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790E2" w14:textId="6FC76068" w:rsidR="00FD3A2A" w:rsidRDefault="00A82F4F" w:rsidP="00FD3A2A">
      <w:pPr>
        <w:spacing w:before="0" w:after="0"/>
        <w:jc w:val="center"/>
      </w:pPr>
      <w:r w:rsidRPr="00A82F4F">
        <w:rPr>
          <w:noProof/>
        </w:rPr>
        <w:drawing>
          <wp:inline distT="0" distB="0" distL="0" distR="0" wp14:anchorId="3988E8B9" wp14:editId="3B46300F">
            <wp:extent cx="6120130" cy="6660515"/>
            <wp:effectExtent l="0" t="0" r="0" b="6985"/>
            <wp:docPr id="1056889367" name="Picture 1" descr="Dashboard panel A: Labour productivity (index, June 2014 = 100) - This figure is a line chart that depicts quarterly labour productivity indexes for the market sector, non-market sector and whole economy between June 2014 and March 2025. The figure also shows the 2015-2019 average level of productivity for the whole economy. It shows that labour productivity in the March 2025 quarter was stagnant for the whole economy, declined in the non-market sector and rose modestly in the non-market sector. Panel B: Quarterly change in labour productivity - This figure is a column chart that shows the quarterly change in output, hours worked and labour productivity for the December quarter 2024 and March quarter 2025. Panel C: Annual change in labour productivity - This figure is a column chart that shows the annual change in output, hours worked and labour productivity for the year to March 2024 and the year to March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89367" name="Picture 1" descr="Dashboard panel A: Labour productivity (index, June 2014 = 100) - This figure is a line chart that depicts quarterly labour productivity indexes for the market sector, non-market sector and whole economy between June 2014 and March 2025. The figure also shows the 2015-2019 average level of productivity for the whole economy. It shows that labour productivity in the March 2025 quarter was stagnant for the whole economy, declined in the non-market sector and rose modestly in the non-market sector. Panel B: Quarterly change in labour productivity - This figure is a column chart that shows the quarterly change in output, hours worked and labour productivity for the December quarter 2024 and March quarter 2025. Panel C: Annual change in labour productivity - This figure is a column chart that shows the annual change in output, hours worked and labour productivity for the year to March 2024 and the year to March 20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6660515"/>
                    </a:xfrm>
                    <a:prstGeom prst="rect">
                      <a:avLst/>
                    </a:prstGeom>
                    <a:noFill/>
                    <a:ln>
                      <a:noFill/>
                    </a:ln>
                  </pic:spPr>
                </pic:pic>
              </a:graphicData>
            </a:graphic>
          </wp:inline>
        </w:drawing>
      </w:r>
    </w:p>
    <w:p w14:paraId="3F8A4EC8" w14:textId="73CB7332" w:rsidR="00FD3A2A" w:rsidRPr="00EA2CBC" w:rsidRDefault="00FD3A2A" w:rsidP="00FD3A2A">
      <w:pPr>
        <w:pStyle w:val="Note"/>
        <w:spacing w:before="120" w:after="0"/>
        <w:rPr>
          <w:spacing w:val="-4"/>
        </w:rPr>
      </w:pPr>
      <w:r w:rsidRPr="0011387F">
        <w:rPr>
          <w:b/>
          <w:bCs/>
          <w:spacing w:val="-4"/>
        </w:rPr>
        <w:t>a.</w:t>
      </w:r>
      <w:r w:rsidRPr="00EA2CBC">
        <w:rPr>
          <w:spacing w:val="-4"/>
        </w:rPr>
        <w:t xml:space="preserve"> </w:t>
      </w:r>
      <w:proofErr w:type="gramStart"/>
      <w:r w:rsidRPr="00EA2CBC">
        <w:rPr>
          <w:spacing w:val="-4"/>
        </w:rPr>
        <w:t>Non-market</w:t>
      </w:r>
      <w:proofErr w:type="gramEnd"/>
      <w:r w:rsidRPr="00EA2CBC">
        <w:rPr>
          <w:spacing w:val="-4"/>
        </w:rPr>
        <w:t xml:space="preserve"> sector labour productivity is estimated by the PC using </w:t>
      </w:r>
      <w:proofErr w:type="gramStart"/>
      <w:r w:rsidRPr="00EA2CBC">
        <w:rPr>
          <w:spacing w:val="-4"/>
        </w:rPr>
        <w:t>gross-value</w:t>
      </w:r>
      <w:proofErr w:type="gramEnd"/>
      <w:r w:rsidRPr="00EA2CBC">
        <w:rPr>
          <w:spacing w:val="-4"/>
        </w:rPr>
        <w:t xml:space="preserve"> added and hours worked from the three non</w:t>
      </w:r>
      <w:r>
        <w:rPr>
          <w:spacing w:val="-4"/>
        </w:rPr>
        <w:noBreakHyphen/>
      </w:r>
      <w:r w:rsidRPr="00EA2CBC">
        <w:rPr>
          <w:spacing w:val="-4"/>
        </w:rPr>
        <w:t>market sector industries (public administration and safety, education and training, and health care and social assistance).</w:t>
      </w:r>
    </w:p>
    <w:p w14:paraId="7A488F76" w14:textId="43046436" w:rsidR="00FD3A2A" w:rsidRPr="004907BA" w:rsidRDefault="00FD3A2A" w:rsidP="00FD3A2A">
      <w:pPr>
        <w:pStyle w:val="Source"/>
      </w:pPr>
      <w:r>
        <w:t>Source:</w:t>
      </w:r>
      <w:r w:rsidRPr="005604DB">
        <w:rPr>
          <w:rFonts w:ascii="Arial" w:eastAsia="Times New Roman" w:hAnsi="Arial" w:cs="Arial"/>
          <w:color w:val="3D3D3D"/>
        </w:rPr>
        <w:t xml:space="preserve"> </w:t>
      </w:r>
      <w:r w:rsidRPr="005604DB">
        <w:t>PC estimates based on ABS</w:t>
      </w:r>
      <w:r>
        <w:t xml:space="preserve"> </w:t>
      </w:r>
      <w:r w:rsidRPr="00337579">
        <w:rPr>
          <w:rFonts w:ascii="Arial" w:hAnsi="Arial" w:cs="Arial"/>
        </w:rPr>
        <w:t>(2025a, 2025b)</w:t>
      </w:r>
      <w:r>
        <w:t>.</w:t>
      </w:r>
    </w:p>
    <w:p w14:paraId="3D45E5FA" w14:textId="18944686" w:rsidR="00091ED0" w:rsidRDefault="00293A78" w:rsidP="003F5356">
      <w:pPr>
        <w:spacing w:after="240"/>
      </w:pPr>
      <w:r w:rsidRPr="002A0BF6">
        <w:rPr>
          <w:noProof/>
        </w:rPr>
        <w:lastRenderedPageBreak/>
        <mc:AlternateContent>
          <mc:Choice Requires="wpg">
            <w:drawing>
              <wp:inline distT="0" distB="0" distL="0" distR="0" wp14:anchorId="02AFE326" wp14:editId="17E5EC9B">
                <wp:extent cx="6134346" cy="1405893"/>
                <wp:effectExtent l="0" t="0" r="0" b="3810"/>
                <wp:docPr id="83" name="Group 82" descr="Alex Robson, Deputy Chair">
                  <a:extLst xmlns:a="http://schemas.openxmlformats.org/drawingml/2006/main">
                    <a:ext uri="{FF2B5EF4-FFF2-40B4-BE49-F238E27FC236}">
                      <a16:creationId xmlns:a16="http://schemas.microsoft.com/office/drawing/2014/main" id="{3D5120D9-2B7F-8785-B01C-918A37A11637}"/>
                    </a:ext>
                  </a:extLst>
                </wp:docPr>
                <wp:cNvGraphicFramePr/>
                <a:graphic xmlns:a="http://schemas.openxmlformats.org/drawingml/2006/main">
                  <a:graphicData uri="http://schemas.microsoft.com/office/word/2010/wordprocessingGroup">
                    <wpg:wgp>
                      <wpg:cNvGrpSpPr/>
                      <wpg:grpSpPr>
                        <a:xfrm>
                          <a:off x="0" y="0"/>
                          <a:ext cx="6134346" cy="1405893"/>
                          <a:chOff x="0" y="0"/>
                          <a:chExt cx="6134346" cy="1405893"/>
                        </a:xfrm>
                      </wpg:grpSpPr>
                      <wps:wsp>
                        <wps:cNvPr id="1252605050" name="Rectangle 1252605050">
                          <a:extLst>
                            <a:ext uri="{FF2B5EF4-FFF2-40B4-BE49-F238E27FC236}">
                              <a16:creationId xmlns:a16="http://schemas.microsoft.com/office/drawing/2014/main" id="{9B2A016C-D5AF-34EF-BCD0-8BE11D74BBB3}"/>
                            </a:ext>
                            <a:ext uri="{C183D7F6-B498-43B3-948B-1728B52AA6E4}">
                              <adec:decorative xmlns:adec="http://schemas.microsoft.com/office/drawing/2017/decorative" val="1"/>
                            </a:ext>
                          </a:extLst>
                        </wps:cNvPr>
                        <wps:cNvSpPr/>
                        <wps:spPr>
                          <a:xfrm>
                            <a:off x="14345" y="306842"/>
                            <a:ext cx="6120000" cy="1081071"/>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2206D" w14:textId="666F5AD4" w:rsidR="002A0BF6" w:rsidRPr="00EC21A4" w:rsidRDefault="002A0BF6" w:rsidP="001E7688">
                              <w:pPr>
                                <w:kinsoku w:val="0"/>
                                <w:overflowPunct w:val="0"/>
                                <w:spacing w:before="240" w:line="340" w:lineRule="atLeast"/>
                                <w:jc w:val="right"/>
                                <w:textAlignment w:val="baseline"/>
                                <w:rPr>
                                  <w:rFonts w:ascii="Arial Black" w:hAnsi="Arial Black" w:cs="Arial"/>
                                  <w:b/>
                                  <w:color w:val="000000" w:themeColor="text1"/>
                                  <w:spacing w:val="2"/>
                                  <w:sz w:val="22"/>
                                  <w:szCs w:val="22"/>
                                  <w:lang w:val="en-US"/>
                                </w:rPr>
                              </w:pPr>
                              <w:r w:rsidRPr="00EC21A4">
                                <w:rPr>
                                  <w:rFonts w:ascii="Arial Black" w:hAnsi="Arial Black" w:cs="Arial"/>
                                  <w:b/>
                                  <w:color w:val="000000" w:themeColor="text1"/>
                                  <w:spacing w:val="2"/>
                                  <w:sz w:val="22"/>
                                  <w:szCs w:val="22"/>
                                  <w:lang w:val="en-US"/>
                                </w:rPr>
                                <w:t>Update from Alex Robson</w:t>
                              </w:r>
                              <w:r w:rsidRPr="00EC21A4">
                                <w:rPr>
                                  <w:rFonts w:ascii="Arial Black" w:hAnsi="Arial Black" w:cs="Arial"/>
                                  <w:b/>
                                  <w:i/>
                                  <w:color w:val="000000" w:themeColor="text1"/>
                                  <w:spacing w:val="2"/>
                                  <w:sz w:val="22"/>
                                  <w:szCs w:val="22"/>
                                  <w:lang w:val="en-US"/>
                                </w:rPr>
                                <w:t xml:space="preserve"> </w:t>
                              </w:r>
                              <w:r w:rsidRPr="00EC21A4">
                                <w:rPr>
                                  <w:rFonts w:ascii="Arial Black" w:hAnsi="Arial Black" w:cs="Arial"/>
                                  <w:b/>
                                  <w:i/>
                                  <w:color w:val="000000" w:themeColor="text1"/>
                                  <w:spacing w:val="2"/>
                                  <w:sz w:val="22"/>
                                  <w:szCs w:val="22"/>
                                  <w:lang w:val="en-US"/>
                                </w:rPr>
                                <w:br/>
                              </w:r>
                              <w:r w:rsidRPr="00EC21A4">
                                <w:rPr>
                                  <w:rFonts w:ascii="Arial Black" w:hAnsi="Arial Black" w:cs="Arial"/>
                                  <w:b/>
                                  <w:color w:val="000000" w:themeColor="text1"/>
                                  <w:spacing w:val="2"/>
                                  <w:sz w:val="22"/>
                                  <w:szCs w:val="22"/>
                                  <w:lang w:val="en-US"/>
                                </w:rPr>
                                <w:t>Deputy Chair, Productivity Commission</w:t>
                              </w:r>
                            </w:p>
                          </w:txbxContent>
                        </wps:txbx>
                        <wps:bodyPr lIns="324000" rIns="396000" rtlCol="0" anchor="ctr"/>
                      </wps:wsp>
                      <pic:pic xmlns:pic="http://schemas.openxmlformats.org/drawingml/2006/picture">
                        <pic:nvPicPr>
                          <pic:cNvPr id="1330508132" name="Picture 1330508132" descr="A person wearing glasses and a suit&#10;&#10;Description automatically generated">
                            <a:extLst>
                              <a:ext uri="{FF2B5EF4-FFF2-40B4-BE49-F238E27FC236}">
                                <a16:creationId xmlns:a16="http://schemas.microsoft.com/office/drawing/2014/main" id="{003258BD-387A-90BA-ECBF-73EAF33EA2E9}"/>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81" y="0"/>
                            <a:ext cx="1387922" cy="1387922"/>
                          </a:xfrm>
                          <a:prstGeom prst="rect">
                            <a:avLst/>
                          </a:prstGeom>
                        </pic:spPr>
                      </pic:pic>
                      <wps:wsp>
                        <wps:cNvPr id="562825979" name="Rectangle 562825979">
                          <a:extLst>
                            <a:ext uri="{FF2B5EF4-FFF2-40B4-BE49-F238E27FC236}">
                              <a16:creationId xmlns:a16="http://schemas.microsoft.com/office/drawing/2014/main" id="{60472A79-8539-726E-8D7E-63D979DA2E95}"/>
                            </a:ext>
                          </a:extLst>
                        </wps:cNvPr>
                        <wps:cNvSpPr/>
                        <wps:spPr>
                          <a:xfrm>
                            <a:off x="14346" y="1309323"/>
                            <a:ext cx="6120000" cy="965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lIns="324000" rIns="396000" rtlCol="0" anchor="ctr"/>
                      </wps:wsp>
                      <wps:wsp>
                        <wps:cNvPr id="908264292" name="Rectangle 908264292">
                          <a:extLst>
                            <a:ext uri="{FF2B5EF4-FFF2-40B4-BE49-F238E27FC236}">
                              <a16:creationId xmlns:a16="http://schemas.microsoft.com/office/drawing/2014/main" id="{62F96773-31BA-DB1A-CC2E-9BD413A7CBE9}"/>
                            </a:ext>
                          </a:extLst>
                        </wps:cNvPr>
                        <wps:cNvSpPr/>
                        <wps:spPr>
                          <a:xfrm>
                            <a:off x="0" y="1307651"/>
                            <a:ext cx="1836000" cy="8927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lIns="324000" rIns="396000" rtlCol="0" anchor="ctr"/>
                      </wps:wsp>
                    </wpg:wgp>
                  </a:graphicData>
                </a:graphic>
              </wp:inline>
            </w:drawing>
          </mc:Choice>
          <mc:Fallback>
            <w:pict>
              <v:group w14:anchorId="02AFE326" id="Group 82" o:spid="_x0000_s1026" alt="Alex Robson, Deputy Chair" style="width:483pt;height:110.7pt;mso-position-horizontal-relative:char;mso-position-vertical-relative:line" coordsize="61343,14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">
                <v:rect id="Rectangle 1252605050" o:spid="_x0000_s1027" alt="&quot;&quot;" style="position:absolute;left:143;top:3068;width:61200;height:10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" fillcolor="#e0f1f7 [671]" stroked="f" strokeweight="1pt">
                  <v:textbox inset="9mm,,11mm">
                    <w:txbxContent>
                      <w:p w14:paraId="4652206D" w14:textId="666F5AD4" w:rsidR="002A0BF6" w:rsidRPr="00EC21A4" w:rsidRDefault="002A0BF6" w:rsidP="001E7688">
                        <w:pPr>
                          <w:kinsoku w:val="0"/>
                          <w:overflowPunct w:val="0"/>
                          <w:spacing w:before="240" w:line="340" w:lineRule="atLeast"/>
                          <w:jc w:val="right"/>
                          <w:textAlignment w:val="baseline"/>
                          <w:rPr>
                            <w:rFonts w:ascii="Arial Black" w:hAnsi="Arial Black" w:cs="Arial"/>
                            <w:b/>
                            <w:color w:val="000000" w:themeColor="text1"/>
                            <w:spacing w:val="2"/>
                            <w:sz w:val="22"/>
                            <w:szCs w:val="22"/>
                            <w:lang w:val="en-US"/>
                          </w:rPr>
                        </w:pPr>
                        <w:r w:rsidRPr="00EC21A4">
                          <w:rPr>
                            <w:rFonts w:ascii="Arial Black" w:hAnsi="Arial Black" w:cs="Arial"/>
                            <w:b/>
                            <w:color w:val="000000" w:themeColor="text1"/>
                            <w:spacing w:val="2"/>
                            <w:sz w:val="22"/>
                            <w:szCs w:val="22"/>
                            <w:lang w:val="en-US"/>
                          </w:rPr>
                          <w:t>Update from Alex Robson</w:t>
                        </w:r>
                        <w:r w:rsidRPr="00EC21A4">
                          <w:rPr>
                            <w:rFonts w:ascii="Arial Black" w:hAnsi="Arial Black" w:cs="Arial"/>
                            <w:b/>
                            <w:i/>
                            <w:color w:val="000000" w:themeColor="text1"/>
                            <w:spacing w:val="2"/>
                            <w:sz w:val="22"/>
                            <w:szCs w:val="22"/>
                            <w:lang w:val="en-US"/>
                          </w:rPr>
                          <w:t xml:space="preserve"> </w:t>
                        </w:r>
                        <w:r w:rsidRPr="00EC21A4">
                          <w:rPr>
                            <w:rFonts w:ascii="Arial Black" w:hAnsi="Arial Black" w:cs="Arial"/>
                            <w:b/>
                            <w:i/>
                            <w:color w:val="000000" w:themeColor="text1"/>
                            <w:spacing w:val="2"/>
                            <w:sz w:val="22"/>
                            <w:szCs w:val="22"/>
                            <w:lang w:val="en-US"/>
                          </w:rPr>
                          <w:br/>
                        </w:r>
                        <w:r w:rsidRPr="00EC21A4">
                          <w:rPr>
                            <w:rFonts w:ascii="Arial Black" w:hAnsi="Arial Black" w:cs="Arial"/>
                            <w:b/>
                            <w:color w:val="000000" w:themeColor="text1"/>
                            <w:spacing w:val="2"/>
                            <w:sz w:val="22"/>
                            <w:szCs w:val="22"/>
                            <w:lang w:val="en-US"/>
                          </w:rPr>
                          <w:t>Deputy Chair, Productivity Commission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0508132" o:spid="_x0000_s1028" type="#_x0000_t75" alt="A person wearing glasses and a suit&#10;&#10;Description automatically generated" style="position:absolute;width:13880;height:1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">
                  <v:imagedata r:id="rId16" o:title="A person wearing glasses and a suit&#10;&#10;Description automatically generated"/>
                </v:shape>
                <v:rect id="Rectangle 562825979" o:spid="_x0000_s1029" style="position:absolute;left:143;top:13093;width:61200;height: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" fillcolor="#66bcdb [3215]" stroked="f" strokeweight="1pt">
                  <v:textbox inset="9mm,,11mm"/>
                </v:rect>
                <v:rect id="Rectangle 908264292" o:spid="_x0000_s1030" style="position:absolute;top:13076;width:18360;height: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" fillcolor="#265a9a [3214]" stroked="f" strokeweight="1pt">
                  <v:textbox inset="9mm,,11mm"/>
                </v:rect>
                <w10:anchorlock/>
              </v:group>
            </w:pict>
          </mc:Fallback>
        </mc:AlternateContent>
      </w:r>
    </w:p>
    <w:p w14:paraId="4546D078" w14:textId="4BF5B34B" w:rsidR="00363C31" w:rsidRDefault="00EB04AB" w:rsidP="009326C8">
      <w:pPr>
        <w:pStyle w:val="Heading2-nonumber"/>
        <w:spacing w:before="0" w:after="0" w:line="20" w:lineRule="exact"/>
        <w:rPr>
          <w:b/>
          <w:bCs/>
          <w:lang w:val="en-US"/>
        </w:rPr>
      </w:pPr>
      <w:r w:rsidRPr="00D969C4">
        <w:rPr>
          <w:color w:val="FFFFFF" w:themeColor="background1"/>
          <w:sz w:val="2"/>
          <w:szCs w:val="2"/>
        </w:rPr>
        <w:t>Update from Alex Robson, Deputy Chair, Productivity Commission</w:t>
      </w:r>
    </w:p>
    <w:p w14:paraId="6F927139" w14:textId="2DD6D51F" w:rsidR="00DF14DE" w:rsidRPr="0098073D" w:rsidRDefault="00DF14DE" w:rsidP="00DF14DE">
      <w:pPr>
        <w:rPr>
          <w:lang w:val="en-US"/>
        </w:rPr>
      </w:pPr>
      <w:r w:rsidRPr="0098073D">
        <w:rPr>
          <w:lang w:val="en-US"/>
        </w:rPr>
        <w:t>Australia's productivity woes continued in the March quarter.</w:t>
      </w:r>
    </w:p>
    <w:p w14:paraId="2AC13926" w14:textId="758FF477" w:rsidR="00DF14DE" w:rsidRPr="0098073D" w:rsidRDefault="00DF14DE" w:rsidP="00DF14DE">
      <w:pPr>
        <w:rPr>
          <w:lang w:val="en-US"/>
        </w:rPr>
      </w:pPr>
      <w:r w:rsidRPr="0098073D">
        <w:rPr>
          <w:lang w:val="en-US"/>
        </w:rPr>
        <w:t xml:space="preserve">This latest quarterly productivity bulletin shows labour productivity </w:t>
      </w:r>
      <w:r>
        <w:rPr>
          <w:lang w:val="en-US"/>
        </w:rPr>
        <w:t xml:space="preserve">was stagnant </w:t>
      </w:r>
      <w:r w:rsidRPr="0098073D">
        <w:rPr>
          <w:lang w:val="en-US"/>
        </w:rPr>
        <w:t>in the March quarter and</w:t>
      </w:r>
      <w:r>
        <w:rPr>
          <w:lang w:val="en-US"/>
        </w:rPr>
        <w:t xml:space="preserve"> declined</w:t>
      </w:r>
      <w:r w:rsidRPr="0098073D">
        <w:rPr>
          <w:lang w:val="en-US"/>
        </w:rPr>
        <w:t xml:space="preserve"> by </w:t>
      </w:r>
      <w:r>
        <w:rPr>
          <w:lang w:val="en-US"/>
        </w:rPr>
        <w:t>1.0</w:t>
      </w:r>
      <w:r w:rsidRPr="0098073D">
        <w:rPr>
          <w:lang w:val="en-US"/>
        </w:rPr>
        <w:t>% over the year.</w:t>
      </w:r>
    </w:p>
    <w:p w14:paraId="6FDBFC4B" w14:textId="77777777" w:rsidR="00DF14DE" w:rsidRPr="0098073D" w:rsidRDefault="00DF14DE" w:rsidP="00DF14DE">
      <w:pPr>
        <w:rPr>
          <w:lang w:val="en-US"/>
        </w:rPr>
      </w:pPr>
      <w:r w:rsidRPr="0098073D">
        <w:rPr>
          <w:lang w:val="en-US"/>
        </w:rPr>
        <w:t xml:space="preserve">In our last bulletin, we found that our productivity problem is no flash in the pan. </w:t>
      </w:r>
      <w:r w:rsidRPr="0737C225">
        <w:rPr>
          <w:lang w:val="en-US"/>
        </w:rPr>
        <w:t>It</w:t>
      </w:r>
      <w:r w:rsidRPr="0098073D">
        <w:rPr>
          <w:lang w:val="en-US"/>
        </w:rPr>
        <w:t xml:space="preserve"> is a long-term, structural challenge that requires dedicated attention from business and </w:t>
      </w:r>
      <w:r w:rsidRPr="0737C225">
        <w:rPr>
          <w:lang w:val="en-US"/>
        </w:rPr>
        <w:t>government</w:t>
      </w:r>
      <w:r w:rsidRPr="0098073D">
        <w:rPr>
          <w:lang w:val="en-US"/>
        </w:rPr>
        <w:t>.</w:t>
      </w:r>
    </w:p>
    <w:p w14:paraId="4BDBFCAA" w14:textId="38C1D4D7" w:rsidR="00DF14DE" w:rsidRPr="0098073D" w:rsidRDefault="00DF14DE" w:rsidP="00DF14DE">
      <w:pPr>
        <w:rPr>
          <w:lang w:val="en-US"/>
        </w:rPr>
      </w:pPr>
      <w:r>
        <w:rPr>
          <w:lang w:val="en-US"/>
        </w:rPr>
        <w:t>It’s important to remember what we stand to gain by getting productivity moving again.</w:t>
      </w:r>
    </w:p>
    <w:p w14:paraId="27E142D4" w14:textId="77777777" w:rsidR="00DF14DE" w:rsidRPr="0098073D" w:rsidRDefault="00DF14DE" w:rsidP="00DF14DE">
      <w:pPr>
        <w:rPr>
          <w:lang w:val="en-US"/>
        </w:rPr>
      </w:pPr>
      <w:r>
        <w:rPr>
          <w:lang w:val="en-US"/>
        </w:rPr>
        <w:t xml:space="preserve">Productivity improves when </w:t>
      </w:r>
      <w:r w:rsidRPr="0098073D">
        <w:rPr>
          <w:lang w:val="en-US"/>
        </w:rPr>
        <w:t xml:space="preserve">we </w:t>
      </w:r>
      <w:r w:rsidRPr="0737C225">
        <w:rPr>
          <w:lang w:val="en-US"/>
        </w:rPr>
        <w:t xml:space="preserve">can </w:t>
      </w:r>
      <w:r w:rsidRPr="0098073D">
        <w:rPr>
          <w:lang w:val="en-US"/>
        </w:rPr>
        <w:t xml:space="preserve">work the same </w:t>
      </w:r>
      <w:r w:rsidRPr="0737C225">
        <w:rPr>
          <w:lang w:val="en-US"/>
        </w:rPr>
        <w:t xml:space="preserve">number of hours </w:t>
      </w:r>
      <w:r w:rsidRPr="0098073D">
        <w:rPr>
          <w:lang w:val="en-US"/>
        </w:rPr>
        <w:t>but produce more</w:t>
      </w:r>
      <w:r>
        <w:rPr>
          <w:lang w:val="en-US"/>
        </w:rPr>
        <w:t xml:space="preserve">, which </w:t>
      </w:r>
      <w:r w:rsidRPr="0098073D">
        <w:rPr>
          <w:lang w:val="en-US"/>
        </w:rPr>
        <w:t xml:space="preserve">ultimately </w:t>
      </w:r>
      <w:r>
        <w:rPr>
          <w:lang w:val="en-US"/>
        </w:rPr>
        <w:t>means we</w:t>
      </w:r>
      <w:r w:rsidRPr="0737C225">
        <w:rPr>
          <w:lang w:val="en-US"/>
        </w:rPr>
        <w:t xml:space="preserve"> </w:t>
      </w:r>
      <w:r w:rsidRPr="0098073D">
        <w:rPr>
          <w:lang w:val="en-US"/>
        </w:rPr>
        <w:t xml:space="preserve">receive more income for </w:t>
      </w:r>
      <w:r w:rsidRPr="0737C225">
        <w:rPr>
          <w:lang w:val="en-US"/>
        </w:rPr>
        <w:t>each</w:t>
      </w:r>
      <w:r w:rsidRPr="0098073D">
        <w:rPr>
          <w:lang w:val="en-US"/>
        </w:rPr>
        <w:t xml:space="preserve"> hour </w:t>
      </w:r>
      <w:r w:rsidRPr="0737C225">
        <w:rPr>
          <w:lang w:val="en-US"/>
        </w:rPr>
        <w:t>of</w:t>
      </w:r>
      <w:r w:rsidRPr="0098073D">
        <w:rPr>
          <w:lang w:val="en-US"/>
        </w:rPr>
        <w:t xml:space="preserve"> work. This gives us more choice about what we do with our tim</w:t>
      </w:r>
      <w:r>
        <w:rPr>
          <w:lang w:val="en-US"/>
        </w:rPr>
        <w:t>e – we</w:t>
      </w:r>
      <w:r w:rsidRPr="0098073D">
        <w:rPr>
          <w:lang w:val="en-US"/>
        </w:rPr>
        <w:t xml:space="preserve"> can work more hours to increase our incomes further, take more time off or a mix of both.</w:t>
      </w:r>
    </w:p>
    <w:p w14:paraId="74C442DC" w14:textId="77777777" w:rsidR="00DF14DE" w:rsidRPr="0098073D" w:rsidRDefault="00DF14DE" w:rsidP="00DF14DE">
      <w:pPr>
        <w:rPr>
          <w:lang w:val="en-US"/>
        </w:rPr>
      </w:pPr>
      <w:r w:rsidRPr="0737C225">
        <w:rPr>
          <w:lang w:val="en-US"/>
        </w:rPr>
        <w:t xml:space="preserve">In </w:t>
      </w:r>
      <w:r>
        <w:rPr>
          <w:lang w:val="en-US"/>
        </w:rPr>
        <w:t>her article for</w:t>
      </w:r>
      <w:r w:rsidRPr="0098073D">
        <w:rPr>
          <w:lang w:val="en-US"/>
        </w:rPr>
        <w:t xml:space="preserve"> this bulletin, our researcher Rusha Das looks at what Australians have done with </w:t>
      </w:r>
      <w:r w:rsidRPr="0737C225">
        <w:rPr>
          <w:lang w:val="en-US"/>
        </w:rPr>
        <w:t>this</w:t>
      </w:r>
      <w:r w:rsidRPr="0098073D">
        <w:rPr>
          <w:lang w:val="en-US"/>
        </w:rPr>
        <w:t xml:space="preserve"> 'productivity dividend' over the past few decades.</w:t>
      </w:r>
    </w:p>
    <w:p w14:paraId="1A86D411" w14:textId="6AC3D359" w:rsidR="00DF14DE" w:rsidRPr="003519B7" w:rsidRDefault="00DF14DE" w:rsidP="00DF14DE">
      <w:pPr>
        <w:rPr>
          <w:spacing w:val="2"/>
        </w:rPr>
      </w:pPr>
      <w:r w:rsidRPr="003519B7">
        <w:rPr>
          <w:spacing w:val="2"/>
          <w:lang w:val="en-US"/>
        </w:rPr>
        <w:t xml:space="preserve">She finds that with the growth in labour productivity Australia has enjoyed since 1980, Australians could have reduced their average hours worked by 15 hours per week without lowering our consumption levels. Instead, </w:t>
      </w:r>
      <w:proofErr w:type="gramStart"/>
      <w:r w:rsidRPr="003519B7">
        <w:rPr>
          <w:spacing w:val="2"/>
          <w:lang w:val="en-US"/>
        </w:rPr>
        <w:t>overall</w:t>
      </w:r>
      <w:proofErr w:type="gramEnd"/>
      <w:r w:rsidRPr="003519B7">
        <w:rPr>
          <w:spacing w:val="2"/>
          <w:lang w:val="en-US"/>
        </w:rPr>
        <w:t xml:space="preserve"> we used about 23% of the productivity dividend to work less, and we banked the other 77% as higher income.</w:t>
      </w:r>
    </w:p>
    <w:p w14:paraId="3FC8B40D" w14:textId="32CBCD4D" w:rsidR="00DF14DE" w:rsidRPr="0016048F" w:rsidRDefault="00DF14DE" w:rsidP="00DF14DE">
      <w:r>
        <w:t>The article also looks at what other countries do with their productivity gains.</w:t>
      </w:r>
      <w:r w:rsidR="003519B7">
        <w:t xml:space="preserve"> </w:t>
      </w:r>
      <w:r>
        <w:t>For example, in France, people are strongly inclined towards preserving free time – their productivity dividend tends to go towards working less, rather than consuming more. By contrast, in the United States, the productivity dividend tends to go towards consuming more. Australia sits somewhere in between these two examples.</w:t>
      </w:r>
    </w:p>
    <w:p w14:paraId="311E20A6" w14:textId="2CF46BEA" w:rsidR="00DF14DE" w:rsidRPr="0098073D" w:rsidRDefault="00DF14DE" w:rsidP="00DF14DE">
      <w:r w:rsidRPr="08FC5D5A">
        <w:t xml:space="preserve">Ultimately, as Rusha puts it, </w:t>
      </w:r>
      <w:r w:rsidR="00762C39" w:rsidRPr="08FC5D5A">
        <w:t>‘</w:t>
      </w:r>
      <w:r w:rsidRPr="08FC5D5A">
        <w:t>productivity growth gives us the freedom to choose between more income, more leisure, or a better mix of both. When productivity stalls, those choices remain unchanged. If productivity declines, the choices shrink</w:t>
      </w:r>
      <w:r w:rsidR="00762C39" w:rsidRPr="08FC5D5A">
        <w:t>’</w:t>
      </w:r>
      <w:r w:rsidRPr="08FC5D5A">
        <w:t>.</w:t>
      </w:r>
    </w:p>
    <w:p w14:paraId="5D204E37" w14:textId="3B6E5FDF" w:rsidR="007A26AA" w:rsidRDefault="00DF14DE" w:rsidP="00DF14DE">
      <w:r w:rsidRPr="0737C225">
        <w:rPr>
          <w:lang w:val="en-US"/>
        </w:rPr>
        <w:t>It’s a valuable</w:t>
      </w:r>
      <w:r w:rsidRPr="0098073D">
        <w:rPr>
          <w:lang w:val="en-US"/>
        </w:rPr>
        <w:t xml:space="preserve"> reminder of what we all stand to gain by </w:t>
      </w:r>
      <w:r w:rsidRPr="0737C225">
        <w:rPr>
          <w:lang w:val="en-US"/>
        </w:rPr>
        <w:t>overcoming our</w:t>
      </w:r>
      <w:r w:rsidRPr="0098073D">
        <w:rPr>
          <w:lang w:val="en-US"/>
        </w:rPr>
        <w:t xml:space="preserve"> productivity </w:t>
      </w:r>
      <w:r w:rsidRPr="0737C225">
        <w:rPr>
          <w:lang w:val="en-US"/>
        </w:rPr>
        <w:t>problem.</w:t>
      </w:r>
      <w:r>
        <w:rPr>
          <w:lang w:val="en-US"/>
        </w:rPr>
        <w:t xml:space="preserve"> </w:t>
      </w:r>
      <w:r w:rsidRPr="0098073D">
        <w:rPr>
          <w:lang w:val="en-US"/>
        </w:rPr>
        <w:t>The PC will be helping to meet this challenge with recommendations in the interim reports of our five productivity inquiries in July and August.</w:t>
      </w:r>
    </w:p>
    <w:p w14:paraId="3E4267BE" w14:textId="78F21908" w:rsidR="00A11920" w:rsidRDefault="00A11920">
      <w:pPr>
        <w:spacing w:before="0" w:after="160" w:line="259" w:lineRule="auto"/>
      </w:pPr>
      <w:r>
        <w:br w:type="page"/>
      </w:r>
    </w:p>
    <w:p w14:paraId="7AB7440F" w14:textId="2CF62E58" w:rsidR="00A11920" w:rsidRPr="00CA7D2B" w:rsidRDefault="00811A8B" w:rsidP="00CA7D2B">
      <w:pPr>
        <w:pStyle w:val="Heading2-nonumber"/>
        <w:rPr>
          <w:color w:val="265A9A" w:themeColor="background2"/>
        </w:rPr>
      </w:pPr>
      <w:r w:rsidRPr="00CA7D2B">
        <w:rPr>
          <w:color w:val="265A9A" w:themeColor="background2"/>
        </w:rPr>
        <w:lastRenderedPageBreak/>
        <w:t>All work and no play: Productivity and the choice between money and leisure</w:t>
      </w:r>
    </w:p>
    <w:p w14:paraId="4EF57704" w14:textId="5C201C23" w:rsidR="00FA2E8B" w:rsidRPr="00FA2E8B" w:rsidRDefault="00E07D64" w:rsidP="00FA2E8B">
      <w:pPr>
        <w:pStyle w:val="BodyText"/>
      </w:pPr>
      <w:r w:rsidRPr="001C0924">
        <w:rPr>
          <w:b/>
        </w:rPr>
        <w:t xml:space="preserve">By </w:t>
      </w:r>
      <w:r w:rsidR="0036759E">
        <w:rPr>
          <w:b/>
        </w:rPr>
        <w:t>Rusha Das</w:t>
      </w:r>
      <w:r w:rsidRPr="001C0924">
        <w:rPr>
          <w:b/>
        </w:rPr>
        <w:t xml:space="preserve">, </w:t>
      </w:r>
      <w:r w:rsidR="00952A20">
        <w:rPr>
          <w:b/>
        </w:rPr>
        <w:t>R</w:t>
      </w:r>
      <w:r w:rsidR="0036759E">
        <w:rPr>
          <w:b/>
        </w:rPr>
        <w:t xml:space="preserve">esearch </w:t>
      </w:r>
      <w:r w:rsidR="00952A20">
        <w:rPr>
          <w:b/>
        </w:rPr>
        <w:t>E</w:t>
      </w:r>
      <w:r w:rsidR="0036759E">
        <w:rPr>
          <w:b/>
        </w:rPr>
        <w:t>conomist</w:t>
      </w:r>
    </w:p>
    <w:p w14:paraId="56927508" w14:textId="56E452CA" w:rsidR="00BB5875" w:rsidRDefault="00BB5875" w:rsidP="00BB5875">
      <w:r>
        <w:t>Do Australians work to live, or do we live to work?</w:t>
      </w:r>
    </w:p>
    <w:p w14:paraId="4BA09995" w14:textId="1E5E79A3" w:rsidR="00BB5875" w:rsidRDefault="00BB5875" w:rsidP="00BB5875">
      <w:r>
        <w:t>We need to work to earn income to fund the life we want for ourselves and our families. But we also enjoy non-</w:t>
      </w:r>
      <w:proofErr w:type="gramStart"/>
      <w:r>
        <w:t>work related</w:t>
      </w:r>
      <w:proofErr w:type="gramEnd"/>
      <w:r>
        <w:t xml:space="preserve"> activities (‘leisure’) such as rest, study, spending time with friends and family, volunteering, and hobbies.</w:t>
      </w:r>
    </w:p>
    <w:p w14:paraId="6B30D59F" w14:textId="296D33BD" w:rsidR="00BB5875" w:rsidRDefault="00BB5875" w:rsidP="00BB5875">
      <w:r>
        <w:t xml:space="preserve">This creates a fundamental </w:t>
      </w:r>
      <w:r w:rsidRPr="00472649">
        <w:rPr>
          <w:i/>
          <w:iCs/>
        </w:rPr>
        <w:t>trade-off</w:t>
      </w:r>
      <w:r>
        <w:t>: more work means more income, but less time for leisure; less work means less income but more time for leisure.</w:t>
      </w:r>
    </w:p>
    <w:p w14:paraId="4B803590" w14:textId="35AD915E" w:rsidR="00BB5875" w:rsidRDefault="00BB5875" w:rsidP="00BB5875">
      <w:r>
        <w:t>Productivity growth can improve this trade-off.</w:t>
      </w:r>
    </w:p>
    <w:p w14:paraId="1093B872" w14:textId="1048F4B0" w:rsidR="00BB5875" w:rsidRPr="004C7860" w:rsidRDefault="00BB5875" w:rsidP="00BB5875">
      <w:r>
        <w:t xml:space="preserve">When labour productivity increases – or, simply put, when we work the same, but we produce more – it expands the total economic pie. </w:t>
      </w:r>
      <w:proofErr w:type="gramStart"/>
      <w:r>
        <w:t>All of a sudden</w:t>
      </w:r>
      <w:proofErr w:type="gramEnd"/>
      <w:r>
        <w:t xml:space="preserve">, we may not need to trade-off as much leisure to earn more income – we have </w:t>
      </w:r>
      <w:r w:rsidRPr="246C298F">
        <w:rPr>
          <w:i/>
          <w:iCs/>
        </w:rPr>
        <w:t>a choice</w:t>
      </w:r>
      <w:r>
        <w:t>. We can choose to:</w:t>
      </w:r>
    </w:p>
    <w:p w14:paraId="0E17ACCF" w14:textId="77777777" w:rsidR="00BB5875" w:rsidRPr="00CE3E3D" w:rsidRDefault="00247869" w:rsidP="00CE3E3D">
      <w:pPr>
        <w:pStyle w:val="ListNumber"/>
      </w:pPr>
      <w:r>
        <w:t>W</w:t>
      </w:r>
      <w:r w:rsidR="00BB5875" w:rsidRPr="00CE3E3D">
        <w:t>ork the same hours and earn more</w:t>
      </w:r>
    </w:p>
    <w:p w14:paraId="3D4D27F0" w14:textId="77777777" w:rsidR="00BB5875" w:rsidRPr="00CE3E3D" w:rsidRDefault="00BB5875" w:rsidP="00CE3E3D">
      <w:pPr>
        <w:pStyle w:val="ListNumber"/>
      </w:pPr>
      <w:r w:rsidRPr="00CE3E3D">
        <w:t>Work fewer hours and earn the same amount</w:t>
      </w:r>
    </w:p>
    <w:p w14:paraId="5401F881" w14:textId="77777777" w:rsidR="00BB5875" w:rsidRPr="00CE3E3D" w:rsidRDefault="00BB5875" w:rsidP="00CE3E3D">
      <w:pPr>
        <w:pStyle w:val="ListNumber"/>
      </w:pPr>
      <w:r w:rsidRPr="00CE3E3D">
        <w:t>Split the difference – work a bit less and earn a bit more.</w:t>
      </w:r>
    </w:p>
    <w:p w14:paraId="6AA7504A" w14:textId="56EB5037" w:rsidR="00BB5875" w:rsidRDefault="00BB5875" w:rsidP="00BB5875">
      <w:r>
        <w:t xml:space="preserve">The choice of how we spend this ‘productivity dividend’ is rarely presented to us in a neatly labelled package – an individual cannot readily choose to work five per cent fewer hours in response to a </w:t>
      </w:r>
      <w:r w:rsidR="00900DDA">
        <w:t xml:space="preserve">5% </w:t>
      </w:r>
      <w:r>
        <w:t>pay rise. Instead, the effects of productivity gains are more subtly embedded in our lives, granting us more agency over how we live and work. It may be taking a half-day each fortnight, investing time in professional development rather than taking on additional clients, or deciding to expand the number of cattle on a dairy farm. All these are choices that reflect the underlying freedom that productivity growth makes possible.</w:t>
      </w:r>
    </w:p>
    <w:p w14:paraId="2FC02883" w14:textId="77777777" w:rsidR="00BB5875" w:rsidRPr="00943392" w:rsidRDefault="00BB5875" w:rsidP="00943392">
      <w:pPr>
        <w:pStyle w:val="Heading3"/>
      </w:pPr>
      <w:r w:rsidRPr="00943392">
        <w:t>How Australia spends its productivity dividend</w:t>
      </w:r>
    </w:p>
    <w:p w14:paraId="79DEE634" w14:textId="77777777" w:rsidR="00BB5875" w:rsidRPr="004C7860" w:rsidRDefault="00BB5875" w:rsidP="00BB5875">
      <w:r>
        <w:t xml:space="preserve">Our productivity growth over the past few decades has produced a huge productivity dividend. </w:t>
      </w:r>
    </w:p>
    <w:p w14:paraId="77325711" w14:textId="513F4AFD" w:rsidR="00BB5875" w:rsidRDefault="00BB5875" w:rsidP="00BB5875">
      <w:r>
        <w:t>Economist John Maynard Keynes famously predicted in 1930 that his grandchildren would work just 15</w:t>
      </w:r>
      <w:r w:rsidR="008C256C">
        <w:t> </w:t>
      </w:r>
      <w:r>
        <w:t xml:space="preserve">hours a week thanks to rising productivity </w:t>
      </w:r>
      <w:r w:rsidRPr="00F30A65">
        <w:rPr>
          <w:rFonts w:cs="Arial"/>
        </w:rPr>
        <w:t>(Keynes 1930)</w:t>
      </w:r>
      <w:r>
        <w:t xml:space="preserve">. Things have not exactly worked out that way, but Keynes was not necessarily wrong either. You could work 15 hours a week now with a standard of living fit for the 1930s – we have just made a different choice. </w:t>
      </w:r>
    </w:p>
    <w:p w14:paraId="614322E1" w14:textId="77777777" w:rsidR="00BB5875" w:rsidRDefault="00BB5875" w:rsidP="2206FF04">
      <w:pPr>
        <w:rPr>
          <w:i/>
          <w:iCs/>
        </w:rPr>
      </w:pPr>
      <w:r>
        <w:t xml:space="preserve">Rather than spending our productivity dividend on more spare time, we have largely traded it for higher incomes, and more and better </w:t>
      </w:r>
      <w:r w:rsidRPr="2206FF04">
        <w:rPr>
          <w:i/>
          <w:iCs/>
        </w:rPr>
        <w:t>stuff.</w:t>
      </w:r>
    </w:p>
    <w:p w14:paraId="679E0DBE" w14:textId="77777777" w:rsidR="00BB5875" w:rsidRDefault="00BB5875" w:rsidP="00BB5875">
      <w:r>
        <w:t xml:space="preserve">With the growth in labour productivity Australia has enjoyed since 1980, Australians could have reduced their average hours worked by 15 hours per week without lowering consumption levels. Instead, </w:t>
      </w:r>
      <w:proofErr w:type="gramStart"/>
      <w:r>
        <w:t>overall</w:t>
      </w:r>
      <w:proofErr w:type="gramEnd"/>
      <w:r>
        <w:t xml:space="preserve"> we used about 23% of the productivity dividend to work less, and we banked the other 77% as higher income.  </w:t>
      </w:r>
    </w:p>
    <w:p w14:paraId="35822377" w14:textId="77777777" w:rsidR="00BB5875" w:rsidRDefault="00BB5875" w:rsidP="00BB5875">
      <w:r>
        <w:t>Or putting it another way – had we chosen to use our entire productivity dividend on working more and consuming more, GDP per capita would be 11% higher compared to 1980 (figure 1).</w:t>
      </w:r>
    </w:p>
    <w:p w14:paraId="5C976638" w14:textId="7E0DD2C2" w:rsidR="00BB5875" w:rsidRPr="007C44DB" w:rsidRDefault="00BB5875" w:rsidP="00D90700">
      <w:pPr>
        <w:pStyle w:val="FigureTableHeading"/>
        <w:rPr>
          <w:spacing w:val="-4"/>
        </w:rPr>
      </w:pPr>
      <w:bookmarkStart w:id="0" w:name="_Toc30502221"/>
      <w:r w:rsidRPr="007C44DB">
        <w:rPr>
          <w:spacing w:val="-4"/>
        </w:rPr>
        <w:lastRenderedPageBreak/>
        <w:t xml:space="preserve">Figure </w:t>
      </w:r>
      <w:r w:rsidR="007C44DB" w:rsidRPr="007C44DB">
        <w:rPr>
          <w:spacing w:val="-4"/>
        </w:rPr>
        <w:t>1</w:t>
      </w:r>
      <w:r w:rsidRPr="007C44DB">
        <w:rPr>
          <w:spacing w:val="-4"/>
        </w:rPr>
        <w:t xml:space="preserve"> – Australians have largely spent their productivity dividend on more consumption</w:t>
      </w:r>
    </w:p>
    <w:p w14:paraId="373951F4" w14:textId="77777777" w:rsidR="00BB5875" w:rsidRDefault="00BB5875" w:rsidP="007C44DB">
      <w:pPr>
        <w:pStyle w:val="FigureTableSubheading"/>
        <w:keepLines/>
        <w:spacing w:after="120"/>
      </w:pPr>
      <w:r>
        <w:t>Potential changes in hours worked, holding GDP per capita fixed (left hand panel) and potential changes in GDP per capita, holding hours worked fixed (right hand panel)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BB5875" w:rsidRPr="005550A0" w14:paraId="0F110030" w14:textId="77777777">
        <w:trPr>
          <w:tblHeader/>
        </w:trPr>
        <w:tc>
          <w:tcPr>
            <w:tcW w:w="2500" w:type="pct"/>
          </w:tcPr>
          <w:p w14:paraId="2D09CECA" w14:textId="3FA4EC6C" w:rsidR="00BB5875" w:rsidRPr="0044576E" w:rsidRDefault="00BB5875">
            <w:pPr>
              <w:pStyle w:val="TableBody"/>
              <w:rPr>
                <w:b/>
                <w:bCs/>
                <w:spacing w:val="-2"/>
              </w:rPr>
            </w:pPr>
            <w:r w:rsidRPr="0044576E">
              <w:rPr>
                <w:b/>
                <w:bCs/>
                <w:spacing w:val="-2"/>
              </w:rPr>
              <w:t xml:space="preserve">Actual vs potential changes in hours worked </w:t>
            </w:r>
            <w:r w:rsidR="008744BA">
              <w:rPr>
                <w:b/>
                <w:bCs/>
                <w:spacing w:val="-2"/>
              </w:rPr>
              <w:br/>
            </w:r>
            <w:r w:rsidRPr="0044576E">
              <w:rPr>
                <w:b/>
                <w:bCs/>
                <w:spacing w:val="-2"/>
              </w:rPr>
              <w:t>since 1980</w:t>
            </w:r>
          </w:p>
          <w:p w14:paraId="6C4EEA5B" w14:textId="390A12A5" w:rsidR="00BB5875" w:rsidRPr="001C6C12" w:rsidRDefault="00DA4D1B">
            <w:pPr>
              <w:pStyle w:val="TableBody"/>
              <w:rPr>
                <w:b/>
                <w:bCs/>
              </w:rPr>
            </w:pPr>
            <w:r w:rsidRPr="00DA4D1B">
              <w:rPr>
                <w:b/>
                <w:bCs/>
                <w:noProof/>
              </w:rPr>
              <w:drawing>
                <wp:inline distT="0" distB="0" distL="0" distR="0" wp14:anchorId="217B1BA1" wp14:editId="769B25E7">
                  <wp:extent cx="2995295" cy="2879725"/>
                  <wp:effectExtent l="0" t="0" r="0" b="0"/>
                  <wp:docPr id="2060827390" name="Picture 3" descr="The figure has 2 panels.&#10;Panel a shows the potential decrease in hours worked since 1980 to hold GDP per capita fixed, given the rise in labour productivity, as well as the actual change in hours worked. The figure shows that since 1980, Australians could have decreased hours work by 44% but maintained GDP per capita. It also shows we actually decreased our hours worked by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27390" name="Picture 3" descr="The figure has 2 panels.&#10;Panel a shows the potential decrease in hours worked since 1980 to hold GDP per capita fixed, given the rise in labour productivity, as well as the actual change in hours worked. The figure shows that since 1980, Australians could have decreased hours work by 44% but maintained GDP per capita. It also shows we actually decreased our hours worked by 10%.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5295" cy="2879725"/>
                          </a:xfrm>
                          <a:prstGeom prst="rect">
                            <a:avLst/>
                          </a:prstGeom>
                          <a:noFill/>
                          <a:ln>
                            <a:noFill/>
                          </a:ln>
                        </pic:spPr>
                      </pic:pic>
                    </a:graphicData>
                  </a:graphic>
                </wp:inline>
              </w:drawing>
            </w:r>
          </w:p>
        </w:tc>
        <w:tc>
          <w:tcPr>
            <w:tcW w:w="2500" w:type="pct"/>
          </w:tcPr>
          <w:p w14:paraId="2A819022" w14:textId="77777777" w:rsidR="00BB5875" w:rsidRDefault="00BB5875" w:rsidP="008744BA">
            <w:pPr>
              <w:pStyle w:val="TableBody"/>
              <w:ind w:left="170"/>
              <w:rPr>
                <w:b/>
                <w:bCs/>
              </w:rPr>
            </w:pPr>
            <w:r>
              <w:rPr>
                <w:b/>
                <w:bCs/>
              </w:rPr>
              <w:t>Actual GDP per capita vs potential GDP per capita growth (index 1980 = 100)</w:t>
            </w:r>
          </w:p>
          <w:p w14:paraId="4783318E" w14:textId="076A62EC" w:rsidR="00BB5875" w:rsidRPr="009E217A" w:rsidRDefault="00D74683">
            <w:pPr>
              <w:pStyle w:val="TableBody"/>
              <w:rPr>
                <w:b/>
                <w:bCs/>
              </w:rPr>
            </w:pPr>
            <w:r w:rsidRPr="00D74683">
              <w:rPr>
                <w:b/>
                <w:bCs/>
                <w:noProof/>
              </w:rPr>
              <w:drawing>
                <wp:inline distT="0" distB="0" distL="0" distR="0" wp14:anchorId="427159B0" wp14:editId="781637DF">
                  <wp:extent cx="2985135" cy="2879725"/>
                  <wp:effectExtent l="0" t="0" r="5715" b="0"/>
                  <wp:docPr id="823657254" name="Picture 5" descr="Panel b shows the potential increase in GDP per capita since 1980, assuming we continued to work the same number of hours, as well as the actual increase in GDP per capita. The chart shows GDP per capita could have increased 119% since 1980, but it actually increased by 9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57254" name="Picture 5" descr="Panel b shows the potential increase in GDP per capita since 1980, assuming we continued to work the same number of hours, as well as the actual increase in GDP per capita. The chart shows GDP per capita could have increased 119% since 1980, but it actually increased by 98%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5135" cy="2879725"/>
                          </a:xfrm>
                          <a:prstGeom prst="rect">
                            <a:avLst/>
                          </a:prstGeom>
                          <a:noFill/>
                          <a:ln>
                            <a:noFill/>
                          </a:ln>
                        </pic:spPr>
                      </pic:pic>
                    </a:graphicData>
                  </a:graphic>
                </wp:inline>
              </w:drawing>
            </w:r>
          </w:p>
        </w:tc>
      </w:tr>
    </w:tbl>
    <w:bookmarkEnd w:id="0"/>
    <w:p w14:paraId="1A40DE9F" w14:textId="6F6E6A27" w:rsidR="00BB5875" w:rsidRPr="00ED1AD2" w:rsidRDefault="00BB5875" w:rsidP="00ED1AD2">
      <w:pPr>
        <w:pStyle w:val="Source"/>
      </w:pPr>
      <w:r w:rsidRPr="00ED1AD2">
        <w:t xml:space="preserve">Source: PC estimates based on ABS </w:t>
      </w:r>
      <w:r w:rsidR="004041FB" w:rsidRPr="00ED1AD2">
        <w:t>(2025a)</w:t>
      </w:r>
      <w:r w:rsidR="00D74683">
        <w:t>.</w:t>
      </w:r>
    </w:p>
    <w:p w14:paraId="45A9418B" w14:textId="77777777" w:rsidR="00BB5875" w:rsidRPr="00ED1AD2" w:rsidRDefault="00BB5875" w:rsidP="00ED1AD2">
      <w:pPr>
        <w:pStyle w:val="Heading3"/>
      </w:pPr>
      <w:r w:rsidRPr="00ED1AD2">
        <w:t>What about other countries?</w:t>
      </w:r>
    </w:p>
    <w:p w14:paraId="09444BCA" w14:textId="2EF0963C" w:rsidR="00BB5875" w:rsidRPr="003B369D" w:rsidRDefault="00BB5875" w:rsidP="00BB5875">
      <w:r>
        <w:t>Different people in different countries make different choices about the trade-off between leisure, work and consumption. In some countries, such as France, people are strongly inclined towards preserving free time – their productivity dividend tends to go towards working less, rather than consuming more.</w:t>
      </w:r>
    </w:p>
    <w:p w14:paraId="1C1C3324" w14:textId="5EC04E37" w:rsidR="00BB5875" w:rsidRPr="003B369D" w:rsidRDefault="00BB5875" w:rsidP="00BB5875">
      <w:r>
        <w:t>By contrast, in the United States, the productivity dividend tends to go towards consuming more, which suggests that Americans are more inclined to work longer hours in exchange for more and better things.</w:t>
      </w:r>
    </w:p>
    <w:p w14:paraId="00E2ACBF" w14:textId="12858CB1" w:rsidR="00BB5875" w:rsidRDefault="00BB5875" w:rsidP="00BB5875">
      <w:r>
        <w:t>Australia falls somewhere in between these two examples. Over the past few decades, average work hours have only modestly declined – from around 34 to 31 hours per week – while incomes have risen significantly. Overall, Australians have opted to use their productivity dividend to upgrade their lifestyles, like buying fancier coffee and taking more expensive holidays, rather than shorten their workdays.</w:t>
      </w:r>
    </w:p>
    <w:p w14:paraId="1309C580" w14:textId="77777777" w:rsidR="00BB5875" w:rsidRDefault="00BB5875" w:rsidP="00BB5875">
      <w:r w:rsidRPr="00A020E1">
        <w:t xml:space="preserve">The significant cross-country variation in preference for leisure can be attributed broadly to three </w:t>
      </w:r>
      <w:r>
        <w:t>key factors – timing</w:t>
      </w:r>
      <w:r w:rsidRPr="00A020E1">
        <w:t>, cultu</w:t>
      </w:r>
      <w:r>
        <w:t xml:space="preserve">ral values and </w:t>
      </w:r>
      <w:r w:rsidRPr="00A020E1">
        <w:t>government</w:t>
      </w:r>
      <w:r>
        <w:t xml:space="preserve"> policy.</w:t>
      </w:r>
    </w:p>
    <w:p w14:paraId="78EA761F" w14:textId="77777777" w:rsidR="00BB5875" w:rsidRPr="00ED1AD2" w:rsidRDefault="00BB5875" w:rsidP="00ED1AD2">
      <w:pPr>
        <w:pStyle w:val="Heading4"/>
      </w:pPr>
      <w:r w:rsidRPr="00ED1AD2">
        <w:t>Timing</w:t>
      </w:r>
    </w:p>
    <w:p w14:paraId="55C27890" w14:textId="77777777" w:rsidR="00BB5875" w:rsidRDefault="00BB5875" w:rsidP="00BB5875">
      <w:r>
        <w:t>Whether a wage increase is temporary or permanent changes people’s choices.</w:t>
      </w:r>
    </w:p>
    <w:p w14:paraId="209800C2" w14:textId="4221D122" w:rsidR="00BB5875" w:rsidRDefault="00BB5875" w:rsidP="00BB5875">
      <w:pPr>
        <w:rPr>
          <w:b/>
          <w:bCs/>
        </w:rPr>
      </w:pPr>
      <w:r>
        <w:t xml:space="preserve">Some evidence shows that with a </w:t>
      </w:r>
      <w:r w:rsidRPr="5F059383">
        <w:rPr>
          <w:i/>
          <w:iCs/>
        </w:rPr>
        <w:t>temporary</w:t>
      </w:r>
      <w:r>
        <w:t xml:space="preserve"> increase in </w:t>
      </w:r>
      <w:proofErr w:type="gramStart"/>
      <w:r>
        <w:t>wages,</w:t>
      </w:r>
      <w:proofErr w:type="gramEnd"/>
      <w:r>
        <w:t xml:space="preserve"> people will work more and enjoy less leisure. This is because a short-term increase in wages make working more lucrative for a limited period and, </w:t>
      </w:r>
      <w:proofErr w:type="gramStart"/>
      <w:r>
        <w:t>as a consequence</w:t>
      </w:r>
      <w:proofErr w:type="gramEnd"/>
      <w:r>
        <w:t>, leisure more expensive.</w:t>
      </w:r>
    </w:p>
    <w:p w14:paraId="0261E128" w14:textId="7B6CC4CE" w:rsidR="00BB5875" w:rsidRPr="00660F3E" w:rsidRDefault="00BB5875" w:rsidP="00BB5875">
      <w:r>
        <w:lastRenderedPageBreak/>
        <w:t xml:space="preserve">In response to a </w:t>
      </w:r>
      <w:r w:rsidRPr="5F059383">
        <w:rPr>
          <w:i/>
          <w:iCs/>
        </w:rPr>
        <w:t>permanent</w:t>
      </w:r>
      <w:r>
        <w:t xml:space="preserve"> wage increase however</w:t>
      </w:r>
      <w:r w:rsidRPr="5F059383">
        <w:rPr>
          <w:b/>
          <w:bCs/>
        </w:rPr>
        <w:t xml:space="preserve"> – </w:t>
      </w:r>
      <w:r>
        <w:t xml:space="preserve">such as one driven by long-term technological progress that boosts productivity and output per hour worked, individuals often choose to spend less time working, not more </w:t>
      </w:r>
      <w:r w:rsidRPr="5F059383">
        <w:rPr>
          <w:rFonts w:cs="Arial"/>
        </w:rPr>
        <w:t>(Rogerson 2006)</w:t>
      </w:r>
      <w:r>
        <w:t>.</w:t>
      </w:r>
    </w:p>
    <w:p w14:paraId="0007645F" w14:textId="77777777" w:rsidR="00BB5875" w:rsidRPr="00ED1AD2" w:rsidRDefault="00BB5875" w:rsidP="00ED1AD2">
      <w:pPr>
        <w:pStyle w:val="Heading4"/>
      </w:pPr>
      <w:r w:rsidRPr="00ED1AD2">
        <w:t>Cultural values and social norms</w:t>
      </w:r>
    </w:p>
    <w:p w14:paraId="36A243C4" w14:textId="3FA0CCA4" w:rsidR="00BB5875" w:rsidRDefault="00BB5875" w:rsidP="00BB5875">
      <w:r>
        <w:t>Different cultures hold varying attitudes to who, and how many hours, people should work. For example, there is a saying that in the UK the last one to leave the office is seen as the hardest working, whereas in Germany the last one to leave is seen as the least efficient.</w:t>
      </w:r>
    </w:p>
    <w:p w14:paraId="0A0E89F9" w14:textId="4ED6335B" w:rsidR="00BB5875" w:rsidRDefault="00BB5875" w:rsidP="00BB5875">
      <w:r>
        <w:t xml:space="preserve">More generally, social pressures from colleagues, family, friends and society can have a major effect on people’s choices between work and leisure </w:t>
      </w:r>
      <w:r w:rsidRPr="30B853C7">
        <w:rPr>
          <w:rFonts w:cs="Arial"/>
        </w:rPr>
        <w:t>(</w:t>
      </w:r>
      <w:proofErr w:type="spellStart"/>
      <w:r w:rsidRPr="30B853C7">
        <w:rPr>
          <w:rFonts w:cs="Arial"/>
        </w:rPr>
        <w:t>Alesina</w:t>
      </w:r>
      <w:proofErr w:type="spellEnd"/>
      <w:r w:rsidRPr="30B853C7">
        <w:rPr>
          <w:rFonts w:cs="Arial"/>
        </w:rPr>
        <w:t>, Glaeser and Sacerdote 2005)</w:t>
      </w:r>
      <w:r>
        <w:t>. Cultural and social norms, such as attitudes towards gender roles and responsibilities, race, or age, can also affect these decisions. Culture and social norms can change over time (for example, rules around a five-day work week), and therefore so too can people’s choice in how to spend their productivity dividend.</w:t>
      </w:r>
    </w:p>
    <w:p w14:paraId="6ACFBAD8" w14:textId="62D6A61B" w:rsidR="00BB5875" w:rsidRPr="00ED1AD2" w:rsidRDefault="00BB5875" w:rsidP="00ED1AD2">
      <w:pPr>
        <w:pStyle w:val="Heading4"/>
      </w:pPr>
      <w:r w:rsidRPr="00ED1AD2">
        <w:t>Government policy</w:t>
      </w:r>
    </w:p>
    <w:p w14:paraId="3E3FE2CF" w14:textId="6D53B6E5" w:rsidR="00BB5875" w:rsidRDefault="00BB5875" w:rsidP="00BB5875">
      <w:r>
        <w:t>Lastly, government policy can influence how people respond to productivity growth.</w:t>
      </w:r>
    </w:p>
    <w:p w14:paraId="33ED003B" w14:textId="3F9C589E" w:rsidR="00BB5875" w:rsidRPr="00ED1AD2" w:rsidRDefault="00BB5875" w:rsidP="00BB5875">
      <w:pPr>
        <w:rPr>
          <w:spacing w:val="-4"/>
        </w:rPr>
      </w:pPr>
      <w:r w:rsidRPr="00ED1AD2">
        <w:rPr>
          <w:spacing w:val="-4"/>
        </w:rPr>
        <w:t>For example, workplace regulations and industrial relations laws can directly restrict the maximum (and minimum) number of hours that individuals can work, the wages that can be paid, and other workplace conditions.</w:t>
      </w:r>
    </w:p>
    <w:p w14:paraId="262EB9E4" w14:textId="3376E0A4" w:rsidR="00BB5875" w:rsidRDefault="00BB5875" w:rsidP="00BB5875">
      <w:r>
        <w:t xml:space="preserve">Further, taxes on labour, consumption and savings also impact people’s choice of whether and how much to work. Prescott </w:t>
      </w:r>
      <w:r w:rsidRPr="28A4E5BB">
        <w:rPr>
          <w:rFonts w:cs="Arial"/>
        </w:rPr>
        <w:t>(2004)</w:t>
      </w:r>
      <w:r>
        <w:t xml:space="preserve"> argues that income tax differences can help explain why people in the US worked more hours than people in many European countries between the 1970s and 1990s as higher taxes in Europe disincentivised people from working.</w:t>
      </w:r>
    </w:p>
    <w:p w14:paraId="699E2D3A" w14:textId="1976FE9D" w:rsidR="00BB5875" w:rsidRPr="00ED1AD2" w:rsidRDefault="00BB5875" w:rsidP="00BB5875">
      <w:pPr>
        <w:rPr>
          <w:spacing w:val="-2"/>
        </w:rPr>
      </w:pPr>
      <w:r w:rsidRPr="00ED1AD2">
        <w:rPr>
          <w:spacing w:val="-2"/>
        </w:rPr>
        <w:t xml:space="preserve">But people’s responses to increases, or decreases, in taxes are influenced by whether changes in government spending are </w:t>
      </w:r>
      <w:r w:rsidRPr="00ED1AD2">
        <w:rPr>
          <w:i/>
          <w:iCs/>
          <w:spacing w:val="-2"/>
        </w:rPr>
        <w:t>temporary or permanent</w:t>
      </w:r>
      <w:r w:rsidRPr="00ED1AD2">
        <w:rPr>
          <w:spacing w:val="-2"/>
        </w:rPr>
        <w:t xml:space="preserve"> – a temporary change in government spending is unlikely to influence someone’s long-term decision of how long they should work </w:t>
      </w:r>
      <w:r w:rsidRPr="00ED1AD2">
        <w:rPr>
          <w:rFonts w:cs="Arial"/>
          <w:spacing w:val="-2"/>
        </w:rPr>
        <w:t>(Barro 1981)</w:t>
      </w:r>
      <w:r w:rsidRPr="00ED1AD2">
        <w:rPr>
          <w:spacing w:val="-2"/>
        </w:rPr>
        <w:t xml:space="preserve">. Further, </w:t>
      </w:r>
      <w:r w:rsidRPr="00ED1AD2">
        <w:rPr>
          <w:i/>
          <w:iCs/>
          <w:spacing w:val="-2"/>
        </w:rPr>
        <w:t>the way</w:t>
      </w:r>
      <w:r w:rsidRPr="00ED1AD2">
        <w:rPr>
          <w:spacing w:val="-2"/>
        </w:rPr>
        <w:t xml:space="preserve"> in which government spends this tax revenue will affect people’s choices (Rogerson 2010). For example, if the government uses the revenue to fund services people need, such as universal education or health care, people will be less likely to work </w:t>
      </w:r>
      <w:r w:rsidRPr="00ED1AD2">
        <w:rPr>
          <w:rFonts w:cs="Arial"/>
          <w:spacing w:val="-2"/>
        </w:rPr>
        <w:t>(Barro 1981)</w:t>
      </w:r>
      <w:r w:rsidRPr="00ED1AD2">
        <w:rPr>
          <w:spacing w:val="-2"/>
        </w:rPr>
        <w:t>. The logic being that, as the government is providing things, people no longer need to earn money to consume them – they can consume them for free (or at a reduced price).</w:t>
      </w:r>
    </w:p>
    <w:p w14:paraId="7439FC42" w14:textId="77777777" w:rsidR="00BB5875" w:rsidRPr="00ED1AD2" w:rsidRDefault="00BB5875" w:rsidP="00ED1AD2">
      <w:pPr>
        <w:pStyle w:val="Heading3"/>
      </w:pPr>
      <w:r w:rsidRPr="00ED1AD2">
        <w:t xml:space="preserve">Why it matters: the productivity slowdown </w:t>
      </w:r>
    </w:p>
    <w:p w14:paraId="6F8F6948" w14:textId="09A009C1" w:rsidR="00BB5875" w:rsidRDefault="00BB5875" w:rsidP="00BB5875">
      <w:r>
        <w:t xml:space="preserve">Declines in hours worked per person are among the most unsung benefits of economic development and productivity growth. In the last 150 years, rising income in the industrialised world has been accompanied by a steady drop in working hours by almost 50% </w:t>
      </w:r>
      <w:r w:rsidRPr="0756D7C3">
        <w:rPr>
          <w:rFonts w:cs="Arial"/>
        </w:rPr>
        <w:t>(Giattino and Ortiz-Ospina 2020)</w:t>
      </w:r>
      <w:r>
        <w:t xml:space="preserve">. When Keynes wrote in the 1930s about </w:t>
      </w:r>
      <w:r w:rsidR="00E3372A">
        <w:t>15-hour</w:t>
      </w:r>
      <w:r>
        <w:t xml:space="preserve"> work</w:t>
      </w:r>
      <w:r w:rsidR="00E3372A">
        <w:t xml:space="preserve"> </w:t>
      </w:r>
      <w:r>
        <w:t>weeks for his grandchildren, the average working week was 48 hours long in Britain. Productivity growth has helped people find thousands of extra hours of free time each year.</w:t>
      </w:r>
    </w:p>
    <w:p w14:paraId="6BC6F25A" w14:textId="3130AC54" w:rsidR="00BB5875" w:rsidRDefault="00BB5875" w:rsidP="00BB5875">
      <w:r>
        <w:t xml:space="preserve">But over the past decade, as productivity growth has stagnated, the rewards have been far less generous. </w:t>
      </w:r>
      <w:r w:rsidR="00ED1AD2">
        <w:rPr>
          <w:lang w:val="en-US"/>
        </w:rPr>
        <w:t>Since</w:t>
      </w:r>
      <w:r>
        <w:t xml:space="preserve"> the end of 2016, there has been virtually no improvement in how much we produce per hour of work in Australia. We have seen no decline in average hours worked since the end of 2016, although </w:t>
      </w:r>
      <w:r w:rsidRPr="003232B5">
        <w:t xml:space="preserve">the </w:t>
      </w:r>
      <w:r w:rsidRPr="003232B5">
        <w:rPr>
          <w:lang w:val="en-US"/>
        </w:rPr>
        <w:t xml:space="preserve">adoption of </w:t>
      </w:r>
      <w:r>
        <w:rPr>
          <w:lang w:val="en-US"/>
        </w:rPr>
        <w:t xml:space="preserve">working-from-home </w:t>
      </w:r>
      <w:r w:rsidRPr="003232B5">
        <w:rPr>
          <w:lang w:val="en-US"/>
        </w:rPr>
        <w:t xml:space="preserve">arrangements </w:t>
      </w:r>
      <w:r>
        <w:rPr>
          <w:lang w:val="en-US"/>
        </w:rPr>
        <w:t xml:space="preserve">since the </w:t>
      </w:r>
      <w:r w:rsidRPr="003232B5">
        <w:rPr>
          <w:lang w:val="en-US"/>
        </w:rPr>
        <w:t>COVID</w:t>
      </w:r>
      <w:r>
        <w:rPr>
          <w:lang w:val="en-US"/>
        </w:rPr>
        <w:noBreakHyphen/>
      </w:r>
      <w:r w:rsidRPr="003232B5">
        <w:rPr>
          <w:lang w:val="en-US"/>
        </w:rPr>
        <w:t xml:space="preserve">19 pandemic </w:t>
      </w:r>
      <w:r>
        <w:rPr>
          <w:lang w:val="en-US"/>
        </w:rPr>
        <w:t xml:space="preserve">may have </w:t>
      </w:r>
      <w:r w:rsidRPr="003232B5">
        <w:rPr>
          <w:lang w:val="en-US"/>
        </w:rPr>
        <w:t>had some positive impact on leisure through reduced commute time</w:t>
      </w:r>
      <w:r>
        <w:rPr>
          <w:lang w:val="en-US"/>
        </w:rPr>
        <w:t xml:space="preserve"> for a portion of the workforce. </w:t>
      </w:r>
      <w:r>
        <w:t xml:space="preserve">Indeed, our incomes would </w:t>
      </w:r>
      <w:proofErr w:type="gramStart"/>
      <w:r>
        <w:t>actually have</w:t>
      </w:r>
      <w:proofErr w:type="gramEnd"/>
      <w:r>
        <w:t xml:space="preserve"> stagnated over this period, if it wasn’t for more and more people joining the workforce.</w:t>
      </w:r>
    </w:p>
    <w:p w14:paraId="4A4C68FF" w14:textId="77777777" w:rsidR="00BB5875" w:rsidRDefault="00BB5875" w:rsidP="00BB5875">
      <w:r>
        <w:t xml:space="preserve">Maintaining our high levels of hours worked could be a good thing if it reflects greater voluntary participation in the workforce, such as if individuals choose to work to improve their living standards, or if it results from </w:t>
      </w:r>
      <w:r>
        <w:lastRenderedPageBreak/>
        <w:t xml:space="preserve">the removal of long-standing </w:t>
      </w:r>
      <w:r w:rsidRPr="005A1CF1">
        <w:t xml:space="preserve">barriers </w:t>
      </w:r>
      <w:r>
        <w:t>to employment for historically underrepresented groups. But it is concerning if Australians have been working more out of sheer necessity, sacrificing study, rest, or time with loved ones just to maintain their standard of living. For example, people may need to work more just to keep up with rising house prices, which has outpaced wage growth over a long period of time.</w:t>
      </w:r>
    </w:p>
    <w:p w14:paraId="7064D3AD" w14:textId="3F528076" w:rsidR="00BB5875" w:rsidRDefault="00BB5875" w:rsidP="00BB5875">
      <w:r>
        <w:t>Productivity growth is the engine that gives us the freedom to choose between</w:t>
      </w:r>
      <w:r w:rsidR="002A4420">
        <w:t xml:space="preserve"> </w:t>
      </w:r>
      <w:r w:rsidRPr="0C068995">
        <w:rPr>
          <w:i/>
          <w:iCs/>
        </w:rPr>
        <w:t>more income, more leisure, or a better mix of both.</w:t>
      </w:r>
      <w:r>
        <w:t xml:space="preserve"> When productivity stalls, those choices remain unchanged. If productivity declines, the choices shrink.</w:t>
      </w:r>
    </w:p>
    <w:p w14:paraId="1952A4DF" w14:textId="068ACE31" w:rsidR="00B718D5" w:rsidRDefault="00BB5875" w:rsidP="00BB5875">
      <w:r>
        <w:t>This is why implementing policies to ensure Australia works smarter, not longer and harder,</w:t>
      </w:r>
      <w:r w:rsidR="002A4420">
        <w:t xml:space="preserve"> </w:t>
      </w:r>
      <w:r>
        <w:t>should remain a priority for policy makers. Without it, we cannot afford to reclaim our evenings, shorten our work</w:t>
      </w:r>
      <w:r w:rsidR="00E3372A">
        <w:t xml:space="preserve"> </w:t>
      </w:r>
      <w:r>
        <w:t>weeks, or spend more time with family and community. In the absence of a growing productivity dividend, the dream of a more balanced life – one that Keynes envisioned nearly a century ago – risks slipping out of reach for many Australians.</w:t>
      </w:r>
    </w:p>
    <w:p w14:paraId="22B37190" w14:textId="77B3200E" w:rsidR="00D73E7D" w:rsidRDefault="00D73E7D" w:rsidP="00CC6818">
      <w:pPr>
        <w:pStyle w:val="Heading2-nonumber"/>
      </w:pPr>
      <w:r>
        <w:t>References</w:t>
      </w:r>
    </w:p>
    <w:p w14:paraId="5EE3E620" w14:textId="77777777" w:rsidR="000F0210" w:rsidRDefault="000F0210" w:rsidP="004041FB">
      <w:pPr>
        <w:pStyle w:val="Bibliography"/>
        <w:sectPr w:rsidR="000F0210" w:rsidSect="009D258E">
          <w:headerReference w:type="default" r:id="rId19"/>
          <w:footerReference w:type="default" r:id="rId20"/>
          <w:headerReference w:type="first" r:id="rId21"/>
          <w:footerReference w:type="first" r:id="rId22"/>
          <w:type w:val="continuous"/>
          <w:pgSz w:w="11906" w:h="16838" w:code="9"/>
          <w:pgMar w:top="1276" w:right="1134" w:bottom="1134" w:left="1134" w:header="709" w:footer="709" w:gutter="0"/>
          <w:cols w:space="708"/>
          <w:titlePg/>
          <w:docGrid w:linePitch="360"/>
        </w:sectPr>
      </w:pPr>
    </w:p>
    <w:p w14:paraId="2EA9925E" w14:textId="05423121" w:rsidR="00EF055F" w:rsidRPr="004A48E4" w:rsidRDefault="00EF055F" w:rsidP="00612921">
      <w:pPr>
        <w:pStyle w:val="Reference"/>
        <w:rPr>
          <w:spacing w:val="-4"/>
        </w:rPr>
      </w:pPr>
      <w:r w:rsidRPr="004A48E4">
        <w:rPr>
          <w:spacing w:val="-4"/>
        </w:rPr>
        <w:t xml:space="preserve">ABS (Australian Bureau of Statistics) 2025a, </w:t>
      </w:r>
      <w:r w:rsidRPr="004A48E4">
        <w:rPr>
          <w:i/>
          <w:iCs/>
          <w:spacing w:val="-4"/>
        </w:rPr>
        <w:t>Australian National Accounts: National Income, Expenditure and Product, March 2025</w:t>
      </w:r>
      <w:r w:rsidRPr="004A48E4">
        <w:rPr>
          <w:spacing w:val="-4"/>
        </w:rPr>
        <w:t>,</w:t>
      </w:r>
      <w:r w:rsidR="00D33023" w:rsidRPr="004A48E4">
        <w:rPr>
          <w:spacing w:val="-4"/>
        </w:rPr>
        <w:t xml:space="preserve"> </w:t>
      </w:r>
      <w:r w:rsidRPr="004A48E4">
        <w:rPr>
          <w:spacing w:val="-4"/>
        </w:rPr>
        <w:t>https://www.abs.gov.au/statistics/economy/national-accounts/australian-national-accounts-national-income-expenditure-and-product/dec-2024 (accessed 4 June 2025).</w:t>
      </w:r>
    </w:p>
    <w:p w14:paraId="3A60D965" w14:textId="7E71E04D" w:rsidR="00EF055F" w:rsidRPr="004A48E4" w:rsidRDefault="00EF055F" w:rsidP="00612921">
      <w:pPr>
        <w:pStyle w:val="Reference"/>
        <w:rPr>
          <w:spacing w:val="-4"/>
        </w:rPr>
      </w:pPr>
      <w:r w:rsidRPr="004A48E4">
        <w:rPr>
          <w:spacing w:val="-4"/>
        </w:rPr>
        <w:t>——</w:t>
      </w:r>
      <w:r w:rsidR="004A48E4" w:rsidRPr="004A48E4">
        <w:rPr>
          <w:spacing w:val="-4"/>
        </w:rPr>
        <w:t> </w:t>
      </w:r>
      <w:r w:rsidRPr="004A48E4">
        <w:rPr>
          <w:spacing w:val="-4"/>
        </w:rPr>
        <w:t xml:space="preserve">2025b, </w:t>
      </w:r>
      <w:r w:rsidRPr="004A48E4">
        <w:rPr>
          <w:i/>
          <w:iCs/>
          <w:spacing w:val="-4"/>
        </w:rPr>
        <w:t>Labour Account Australia</w:t>
      </w:r>
      <w:r w:rsidRPr="004A48E4">
        <w:rPr>
          <w:spacing w:val="-4"/>
        </w:rPr>
        <w:t>, https://www.abs.gov.au/</w:t>
      </w:r>
      <w:r w:rsidR="004A48E4" w:rsidRPr="004A48E4">
        <w:rPr>
          <w:spacing w:val="-4"/>
        </w:rPr>
        <w:br/>
      </w:r>
      <w:r w:rsidRPr="004A48E4">
        <w:rPr>
          <w:spacing w:val="-4"/>
        </w:rPr>
        <w:t>statistics/labour/labour-accounts/labour-account-australia/latest-release (accessed 6 June 2025).</w:t>
      </w:r>
    </w:p>
    <w:p w14:paraId="3080C8D7" w14:textId="1E181FBE" w:rsidR="00EF055F" w:rsidRPr="004041FB" w:rsidRDefault="00EF055F" w:rsidP="00612921">
      <w:pPr>
        <w:pStyle w:val="Reference"/>
      </w:pPr>
      <w:proofErr w:type="spellStart"/>
      <w:r w:rsidRPr="004041FB">
        <w:t>Alesina</w:t>
      </w:r>
      <w:proofErr w:type="spellEnd"/>
      <w:r w:rsidRPr="004041FB">
        <w:t xml:space="preserve">, A, Glaeser, E and Sacerdote, B 2005, ‘Work and leisure in the U.S. and Europe: Why so different?’, </w:t>
      </w:r>
      <w:r w:rsidRPr="004041FB">
        <w:rPr>
          <w:i/>
          <w:iCs/>
        </w:rPr>
        <w:t>National Bureau of Economic Research</w:t>
      </w:r>
      <w:r w:rsidRPr="004041FB">
        <w:t>.</w:t>
      </w:r>
    </w:p>
    <w:p w14:paraId="2680F151" w14:textId="1E868E4C" w:rsidR="009D4B42" w:rsidRPr="003B10B5" w:rsidRDefault="00EF055F" w:rsidP="00612921">
      <w:pPr>
        <w:pStyle w:val="Reference"/>
      </w:pPr>
      <w:r w:rsidRPr="004041FB">
        <w:t xml:space="preserve">Barro, R 1981, ‘Output effects of government purchases’, </w:t>
      </w:r>
      <w:r w:rsidRPr="004041FB">
        <w:rPr>
          <w:i/>
          <w:iCs/>
        </w:rPr>
        <w:t>Journal of Political Economy</w:t>
      </w:r>
      <w:r w:rsidRPr="004041FB">
        <w:t>, vol. 89, no. 6, pp. 1086–1121.</w:t>
      </w:r>
    </w:p>
    <w:p w14:paraId="4F6FBB6E" w14:textId="772B9ADA" w:rsidR="009D4B42" w:rsidRPr="009D4B42" w:rsidRDefault="00EF055F" w:rsidP="00612921">
      <w:pPr>
        <w:pStyle w:val="Reference"/>
      </w:pPr>
      <w:r w:rsidRPr="004041FB">
        <w:t xml:space="preserve">Giattino, C and Ortiz-Ospina, </w:t>
      </w:r>
      <w:r w:rsidR="004A48E4">
        <w:t>E</w:t>
      </w:r>
      <w:r w:rsidRPr="004041FB">
        <w:t xml:space="preserve"> 2020, ‘Are we working more than ever?’, </w:t>
      </w:r>
      <w:r w:rsidRPr="004041FB">
        <w:rPr>
          <w:i/>
          <w:iCs/>
        </w:rPr>
        <w:t>Our world in data</w:t>
      </w:r>
      <w:r w:rsidRPr="004041FB">
        <w:t>.</w:t>
      </w:r>
    </w:p>
    <w:p w14:paraId="00E73BBD" w14:textId="5D963CB9" w:rsidR="00EF055F" w:rsidRPr="004041FB" w:rsidRDefault="00EF055F" w:rsidP="00612921">
      <w:pPr>
        <w:pStyle w:val="Reference"/>
      </w:pPr>
      <w:r w:rsidRPr="004041FB">
        <w:t>Keynes, J</w:t>
      </w:r>
      <w:r w:rsidR="004A48E4">
        <w:t>M</w:t>
      </w:r>
      <w:r w:rsidRPr="004041FB">
        <w:t xml:space="preserve"> 1930, </w:t>
      </w:r>
      <w:r w:rsidRPr="004041FB">
        <w:rPr>
          <w:i/>
          <w:iCs/>
        </w:rPr>
        <w:t>Economic Possibilities for our Grandchildren. In: Essays in Persuasion</w:t>
      </w:r>
      <w:r w:rsidRPr="004041FB">
        <w:t>, Palgrave Macmillan.</w:t>
      </w:r>
    </w:p>
    <w:p w14:paraId="41EB7FED" w14:textId="67A45DC5" w:rsidR="00EF055F" w:rsidRPr="004041FB" w:rsidRDefault="00EF055F" w:rsidP="00612921">
      <w:pPr>
        <w:pStyle w:val="Reference"/>
      </w:pPr>
      <w:r w:rsidRPr="004041FB">
        <w:t xml:space="preserve">Prescott, E 2004, ‘Why do Americans work so much more than Europeans?’, </w:t>
      </w:r>
      <w:r w:rsidRPr="004041FB">
        <w:rPr>
          <w:i/>
          <w:iCs/>
        </w:rPr>
        <w:t>National Bureau of Economic Research</w:t>
      </w:r>
      <w:r w:rsidRPr="004041FB">
        <w:t>.</w:t>
      </w:r>
    </w:p>
    <w:p w14:paraId="02977EC5" w14:textId="27AE433B" w:rsidR="00EF055F" w:rsidRPr="004A48E4" w:rsidRDefault="00EF055F" w:rsidP="00612921">
      <w:pPr>
        <w:pStyle w:val="Reference"/>
        <w:rPr>
          <w:spacing w:val="-2"/>
        </w:rPr>
      </w:pPr>
      <w:r w:rsidRPr="004A48E4">
        <w:rPr>
          <w:spacing w:val="-2"/>
        </w:rPr>
        <w:t xml:space="preserve">Rogerson, R 2006, ‘Understanding differences in hours worked’, </w:t>
      </w:r>
      <w:r w:rsidRPr="004A48E4">
        <w:rPr>
          <w:i/>
          <w:iCs/>
          <w:spacing w:val="-2"/>
        </w:rPr>
        <w:t>Review of economic dynamics</w:t>
      </w:r>
      <w:r w:rsidRPr="004A48E4">
        <w:rPr>
          <w:spacing w:val="-2"/>
        </w:rPr>
        <w:t>, vol. 9, no. 3, pp. 365–409.</w:t>
      </w:r>
    </w:p>
    <w:p w14:paraId="08E6F814" w14:textId="21FCE88B" w:rsidR="00EF055F" w:rsidRDefault="00EF055F" w:rsidP="00612921">
      <w:pPr>
        <w:pStyle w:val="Reference"/>
      </w:pPr>
      <w:r w:rsidRPr="004041FB">
        <w:t>——</w:t>
      </w:r>
      <w:r w:rsidR="004A48E4">
        <w:t> </w:t>
      </w:r>
      <w:r w:rsidRPr="004041FB">
        <w:t xml:space="preserve">2010, </w:t>
      </w:r>
      <w:r w:rsidRPr="004041FB">
        <w:rPr>
          <w:i/>
          <w:iCs/>
        </w:rPr>
        <w:t>The Impact of Labor Taxes on Labor Supply. An international perspective</w:t>
      </w:r>
      <w:r w:rsidRPr="004041FB">
        <w:t>, The AEI Press.</w:t>
      </w:r>
    </w:p>
    <w:p w14:paraId="59221EA8" w14:textId="77777777" w:rsidR="0023025A" w:rsidRPr="004041FB" w:rsidRDefault="0023025A" w:rsidP="00612921">
      <w:pPr>
        <w:pStyle w:val="Reference"/>
      </w:pPr>
    </w:p>
    <w:p w14:paraId="7A5EAA77" w14:textId="6BFCA386" w:rsidR="003B10B5" w:rsidRDefault="003B10B5" w:rsidP="00A00EC5">
      <w:pPr>
        <w:pStyle w:val="Reference"/>
        <w:sectPr w:rsidR="003B10B5" w:rsidSect="000F0210">
          <w:type w:val="continuous"/>
          <w:pgSz w:w="11906" w:h="16838" w:code="9"/>
          <w:pgMar w:top="1276" w:right="1134" w:bottom="1134" w:left="1134" w:header="709" w:footer="709" w:gutter="0"/>
          <w:cols w:num="2" w:space="708"/>
          <w:titlePg/>
          <w:docGrid w:linePitch="360"/>
        </w:sectPr>
      </w:pPr>
    </w:p>
    <w:p w14:paraId="41278FB3" w14:textId="77777777" w:rsidR="0023025A" w:rsidRPr="00C4225A" w:rsidRDefault="0023025A" w:rsidP="00444570">
      <w:pPr>
        <w:pStyle w:val="Reference"/>
        <w:spacing w:before="3360"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23025A" w:rsidRPr="007F7B6B" w14:paraId="256914FC" w14:textId="77777777" w:rsidTr="008555D3">
        <w:tc>
          <w:tcPr>
            <w:tcW w:w="9628" w:type="dxa"/>
            <w:shd w:val="clear" w:color="auto" w:fill="265A9A" w:themeFill="background2"/>
            <w:tcMar>
              <w:top w:w="113" w:type="dxa"/>
              <w:bottom w:w="113" w:type="dxa"/>
            </w:tcMar>
          </w:tcPr>
          <w:p w14:paraId="25C0A590" w14:textId="77777777" w:rsidR="0023025A" w:rsidRPr="007F7B6B" w:rsidRDefault="0023025A" w:rsidP="008555D3">
            <w:pPr>
              <w:pStyle w:val="Copyrightpage-BodyBold"/>
              <w:rPr>
                <w:rFonts w:ascii="Arial" w:hAnsi="Arial" w:cs="Arial"/>
                <w:sz w:val="20"/>
              </w:rPr>
            </w:pPr>
            <w:r w:rsidRPr="007F7B6B">
              <w:rPr>
                <w:rFonts w:ascii="Arial" w:hAnsi="Arial" w:cs="Arial"/>
                <w:sz w:val="20"/>
              </w:rPr>
              <w:t>© Commonwealth of Australia 202</w:t>
            </w:r>
            <w:r>
              <w:rPr>
                <w:rFonts w:ascii="Arial" w:hAnsi="Arial" w:cs="Arial"/>
                <w:sz w:val="20"/>
              </w:rPr>
              <w:t>5</w:t>
            </w:r>
          </w:p>
          <w:p w14:paraId="6A9C4F7D" w14:textId="7A59920D" w:rsidR="0023025A" w:rsidRPr="005E1FCA" w:rsidRDefault="0023025A" w:rsidP="008555D3">
            <w:pPr>
              <w:spacing w:after="60"/>
              <w:rPr>
                <w:rFonts w:ascii="Arial" w:hAnsi="Arial" w:cs="Arial"/>
                <w:color w:val="FFFFFF" w:themeColor="background1"/>
                <w:spacing w:val="-4"/>
              </w:rPr>
            </w:pPr>
            <w:r w:rsidRPr="007F7B6B">
              <w:rPr>
                <w:rFonts w:ascii="Arial" w:hAnsi="Arial" w:cs="Arial"/>
                <w:color w:val="FFFFFF" w:themeColor="background1"/>
              </w:rPr>
              <w:t>An appropriate reference for this publication is:</w:t>
            </w:r>
            <w:r>
              <w:rPr>
                <w:rFonts w:ascii="Arial" w:hAnsi="Arial" w:cs="Arial"/>
                <w:color w:val="FFFFFF" w:themeColor="background1"/>
              </w:rPr>
              <w:t xml:space="preserve"> </w:t>
            </w:r>
            <w:r w:rsidRPr="005E1FCA">
              <w:rPr>
                <w:rFonts w:ascii="Arial" w:hAnsi="Arial" w:cs="Arial"/>
                <w:color w:val="FFFFFF" w:themeColor="background1"/>
                <w:spacing w:val="-4"/>
              </w:rPr>
              <w:t>Productivity Commission 202</w:t>
            </w:r>
            <w:r>
              <w:rPr>
                <w:rFonts w:ascii="Arial" w:hAnsi="Arial" w:cs="Arial"/>
                <w:color w:val="FFFFFF" w:themeColor="background1"/>
                <w:spacing w:val="-4"/>
              </w:rPr>
              <w:t>5</w:t>
            </w:r>
            <w:r w:rsidRPr="005E1FCA">
              <w:rPr>
                <w:rFonts w:ascii="Arial" w:hAnsi="Arial" w:cs="Arial"/>
                <w:color w:val="FFFFFF" w:themeColor="background1"/>
                <w:spacing w:val="-4"/>
              </w:rPr>
              <w:t xml:space="preserve">, </w:t>
            </w:r>
            <w:r w:rsidRPr="005E1FCA">
              <w:rPr>
                <w:rFonts w:ascii="Arial" w:hAnsi="Arial"/>
                <w:i/>
                <w:iCs/>
                <w:color w:val="FFFFFF" w:themeColor="background1"/>
                <w:spacing w:val="-4"/>
              </w:rPr>
              <w:t>Quarterly productivity bulletin</w:t>
            </w:r>
            <w:r w:rsidRPr="005E1FCA">
              <w:rPr>
                <w:rFonts w:ascii="Arial" w:hAnsi="Arial" w:cs="Arial"/>
                <w:color w:val="FFFFFF" w:themeColor="background1"/>
                <w:spacing w:val="-4"/>
              </w:rPr>
              <w:t xml:space="preserve"> </w:t>
            </w:r>
            <w:r w:rsidRPr="004A56E4">
              <w:rPr>
                <w:rFonts w:ascii="Arial" w:hAnsi="Arial" w:cs="Arial"/>
                <w:i/>
                <w:iCs/>
                <w:color w:val="FFFFFF" w:themeColor="background1"/>
                <w:spacing w:val="-4"/>
              </w:rPr>
              <w:t xml:space="preserve">– </w:t>
            </w:r>
            <w:r w:rsidR="007A7441" w:rsidRPr="004A56E4">
              <w:rPr>
                <w:rFonts w:ascii="Arial" w:hAnsi="Arial" w:cs="Arial"/>
                <w:i/>
                <w:iCs/>
                <w:color w:val="FFFFFF" w:themeColor="background1"/>
                <w:spacing w:val="-4"/>
              </w:rPr>
              <w:t>June</w:t>
            </w:r>
            <w:r>
              <w:rPr>
                <w:rFonts w:ascii="Arial" w:hAnsi="Arial" w:cs="Arial"/>
                <w:i/>
                <w:iCs/>
                <w:color w:val="FFFFFF" w:themeColor="background1"/>
                <w:spacing w:val="-4"/>
              </w:rPr>
              <w:t xml:space="preserve"> 2025</w:t>
            </w:r>
            <w:r w:rsidRPr="00305C57">
              <w:rPr>
                <w:rFonts w:ascii="Arial" w:hAnsi="Arial" w:cs="Arial"/>
                <w:color w:val="FFFFFF" w:themeColor="background1"/>
                <w:spacing w:val="-4"/>
              </w:rPr>
              <w:t>,</w:t>
            </w:r>
            <w:r>
              <w:rPr>
                <w:rFonts w:ascii="Arial" w:hAnsi="Arial" w:cs="Arial"/>
                <w:i/>
                <w:iCs/>
                <w:color w:val="FFFFFF" w:themeColor="background1"/>
                <w:spacing w:val="-4"/>
              </w:rPr>
              <w:t xml:space="preserve"> </w:t>
            </w:r>
            <w:r w:rsidRPr="005E1FCA">
              <w:rPr>
                <w:rFonts w:ascii="Arial" w:hAnsi="Arial" w:cs="Arial"/>
                <w:color w:val="FFFFFF" w:themeColor="background1"/>
                <w:spacing w:val="-4"/>
              </w:rPr>
              <w:t xml:space="preserve">PC </w:t>
            </w:r>
            <w:r>
              <w:rPr>
                <w:rFonts w:ascii="Arial" w:hAnsi="Arial" w:cs="Arial"/>
                <w:color w:val="FFFFFF" w:themeColor="background1"/>
                <w:spacing w:val="-4"/>
              </w:rPr>
              <w:t>p</w:t>
            </w:r>
            <w:r w:rsidRPr="005E1FCA">
              <w:rPr>
                <w:rFonts w:ascii="Arial" w:hAnsi="Arial" w:cs="Arial"/>
                <w:color w:val="FFFFFF" w:themeColor="background1"/>
                <w:spacing w:val="-4"/>
              </w:rPr>
              <w:t>roductivity insights</w:t>
            </w:r>
            <w:r>
              <w:rPr>
                <w:rFonts w:ascii="Arial" w:hAnsi="Arial" w:cs="Arial"/>
                <w:color w:val="FFFFFF" w:themeColor="background1"/>
                <w:spacing w:val="-4"/>
              </w:rPr>
              <w:t xml:space="preserve">, </w:t>
            </w:r>
            <w:r w:rsidRPr="005E1FCA">
              <w:rPr>
                <w:rFonts w:ascii="Arial" w:hAnsi="Arial" w:cs="Arial"/>
                <w:color w:val="FFFFFF" w:themeColor="background1"/>
                <w:spacing w:val="-4"/>
              </w:rPr>
              <w:t>Canberra.</w:t>
            </w:r>
          </w:p>
          <w:p w14:paraId="09A267DF" w14:textId="77777777" w:rsidR="0023025A" w:rsidRPr="00A60825" w:rsidRDefault="0023025A" w:rsidP="008555D3">
            <w:pPr>
              <w:spacing w:after="60"/>
              <w:rPr>
                <w:color w:val="FFFFFF" w:themeColor="background1"/>
                <w:lang w:val="fr-CA"/>
              </w:rPr>
            </w:pPr>
            <w:r w:rsidRPr="00A60825">
              <w:rPr>
                <w:rFonts w:ascii="Arial" w:hAnsi="Arial" w:cs="Arial"/>
                <w:color w:val="FFFFFF" w:themeColor="background1"/>
                <w:lang w:val="fr-CA"/>
              </w:rPr>
              <w:t>Publication enquiries: p</w:t>
            </w:r>
            <w:r w:rsidRPr="00A60825">
              <w:rPr>
                <w:color w:val="FFFFFF" w:themeColor="background1"/>
                <w:lang w:val="fr-CA"/>
              </w:rPr>
              <w:t xml:space="preserve">hone 03 9653 2244 | </w:t>
            </w:r>
            <w:proofErr w:type="gramStart"/>
            <w:r w:rsidRPr="00A60825">
              <w:rPr>
                <w:color w:val="FFFFFF" w:themeColor="background1"/>
                <w:lang w:val="fr-CA"/>
              </w:rPr>
              <w:t>email</w:t>
            </w:r>
            <w:proofErr w:type="gramEnd"/>
            <w:r w:rsidRPr="00A60825">
              <w:rPr>
                <w:color w:val="FFFFFF" w:themeColor="background1"/>
                <w:lang w:val="fr-CA"/>
              </w:rPr>
              <w:t xml:space="preserve"> publications@pc.gov.au</w:t>
            </w:r>
          </w:p>
          <w:p w14:paraId="36779A59" w14:textId="77777777" w:rsidR="0023025A" w:rsidRPr="007F7B6B" w:rsidRDefault="0023025A" w:rsidP="008555D3">
            <w:pPr>
              <w:rPr>
                <w:rFonts w:ascii="Arial" w:hAnsi="Arial" w:cs="Arial"/>
                <w:b/>
                <w:bCs/>
                <w:color w:val="FFFFFF" w:themeColor="background1"/>
              </w:rPr>
            </w:pPr>
            <w:hyperlink r:id="rId23" w:history="1">
              <w:r w:rsidRPr="00C742C6">
                <w:rPr>
                  <w:rStyle w:val="Hyperlink"/>
                  <w:rFonts w:ascii="Arial" w:hAnsi="Arial" w:cs="Arial"/>
                  <w:b/>
                  <w:bCs/>
                  <w:color w:val="FFFFFF" w:themeColor="background1"/>
                </w:rPr>
                <w:t>www.pc.gov.au</w:t>
              </w:r>
            </w:hyperlink>
          </w:p>
        </w:tc>
      </w:tr>
    </w:tbl>
    <w:p w14:paraId="5E960638" w14:textId="789EA115" w:rsidR="006D541D" w:rsidRDefault="006D541D" w:rsidP="006925C3">
      <w:pPr>
        <w:pStyle w:val="Reference"/>
      </w:pPr>
    </w:p>
    <w:sectPr w:rsidR="006D541D" w:rsidSect="0023025A">
      <w:headerReference w:type="default" r:id="rId24"/>
      <w:type w:val="continuous"/>
      <w:pgSz w:w="11906" w:h="16838" w:code="9"/>
      <w:pgMar w:top="1276"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97A14" w14:textId="77777777" w:rsidR="00666C3D" w:rsidRDefault="00666C3D" w:rsidP="00F3517F">
      <w:pPr>
        <w:spacing w:after="0" w:line="240" w:lineRule="auto"/>
      </w:pPr>
      <w:r>
        <w:separator/>
      </w:r>
    </w:p>
  </w:endnote>
  <w:endnote w:type="continuationSeparator" w:id="0">
    <w:p w14:paraId="570B2576" w14:textId="77777777" w:rsidR="00666C3D" w:rsidRDefault="00666C3D" w:rsidP="00F3517F">
      <w:pPr>
        <w:spacing w:after="0" w:line="240" w:lineRule="auto"/>
      </w:pPr>
      <w:r>
        <w:continuationSeparator/>
      </w:r>
    </w:p>
  </w:endnote>
  <w:endnote w:type="continuationNotice" w:id="1">
    <w:p w14:paraId="29BCEF39" w14:textId="77777777" w:rsidR="00666C3D" w:rsidRDefault="00666C3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283FF" w14:textId="7B466D71" w:rsidR="00A0683D" w:rsidRPr="00601C66" w:rsidRDefault="00EB62E7" w:rsidP="00601C66">
    <w:pPr>
      <w:pStyle w:val="Footer-right"/>
      <w:rPr>
        <w:rFonts w:ascii="Arial Black" w:hAnsi="Arial Black"/>
        <w:b/>
        <w:bCs/>
      </w:rPr>
    </w:pPr>
    <w:r w:rsidRPr="00451382">
      <w:rPr>
        <w:rFonts w:ascii="Arial Black" w:hAnsi="Arial Black"/>
        <w:b/>
        <w:bCs/>
      </w:rPr>
      <w:fldChar w:fldCharType="begin"/>
    </w:r>
    <w:r w:rsidRPr="00451382">
      <w:rPr>
        <w:rFonts w:ascii="Arial Black" w:hAnsi="Arial Black"/>
        <w:b/>
        <w:bCs/>
      </w:rPr>
      <w:instrText xml:space="preserve"> PAGE   \* MERGEFORMAT </w:instrText>
    </w:r>
    <w:r w:rsidRPr="00451382">
      <w:rPr>
        <w:rFonts w:ascii="Arial Black" w:hAnsi="Arial Black"/>
        <w:b/>
        <w:bCs/>
      </w:rPr>
      <w:fldChar w:fldCharType="separate"/>
    </w:r>
    <w:r w:rsidRPr="00451382">
      <w:rPr>
        <w:rFonts w:ascii="Arial Black" w:hAnsi="Arial Black"/>
        <w:b/>
        <w:bCs/>
      </w:rPr>
      <w:t>1</w:t>
    </w:r>
    <w:r w:rsidRPr="00451382">
      <w:rPr>
        <w:rFonts w:ascii="Arial Black" w:hAnsi="Arial Black"/>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3F98E" w14:textId="4DD2DCA0" w:rsidR="00A0683D" w:rsidRPr="00601C66" w:rsidRDefault="00EB6C1E" w:rsidP="00601C66">
    <w:pPr>
      <w:pStyle w:val="Footer-right"/>
      <w:rPr>
        <w:rFonts w:ascii="Arial Black" w:hAnsi="Arial Black"/>
      </w:rPr>
    </w:pPr>
    <w:r w:rsidRPr="003306A6">
      <w:rPr>
        <w:rFonts w:ascii="Arial Black" w:hAnsi="Arial Black"/>
      </w:rPr>
      <w:fldChar w:fldCharType="begin"/>
    </w:r>
    <w:r w:rsidRPr="003306A6">
      <w:rPr>
        <w:rFonts w:ascii="Arial Black" w:hAnsi="Arial Black"/>
      </w:rPr>
      <w:instrText xml:space="preserve"> PAGE   \* MERGEFORMAT </w:instrText>
    </w:r>
    <w:r w:rsidRPr="003306A6">
      <w:rPr>
        <w:rFonts w:ascii="Arial Black" w:hAnsi="Arial Black"/>
      </w:rPr>
      <w:fldChar w:fldCharType="separate"/>
    </w:r>
    <w:r>
      <w:rPr>
        <w:rFonts w:ascii="Arial Black" w:hAnsi="Arial Black"/>
      </w:rPr>
      <w:t>2</w:t>
    </w:r>
    <w:r w:rsidRPr="003306A6">
      <w:rPr>
        <w:rFonts w:ascii="Arial Black" w:hAnsi="Arial Black"/>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11D47" w14:textId="77777777" w:rsidR="00666C3D" w:rsidRDefault="00666C3D" w:rsidP="00F3517F">
      <w:pPr>
        <w:spacing w:after="0" w:line="240" w:lineRule="auto"/>
      </w:pPr>
      <w:r>
        <w:separator/>
      </w:r>
    </w:p>
  </w:footnote>
  <w:footnote w:type="continuationSeparator" w:id="0">
    <w:p w14:paraId="2441D8A2" w14:textId="77777777" w:rsidR="00666C3D" w:rsidRDefault="00666C3D" w:rsidP="00F3517F">
      <w:pPr>
        <w:spacing w:after="0" w:line="240" w:lineRule="auto"/>
      </w:pPr>
      <w:r>
        <w:continuationSeparator/>
      </w:r>
    </w:p>
  </w:footnote>
  <w:footnote w:type="continuationNotice" w:id="1">
    <w:p w14:paraId="30F71061" w14:textId="77777777" w:rsidR="00666C3D" w:rsidRDefault="00666C3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491B6" w14:textId="3934E146" w:rsidR="00A0683D" w:rsidRDefault="00787E70" w:rsidP="00601C66">
    <w:pPr>
      <w:pStyle w:val="Header-KeylineRight"/>
    </w:pPr>
    <w:r w:rsidRPr="00EB62E7">
      <w:rPr>
        <w:rStyle w:val="Strong"/>
        <w:b w:val="0"/>
        <w:bCs w:val="0"/>
      </w:rPr>
      <w:t>PC productivity insights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D08D4" w14:textId="477D3AA5" w:rsidR="00A0683D" w:rsidRPr="00F10DC5" w:rsidRDefault="000D6696" w:rsidP="00BC7B33">
    <w:pPr>
      <w:spacing w:before="1800" w:after="840" w:line="204" w:lineRule="auto"/>
      <w:ind w:right="2268"/>
      <w:contextualSpacing/>
      <w:outlineLvl w:val="0"/>
      <w:rPr>
        <w:rFonts w:ascii="Arial Black" w:eastAsia="SimHei" w:hAnsi="Arial Black" w:cs="Times New Roman"/>
        <w:noProof/>
        <w:color w:val="FFFFFF"/>
        <w:kern w:val="28"/>
        <w:sz w:val="40"/>
        <w:szCs w:val="40"/>
      </w:rPr>
    </w:pPr>
    <w:r w:rsidRPr="000D6696">
      <w:rPr>
        <w:rFonts w:ascii="Arial Black" w:eastAsia="SimHei" w:hAnsi="Arial Black" w:cs="Times New Roman"/>
        <w:noProof/>
        <w:color w:val="FFFFFF"/>
        <w:kern w:val="28"/>
        <w:sz w:val="40"/>
        <w:szCs w:val="40"/>
      </w:rPr>
      <w:drawing>
        <wp:anchor distT="0" distB="0" distL="114300" distR="114300" simplePos="0" relativeHeight="251658240" behindDoc="1" locked="0" layoutInCell="1" allowOverlap="1" wp14:anchorId="502D6C82" wp14:editId="47CCB86F">
          <wp:simplePos x="0" y="0"/>
          <wp:positionH relativeFrom="column">
            <wp:posOffset>-720090</wp:posOffset>
          </wp:positionH>
          <wp:positionV relativeFrom="page">
            <wp:posOffset>0</wp:posOffset>
          </wp:positionV>
          <wp:extent cx="7554595" cy="2503714"/>
          <wp:effectExtent l="0" t="0" r="0" b="0"/>
          <wp:wrapNone/>
          <wp:docPr id="668393507" name="Picture 668393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93507" name="Picture 66839350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10759"/>
                  <a:stretch/>
                </pic:blipFill>
                <pic:spPr bwMode="auto">
                  <a:xfrm>
                    <a:off x="0" y="0"/>
                    <a:ext cx="7560000" cy="2505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6696">
      <w:rPr>
        <w:rFonts w:ascii="Arial Black" w:eastAsia="SimHei" w:hAnsi="Arial Black" w:cs="Times New Roman"/>
        <w:noProof/>
        <w:color w:val="FFFFFF"/>
        <w:kern w:val="28"/>
        <w:sz w:val="40"/>
        <w:szCs w:val="40"/>
      </w:rPr>
      <w:t xml:space="preserve">Quarterly productivity </w:t>
    </w:r>
    <w:r w:rsidRPr="000D6696">
      <w:rPr>
        <w:rFonts w:ascii="Arial Black" w:eastAsia="SimHei" w:hAnsi="Arial Black" w:cs="Times New Roman"/>
        <w:noProof/>
        <w:color w:val="FFFFFF"/>
        <w:kern w:val="28"/>
        <w:sz w:val="40"/>
        <w:szCs w:val="40"/>
      </w:rPr>
      <w:br/>
      <w:t xml:space="preserve">bulletin – </w:t>
    </w:r>
    <w:r w:rsidR="003B352B">
      <w:rPr>
        <w:rFonts w:ascii="Arial Black" w:eastAsia="SimHei" w:hAnsi="Arial Black" w:cs="Times New Roman"/>
        <w:noProof/>
        <w:color w:val="FFFFFF"/>
        <w:kern w:val="28"/>
        <w:sz w:val="40"/>
        <w:szCs w:val="40"/>
      </w:rPr>
      <w:t xml:space="preserve">June </w:t>
    </w:r>
    <w:r w:rsidRPr="000D6696">
      <w:rPr>
        <w:rFonts w:ascii="Arial Black" w:eastAsia="SimHei" w:hAnsi="Arial Black" w:cs="Times New Roman"/>
        <w:noProof/>
        <w:color w:val="FFFFFF"/>
        <w:kern w:val="28"/>
        <w:sz w:val="40"/>
        <w:szCs w:val="40"/>
      </w:rPr>
      <w:t>202</w:t>
    </w:r>
    <w:r w:rsidR="00751428">
      <w:rPr>
        <w:rFonts w:ascii="Arial Black" w:eastAsia="SimHei" w:hAnsi="Arial Black" w:cs="Times New Roman"/>
        <w:noProof/>
        <w:color w:val="FFFFFF"/>
        <w:kern w:val="28"/>
        <w:sz w:val="40"/>
        <w:szCs w:val="40"/>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881FF" w14:textId="7F2B9A85" w:rsidR="006D541D" w:rsidRDefault="00DA6E32" w:rsidP="00DA6E32">
    <w:pPr>
      <w:pStyle w:val="Header-KeylineRight"/>
    </w:pPr>
    <w:r>
      <w:t>PC productivity insights: Appendix – June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CEA05FD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9"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D665246"/>
    <w:multiLevelType w:val="multilevel"/>
    <w:tmpl w:val="55366B42"/>
    <w:numStyleLink w:val="LetteredList"/>
  </w:abstractNum>
  <w:abstractNum w:abstractNumId="12" w15:restartNumberingAfterBreak="0">
    <w:nsid w:val="2DFE29AF"/>
    <w:multiLevelType w:val="multilevel"/>
    <w:tmpl w:val="72768BCE"/>
    <w:numStyleLink w:val="AppendixHeadingList"/>
  </w:abstractNum>
  <w:abstractNum w:abstractNumId="13"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7FC4F4C"/>
    <w:multiLevelType w:val="hybridMultilevel"/>
    <w:tmpl w:val="983CD2D2"/>
    <w:lvl w:ilvl="0" w:tplc="58C4AE7C">
      <w:start w:val="1"/>
      <w:numFmt w:val="decimal"/>
      <w:lvlText w:val="%1."/>
      <w:lvlJc w:val="left"/>
      <w:pPr>
        <w:ind w:left="1020" w:hanging="360"/>
      </w:pPr>
    </w:lvl>
    <w:lvl w:ilvl="1" w:tplc="435EE23C">
      <w:start w:val="1"/>
      <w:numFmt w:val="decimal"/>
      <w:lvlText w:val="%2."/>
      <w:lvlJc w:val="left"/>
      <w:pPr>
        <w:ind w:left="1020" w:hanging="360"/>
      </w:pPr>
    </w:lvl>
    <w:lvl w:ilvl="2" w:tplc="B0729566">
      <w:start w:val="1"/>
      <w:numFmt w:val="decimal"/>
      <w:lvlText w:val="%3."/>
      <w:lvlJc w:val="left"/>
      <w:pPr>
        <w:ind w:left="1020" w:hanging="360"/>
      </w:pPr>
    </w:lvl>
    <w:lvl w:ilvl="3" w:tplc="00E47C98">
      <w:start w:val="1"/>
      <w:numFmt w:val="decimal"/>
      <w:lvlText w:val="%4."/>
      <w:lvlJc w:val="left"/>
      <w:pPr>
        <w:ind w:left="1020" w:hanging="360"/>
      </w:pPr>
    </w:lvl>
    <w:lvl w:ilvl="4" w:tplc="49E07F32">
      <w:start w:val="1"/>
      <w:numFmt w:val="decimal"/>
      <w:lvlText w:val="%5."/>
      <w:lvlJc w:val="left"/>
      <w:pPr>
        <w:ind w:left="1020" w:hanging="360"/>
      </w:pPr>
    </w:lvl>
    <w:lvl w:ilvl="5" w:tplc="49C0BA72">
      <w:start w:val="1"/>
      <w:numFmt w:val="decimal"/>
      <w:lvlText w:val="%6."/>
      <w:lvlJc w:val="left"/>
      <w:pPr>
        <w:ind w:left="1020" w:hanging="360"/>
      </w:pPr>
    </w:lvl>
    <w:lvl w:ilvl="6" w:tplc="56DEDCD6">
      <w:start w:val="1"/>
      <w:numFmt w:val="decimal"/>
      <w:lvlText w:val="%7."/>
      <w:lvlJc w:val="left"/>
      <w:pPr>
        <w:ind w:left="1020" w:hanging="360"/>
      </w:pPr>
    </w:lvl>
    <w:lvl w:ilvl="7" w:tplc="B3A2BCC6">
      <w:start w:val="1"/>
      <w:numFmt w:val="decimal"/>
      <w:lvlText w:val="%8."/>
      <w:lvlJc w:val="left"/>
      <w:pPr>
        <w:ind w:left="1020" w:hanging="360"/>
      </w:pPr>
    </w:lvl>
    <w:lvl w:ilvl="8" w:tplc="B2B449D4">
      <w:start w:val="1"/>
      <w:numFmt w:val="decimal"/>
      <w:lvlText w:val="%9."/>
      <w:lvlJc w:val="left"/>
      <w:pPr>
        <w:ind w:left="1020" w:hanging="360"/>
      </w:pPr>
    </w:lvl>
  </w:abstractNum>
  <w:abstractNum w:abstractNumId="16"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072313B"/>
    <w:multiLevelType w:val="hybridMultilevel"/>
    <w:tmpl w:val="A3D6B920"/>
    <w:lvl w:ilvl="0" w:tplc="8990EB6A">
      <w:start w:val="1"/>
      <w:numFmt w:val="decimal"/>
      <w:lvlText w:val="%1."/>
      <w:lvlJc w:val="left"/>
      <w:pPr>
        <w:ind w:left="1020" w:hanging="360"/>
      </w:pPr>
    </w:lvl>
    <w:lvl w:ilvl="1" w:tplc="DC7AC27A">
      <w:start w:val="1"/>
      <w:numFmt w:val="decimal"/>
      <w:lvlText w:val="%2."/>
      <w:lvlJc w:val="left"/>
      <w:pPr>
        <w:ind w:left="1020" w:hanging="360"/>
      </w:pPr>
    </w:lvl>
    <w:lvl w:ilvl="2" w:tplc="6FD83304">
      <w:start w:val="1"/>
      <w:numFmt w:val="decimal"/>
      <w:lvlText w:val="%3."/>
      <w:lvlJc w:val="left"/>
      <w:pPr>
        <w:ind w:left="1020" w:hanging="360"/>
      </w:pPr>
    </w:lvl>
    <w:lvl w:ilvl="3" w:tplc="84AC64B4">
      <w:start w:val="1"/>
      <w:numFmt w:val="decimal"/>
      <w:lvlText w:val="%4."/>
      <w:lvlJc w:val="left"/>
      <w:pPr>
        <w:ind w:left="1020" w:hanging="360"/>
      </w:pPr>
    </w:lvl>
    <w:lvl w:ilvl="4" w:tplc="A60A4FDA">
      <w:start w:val="1"/>
      <w:numFmt w:val="decimal"/>
      <w:lvlText w:val="%5."/>
      <w:lvlJc w:val="left"/>
      <w:pPr>
        <w:ind w:left="1020" w:hanging="360"/>
      </w:pPr>
    </w:lvl>
    <w:lvl w:ilvl="5" w:tplc="F7F637D6">
      <w:start w:val="1"/>
      <w:numFmt w:val="decimal"/>
      <w:lvlText w:val="%6."/>
      <w:lvlJc w:val="left"/>
      <w:pPr>
        <w:ind w:left="1020" w:hanging="360"/>
      </w:pPr>
    </w:lvl>
    <w:lvl w:ilvl="6" w:tplc="53BE180E">
      <w:start w:val="1"/>
      <w:numFmt w:val="decimal"/>
      <w:lvlText w:val="%7."/>
      <w:lvlJc w:val="left"/>
      <w:pPr>
        <w:ind w:left="1020" w:hanging="360"/>
      </w:pPr>
    </w:lvl>
    <w:lvl w:ilvl="7" w:tplc="44B2F142">
      <w:start w:val="1"/>
      <w:numFmt w:val="decimal"/>
      <w:lvlText w:val="%8."/>
      <w:lvlJc w:val="left"/>
      <w:pPr>
        <w:ind w:left="1020" w:hanging="360"/>
      </w:pPr>
    </w:lvl>
    <w:lvl w:ilvl="8" w:tplc="1F36E3B0">
      <w:start w:val="1"/>
      <w:numFmt w:val="decimal"/>
      <w:lvlText w:val="%9."/>
      <w:lvlJc w:val="left"/>
      <w:pPr>
        <w:ind w:left="1020" w:hanging="360"/>
      </w:pPr>
    </w:lvl>
  </w:abstractNum>
  <w:abstractNum w:abstractNumId="18"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9" w15:restartNumberingAfterBreak="0">
    <w:nsid w:val="66E242E1"/>
    <w:multiLevelType w:val="multilevel"/>
    <w:tmpl w:val="D5A6D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932C66"/>
    <w:multiLevelType w:val="hybridMultilevel"/>
    <w:tmpl w:val="04245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10F0E51"/>
    <w:multiLevelType w:val="hybridMultilevel"/>
    <w:tmpl w:val="EAF65F7A"/>
    <w:lvl w:ilvl="0" w:tplc="1F5A08A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1B4A1B"/>
    <w:multiLevelType w:val="multilevel"/>
    <w:tmpl w:val="4F48000A"/>
    <w:numStyleLink w:val="Alphalist"/>
  </w:abstractNum>
  <w:num w:numId="1" w16cid:durableId="2077120939">
    <w:abstractNumId w:val="7"/>
  </w:num>
  <w:num w:numId="2" w16cid:durableId="781532609">
    <w:abstractNumId w:val="3"/>
  </w:num>
  <w:num w:numId="3" w16cid:durableId="1537548097">
    <w:abstractNumId w:val="10"/>
  </w:num>
  <w:num w:numId="4" w16cid:durableId="1199472408">
    <w:abstractNumId w:val="16"/>
  </w:num>
  <w:num w:numId="5" w16cid:durableId="247005635">
    <w:abstractNumId w:val="18"/>
  </w:num>
  <w:num w:numId="6" w16cid:durableId="915943895">
    <w:abstractNumId w:val="14"/>
  </w:num>
  <w:num w:numId="7" w16cid:durableId="2033455641">
    <w:abstractNumId w:val="12"/>
  </w:num>
  <w:num w:numId="8" w16cid:durableId="744882570">
    <w:abstractNumId w:val="8"/>
  </w:num>
  <w:num w:numId="9" w16cid:durableId="1208880111">
    <w:abstractNumId w:val="11"/>
  </w:num>
  <w:num w:numId="10" w16cid:durableId="40174071">
    <w:abstractNumId w:val="22"/>
  </w:num>
  <w:num w:numId="11" w16cid:durableId="1599019524">
    <w:abstractNumId w:val="0"/>
  </w:num>
  <w:num w:numId="12" w16cid:durableId="787089408">
    <w:abstractNumId w:val="4"/>
  </w:num>
  <w:num w:numId="13" w16cid:durableId="201866226">
    <w:abstractNumId w:val="9"/>
  </w:num>
  <w:num w:numId="14" w16cid:durableId="1700549354">
    <w:abstractNumId w:val="6"/>
  </w:num>
  <w:num w:numId="15" w16cid:durableId="2034837927">
    <w:abstractNumId w:val="5"/>
  </w:num>
  <w:num w:numId="16" w16cid:durableId="477187289">
    <w:abstractNumId w:val="2"/>
  </w:num>
  <w:num w:numId="17" w16cid:durableId="1699314694">
    <w:abstractNumId w:val="13"/>
  </w:num>
  <w:num w:numId="18" w16cid:durableId="2036228549">
    <w:abstractNumId w:val="20"/>
  </w:num>
  <w:num w:numId="19" w16cid:durableId="1895389490">
    <w:abstractNumId w:val="19"/>
  </w:num>
  <w:num w:numId="20" w16cid:durableId="1637952783">
    <w:abstractNumId w:val="1"/>
  </w:num>
  <w:num w:numId="21" w16cid:durableId="1556963683">
    <w:abstractNumId w:val="21"/>
  </w:num>
  <w:num w:numId="22" w16cid:durableId="1627076282">
    <w:abstractNumId w:val="15"/>
  </w:num>
  <w:num w:numId="23" w16cid:durableId="1149783379">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ED0"/>
    <w:rsid w:val="00000ABF"/>
    <w:rsid w:val="00001F9A"/>
    <w:rsid w:val="00005C55"/>
    <w:rsid w:val="000065BF"/>
    <w:rsid w:val="000074C6"/>
    <w:rsid w:val="000108BD"/>
    <w:rsid w:val="00010BF2"/>
    <w:rsid w:val="0001121F"/>
    <w:rsid w:val="0001299A"/>
    <w:rsid w:val="00012DD3"/>
    <w:rsid w:val="00013FF2"/>
    <w:rsid w:val="00015E07"/>
    <w:rsid w:val="00017CA5"/>
    <w:rsid w:val="00021D0F"/>
    <w:rsid w:val="000221CA"/>
    <w:rsid w:val="00022866"/>
    <w:rsid w:val="00023325"/>
    <w:rsid w:val="00023DD9"/>
    <w:rsid w:val="00023E6A"/>
    <w:rsid w:val="0002426C"/>
    <w:rsid w:val="00024C06"/>
    <w:rsid w:val="0002503D"/>
    <w:rsid w:val="00025913"/>
    <w:rsid w:val="000273F9"/>
    <w:rsid w:val="00027811"/>
    <w:rsid w:val="00030C79"/>
    <w:rsid w:val="00031333"/>
    <w:rsid w:val="00031658"/>
    <w:rsid w:val="00031BA1"/>
    <w:rsid w:val="00032DED"/>
    <w:rsid w:val="00033C6D"/>
    <w:rsid w:val="000360AA"/>
    <w:rsid w:val="00040535"/>
    <w:rsid w:val="000436A4"/>
    <w:rsid w:val="0004392D"/>
    <w:rsid w:val="00044BBB"/>
    <w:rsid w:val="0004563A"/>
    <w:rsid w:val="00046550"/>
    <w:rsid w:val="00047BBD"/>
    <w:rsid w:val="00047F94"/>
    <w:rsid w:val="0005086F"/>
    <w:rsid w:val="000512AE"/>
    <w:rsid w:val="00051B46"/>
    <w:rsid w:val="00053765"/>
    <w:rsid w:val="00053B43"/>
    <w:rsid w:val="00053BE7"/>
    <w:rsid w:val="00054E1C"/>
    <w:rsid w:val="00056024"/>
    <w:rsid w:val="00056626"/>
    <w:rsid w:val="00056833"/>
    <w:rsid w:val="00056EAF"/>
    <w:rsid w:val="00056EB2"/>
    <w:rsid w:val="00057004"/>
    <w:rsid w:val="00057633"/>
    <w:rsid w:val="00057683"/>
    <w:rsid w:val="00057AC6"/>
    <w:rsid w:val="00061110"/>
    <w:rsid w:val="00062942"/>
    <w:rsid w:val="00062AA5"/>
    <w:rsid w:val="00062BDA"/>
    <w:rsid w:val="00063165"/>
    <w:rsid w:val="00063238"/>
    <w:rsid w:val="00063D6B"/>
    <w:rsid w:val="00066175"/>
    <w:rsid w:val="00066AD5"/>
    <w:rsid w:val="0006747D"/>
    <w:rsid w:val="00067E7F"/>
    <w:rsid w:val="000704A1"/>
    <w:rsid w:val="00070D34"/>
    <w:rsid w:val="00071E3D"/>
    <w:rsid w:val="00072911"/>
    <w:rsid w:val="00074D55"/>
    <w:rsid w:val="00075040"/>
    <w:rsid w:val="000765BB"/>
    <w:rsid w:val="00076E0E"/>
    <w:rsid w:val="00077B9B"/>
    <w:rsid w:val="00082178"/>
    <w:rsid w:val="00082CA0"/>
    <w:rsid w:val="00083485"/>
    <w:rsid w:val="00083BFB"/>
    <w:rsid w:val="0008569C"/>
    <w:rsid w:val="00086332"/>
    <w:rsid w:val="00090BB6"/>
    <w:rsid w:val="00091159"/>
    <w:rsid w:val="00091ED0"/>
    <w:rsid w:val="00092538"/>
    <w:rsid w:val="000925C4"/>
    <w:rsid w:val="000925F8"/>
    <w:rsid w:val="00095574"/>
    <w:rsid w:val="00096426"/>
    <w:rsid w:val="00096B4F"/>
    <w:rsid w:val="0009755F"/>
    <w:rsid w:val="00097678"/>
    <w:rsid w:val="000976D1"/>
    <w:rsid w:val="00097A5B"/>
    <w:rsid w:val="000A0507"/>
    <w:rsid w:val="000A0F8E"/>
    <w:rsid w:val="000A1474"/>
    <w:rsid w:val="000A1CF2"/>
    <w:rsid w:val="000A1EB0"/>
    <w:rsid w:val="000A33D4"/>
    <w:rsid w:val="000A4287"/>
    <w:rsid w:val="000B0BFF"/>
    <w:rsid w:val="000B1CB3"/>
    <w:rsid w:val="000B23DA"/>
    <w:rsid w:val="000B3231"/>
    <w:rsid w:val="000B3343"/>
    <w:rsid w:val="000B340B"/>
    <w:rsid w:val="000B3FFC"/>
    <w:rsid w:val="000B499C"/>
    <w:rsid w:val="000C31E9"/>
    <w:rsid w:val="000C352E"/>
    <w:rsid w:val="000C4A22"/>
    <w:rsid w:val="000C5884"/>
    <w:rsid w:val="000D0641"/>
    <w:rsid w:val="000D0F4A"/>
    <w:rsid w:val="000D28E6"/>
    <w:rsid w:val="000D2934"/>
    <w:rsid w:val="000D2CDA"/>
    <w:rsid w:val="000D35B6"/>
    <w:rsid w:val="000D4C63"/>
    <w:rsid w:val="000D4D6C"/>
    <w:rsid w:val="000D6696"/>
    <w:rsid w:val="000D72FE"/>
    <w:rsid w:val="000E135D"/>
    <w:rsid w:val="000E3440"/>
    <w:rsid w:val="000E39F9"/>
    <w:rsid w:val="000E3C1E"/>
    <w:rsid w:val="000E403E"/>
    <w:rsid w:val="000E62AE"/>
    <w:rsid w:val="000E66AC"/>
    <w:rsid w:val="000F0210"/>
    <w:rsid w:val="000F1657"/>
    <w:rsid w:val="000F2353"/>
    <w:rsid w:val="000F5B58"/>
    <w:rsid w:val="000F5BAE"/>
    <w:rsid w:val="000F7BFA"/>
    <w:rsid w:val="000F7E1E"/>
    <w:rsid w:val="001026F0"/>
    <w:rsid w:val="001036BE"/>
    <w:rsid w:val="001038FE"/>
    <w:rsid w:val="001053DD"/>
    <w:rsid w:val="00106299"/>
    <w:rsid w:val="00106D39"/>
    <w:rsid w:val="001071A0"/>
    <w:rsid w:val="001101B1"/>
    <w:rsid w:val="00110512"/>
    <w:rsid w:val="0011097D"/>
    <w:rsid w:val="00110ABC"/>
    <w:rsid w:val="00110E6D"/>
    <w:rsid w:val="00111731"/>
    <w:rsid w:val="00111D1D"/>
    <w:rsid w:val="0011387F"/>
    <w:rsid w:val="001139FB"/>
    <w:rsid w:val="001151AB"/>
    <w:rsid w:val="0011680A"/>
    <w:rsid w:val="00116FBB"/>
    <w:rsid w:val="0011700B"/>
    <w:rsid w:val="001171E7"/>
    <w:rsid w:val="0012189A"/>
    <w:rsid w:val="00122AB3"/>
    <w:rsid w:val="00123180"/>
    <w:rsid w:val="001239C6"/>
    <w:rsid w:val="00126FC2"/>
    <w:rsid w:val="001273BB"/>
    <w:rsid w:val="00130BF0"/>
    <w:rsid w:val="00130C43"/>
    <w:rsid w:val="00132DF7"/>
    <w:rsid w:val="00133383"/>
    <w:rsid w:val="00134A57"/>
    <w:rsid w:val="00134AA4"/>
    <w:rsid w:val="001354E3"/>
    <w:rsid w:val="0013553E"/>
    <w:rsid w:val="00135A1A"/>
    <w:rsid w:val="00136981"/>
    <w:rsid w:val="00136B71"/>
    <w:rsid w:val="0013741E"/>
    <w:rsid w:val="00137C09"/>
    <w:rsid w:val="00140E41"/>
    <w:rsid w:val="00141F40"/>
    <w:rsid w:val="001427F1"/>
    <w:rsid w:val="001434D0"/>
    <w:rsid w:val="00143CE1"/>
    <w:rsid w:val="00144349"/>
    <w:rsid w:val="00144EB4"/>
    <w:rsid w:val="001472A5"/>
    <w:rsid w:val="00147FC2"/>
    <w:rsid w:val="00150142"/>
    <w:rsid w:val="00150451"/>
    <w:rsid w:val="001510E5"/>
    <w:rsid w:val="001511C9"/>
    <w:rsid w:val="00151747"/>
    <w:rsid w:val="00152B94"/>
    <w:rsid w:val="00152D1D"/>
    <w:rsid w:val="001531C2"/>
    <w:rsid w:val="0015394C"/>
    <w:rsid w:val="00153CC8"/>
    <w:rsid w:val="00153D92"/>
    <w:rsid w:val="00153FE6"/>
    <w:rsid w:val="0015589A"/>
    <w:rsid w:val="00156BF2"/>
    <w:rsid w:val="00157E52"/>
    <w:rsid w:val="0016152D"/>
    <w:rsid w:val="00164FAA"/>
    <w:rsid w:val="00166FC6"/>
    <w:rsid w:val="00167077"/>
    <w:rsid w:val="0017069B"/>
    <w:rsid w:val="00170B51"/>
    <w:rsid w:val="00170C16"/>
    <w:rsid w:val="00171C99"/>
    <w:rsid w:val="00171ED5"/>
    <w:rsid w:val="00172ABC"/>
    <w:rsid w:val="00172ADC"/>
    <w:rsid w:val="001733B2"/>
    <w:rsid w:val="00174A48"/>
    <w:rsid w:val="00175F82"/>
    <w:rsid w:val="00176245"/>
    <w:rsid w:val="00176588"/>
    <w:rsid w:val="001776FC"/>
    <w:rsid w:val="00177A27"/>
    <w:rsid w:val="00182886"/>
    <w:rsid w:val="00182F7B"/>
    <w:rsid w:val="00183292"/>
    <w:rsid w:val="001838C7"/>
    <w:rsid w:val="00185980"/>
    <w:rsid w:val="00185B8B"/>
    <w:rsid w:val="00186290"/>
    <w:rsid w:val="00187A87"/>
    <w:rsid w:val="00187B2A"/>
    <w:rsid w:val="00187BED"/>
    <w:rsid w:val="00187EEE"/>
    <w:rsid w:val="00190CA3"/>
    <w:rsid w:val="001915C8"/>
    <w:rsid w:val="00191DF3"/>
    <w:rsid w:val="001922B3"/>
    <w:rsid w:val="00193733"/>
    <w:rsid w:val="00194ADE"/>
    <w:rsid w:val="0019571A"/>
    <w:rsid w:val="001A3B36"/>
    <w:rsid w:val="001A585B"/>
    <w:rsid w:val="001A5A58"/>
    <w:rsid w:val="001A6670"/>
    <w:rsid w:val="001A7E4D"/>
    <w:rsid w:val="001B0EA4"/>
    <w:rsid w:val="001B19EF"/>
    <w:rsid w:val="001B23C6"/>
    <w:rsid w:val="001B265F"/>
    <w:rsid w:val="001B2F3F"/>
    <w:rsid w:val="001B3B07"/>
    <w:rsid w:val="001B49BA"/>
    <w:rsid w:val="001B6534"/>
    <w:rsid w:val="001B6A6D"/>
    <w:rsid w:val="001B7A4C"/>
    <w:rsid w:val="001C0924"/>
    <w:rsid w:val="001C0AC6"/>
    <w:rsid w:val="001C1036"/>
    <w:rsid w:val="001C2A4A"/>
    <w:rsid w:val="001C3F54"/>
    <w:rsid w:val="001C44F4"/>
    <w:rsid w:val="001C4EF2"/>
    <w:rsid w:val="001C550C"/>
    <w:rsid w:val="001C5914"/>
    <w:rsid w:val="001C6881"/>
    <w:rsid w:val="001D2FD9"/>
    <w:rsid w:val="001D2FDD"/>
    <w:rsid w:val="001D32B4"/>
    <w:rsid w:val="001D390C"/>
    <w:rsid w:val="001D3A35"/>
    <w:rsid w:val="001D5B86"/>
    <w:rsid w:val="001D747B"/>
    <w:rsid w:val="001D76C7"/>
    <w:rsid w:val="001E0B27"/>
    <w:rsid w:val="001E0C30"/>
    <w:rsid w:val="001E1A6A"/>
    <w:rsid w:val="001E2E1A"/>
    <w:rsid w:val="001E3D5E"/>
    <w:rsid w:val="001E4654"/>
    <w:rsid w:val="001E467F"/>
    <w:rsid w:val="001E4D18"/>
    <w:rsid w:val="001E4DD7"/>
    <w:rsid w:val="001E6482"/>
    <w:rsid w:val="001E65D4"/>
    <w:rsid w:val="001E6A4C"/>
    <w:rsid w:val="001E7688"/>
    <w:rsid w:val="001F097B"/>
    <w:rsid w:val="001F1A26"/>
    <w:rsid w:val="001F24AA"/>
    <w:rsid w:val="001F2A61"/>
    <w:rsid w:val="001F405F"/>
    <w:rsid w:val="001F4098"/>
    <w:rsid w:val="001F43B7"/>
    <w:rsid w:val="001F5260"/>
    <w:rsid w:val="001F60C7"/>
    <w:rsid w:val="001F628E"/>
    <w:rsid w:val="001F7555"/>
    <w:rsid w:val="00200F9A"/>
    <w:rsid w:val="00201083"/>
    <w:rsid w:val="002014F2"/>
    <w:rsid w:val="002049E4"/>
    <w:rsid w:val="00204B81"/>
    <w:rsid w:val="00205691"/>
    <w:rsid w:val="002072F3"/>
    <w:rsid w:val="00210067"/>
    <w:rsid w:val="00210378"/>
    <w:rsid w:val="002116D8"/>
    <w:rsid w:val="00211D87"/>
    <w:rsid w:val="00212FA9"/>
    <w:rsid w:val="002136E4"/>
    <w:rsid w:val="002157C0"/>
    <w:rsid w:val="00215920"/>
    <w:rsid w:val="00217711"/>
    <w:rsid w:val="00217940"/>
    <w:rsid w:val="00217B97"/>
    <w:rsid w:val="00217EA5"/>
    <w:rsid w:val="00225735"/>
    <w:rsid w:val="00226A7E"/>
    <w:rsid w:val="00227FCE"/>
    <w:rsid w:val="0023002C"/>
    <w:rsid w:val="0023025A"/>
    <w:rsid w:val="00230389"/>
    <w:rsid w:val="00234632"/>
    <w:rsid w:val="00234854"/>
    <w:rsid w:val="00234CA3"/>
    <w:rsid w:val="00234CE1"/>
    <w:rsid w:val="002365D3"/>
    <w:rsid w:val="00236816"/>
    <w:rsid w:val="0023731A"/>
    <w:rsid w:val="002401E8"/>
    <w:rsid w:val="0024083F"/>
    <w:rsid w:val="00240AE7"/>
    <w:rsid w:val="002418EC"/>
    <w:rsid w:val="00241EE1"/>
    <w:rsid w:val="00245072"/>
    <w:rsid w:val="00245C66"/>
    <w:rsid w:val="002469E7"/>
    <w:rsid w:val="00246B38"/>
    <w:rsid w:val="00247820"/>
    <w:rsid w:val="00247869"/>
    <w:rsid w:val="002528F7"/>
    <w:rsid w:val="002539C7"/>
    <w:rsid w:val="002540A3"/>
    <w:rsid w:val="0025574A"/>
    <w:rsid w:val="00256BC9"/>
    <w:rsid w:val="00260468"/>
    <w:rsid w:val="00260729"/>
    <w:rsid w:val="002615D2"/>
    <w:rsid w:val="002622E3"/>
    <w:rsid w:val="0026296E"/>
    <w:rsid w:val="00262DEF"/>
    <w:rsid w:val="0026405D"/>
    <w:rsid w:val="002643A5"/>
    <w:rsid w:val="002656AE"/>
    <w:rsid w:val="00266F36"/>
    <w:rsid w:val="00267A11"/>
    <w:rsid w:val="002706B9"/>
    <w:rsid w:val="00270DE9"/>
    <w:rsid w:val="00270FD9"/>
    <w:rsid w:val="00272044"/>
    <w:rsid w:val="002720AE"/>
    <w:rsid w:val="002728A8"/>
    <w:rsid w:val="00273230"/>
    <w:rsid w:val="002749BC"/>
    <w:rsid w:val="00275474"/>
    <w:rsid w:val="002757B8"/>
    <w:rsid w:val="00276D5F"/>
    <w:rsid w:val="00277231"/>
    <w:rsid w:val="00277751"/>
    <w:rsid w:val="00277991"/>
    <w:rsid w:val="002816FA"/>
    <w:rsid w:val="0028289D"/>
    <w:rsid w:val="00282C88"/>
    <w:rsid w:val="00283C3A"/>
    <w:rsid w:val="00285464"/>
    <w:rsid w:val="00285B46"/>
    <w:rsid w:val="00291BE3"/>
    <w:rsid w:val="00291D45"/>
    <w:rsid w:val="00292BE5"/>
    <w:rsid w:val="0029398D"/>
    <w:rsid w:val="00293A78"/>
    <w:rsid w:val="00293F97"/>
    <w:rsid w:val="00295013"/>
    <w:rsid w:val="00295A68"/>
    <w:rsid w:val="00295B0B"/>
    <w:rsid w:val="00296195"/>
    <w:rsid w:val="00296A4B"/>
    <w:rsid w:val="002A071B"/>
    <w:rsid w:val="002A0BF6"/>
    <w:rsid w:val="002A201B"/>
    <w:rsid w:val="002A2552"/>
    <w:rsid w:val="002A3621"/>
    <w:rsid w:val="002A4420"/>
    <w:rsid w:val="002A461F"/>
    <w:rsid w:val="002A4B46"/>
    <w:rsid w:val="002A6514"/>
    <w:rsid w:val="002A66A4"/>
    <w:rsid w:val="002A6C59"/>
    <w:rsid w:val="002A77E8"/>
    <w:rsid w:val="002A784B"/>
    <w:rsid w:val="002B16FE"/>
    <w:rsid w:val="002B1720"/>
    <w:rsid w:val="002B1E83"/>
    <w:rsid w:val="002B2DA1"/>
    <w:rsid w:val="002B502A"/>
    <w:rsid w:val="002B7F20"/>
    <w:rsid w:val="002C004E"/>
    <w:rsid w:val="002C1FC5"/>
    <w:rsid w:val="002C2093"/>
    <w:rsid w:val="002C2131"/>
    <w:rsid w:val="002C56B4"/>
    <w:rsid w:val="002C5B94"/>
    <w:rsid w:val="002C6C3F"/>
    <w:rsid w:val="002C73AC"/>
    <w:rsid w:val="002D08E1"/>
    <w:rsid w:val="002D13AE"/>
    <w:rsid w:val="002D15B7"/>
    <w:rsid w:val="002D1EF0"/>
    <w:rsid w:val="002D2058"/>
    <w:rsid w:val="002D2F1C"/>
    <w:rsid w:val="002D3641"/>
    <w:rsid w:val="002D4D1F"/>
    <w:rsid w:val="002D4E4A"/>
    <w:rsid w:val="002D6765"/>
    <w:rsid w:val="002D7035"/>
    <w:rsid w:val="002D78FB"/>
    <w:rsid w:val="002D7D54"/>
    <w:rsid w:val="002E0369"/>
    <w:rsid w:val="002E3EDB"/>
    <w:rsid w:val="002E4616"/>
    <w:rsid w:val="002E4ABA"/>
    <w:rsid w:val="002E4D0D"/>
    <w:rsid w:val="002E5FAC"/>
    <w:rsid w:val="002E6BA6"/>
    <w:rsid w:val="002F0EBB"/>
    <w:rsid w:val="002F0EF5"/>
    <w:rsid w:val="002F12EF"/>
    <w:rsid w:val="002F1344"/>
    <w:rsid w:val="002F1EAC"/>
    <w:rsid w:val="002F2F63"/>
    <w:rsid w:val="002F3D09"/>
    <w:rsid w:val="002F3FED"/>
    <w:rsid w:val="002F5796"/>
    <w:rsid w:val="002F5BE6"/>
    <w:rsid w:val="002F61CA"/>
    <w:rsid w:val="002F6CA4"/>
    <w:rsid w:val="002F7A8D"/>
    <w:rsid w:val="0030174F"/>
    <w:rsid w:val="00302A82"/>
    <w:rsid w:val="0030367C"/>
    <w:rsid w:val="0030759E"/>
    <w:rsid w:val="00307A66"/>
    <w:rsid w:val="00307CC8"/>
    <w:rsid w:val="00310C4A"/>
    <w:rsid w:val="00312A87"/>
    <w:rsid w:val="00312E22"/>
    <w:rsid w:val="00313784"/>
    <w:rsid w:val="00314155"/>
    <w:rsid w:val="00315782"/>
    <w:rsid w:val="003158DE"/>
    <w:rsid w:val="00316161"/>
    <w:rsid w:val="0031620C"/>
    <w:rsid w:val="00316C62"/>
    <w:rsid w:val="003172EA"/>
    <w:rsid w:val="0032247D"/>
    <w:rsid w:val="00323DF6"/>
    <w:rsid w:val="00325867"/>
    <w:rsid w:val="003260B6"/>
    <w:rsid w:val="00327742"/>
    <w:rsid w:val="00327AB9"/>
    <w:rsid w:val="00327CEC"/>
    <w:rsid w:val="003306A6"/>
    <w:rsid w:val="00332706"/>
    <w:rsid w:val="0033307B"/>
    <w:rsid w:val="00333CFE"/>
    <w:rsid w:val="0033532D"/>
    <w:rsid w:val="00335913"/>
    <w:rsid w:val="0033616E"/>
    <w:rsid w:val="00336203"/>
    <w:rsid w:val="003368DE"/>
    <w:rsid w:val="00336BEB"/>
    <w:rsid w:val="0033711A"/>
    <w:rsid w:val="003408B2"/>
    <w:rsid w:val="00340D03"/>
    <w:rsid w:val="003411E4"/>
    <w:rsid w:val="003418BB"/>
    <w:rsid w:val="003421C8"/>
    <w:rsid w:val="0034263D"/>
    <w:rsid w:val="0034381F"/>
    <w:rsid w:val="00344167"/>
    <w:rsid w:val="003441C7"/>
    <w:rsid w:val="00345565"/>
    <w:rsid w:val="00345D44"/>
    <w:rsid w:val="003464BB"/>
    <w:rsid w:val="0034656F"/>
    <w:rsid w:val="00347147"/>
    <w:rsid w:val="00347298"/>
    <w:rsid w:val="0034770A"/>
    <w:rsid w:val="00351489"/>
    <w:rsid w:val="003519B7"/>
    <w:rsid w:val="00352150"/>
    <w:rsid w:val="0035340A"/>
    <w:rsid w:val="00353799"/>
    <w:rsid w:val="00354B35"/>
    <w:rsid w:val="00354C04"/>
    <w:rsid w:val="0035618E"/>
    <w:rsid w:val="00357605"/>
    <w:rsid w:val="0035777B"/>
    <w:rsid w:val="00357F29"/>
    <w:rsid w:val="00362308"/>
    <w:rsid w:val="00363C31"/>
    <w:rsid w:val="00363DB6"/>
    <w:rsid w:val="00364FE6"/>
    <w:rsid w:val="00365FD0"/>
    <w:rsid w:val="00366736"/>
    <w:rsid w:val="00366F47"/>
    <w:rsid w:val="0036759E"/>
    <w:rsid w:val="00367C96"/>
    <w:rsid w:val="003726AD"/>
    <w:rsid w:val="00372FA1"/>
    <w:rsid w:val="00373485"/>
    <w:rsid w:val="0037450D"/>
    <w:rsid w:val="00374C37"/>
    <w:rsid w:val="0037519D"/>
    <w:rsid w:val="003779EF"/>
    <w:rsid w:val="00377DEB"/>
    <w:rsid w:val="00380449"/>
    <w:rsid w:val="00381D74"/>
    <w:rsid w:val="00382925"/>
    <w:rsid w:val="003831A8"/>
    <w:rsid w:val="0038386D"/>
    <w:rsid w:val="00384DB1"/>
    <w:rsid w:val="003859BE"/>
    <w:rsid w:val="00386533"/>
    <w:rsid w:val="00390561"/>
    <w:rsid w:val="00390724"/>
    <w:rsid w:val="003916FF"/>
    <w:rsid w:val="00391BA4"/>
    <w:rsid w:val="00392D81"/>
    <w:rsid w:val="00393276"/>
    <w:rsid w:val="00393E4F"/>
    <w:rsid w:val="00394CEE"/>
    <w:rsid w:val="00397FF4"/>
    <w:rsid w:val="003A02D6"/>
    <w:rsid w:val="003A18A0"/>
    <w:rsid w:val="003A1C85"/>
    <w:rsid w:val="003A3920"/>
    <w:rsid w:val="003A484D"/>
    <w:rsid w:val="003A511D"/>
    <w:rsid w:val="003A5197"/>
    <w:rsid w:val="003A5662"/>
    <w:rsid w:val="003A5722"/>
    <w:rsid w:val="003A57E1"/>
    <w:rsid w:val="003A78C0"/>
    <w:rsid w:val="003B062C"/>
    <w:rsid w:val="003B10B5"/>
    <w:rsid w:val="003B2B3A"/>
    <w:rsid w:val="003B352B"/>
    <w:rsid w:val="003B407F"/>
    <w:rsid w:val="003B41D6"/>
    <w:rsid w:val="003B4361"/>
    <w:rsid w:val="003B45D4"/>
    <w:rsid w:val="003B4F47"/>
    <w:rsid w:val="003B4F4C"/>
    <w:rsid w:val="003B4F8C"/>
    <w:rsid w:val="003B644F"/>
    <w:rsid w:val="003B71A5"/>
    <w:rsid w:val="003C03A3"/>
    <w:rsid w:val="003C27ED"/>
    <w:rsid w:val="003C2F38"/>
    <w:rsid w:val="003C3904"/>
    <w:rsid w:val="003C41D1"/>
    <w:rsid w:val="003C44BE"/>
    <w:rsid w:val="003C48AD"/>
    <w:rsid w:val="003C4A37"/>
    <w:rsid w:val="003C4E7F"/>
    <w:rsid w:val="003C558F"/>
    <w:rsid w:val="003C57D6"/>
    <w:rsid w:val="003C5F97"/>
    <w:rsid w:val="003D17C0"/>
    <w:rsid w:val="003D1B2A"/>
    <w:rsid w:val="003D2B0F"/>
    <w:rsid w:val="003D3849"/>
    <w:rsid w:val="003D6616"/>
    <w:rsid w:val="003E047C"/>
    <w:rsid w:val="003E24E7"/>
    <w:rsid w:val="003E3875"/>
    <w:rsid w:val="003E5F4C"/>
    <w:rsid w:val="003E7A6F"/>
    <w:rsid w:val="003F046F"/>
    <w:rsid w:val="003F2A02"/>
    <w:rsid w:val="003F449A"/>
    <w:rsid w:val="003F485C"/>
    <w:rsid w:val="003F5356"/>
    <w:rsid w:val="003F5398"/>
    <w:rsid w:val="003F5FAD"/>
    <w:rsid w:val="003F65B6"/>
    <w:rsid w:val="003F7945"/>
    <w:rsid w:val="0040091B"/>
    <w:rsid w:val="00400F02"/>
    <w:rsid w:val="004014FA"/>
    <w:rsid w:val="00401E41"/>
    <w:rsid w:val="00402AA0"/>
    <w:rsid w:val="004038BA"/>
    <w:rsid w:val="00403C4A"/>
    <w:rsid w:val="0040411B"/>
    <w:rsid w:val="004041FB"/>
    <w:rsid w:val="004054D8"/>
    <w:rsid w:val="00406A8E"/>
    <w:rsid w:val="00410B4C"/>
    <w:rsid w:val="004128A4"/>
    <w:rsid w:val="00413F12"/>
    <w:rsid w:val="00414617"/>
    <w:rsid w:val="004154A6"/>
    <w:rsid w:val="00415EB5"/>
    <w:rsid w:val="004160B9"/>
    <w:rsid w:val="00422866"/>
    <w:rsid w:val="00424D22"/>
    <w:rsid w:val="0042533F"/>
    <w:rsid w:val="00425466"/>
    <w:rsid w:val="004256C9"/>
    <w:rsid w:val="004266B5"/>
    <w:rsid w:val="004272A9"/>
    <w:rsid w:val="0043122F"/>
    <w:rsid w:val="004313A1"/>
    <w:rsid w:val="00431C03"/>
    <w:rsid w:val="00431C55"/>
    <w:rsid w:val="00432800"/>
    <w:rsid w:val="00432860"/>
    <w:rsid w:val="00432AE4"/>
    <w:rsid w:val="0043493E"/>
    <w:rsid w:val="00436F98"/>
    <w:rsid w:val="004401CF"/>
    <w:rsid w:val="00442943"/>
    <w:rsid w:val="004430BD"/>
    <w:rsid w:val="00444401"/>
    <w:rsid w:val="00444570"/>
    <w:rsid w:val="0044552C"/>
    <w:rsid w:val="0044576E"/>
    <w:rsid w:val="00446C89"/>
    <w:rsid w:val="00446E04"/>
    <w:rsid w:val="00450118"/>
    <w:rsid w:val="004502A7"/>
    <w:rsid w:val="0045109B"/>
    <w:rsid w:val="00451382"/>
    <w:rsid w:val="0045349F"/>
    <w:rsid w:val="00454534"/>
    <w:rsid w:val="004566C8"/>
    <w:rsid w:val="00456E13"/>
    <w:rsid w:val="0046142F"/>
    <w:rsid w:val="004642C9"/>
    <w:rsid w:val="00464F06"/>
    <w:rsid w:val="00466FE9"/>
    <w:rsid w:val="004672A7"/>
    <w:rsid w:val="00470FDD"/>
    <w:rsid w:val="00472E72"/>
    <w:rsid w:val="00476E55"/>
    <w:rsid w:val="004773B9"/>
    <w:rsid w:val="004773FB"/>
    <w:rsid w:val="00477790"/>
    <w:rsid w:val="00482B2D"/>
    <w:rsid w:val="0048308D"/>
    <w:rsid w:val="004840B7"/>
    <w:rsid w:val="00487A30"/>
    <w:rsid w:val="00487D77"/>
    <w:rsid w:val="004907BA"/>
    <w:rsid w:val="00490CD4"/>
    <w:rsid w:val="0049135A"/>
    <w:rsid w:val="004917A3"/>
    <w:rsid w:val="00491880"/>
    <w:rsid w:val="004940E9"/>
    <w:rsid w:val="00497C34"/>
    <w:rsid w:val="004A159B"/>
    <w:rsid w:val="004A1E7C"/>
    <w:rsid w:val="004A3AA3"/>
    <w:rsid w:val="004A46C7"/>
    <w:rsid w:val="004A48E4"/>
    <w:rsid w:val="004A4D22"/>
    <w:rsid w:val="004A53DE"/>
    <w:rsid w:val="004A56E4"/>
    <w:rsid w:val="004A5ED1"/>
    <w:rsid w:val="004A6F62"/>
    <w:rsid w:val="004A77AE"/>
    <w:rsid w:val="004B10D7"/>
    <w:rsid w:val="004B1C8F"/>
    <w:rsid w:val="004B2691"/>
    <w:rsid w:val="004B2FA5"/>
    <w:rsid w:val="004B4417"/>
    <w:rsid w:val="004B4682"/>
    <w:rsid w:val="004B47E5"/>
    <w:rsid w:val="004B4ED3"/>
    <w:rsid w:val="004B58E2"/>
    <w:rsid w:val="004B60FC"/>
    <w:rsid w:val="004B68CB"/>
    <w:rsid w:val="004B6E44"/>
    <w:rsid w:val="004C1555"/>
    <w:rsid w:val="004C16F3"/>
    <w:rsid w:val="004C1A87"/>
    <w:rsid w:val="004C32D8"/>
    <w:rsid w:val="004C3A23"/>
    <w:rsid w:val="004C3DB4"/>
    <w:rsid w:val="004C3DF5"/>
    <w:rsid w:val="004C6B45"/>
    <w:rsid w:val="004D194C"/>
    <w:rsid w:val="004D1973"/>
    <w:rsid w:val="004D49C8"/>
    <w:rsid w:val="004D517F"/>
    <w:rsid w:val="004D71D5"/>
    <w:rsid w:val="004D79A7"/>
    <w:rsid w:val="004D7ACC"/>
    <w:rsid w:val="004D7B8B"/>
    <w:rsid w:val="004E20CC"/>
    <w:rsid w:val="004E26B1"/>
    <w:rsid w:val="004E560C"/>
    <w:rsid w:val="004E5CAE"/>
    <w:rsid w:val="004E5D1F"/>
    <w:rsid w:val="004F11B9"/>
    <w:rsid w:val="004F1397"/>
    <w:rsid w:val="004F1B5C"/>
    <w:rsid w:val="004F3021"/>
    <w:rsid w:val="004F5927"/>
    <w:rsid w:val="004F731F"/>
    <w:rsid w:val="00500B4B"/>
    <w:rsid w:val="00500FC2"/>
    <w:rsid w:val="0050477F"/>
    <w:rsid w:val="005049D7"/>
    <w:rsid w:val="00504BCE"/>
    <w:rsid w:val="00504C43"/>
    <w:rsid w:val="00505D91"/>
    <w:rsid w:val="00506584"/>
    <w:rsid w:val="00506A82"/>
    <w:rsid w:val="00510555"/>
    <w:rsid w:val="005124B2"/>
    <w:rsid w:val="005130D5"/>
    <w:rsid w:val="005136F4"/>
    <w:rsid w:val="0051386B"/>
    <w:rsid w:val="00513EC0"/>
    <w:rsid w:val="00514584"/>
    <w:rsid w:val="005147CE"/>
    <w:rsid w:val="00514BF5"/>
    <w:rsid w:val="005175F4"/>
    <w:rsid w:val="005234C5"/>
    <w:rsid w:val="00523BD6"/>
    <w:rsid w:val="005246B5"/>
    <w:rsid w:val="00524A0F"/>
    <w:rsid w:val="005251C7"/>
    <w:rsid w:val="00525934"/>
    <w:rsid w:val="00526594"/>
    <w:rsid w:val="00526CAD"/>
    <w:rsid w:val="005274DA"/>
    <w:rsid w:val="0053129C"/>
    <w:rsid w:val="00532336"/>
    <w:rsid w:val="00532C6F"/>
    <w:rsid w:val="005338C7"/>
    <w:rsid w:val="00535872"/>
    <w:rsid w:val="00535D32"/>
    <w:rsid w:val="0053653F"/>
    <w:rsid w:val="005367B8"/>
    <w:rsid w:val="005368CB"/>
    <w:rsid w:val="00541B9A"/>
    <w:rsid w:val="00541F7A"/>
    <w:rsid w:val="0054280B"/>
    <w:rsid w:val="00544D0F"/>
    <w:rsid w:val="0054544D"/>
    <w:rsid w:val="00545B07"/>
    <w:rsid w:val="0054606E"/>
    <w:rsid w:val="00547A4F"/>
    <w:rsid w:val="005502B1"/>
    <w:rsid w:val="00553015"/>
    <w:rsid w:val="005530D5"/>
    <w:rsid w:val="00553720"/>
    <w:rsid w:val="005540ED"/>
    <w:rsid w:val="005604DB"/>
    <w:rsid w:val="005649D1"/>
    <w:rsid w:val="005657F1"/>
    <w:rsid w:val="00565F60"/>
    <w:rsid w:val="00566B2E"/>
    <w:rsid w:val="00570F7E"/>
    <w:rsid w:val="00574829"/>
    <w:rsid w:val="00574930"/>
    <w:rsid w:val="005768A3"/>
    <w:rsid w:val="00576BAC"/>
    <w:rsid w:val="0057705F"/>
    <w:rsid w:val="0058067D"/>
    <w:rsid w:val="00580A07"/>
    <w:rsid w:val="00581131"/>
    <w:rsid w:val="005813A5"/>
    <w:rsid w:val="00581F80"/>
    <w:rsid w:val="005821F2"/>
    <w:rsid w:val="005822F9"/>
    <w:rsid w:val="005843C8"/>
    <w:rsid w:val="00585043"/>
    <w:rsid w:val="00585136"/>
    <w:rsid w:val="005865BF"/>
    <w:rsid w:val="00591F28"/>
    <w:rsid w:val="0059290F"/>
    <w:rsid w:val="00592CF3"/>
    <w:rsid w:val="00594375"/>
    <w:rsid w:val="00594CE1"/>
    <w:rsid w:val="005952D4"/>
    <w:rsid w:val="0059682D"/>
    <w:rsid w:val="005972B1"/>
    <w:rsid w:val="005A0255"/>
    <w:rsid w:val="005A2548"/>
    <w:rsid w:val="005A29C0"/>
    <w:rsid w:val="005A3032"/>
    <w:rsid w:val="005A33C7"/>
    <w:rsid w:val="005A6890"/>
    <w:rsid w:val="005A69FD"/>
    <w:rsid w:val="005B0835"/>
    <w:rsid w:val="005B08C3"/>
    <w:rsid w:val="005B16AF"/>
    <w:rsid w:val="005B1D82"/>
    <w:rsid w:val="005B211E"/>
    <w:rsid w:val="005B25D7"/>
    <w:rsid w:val="005B3C37"/>
    <w:rsid w:val="005B3D46"/>
    <w:rsid w:val="005B463C"/>
    <w:rsid w:val="005B56F0"/>
    <w:rsid w:val="005B6337"/>
    <w:rsid w:val="005B6953"/>
    <w:rsid w:val="005C23B6"/>
    <w:rsid w:val="005C27FD"/>
    <w:rsid w:val="005C3421"/>
    <w:rsid w:val="005C3858"/>
    <w:rsid w:val="005C5BA3"/>
    <w:rsid w:val="005C685E"/>
    <w:rsid w:val="005C687B"/>
    <w:rsid w:val="005C7DC6"/>
    <w:rsid w:val="005D2072"/>
    <w:rsid w:val="005D3548"/>
    <w:rsid w:val="005D3707"/>
    <w:rsid w:val="005D586E"/>
    <w:rsid w:val="005E1A0F"/>
    <w:rsid w:val="005E1C58"/>
    <w:rsid w:val="005E3D4C"/>
    <w:rsid w:val="005E48EE"/>
    <w:rsid w:val="005E53BC"/>
    <w:rsid w:val="005E7964"/>
    <w:rsid w:val="005F10E9"/>
    <w:rsid w:val="005F295F"/>
    <w:rsid w:val="005F2A79"/>
    <w:rsid w:val="005F3016"/>
    <w:rsid w:val="005F3FD0"/>
    <w:rsid w:val="005F55F0"/>
    <w:rsid w:val="005F5DCC"/>
    <w:rsid w:val="005F6D62"/>
    <w:rsid w:val="005F6DCD"/>
    <w:rsid w:val="005F71FD"/>
    <w:rsid w:val="00601C66"/>
    <w:rsid w:val="00601CD4"/>
    <w:rsid w:val="00601E18"/>
    <w:rsid w:val="00603E2B"/>
    <w:rsid w:val="0060426B"/>
    <w:rsid w:val="006051EF"/>
    <w:rsid w:val="00606634"/>
    <w:rsid w:val="00606C75"/>
    <w:rsid w:val="00607C3F"/>
    <w:rsid w:val="00607FFD"/>
    <w:rsid w:val="00610D73"/>
    <w:rsid w:val="006110AA"/>
    <w:rsid w:val="0061175E"/>
    <w:rsid w:val="006117A2"/>
    <w:rsid w:val="0061290C"/>
    <w:rsid w:val="00612921"/>
    <w:rsid w:val="00612B80"/>
    <w:rsid w:val="00613725"/>
    <w:rsid w:val="00614603"/>
    <w:rsid w:val="00614F0A"/>
    <w:rsid w:val="00614F4D"/>
    <w:rsid w:val="00616136"/>
    <w:rsid w:val="00616FB1"/>
    <w:rsid w:val="00617A9C"/>
    <w:rsid w:val="0062097A"/>
    <w:rsid w:val="00623285"/>
    <w:rsid w:val="00623543"/>
    <w:rsid w:val="00624142"/>
    <w:rsid w:val="006276D8"/>
    <w:rsid w:val="00631F13"/>
    <w:rsid w:val="0063207D"/>
    <w:rsid w:val="006326EA"/>
    <w:rsid w:val="006367BF"/>
    <w:rsid w:val="00637F29"/>
    <w:rsid w:val="00641280"/>
    <w:rsid w:val="00641869"/>
    <w:rsid w:val="00642321"/>
    <w:rsid w:val="00642555"/>
    <w:rsid w:val="0064388C"/>
    <w:rsid w:val="0064411C"/>
    <w:rsid w:val="00644F11"/>
    <w:rsid w:val="00645E62"/>
    <w:rsid w:val="00646B15"/>
    <w:rsid w:val="00647099"/>
    <w:rsid w:val="006507E7"/>
    <w:rsid w:val="00652FDD"/>
    <w:rsid w:val="0065519A"/>
    <w:rsid w:val="00655370"/>
    <w:rsid w:val="00655ACF"/>
    <w:rsid w:val="00655CE6"/>
    <w:rsid w:val="006601AD"/>
    <w:rsid w:val="00660F8B"/>
    <w:rsid w:val="00662622"/>
    <w:rsid w:val="00663CF4"/>
    <w:rsid w:val="00666455"/>
    <w:rsid w:val="00666754"/>
    <w:rsid w:val="00666C3D"/>
    <w:rsid w:val="0066725D"/>
    <w:rsid w:val="006679F3"/>
    <w:rsid w:val="00670C6F"/>
    <w:rsid w:val="0067295D"/>
    <w:rsid w:val="006729EF"/>
    <w:rsid w:val="006736DE"/>
    <w:rsid w:val="006739BF"/>
    <w:rsid w:val="00673B99"/>
    <w:rsid w:val="00673F72"/>
    <w:rsid w:val="0067478A"/>
    <w:rsid w:val="00675D43"/>
    <w:rsid w:val="00677C35"/>
    <w:rsid w:val="00680481"/>
    <w:rsid w:val="0068123A"/>
    <w:rsid w:val="006818C6"/>
    <w:rsid w:val="00682711"/>
    <w:rsid w:val="006834CB"/>
    <w:rsid w:val="006837D3"/>
    <w:rsid w:val="006844FD"/>
    <w:rsid w:val="006846F3"/>
    <w:rsid w:val="006854E5"/>
    <w:rsid w:val="006862C2"/>
    <w:rsid w:val="006874CE"/>
    <w:rsid w:val="006925C3"/>
    <w:rsid w:val="00692A4B"/>
    <w:rsid w:val="00693212"/>
    <w:rsid w:val="00693A0C"/>
    <w:rsid w:val="00693F3F"/>
    <w:rsid w:val="006949D1"/>
    <w:rsid w:val="00695691"/>
    <w:rsid w:val="00696419"/>
    <w:rsid w:val="0069752E"/>
    <w:rsid w:val="006A0792"/>
    <w:rsid w:val="006A3959"/>
    <w:rsid w:val="006A3B31"/>
    <w:rsid w:val="006A56B2"/>
    <w:rsid w:val="006A783A"/>
    <w:rsid w:val="006A78BB"/>
    <w:rsid w:val="006B0B66"/>
    <w:rsid w:val="006B1CB2"/>
    <w:rsid w:val="006B349A"/>
    <w:rsid w:val="006B3622"/>
    <w:rsid w:val="006B43CC"/>
    <w:rsid w:val="006B4606"/>
    <w:rsid w:val="006B4977"/>
    <w:rsid w:val="006B5292"/>
    <w:rsid w:val="006B5738"/>
    <w:rsid w:val="006B591F"/>
    <w:rsid w:val="006B5CD6"/>
    <w:rsid w:val="006B5E6F"/>
    <w:rsid w:val="006B6F1C"/>
    <w:rsid w:val="006B79F0"/>
    <w:rsid w:val="006C051D"/>
    <w:rsid w:val="006C113C"/>
    <w:rsid w:val="006C195A"/>
    <w:rsid w:val="006C2D7C"/>
    <w:rsid w:val="006C3A15"/>
    <w:rsid w:val="006C3BA4"/>
    <w:rsid w:val="006C45B6"/>
    <w:rsid w:val="006C5E3C"/>
    <w:rsid w:val="006C642F"/>
    <w:rsid w:val="006C6886"/>
    <w:rsid w:val="006C7027"/>
    <w:rsid w:val="006C7FA6"/>
    <w:rsid w:val="006D0055"/>
    <w:rsid w:val="006D0CAB"/>
    <w:rsid w:val="006D106D"/>
    <w:rsid w:val="006D149C"/>
    <w:rsid w:val="006D3DC9"/>
    <w:rsid w:val="006D5308"/>
    <w:rsid w:val="006D541D"/>
    <w:rsid w:val="006D6637"/>
    <w:rsid w:val="006D6F50"/>
    <w:rsid w:val="006E0D53"/>
    <w:rsid w:val="006E26B4"/>
    <w:rsid w:val="006E5CDE"/>
    <w:rsid w:val="006E6E42"/>
    <w:rsid w:val="006E72C7"/>
    <w:rsid w:val="006E78B3"/>
    <w:rsid w:val="006E7AE3"/>
    <w:rsid w:val="006E7C36"/>
    <w:rsid w:val="006F0684"/>
    <w:rsid w:val="006F3F19"/>
    <w:rsid w:val="006F4003"/>
    <w:rsid w:val="006F453C"/>
    <w:rsid w:val="006F4E66"/>
    <w:rsid w:val="006F6672"/>
    <w:rsid w:val="006F6EF9"/>
    <w:rsid w:val="006F74BA"/>
    <w:rsid w:val="007004C1"/>
    <w:rsid w:val="007009FA"/>
    <w:rsid w:val="00703AC2"/>
    <w:rsid w:val="0070543E"/>
    <w:rsid w:val="00706A46"/>
    <w:rsid w:val="007073F9"/>
    <w:rsid w:val="00707594"/>
    <w:rsid w:val="00710AF7"/>
    <w:rsid w:val="00710DC1"/>
    <w:rsid w:val="00711DF2"/>
    <w:rsid w:val="00712100"/>
    <w:rsid w:val="00712464"/>
    <w:rsid w:val="007127EB"/>
    <w:rsid w:val="00713424"/>
    <w:rsid w:val="0071542E"/>
    <w:rsid w:val="007157B3"/>
    <w:rsid w:val="00715FE7"/>
    <w:rsid w:val="00717B73"/>
    <w:rsid w:val="00720A74"/>
    <w:rsid w:val="00721456"/>
    <w:rsid w:val="00721516"/>
    <w:rsid w:val="00721A36"/>
    <w:rsid w:val="007240DA"/>
    <w:rsid w:val="00724D38"/>
    <w:rsid w:val="007252DD"/>
    <w:rsid w:val="00725A12"/>
    <w:rsid w:val="00725E58"/>
    <w:rsid w:val="00726523"/>
    <w:rsid w:val="00730469"/>
    <w:rsid w:val="007323F3"/>
    <w:rsid w:val="00733F09"/>
    <w:rsid w:val="00734639"/>
    <w:rsid w:val="00734FE5"/>
    <w:rsid w:val="00735BF8"/>
    <w:rsid w:val="00736275"/>
    <w:rsid w:val="00737074"/>
    <w:rsid w:val="00737DE6"/>
    <w:rsid w:val="0074187B"/>
    <w:rsid w:val="0074190F"/>
    <w:rsid w:val="00742929"/>
    <w:rsid w:val="00744127"/>
    <w:rsid w:val="00745BAC"/>
    <w:rsid w:val="007464E6"/>
    <w:rsid w:val="00747BA3"/>
    <w:rsid w:val="00747E74"/>
    <w:rsid w:val="00747FE5"/>
    <w:rsid w:val="0075049C"/>
    <w:rsid w:val="00751428"/>
    <w:rsid w:val="00752309"/>
    <w:rsid w:val="00752350"/>
    <w:rsid w:val="007531D7"/>
    <w:rsid w:val="0075348C"/>
    <w:rsid w:val="00754686"/>
    <w:rsid w:val="007553D4"/>
    <w:rsid w:val="00755476"/>
    <w:rsid w:val="007579B4"/>
    <w:rsid w:val="00760886"/>
    <w:rsid w:val="00762C39"/>
    <w:rsid w:val="00763057"/>
    <w:rsid w:val="00765234"/>
    <w:rsid w:val="00767A5B"/>
    <w:rsid w:val="00767A9D"/>
    <w:rsid w:val="0077205C"/>
    <w:rsid w:val="00773634"/>
    <w:rsid w:val="007751B8"/>
    <w:rsid w:val="007769F6"/>
    <w:rsid w:val="00777C28"/>
    <w:rsid w:val="00780037"/>
    <w:rsid w:val="00780787"/>
    <w:rsid w:val="00780AC4"/>
    <w:rsid w:val="0078352D"/>
    <w:rsid w:val="00784DE3"/>
    <w:rsid w:val="007871A6"/>
    <w:rsid w:val="007873B0"/>
    <w:rsid w:val="00787E70"/>
    <w:rsid w:val="00791244"/>
    <w:rsid w:val="00791BAA"/>
    <w:rsid w:val="00792E88"/>
    <w:rsid w:val="00794732"/>
    <w:rsid w:val="007959EF"/>
    <w:rsid w:val="0079787F"/>
    <w:rsid w:val="007A001B"/>
    <w:rsid w:val="007A012F"/>
    <w:rsid w:val="007A1EC8"/>
    <w:rsid w:val="007A26AA"/>
    <w:rsid w:val="007A308D"/>
    <w:rsid w:val="007A4C3F"/>
    <w:rsid w:val="007A55BA"/>
    <w:rsid w:val="007A5FBA"/>
    <w:rsid w:val="007A7441"/>
    <w:rsid w:val="007A744C"/>
    <w:rsid w:val="007A78AA"/>
    <w:rsid w:val="007A79D5"/>
    <w:rsid w:val="007B2312"/>
    <w:rsid w:val="007B2FB4"/>
    <w:rsid w:val="007B418D"/>
    <w:rsid w:val="007B544D"/>
    <w:rsid w:val="007B7228"/>
    <w:rsid w:val="007C1287"/>
    <w:rsid w:val="007C189A"/>
    <w:rsid w:val="007C18C0"/>
    <w:rsid w:val="007C1A42"/>
    <w:rsid w:val="007C1F8E"/>
    <w:rsid w:val="007C3D24"/>
    <w:rsid w:val="007C44DB"/>
    <w:rsid w:val="007C53CF"/>
    <w:rsid w:val="007C585A"/>
    <w:rsid w:val="007C672E"/>
    <w:rsid w:val="007C7183"/>
    <w:rsid w:val="007C7E1A"/>
    <w:rsid w:val="007D224F"/>
    <w:rsid w:val="007D356B"/>
    <w:rsid w:val="007D4953"/>
    <w:rsid w:val="007D4A15"/>
    <w:rsid w:val="007D5540"/>
    <w:rsid w:val="007E1637"/>
    <w:rsid w:val="007E4371"/>
    <w:rsid w:val="007E599B"/>
    <w:rsid w:val="007E5B40"/>
    <w:rsid w:val="007E7E0D"/>
    <w:rsid w:val="007F1ACF"/>
    <w:rsid w:val="007F2FEB"/>
    <w:rsid w:val="007F3E73"/>
    <w:rsid w:val="007F4641"/>
    <w:rsid w:val="007F52CF"/>
    <w:rsid w:val="007F5636"/>
    <w:rsid w:val="007F7DA9"/>
    <w:rsid w:val="007F7F39"/>
    <w:rsid w:val="00800527"/>
    <w:rsid w:val="00800B2B"/>
    <w:rsid w:val="00803170"/>
    <w:rsid w:val="008031CD"/>
    <w:rsid w:val="00803535"/>
    <w:rsid w:val="0080569F"/>
    <w:rsid w:val="00806158"/>
    <w:rsid w:val="008075C2"/>
    <w:rsid w:val="00810623"/>
    <w:rsid w:val="00810831"/>
    <w:rsid w:val="00811117"/>
    <w:rsid w:val="00811A8B"/>
    <w:rsid w:val="00813003"/>
    <w:rsid w:val="008135FC"/>
    <w:rsid w:val="008143F1"/>
    <w:rsid w:val="0081497C"/>
    <w:rsid w:val="00814A25"/>
    <w:rsid w:val="00814B62"/>
    <w:rsid w:val="00815CA7"/>
    <w:rsid w:val="008166D5"/>
    <w:rsid w:val="0081709B"/>
    <w:rsid w:val="0082185A"/>
    <w:rsid w:val="00822065"/>
    <w:rsid w:val="00822131"/>
    <w:rsid w:val="00825680"/>
    <w:rsid w:val="00825979"/>
    <w:rsid w:val="00827DB9"/>
    <w:rsid w:val="00830E7B"/>
    <w:rsid w:val="00830F24"/>
    <w:rsid w:val="008313EB"/>
    <w:rsid w:val="00832D39"/>
    <w:rsid w:val="00833EDB"/>
    <w:rsid w:val="0083505D"/>
    <w:rsid w:val="008350AF"/>
    <w:rsid w:val="00835B38"/>
    <w:rsid w:val="008374EB"/>
    <w:rsid w:val="008408A7"/>
    <w:rsid w:val="008415A6"/>
    <w:rsid w:val="00841761"/>
    <w:rsid w:val="00842359"/>
    <w:rsid w:val="0084251B"/>
    <w:rsid w:val="00842A00"/>
    <w:rsid w:val="00843892"/>
    <w:rsid w:val="00844198"/>
    <w:rsid w:val="008444C5"/>
    <w:rsid w:val="008447ED"/>
    <w:rsid w:val="00844E32"/>
    <w:rsid w:val="00846C11"/>
    <w:rsid w:val="0084737F"/>
    <w:rsid w:val="00847A1E"/>
    <w:rsid w:val="008510CA"/>
    <w:rsid w:val="00851748"/>
    <w:rsid w:val="00851DFA"/>
    <w:rsid w:val="00852478"/>
    <w:rsid w:val="00852BA1"/>
    <w:rsid w:val="00852C67"/>
    <w:rsid w:val="0085318C"/>
    <w:rsid w:val="00853981"/>
    <w:rsid w:val="00857165"/>
    <w:rsid w:val="0085790D"/>
    <w:rsid w:val="00857E89"/>
    <w:rsid w:val="0086022E"/>
    <w:rsid w:val="008606C0"/>
    <w:rsid w:val="008615CD"/>
    <w:rsid w:val="00861812"/>
    <w:rsid w:val="00861C30"/>
    <w:rsid w:val="00863832"/>
    <w:rsid w:val="00864914"/>
    <w:rsid w:val="008653D1"/>
    <w:rsid w:val="0086587F"/>
    <w:rsid w:val="00865EFA"/>
    <w:rsid w:val="0086660F"/>
    <w:rsid w:val="00866DB3"/>
    <w:rsid w:val="008679F0"/>
    <w:rsid w:val="00870AFE"/>
    <w:rsid w:val="0087139C"/>
    <w:rsid w:val="00871E76"/>
    <w:rsid w:val="00872C7A"/>
    <w:rsid w:val="00873067"/>
    <w:rsid w:val="008744BA"/>
    <w:rsid w:val="00875063"/>
    <w:rsid w:val="0087572E"/>
    <w:rsid w:val="008759B4"/>
    <w:rsid w:val="0087752E"/>
    <w:rsid w:val="008776A0"/>
    <w:rsid w:val="00880CA4"/>
    <w:rsid w:val="00882CAD"/>
    <w:rsid w:val="008833E6"/>
    <w:rsid w:val="00883B27"/>
    <w:rsid w:val="0088489D"/>
    <w:rsid w:val="00884974"/>
    <w:rsid w:val="00885514"/>
    <w:rsid w:val="00886D70"/>
    <w:rsid w:val="00887750"/>
    <w:rsid w:val="00891B54"/>
    <w:rsid w:val="00892D96"/>
    <w:rsid w:val="00893C98"/>
    <w:rsid w:val="00894862"/>
    <w:rsid w:val="00896F22"/>
    <w:rsid w:val="00896FCD"/>
    <w:rsid w:val="0089762D"/>
    <w:rsid w:val="008A0370"/>
    <w:rsid w:val="008A0702"/>
    <w:rsid w:val="008A1125"/>
    <w:rsid w:val="008A1528"/>
    <w:rsid w:val="008A1A2B"/>
    <w:rsid w:val="008A1BA0"/>
    <w:rsid w:val="008A2B6A"/>
    <w:rsid w:val="008A3A8E"/>
    <w:rsid w:val="008A425D"/>
    <w:rsid w:val="008A4AE4"/>
    <w:rsid w:val="008A5BF5"/>
    <w:rsid w:val="008A61E4"/>
    <w:rsid w:val="008A6889"/>
    <w:rsid w:val="008A7CAD"/>
    <w:rsid w:val="008A7F1F"/>
    <w:rsid w:val="008B4013"/>
    <w:rsid w:val="008B4C1F"/>
    <w:rsid w:val="008B627C"/>
    <w:rsid w:val="008B6CBA"/>
    <w:rsid w:val="008B73A4"/>
    <w:rsid w:val="008B7757"/>
    <w:rsid w:val="008B7948"/>
    <w:rsid w:val="008B7D2B"/>
    <w:rsid w:val="008C00EE"/>
    <w:rsid w:val="008C0DC9"/>
    <w:rsid w:val="008C19DA"/>
    <w:rsid w:val="008C21C0"/>
    <w:rsid w:val="008C256C"/>
    <w:rsid w:val="008C3821"/>
    <w:rsid w:val="008C4A39"/>
    <w:rsid w:val="008C4E3C"/>
    <w:rsid w:val="008C5C80"/>
    <w:rsid w:val="008C7531"/>
    <w:rsid w:val="008D0869"/>
    <w:rsid w:val="008D14D9"/>
    <w:rsid w:val="008D27A7"/>
    <w:rsid w:val="008D2B76"/>
    <w:rsid w:val="008D312C"/>
    <w:rsid w:val="008D3CC8"/>
    <w:rsid w:val="008D49F6"/>
    <w:rsid w:val="008D52CB"/>
    <w:rsid w:val="008D5365"/>
    <w:rsid w:val="008D5CF3"/>
    <w:rsid w:val="008D5ED8"/>
    <w:rsid w:val="008D666A"/>
    <w:rsid w:val="008D7CE2"/>
    <w:rsid w:val="008E06C7"/>
    <w:rsid w:val="008E0D19"/>
    <w:rsid w:val="008E1A1D"/>
    <w:rsid w:val="008E1ACE"/>
    <w:rsid w:val="008E24CD"/>
    <w:rsid w:val="008E3006"/>
    <w:rsid w:val="008E38FA"/>
    <w:rsid w:val="008E3B12"/>
    <w:rsid w:val="008E4C64"/>
    <w:rsid w:val="008E5EFC"/>
    <w:rsid w:val="008E77F1"/>
    <w:rsid w:val="008F0105"/>
    <w:rsid w:val="008F0A0F"/>
    <w:rsid w:val="008F0B6D"/>
    <w:rsid w:val="008F0B74"/>
    <w:rsid w:val="008F1DD7"/>
    <w:rsid w:val="008F2329"/>
    <w:rsid w:val="008F366B"/>
    <w:rsid w:val="008F436D"/>
    <w:rsid w:val="008F4616"/>
    <w:rsid w:val="008F49F2"/>
    <w:rsid w:val="008F51BC"/>
    <w:rsid w:val="008F5832"/>
    <w:rsid w:val="008F5B89"/>
    <w:rsid w:val="008F5CFB"/>
    <w:rsid w:val="008F63F6"/>
    <w:rsid w:val="008F6C26"/>
    <w:rsid w:val="008F7401"/>
    <w:rsid w:val="008F7F93"/>
    <w:rsid w:val="00900872"/>
    <w:rsid w:val="00900DDA"/>
    <w:rsid w:val="00903585"/>
    <w:rsid w:val="00903E03"/>
    <w:rsid w:val="00904035"/>
    <w:rsid w:val="00904FE8"/>
    <w:rsid w:val="009050DA"/>
    <w:rsid w:val="00905501"/>
    <w:rsid w:val="009056A4"/>
    <w:rsid w:val="00906943"/>
    <w:rsid w:val="00907133"/>
    <w:rsid w:val="00907C9E"/>
    <w:rsid w:val="00907E66"/>
    <w:rsid w:val="00912D42"/>
    <w:rsid w:val="00913B98"/>
    <w:rsid w:val="009142D4"/>
    <w:rsid w:val="009150BB"/>
    <w:rsid w:val="00916240"/>
    <w:rsid w:val="00916EE9"/>
    <w:rsid w:val="0092096A"/>
    <w:rsid w:val="009217FD"/>
    <w:rsid w:val="00921F85"/>
    <w:rsid w:val="00922F12"/>
    <w:rsid w:val="0092482F"/>
    <w:rsid w:val="00924C9D"/>
    <w:rsid w:val="00925F20"/>
    <w:rsid w:val="0092665E"/>
    <w:rsid w:val="00927731"/>
    <w:rsid w:val="0093031C"/>
    <w:rsid w:val="00930F3F"/>
    <w:rsid w:val="00931F0A"/>
    <w:rsid w:val="009326C8"/>
    <w:rsid w:val="00933AAE"/>
    <w:rsid w:val="00934C84"/>
    <w:rsid w:val="009351EB"/>
    <w:rsid w:val="00935292"/>
    <w:rsid w:val="00935753"/>
    <w:rsid w:val="00937346"/>
    <w:rsid w:val="009406DE"/>
    <w:rsid w:val="00940724"/>
    <w:rsid w:val="009412B6"/>
    <w:rsid w:val="00941455"/>
    <w:rsid w:val="009423AF"/>
    <w:rsid w:val="00942C15"/>
    <w:rsid w:val="00942E03"/>
    <w:rsid w:val="00943392"/>
    <w:rsid w:val="0094553F"/>
    <w:rsid w:val="00945964"/>
    <w:rsid w:val="00946064"/>
    <w:rsid w:val="00946BC2"/>
    <w:rsid w:val="00947710"/>
    <w:rsid w:val="00950F40"/>
    <w:rsid w:val="009512CF"/>
    <w:rsid w:val="00952570"/>
    <w:rsid w:val="0095267E"/>
    <w:rsid w:val="00952A20"/>
    <w:rsid w:val="009532D7"/>
    <w:rsid w:val="00953578"/>
    <w:rsid w:val="00955205"/>
    <w:rsid w:val="0095533C"/>
    <w:rsid w:val="00961268"/>
    <w:rsid w:val="009623E7"/>
    <w:rsid w:val="009625F8"/>
    <w:rsid w:val="00963C6E"/>
    <w:rsid w:val="00964099"/>
    <w:rsid w:val="009648A4"/>
    <w:rsid w:val="00964C06"/>
    <w:rsid w:val="009663BE"/>
    <w:rsid w:val="0096658A"/>
    <w:rsid w:val="00966625"/>
    <w:rsid w:val="00966B43"/>
    <w:rsid w:val="00970BB5"/>
    <w:rsid w:val="00971CCB"/>
    <w:rsid w:val="00971D23"/>
    <w:rsid w:val="009738EA"/>
    <w:rsid w:val="00974C19"/>
    <w:rsid w:val="00976321"/>
    <w:rsid w:val="00976372"/>
    <w:rsid w:val="009777B3"/>
    <w:rsid w:val="00980D06"/>
    <w:rsid w:val="00980D88"/>
    <w:rsid w:val="00981CBE"/>
    <w:rsid w:val="009832CD"/>
    <w:rsid w:val="00985477"/>
    <w:rsid w:val="009856E7"/>
    <w:rsid w:val="00985E3C"/>
    <w:rsid w:val="009869BA"/>
    <w:rsid w:val="00990055"/>
    <w:rsid w:val="00990290"/>
    <w:rsid w:val="009904DA"/>
    <w:rsid w:val="00990B38"/>
    <w:rsid w:val="009918B6"/>
    <w:rsid w:val="00991A93"/>
    <w:rsid w:val="00994F4B"/>
    <w:rsid w:val="00995F5A"/>
    <w:rsid w:val="00996E06"/>
    <w:rsid w:val="009A0ADD"/>
    <w:rsid w:val="009A2249"/>
    <w:rsid w:val="009A2FB4"/>
    <w:rsid w:val="009A2FD1"/>
    <w:rsid w:val="009A47E1"/>
    <w:rsid w:val="009A542D"/>
    <w:rsid w:val="009A5C24"/>
    <w:rsid w:val="009A7BF1"/>
    <w:rsid w:val="009A7F7F"/>
    <w:rsid w:val="009B0FEA"/>
    <w:rsid w:val="009B1464"/>
    <w:rsid w:val="009B1A17"/>
    <w:rsid w:val="009B22A4"/>
    <w:rsid w:val="009B2BB0"/>
    <w:rsid w:val="009B3A96"/>
    <w:rsid w:val="009B47AB"/>
    <w:rsid w:val="009B4903"/>
    <w:rsid w:val="009B5EDA"/>
    <w:rsid w:val="009C00CA"/>
    <w:rsid w:val="009C2428"/>
    <w:rsid w:val="009C3046"/>
    <w:rsid w:val="009C3D65"/>
    <w:rsid w:val="009C4412"/>
    <w:rsid w:val="009C45B4"/>
    <w:rsid w:val="009C6287"/>
    <w:rsid w:val="009D007C"/>
    <w:rsid w:val="009D0BB5"/>
    <w:rsid w:val="009D258E"/>
    <w:rsid w:val="009D34D4"/>
    <w:rsid w:val="009D421A"/>
    <w:rsid w:val="009D4B42"/>
    <w:rsid w:val="009D6029"/>
    <w:rsid w:val="009D61C9"/>
    <w:rsid w:val="009D73BB"/>
    <w:rsid w:val="009E03AA"/>
    <w:rsid w:val="009E12BF"/>
    <w:rsid w:val="009E12C6"/>
    <w:rsid w:val="009E132D"/>
    <w:rsid w:val="009E31DE"/>
    <w:rsid w:val="009E3268"/>
    <w:rsid w:val="009E3D66"/>
    <w:rsid w:val="009E4567"/>
    <w:rsid w:val="009E6386"/>
    <w:rsid w:val="009E6463"/>
    <w:rsid w:val="009E6B85"/>
    <w:rsid w:val="009E6DF6"/>
    <w:rsid w:val="009F19DC"/>
    <w:rsid w:val="009F19DE"/>
    <w:rsid w:val="009F2C09"/>
    <w:rsid w:val="009F407F"/>
    <w:rsid w:val="009F4AB8"/>
    <w:rsid w:val="009F5AA4"/>
    <w:rsid w:val="009F5BD0"/>
    <w:rsid w:val="009F68A4"/>
    <w:rsid w:val="009F6F4B"/>
    <w:rsid w:val="009F7612"/>
    <w:rsid w:val="009F7CA6"/>
    <w:rsid w:val="009F7D83"/>
    <w:rsid w:val="009F7F7D"/>
    <w:rsid w:val="00A00B4F"/>
    <w:rsid w:val="00A00B7D"/>
    <w:rsid w:val="00A00EC5"/>
    <w:rsid w:val="00A01186"/>
    <w:rsid w:val="00A0286C"/>
    <w:rsid w:val="00A02B47"/>
    <w:rsid w:val="00A02B83"/>
    <w:rsid w:val="00A02EDD"/>
    <w:rsid w:val="00A034AB"/>
    <w:rsid w:val="00A0385A"/>
    <w:rsid w:val="00A03DC7"/>
    <w:rsid w:val="00A05323"/>
    <w:rsid w:val="00A05C78"/>
    <w:rsid w:val="00A0617B"/>
    <w:rsid w:val="00A0683D"/>
    <w:rsid w:val="00A1006F"/>
    <w:rsid w:val="00A10604"/>
    <w:rsid w:val="00A10C30"/>
    <w:rsid w:val="00A11130"/>
    <w:rsid w:val="00A11920"/>
    <w:rsid w:val="00A11CAE"/>
    <w:rsid w:val="00A11D34"/>
    <w:rsid w:val="00A14385"/>
    <w:rsid w:val="00A1491F"/>
    <w:rsid w:val="00A14AC1"/>
    <w:rsid w:val="00A14D15"/>
    <w:rsid w:val="00A14F89"/>
    <w:rsid w:val="00A1537C"/>
    <w:rsid w:val="00A1584E"/>
    <w:rsid w:val="00A16306"/>
    <w:rsid w:val="00A16E35"/>
    <w:rsid w:val="00A17E0E"/>
    <w:rsid w:val="00A213FC"/>
    <w:rsid w:val="00A21E07"/>
    <w:rsid w:val="00A234F5"/>
    <w:rsid w:val="00A24A94"/>
    <w:rsid w:val="00A24B60"/>
    <w:rsid w:val="00A25EA4"/>
    <w:rsid w:val="00A26B18"/>
    <w:rsid w:val="00A270E8"/>
    <w:rsid w:val="00A31154"/>
    <w:rsid w:val="00A313CF"/>
    <w:rsid w:val="00A316B7"/>
    <w:rsid w:val="00A318E7"/>
    <w:rsid w:val="00A3219E"/>
    <w:rsid w:val="00A324A4"/>
    <w:rsid w:val="00A3456A"/>
    <w:rsid w:val="00A34AEF"/>
    <w:rsid w:val="00A366DB"/>
    <w:rsid w:val="00A36DE1"/>
    <w:rsid w:val="00A40592"/>
    <w:rsid w:val="00A41534"/>
    <w:rsid w:val="00A4189D"/>
    <w:rsid w:val="00A422A4"/>
    <w:rsid w:val="00A42C94"/>
    <w:rsid w:val="00A45552"/>
    <w:rsid w:val="00A456A1"/>
    <w:rsid w:val="00A50D84"/>
    <w:rsid w:val="00A51659"/>
    <w:rsid w:val="00A517E6"/>
    <w:rsid w:val="00A51FDE"/>
    <w:rsid w:val="00A526DC"/>
    <w:rsid w:val="00A52F2F"/>
    <w:rsid w:val="00A54B50"/>
    <w:rsid w:val="00A56008"/>
    <w:rsid w:val="00A60825"/>
    <w:rsid w:val="00A60DB7"/>
    <w:rsid w:val="00A60DFD"/>
    <w:rsid w:val="00A62C4C"/>
    <w:rsid w:val="00A636E0"/>
    <w:rsid w:val="00A64A12"/>
    <w:rsid w:val="00A64F2E"/>
    <w:rsid w:val="00A65DD2"/>
    <w:rsid w:val="00A7048D"/>
    <w:rsid w:val="00A70773"/>
    <w:rsid w:val="00A707B9"/>
    <w:rsid w:val="00A73ECF"/>
    <w:rsid w:val="00A75057"/>
    <w:rsid w:val="00A76AA0"/>
    <w:rsid w:val="00A76B2C"/>
    <w:rsid w:val="00A76D25"/>
    <w:rsid w:val="00A80457"/>
    <w:rsid w:val="00A80D66"/>
    <w:rsid w:val="00A80E98"/>
    <w:rsid w:val="00A819B4"/>
    <w:rsid w:val="00A82F4F"/>
    <w:rsid w:val="00A87B69"/>
    <w:rsid w:val="00A901E7"/>
    <w:rsid w:val="00A9043E"/>
    <w:rsid w:val="00A90A1A"/>
    <w:rsid w:val="00A91F12"/>
    <w:rsid w:val="00A92231"/>
    <w:rsid w:val="00A92AD6"/>
    <w:rsid w:val="00A932C2"/>
    <w:rsid w:val="00A945D9"/>
    <w:rsid w:val="00A950E5"/>
    <w:rsid w:val="00A95C8C"/>
    <w:rsid w:val="00A95DD5"/>
    <w:rsid w:val="00A963FB"/>
    <w:rsid w:val="00A9723E"/>
    <w:rsid w:val="00A97D2C"/>
    <w:rsid w:val="00AA13B0"/>
    <w:rsid w:val="00AA21AD"/>
    <w:rsid w:val="00AA5BD6"/>
    <w:rsid w:val="00AA7956"/>
    <w:rsid w:val="00AB1067"/>
    <w:rsid w:val="00AB122F"/>
    <w:rsid w:val="00AB1A92"/>
    <w:rsid w:val="00AB2674"/>
    <w:rsid w:val="00AB26E3"/>
    <w:rsid w:val="00AB3E9F"/>
    <w:rsid w:val="00AB42B3"/>
    <w:rsid w:val="00AB461C"/>
    <w:rsid w:val="00AB484F"/>
    <w:rsid w:val="00AB519F"/>
    <w:rsid w:val="00AB5780"/>
    <w:rsid w:val="00AB606A"/>
    <w:rsid w:val="00AB6F3D"/>
    <w:rsid w:val="00AB7450"/>
    <w:rsid w:val="00AB7998"/>
    <w:rsid w:val="00AB7C6C"/>
    <w:rsid w:val="00AB7E3B"/>
    <w:rsid w:val="00AC0E83"/>
    <w:rsid w:val="00AC2865"/>
    <w:rsid w:val="00AC2B57"/>
    <w:rsid w:val="00AC2C75"/>
    <w:rsid w:val="00AC319B"/>
    <w:rsid w:val="00AC3668"/>
    <w:rsid w:val="00AC580A"/>
    <w:rsid w:val="00AD15AF"/>
    <w:rsid w:val="00AD334B"/>
    <w:rsid w:val="00AD3B0F"/>
    <w:rsid w:val="00AE44F4"/>
    <w:rsid w:val="00AE4E55"/>
    <w:rsid w:val="00AE687C"/>
    <w:rsid w:val="00AE7F9E"/>
    <w:rsid w:val="00AF08B0"/>
    <w:rsid w:val="00AF1414"/>
    <w:rsid w:val="00AF31B7"/>
    <w:rsid w:val="00AF495A"/>
    <w:rsid w:val="00AF4C57"/>
    <w:rsid w:val="00AF5D8B"/>
    <w:rsid w:val="00B001B4"/>
    <w:rsid w:val="00B00461"/>
    <w:rsid w:val="00B00DAE"/>
    <w:rsid w:val="00B00E1E"/>
    <w:rsid w:val="00B038D3"/>
    <w:rsid w:val="00B061ED"/>
    <w:rsid w:val="00B064DC"/>
    <w:rsid w:val="00B10370"/>
    <w:rsid w:val="00B106BD"/>
    <w:rsid w:val="00B10AAF"/>
    <w:rsid w:val="00B10F2C"/>
    <w:rsid w:val="00B11215"/>
    <w:rsid w:val="00B11293"/>
    <w:rsid w:val="00B12909"/>
    <w:rsid w:val="00B13A9C"/>
    <w:rsid w:val="00B13DAE"/>
    <w:rsid w:val="00B1404A"/>
    <w:rsid w:val="00B1419B"/>
    <w:rsid w:val="00B16A75"/>
    <w:rsid w:val="00B17970"/>
    <w:rsid w:val="00B17E8C"/>
    <w:rsid w:val="00B21806"/>
    <w:rsid w:val="00B2436F"/>
    <w:rsid w:val="00B24979"/>
    <w:rsid w:val="00B250DB"/>
    <w:rsid w:val="00B25FA8"/>
    <w:rsid w:val="00B2643C"/>
    <w:rsid w:val="00B266DE"/>
    <w:rsid w:val="00B26B16"/>
    <w:rsid w:val="00B26B53"/>
    <w:rsid w:val="00B2780C"/>
    <w:rsid w:val="00B278F7"/>
    <w:rsid w:val="00B30E12"/>
    <w:rsid w:val="00B31039"/>
    <w:rsid w:val="00B3153E"/>
    <w:rsid w:val="00B3216D"/>
    <w:rsid w:val="00B322B1"/>
    <w:rsid w:val="00B3312B"/>
    <w:rsid w:val="00B3650B"/>
    <w:rsid w:val="00B36841"/>
    <w:rsid w:val="00B3745A"/>
    <w:rsid w:val="00B41B04"/>
    <w:rsid w:val="00B42539"/>
    <w:rsid w:val="00B4309C"/>
    <w:rsid w:val="00B4474D"/>
    <w:rsid w:val="00B4604C"/>
    <w:rsid w:val="00B46B00"/>
    <w:rsid w:val="00B47AD6"/>
    <w:rsid w:val="00B50802"/>
    <w:rsid w:val="00B51B91"/>
    <w:rsid w:val="00B51BDC"/>
    <w:rsid w:val="00B52853"/>
    <w:rsid w:val="00B53D51"/>
    <w:rsid w:val="00B541EC"/>
    <w:rsid w:val="00B55144"/>
    <w:rsid w:val="00B56A45"/>
    <w:rsid w:val="00B56C8C"/>
    <w:rsid w:val="00B57435"/>
    <w:rsid w:val="00B611D0"/>
    <w:rsid w:val="00B6236F"/>
    <w:rsid w:val="00B62874"/>
    <w:rsid w:val="00B6343A"/>
    <w:rsid w:val="00B63448"/>
    <w:rsid w:val="00B63BE2"/>
    <w:rsid w:val="00B65647"/>
    <w:rsid w:val="00B678EA"/>
    <w:rsid w:val="00B67B62"/>
    <w:rsid w:val="00B7014D"/>
    <w:rsid w:val="00B70821"/>
    <w:rsid w:val="00B70E7D"/>
    <w:rsid w:val="00B710CF"/>
    <w:rsid w:val="00B718D5"/>
    <w:rsid w:val="00B730C5"/>
    <w:rsid w:val="00B7373C"/>
    <w:rsid w:val="00B74340"/>
    <w:rsid w:val="00B751E5"/>
    <w:rsid w:val="00B75FD0"/>
    <w:rsid w:val="00B76349"/>
    <w:rsid w:val="00B80A42"/>
    <w:rsid w:val="00B81CA3"/>
    <w:rsid w:val="00B82335"/>
    <w:rsid w:val="00B829BB"/>
    <w:rsid w:val="00B85894"/>
    <w:rsid w:val="00B870A5"/>
    <w:rsid w:val="00B9052A"/>
    <w:rsid w:val="00B910A2"/>
    <w:rsid w:val="00B92971"/>
    <w:rsid w:val="00B92A89"/>
    <w:rsid w:val="00B94414"/>
    <w:rsid w:val="00B94798"/>
    <w:rsid w:val="00B94ED0"/>
    <w:rsid w:val="00B952B3"/>
    <w:rsid w:val="00B95772"/>
    <w:rsid w:val="00B959D8"/>
    <w:rsid w:val="00B9672F"/>
    <w:rsid w:val="00B96A74"/>
    <w:rsid w:val="00B978B0"/>
    <w:rsid w:val="00B97A97"/>
    <w:rsid w:val="00BA0DE6"/>
    <w:rsid w:val="00BA11C8"/>
    <w:rsid w:val="00BA1581"/>
    <w:rsid w:val="00BA2E79"/>
    <w:rsid w:val="00BA3480"/>
    <w:rsid w:val="00BA4D21"/>
    <w:rsid w:val="00BA6E6A"/>
    <w:rsid w:val="00BA767B"/>
    <w:rsid w:val="00BA7965"/>
    <w:rsid w:val="00BA7FB2"/>
    <w:rsid w:val="00BB1AC7"/>
    <w:rsid w:val="00BB4BFF"/>
    <w:rsid w:val="00BB4D02"/>
    <w:rsid w:val="00BB5228"/>
    <w:rsid w:val="00BB5875"/>
    <w:rsid w:val="00BB5880"/>
    <w:rsid w:val="00BB59DB"/>
    <w:rsid w:val="00BB668A"/>
    <w:rsid w:val="00BC3583"/>
    <w:rsid w:val="00BC3AD2"/>
    <w:rsid w:val="00BC620E"/>
    <w:rsid w:val="00BC6E74"/>
    <w:rsid w:val="00BC75C8"/>
    <w:rsid w:val="00BC7B33"/>
    <w:rsid w:val="00BD6844"/>
    <w:rsid w:val="00BD7A89"/>
    <w:rsid w:val="00BE0DE1"/>
    <w:rsid w:val="00BE13DF"/>
    <w:rsid w:val="00BE173A"/>
    <w:rsid w:val="00BE1BE5"/>
    <w:rsid w:val="00BE1C36"/>
    <w:rsid w:val="00BE1E65"/>
    <w:rsid w:val="00BE2F01"/>
    <w:rsid w:val="00BE5B51"/>
    <w:rsid w:val="00BE6F99"/>
    <w:rsid w:val="00BE755A"/>
    <w:rsid w:val="00BF0682"/>
    <w:rsid w:val="00BF08C1"/>
    <w:rsid w:val="00BF1659"/>
    <w:rsid w:val="00BF2559"/>
    <w:rsid w:val="00BF3CBF"/>
    <w:rsid w:val="00BF5A65"/>
    <w:rsid w:val="00BF5AEF"/>
    <w:rsid w:val="00BF6E9B"/>
    <w:rsid w:val="00BF734C"/>
    <w:rsid w:val="00BF7826"/>
    <w:rsid w:val="00BF7A96"/>
    <w:rsid w:val="00BF7A98"/>
    <w:rsid w:val="00BF7F55"/>
    <w:rsid w:val="00C00ECF"/>
    <w:rsid w:val="00C01916"/>
    <w:rsid w:val="00C02FE7"/>
    <w:rsid w:val="00C042A1"/>
    <w:rsid w:val="00C06135"/>
    <w:rsid w:val="00C07D71"/>
    <w:rsid w:val="00C10657"/>
    <w:rsid w:val="00C10D62"/>
    <w:rsid w:val="00C11BA2"/>
    <w:rsid w:val="00C12623"/>
    <w:rsid w:val="00C1355F"/>
    <w:rsid w:val="00C151E2"/>
    <w:rsid w:val="00C15658"/>
    <w:rsid w:val="00C166CE"/>
    <w:rsid w:val="00C16D1F"/>
    <w:rsid w:val="00C17A17"/>
    <w:rsid w:val="00C17ED7"/>
    <w:rsid w:val="00C20918"/>
    <w:rsid w:val="00C20AB5"/>
    <w:rsid w:val="00C221AC"/>
    <w:rsid w:val="00C22E23"/>
    <w:rsid w:val="00C23407"/>
    <w:rsid w:val="00C23440"/>
    <w:rsid w:val="00C23ABE"/>
    <w:rsid w:val="00C23CBE"/>
    <w:rsid w:val="00C23EB3"/>
    <w:rsid w:val="00C23F25"/>
    <w:rsid w:val="00C25F97"/>
    <w:rsid w:val="00C25FCF"/>
    <w:rsid w:val="00C27FAB"/>
    <w:rsid w:val="00C31B3B"/>
    <w:rsid w:val="00C31E33"/>
    <w:rsid w:val="00C32BE1"/>
    <w:rsid w:val="00C33794"/>
    <w:rsid w:val="00C349D2"/>
    <w:rsid w:val="00C40458"/>
    <w:rsid w:val="00C405E6"/>
    <w:rsid w:val="00C40C1A"/>
    <w:rsid w:val="00C421C3"/>
    <w:rsid w:val="00C4225A"/>
    <w:rsid w:val="00C43646"/>
    <w:rsid w:val="00C45695"/>
    <w:rsid w:val="00C46839"/>
    <w:rsid w:val="00C5011F"/>
    <w:rsid w:val="00C50FF6"/>
    <w:rsid w:val="00C5280E"/>
    <w:rsid w:val="00C52FCD"/>
    <w:rsid w:val="00C53A5D"/>
    <w:rsid w:val="00C53EB2"/>
    <w:rsid w:val="00C5429B"/>
    <w:rsid w:val="00C549AA"/>
    <w:rsid w:val="00C54EC9"/>
    <w:rsid w:val="00C55979"/>
    <w:rsid w:val="00C607E7"/>
    <w:rsid w:val="00C6099B"/>
    <w:rsid w:val="00C60B74"/>
    <w:rsid w:val="00C60ED3"/>
    <w:rsid w:val="00C6106A"/>
    <w:rsid w:val="00C628DA"/>
    <w:rsid w:val="00C65586"/>
    <w:rsid w:val="00C65A70"/>
    <w:rsid w:val="00C66329"/>
    <w:rsid w:val="00C72B09"/>
    <w:rsid w:val="00C742C6"/>
    <w:rsid w:val="00C75750"/>
    <w:rsid w:val="00C767D7"/>
    <w:rsid w:val="00C769B2"/>
    <w:rsid w:val="00C76EF0"/>
    <w:rsid w:val="00C772AD"/>
    <w:rsid w:val="00C773A5"/>
    <w:rsid w:val="00C77AE5"/>
    <w:rsid w:val="00C8015C"/>
    <w:rsid w:val="00C8024E"/>
    <w:rsid w:val="00C80E22"/>
    <w:rsid w:val="00C8139A"/>
    <w:rsid w:val="00C8156B"/>
    <w:rsid w:val="00C82634"/>
    <w:rsid w:val="00C82959"/>
    <w:rsid w:val="00C8494B"/>
    <w:rsid w:val="00C85005"/>
    <w:rsid w:val="00C858A3"/>
    <w:rsid w:val="00C85E0B"/>
    <w:rsid w:val="00C86DB2"/>
    <w:rsid w:val="00C878B2"/>
    <w:rsid w:val="00C906F1"/>
    <w:rsid w:val="00C9310F"/>
    <w:rsid w:val="00C93B31"/>
    <w:rsid w:val="00C93FFF"/>
    <w:rsid w:val="00C95402"/>
    <w:rsid w:val="00C954A7"/>
    <w:rsid w:val="00C95B73"/>
    <w:rsid w:val="00C96CBF"/>
    <w:rsid w:val="00CA1AF9"/>
    <w:rsid w:val="00CA1D98"/>
    <w:rsid w:val="00CA2B92"/>
    <w:rsid w:val="00CA6CAE"/>
    <w:rsid w:val="00CA6FFF"/>
    <w:rsid w:val="00CA7D2B"/>
    <w:rsid w:val="00CB024C"/>
    <w:rsid w:val="00CB07A5"/>
    <w:rsid w:val="00CB0C57"/>
    <w:rsid w:val="00CB1458"/>
    <w:rsid w:val="00CB204E"/>
    <w:rsid w:val="00CB2EA7"/>
    <w:rsid w:val="00CB35AB"/>
    <w:rsid w:val="00CB4592"/>
    <w:rsid w:val="00CB4617"/>
    <w:rsid w:val="00CB479F"/>
    <w:rsid w:val="00CB528A"/>
    <w:rsid w:val="00CB6DFF"/>
    <w:rsid w:val="00CB75B0"/>
    <w:rsid w:val="00CB7626"/>
    <w:rsid w:val="00CB7A7E"/>
    <w:rsid w:val="00CC0201"/>
    <w:rsid w:val="00CC06D2"/>
    <w:rsid w:val="00CC0F00"/>
    <w:rsid w:val="00CC1C68"/>
    <w:rsid w:val="00CC35BE"/>
    <w:rsid w:val="00CC537A"/>
    <w:rsid w:val="00CC5C91"/>
    <w:rsid w:val="00CC62C5"/>
    <w:rsid w:val="00CC63FD"/>
    <w:rsid w:val="00CC645D"/>
    <w:rsid w:val="00CC6818"/>
    <w:rsid w:val="00CC79A1"/>
    <w:rsid w:val="00CD0C63"/>
    <w:rsid w:val="00CD0DDB"/>
    <w:rsid w:val="00CD11F5"/>
    <w:rsid w:val="00CD1461"/>
    <w:rsid w:val="00CD2676"/>
    <w:rsid w:val="00CD7F8B"/>
    <w:rsid w:val="00CE0FDC"/>
    <w:rsid w:val="00CE17A6"/>
    <w:rsid w:val="00CE1955"/>
    <w:rsid w:val="00CE1C32"/>
    <w:rsid w:val="00CE1FAB"/>
    <w:rsid w:val="00CE3834"/>
    <w:rsid w:val="00CE3E3D"/>
    <w:rsid w:val="00CE4B47"/>
    <w:rsid w:val="00CE4BCA"/>
    <w:rsid w:val="00CE5CF6"/>
    <w:rsid w:val="00CE6EB0"/>
    <w:rsid w:val="00CE74AB"/>
    <w:rsid w:val="00CE7AB8"/>
    <w:rsid w:val="00CF059E"/>
    <w:rsid w:val="00CF0A8B"/>
    <w:rsid w:val="00CF0DBB"/>
    <w:rsid w:val="00CF1191"/>
    <w:rsid w:val="00CF1812"/>
    <w:rsid w:val="00CF2896"/>
    <w:rsid w:val="00CF3CDA"/>
    <w:rsid w:val="00CF3E27"/>
    <w:rsid w:val="00CF4A29"/>
    <w:rsid w:val="00CF4D5E"/>
    <w:rsid w:val="00CF5D2A"/>
    <w:rsid w:val="00CF708F"/>
    <w:rsid w:val="00CF788A"/>
    <w:rsid w:val="00D0104C"/>
    <w:rsid w:val="00D02533"/>
    <w:rsid w:val="00D02CDF"/>
    <w:rsid w:val="00D048C1"/>
    <w:rsid w:val="00D131C5"/>
    <w:rsid w:val="00D13A9E"/>
    <w:rsid w:val="00D1481C"/>
    <w:rsid w:val="00D16520"/>
    <w:rsid w:val="00D20D1B"/>
    <w:rsid w:val="00D23062"/>
    <w:rsid w:val="00D24DD2"/>
    <w:rsid w:val="00D2521F"/>
    <w:rsid w:val="00D3111D"/>
    <w:rsid w:val="00D31D2B"/>
    <w:rsid w:val="00D33023"/>
    <w:rsid w:val="00D33580"/>
    <w:rsid w:val="00D33727"/>
    <w:rsid w:val="00D36140"/>
    <w:rsid w:val="00D3625E"/>
    <w:rsid w:val="00D36C94"/>
    <w:rsid w:val="00D37084"/>
    <w:rsid w:val="00D371E3"/>
    <w:rsid w:val="00D4061E"/>
    <w:rsid w:val="00D41029"/>
    <w:rsid w:val="00D4229C"/>
    <w:rsid w:val="00D433BE"/>
    <w:rsid w:val="00D45DB1"/>
    <w:rsid w:val="00D45FBE"/>
    <w:rsid w:val="00D472F5"/>
    <w:rsid w:val="00D5021B"/>
    <w:rsid w:val="00D505E0"/>
    <w:rsid w:val="00D507F9"/>
    <w:rsid w:val="00D50B77"/>
    <w:rsid w:val="00D50D87"/>
    <w:rsid w:val="00D5107F"/>
    <w:rsid w:val="00D51BFD"/>
    <w:rsid w:val="00D535E8"/>
    <w:rsid w:val="00D54671"/>
    <w:rsid w:val="00D547A6"/>
    <w:rsid w:val="00D55CE2"/>
    <w:rsid w:val="00D55D5A"/>
    <w:rsid w:val="00D55E4C"/>
    <w:rsid w:val="00D569F5"/>
    <w:rsid w:val="00D577D4"/>
    <w:rsid w:val="00D62065"/>
    <w:rsid w:val="00D654FF"/>
    <w:rsid w:val="00D65E42"/>
    <w:rsid w:val="00D66159"/>
    <w:rsid w:val="00D67318"/>
    <w:rsid w:val="00D7195F"/>
    <w:rsid w:val="00D7234E"/>
    <w:rsid w:val="00D727B8"/>
    <w:rsid w:val="00D72822"/>
    <w:rsid w:val="00D72EA5"/>
    <w:rsid w:val="00D735E2"/>
    <w:rsid w:val="00D73986"/>
    <w:rsid w:val="00D73CCD"/>
    <w:rsid w:val="00D73E64"/>
    <w:rsid w:val="00D73E7D"/>
    <w:rsid w:val="00D73EE4"/>
    <w:rsid w:val="00D743C6"/>
    <w:rsid w:val="00D74683"/>
    <w:rsid w:val="00D74BAA"/>
    <w:rsid w:val="00D77D5B"/>
    <w:rsid w:val="00D8146E"/>
    <w:rsid w:val="00D82EF1"/>
    <w:rsid w:val="00D830F3"/>
    <w:rsid w:val="00D840A7"/>
    <w:rsid w:val="00D85AE8"/>
    <w:rsid w:val="00D87F09"/>
    <w:rsid w:val="00D903F2"/>
    <w:rsid w:val="00D90520"/>
    <w:rsid w:val="00D90700"/>
    <w:rsid w:val="00D90BA1"/>
    <w:rsid w:val="00D917A4"/>
    <w:rsid w:val="00D917BC"/>
    <w:rsid w:val="00D91E50"/>
    <w:rsid w:val="00D9321A"/>
    <w:rsid w:val="00D93CBE"/>
    <w:rsid w:val="00D94524"/>
    <w:rsid w:val="00D95CD8"/>
    <w:rsid w:val="00D963DE"/>
    <w:rsid w:val="00D969C4"/>
    <w:rsid w:val="00DA211A"/>
    <w:rsid w:val="00DA225B"/>
    <w:rsid w:val="00DA2619"/>
    <w:rsid w:val="00DA2BED"/>
    <w:rsid w:val="00DA3FA9"/>
    <w:rsid w:val="00DA4D1B"/>
    <w:rsid w:val="00DA501B"/>
    <w:rsid w:val="00DA608E"/>
    <w:rsid w:val="00DA60AB"/>
    <w:rsid w:val="00DA6E32"/>
    <w:rsid w:val="00DB13BF"/>
    <w:rsid w:val="00DB1474"/>
    <w:rsid w:val="00DB19E5"/>
    <w:rsid w:val="00DB1C25"/>
    <w:rsid w:val="00DB2FE4"/>
    <w:rsid w:val="00DB3CB6"/>
    <w:rsid w:val="00DB5E69"/>
    <w:rsid w:val="00DB65DD"/>
    <w:rsid w:val="00DC1C20"/>
    <w:rsid w:val="00DC2009"/>
    <w:rsid w:val="00DC2BAF"/>
    <w:rsid w:val="00DC34B0"/>
    <w:rsid w:val="00DC597E"/>
    <w:rsid w:val="00DC60D8"/>
    <w:rsid w:val="00DC74FF"/>
    <w:rsid w:val="00DC7EAC"/>
    <w:rsid w:val="00DD11FC"/>
    <w:rsid w:val="00DD1DE5"/>
    <w:rsid w:val="00DD5DE1"/>
    <w:rsid w:val="00DD609D"/>
    <w:rsid w:val="00DD6AB7"/>
    <w:rsid w:val="00DD706A"/>
    <w:rsid w:val="00DD71FA"/>
    <w:rsid w:val="00DE083E"/>
    <w:rsid w:val="00DE2299"/>
    <w:rsid w:val="00DE2D7D"/>
    <w:rsid w:val="00DE387E"/>
    <w:rsid w:val="00DE4B9A"/>
    <w:rsid w:val="00DE5956"/>
    <w:rsid w:val="00DE5A44"/>
    <w:rsid w:val="00DE641F"/>
    <w:rsid w:val="00DE6AE5"/>
    <w:rsid w:val="00DE7D2D"/>
    <w:rsid w:val="00DF09B4"/>
    <w:rsid w:val="00DF1238"/>
    <w:rsid w:val="00DF14DE"/>
    <w:rsid w:val="00DF2E2F"/>
    <w:rsid w:val="00DF4E16"/>
    <w:rsid w:val="00DF59EA"/>
    <w:rsid w:val="00DF617A"/>
    <w:rsid w:val="00DF6994"/>
    <w:rsid w:val="00DF6D5E"/>
    <w:rsid w:val="00E01564"/>
    <w:rsid w:val="00E01D14"/>
    <w:rsid w:val="00E01FD5"/>
    <w:rsid w:val="00E022E7"/>
    <w:rsid w:val="00E02A6B"/>
    <w:rsid w:val="00E03555"/>
    <w:rsid w:val="00E04E28"/>
    <w:rsid w:val="00E05C04"/>
    <w:rsid w:val="00E05CD9"/>
    <w:rsid w:val="00E073C1"/>
    <w:rsid w:val="00E07D64"/>
    <w:rsid w:val="00E102C7"/>
    <w:rsid w:val="00E11BFD"/>
    <w:rsid w:val="00E127CF"/>
    <w:rsid w:val="00E20A8F"/>
    <w:rsid w:val="00E21D73"/>
    <w:rsid w:val="00E225C4"/>
    <w:rsid w:val="00E23539"/>
    <w:rsid w:val="00E23B6D"/>
    <w:rsid w:val="00E27F4A"/>
    <w:rsid w:val="00E32330"/>
    <w:rsid w:val="00E3245A"/>
    <w:rsid w:val="00E3372A"/>
    <w:rsid w:val="00E33C1C"/>
    <w:rsid w:val="00E33F3B"/>
    <w:rsid w:val="00E366E7"/>
    <w:rsid w:val="00E37018"/>
    <w:rsid w:val="00E3791C"/>
    <w:rsid w:val="00E41083"/>
    <w:rsid w:val="00E4186E"/>
    <w:rsid w:val="00E41F98"/>
    <w:rsid w:val="00E444A3"/>
    <w:rsid w:val="00E4456B"/>
    <w:rsid w:val="00E44CD4"/>
    <w:rsid w:val="00E46991"/>
    <w:rsid w:val="00E46FA0"/>
    <w:rsid w:val="00E4709D"/>
    <w:rsid w:val="00E47F27"/>
    <w:rsid w:val="00E513BA"/>
    <w:rsid w:val="00E5280C"/>
    <w:rsid w:val="00E53E20"/>
    <w:rsid w:val="00E551D2"/>
    <w:rsid w:val="00E55292"/>
    <w:rsid w:val="00E56052"/>
    <w:rsid w:val="00E563B3"/>
    <w:rsid w:val="00E578B9"/>
    <w:rsid w:val="00E6418B"/>
    <w:rsid w:val="00E66281"/>
    <w:rsid w:val="00E662FA"/>
    <w:rsid w:val="00E70472"/>
    <w:rsid w:val="00E7098B"/>
    <w:rsid w:val="00E70E1A"/>
    <w:rsid w:val="00E712B0"/>
    <w:rsid w:val="00E71A96"/>
    <w:rsid w:val="00E71AF1"/>
    <w:rsid w:val="00E71B1B"/>
    <w:rsid w:val="00E7271E"/>
    <w:rsid w:val="00E7382B"/>
    <w:rsid w:val="00E73FC3"/>
    <w:rsid w:val="00E746DA"/>
    <w:rsid w:val="00E74A1C"/>
    <w:rsid w:val="00E74B78"/>
    <w:rsid w:val="00E74C46"/>
    <w:rsid w:val="00E76701"/>
    <w:rsid w:val="00E76B40"/>
    <w:rsid w:val="00E80DEA"/>
    <w:rsid w:val="00E814DA"/>
    <w:rsid w:val="00E81663"/>
    <w:rsid w:val="00E81F18"/>
    <w:rsid w:val="00E84312"/>
    <w:rsid w:val="00E84499"/>
    <w:rsid w:val="00E8489F"/>
    <w:rsid w:val="00E85964"/>
    <w:rsid w:val="00E85DC1"/>
    <w:rsid w:val="00E901EE"/>
    <w:rsid w:val="00E91894"/>
    <w:rsid w:val="00E918AB"/>
    <w:rsid w:val="00E91D06"/>
    <w:rsid w:val="00E92A7C"/>
    <w:rsid w:val="00E936D1"/>
    <w:rsid w:val="00E942AE"/>
    <w:rsid w:val="00E958E8"/>
    <w:rsid w:val="00E966D7"/>
    <w:rsid w:val="00EA15B6"/>
    <w:rsid w:val="00EA2CBC"/>
    <w:rsid w:val="00EA32E6"/>
    <w:rsid w:val="00EA4AA9"/>
    <w:rsid w:val="00EA4BAE"/>
    <w:rsid w:val="00EA4C6D"/>
    <w:rsid w:val="00EA5FA5"/>
    <w:rsid w:val="00EA6F66"/>
    <w:rsid w:val="00EA6F8E"/>
    <w:rsid w:val="00EA772B"/>
    <w:rsid w:val="00EA7DB6"/>
    <w:rsid w:val="00EB0202"/>
    <w:rsid w:val="00EB0225"/>
    <w:rsid w:val="00EB0441"/>
    <w:rsid w:val="00EB04AB"/>
    <w:rsid w:val="00EB1092"/>
    <w:rsid w:val="00EB1AB0"/>
    <w:rsid w:val="00EB25E5"/>
    <w:rsid w:val="00EB27A2"/>
    <w:rsid w:val="00EB2B0D"/>
    <w:rsid w:val="00EB2D8D"/>
    <w:rsid w:val="00EB4A93"/>
    <w:rsid w:val="00EB4C55"/>
    <w:rsid w:val="00EB62E7"/>
    <w:rsid w:val="00EB6C1E"/>
    <w:rsid w:val="00EB6D11"/>
    <w:rsid w:val="00EB7570"/>
    <w:rsid w:val="00EB75D3"/>
    <w:rsid w:val="00EC07FF"/>
    <w:rsid w:val="00EC1589"/>
    <w:rsid w:val="00EC1955"/>
    <w:rsid w:val="00EC21A4"/>
    <w:rsid w:val="00EC3AB2"/>
    <w:rsid w:val="00EC3BFA"/>
    <w:rsid w:val="00EC4D08"/>
    <w:rsid w:val="00EC7DB4"/>
    <w:rsid w:val="00EC7F91"/>
    <w:rsid w:val="00ED1AD2"/>
    <w:rsid w:val="00ED21C4"/>
    <w:rsid w:val="00ED3BD4"/>
    <w:rsid w:val="00ED4556"/>
    <w:rsid w:val="00ED47FB"/>
    <w:rsid w:val="00ED633C"/>
    <w:rsid w:val="00ED647B"/>
    <w:rsid w:val="00ED73AB"/>
    <w:rsid w:val="00EE1904"/>
    <w:rsid w:val="00EE1F26"/>
    <w:rsid w:val="00EE1F38"/>
    <w:rsid w:val="00EE2AD8"/>
    <w:rsid w:val="00EE3B5A"/>
    <w:rsid w:val="00EE4F72"/>
    <w:rsid w:val="00EE4F94"/>
    <w:rsid w:val="00EE4FEA"/>
    <w:rsid w:val="00EF00F6"/>
    <w:rsid w:val="00EF055F"/>
    <w:rsid w:val="00EF19D2"/>
    <w:rsid w:val="00EF274A"/>
    <w:rsid w:val="00EF31B8"/>
    <w:rsid w:val="00EF3EF5"/>
    <w:rsid w:val="00EF42BB"/>
    <w:rsid w:val="00EF52C2"/>
    <w:rsid w:val="00EF6B01"/>
    <w:rsid w:val="00EF77F4"/>
    <w:rsid w:val="00EF7863"/>
    <w:rsid w:val="00EF7CF4"/>
    <w:rsid w:val="00F010CE"/>
    <w:rsid w:val="00F02198"/>
    <w:rsid w:val="00F03239"/>
    <w:rsid w:val="00F0323E"/>
    <w:rsid w:val="00F04060"/>
    <w:rsid w:val="00F041B1"/>
    <w:rsid w:val="00F05605"/>
    <w:rsid w:val="00F05826"/>
    <w:rsid w:val="00F06F55"/>
    <w:rsid w:val="00F07FB1"/>
    <w:rsid w:val="00F10DC5"/>
    <w:rsid w:val="00F1100A"/>
    <w:rsid w:val="00F13558"/>
    <w:rsid w:val="00F14002"/>
    <w:rsid w:val="00F140F4"/>
    <w:rsid w:val="00F14E52"/>
    <w:rsid w:val="00F156B2"/>
    <w:rsid w:val="00F2078F"/>
    <w:rsid w:val="00F20D6A"/>
    <w:rsid w:val="00F20FE8"/>
    <w:rsid w:val="00F21000"/>
    <w:rsid w:val="00F21187"/>
    <w:rsid w:val="00F212F4"/>
    <w:rsid w:val="00F21B76"/>
    <w:rsid w:val="00F21BDA"/>
    <w:rsid w:val="00F21D96"/>
    <w:rsid w:val="00F2283F"/>
    <w:rsid w:val="00F22B37"/>
    <w:rsid w:val="00F2345D"/>
    <w:rsid w:val="00F23CEF"/>
    <w:rsid w:val="00F2439C"/>
    <w:rsid w:val="00F253A2"/>
    <w:rsid w:val="00F25C2C"/>
    <w:rsid w:val="00F27937"/>
    <w:rsid w:val="00F27D27"/>
    <w:rsid w:val="00F30A49"/>
    <w:rsid w:val="00F31331"/>
    <w:rsid w:val="00F318DA"/>
    <w:rsid w:val="00F33F46"/>
    <w:rsid w:val="00F3517F"/>
    <w:rsid w:val="00F36105"/>
    <w:rsid w:val="00F36DFE"/>
    <w:rsid w:val="00F37678"/>
    <w:rsid w:val="00F4066E"/>
    <w:rsid w:val="00F44DF7"/>
    <w:rsid w:val="00F453D5"/>
    <w:rsid w:val="00F4549D"/>
    <w:rsid w:val="00F46B46"/>
    <w:rsid w:val="00F478C0"/>
    <w:rsid w:val="00F47BF9"/>
    <w:rsid w:val="00F507FE"/>
    <w:rsid w:val="00F51098"/>
    <w:rsid w:val="00F5204B"/>
    <w:rsid w:val="00F52CF6"/>
    <w:rsid w:val="00F5321D"/>
    <w:rsid w:val="00F558DE"/>
    <w:rsid w:val="00F55EF1"/>
    <w:rsid w:val="00F600AA"/>
    <w:rsid w:val="00F62819"/>
    <w:rsid w:val="00F6295B"/>
    <w:rsid w:val="00F62EA6"/>
    <w:rsid w:val="00F63046"/>
    <w:rsid w:val="00F64844"/>
    <w:rsid w:val="00F64CB3"/>
    <w:rsid w:val="00F66F8A"/>
    <w:rsid w:val="00F67106"/>
    <w:rsid w:val="00F67BB2"/>
    <w:rsid w:val="00F7146B"/>
    <w:rsid w:val="00F715FE"/>
    <w:rsid w:val="00F71B25"/>
    <w:rsid w:val="00F7233A"/>
    <w:rsid w:val="00F74556"/>
    <w:rsid w:val="00F75E7B"/>
    <w:rsid w:val="00F7629E"/>
    <w:rsid w:val="00F77220"/>
    <w:rsid w:val="00F77684"/>
    <w:rsid w:val="00F80C17"/>
    <w:rsid w:val="00F80C6B"/>
    <w:rsid w:val="00F810CE"/>
    <w:rsid w:val="00F81D57"/>
    <w:rsid w:val="00F822FB"/>
    <w:rsid w:val="00F82474"/>
    <w:rsid w:val="00F838AE"/>
    <w:rsid w:val="00F838C6"/>
    <w:rsid w:val="00F84755"/>
    <w:rsid w:val="00F84D94"/>
    <w:rsid w:val="00F85EC6"/>
    <w:rsid w:val="00F90781"/>
    <w:rsid w:val="00F92102"/>
    <w:rsid w:val="00F92D07"/>
    <w:rsid w:val="00F940B9"/>
    <w:rsid w:val="00F946CF"/>
    <w:rsid w:val="00F955BF"/>
    <w:rsid w:val="00F96E3E"/>
    <w:rsid w:val="00FA19B5"/>
    <w:rsid w:val="00FA2E8B"/>
    <w:rsid w:val="00FA3F0F"/>
    <w:rsid w:val="00FA40AB"/>
    <w:rsid w:val="00FA442F"/>
    <w:rsid w:val="00FA55D5"/>
    <w:rsid w:val="00FA6758"/>
    <w:rsid w:val="00FA77EA"/>
    <w:rsid w:val="00FB16DF"/>
    <w:rsid w:val="00FB4D03"/>
    <w:rsid w:val="00FB502F"/>
    <w:rsid w:val="00FB6583"/>
    <w:rsid w:val="00FB67CD"/>
    <w:rsid w:val="00FC1500"/>
    <w:rsid w:val="00FC1BED"/>
    <w:rsid w:val="00FC2B92"/>
    <w:rsid w:val="00FC2EF8"/>
    <w:rsid w:val="00FC3C77"/>
    <w:rsid w:val="00FC4E20"/>
    <w:rsid w:val="00FC550A"/>
    <w:rsid w:val="00FC64DA"/>
    <w:rsid w:val="00FC761D"/>
    <w:rsid w:val="00FC77BE"/>
    <w:rsid w:val="00FC79BD"/>
    <w:rsid w:val="00FD04AA"/>
    <w:rsid w:val="00FD08FE"/>
    <w:rsid w:val="00FD0F29"/>
    <w:rsid w:val="00FD1901"/>
    <w:rsid w:val="00FD1A65"/>
    <w:rsid w:val="00FD271B"/>
    <w:rsid w:val="00FD364C"/>
    <w:rsid w:val="00FD3A2A"/>
    <w:rsid w:val="00FD3E00"/>
    <w:rsid w:val="00FD4861"/>
    <w:rsid w:val="00FD662E"/>
    <w:rsid w:val="00FD6E29"/>
    <w:rsid w:val="00FD7C2D"/>
    <w:rsid w:val="00FE2223"/>
    <w:rsid w:val="00FE3EB8"/>
    <w:rsid w:val="00FE61A0"/>
    <w:rsid w:val="00FE6563"/>
    <w:rsid w:val="00FE675B"/>
    <w:rsid w:val="00FE7C4B"/>
    <w:rsid w:val="00FF1042"/>
    <w:rsid w:val="00FF1490"/>
    <w:rsid w:val="00FF1A87"/>
    <w:rsid w:val="00FF242D"/>
    <w:rsid w:val="00FF25B1"/>
    <w:rsid w:val="00FF2C98"/>
    <w:rsid w:val="00FF4050"/>
    <w:rsid w:val="00FF5D2E"/>
    <w:rsid w:val="00FF6313"/>
    <w:rsid w:val="039F8E23"/>
    <w:rsid w:val="08FC5D5A"/>
    <w:rsid w:val="0922788B"/>
    <w:rsid w:val="09670F62"/>
    <w:rsid w:val="0BA96732"/>
    <w:rsid w:val="0C7FD5A7"/>
    <w:rsid w:val="0D8E0BCD"/>
    <w:rsid w:val="12E6C296"/>
    <w:rsid w:val="14DB9583"/>
    <w:rsid w:val="1912D815"/>
    <w:rsid w:val="1B271C86"/>
    <w:rsid w:val="1C924048"/>
    <w:rsid w:val="1F237484"/>
    <w:rsid w:val="207B1ECF"/>
    <w:rsid w:val="2206FF04"/>
    <w:rsid w:val="27710661"/>
    <w:rsid w:val="2DD52DB0"/>
    <w:rsid w:val="31288B28"/>
    <w:rsid w:val="32B8E18B"/>
    <w:rsid w:val="3EA3D7F4"/>
    <w:rsid w:val="409563CF"/>
    <w:rsid w:val="42457352"/>
    <w:rsid w:val="475B3730"/>
    <w:rsid w:val="48C829E7"/>
    <w:rsid w:val="4DCB1841"/>
    <w:rsid w:val="5117C24A"/>
    <w:rsid w:val="5184FC4D"/>
    <w:rsid w:val="56BBB91B"/>
    <w:rsid w:val="5B3A9ECA"/>
    <w:rsid w:val="5BFC56DB"/>
    <w:rsid w:val="5D085F53"/>
    <w:rsid w:val="5E3AB491"/>
    <w:rsid w:val="6800243B"/>
    <w:rsid w:val="6F6BAD70"/>
    <w:rsid w:val="702E029B"/>
    <w:rsid w:val="730E13D8"/>
    <w:rsid w:val="77BF6B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253E9"/>
  <w15:chartTrackingRefBased/>
  <w15:docId w15:val="{0F24963B-2E1B-4CCB-8E25-8BC76D3DE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iPriority="2"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iPriority="13" w:unhideWhenUsed="1"/>
    <w:lsdException w:name="List Number 2" w:semiHidden="1" w:uiPriority="13" w:unhideWhenUsed="1" w:qFormat="1"/>
    <w:lsdException w:name="List Number 3" w:semiHidden="1" w:uiPriority="13" w:unhideWhenUsed="1" w:qFormat="1"/>
    <w:lsdException w:name="List Number 4" w:semiHidden="1" w:uiPriority="13" w:unhideWhenUsed="1" w:qFormat="1"/>
    <w:lsdException w:name="List Number 5" w:semiHidden="1" w:uiPriority="13" w:unhideWhenUsed="1"/>
    <w:lsdException w:name="Title" w:uiPriority="39"/>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3" w:unhideWhenUsed="1" w:qFormat="1"/>
    <w:lsdException w:name="List Continue 2" w:semiHidden="1" w:uiPriority="3" w:unhideWhenUsed="1" w:qFormat="1"/>
    <w:lsdException w:name="List Continue 3" w:semiHidden="1" w:uiPriority="3" w:unhideWhenUsed="1" w:qFormat="1"/>
    <w:lsdException w:name="List Continue 4" w:semiHidden="1" w:uiPriority="3" w:unhideWhenUsed="1" w:qFormat="1"/>
    <w:lsdException w:name="List Continue 5" w:semiHidden="1" w:uiPriority="3" w:unhideWhenUsed="1" w:qFormat="1"/>
    <w:lsdException w:name="Message Header" w:semiHidden="1" w:unhideWhenUsed="1"/>
    <w:lsdException w:name="Subtitle" w:uiPriority="3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4F731F"/>
    <w:pPr>
      <w:spacing w:before="120" w:after="120" w:line="280" w:lineRule="atLeast"/>
    </w:pPr>
    <w:rPr>
      <w:sz w:val="20"/>
      <w:szCs w:val="20"/>
    </w:rPr>
  </w:style>
  <w:style w:type="paragraph" w:styleId="Heading1">
    <w:name w:val="heading 1"/>
    <w:basedOn w:val="Normal"/>
    <w:next w:val="BodyText"/>
    <w:link w:val="Heading1Char"/>
    <w:uiPriority w:val="9"/>
    <w:qFormat/>
    <w:rsid w:val="009D0B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Arial Black" w:hAnsi="Arial Black"/>
      <w:color w:val="FFFFFF" w:themeColor="background1"/>
      <w:sz w:val="42"/>
    </w:rPr>
  </w:style>
  <w:style w:type="paragraph" w:styleId="Heading2">
    <w:name w:val="heading 2"/>
    <w:basedOn w:val="Normal"/>
    <w:next w:val="BodyText"/>
    <w:link w:val="Heading2Char"/>
    <w:uiPriority w:val="9"/>
    <w:qFormat/>
    <w:rsid w:val="004F731F"/>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6B79F0"/>
    <w:pPr>
      <w:keepNext/>
      <w:keepLines/>
      <w:spacing w:before="240" w:line="300" w:lineRule="atLeast"/>
      <w:outlineLvl w:val="2"/>
    </w:pPr>
    <w:rPr>
      <w:rFonts w:ascii="Arial Black" w:eastAsiaTheme="majorEastAsia" w:hAnsi="Arial Black" w:cstheme="majorBidi"/>
      <w:color w:val="2D9AC2" w:themeColor="text2" w:themeShade="BF"/>
      <w:sz w:val="26"/>
      <w:szCs w:val="37"/>
    </w:rPr>
  </w:style>
  <w:style w:type="paragraph" w:styleId="Heading4">
    <w:name w:val="heading 4"/>
    <w:basedOn w:val="Normal"/>
    <w:next w:val="BodyText"/>
    <w:link w:val="Heading4Char"/>
    <w:uiPriority w:val="9"/>
    <w:qFormat/>
    <w:rsid w:val="00EA15B6"/>
    <w:pPr>
      <w:keepNext/>
      <w:keepLines/>
      <w:spacing w:before="240" w:line="264" w:lineRule="atLeast"/>
      <w:outlineLvl w:val="3"/>
    </w:pPr>
    <w:rPr>
      <w:rFonts w:ascii="Arial Black" w:eastAsiaTheme="majorEastAsia" w:hAnsi="Arial Black" w:cstheme="majorBidi"/>
      <w:iCs/>
      <w:color w:val="265A9A" w:themeColor="background2"/>
      <w:sz w:val="22"/>
      <w:szCs w:val="33"/>
    </w:rPr>
  </w:style>
  <w:style w:type="paragraph" w:styleId="Heading5">
    <w:name w:val="heading 5"/>
    <w:basedOn w:val="Normal"/>
    <w:next w:val="BodyText"/>
    <w:link w:val="Heading5Char"/>
    <w:uiPriority w:val="9"/>
    <w:qFormat/>
    <w:rsid w:val="004F731F"/>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4F731F"/>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4F731F"/>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4F731F"/>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4F731F"/>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731F"/>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4F731F"/>
    <w:rPr>
      <w:sz w:val="16"/>
      <w:szCs w:val="20"/>
    </w:rPr>
  </w:style>
  <w:style w:type="paragraph" w:styleId="Footer">
    <w:name w:val="footer"/>
    <w:basedOn w:val="Normal"/>
    <w:link w:val="FooterChar"/>
    <w:uiPriority w:val="11"/>
    <w:rsid w:val="004F731F"/>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4F731F"/>
    <w:rPr>
      <w:rFonts w:asciiTheme="majorHAnsi" w:hAnsiTheme="majorHAnsi"/>
      <w:sz w:val="17"/>
    </w:rPr>
  </w:style>
  <w:style w:type="paragraph" w:styleId="ListParagraph">
    <w:name w:val="List Paragraph"/>
    <w:basedOn w:val="Normal"/>
    <w:uiPriority w:val="34"/>
    <w:rsid w:val="004F731F"/>
    <w:pPr>
      <w:spacing w:line="293" w:lineRule="auto"/>
      <w:ind w:left="284"/>
      <w:contextualSpacing/>
    </w:pPr>
  </w:style>
  <w:style w:type="table" w:styleId="TableGrid">
    <w:name w:val="Table Grid"/>
    <w:basedOn w:val="TableNormal"/>
    <w:uiPriority w:val="39"/>
    <w:rsid w:val="004F7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39"/>
    <w:rsid w:val="004F731F"/>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4F731F"/>
    <w:rPr>
      <w:rFonts w:asciiTheme="majorHAnsi" w:eastAsiaTheme="majorEastAsia" w:hAnsiTheme="majorHAnsi" w:cstheme="majorBidi"/>
      <w:color w:val="FFFFFF" w:themeColor="background1"/>
      <w:kern w:val="28"/>
      <w:sz w:val="52"/>
      <w:szCs w:val="56"/>
    </w:rPr>
  </w:style>
  <w:style w:type="paragraph" w:styleId="Subtitle">
    <w:name w:val="Subtitle"/>
    <w:basedOn w:val="Normal"/>
    <w:next w:val="Normal"/>
    <w:link w:val="SubtitleChar"/>
    <w:uiPriority w:val="39"/>
    <w:rsid w:val="004F731F"/>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4F731F"/>
    <w:rPr>
      <w:rFonts w:eastAsiaTheme="minorEastAsia"/>
      <w:color w:val="FFFFFF" w:themeColor="background1"/>
      <w:sz w:val="52"/>
      <w:szCs w:val="20"/>
    </w:rPr>
  </w:style>
  <w:style w:type="paragraph" w:styleId="NoSpacing">
    <w:name w:val="No Spacing"/>
    <w:basedOn w:val="Normal"/>
    <w:link w:val="NoSpacingChar"/>
    <w:uiPriority w:val="10"/>
    <w:qFormat/>
    <w:rsid w:val="004F731F"/>
    <w:pPr>
      <w:spacing w:before="0" w:after="0"/>
    </w:pPr>
  </w:style>
  <w:style w:type="character" w:customStyle="1" w:styleId="Heading1Char">
    <w:name w:val="Heading 1 Char"/>
    <w:basedOn w:val="DefaultParagraphFont"/>
    <w:link w:val="Heading1"/>
    <w:uiPriority w:val="9"/>
    <w:rsid w:val="009D0BB5"/>
    <w:rPr>
      <w:rFonts w:ascii="Arial Black" w:hAnsi="Arial Black"/>
      <w:color w:val="FFFFFF" w:themeColor="background1"/>
      <w:sz w:val="42"/>
      <w:szCs w:val="20"/>
      <w:shd w:val="clear" w:color="auto" w:fill="265A9A" w:themeFill="background2"/>
    </w:rPr>
  </w:style>
  <w:style w:type="character" w:customStyle="1" w:styleId="Heading2Char">
    <w:name w:val="Heading 2 Char"/>
    <w:basedOn w:val="DefaultParagraphFont"/>
    <w:link w:val="Heading2"/>
    <w:uiPriority w:val="9"/>
    <w:rsid w:val="004F731F"/>
    <w:rPr>
      <w:rFonts w:asciiTheme="majorHAnsi" w:eastAsiaTheme="majorEastAsia" w:hAnsiTheme="majorHAnsi" w:cstheme="majorBidi"/>
      <w:sz w:val="30"/>
      <w:szCs w:val="60"/>
    </w:rPr>
  </w:style>
  <w:style w:type="character" w:customStyle="1" w:styleId="Heading3Char">
    <w:name w:val="Heading 3 Char"/>
    <w:basedOn w:val="DefaultParagraphFont"/>
    <w:link w:val="Heading3"/>
    <w:uiPriority w:val="9"/>
    <w:rsid w:val="006B79F0"/>
    <w:rPr>
      <w:rFonts w:ascii="Arial Black" w:eastAsiaTheme="majorEastAsia" w:hAnsi="Arial Black" w:cstheme="majorBidi"/>
      <w:color w:val="2D9AC2" w:themeColor="text2" w:themeShade="BF"/>
      <w:sz w:val="26"/>
      <w:szCs w:val="37"/>
    </w:rPr>
  </w:style>
  <w:style w:type="character" w:customStyle="1" w:styleId="Heading4Char">
    <w:name w:val="Heading 4 Char"/>
    <w:basedOn w:val="DefaultParagraphFont"/>
    <w:link w:val="Heading4"/>
    <w:uiPriority w:val="9"/>
    <w:rsid w:val="00EA15B6"/>
    <w:rPr>
      <w:rFonts w:ascii="Arial Black" w:eastAsiaTheme="majorEastAsia" w:hAnsi="Arial Black" w:cstheme="majorBidi"/>
      <w:iCs/>
      <w:color w:val="265A9A" w:themeColor="background2"/>
      <w:szCs w:val="33"/>
    </w:rPr>
  </w:style>
  <w:style w:type="character" w:customStyle="1" w:styleId="Heading5Char">
    <w:name w:val="Heading 5 Char"/>
    <w:basedOn w:val="DefaultParagraphFont"/>
    <w:link w:val="Heading5"/>
    <w:uiPriority w:val="9"/>
    <w:rsid w:val="004F731F"/>
    <w:rPr>
      <w:rFonts w:eastAsiaTheme="majorEastAsia" w:cstheme="majorBidi"/>
      <w:b/>
      <w:color w:val="265A9A" w:themeColor="background2"/>
      <w:szCs w:val="29"/>
    </w:rPr>
  </w:style>
  <w:style w:type="character" w:customStyle="1" w:styleId="Heading6Char">
    <w:name w:val="Heading 6 Char"/>
    <w:basedOn w:val="DefaultParagraphFont"/>
    <w:link w:val="Heading6"/>
    <w:uiPriority w:val="9"/>
    <w:rsid w:val="004F731F"/>
    <w:rPr>
      <w:rFonts w:eastAsiaTheme="majorEastAsia" w:cstheme="minorHAnsi"/>
      <w:b/>
      <w:bCs/>
      <w:i/>
      <w:color w:val="265A9A" w:themeColor="background2"/>
      <w:sz w:val="20"/>
      <w:szCs w:val="24"/>
    </w:rPr>
  </w:style>
  <w:style w:type="paragraph" w:styleId="Quote">
    <w:name w:val="Quote"/>
    <w:basedOn w:val="BodyText"/>
    <w:next w:val="BodyText"/>
    <w:link w:val="QuoteChar"/>
    <w:uiPriority w:val="1"/>
    <w:qFormat/>
    <w:rsid w:val="004F731F"/>
    <w:pPr>
      <w:spacing w:before="60"/>
      <w:ind w:left="113" w:right="851"/>
    </w:pPr>
    <w:rPr>
      <w:color w:val="58585B"/>
    </w:rPr>
  </w:style>
  <w:style w:type="character" w:customStyle="1" w:styleId="QuoteChar">
    <w:name w:val="Quote Char"/>
    <w:basedOn w:val="DefaultParagraphFont"/>
    <w:link w:val="Quote"/>
    <w:uiPriority w:val="1"/>
    <w:rsid w:val="004F731F"/>
    <w:rPr>
      <w:color w:val="58585B"/>
      <w:sz w:val="20"/>
      <w:szCs w:val="20"/>
    </w:rPr>
  </w:style>
  <w:style w:type="character" w:styleId="Emphasis">
    <w:name w:val="Emphasis"/>
    <w:basedOn w:val="DefaultParagraphFont"/>
    <w:uiPriority w:val="22"/>
    <w:qFormat/>
    <w:rsid w:val="004F731F"/>
    <w:rPr>
      <w:i/>
      <w:iCs/>
    </w:rPr>
  </w:style>
  <w:style w:type="paragraph" w:styleId="TOCHeading">
    <w:name w:val="TOC Heading"/>
    <w:next w:val="Normal"/>
    <w:uiPriority w:val="39"/>
    <w:unhideWhenUsed/>
    <w:rsid w:val="004F731F"/>
    <w:pPr>
      <w:spacing w:before="240" w:after="240" w:line="500" w:lineRule="atLeast"/>
      <w:outlineLvl w:val="0"/>
    </w:pPr>
    <w:rPr>
      <w:rFonts w:asciiTheme="majorHAnsi" w:hAnsiTheme="majorHAnsi"/>
      <w:color w:val="265A9A" w:themeColor="background2"/>
      <w:sz w:val="42"/>
      <w:szCs w:val="20"/>
    </w:rPr>
  </w:style>
  <w:style w:type="paragraph" w:styleId="TOC1">
    <w:name w:val="toc 1"/>
    <w:basedOn w:val="Normal"/>
    <w:next w:val="BodyText"/>
    <w:autoRedefine/>
    <w:uiPriority w:val="39"/>
    <w:unhideWhenUsed/>
    <w:rsid w:val="004F731F"/>
    <w:pPr>
      <w:tabs>
        <w:tab w:val="left" w:pos="567"/>
        <w:tab w:val="right" w:pos="7938"/>
      </w:tabs>
      <w:spacing w:after="100" w:line="293" w:lineRule="auto"/>
      <w:ind w:left="567" w:right="1701" w:hanging="567"/>
    </w:pPr>
    <w:rPr>
      <w:rFonts w:asciiTheme="majorHAnsi" w:hAnsiTheme="majorHAnsi"/>
      <w:color w:val="265A9A" w:themeColor="background2"/>
    </w:rPr>
  </w:style>
  <w:style w:type="paragraph" w:styleId="TOC2">
    <w:name w:val="toc 2"/>
    <w:basedOn w:val="Normal"/>
    <w:next w:val="Normal"/>
    <w:autoRedefine/>
    <w:uiPriority w:val="39"/>
    <w:unhideWhenUsed/>
    <w:rsid w:val="004F731F"/>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4F731F"/>
    <w:pPr>
      <w:tabs>
        <w:tab w:val="right" w:pos="7938"/>
      </w:tabs>
      <w:spacing w:after="100" w:line="293" w:lineRule="auto"/>
      <w:ind w:right="1701"/>
    </w:pPr>
    <w:rPr>
      <w:rFonts w:asciiTheme="majorHAnsi" w:hAnsiTheme="majorHAnsi"/>
      <w:color w:val="265A9A" w:themeColor="background2"/>
    </w:rPr>
  </w:style>
  <w:style w:type="character" w:styleId="Hyperlink">
    <w:name w:val="Hyperlink"/>
    <w:basedOn w:val="DefaultParagraphFont"/>
    <w:uiPriority w:val="99"/>
    <w:unhideWhenUsed/>
    <w:rsid w:val="004F731F"/>
    <w:rPr>
      <w:color w:val="000000" w:themeColor="hyperlink"/>
      <w:u w:val="single"/>
    </w:rPr>
  </w:style>
  <w:style w:type="paragraph" w:customStyle="1" w:styleId="Space">
    <w:name w:val="Space"/>
    <w:basedOn w:val="BodyText"/>
    <w:uiPriority w:val="1"/>
    <w:rsid w:val="004F731F"/>
    <w:pPr>
      <w:spacing w:before="0" w:after="0"/>
    </w:pPr>
  </w:style>
  <w:style w:type="paragraph" w:styleId="Date">
    <w:name w:val="Date"/>
    <w:basedOn w:val="Normal"/>
    <w:next w:val="Normal"/>
    <w:link w:val="DateChar"/>
    <w:uiPriority w:val="99"/>
    <w:unhideWhenUsed/>
    <w:rsid w:val="004F731F"/>
    <w:pPr>
      <w:spacing w:after="360" w:line="293" w:lineRule="auto"/>
    </w:pPr>
  </w:style>
  <w:style w:type="character" w:customStyle="1" w:styleId="DateChar">
    <w:name w:val="Date Char"/>
    <w:basedOn w:val="DefaultParagraphFont"/>
    <w:link w:val="Date"/>
    <w:uiPriority w:val="99"/>
    <w:rsid w:val="004F731F"/>
    <w:rPr>
      <w:sz w:val="20"/>
      <w:szCs w:val="20"/>
    </w:rPr>
  </w:style>
  <w:style w:type="paragraph" w:styleId="BalloonText">
    <w:name w:val="Balloon Text"/>
    <w:basedOn w:val="Normal"/>
    <w:link w:val="BalloonTextChar"/>
    <w:uiPriority w:val="99"/>
    <w:semiHidden/>
    <w:unhideWhenUsed/>
    <w:rsid w:val="004F73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31F"/>
    <w:rPr>
      <w:rFonts w:ascii="Segoe UI" w:hAnsi="Segoe UI" w:cs="Segoe UI"/>
      <w:sz w:val="18"/>
      <w:szCs w:val="18"/>
    </w:rPr>
  </w:style>
  <w:style w:type="paragraph" w:styleId="ListBullet">
    <w:name w:val="List Bullet"/>
    <w:basedOn w:val="Normal"/>
    <w:link w:val="ListBulletChar"/>
    <w:uiPriority w:val="1"/>
    <w:qFormat/>
    <w:rsid w:val="004F731F"/>
    <w:pPr>
      <w:numPr>
        <w:numId w:val="15"/>
      </w:numPr>
      <w:contextualSpacing/>
    </w:pPr>
  </w:style>
  <w:style w:type="paragraph" w:styleId="ListBullet2">
    <w:name w:val="List Bullet 2"/>
    <w:basedOn w:val="Normal"/>
    <w:uiPriority w:val="1"/>
    <w:qFormat/>
    <w:rsid w:val="004F731F"/>
    <w:pPr>
      <w:numPr>
        <w:ilvl w:val="1"/>
        <w:numId w:val="15"/>
      </w:numPr>
      <w:contextualSpacing/>
    </w:pPr>
  </w:style>
  <w:style w:type="paragraph" w:styleId="ListBullet3">
    <w:name w:val="List Bullet 3"/>
    <w:basedOn w:val="Normal"/>
    <w:uiPriority w:val="1"/>
    <w:qFormat/>
    <w:rsid w:val="004F731F"/>
    <w:pPr>
      <w:numPr>
        <w:ilvl w:val="2"/>
        <w:numId w:val="15"/>
      </w:numPr>
      <w:contextualSpacing/>
    </w:pPr>
  </w:style>
  <w:style w:type="paragraph" w:customStyle="1" w:styleId="Footerend">
    <w:name w:val="Footer end"/>
    <w:basedOn w:val="Footer"/>
    <w:uiPriority w:val="99"/>
    <w:unhideWhenUsed/>
    <w:rsid w:val="00110ABC"/>
    <w:pPr>
      <w:spacing w:line="20" w:lineRule="exact"/>
    </w:pPr>
  </w:style>
  <w:style w:type="paragraph" w:customStyle="1" w:styleId="Securitymarking">
    <w:name w:val="Security marking"/>
    <w:basedOn w:val="Normal"/>
    <w:uiPriority w:val="99"/>
    <w:unhideWhenUsed/>
    <w:rsid w:val="00594CE1"/>
    <w:pPr>
      <w:spacing w:before="0" w:after="0" w:line="240" w:lineRule="auto"/>
      <w:jc w:val="center"/>
    </w:pPr>
    <w:rPr>
      <w:b/>
      <w:bCs/>
      <w:color w:val="FF0000"/>
      <w:sz w:val="24"/>
      <w:szCs w:val="24"/>
    </w:rPr>
  </w:style>
  <w:style w:type="character" w:styleId="PlaceholderText">
    <w:name w:val="Placeholder Text"/>
    <w:basedOn w:val="DefaultParagraphFont"/>
    <w:uiPriority w:val="99"/>
    <w:semiHidden/>
    <w:rsid w:val="004F731F"/>
    <w:rPr>
      <w:color w:val="808080"/>
    </w:rPr>
  </w:style>
  <w:style w:type="character" w:styleId="CommentReference">
    <w:name w:val="annotation reference"/>
    <w:basedOn w:val="DefaultParagraphFont"/>
    <w:uiPriority w:val="99"/>
    <w:semiHidden/>
    <w:unhideWhenUsed/>
    <w:rsid w:val="004F731F"/>
    <w:rPr>
      <w:sz w:val="16"/>
      <w:szCs w:val="16"/>
    </w:rPr>
  </w:style>
  <w:style w:type="paragraph" w:styleId="CommentText">
    <w:name w:val="annotation text"/>
    <w:basedOn w:val="Normal"/>
    <w:link w:val="CommentTextChar"/>
    <w:uiPriority w:val="99"/>
    <w:unhideWhenUsed/>
    <w:rsid w:val="004F731F"/>
    <w:pPr>
      <w:spacing w:line="240" w:lineRule="auto"/>
    </w:pPr>
  </w:style>
  <w:style w:type="character" w:customStyle="1" w:styleId="CommentTextChar">
    <w:name w:val="Comment Text Char"/>
    <w:basedOn w:val="DefaultParagraphFont"/>
    <w:link w:val="CommentText"/>
    <w:uiPriority w:val="99"/>
    <w:rsid w:val="004F731F"/>
    <w:rPr>
      <w:sz w:val="20"/>
      <w:szCs w:val="20"/>
    </w:rPr>
  </w:style>
  <w:style w:type="paragraph" w:styleId="CommentSubject">
    <w:name w:val="annotation subject"/>
    <w:basedOn w:val="CommentText"/>
    <w:next w:val="CommentText"/>
    <w:link w:val="CommentSubjectChar"/>
    <w:uiPriority w:val="99"/>
    <w:semiHidden/>
    <w:unhideWhenUsed/>
    <w:rsid w:val="004F731F"/>
    <w:rPr>
      <w:b/>
      <w:bCs/>
    </w:rPr>
  </w:style>
  <w:style w:type="character" w:customStyle="1" w:styleId="CommentSubjectChar">
    <w:name w:val="Comment Subject Char"/>
    <w:basedOn w:val="CommentTextChar"/>
    <w:link w:val="CommentSubject"/>
    <w:uiPriority w:val="99"/>
    <w:semiHidden/>
    <w:rsid w:val="004F731F"/>
    <w:rPr>
      <w:b/>
      <w:bCs/>
      <w:sz w:val="20"/>
      <w:szCs w:val="20"/>
    </w:rPr>
  </w:style>
  <w:style w:type="character" w:customStyle="1" w:styleId="Heading7Char">
    <w:name w:val="Heading 7 Char"/>
    <w:basedOn w:val="DefaultParagraphFont"/>
    <w:link w:val="Heading7"/>
    <w:uiPriority w:val="9"/>
    <w:semiHidden/>
    <w:rsid w:val="004F731F"/>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4F731F"/>
    <w:rPr>
      <w:rFonts w:eastAsiaTheme="majorEastAsia" w:cstheme="majorBidi"/>
      <w:b/>
      <w:sz w:val="18"/>
      <w:szCs w:val="21"/>
    </w:rPr>
  </w:style>
  <w:style w:type="character" w:customStyle="1" w:styleId="Heading9Char">
    <w:name w:val="Heading 9 Char"/>
    <w:basedOn w:val="DefaultParagraphFont"/>
    <w:link w:val="Heading9"/>
    <w:uiPriority w:val="9"/>
    <w:semiHidden/>
    <w:rsid w:val="004F731F"/>
    <w:rPr>
      <w:rFonts w:asciiTheme="majorHAnsi" w:hAnsiTheme="majorHAnsi"/>
      <w:color w:val="4D7028" w:themeColor="accent2"/>
      <w:sz w:val="18"/>
      <w:szCs w:val="18"/>
    </w:rPr>
  </w:style>
  <w:style w:type="numbering" w:customStyle="1" w:styleId="Alphalist">
    <w:name w:val="Alpha list"/>
    <w:uiPriority w:val="99"/>
    <w:rsid w:val="004F731F"/>
    <w:pPr>
      <w:numPr>
        <w:numId w:val="1"/>
      </w:numPr>
    </w:pPr>
  </w:style>
  <w:style w:type="numbering" w:customStyle="1" w:styleId="AppendixHeadingList">
    <w:name w:val="Appendix Heading List"/>
    <w:uiPriority w:val="99"/>
    <w:rsid w:val="004F731F"/>
    <w:pPr>
      <w:numPr>
        <w:numId w:val="2"/>
      </w:numPr>
    </w:pPr>
  </w:style>
  <w:style w:type="numbering" w:customStyle="1" w:styleId="AppendixHeading">
    <w:name w:val="AppendixHeading"/>
    <w:uiPriority w:val="99"/>
    <w:rsid w:val="004F731F"/>
    <w:pPr>
      <w:numPr>
        <w:numId w:val="3"/>
      </w:numPr>
    </w:pPr>
  </w:style>
  <w:style w:type="table" w:customStyle="1" w:styleId="Blank">
    <w:name w:val="Blank"/>
    <w:basedOn w:val="TableNormal"/>
    <w:uiPriority w:val="99"/>
    <w:rsid w:val="004F731F"/>
    <w:pPr>
      <w:spacing w:after="0" w:line="240" w:lineRule="auto"/>
    </w:pPr>
    <w:tblPr>
      <w:tblCellMar>
        <w:top w:w="57" w:type="dxa"/>
        <w:left w:w="0" w:type="dxa"/>
        <w:bottom w:w="57" w:type="dxa"/>
        <w:right w:w="0" w:type="dxa"/>
      </w:tblCellMar>
    </w:tblPr>
  </w:style>
  <w:style w:type="paragraph" w:styleId="BodyText">
    <w:name w:val="Body Text"/>
    <w:basedOn w:val="Normal"/>
    <w:link w:val="BodyTextChar"/>
    <w:qFormat/>
    <w:rsid w:val="004F731F"/>
  </w:style>
  <w:style w:type="character" w:customStyle="1" w:styleId="BodyTextChar">
    <w:name w:val="Body Text Char"/>
    <w:basedOn w:val="DefaultParagraphFont"/>
    <w:link w:val="BodyText"/>
    <w:rsid w:val="004F731F"/>
    <w:rPr>
      <w:sz w:val="20"/>
      <w:szCs w:val="20"/>
    </w:rPr>
  </w:style>
  <w:style w:type="paragraph" w:customStyle="1" w:styleId="BodyText-Beforebullet">
    <w:name w:val="Body Text-Before bullet"/>
    <w:basedOn w:val="BodyText"/>
    <w:link w:val="BodyText-BeforebulletChar"/>
    <w:semiHidden/>
    <w:unhideWhenUsed/>
    <w:rsid w:val="004F731F"/>
    <w:pPr>
      <w:spacing w:after="20"/>
    </w:pPr>
  </w:style>
  <w:style w:type="character" w:customStyle="1" w:styleId="BodyText-BeforebulletChar">
    <w:name w:val="Body Text-Before bullet Char"/>
    <w:basedOn w:val="BodyTextChar"/>
    <w:link w:val="BodyText-Beforebullet"/>
    <w:semiHidden/>
    <w:rsid w:val="004F731F"/>
    <w:rPr>
      <w:sz w:val="20"/>
      <w:szCs w:val="20"/>
    </w:rPr>
  </w:style>
  <w:style w:type="paragraph" w:customStyle="1" w:styleId="BodyText-Blue">
    <w:name w:val="Body Text-Blue"/>
    <w:basedOn w:val="BodyText"/>
    <w:link w:val="BodyText-BlueChar"/>
    <w:semiHidden/>
    <w:qFormat/>
    <w:rsid w:val="004F731F"/>
    <w:rPr>
      <w:color w:val="265A9A" w:themeColor="background2"/>
    </w:rPr>
  </w:style>
  <w:style w:type="character" w:customStyle="1" w:styleId="BodyText-BlueChar">
    <w:name w:val="Body Text-Blue Char"/>
    <w:basedOn w:val="BodyTextChar"/>
    <w:link w:val="BodyText-Blue"/>
    <w:semiHidden/>
    <w:rsid w:val="004F731F"/>
    <w:rPr>
      <w:color w:val="265A9A" w:themeColor="background2"/>
      <w:sz w:val="20"/>
      <w:szCs w:val="20"/>
    </w:rPr>
  </w:style>
  <w:style w:type="paragraph" w:customStyle="1" w:styleId="BodyText-Grey">
    <w:name w:val="Body Text-Grey"/>
    <w:basedOn w:val="BodyText"/>
    <w:link w:val="BodyText-GreyChar"/>
    <w:semiHidden/>
    <w:qFormat/>
    <w:rsid w:val="004F731F"/>
    <w:rPr>
      <w:color w:val="58585B"/>
    </w:rPr>
  </w:style>
  <w:style w:type="character" w:customStyle="1" w:styleId="BodyText-GreyChar">
    <w:name w:val="Body Text-Grey Char"/>
    <w:basedOn w:val="BodyTextChar"/>
    <w:link w:val="BodyText-Grey"/>
    <w:semiHidden/>
    <w:rsid w:val="004F731F"/>
    <w:rPr>
      <w:color w:val="58585B"/>
      <w:sz w:val="20"/>
      <w:szCs w:val="20"/>
    </w:rPr>
  </w:style>
  <w:style w:type="paragraph" w:styleId="Caption">
    <w:name w:val="caption"/>
    <w:basedOn w:val="Normal"/>
    <w:next w:val="Normal"/>
    <w:uiPriority w:val="4"/>
    <w:qFormat/>
    <w:rsid w:val="004F731F"/>
    <w:pPr>
      <w:spacing w:before="0" w:after="40"/>
    </w:pPr>
    <w:rPr>
      <w:rFonts w:asciiTheme="majorHAnsi" w:hAnsiTheme="majorHAnsi"/>
      <w:iCs/>
      <w:color w:val="000000" w:themeColor="text1"/>
      <w:szCs w:val="18"/>
    </w:rPr>
  </w:style>
  <w:style w:type="paragraph" w:customStyle="1" w:styleId="FigureTableHeading">
    <w:name w:val="Figure/Table Heading"/>
    <w:basedOn w:val="Caption"/>
    <w:uiPriority w:val="4"/>
    <w:qFormat/>
    <w:rsid w:val="00655370"/>
    <w:pPr>
      <w:keepNext/>
      <w:spacing w:before="240"/>
    </w:pPr>
    <w:rPr>
      <w:rFonts w:ascii="Arial Black" w:hAnsi="Arial Black"/>
    </w:rPr>
  </w:style>
  <w:style w:type="paragraph" w:customStyle="1" w:styleId="BoxHeading1">
    <w:name w:val="Box Heading 1"/>
    <w:basedOn w:val="FigureTableHeading"/>
    <w:next w:val="BodyText"/>
    <w:uiPriority w:val="4"/>
    <w:qFormat/>
    <w:rsid w:val="004F731F"/>
    <w:pPr>
      <w:spacing w:after="0"/>
    </w:pPr>
  </w:style>
  <w:style w:type="paragraph" w:customStyle="1" w:styleId="BoxHeading2">
    <w:name w:val="Box Heading 2"/>
    <w:basedOn w:val="Normal"/>
    <w:next w:val="BodyText"/>
    <w:uiPriority w:val="4"/>
    <w:qFormat/>
    <w:rsid w:val="004F731F"/>
    <w:rPr>
      <w:b/>
    </w:rPr>
  </w:style>
  <w:style w:type="paragraph" w:customStyle="1" w:styleId="BoxHeading3">
    <w:name w:val="Box Heading 3"/>
    <w:basedOn w:val="BoxHeading2"/>
    <w:uiPriority w:val="4"/>
    <w:qFormat/>
    <w:rsid w:val="004F731F"/>
    <w:rPr>
      <w:i/>
    </w:rPr>
  </w:style>
  <w:style w:type="numbering" w:customStyle="1" w:styleId="BoxList">
    <w:name w:val="Box List"/>
    <w:uiPriority w:val="99"/>
    <w:rsid w:val="004F731F"/>
    <w:pPr>
      <w:numPr>
        <w:numId w:val="4"/>
      </w:numPr>
    </w:pPr>
  </w:style>
  <w:style w:type="table" w:customStyle="1" w:styleId="Texttable-Paleblue">
    <w:name w:val="Text table-Pale blue"/>
    <w:basedOn w:val="TableNormal"/>
    <w:uiPriority w:val="99"/>
    <w:rsid w:val="004F731F"/>
    <w:pPr>
      <w:spacing w:after="0" w:line="240" w:lineRule="auto"/>
    </w:pPr>
    <w:tblPr>
      <w:tblCellMar>
        <w:top w:w="113" w:type="dxa"/>
        <w:left w:w="113" w:type="dxa"/>
        <w:bottom w:w="113" w:type="dxa"/>
        <w:right w:w="113" w:type="dxa"/>
      </w:tblCellMar>
    </w:tblPr>
    <w:tcPr>
      <w:shd w:val="clear" w:color="auto" w:fill="EFF9FE"/>
    </w:tcPr>
  </w:style>
  <w:style w:type="table" w:customStyle="1" w:styleId="Boxtable">
    <w:name w:val="Box table"/>
    <w:basedOn w:val="Texttable-Paleblue"/>
    <w:uiPriority w:val="99"/>
    <w:rsid w:val="004F731F"/>
    <w:tblPr>
      <w:tblCellMar>
        <w:top w:w="170" w:type="dxa"/>
        <w:left w:w="170" w:type="dxa"/>
        <w:bottom w:w="170" w:type="dxa"/>
        <w:right w:w="170" w:type="dxa"/>
      </w:tblCellMar>
    </w:tblPr>
    <w:tcPr>
      <w:shd w:val="clear" w:color="auto" w:fill="F4F5F6"/>
    </w:tcPr>
  </w:style>
  <w:style w:type="numbering" w:customStyle="1" w:styleId="Bullets">
    <w:name w:val="Bullets"/>
    <w:uiPriority w:val="99"/>
    <w:rsid w:val="004F731F"/>
    <w:pPr>
      <w:numPr>
        <w:numId w:val="5"/>
      </w:numPr>
    </w:pPr>
  </w:style>
  <w:style w:type="character" w:customStyle="1" w:styleId="ColourBlue">
    <w:name w:val="Colour Blue"/>
    <w:basedOn w:val="DefaultParagraphFont"/>
    <w:uiPriority w:val="22"/>
    <w:qFormat/>
    <w:rsid w:val="004F731F"/>
    <w:rPr>
      <w:color w:val="66BCDB" w:themeColor="text2"/>
    </w:rPr>
  </w:style>
  <w:style w:type="character" w:customStyle="1" w:styleId="ColourDarkBlue">
    <w:name w:val="Colour Dark Blue"/>
    <w:basedOn w:val="ColourBlue"/>
    <w:uiPriority w:val="22"/>
    <w:qFormat/>
    <w:rsid w:val="004F731F"/>
    <w:rPr>
      <w:color w:val="265A9A" w:themeColor="background2"/>
    </w:rPr>
  </w:style>
  <w:style w:type="table" w:customStyle="1" w:styleId="OverviewPageBannerTableStyle">
    <w:name w:val="Overview/Page Banner Table Style"/>
    <w:basedOn w:val="TableNormal"/>
    <w:uiPriority w:val="99"/>
    <w:rsid w:val="004F731F"/>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table" w:customStyle="1" w:styleId="CopyrightPage">
    <w:name w:val="Copyright Page"/>
    <w:basedOn w:val="OverviewPageBannerTableStyle"/>
    <w:uiPriority w:val="99"/>
    <w:rsid w:val="004F731F"/>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Copyrightpage-BodyText">
    <w:name w:val="Copyright page-Body Text"/>
    <w:basedOn w:val="Normal"/>
    <w:link w:val="Copyrightpage-BodyTextChar"/>
    <w:uiPriority w:val="19"/>
    <w:rsid w:val="004F731F"/>
    <w:pPr>
      <w:spacing w:before="80" w:line="250" w:lineRule="atLeast"/>
    </w:pPr>
    <w:rPr>
      <w:color w:val="FFFFFF" w:themeColor="background1"/>
      <w:sz w:val="16"/>
    </w:rPr>
  </w:style>
  <w:style w:type="character" w:customStyle="1" w:styleId="Copyrightpage-BodyTextChar">
    <w:name w:val="Copyright page-Body Text Char"/>
    <w:basedOn w:val="DefaultParagraphFont"/>
    <w:link w:val="Copyrightpage-BodyText"/>
    <w:uiPriority w:val="19"/>
    <w:rsid w:val="004F731F"/>
    <w:rPr>
      <w:color w:val="FFFFFF" w:themeColor="background1"/>
      <w:sz w:val="16"/>
      <w:szCs w:val="20"/>
    </w:rPr>
  </w:style>
  <w:style w:type="paragraph" w:customStyle="1" w:styleId="Copyrightpage-BodyBold">
    <w:name w:val="Copyright page-Body Bold"/>
    <w:basedOn w:val="Copyrightpage-BodyText"/>
    <w:uiPriority w:val="19"/>
    <w:rsid w:val="004F731F"/>
    <w:rPr>
      <w:b/>
    </w:rPr>
  </w:style>
  <w:style w:type="paragraph" w:customStyle="1" w:styleId="Subtitle2">
    <w:name w:val="Subtitle 2"/>
    <w:basedOn w:val="Normal"/>
    <w:link w:val="Subtitle2Char"/>
    <w:uiPriority w:val="39"/>
    <w:rsid w:val="004F731F"/>
    <w:pPr>
      <w:spacing w:before="180" w:line="293" w:lineRule="auto"/>
    </w:pPr>
    <w:rPr>
      <w:rFonts w:asciiTheme="majorHAnsi" w:hAnsiTheme="majorHAnsi"/>
      <w:color w:val="FFFFFF" w:themeColor="background1"/>
      <w:spacing w:val="6"/>
      <w:sz w:val="28"/>
    </w:rPr>
  </w:style>
  <w:style w:type="character" w:customStyle="1" w:styleId="Subtitle2Char">
    <w:name w:val="Subtitle 2 Char"/>
    <w:basedOn w:val="DefaultParagraphFont"/>
    <w:link w:val="Subtitle2"/>
    <w:uiPriority w:val="39"/>
    <w:rsid w:val="004F731F"/>
    <w:rPr>
      <w:rFonts w:asciiTheme="majorHAnsi" w:hAnsiTheme="majorHAnsi"/>
      <w:color w:val="FFFFFF" w:themeColor="background1"/>
      <w:spacing w:val="6"/>
      <w:sz w:val="28"/>
      <w:szCs w:val="20"/>
    </w:rPr>
  </w:style>
  <w:style w:type="paragraph" w:customStyle="1" w:styleId="Copyrightpage-Heading">
    <w:name w:val="Copyright page-Heading"/>
    <w:basedOn w:val="Subtitle2"/>
    <w:link w:val="Copyrightpage-HeadingChar"/>
    <w:uiPriority w:val="19"/>
    <w:rsid w:val="004F731F"/>
    <w:pPr>
      <w:spacing w:before="0" w:line="240" w:lineRule="auto"/>
    </w:pPr>
    <w:rPr>
      <w:spacing w:val="4"/>
      <w:sz w:val="19"/>
      <w:szCs w:val="18"/>
    </w:rPr>
  </w:style>
  <w:style w:type="character" w:customStyle="1" w:styleId="Copyrightpage-HeadingChar">
    <w:name w:val="Copyright page-Heading Char"/>
    <w:basedOn w:val="Subtitle2Char"/>
    <w:link w:val="Copyrightpage-Heading"/>
    <w:uiPriority w:val="19"/>
    <w:rsid w:val="004F731F"/>
    <w:rPr>
      <w:rFonts w:asciiTheme="majorHAnsi" w:hAnsiTheme="majorHAnsi"/>
      <w:color w:val="FFFFFF" w:themeColor="background1"/>
      <w:spacing w:val="4"/>
      <w:sz w:val="19"/>
      <w:szCs w:val="18"/>
    </w:rPr>
  </w:style>
  <w:style w:type="character" w:customStyle="1" w:styleId="NoSpacingChar">
    <w:name w:val="No Spacing Char"/>
    <w:basedOn w:val="DefaultParagraphFont"/>
    <w:link w:val="NoSpacing"/>
    <w:uiPriority w:val="10"/>
    <w:rsid w:val="004F731F"/>
    <w:rPr>
      <w:sz w:val="20"/>
      <w:szCs w:val="20"/>
    </w:rPr>
  </w:style>
  <w:style w:type="paragraph" w:customStyle="1" w:styleId="Copyrightpage-Heading2">
    <w:name w:val="Copyright page-Heading 2"/>
    <w:basedOn w:val="NoSpacing"/>
    <w:link w:val="Copyrightpage-Heading2Char"/>
    <w:uiPriority w:val="19"/>
    <w:rsid w:val="004F731F"/>
    <w:pPr>
      <w:spacing w:before="240" w:after="60"/>
    </w:pPr>
    <w:rPr>
      <w:b/>
      <w:color w:val="FFFFFF" w:themeColor="background1"/>
      <w:sz w:val="16"/>
      <w:szCs w:val="16"/>
    </w:rPr>
  </w:style>
  <w:style w:type="character" w:customStyle="1" w:styleId="Copyrightpage-Heading2Char">
    <w:name w:val="Copyright page-Heading 2 Char"/>
    <w:basedOn w:val="NoSpacingChar"/>
    <w:link w:val="Copyrightpage-Heading2"/>
    <w:uiPriority w:val="19"/>
    <w:rsid w:val="004F731F"/>
    <w:rPr>
      <w:b/>
      <w:color w:val="FFFFFF" w:themeColor="background1"/>
      <w:sz w:val="16"/>
      <w:szCs w:val="16"/>
    </w:rPr>
  </w:style>
  <w:style w:type="paragraph" w:customStyle="1" w:styleId="Copyrightpage-Keylinenotext">
    <w:name w:val="Copyright page-Keyline (no text)"/>
    <w:basedOn w:val="Copyrightpage-Heading2"/>
    <w:uiPriority w:val="19"/>
    <w:rsid w:val="004F731F"/>
    <w:pPr>
      <w:pBdr>
        <w:top w:val="single" w:sz="4" w:space="8" w:color="66BCDB" w:themeColor="text2"/>
      </w:pBdr>
      <w:spacing w:after="0" w:line="168" w:lineRule="auto"/>
    </w:pPr>
    <w:rPr>
      <w:b w:val="0"/>
      <w:color w:val="265A9A" w:themeColor="background2"/>
    </w:rPr>
  </w:style>
  <w:style w:type="paragraph" w:customStyle="1" w:styleId="Coverdate">
    <w:name w:val="Cover date"/>
    <w:basedOn w:val="Normal"/>
    <w:uiPriority w:val="29"/>
    <w:rsid w:val="004F731F"/>
    <w:pPr>
      <w:framePr w:wrap="around" w:vAnchor="page" w:hAnchor="margin" w:xAlign="right" w:y="1135" w:anchorLock="1"/>
    </w:pPr>
  </w:style>
  <w:style w:type="paragraph" w:customStyle="1" w:styleId="CoverImage">
    <w:name w:val="Cover Image"/>
    <w:basedOn w:val="Normal"/>
    <w:uiPriority w:val="29"/>
    <w:rsid w:val="004F731F"/>
    <w:pPr>
      <w:framePr w:w="11913" w:h="4536" w:hRule="exact" w:wrap="around" w:vAnchor="page" w:hAnchor="page" w:y="2269" w:anchorLock="1"/>
      <w:spacing w:before="0" w:after="0" w:line="240" w:lineRule="auto"/>
    </w:pPr>
  </w:style>
  <w:style w:type="paragraph" w:customStyle="1" w:styleId="DraftingNote">
    <w:name w:val="Drafting Note"/>
    <w:basedOn w:val="BodyText"/>
    <w:link w:val="DraftingNoteChar"/>
    <w:qFormat/>
    <w:rsid w:val="004F731F"/>
    <w:pPr>
      <w:contextualSpacing/>
    </w:pPr>
    <w:rPr>
      <w:color w:val="A22D2B"/>
      <w:sz w:val="24"/>
      <w:u w:val="dotted"/>
    </w:rPr>
  </w:style>
  <w:style w:type="character" w:customStyle="1" w:styleId="DraftingNoteChar">
    <w:name w:val="Drafting Note Char"/>
    <w:basedOn w:val="BodyTextChar"/>
    <w:link w:val="DraftingNote"/>
    <w:rsid w:val="004F731F"/>
    <w:rPr>
      <w:color w:val="A22D2B"/>
      <w:sz w:val="24"/>
      <w:szCs w:val="20"/>
      <w:u w:val="dotted"/>
    </w:rPr>
  </w:style>
  <w:style w:type="numbering" w:customStyle="1" w:styleId="Figure">
    <w:name w:val="Figure"/>
    <w:uiPriority w:val="99"/>
    <w:rsid w:val="004F731F"/>
    <w:pPr>
      <w:numPr>
        <w:numId w:val="6"/>
      </w:numPr>
    </w:pPr>
  </w:style>
  <w:style w:type="paragraph" w:customStyle="1" w:styleId="Figurecharttitle">
    <w:name w:val="Figure chart title"/>
    <w:basedOn w:val="BodyText"/>
    <w:uiPriority w:val="10"/>
    <w:qFormat/>
    <w:rsid w:val="004F731F"/>
    <w:pPr>
      <w:spacing w:before="0" w:after="0"/>
      <w:ind w:left="284" w:hanging="284"/>
    </w:pPr>
    <w:rPr>
      <w:sz w:val="18"/>
      <w:szCs w:val="18"/>
    </w:rPr>
  </w:style>
  <w:style w:type="paragraph" w:customStyle="1" w:styleId="FigureTableSubheading">
    <w:name w:val="Figure/Table Subheading"/>
    <w:basedOn w:val="FigureTableHeading"/>
    <w:uiPriority w:val="4"/>
    <w:qFormat/>
    <w:rsid w:val="004F731F"/>
    <w:pPr>
      <w:spacing w:before="40"/>
    </w:pPr>
    <w:rPr>
      <w:color w:val="58585B"/>
    </w:rPr>
  </w:style>
  <w:style w:type="paragraph" w:customStyle="1" w:styleId="Footer-right">
    <w:name w:val="Footer-right"/>
    <w:basedOn w:val="Footer"/>
    <w:uiPriority w:val="11"/>
    <w:rsid w:val="004F731F"/>
    <w:pPr>
      <w:jc w:val="right"/>
    </w:pPr>
    <w:rPr>
      <w:szCs w:val="24"/>
    </w:rPr>
  </w:style>
  <w:style w:type="character" w:styleId="FootnoteReference">
    <w:name w:val="footnote reference"/>
    <w:basedOn w:val="DefaultParagraphFont"/>
    <w:uiPriority w:val="99"/>
    <w:semiHidden/>
    <w:unhideWhenUsed/>
    <w:rsid w:val="004F731F"/>
    <w:rPr>
      <w:vertAlign w:val="superscript"/>
    </w:rPr>
  </w:style>
  <w:style w:type="paragraph" w:styleId="FootnoteText">
    <w:name w:val="footnote text"/>
    <w:basedOn w:val="Normal"/>
    <w:link w:val="FootnoteTextChar"/>
    <w:uiPriority w:val="99"/>
    <w:rsid w:val="004F731F"/>
    <w:pPr>
      <w:spacing w:before="60" w:after="60" w:line="293" w:lineRule="auto"/>
      <w:contextualSpacing/>
    </w:pPr>
    <w:rPr>
      <w:sz w:val="18"/>
    </w:rPr>
  </w:style>
  <w:style w:type="character" w:customStyle="1" w:styleId="FootnoteTextChar">
    <w:name w:val="Footnote Text Char"/>
    <w:basedOn w:val="DefaultParagraphFont"/>
    <w:link w:val="FootnoteText"/>
    <w:uiPriority w:val="99"/>
    <w:rsid w:val="004F731F"/>
    <w:rPr>
      <w:sz w:val="18"/>
      <w:szCs w:val="20"/>
    </w:rPr>
  </w:style>
  <w:style w:type="paragraph" w:customStyle="1" w:styleId="Header-Keyline">
    <w:name w:val="Header - Keyline"/>
    <w:basedOn w:val="Header"/>
    <w:link w:val="Header-KeylineChar"/>
    <w:uiPriority w:val="99"/>
    <w:rsid w:val="004F731F"/>
    <w:pPr>
      <w:pBdr>
        <w:bottom w:val="single" w:sz="4" w:space="31" w:color="66BCDB" w:themeColor="text2"/>
      </w:pBdr>
      <w:spacing w:after="600"/>
    </w:pPr>
  </w:style>
  <w:style w:type="character" w:customStyle="1" w:styleId="Header-KeylineChar">
    <w:name w:val="Header - Keyline Char"/>
    <w:basedOn w:val="HeaderChar"/>
    <w:link w:val="Header-Keyline"/>
    <w:uiPriority w:val="99"/>
    <w:rsid w:val="004F731F"/>
    <w:rPr>
      <w:sz w:val="16"/>
      <w:szCs w:val="20"/>
    </w:rPr>
  </w:style>
  <w:style w:type="paragraph" w:customStyle="1" w:styleId="Header-KeylineRight">
    <w:name w:val="Header - Keyline Right"/>
    <w:basedOn w:val="Header-Keyline"/>
    <w:uiPriority w:val="99"/>
    <w:rsid w:val="004F731F"/>
    <w:pPr>
      <w:jc w:val="right"/>
    </w:pPr>
  </w:style>
  <w:style w:type="paragraph" w:customStyle="1" w:styleId="Heading1-nobackground">
    <w:name w:val="Heading 1-no background"/>
    <w:basedOn w:val="Heading1"/>
    <w:next w:val="BodyText"/>
    <w:uiPriority w:val="9"/>
    <w:qFormat/>
    <w:rsid w:val="004F731F"/>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paragraph" w:customStyle="1" w:styleId="Heading1-nonumber">
    <w:name w:val="Heading 1-no number"/>
    <w:basedOn w:val="Heading1"/>
    <w:next w:val="BodyText"/>
    <w:uiPriority w:val="9"/>
    <w:qFormat/>
    <w:rsid w:val="004F731F"/>
    <w:pPr>
      <w:numPr>
        <w:numId w:val="0"/>
      </w:numPr>
      <w:ind w:left="567"/>
    </w:pPr>
  </w:style>
  <w:style w:type="paragraph" w:customStyle="1" w:styleId="Heading1-noTOC">
    <w:name w:val="Heading 1-no TOC"/>
    <w:next w:val="BodyText"/>
    <w:uiPriority w:val="9"/>
    <w:qFormat/>
    <w:rsid w:val="004F731F"/>
    <w:pPr>
      <w:spacing w:before="600" w:after="480" w:line="504" w:lineRule="atLeast"/>
    </w:pPr>
    <w:rPr>
      <w:rFonts w:asciiTheme="majorHAnsi" w:eastAsiaTheme="majorEastAsia" w:hAnsiTheme="majorHAnsi" w:cstheme="majorBidi"/>
      <w:b/>
      <w:color w:val="265A9A" w:themeColor="background2"/>
      <w:sz w:val="42"/>
      <w:szCs w:val="68"/>
    </w:rPr>
  </w:style>
  <w:style w:type="paragraph" w:customStyle="1" w:styleId="Heading1-Section-fullpage">
    <w:name w:val="Heading 1-Section-full page"/>
    <w:basedOn w:val="Heading1-nobackground"/>
    <w:uiPriority w:val="9"/>
    <w:qFormat/>
    <w:rsid w:val="004F731F"/>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paragraph" w:customStyle="1" w:styleId="Heading2-nonumber">
    <w:name w:val="Heading 2-no number"/>
    <w:basedOn w:val="Heading2"/>
    <w:uiPriority w:val="9"/>
    <w:qFormat/>
    <w:rsid w:val="009D0BB5"/>
    <w:pPr>
      <w:numPr>
        <w:ilvl w:val="0"/>
        <w:numId w:val="0"/>
      </w:numPr>
    </w:pPr>
    <w:rPr>
      <w:rFonts w:ascii="Arial Black" w:hAnsi="Arial Black"/>
    </w:rPr>
  </w:style>
  <w:style w:type="paragraph" w:customStyle="1" w:styleId="Heading2-Appendix">
    <w:name w:val="Heading 2-Appendix"/>
    <w:basedOn w:val="Heading2-nonumber"/>
    <w:next w:val="Normal"/>
    <w:uiPriority w:val="10"/>
    <w:qFormat/>
    <w:rsid w:val="004F731F"/>
    <w:pPr>
      <w:numPr>
        <w:ilvl w:val="1"/>
        <w:numId w:val="7"/>
      </w:numPr>
    </w:pPr>
  </w:style>
  <w:style w:type="paragraph" w:customStyle="1" w:styleId="Heading2-noTOC">
    <w:name w:val="Heading 2-no TOC"/>
    <w:next w:val="BodyText"/>
    <w:uiPriority w:val="9"/>
    <w:unhideWhenUsed/>
    <w:qFormat/>
    <w:rsid w:val="004F731F"/>
    <w:pPr>
      <w:spacing w:before="240" w:after="120" w:line="360" w:lineRule="atLeast"/>
    </w:pPr>
    <w:rPr>
      <w:rFonts w:asciiTheme="majorHAnsi" w:eastAsiaTheme="majorEastAsia" w:hAnsiTheme="majorHAnsi" w:cstheme="majorBidi"/>
      <w:sz w:val="30"/>
      <w:szCs w:val="60"/>
    </w:rPr>
  </w:style>
  <w:style w:type="paragraph" w:customStyle="1" w:styleId="Heading3-nonumber">
    <w:name w:val="Heading 3-no number"/>
    <w:basedOn w:val="Heading3"/>
    <w:uiPriority w:val="9"/>
    <w:semiHidden/>
    <w:qFormat/>
    <w:rsid w:val="004F731F"/>
  </w:style>
  <w:style w:type="paragraph" w:customStyle="1" w:styleId="Heading3-noTOC">
    <w:name w:val="Heading 3-no TOC"/>
    <w:basedOn w:val="Heading3"/>
    <w:uiPriority w:val="9"/>
    <w:qFormat/>
    <w:rsid w:val="004F731F"/>
    <w:pPr>
      <w:spacing w:line="312" w:lineRule="atLeast"/>
    </w:pPr>
    <w:rPr>
      <w:color w:val="2C9BC2"/>
    </w:rPr>
  </w:style>
  <w:style w:type="paragraph" w:customStyle="1" w:styleId="Heading-Appendix">
    <w:name w:val="Heading-Appendix"/>
    <w:basedOn w:val="Heading1-nonumber"/>
    <w:next w:val="BodyText"/>
    <w:uiPriority w:val="9"/>
    <w:qFormat/>
    <w:rsid w:val="004F731F"/>
    <w:pPr>
      <w:numPr>
        <w:numId w:val="7"/>
      </w:numPr>
    </w:pPr>
  </w:style>
  <w:style w:type="character" w:styleId="HTMLVariable">
    <w:name w:val="HTML Variable"/>
    <w:basedOn w:val="DefaultParagraphFont"/>
    <w:uiPriority w:val="99"/>
    <w:unhideWhenUsed/>
    <w:rsid w:val="004F731F"/>
    <w:rPr>
      <w:i/>
      <w:iCs/>
    </w:rPr>
  </w:style>
  <w:style w:type="paragraph" w:customStyle="1" w:styleId="KeyPointsicon">
    <w:name w:val="Key Points icon"/>
    <w:basedOn w:val="Normal"/>
    <w:uiPriority w:val="10"/>
    <w:qFormat/>
    <w:rsid w:val="004F731F"/>
    <w:pPr>
      <w:spacing w:before="60"/>
      <w:jc w:val="right"/>
    </w:pPr>
  </w:style>
  <w:style w:type="paragraph" w:customStyle="1" w:styleId="KeyPoints-Bold">
    <w:name w:val="Key Points-Bold"/>
    <w:basedOn w:val="Normal"/>
    <w:uiPriority w:val="10"/>
    <w:qFormat/>
    <w:rsid w:val="004F731F"/>
    <w:pPr>
      <w:spacing w:before="40" w:after="60" w:line="274" w:lineRule="atLeast"/>
    </w:pPr>
    <w:rPr>
      <w:b/>
      <w:sz w:val="18"/>
    </w:rPr>
  </w:style>
  <w:style w:type="character" w:customStyle="1" w:styleId="ListBulletChar">
    <w:name w:val="List Bullet Char"/>
    <w:basedOn w:val="DefaultParagraphFont"/>
    <w:link w:val="ListBullet"/>
    <w:uiPriority w:val="1"/>
    <w:rsid w:val="004F731F"/>
    <w:rPr>
      <w:sz w:val="20"/>
      <w:szCs w:val="20"/>
    </w:rPr>
  </w:style>
  <w:style w:type="paragraph" w:customStyle="1" w:styleId="KeyPoints-Bullet">
    <w:name w:val="Key Points-Bullet"/>
    <w:basedOn w:val="ListBullet"/>
    <w:uiPriority w:val="10"/>
    <w:qFormat/>
    <w:rsid w:val="004F731F"/>
    <w:pPr>
      <w:spacing w:after="60" w:line="274" w:lineRule="atLeast"/>
    </w:pPr>
    <w:rPr>
      <w:sz w:val="18"/>
    </w:rPr>
  </w:style>
  <w:style w:type="paragraph" w:customStyle="1" w:styleId="Keypoints-heading">
    <w:name w:val="Key points-heading"/>
    <w:basedOn w:val="Heading3"/>
    <w:uiPriority w:val="10"/>
    <w:qFormat/>
    <w:rsid w:val="004F731F"/>
    <w:rPr>
      <w:color w:val="auto"/>
    </w:rPr>
  </w:style>
  <w:style w:type="paragraph" w:customStyle="1" w:styleId="LetterRight">
    <w:name w:val="Letter Right"/>
    <w:basedOn w:val="Normal"/>
    <w:link w:val="LetterRightChar"/>
    <w:uiPriority w:val="99"/>
    <w:rsid w:val="004F731F"/>
    <w:pPr>
      <w:spacing w:line="360" w:lineRule="auto"/>
      <w:jc w:val="right"/>
    </w:pPr>
    <w:rPr>
      <w:sz w:val="16"/>
    </w:rPr>
  </w:style>
  <w:style w:type="character" w:customStyle="1" w:styleId="LetterRightChar">
    <w:name w:val="Letter Right Char"/>
    <w:basedOn w:val="DefaultParagraphFont"/>
    <w:link w:val="LetterRight"/>
    <w:uiPriority w:val="99"/>
    <w:rsid w:val="004F731F"/>
    <w:rPr>
      <w:sz w:val="16"/>
      <w:szCs w:val="20"/>
    </w:rPr>
  </w:style>
  <w:style w:type="paragraph" w:customStyle="1" w:styleId="Letterlogo">
    <w:name w:val="Letter logo"/>
    <w:basedOn w:val="LetterRight"/>
    <w:uiPriority w:val="99"/>
    <w:rsid w:val="004F731F"/>
    <w:pPr>
      <w:spacing w:after="320"/>
    </w:pPr>
  </w:style>
  <w:style w:type="paragraph" w:customStyle="1" w:styleId="LetterRight-NoSpace">
    <w:name w:val="Letter Right-No Space"/>
    <w:basedOn w:val="LetterRight"/>
    <w:uiPriority w:val="99"/>
    <w:rsid w:val="004F731F"/>
    <w:pPr>
      <w:spacing w:after="0"/>
    </w:pPr>
  </w:style>
  <w:style w:type="numbering" w:customStyle="1" w:styleId="LetteredList">
    <w:name w:val="Lettered List"/>
    <w:uiPriority w:val="99"/>
    <w:rsid w:val="004F731F"/>
    <w:pPr>
      <w:numPr>
        <w:numId w:val="8"/>
      </w:numPr>
    </w:pPr>
  </w:style>
  <w:style w:type="paragraph" w:styleId="List">
    <w:name w:val="List"/>
    <w:basedOn w:val="Normal"/>
    <w:uiPriority w:val="99"/>
    <w:semiHidden/>
    <w:qFormat/>
    <w:rsid w:val="004F731F"/>
    <w:pPr>
      <w:numPr>
        <w:numId w:val="9"/>
      </w:numPr>
      <w:spacing w:before="60"/>
    </w:pPr>
  </w:style>
  <w:style w:type="paragraph" w:styleId="List2">
    <w:name w:val="List 2"/>
    <w:basedOn w:val="Normal"/>
    <w:uiPriority w:val="99"/>
    <w:semiHidden/>
    <w:qFormat/>
    <w:rsid w:val="004F731F"/>
    <w:pPr>
      <w:numPr>
        <w:ilvl w:val="1"/>
        <w:numId w:val="9"/>
      </w:numPr>
      <w:spacing w:before="60"/>
    </w:pPr>
  </w:style>
  <w:style w:type="paragraph" w:styleId="List3">
    <w:name w:val="List 3"/>
    <w:basedOn w:val="Normal"/>
    <w:uiPriority w:val="99"/>
    <w:semiHidden/>
    <w:rsid w:val="004F731F"/>
    <w:pPr>
      <w:numPr>
        <w:ilvl w:val="2"/>
        <w:numId w:val="9"/>
      </w:numPr>
      <w:contextualSpacing/>
    </w:pPr>
  </w:style>
  <w:style w:type="paragraph" w:styleId="List4">
    <w:name w:val="List 4"/>
    <w:basedOn w:val="Normal"/>
    <w:uiPriority w:val="99"/>
    <w:semiHidden/>
    <w:rsid w:val="004F731F"/>
    <w:pPr>
      <w:numPr>
        <w:ilvl w:val="3"/>
        <w:numId w:val="9"/>
      </w:numPr>
      <w:contextualSpacing/>
    </w:pPr>
  </w:style>
  <w:style w:type="paragraph" w:customStyle="1" w:styleId="ListAlpha1">
    <w:name w:val="List Alpha 1"/>
    <w:basedOn w:val="Normal"/>
    <w:uiPriority w:val="3"/>
    <w:qFormat/>
    <w:rsid w:val="004F731F"/>
    <w:pPr>
      <w:numPr>
        <w:numId w:val="10"/>
      </w:numPr>
      <w:spacing w:before="60"/>
      <w:contextualSpacing/>
    </w:pPr>
  </w:style>
  <w:style w:type="paragraph" w:customStyle="1" w:styleId="ListAlpha2">
    <w:name w:val="List Alpha 2"/>
    <w:basedOn w:val="ListAlpha1"/>
    <w:uiPriority w:val="3"/>
    <w:qFormat/>
    <w:rsid w:val="004F731F"/>
    <w:pPr>
      <w:numPr>
        <w:ilvl w:val="1"/>
      </w:numPr>
    </w:pPr>
  </w:style>
  <w:style w:type="paragraph" w:customStyle="1" w:styleId="ListAlpha3">
    <w:name w:val="List Alpha 3"/>
    <w:basedOn w:val="ListAlpha2"/>
    <w:uiPriority w:val="3"/>
    <w:qFormat/>
    <w:rsid w:val="004F731F"/>
    <w:pPr>
      <w:numPr>
        <w:ilvl w:val="2"/>
      </w:numPr>
    </w:pPr>
  </w:style>
  <w:style w:type="paragraph" w:customStyle="1" w:styleId="ListAlpha4">
    <w:name w:val="List Alpha 4"/>
    <w:basedOn w:val="ListAlpha3"/>
    <w:uiPriority w:val="3"/>
    <w:semiHidden/>
    <w:qFormat/>
    <w:rsid w:val="004F731F"/>
    <w:pPr>
      <w:numPr>
        <w:ilvl w:val="3"/>
      </w:numPr>
    </w:pPr>
  </w:style>
  <w:style w:type="paragraph" w:styleId="ListBullet5">
    <w:name w:val="List Bullet 5"/>
    <w:basedOn w:val="Normal"/>
    <w:uiPriority w:val="13"/>
    <w:semiHidden/>
    <w:rsid w:val="004F731F"/>
    <w:pPr>
      <w:numPr>
        <w:numId w:val="11"/>
      </w:numPr>
      <w:contextualSpacing/>
    </w:pPr>
  </w:style>
  <w:style w:type="paragraph" w:styleId="ListContinue">
    <w:name w:val="List Continue"/>
    <w:basedOn w:val="Normal"/>
    <w:uiPriority w:val="3"/>
    <w:unhideWhenUsed/>
    <w:qFormat/>
    <w:rsid w:val="004F731F"/>
    <w:pPr>
      <w:spacing w:before="60"/>
      <w:ind w:left="227"/>
    </w:pPr>
  </w:style>
  <w:style w:type="paragraph" w:styleId="ListContinue2">
    <w:name w:val="List Continue 2"/>
    <w:basedOn w:val="Normal"/>
    <w:uiPriority w:val="3"/>
    <w:unhideWhenUsed/>
    <w:qFormat/>
    <w:rsid w:val="004F731F"/>
    <w:pPr>
      <w:spacing w:before="60"/>
      <w:ind w:left="454"/>
    </w:pPr>
  </w:style>
  <w:style w:type="paragraph" w:styleId="ListContinue3">
    <w:name w:val="List Continue 3"/>
    <w:basedOn w:val="Normal"/>
    <w:uiPriority w:val="3"/>
    <w:unhideWhenUsed/>
    <w:qFormat/>
    <w:rsid w:val="004F731F"/>
    <w:pPr>
      <w:spacing w:before="60"/>
      <w:ind w:left="907"/>
    </w:pPr>
  </w:style>
  <w:style w:type="paragraph" w:styleId="ListContinue4">
    <w:name w:val="List Continue 4"/>
    <w:basedOn w:val="Normal"/>
    <w:uiPriority w:val="3"/>
    <w:unhideWhenUsed/>
    <w:qFormat/>
    <w:rsid w:val="004F731F"/>
    <w:pPr>
      <w:spacing w:line="293" w:lineRule="auto"/>
      <w:ind w:left="907"/>
      <w:contextualSpacing/>
    </w:pPr>
  </w:style>
  <w:style w:type="paragraph" w:styleId="ListContinue5">
    <w:name w:val="List Continue 5"/>
    <w:basedOn w:val="Normal"/>
    <w:uiPriority w:val="3"/>
    <w:unhideWhenUsed/>
    <w:qFormat/>
    <w:rsid w:val="004F731F"/>
    <w:pPr>
      <w:ind w:left="1134"/>
      <w:contextualSpacing/>
    </w:pPr>
  </w:style>
  <w:style w:type="numbering" w:customStyle="1" w:styleId="ListHeadings">
    <w:name w:val="List Headings"/>
    <w:uiPriority w:val="99"/>
    <w:rsid w:val="004F731F"/>
    <w:pPr>
      <w:numPr>
        <w:numId w:val="12"/>
      </w:numPr>
    </w:pPr>
  </w:style>
  <w:style w:type="paragraph" w:styleId="ListNumber">
    <w:name w:val="List Number"/>
    <w:basedOn w:val="Normal"/>
    <w:uiPriority w:val="2"/>
    <w:qFormat/>
    <w:rsid w:val="004F731F"/>
    <w:pPr>
      <w:numPr>
        <w:numId w:val="14"/>
      </w:numPr>
      <w:spacing w:before="60"/>
      <w:contextualSpacing/>
    </w:pPr>
  </w:style>
  <w:style w:type="paragraph" w:styleId="ListNumber2">
    <w:name w:val="List Number 2"/>
    <w:basedOn w:val="Normal"/>
    <w:uiPriority w:val="13"/>
    <w:semiHidden/>
    <w:qFormat/>
    <w:rsid w:val="004F731F"/>
    <w:pPr>
      <w:numPr>
        <w:ilvl w:val="1"/>
        <w:numId w:val="14"/>
      </w:numPr>
      <w:spacing w:before="60"/>
      <w:contextualSpacing/>
    </w:pPr>
  </w:style>
  <w:style w:type="paragraph" w:styleId="ListNumber3">
    <w:name w:val="List Number 3"/>
    <w:basedOn w:val="Normal"/>
    <w:uiPriority w:val="13"/>
    <w:semiHidden/>
    <w:qFormat/>
    <w:rsid w:val="004F731F"/>
    <w:pPr>
      <w:numPr>
        <w:ilvl w:val="2"/>
        <w:numId w:val="14"/>
      </w:numPr>
      <w:spacing w:before="60"/>
      <w:contextualSpacing/>
    </w:pPr>
  </w:style>
  <w:style w:type="paragraph" w:styleId="ListNumber4">
    <w:name w:val="List Number 4"/>
    <w:basedOn w:val="Normal"/>
    <w:uiPriority w:val="13"/>
    <w:semiHidden/>
    <w:qFormat/>
    <w:rsid w:val="004F731F"/>
    <w:pPr>
      <w:numPr>
        <w:ilvl w:val="3"/>
        <w:numId w:val="14"/>
      </w:numPr>
      <w:spacing w:after="200" w:line="293" w:lineRule="auto"/>
      <w:contextualSpacing/>
    </w:pPr>
  </w:style>
  <w:style w:type="paragraph" w:styleId="ListNumber5">
    <w:name w:val="List Number 5"/>
    <w:basedOn w:val="Normal"/>
    <w:uiPriority w:val="13"/>
    <w:semiHidden/>
    <w:rsid w:val="004F731F"/>
    <w:pPr>
      <w:numPr>
        <w:ilvl w:val="4"/>
        <w:numId w:val="14"/>
      </w:numPr>
      <w:spacing w:after="200" w:line="293" w:lineRule="auto"/>
      <w:contextualSpacing/>
    </w:pPr>
  </w:style>
  <w:style w:type="table" w:customStyle="1" w:styleId="NoBorderwithPadding">
    <w:name w:val="No Border with Padding"/>
    <w:basedOn w:val="TableNormal"/>
    <w:uiPriority w:val="99"/>
    <w:rsid w:val="004F731F"/>
    <w:pPr>
      <w:spacing w:after="0" w:line="240" w:lineRule="auto"/>
    </w:pPr>
    <w:tblPr>
      <w:tblCellMar>
        <w:top w:w="284" w:type="dxa"/>
        <w:left w:w="284" w:type="dxa"/>
        <w:bottom w:w="284" w:type="dxa"/>
        <w:right w:w="284" w:type="dxa"/>
      </w:tblCellMar>
    </w:tblPr>
  </w:style>
  <w:style w:type="paragraph" w:customStyle="1" w:styleId="Source">
    <w:name w:val="Source"/>
    <w:basedOn w:val="Normal"/>
    <w:uiPriority w:val="9"/>
    <w:qFormat/>
    <w:rsid w:val="004F731F"/>
    <w:pPr>
      <w:spacing w:before="80" w:after="240" w:line="216" w:lineRule="atLeast"/>
    </w:pPr>
    <w:rPr>
      <w:sz w:val="18"/>
    </w:rPr>
  </w:style>
  <w:style w:type="paragraph" w:customStyle="1" w:styleId="Note">
    <w:name w:val="Note"/>
    <w:basedOn w:val="Source"/>
    <w:uiPriority w:val="9"/>
    <w:qFormat/>
    <w:rsid w:val="004F731F"/>
    <w:pPr>
      <w:spacing w:after="20"/>
    </w:pPr>
  </w:style>
  <w:style w:type="paragraph" w:customStyle="1" w:styleId="NumberedHeading1">
    <w:name w:val="Numbered Heading 1"/>
    <w:basedOn w:val="Heading1"/>
    <w:next w:val="Normal"/>
    <w:link w:val="NumberedHeading1Char"/>
    <w:uiPriority w:val="9"/>
    <w:semiHidden/>
    <w:rsid w:val="004F731F"/>
  </w:style>
  <w:style w:type="character" w:customStyle="1" w:styleId="NumberedHeading1Char">
    <w:name w:val="Numbered Heading 1 Char"/>
    <w:basedOn w:val="Heading1Char"/>
    <w:link w:val="NumberedHeading1"/>
    <w:uiPriority w:val="9"/>
    <w:semiHidden/>
    <w:rsid w:val="004F731F"/>
    <w:rPr>
      <w:rFonts w:ascii="Arial Black" w:hAnsi="Arial Black"/>
      <w:color w:val="FFFFFF" w:themeColor="background1"/>
      <w:sz w:val="42"/>
      <w:szCs w:val="20"/>
      <w:shd w:val="clear" w:color="auto" w:fill="265A9A" w:themeFill="background2"/>
    </w:rPr>
  </w:style>
  <w:style w:type="paragraph" w:customStyle="1" w:styleId="NumberedHeading2">
    <w:name w:val="Numbered Heading 2"/>
    <w:basedOn w:val="Heading2"/>
    <w:next w:val="Normal"/>
    <w:link w:val="NumberedHeading2Char"/>
    <w:uiPriority w:val="9"/>
    <w:semiHidden/>
    <w:rsid w:val="004F731F"/>
  </w:style>
  <w:style w:type="character" w:customStyle="1" w:styleId="NumberedHeading2Char">
    <w:name w:val="Numbered Heading 2 Char"/>
    <w:basedOn w:val="Heading2Char"/>
    <w:link w:val="NumberedHeading2"/>
    <w:uiPriority w:val="9"/>
    <w:semiHidden/>
    <w:rsid w:val="004F731F"/>
    <w:rPr>
      <w:rFonts w:asciiTheme="majorHAnsi" w:eastAsiaTheme="majorEastAsia" w:hAnsiTheme="majorHAnsi" w:cstheme="majorBidi"/>
      <w:sz w:val="30"/>
      <w:szCs w:val="60"/>
    </w:rPr>
  </w:style>
  <w:style w:type="numbering" w:customStyle="1" w:styleId="Numbering">
    <w:name w:val="Numbering"/>
    <w:uiPriority w:val="99"/>
    <w:rsid w:val="004F731F"/>
    <w:pPr>
      <w:numPr>
        <w:numId w:val="14"/>
      </w:numPr>
    </w:pPr>
  </w:style>
  <w:style w:type="table" w:customStyle="1" w:styleId="ProductivityCommissionTable1">
    <w:name w:val="Productivity Commission Table 1"/>
    <w:basedOn w:val="TableNormal"/>
    <w:uiPriority w:val="99"/>
    <w:rsid w:val="004F731F"/>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2">
    <w:name w:val="Productivity Commission Table 2"/>
    <w:basedOn w:val="ProductivityCommissionTable1"/>
    <w:uiPriority w:val="99"/>
    <w:rsid w:val="004F731F"/>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2-Dark">
    <w:name w:val="Productivity Commission Table 2 - Dark"/>
    <w:basedOn w:val="ProductivityCommissionTable2"/>
    <w:uiPriority w:val="99"/>
    <w:rsid w:val="004F731F"/>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table" w:customStyle="1" w:styleId="ProductivityCommissionTable3">
    <w:name w:val="Productivity Commission Table 3"/>
    <w:basedOn w:val="TableNormal"/>
    <w:uiPriority w:val="99"/>
    <w:rsid w:val="004F731F"/>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table" w:customStyle="1" w:styleId="ProductivityCommissionTable4">
    <w:name w:val="Productivity Commission Table 4"/>
    <w:basedOn w:val="ProductivityCommissionTable3"/>
    <w:uiPriority w:val="99"/>
    <w:rsid w:val="004F731F"/>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PullQuote">
    <w:name w:val="Pull Quote"/>
    <w:basedOn w:val="BodyText"/>
    <w:next w:val="BodyText"/>
    <w:uiPriority w:val="10"/>
    <w:qFormat/>
    <w:rsid w:val="004F731F"/>
    <w:pPr>
      <w:spacing w:before="60"/>
      <w:ind w:left="113" w:right="1134"/>
    </w:pPr>
    <w:rPr>
      <w:rFonts w:ascii="Arial Black" w:hAnsi="Arial Black"/>
      <w:color w:val="2C9BC2"/>
      <w:sz w:val="24"/>
    </w:rPr>
  </w:style>
  <w:style w:type="paragraph" w:customStyle="1" w:styleId="PullQuoteNoSpacing">
    <w:name w:val="Pull Quote No Spacing"/>
    <w:basedOn w:val="NoSpacing"/>
    <w:link w:val="PullQuoteNoSpacingChar"/>
    <w:uiPriority w:val="10"/>
    <w:qFormat/>
    <w:rsid w:val="004F731F"/>
    <w:pPr>
      <w:spacing w:line="160" w:lineRule="exact"/>
    </w:pPr>
  </w:style>
  <w:style w:type="character" w:customStyle="1" w:styleId="PullQuoteNoSpacingChar">
    <w:name w:val="Pull Quote No Spacing Char"/>
    <w:basedOn w:val="NoSpacingChar"/>
    <w:link w:val="PullQuoteNoSpacing"/>
    <w:uiPriority w:val="10"/>
    <w:rsid w:val="004F731F"/>
    <w:rPr>
      <w:sz w:val="20"/>
      <w:szCs w:val="20"/>
    </w:rPr>
  </w:style>
  <w:style w:type="paragraph" w:customStyle="1" w:styleId="PullQuote-Indigenous">
    <w:name w:val="Pull Quote-Indigenous"/>
    <w:basedOn w:val="PullQuote"/>
    <w:uiPriority w:val="10"/>
    <w:qFormat/>
    <w:rsid w:val="004F731F"/>
    <w:pPr>
      <w:ind w:right="680"/>
    </w:pPr>
    <w:rPr>
      <w:rFonts w:ascii="Arial" w:hAnsi="Arial" w:cs="Arial"/>
      <w:color w:val="auto"/>
      <w:spacing w:val="6"/>
      <w:sz w:val="22"/>
      <w:szCs w:val="22"/>
    </w:rPr>
  </w:style>
  <w:style w:type="paragraph" w:customStyle="1" w:styleId="Pull-outQuote">
    <w:name w:val="Pull-out Quote"/>
    <w:basedOn w:val="Normal"/>
    <w:link w:val="Pull-outQuoteChar"/>
    <w:uiPriority w:val="99"/>
    <w:semiHidden/>
    <w:rsid w:val="004F731F"/>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character" w:customStyle="1" w:styleId="Pull-outQuoteChar">
    <w:name w:val="Pull-out Quote Char"/>
    <w:basedOn w:val="DefaultParagraphFont"/>
    <w:link w:val="Pull-outQuote"/>
    <w:uiPriority w:val="99"/>
    <w:semiHidden/>
    <w:rsid w:val="004F731F"/>
    <w:rPr>
      <w:color w:val="FFFFFF" w:themeColor="background1"/>
      <w:sz w:val="20"/>
      <w:szCs w:val="20"/>
      <w:shd w:val="clear" w:color="auto" w:fill="66BCDB" w:themeFill="text2"/>
    </w:rPr>
  </w:style>
  <w:style w:type="paragraph" w:customStyle="1" w:styleId="Pull-outQuoteHeading">
    <w:name w:val="Pull-out Quote Heading"/>
    <w:basedOn w:val="Pull-outQuote"/>
    <w:next w:val="Pull-outQuote"/>
    <w:link w:val="Pull-outQuoteHeadingChar"/>
    <w:uiPriority w:val="99"/>
    <w:semiHidden/>
    <w:rsid w:val="004F731F"/>
    <w:rPr>
      <w:b/>
    </w:rPr>
  </w:style>
  <w:style w:type="character" w:customStyle="1" w:styleId="Pull-outQuoteHeadingChar">
    <w:name w:val="Pull-out Quote Heading Char"/>
    <w:basedOn w:val="Pull-outQuoteChar"/>
    <w:link w:val="Pull-outQuoteHeading"/>
    <w:uiPriority w:val="99"/>
    <w:semiHidden/>
    <w:rsid w:val="004F731F"/>
    <w:rPr>
      <w:b/>
      <w:color w:val="FFFFFF" w:themeColor="background1"/>
      <w:sz w:val="20"/>
      <w:szCs w:val="20"/>
      <w:shd w:val="clear" w:color="auto" w:fill="66BCDB" w:themeFill="text2"/>
    </w:rPr>
  </w:style>
  <w:style w:type="paragraph" w:customStyle="1" w:styleId="QuoteBullet">
    <w:name w:val="Quote Bullet"/>
    <w:basedOn w:val="ListBullet"/>
    <w:link w:val="QuoteBulletChar"/>
    <w:uiPriority w:val="1"/>
    <w:qFormat/>
    <w:rsid w:val="004F731F"/>
    <w:pPr>
      <w:spacing w:before="60"/>
      <w:ind w:left="340" w:right="851"/>
    </w:pPr>
    <w:rPr>
      <w:color w:val="58585B"/>
    </w:rPr>
  </w:style>
  <w:style w:type="character" w:customStyle="1" w:styleId="QuoteBulletChar">
    <w:name w:val="Quote Bullet Char"/>
    <w:basedOn w:val="ListBulletChar"/>
    <w:link w:val="QuoteBullet"/>
    <w:uiPriority w:val="1"/>
    <w:rsid w:val="004F731F"/>
    <w:rPr>
      <w:color w:val="58585B"/>
      <w:sz w:val="20"/>
      <w:szCs w:val="20"/>
    </w:rPr>
  </w:style>
  <w:style w:type="paragraph" w:customStyle="1" w:styleId="Reference">
    <w:name w:val="Reference"/>
    <w:basedOn w:val="BodyText"/>
    <w:qFormat/>
    <w:rsid w:val="004F731F"/>
    <w:pPr>
      <w:spacing w:before="0" w:after="60" w:line="200" w:lineRule="exact"/>
    </w:pPr>
    <w:rPr>
      <w:sz w:val="16"/>
    </w:rPr>
  </w:style>
  <w:style w:type="character" w:styleId="Strong">
    <w:name w:val="Strong"/>
    <w:basedOn w:val="DefaultParagraphFont"/>
    <w:uiPriority w:val="22"/>
    <w:qFormat/>
    <w:rsid w:val="004F731F"/>
    <w:rPr>
      <w:rFonts w:asciiTheme="minorHAnsi" w:hAnsiTheme="minorHAnsi"/>
      <w:b/>
      <w:bCs/>
    </w:rPr>
  </w:style>
  <w:style w:type="paragraph" w:customStyle="1" w:styleId="Subtitle4">
    <w:name w:val="Subtitle 4"/>
    <w:basedOn w:val="Copyrightpage-Heading"/>
    <w:link w:val="Subtitle4Char"/>
    <w:uiPriority w:val="39"/>
    <w:rsid w:val="004F731F"/>
    <w:pPr>
      <w:spacing w:after="40"/>
    </w:pPr>
    <w:rPr>
      <w:b/>
      <w:sz w:val="16"/>
    </w:rPr>
  </w:style>
  <w:style w:type="character" w:customStyle="1" w:styleId="Subtitle4Char">
    <w:name w:val="Subtitle 4 Char"/>
    <w:basedOn w:val="Copyrightpage-HeadingChar"/>
    <w:link w:val="Subtitle4"/>
    <w:uiPriority w:val="39"/>
    <w:rsid w:val="004F731F"/>
    <w:rPr>
      <w:rFonts w:asciiTheme="majorHAnsi" w:hAnsiTheme="majorHAnsi"/>
      <w:b/>
      <w:color w:val="FFFFFF" w:themeColor="background1"/>
      <w:spacing w:val="4"/>
      <w:sz w:val="16"/>
      <w:szCs w:val="18"/>
    </w:rPr>
  </w:style>
  <w:style w:type="paragraph" w:customStyle="1" w:styleId="TableBody">
    <w:name w:val="Table Body"/>
    <w:basedOn w:val="NoSpacing"/>
    <w:uiPriority w:val="4"/>
    <w:qFormat/>
    <w:rsid w:val="004F731F"/>
    <w:pPr>
      <w:spacing w:after="20"/>
      <w:ind w:left="57"/>
    </w:pPr>
    <w:rPr>
      <w:sz w:val="18"/>
    </w:rPr>
  </w:style>
  <w:style w:type="paragraph" w:customStyle="1" w:styleId="TableHeading">
    <w:name w:val="Table Heading"/>
    <w:basedOn w:val="NoSpacing"/>
    <w:uiPriority w:val="4"/>
    <w:qFormat/>
    <w:rsid w:val="004F731F"/>
    <w:pPr>
      <w:spacing w:after="20"/>
      <w:ind w:left="57"/>
    </w:pPr>
    <w:rPr>
      <w:b/>
      <w:color w:val="265A9A" w:themeColor="background2"/>
      <w:sz w:val="18"/>
    </w:rPr>
  </w:style>
  <w:style w:type="paragraph" w:customStyle="1" w:styleId="TableHeading-Subheading">
    <w:name w:val="Table Heading - Subheading"/>
    <w:basedOn w:val="NoSpacing"/>
    <w:uiPriority w:val="40"/>
    <w:rsid w:val="004F731F"/>
    <w:rPr>
      <w:b/>
    </w:rPr>
  </w:style>
  <w:style w:type="paragraph" w:customStyle="1" w:styleId="TableHeading-numbered">
    <w:name w:val="Table Heading-numbered"/>
    <w:basedOn w:val="Normal"/>
    <w:semiHidden/>
    <w:qFormat/>
    <w:rsid w:val="004F731F"/>
    <w:pPr>
      <w:numPr>
        <w:numId w:val="16"/>
      </w:numPr>
      <w:spacing w:before="60"/>
      <w:contextualSpacing/>
    </w:pPr>
    <w:rPr>
      <w:b/>
      <w:color w:val="265A9A" w:themeColor="background2"/>
    </w:rPr>
  </w:style>
  <w:style w:type="paragraph" w:customStyle="1" w:styleId="TableListBullet">
    <w:name w:val="Table List Bullet"/>
    <w:basedOn w:val="ListBullet"/>
    <w:uiPriority w:val="10"/>
    <w:qFormat/>
    <w:rsid w:val="004F731F"/>
    <w:pPr>
      <w:spacing w:before="46" w:after="46"/>
      <w:ind w:left="170" w:hanging="113"/>
    </w:pPr>
    <w:rPr>
      <w:sz w:val="18"/>
    </w:rPr>
  </w:style>
  <w:style w:type="numbering" w:customStyle="1" w:styleId="TableList">
    <w:name w:val="TableList"/>
    <w:uiPriority w:val="99"/>
    <w:rsid w:val="004F731F"/>
    <w:pPr>
      <w:numPr>
        <w:numId w:val="16"/>
      </w:numPr>
    </w:pPr>
  </w:style>
  <w:style w:type="table" w:customStyle="1" w:styleId="TextTable-Grey">
    <w:name w:val="Text Table-Grey"/>
    <w:basedOn w:val="Texttable-Paleblue"/>
    <w:uiPriority w:val="99"/>
    <w:rsid w:val="004F731F"/>
    <w:rPr>
      <w:color w:val="265A9A" w:themeColor="background2"/>
    </w:rPr>
    <w:tblPr/>
    <w:tcPr>
      <w:shd w:val="clear" w:color="auto" w:fill="F2F2F2"/>
    </w:tcPr>
  </w:style>
  <w:style w:type="table" w:customStyle="1" w:styleId="Texttable-Keyline">
    <w:name w:val="Text table-Keyline"/>
    <w:basedOn w:val="Texttable-Paleblue"/>
    <w:uiPriority w:val="99"/>
    <w:rsid w:val="004F731F"/>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styleId="TOC4">
    <w:name w:val="toc 4"/>
    <w:basedOn w:val="Normal"/>
    <w:next w:val="Normal"/>
    <w:autoRedefine/>
    <w:uiPriority w:val="39"/>
    <w:unhideWhenUsed/>
    <w:rsid w:val="004F731F"/>
    <w:pPr>
      <w:tabs>
        <w:tab w:val="right" w:pos="7938"/>
        <w:tab w:val="right" w:pos="9628"/>
      </w:tabs>
      <w:spacing w:after="100" w:line="293" w:lineRule="auto"/>
      <w:ind w:left="567" w:right="1701"/>
    </w:pPr>
  </w:style>
  <w:style w:type="numbering" w:customStyle="1" w:styleId="TOCList">
    <w:name w:val="TOC List"/>
    <w:uiPriority w:val="99"/>
    <w:rsid w:val="004F731F"/>
    <w:pPr>
      <w:numPr>
        <w:numId w:val="17"/>
      </w:numPr>
    </w:pPr>
  </w:style>
  <w:style w:type="character" w:styleId="UnresolvedMention">
    <w:name w:val="Unresolved Mention"/>
    <w:basedOn w:val="DefaultParagraphFont"/>
    <w:uiPriority w:val="99"/>
    <w:semiHidden/>
    <w:unhideWhenUsed/>
    <w:rsid w:val="004F731F"/>
    <w:rPr>
      <w:color w:val="605E5C"/>
      <w:shd w:val="clear" w:color="auto" w:fill="E1DFDD"/>
    </w:rPr>
  </w:style>
  <w:style w:type="character" w:customStyle="1" w:styleId="White">
    <w:name w:val="White"/>
    <w:basedOn w:val="DefaultParagraphFont"/>
    <w:uiPriority w:val="10"/>
    <w:rsid w:val="004F731F"/>
    <w:rPr>
      <w:color w:val="FFFFFF" w:themeColor="background1"/>
    </w:rPr>
  </w:style>
  <w:style w:type="character" w:customStyle="1" w:styleId="DHHSbodyChar">
    <w:name w:val="DHHS body Char"/>
    <w:link w:val="DHHSbody"/>
    <w:locked/>
    <w:rsid w:val="00487A30"/>
    <w:rPr>
      <w:rFonts w:ascii="Arial" w:eastAsia="Times" w:hAnsi="Arial" w:cs="Arial"/>
    </w:rPr>
  </w:style>
  <w:style w:type="paragraph" w:customStyle="1" w:styleId="DHHSbody">
    <w:name w:val="DHHS body"/>
    <w:link w:val="DHHSbodyChar"/>
    <w:qFormat/>
    <w:rsid w:val="00487A30"/>
    <w:pPr>
      <w:spacing w:after="120" w:line="270" w:lineRule="atLeast"/>
    </w:pPr>
    <w:rPr>
      <w:rFonts w:ascii="Arial" w:eastAsia="Times" w:hAnsi="Arial" w:cs="Arial"/>
    </w:rPr>
  </w:style>
  <w:style w:type="paragraph" w:styleId="Bibliography">
    <w:name w:val="Bibliography"/>
    <w:basedOn w:val="Normal"/>
    <w:next w:val="Normal"/>
    <w:uiPriority w:val="37"/>
    <w:unhideWhenUsed/>
    <w:rsid w:val="00333CFE"/>
  </w:style>
  <w:style w:type="paragraph" w:styleId="Revision">
    <w:name w:val="Revision"/>
    <w:hidden/>
    <w:uiPriority w:val="99"/>
    <w:semiHidden/>
    <w:rsid w:val="00056626"/>
    <w:pPr>
      <w:spacing w:after="0" w:line="240" w:lineRule="auto"/>
    </w:pPr>
    <w:rPr>
      <w:sz w:val="20"/>
      <w:szCs w:val="20"/>
    </w:rPr>
  </w:style>
  <w:style w:type="character" w:customStyle="1" w:styleId="normaltextrun">
    <w:name w:val="normaltextrun"/>
    <w:basedOn w:val="DefaultParagraphFont"/>
    <w:rsid w:val="006D541D"/>
  </w:style>
  <w:style w:type="character" w:styleId="FollowedHyperlink">
    <w:name w:val="FollowedHyperlink"/>
    <w:basedOn w:val="DefaultParagraphFont"/>
    <w:uiPriority w:val="99"/>
    <w:semiHidden/>
    <w:unhideWhenUsed/>
    <w:rsid w:val="006D541D"/>
    <w:rPr>
      <w:color w:val="BFBFBF" w:themeColor="followedHyperlink"/>
      <w:u w:val="single"/>
    </w:rPr>
  </w:style>
  <w:style w:type="character" w:styleId="EndnoteReference">
    <w:name w:val="endnote reference"/>
    <w:basedOn w:val="DefaultParagraphFont"/>
    <w:uiPriority w:val="99"/>
    <w:semiHidden/>
    <w:unhideWhenUsed/>
    <w:rsid w:val="006D54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128463">
      <w:bodyDiv w:val="1"/>
      <w:marLeft w:val="0"/>
      <w:marRight w:val="0"/>
      <w:marTop w:val="0"/>
      <w:marBottom w:val="0"/>
      <w:divBdr>
        <w:top w:val="none" w:sz="0" w:space="0" w:color="auto"/>
        <w:left w:val="none" w:sz="0" w:space="0" w:color="auto"/>
        <w:bottom w:val="none" w:sz="0" w:space="0" w:color="auto"/>
        <w:right w:val="none" w:sz="0" w:space="0" w:color="auto"/>
      </w:divBdr>
    </w:div>
    <w:div w:id="525945376">
      <w:bodyDiv w:val="1"/>
      <w:marLeft w:val="0"/>
      <w:marRight w:val="0"/>
      <w:marTop w:val="0"/>
      <w:marBottom w:val="0"/>
      <w:divBdr>
        <w:top w:val="none" w:sz="0" w:space="0" w:color="auto"/>
        <w:left w:val="none" w:sz="0" w:space="0" w:color="auto"/>
        <w:bottom w:val="none" w:sz="0" w:space="0" w:color="auto"/>
        <w:right w:val="none" w:sz="0" w:space="0" w:color="auto"/>
      </w:divBdr>
    </w:div>
    <w:div w:id="706830335">
      <w:bodyDiv w:val="1"/>
      <w:marLeft w:val="0"/>
      <w:marRight w:val="0"/>
      <w:marTop w:val="0"/>
      <w:marBottom w:val="0"/>
      <w:divBdr>
        <w:top w:val="none" w:sz="0" w:space="0" w:color="auto"/>
        <w:left w:val="none" w:sz="0" w:space="0" w:color="auto"/>
        <w:bottom w:val="none" w:sz="0" w:space="0" w:color="auto"/>
        <w:right w:val="none" w:sz="0" w:space="0" w:color="auto"/>
      </w:divBdr>
    </w:div>
    <w:div w:id="902641280">
      <w:bodyDiv w:val="1"/>
      <w:marLeft w:val="0"/>
      <w:marRight w:val="0"/>
      <w:marTop w:val="0"/>
      <w:marBottom w:val="0"/>
      <w:divBdr>
        <w:top w:val="none" w:sz="0" w:space="0" w:color="auto"/>
        <w:left w:val="none" w:sz="0" w:space="0" w:color="auto"/>
        <w:bottom w:val="none" w:sz="0" w:space="0" w:color="auto"/>
        <w:right w:val="none" w:sz="0" w:space="0" w:color="auto"/>
      </w:divBdr>
    </w:div>
    <w:div w:id="1088580649">
      <w:bodyDiv w:val="1"/>
      <w:marLeft w:val="0"/>
      <w:marRight w:val="0"/>
      <w:marTop w:val="0"/>
      <w:marBottom w:val="0"/>
      <w:divBdr>
        <w:top w:val="none" w:sz="0" w:space="0" w:color="auto"/>
        <w:left w:val="none" w:sz="0" w:space="0" w:color="auto"/>
        <w:bottom w:val="none" w:sz="0" w:space="0" w:color="auto"/>
        <w:right w:val="none" w:sz="0" w:space="0" w:color="auto"/>
      </w:divBdr>
    </w:div>
    <w:div w:id="1281255252">
      <w:bodyDiv w:val="1"/>
      <w:marLeft w:val="0"/>
      <w:marRight w:val="0"/>
      <w:marTop w:val="0"/>
      <w:marBottom w:val="0"/>
      <w:divBdr>
        <w:top w:val="none" w:sz="0" w:space="0" w:color="auto"/>
        <w:left w:val="none" w:sz="0" w:space="0" w:color="auto"/>
        <w:bottom w:val="none" w:sz="0" w:space="0" w:color="auto"/>
        <w:right w:val="none" w:sz="0" w:space="0" w:color="auto"/>
      </w:divBdr>
    </w:div>
    <w:div w:id="147760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pc.gov.au" TargetMode="Externa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TemplafyTemplateConfiguration><![CDATA[{"elementsMetadata":[],"transformationConfigurations":[],"templateName":"PC blank document","templateDescription":"","enableDocumentContentUpdater":false,"version":"2.0"}]]></TemplafyTemplateConfiguration>
</file>

<file path=customXml/item3.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1a1db8395ced172416bcd7ba9c43b138">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e0637f19743b0b385c208c6e3c0c115e"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mplafyFormConfiguration><![CDATA[{"formFields":[],"formDataEntries":[]}]]></TemplafyFormConfiguration>
</file>

<file path=customXml/item6.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MPWT-2140667901-84742</_dlc_DocId>
    <_dlc_DocIdUrl xmlns="20393cdf-440a-4521-8f19-00ba43423d00">
      <Url>https://pcgov.sharepoint.com/sites/sceteam/_layouts/15/DocIdRedir.aspx?ID=MPWT-2140667901-84742</Url>
      <Description>MPWT-2140667901-84742</Description>
    </_dlc_DocIdUrl>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D46CDCD-0205-47B7-B3CB-444D4B15AAB7}">
  <ds:schemaRefs>
    <ds:schemaRef ds:uri="http://schemas.microsoft.com/sharepoint/v3/contenttype/forms"/>
  </ds:schemaRefs>
</ds:datastoreItem>
</file>

<file path=customXml/itemProps2.xml><?xml version="1.0" encoding="utf-8"?>
<ds:datastoreItem xmlns:ds="http://schemas.openxmlformats.org/officeDocument/2006/customXml" ds:itemID="{692A6653-1667-4F38-91A5-708F434E04D6}">
  <ds:schemaRefs/>
</ds:datastoreItem>
</file>

<file path=customXml/itemProps3.xml><?xml version="1.0" encoding="utf-8"?>
<ds:datastoreItem xmlns:ds="http://schemas.openxmlformats.org/officeDocument/2006/customXml" ds:itemID="{65F7291C-FAAF-4E90-B39C-E491D444B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5AA761-98AC-45FB-9161-E8763B83BEC5}">
  <ds:schemaRefs>
    <ds:schemaRef ds:uri="http://schemas.openxmlformats.org/officeDocument/2006/bibliography"/>
  </ds:schemaRefs>
</ds:datastoreItem>
</file>

<file path=customXml/itemProps5.xml><?xml version="1.0" encoding="utf-8"?>
<ds:datastoreItem xmlns:ds="http://schemas.openxmlformats.org/officeDocument/2006/customXml" ds:itemID="{9508AC62-CB21-46AA-8356-FBD0E94E4CEE}">
  <ds:schemaRefs/>
</ds:datastoreItem>
</file>

<file path=customXml/itemProps6.xml><?xml version="1.0" encoding="utf-8"?>
<ds:datastoreItem xmlns:ds="http://schemas.openxmlformats.org/officeDocument/2006/customXml" ds:itemID="{689AEEE8-34EF-46CA-96D1-21200979E531}">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7.xml><?xml version="1.0" encoding="utf-8"?>
<ds:datastoreItem xmlns:ds="http://schemas.openxmlformats.org/officeDocument/2006/customXml" ds:itemID="{0CDB49AE-04B9-47F6-A268-D47866AB674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95</TotalTime>
  <Pages>6</Pages>
  <Words>2041</Words>
  <Characters>11639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Quarterly productivity bulletin – June 2025 – PC productivity insights</vt:lpstr>
    </vt:vector>
  </TitlesOfParts>
  <Company>Productivity Commission</Company>
  <LinksUpToDate>false</LinksUpToDate>
  <CharactersWithSpaces>13653</CharactersWithSpaces>
  <SharedDoc>false</SharedDoc>
  <HLinks>
    <vt:vector size="6" baseType="variant">
      <vt:variant>
        <vt:i4>7602218</vt:i4>
      </vt:variant>
      <vt:variant>
        <vt:i4>0</vt:i4>
      </vt:variant>
      <vt:variant>
        <vt:i4>0</vt:i4>
      </vt:variant>
      <vt:variant>
        <vt:i4>5</vt:i4>
      </vt:variant>
      <vt:variant>
        <vt:lpwstr>https://www.pc.gov.au/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productivity bulletin – June 2025 – PC productivity insights</dc:title>
  <dc:subject/>
  <dc:creator>Productivity Commission</dc:creator>
  <cp:keywords/>
  <dc:description/>
  <cp:lastModifiedBy>Chris Alston</cp:lastModifiedBy>
  <cp:revision>122</cp:revision>
  <cp:lastPrinted>2025-06-17T06:29:00Z</cp:lastPrinted>
  <dcterms:created xsi:type="dcterms:W3CDTF">2025-06-17T18:07:00Z</dcterms:created>
  <dcterms:modified xsi:type="dcterms:W3CDTF">2025-06-19T00:34:00Z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637692365958805054</vt:lpwstr>
  </property>
  <property fmtid="{D5CDD505-2E9C-101B-9397-08002B2CF9AE}" pid="4" name="TemplafyUserProfileId">
    <vt:lpwstr>971706518876717264</vt:lpwstr>
  </property>
  <property fmtid="{D5CDD505-2E9C-101B-9397-08002B2CF9AE}" pid="5" name="TemplafyFromBlank">
    <vt:bool>true</vt:bool>
  </property>
  <property fmtid="{D5CDD505-2E9C-101B-9397-08002B2CF9AE}" pid="6" name="ContentTypeId">
    <vt:lpwstr>0x0101006C0B5E815648EF46B6FA6D42F17E5E9F000C963E276195B04F83BC027CFDC94A8D</vt:lpwstr>
  </property>
  <property fmtid="{D5CDD505-2E9C-101B-9397-08002B2CF9AE}" pid="7" name="MediaServiceImageTags">
    <vt:lpwstr/>
  </property>
  <property fmtid="{D5CDD505-2E9C-101B-9397-08002B2CF9AE}" pid="8" name="ZOTERO_PREF_1">
    <vt:lpwstr>&lt;data data-version="3" zotero-version="7.0.3"&gt;&lt;session id="dCV2QMr3"/&gt;&lt;style id="http://www.zotero.org/styles/Productivity-Commission" hasBibliography="1" bibliographyStyleHasBeenSet="1"/&gt;&lt;prefs&gt;&lt;pref name="fieldType" value="Field"/&gt;&lt;pref name="automaticJ</vt:lpwstr>
  </property>
  <property fmtid="{D5CDD505-2E9C-101B-9397-08002B2CF9AE}" pid="9" name="ZOTERO_PREF_2">
    <vt:lpwstr>ournalAbbreviations" value="true"/&gt;&lt;/prefs&gt;&lt;/data&gt;</vt:lpwstr>
  </property>
  <property fmtid="{D5CDD505-2E9C-101B-9397-08002B2CF9AE}" pid="10" name="RevIMBCS">
    <vt:lpwstr>1;#Unclassified|3955eeb1-2d18-4582-aeb2-00144ec3aaf5</vt:lpwstr>
  </property>
  <property fmtid="{D5CDD505-2E9C-101B-9397-08002B2CF9AE}" pid="11" name="MSIP_Label_c1f2b1ce-4212-46db-a901-dd8453f57141_Enabled">
    <vt:lpwstr>true</vt:lpwstr>
  </property>
  <property fmtid="{D5CDD505-2E9C-101B-9397-08002B2CF9AE}" pid="12" name="MSIP_Label_c1f2b1ce-4212-46db-a901-dd8453f57141_SetDate">
    <vt:lpwstr>2025-06-17T05:37:31Z</vt:lpwstr>
  </property>
  <property fmtid="{D5CDD505-2E9C-101B-9397-08002B2CF9AE}" pid="13" name="MSIP_Label_c1f2b1ce-4212-46db-a901-dd8453f57141_Method">
    <vt:lpwstr>Privileged</vt:lpwstr>
  </property>
  <property fmtid="{D5CDD505-2E9C-101B-9397-08002B2CF9AE}" pid="14" name="MSIP_Label_c1f2b1ce-4212-46db-a901-dd8453f57141_Name">
    <vt:lpwstr>Publish</vt:lpwstr>
  </property>
  <property fmtid="{D5CDD505-2E9C-101B-9397-08002B2CF9AE}" pid="15" name="MSIP_Label_c1f2b1ce-4212-46db-a901-dd8453f57141_SiteId">
    <vt:lpwstr>29f9330b-c0fe-4244-830e-ba9f275d6c34</vt:lpwstr>
  </property>
  <property fmtid="{D5CDD505-2E9C-101B-9397-08002B2CF9AE}" pid="16" name="MSIP_Label_c1f2b1ce-4212-46db-a901-dd8453f57141_ActionId">
    <vt:lpwstr>6cadb9ea-4de1-4ea2-849d-a55b3926babb</vt:lpwstr>
  </property>
  <property fmtid="{D5CDD505-2E9C-101B-9397-08002B2CF9AE}" pid="17" name="MSIP_Label_c1f2b1ce-4212-46db-a901-dd8453f57141_ContentBits">
    <vt:lpwstr>0</vt:lpwstr>
  </property>
  <property fmtid="{D5CDD505-2E9C-101B-9397-08002B2CF9AE}" pid="18" name="MSIP_Label_c1f2b1ce-4212-46db-a901-dd8453f57141_Tag">
    <vt:lpwstr>10, 0, 1, 1</vt:lpwstr>
  </property>
  <property fmtid="{D5CDD505-2E9C-101B-9397-08002B2CF9AE}" pid="19" name="_dlc_DocIdItemGuid">
    <vt:lpwstr>115c0c1e-ef21-4f69-b750-16574e118adb</vt:lpwstr>
  </property>
</Properties>
</file>