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EF3C3" w14:textId="7DAF8002" w:rsidR="00DA46F7" w:rsidRPr="00DA46F7" w:rsidRDefault="00DA46F7" w:rsidP="00DA46F7">
      <w:pPr>
        <w:pStyle w:val="Heading1-nobackground"/>
        <w:spacing w:before="0" w:after="0" w:line="20" w:lineRule="exact"/>
        <w:rPr>
          <w:color w:val="FFFFFF" w:themeColor="background1"/>
          <w:sz w:val="2"/>
          <w:szCs w:val="2"/>
        </w:rPr>
      </w:pPr>
      <w:r w:rsidRPr="00DA46F7">
        <w:rPr>
          <w:color w:val="FFFFFF" w:themeColor="background1"/>
          <w:sz w:val="2"/>
          <w:szCs w:val="2"/>
        </w:rPr>
        <w:t>Quarterly productivity bulletin – September 2025</w:t>
      </w:r>
    </w:p>
    <w:p w14:paraId="789CE531" w14:textId="119FE92A" w:rsidR="00B6645D" w:rsidRDefault="00450F73" w:rsidP="003F5356">
      <w:pPr>
        <w:spacing w:after="240"/>
        <w:rPr>
          <w:spacing w:val="-4"/>
          <w:sz w:val="18"/>
        </w:rPr>
      </w:pPr>
      <w:r w:rsidRPr="00450F73">
        <w:rPr>
          <w:noProof/>
        </w:rPr>
        <w:drawing>
          <wp:inline distT="0" distB="0" distL="0" distR="0" wp14:anchorId="39943970" wp14:editId="7F9B31DD">
            <wp:extent cx="6120130" cy="6567170"/>
            <wp:effectExtent l="0" t="0" r="0" b="0"/>
            <wp:docPr id="195282942" name="Picture 9" descr="Panel A: Labour productivity (index, June 2014 = 100)&#10;This figure is a line chart that shows quarterly labour productivity indexes for the market sector, non-market sector and whole economy between June 2014 and June 2025. The figure also shows the 2015-2019 average level of productivity for the whole economy.&#10;Panel B: Quarterly change in labour productivity&#10;This figure is a column chart that shows the quarterly change in output, hours worked and labour productivity for the March quarter 2025 and June quarter 2025. &#10;Panel C: Annual change in labour productivity&#10;This figure is a column chart that shows the annual change in output, hours worked and labour productivity for the year to June 2024 and the year to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2942" name="Picture 9" descr="Panel A: Labour productivity (index, June 2014 = 100)&#10;This figure is a line chart that shows quarterly labour productivity indexes for the market sector, non-market sector and whole economy between June 2014 and June 2025. The figure also shows the 2015-2019 average level of productivity for the whole economy.&#10;Panel B: Quarterly change in labour productivity&#10;This figure is a column chart that shows the quarterly change in output, hours worked and labour productivity for the March quarter 2025 and June quarter 2025. &#10;Panel C: Annual change in labour productivity&#10;This figure is a column chart that shows the annual change in output, hours worked and labour productivity for the year to June 2024 and the year to June 20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6567170"/>
                    </a:xfrm>
                    <a:prstGeom prst="rect">
                      <a:avLst/>
                    </a:prstGeom>
                    <a:noFill/>
                    <a:ln>
                      <a:noFill/>
                    </a:ln>
                  </pic:spPr>
                </pic:pic>
              </a:graphicData>
            </a:graphic>
          </wp:inline>
        </w:drawing>
      </w:r>
    </w:p>
    <w:p w14:paraId="7BF054E4" w14:textId="4EEECF63" w:rsidR="005C3C44" w:rsidRDefault="001A15FC" w:rsidP="00E60C18">
      <w:pPr>
        <w:spacing w:after="240"/>
        <w:rPr>
          <w:spacing w:val="-4"/>
          <w:sz w:val="18"/>
        </w:rPr>
      </w:pPr>
      <w:r>
        <w:rPr>
          <w:spacing w:val="-4"/>
          <w:sz w:val="18"/>
        </w:rPr>
        <w:t xml:space="preserve">Source: </w:t>
      </w:r>
      <w:r w:rsidR="00F54932">
        <w:rPr>
          <w:spacing w:val="-4"/>
          <w:sz w:val="18"/>
        </w:rPr>
        <w:t>PC estimates based on ABS </w:t>
      </w:r>
      <w:r w:rsidR="00C5319F">
        <w:rPr>
          <w:spacing w:val="-4"/>
          <w:sz w:val="18"/>
        </w:rPr>
        <w:t>(</w:t>
      </w:r>
      <w:r w:rsidR="00E60C18" w:rsidRPr="009567ED">
        <w:rPr>
          <w:i/>
          <w:iCs/>
          <w:spacing w:val="-4"/>
          <w:sz w:val="18"/>
        </w:rPr>
        <w:t>Australian National Accounts: National Income, Expenditure and Product</w:t>
      </w:r>
      <w:r w:rsidR="009567ED">
        <w:rPr>
          <w:spacing w:val="-4"/>
          <w:sz w:val="18"/>
        </w:rPr>
        <w:t>,</w:t>
      </w:r>
      <w:r w:rsidR="00E60C18">
        <w:rPr>
          <w:spacing w:val="-4"/>
          <w:sz w:val="18"/>
        </w:rPr>
        <w:t xml:space="preserve"> June 2025).</w:t>
      </w:r>
      <w:r w:rsidR="00B6645D">
        <w:rPr>
          <w:spacing w:val="-4"/>
          <w:sz w:val="18"/>
        </w:rPr>
        <w:br w:type="page"/>
      </w:r>
    </w:p>
    <w:p w14:paraId="3D45E5FA" w14:textId="47252F85" w:rsidR="00091ED0" w:rsidRPr="007E51CF" w:rsidRDefault="00293A78" w:rsidP="003F5356">
      <w:pPr>
        <w:spacing w:after="240"/>
      </w:pPr>
      <w:r w:rsidRPr="007E51CF">
        <w:rPr>
          <w:noProof/>
        </w:rPr>
        <w:lastRenderedPageBreak/>
        <mc:AlternateContent>
          <mc:Choice Requires="wpg">
            <w:drawing>
              <wp:inline distT="0" distB="0" distL="0" distR="0" wp14:anchorId="02AFE326" wp14:editId="3ED349FE">
                <wp:extent cx="6134346" cy="1405893"/>
                <wp:effectExtent l="0" t="0" r="0" b="3810"/>
                <wp:docPr id="83" name="Group 82" descr="Alex Robson, Deputy Chair">
                  <a:extLst xmlns:a="http://schemas.openxmlformats.org/drawingml/2006/main">
                    <a:ext uri="{FF2B5EF4-FFF2-40B4-BE49-F238E27FC236}">
                      <a16:creationId xmlns:a16="http://schemas.microsoft.com/office/drawing/2014/main" id="{3D5120D9-2B7F-8785-B01C-918A37A11637}"/>
                    </a:ext>
                  </a:extLst>
                </wp:docPr>
                <wp:cNvGraphicFramePr/>
                <a:graphic xmlns:a="http://schemas.openxmlformats.org/drawingml/2006/main">
                  <a:graphicData uri="http://schemas.microsoft.com/office/word/2010/wordprocessingGroup">
                    <wpg:wgp>
                      <wpg:cNvGrpSpPr/>
                      <wpg:grpSpPr>
                        <a:xfrm>
                          <a:off x="0" y="0"/>
                          <a:ext cx="6134346" cy="1405893"/>
                          <a:chOff x="0" y="0"/>
                          <a:chExt cx="6134346" cy="1405893"/>
                        </a:xfrm>
                      </wpg:grpSpPr>
                      <wps:wsp>
                        <wps:cNvPr id="1252605050" name="Rectangle 1252605050">
                          <a:extLst>
                            <a:ext uri="{FF2B5EF4-FFF2-40B4-BE49-F238E27FC236}">
                              <a16:creationId xmlns:a16="http://schemas.microsoft.com/office/drawing/2014/main" id="{9B2A016C-D5AF-34EF-BCD0-8BE11D74BBB3}"/>
                            </a:ext>
                            <a:ext uri="{C183D7F6-B498-43B3-948B-1728B52AA6E4}">
                              <adec:decorative xmlns:adec="http://schemas.microsoft.com/office/drawing/2017/decorative" val="1"/>
                            </a:ext>
                          </a:extLst>
                        </wps:cNvPr>
                        <wps:cNvSpPr/>
                        <wps:spPr>
                          <a:xfrm>
                            <a:off x="14345" y="306842"/>
                            <a:ext cx="6120000" cy="1081071"/>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2206D" w14:textId="666F5AD4" w:rsidR="002A0BF6" w:rsidRPr="00EC21A4" w:rsidRDefault="002A0BF6" w:rsidP="001E7688">
                              <w:pPr>
                                <w:kinsoku w:val="0"/>
                                <w:overflowPunct w:val="0"/>
                                <w:spacing w:before="240" w:line="340" w:lineRule="atLeast"/>
                                <w:jc w:val="right"/>
                                <w:textAlignment w:val="baseline"/>
                                <w:rPr>
                                  <w:rFonts w:ascii="Arial Black" w:hAnsi="Arial Black" w:cs="Arial"/>
                                  <w:b/>
                                  <w:color w:val="000000" w:themeColor="text1"/>
                                  <w:spacing w:val="2"/>
                                  <w:sz w:val="22"/>
                                  <w:szCs w:val="22"/>
                                  <w:lang w:val="en-US"/>
                                </w:rPr>
                              </w:pPr>
                              <w:r w:rsidRPr="00EC21A4">
                                <w:rPr>
                                  <w:rFonts w:ascii="Arial Black" w:hAnsi="Arial Black" w:cs="Arial"/>
                                  <w:b/>
                                  <w:color w:val="000000" w:themeColor="text1"/>
                                  <w:spacing w:val="2"/>
                                  <w:sz w:val="22"/>
                                  <w:szCs w:val="22"/>
                                  <w:lang w:val="en-US"/>
                                </w:rPr>
                                <w:t>Update from Alex Robson</w:t>
                              </w:r>
                              <w:r w:rsidRPr="00EC21A4">
                                <w:rPr>
                                  <w:rFonts w:ascii="Arial Black" w:hAnsi="Arial Black" w:cs="Arial"/>
                                  <w:b/>
                                  <w:i/>
                                  <w:color w:val="000000" w:themeColor="text1"/>
                                  <w:spacing w:val="2"/>
                                  <w:sz w:val="22"/>
                                  <w:szCs w:val="22"/>
                                  <w:lang w:val="en-US"/>
                                </w:rPr>
                                <w:t xml:space="preserve"> </w:t>
                              </w:r>
                              <w:r w:rsidRPr="00EC21A4">
                                <w:rPr>
                                  <w:rFonts w:ascii="Arial Black" w:hAnsi="Arial Black" w:cs="Arial"/>
                                  <w:b/>
                                  <w:i/>
                                  <w:color w:val="000000" w:themeColor="text1"/>
                                  <w:spacing w:val="2"/>
                                  <w:sz w:val="22"/>
                                  <w:szCs w:val="22"/>
                                  <w:lang w:val="en-US"/>
                                </w:rPr>
                                <w:br/>
                              </w:r>
                              <w:r w:rsidRPr="00EC21A4">
                                <w:rPr>
                                  <w:rFonts w:ascii="Arial Black" w:hAnsi="Arial Black" w:cs="Arial"/>
                                  <w:b/>
                                  <w:color w:val="000000" w:themeColor="text1"/>
                                  <w:spacing w:val="2"/>
                                  <w:sz w:val="22"/>
                                  <w:szCs w:val="22"/>
                                  <w:lang w:val="en-US"/>
                                </w:rPr>
                                <w:t>Deputy Chair, Productivity Commission</w:t>
                              </w:r>
                            </w:p>
                          </w:txbxContent>
                        </wps:txbx>
                        <wps:bodyPr lIns="324000" rIns="396000" rtlCol="0" anchor="ctr"/>
                      </wps:wsp>
                      <pic:pic xmlns:pic="http://schemas.openxmlformats.org/drawingml/2006/picture">
                        <pic:nvPicPr>
                          <pic:cNvPr id="1330508132" name="Picture 1330508132" descr="A person wearing glasses and a suit&#10;&#10;Description automatically generated">
                            <a:extLst>
                              <a:ext uri="{FF2B5EF4-FFF2-40B4-BE49-F238E27FC236}">
                                <a16:creationId xmlns:a16="http://schemas.microsoft.com/office/drawing/2014/main" id="{003258BD-387A-90BA-ECBF-73EAF33EA2E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1" y="0"/>
                            <a:ext cx="1387922" cy="1387922"/>
                          </a:xfrm>
                          <a:prstGeom prst="rect">
                            <a:avLst/>
                          </a:prstGeom>
                        </pic:spPr>
                      </pic:pic>
                      <wps:wsp>
                        <wps:cNvPr id="562825979" name="Rectangle 562825979">
                          <a:extLst>
                            <a:ext uri="{FF2B5EF4-FFF2-40B4-BE49-F238E27FC236}">
                              <a16:creationId xmlns:a16="http://schemas.microsoft.com/office/drawing/2014/main" id="{60472A79-8539-726E-8D7E-63D979DA2E95}"/>
                            </a:ext>
                          </a:extLst>
                        </wps:cNvPr>
                        <wps:cNvSpPr/>
                        <wps:spPr>
                          <a:xfrm>
                            <a:off x="14346" y="1309323"/>
                            <a:ext cx="6120000" cy="965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324000" rIns="396000" rtlCol="0" anchor="ctr"/>
                      </wps:wsp>
                      <wps:wsp>
                        <wps:cNvPr id="908264292" name="Rectangle 908264292">
                          <a:extLst>
                            <a:ext uri="{FF2B5EF4-FFF2-40B4-BE49-F238E27FC236}">
                              <a16:creationId xmlns:a16="http://schemas.microsoft.com/office/drawing/2014/main" id="{62F96773-31BA-DB1A-CC2E-9BD413A7CBE9}"/>
                            </a:ext>
                          </a:extLst>
                        </wps:cNvPr>
                        <wps:cNvSpPr/>
                        <wps:spPr>
                          <a:xfrm>
                            <a:off x="0" y="1307651"/>
                            <a:ext cx="1836000" cy="8927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lIns="324000" rIns="396000" rtlCol="0" anchor="ctr"/>
                      </wps:wsp>
                    </wpg:wgp>
                  </a:graphicData>
                </a:graphic>
              </wp:inline>
            </w:drawing>
          </mc:Choice>
          <mc:Fallback>
            <w:pict>
              <v:group w14:anchorId="02AFE326" id="Group 82" o:spid="_x0000_s1026" alt="Alex Robson, Deputy Chair" style="width:483pt;height:110.7pt;mso-position-horizontal-relative:char;mso-position-vertical-relative:line" coordsize="61343,1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">
                <v:rect id="Rectangle 1252605050" o:spid="_x0000_s1027" alt="&quot;&quot;" style="position:absolute;left:143;top:3068;width:61200;height:10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" fillcolor="#e0f1f7 [671]" stroked="f" strokeweight="1pt">
                  <v:textbox inset="9mm,,11mm">
                    <w:txbxContent>
                      <w:p w14:paraId="4652206D" w14:textId="666F5AD4" w:rsidR="002A0BF6" w:rsidRPr="00EC21A4" w:rsidRDefault="002A0BF6" w:rsidP="001E7688">
                        <w:pPr>
                          <w:kinsoku w:val="0"/>
                          <w:overflowPunct w:val="0"/>
                          <w:spacing w:before="240" w:line="340" w:lineRule="atLeast"/>
                          <w:jc w:val="right"/>
                          <w:textAlignment w:val="baseline"/>
                          <w:rPr>
                            <w:rFonts w:ascii="Arial Black" w:hAnsi="Arial Black" w:cs="Arial"/>
                            <w:b/>
                            <w:color w:val="000000" w:themeColor="text1"/>
                            <w:spacing w:val="2"/>
                            <w:sz w:val="22"/>
                            <w:szCs w:val="22"/>
                            <w:lang w:val="en-US"/>
                          </w:rPr>
                        </w:pPr>
                        <w:r w:rsidRPr="00EC21A4">
                          <w:rPr>
                            <w:rFonts w:ascii="Arial Black" w:hAnsi="Arial Black" w:cs="Arial"/>
                            <w:b/>
                            <w:color w:val="000000" w:themeColor="text1"/>
                            <w:spacing w:val="2"/>
                            <w:sz w:val="22"/>
                            <w:szCs w:val="22"/>
                            <w:lang w:val="en-US"/>
                          </w:rPr>
                          <w:t>Update from Alex Robson</w:t>
                        </w:r>
                        <w:r w:rsidRPr="00EC21A4">
                          <w:rPr>
                            <w:rFonts w:ascii="Arial Black" w:hAnsi="Arial Black" w:cs="Arial"/>
                            <w:b/>
                            <w:i/>
                            <w:color w:val="000000" w:themeColor="text1"/>
                            <w:spacing w:val="2"/>
                            <w:sz w:val="22"/>
                            <w:szCs w:val="22"/>
                            <w:lang w:val="en-US"/>
                          </w:rPr>
                          <w:t xml:space="preserve"> </w:t>
                        </w:r>
                        <w:r w:rsidRPr="00EC21A4">
                          <w:rPr>
                            <w:rFonts w:ascii="Arial Black" w:hAnsi="Arial Black" w:cs="Arial"/>
                            <w:b/>
                            <w:i/>
                            <w:color w:val="000000" w:themeColor="text1"/>
                            <w:spacing w:val="2"/>
                            <w:sz w:val="22"/>
                            <w:szCs w:val="22"/>
                            <w:lang w:val="en-US"/>
                          </w:rPr>
                          <w:br/>
                        </w:r>
                        <w:r w:rsidRPr="00EC21A4">
                          <w:rPr>
                            <w:rFonts w:ascii="Arial Black" w:hAnsi="Arial Black" w:cs="Arial"/>
                            <w:b/>
                            <w:color w:val="000000" w:themeColor="text1"/>
                            <w:spacing w:val="2"/>
                            <w:sz w:val="22"/>
                            <w:szCs w:val="22"/>
                            <w:lang w:val="en-US"/>
                          </w:rPr>
                          <w:t>Deputy Chair, Productivity Commission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0508132" o:spid="_x0000_s1028" type="#_x0000_t75" alt="A person wearing glasses and a suit&#10;&#10;Description automatically generated" style="position:absolute;width:13880;height:1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">
                  <v:imagedata r:id="rId16" o:title="A person wearing glasses and a suit&#10;&#10;Description automatically generated"/>
                </v:shape>
                <v:rect id="Rectangle 562825979" o:spid="_x0000_s1029" style="position:absolute;left:143;top:13093;width:61200;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" fillcolor="#66bcdb [3215]" stroked="f" strokeweight="1pt">
                  <v:textbox inset="9mm,,11mm"/>
                </v:rect>
                <v:rect id="Rectangle 908264292" o:spid="_x0000_s1030" style="position:absolute;top:13076;width:18360;height: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" fillcolor="#265a9a [3214]" stroked="f" strokeweight="1pt">
                  <v:textbox inset="9mm,,11mm"/>
                </v:rect>
                <w10:anchorlock/>
              </v:group>
            </w:pict>
          </mc:Fallback>
        </mc:AlternateContent>
      </w:r>
    </w:p>
    <w:p w14:paraId="4546D078" w14:textId="4BF5B34B" w:rsidR="00363C31" w:rsidRPr="004522F3" w:rsidRDefault="00EB04AB" w:rsidP="009326C8">
      <w:pPr>
        <w:pStyle w:val="Heading2-nonumber"/>
        <w:spacing w:before="0" w:after="0" w:line="20" w:lineRule="exact"/>
        <w:rPr>
          <w:b/>
          <w:bCs/>
          <w:color w:val="FFFFFF" w:themeColor="background1"/>
          <w:lang w:val="en-US"/>
        </w:rPr>
      </w:pPr>
      <w:r w:rsidRPr="00D969C4">
        <w:rPr>
          <w:color w:val="FFFFFF" w:themeColor="background1"/>
          <w:sz w:val="2"/>
          <w:szCs w:val="2"/>
        </w:rPr>
        <w:t>Update from Alex Robson, Deputy Chair, Productivity Commission</w:t>
      </w:r>
    </w:p>
    <w:p w14:paraId="044EACE5" w14:textId="7177E6A9" w:rsidR="00043586" w:rsidRDefault="00043586" w:rsidP="00043586">
      <w:pPr>
        <w:pStyle w:val="BodyText"/>
      </w:pPr>
      <w:r>
        <w:t xml:space="preserve">Despite </w:t>
      </w:r>
      <w:r w:rsidR="00503BE0">
        <w:t>signs of improvement</w:t>
      </w:r>
      <w:r>
        <w:t>, it would be premature to say Australia’s productivity malaise has passed.</w:t>
      </w:r>
    </w:p>
    <w:p w14:paraId="2FF9F814" w14:textId="7270C1DC" w:rsidR="001A1559" w:rsidRDefault="00043586" w:rsidP="00043586">
      <w:pPr>
        <w:pStyle w:val="BodyText"/>
      </w:pPr>
      <w:r>
        <w:t xml:space="preserve">Labour productivity increased by 0.3% in the June quarter and 0.2% over the year to June 2025. </w:t>
      </w:r>
      <w:r w:rsidR="00B948CF">
        <w:t xml:space="preserve">While this is good news, Australia’s workforce is </w:t>
      </w:r>
      <w:r w:rsidR="00847267">
        <w:t>barely</w:t>
      </w:r>
      <w:r w:rsidR="00B948CF">
        <w:t xml:space="preserve"> more productive now than it was prior to the COVID-19 pandemic.</w:t>
      </w:r>
      <w:r w:rsidR="00B34B66">
        <w:t xml:space="preserve"> </w:t>
      </w:r>
      <w:r w:rsidR="00FF3311">
        <w:t xml:space="preserve">We will need sustained productivity growth to </w:t>
      </w:r>
      <w:r w:rsidR="002D498A">
        <w:t>move the needle</w:t>
      </w:r>
      <w:r w:rsidR="00FF3311">
        <w:t>.</w:t>
      </w:r>
    </w:p>
    <w:p w14:paraId="3F26E238" w14:textId="5B77A560" w:rsidR="00043586" w:rsidRDefault="4BC0637E" w:rsidP="00043586">
      <w:pPr>
        <w:pStyle w:val="BodyText"/>
      </w:pPr>
      <w:r>
        <w:t xml:space="preserve">Labour productivity tends to increase when workers have more or better capital (such as computers and buildings) to work with, </w:t>
      </w:r>
      <w:r w:rsidR="003F3717">
        <w:t xml:space="preserve">which is </w:t>
      </w:r>
      <w:r>
        <w:t xml:space="preserve">known as ‘capital deepening’. In this bulletin’s feature article, </w:t>
      </w:r>
      <w:r w:rsidR="00EB3064">
        <w:t>PC</w:t>
      </w:r>
      <w:r>
        <w:t xml:space="preserve"> Economist Daniel Arzhintar found that Australia has experienced little capital deepening in the past decade because we have</w:t>
      </w:r>
      <w:r w:rsidR="00B7111D">
        <w:t xml:space="preserve"> tended to</w:t>
      </w:r>
      <w:r>
        <w:t xml:space="preserve"> </w:t>
      </w:r>
      <w:r w:rsidR="00B72127">
        <w:t>invest</w:t>
      </w:r>
      <w:r>
        <w:t xml:space="preserve"> less of our </w:t>
      </w:r>
      <w:r w:rsidR="1FF18BF6">
        <w:t xml:space="preserve">national </w:t>
      </w:r>
      <w:r>
        <w:t>income in new capital.</w:t>
      </w:r>
    </w:p>
    <w:p w14:paraId="51C14A05" w14:textId="285AF6C2" w:rsidR="00043586" w:rsidRDefault="00043586" w:rsidP="00043586">
      <w:pPr>
        <w:pStyle w:val="BodyText"/>
      </w:pPr>
      <w:r>
        <w:t xml:space="preserve">In the interim report of our </w:t>
      </w:r>
      <w:r w:rsidRPr="4DC2401A">
        <w:rPr>
          <w:i/>
          <w:iCs/>
        </w:rPr>
        <w:t>Creating a more dynamic and resilient economy</w:t>
      </w:r>
      <w:r>
        <w:t xml:space="preserve"> inquiry,</w:t>
      </w:r>
      <w:r w:rsidR="00BB434A" w:rsidRPr="00BB434A">
        <w:rPr>
          <w:rFonts w:ascii="Calibri" w:hAnsi="Calibri" w:cs="Calibri"/>
          <w:sz w:val="22"/>
          <w:szCs w:val="22"/>
          <w:lang w:val="en-US"/>
        </w:rPr>
        <w:t xml:space="preserve"> </w:t>
      </w:r>
      <w:r w:rsidR="00BB434A" w:rsidRPr="00BB434A">
        <w:rPr>
          <w:lang w:val="en-US"/>
        </w:rPr>
        <w:t xml:space="preserve">we recommended </w:t>
      </w:r>
      <w:r w:rsidR="00097B3B">
        <w:rPr>
          <w:lang w:val="en-US"/>
        </w:rPr>
        <w:t xml:space="preserve">revenue-neutral changes </w:t>
      </w:r>
      <w:r w:rsidR="00BB434A" w:rsidRPr="00BB434A">
        <w:rPr>
          <w:lang w:val="en-US"/>
        </w:rPr>
        <w:t xml:space="preserve">to the corporate tax system that would </w:t>
      </w:r>
      <w:r w:rsidR="00B92A2D">
        <w:rPr>
          <w:lang w:val="en-US"/>
        </w:rPr>
        <w:t xml:space="preserve">help solve our investment </w:t>
      </w:r>
      <w:r w:rsidR="00AB1BB4">
        <w:rPr>
          <w:lang w:val="en-US"/>
        </w:rPr>
        <w:t>problem</w:t>
      </w:r>
      <w:r>
        <w:t xml:space="preserve">. The company income tax rate would be reduced to 20% for companies with annual revenue below $1 billion and would remain at 30% for companies with annual revenue above $1 billion. </w:t>
      </w:r>
      <w:r w:rsidR="00450662" w:rsidRPr="00450662">
        <w:rPr>
          <w:lang w:val="en-US"/>
        </w:rPr>
        <w:t>A new 5% cash flow tax would be applied to all companies to maintain revenue neutrality.</w:t>
      </w:r>
      <w:r w:rsidR="00450662">
        <w:rPr>
          <w:lang w:val="en-US"/>
        </w:rPr>
        <w:t xml:space="preserve"> </w:t>
      </w:r>
      <w:r>
        <w:t>Th</w:t>
      </w:r>
      <w:r w:rsidR="00450662">
        <w:t>ese reforms</w:t>
      </w:r>
      <w:r>
        <w:t xml:space="preserve"> would give the 99% of companies with annual revenue below $1 billion stronger incentives to invest, without significantly affecting investment for the remaining 1% of companies.</w:t>
      </w:r>
    </w:p>
    <w:p w14:paraId="008940BA" w14:textId="11668120" w:rsidR="00B87002" w:rsidRDefault="00043586" w:rsidP="00C8782A">
      <w:pPr>
        <w:pStyle w:val="BodyText"/>
      </w:pPr>
      <w:r>
        <w:t>As Daniel explains</w:t>
      </w:r>
      <w:r w:rsidR="00D704C4">
        <w:t>,</w:t>
      </w:r>
      <w:r>
        <w:t xml:space="preserve"> ‘With more of the right tools and resources, we can boost our productivity. The alternative is a future of doing less with less.’</w:t>
      </w:r>
    </w:p>
    <w:p w14:paraId="296723DF" w14:textId="77777777" w:rsidR="00B87002" w:rsidRDefault="00B87002">
      <w:pPr>
        <w:spacing w:before="0" w:after="160" w:line="259" w:lineRule="auto"/>
      </w:pPr>
      <w:r>
        <w:br w:type="page"/>
      </w:r>
    </w:p>
    <w:p w14:paraId="0A79F3EA" w14:textId="77777777" w:rsidR="00EE2437" w:rsidRPr="00E854AB" w:rsidRDefault="00EE2437" w:rsidP="00E854AB">
      <w:pPr>
        <w:pStyle w:val="Heading2-nonumber"/>
        <w:rPr>
          <w:color w:val="265A9A" w:themeColor="background2"/>
        </w:rPr>
      </w:pPr>
      <w:r w:rsidRPr="00E854AB">
        <w:rPr>
          <w:color w:val="265A9A" w:themeColor="background2"/>
        </w:rPr>
        <w:lastRenderedPageBreak/>
        <w:t>Working with less: The decline of capital deepening</w:t>
      </w:r>
    </w:p>
    <w:p w14:paraId="038F19B9" w14:textId="77777777" w:rsidR="00EE2437" w:rsidRPr="002D1B97" w:rsidRDefault="00EE2437" w:rsidP="00EE2437">
      <w:pPr>
        <w:pStyle w:val="BodyText"/>
      </w:pPr>
      <w:r w:rsidRPr="001C0924">
        <w:rPr>
          <w:b/>
        </w:rPr>
        <w:t xml:space="preserve">By </w:t>
      </w:r>
      <w:r>
        <w:rPr>
          <w:b/>
        </w:rPr>
        <w:t>Daniel Arzhintar</w:t>
      </w:r>
      <w:r w:rsidRPr="001C0924">
        <w:rPr>
          <w:b/>
        </w:rPr>
        <w:t xml:space="preserve">, </w:t>
      </w:r>
      <w:r>
        <w:rPr>
          <w:b/>
        </w:rPr>
        <w:t>Graduate Research Economist</w:t>
      </w:r>
    </w:p>
    <w:p w14:paraId="23DA8D26" w14:textId="77777777" w:rsidR="00EE2437" w:rsidRDefault="00EE2437" w:rsidP="001B4BEB">
      <w:pPr>
        <w:pStyle w:val="BodyText"/>
        <w:spacing w:line="270" w:lineRule="atLeast"/>
      </w:pPr>
      <w:r>
        <w:t>We need capital to be productive.</w:t>
      </w:r>
      <w:r w:rsidRPr="00AF2E6C">
        <w:t xml:space="preserve"> </w:t>
      </w:r>
      <w:r>
        <w:t xml:space="preserve">This includes everything from computers to machinery to buildings. A baker can’t make bread without an oven and an accountant without a spreadsheet would be a lot less productive. </w:t>
      </w:r>
      <w:r w:rsidRPr="00385D60">
        <w:t xml:space="preserve">The accumulation of more and better capital per </w:t>
      </w:r>
      <w:r>
        <w:t>hour of work undertaken</w:t>
      </w:r>
      <w:r w:rsidRPr="00385D60">
        <w:t xml:space="preserve"> </w:t>
      </w:r>
      <w:r>
        <w:t>– known as ‘</w:t>
      </w:r>
      <w:r w:rsidRPr="00385D60">
        <w:t>capital deepening</w:t>
      </w:r>
      <w:r>
        <w:t>’</w:t>
      </w:r>
      <w:r w:rsidRPr="00385D60">
        <w:t xml:space="preserve"> </w:t>
      </w:r>
      <w:r>
        <w:t xml:space="preserve">– </w:t>
      </w:r>
      <w:r w:rsidRPr="00385D60">
        <w:t>is a key reason why Australians have become much wealthier and more productive.</w:t>
      </w:r>
    </w:p>
    <w:p w14:paraId="1265B476" w14:textId="515BC434" w:rsidR="00EE2437" w:rsidRDefault="00EE2437" w:rsidP="001B4BEB">
      <w:pPr>
        <w:pStyle w:val="BodyText"/>
        <w:spacing w:line="270" w:lineRule="atLeast"/>
      </w:pPr>
      <w:r>
        <w:t>Australia experienced steady capital</w:t>
      </w:r>
      <w:r w:rsidDel="00DE1765">
        <w:t xml:space="preserve"> deepening</w:t>
      </w:r>
      <w:r>
        <w:t xml:space="preserve"> over the mid-1990s to the mid-2010s, as indicated by growth in the capital-labour ratio</w:t>
      </w:r>
      <w:r w:rsidDel="006C6765">
        <w:t xml:space="preserve"> </w:t>
      </w:r>
      <w:r>
        <w:t xml:space="preserve">(figure 1, panel a). Since then, however, Australia has experienced little capital deepening, aside from temporary deepening during the COVID-19 pandemic due to fluctuations in employment </w:t>
      </w:r>
      <w:r w:rsidRPr="00574415">
        <w:rPr>
          <w:rFonts w:ascii="Arial" w:hAnsi="Arial" w:cs="Arial"/>
        </w:rPr>
        <w:t>(PC 2025d)</w:t>
      </w:r>
      <w:r>
        <w:t>. In the non-mining market sector</w:t>
      </w:r>
      <w:r w:rsidRPr="00E9040E">
        <w:t xml:space="preserve">, the dip in capital deepening occurred following the Global Financial Crisis </w:t>
      </w:r>
      <w:r>
        <w:t>(GFC)</w:t>
      </w:r>
      <w:r w:rsidRPr="00E9040E">
        <w:t xml:space="preserve"> of 2007</w:t>
      </w:r>
      <w:r w:rsidR="00DD0FB5">
        <w:t>–</w:t>
      </w:r>
      <w:r w:rsidRPr="00E9040E">
        <w:t>2009</w:t>
      </w:r>
      <w:r>
        <w:t xml:space="preserve"> (figure 1, panel a).</w:t>
      </w:r>
    </w:p>
    <w:p w14:paraId="62C8DB8C" w14:textId="77777777" w:rsidR="00EE2437" w:rsidRPr="00E854AB" w:rsidRDefault="00EE2437" w:rsidP="001B4BEB">
      <w:pPr>
        <w:pStyle w:val="BodyText"/>
        <w:spacing w:line="270" w:lineRule="atLeast"/>
        <w:rPr>
          <w:spacing w:val="-2"/>
        </w:rPr>
      </w:pPr>
      <w:r w:rsidRPr="00E854AB">
        <w:rPr>
          <w:spacing w:val="-2"/>
        </w:rPr>
        <w:t>The lack of capital deepening over the past decade has contributed to Australia’s sluggish productivity growth.</w:t>
      </w:r>
    </w:p>
    <w:p w14:paraId="4E9B6B0A" w14:textId="77777777" w:rsidR="00EE2437" w:rsidRPr="0097499D" w:rsidRDefault="00EE2437" w:rsidP="001B4BEB">
      <w:pPr>
        <w:pStyle w:val="BodyText"/>
        <w:spacing w:line="270" w:lineRule="atLeast"/>
        <w:rPr>
          <w:spacing w:val="2"/>
        </w:rPr>
      </w:pPr>
      <w:r w:rsidRPr="0097499D">
        <w:t>Capital deepening is down because investment is down.</w:t>
      </w:r>
      <w:r w:rsidRPr="0097499D">
        <w:rPr>
          <w:rStyle w:val="FootnoteReference"/>
        </w:rPr>
        <w:footnoteReference w:id="2"/>
      </w:r>
      <w:r w:rsidRPr="0097499D">
        <w:t xml:space="preserve"> As a share of GDP, private investment was lower overall in the past decade than in previous years (figure 1, panel b). Contributing to this, private non-mining</w:t>
      </w:r>
      <w:r w:rsidRPr="0097499D">
        <w:rPr>
          <w:spacing w:val="2"/>
        </w:rPr>
        <w:t xml:space="preserve"> investment has been lower since the GFC, and private mining investment (the gap between the blue lines) has also dropped since the mid-2010s. Public investment has remained relatively stable as a share of GDP throughout.</w:t>
      </w:r>
    </w:p>
    <w:p w14:paraId="3B664F07" w14:textId="77777777" w:rsidR="000121E7" w:rsidRPr="000121E7" w:rsidRDefault="000121E7" w:rsidP="002C6F3C">
      <w:pPr>
        <w:keepNext/>
        <w:spacing w:before="240" w:after="80"/>
        <w:rPr>
          <w:rFonts w:ascii="Arial Black" w:eastAsia="Arial" w:hAnsi="Arial Black" w:cs="Times New Roman"/>
          <w:iCs/>
          <w:color w:val="000000"/>
          <w:szCs w:val="18"/>
          <w:lang w:val="en-GB"/>
        </w:rPr>
      </w:pPr>
      <w:bookmarkStart w:id="0" w:name="_Ref203140544"/>
      <w:r w:rsidRPr="000121E7">
        <w:rPr>
          <w:rFonts w:ascii="Arial Black" w:eastAsia="Arial" w:hAnsi="Arial Black" w:cs="Times New Roman"/>
          <w:iCs/>
          <w:color w:val="000000"/>
          <w:szCs w:val="18"/>
          <w:lang w:val="en-GB"/>
        </w:rPr>
        <w:t xml:space="preserve">Figure </w:t>
      </w:r>
      <w:bookmarkEnd w:id="0"/>
      <w:r w:rsidRPr="000121E7">
        <w:rPr>
          <w:rFonts w:ascii="Arial Black" w:eastAsia="Arial" w:hAnsi="Arial Black" w:cs="Times New Roman"/>
          <w:iCs/>
          <w:color w:val="000000"/>
          <w:szCs w:val="18"/>
        </w:rPr>
        <w:t xml:space="preserve">1 </w:t>
      </w:r>
      <w:r w:rsidRPr="000121E7">
        <w:rPr>
          <w:rFonts w:ascii="Arial Black" w:eastAsia="Arial" w:hAnsi="Arial Black" w:cs="Times New Roman"/>
          <w:iCs/>
          <w:color w:val="000000"/>
          <w:szCs w:val="18"/>
          <w:lang w:val="en-GB"/>
        </w:rPr>
        <w:t xml:space="preserve">– Capital </w:t>
      </w:r>
      <w:r w:rsidRPr="000121E7">
        <w:rPr>
          <w:rFonts w:ascii="Arial Black" w:eastAsia="Arial" w:hAnsi="Arial Black" w:cs="Times New Roman"/>
          <w:iCs/>
          <w:color w:val="000000"/>
          <w:szCs w:val="18"/>
        </w:rPr>
        <w:t>deepening</w:t>
      </w:r>
      <w:r w:rsidRPr="000121E7">
        <w:rPr>
          <w:rFonts w:ascii="Arial Black" w:eastAsia="Arial" w:hAnsi="Arial Black" w:cs="Times New Roman"/>
          <w:iCs/>
          <w:color w:val="000000"/>
          <w:szCs w:val="18"/>
          <w:lang w:val="en-GB"/>
        </w:rPr>
        <w:t xml:space="preserve"> has declined because </w:t>
      </w:r>
      <w:r w:rsidRPr="000121E7">
        <w:rPr>
          <w:rFonts w:ascii="Arial Black" w:eastAsia="Arial" w:hAnsi="Arial Black" w:cs="Times New Roman"/>
          <w:iCs/>
          <w:color w:val="000000"/>
          <w:szCs w:val="18"/>
        </w:rPr>
        <w:t>investment</w:t>
      </w:r>
      <w:r w:rsidRPr="000121E7">
        <w:rPr>
          <w:rFonts w:ascii="Arial Black" w:eastAsia="Arial" w:hAnsi="Arial Black" w:cs="Times New Roman"/>
          <w:iCs/>
          <w:color w:val="000000"/>
          <w:szCs w:val="18"/>
          <w:lang w:val="en-GB"/>
        </w:rPr>
        <w:t xml:space="preserve"> has declined</w:t>
      </w:r>
      <w:r w:rsidRPr="000121E7">
        <w:rPr>
          <w:rFonts w:ascii="Arial Black" w:eastAsia="Arial" w:hAnsi="Arial Black" w:cs="Times New Roman"/>
          <w:iCs/>
          <w:color w:val="000000"/>
          <w:szCs w:val="18"/>
          <w:vertAlign w:val="superscript"/>
          <w:lang w:val="en-GB"/>
        </w:rPr>
        <w:t>a,b</w:t>
      </w:r>
    </w:p>
    <w:p w14:paraId="5EF284B3" w14:textId="66370482" w:rsidR="00EE2437" w:rsidRDefault="00B80CB5" w:rsidP="001B4BEB">
      <w:pPr>
        <w:pStyle w:val="BodyText"/>
        <w:spacing w:before="0" w:after="0"/>
      </w:pPr>
      <w:r w:rsidRPr="00B80CB5">
        <w:rPr>
          <w:noProof/>
        </w:rPr>
        <w:drawing>
          <wp:inline distT="0" distB="0" distL="0" distR="0" wp14:anchorId="0CD20D99" wp14:editId="6459CBC5">
            <wp:extent cx="6048375" cy="2790825"/>
            <wp:effectExtent l="0" t="0" r="0" b="0"/>
            <wp:docPr id="962264599" name="Picture 7" descr="Figure 1 - This figure has two panels. Panel a is a line chart that shows the capital-labour ratio for the market sector and market sector excluding mining from 1994-95 to 2023-24. &#10; Panel b is a line chart that shows, as a share of GDP, private investment, public investment and private non-mining investment from 1994-95 to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64599" name="Picture 7" descr="Figure 1 - This figure has two panels. Panel a is a line chart that shows the capital-labour ratio for the market sector and market sector excluding mining from 1994-95 to 2023-24. &#10; Panel b is a line chart that shows, as a share of GDP, private investment, public investment and private non-mining investment from 1994-95 to 2023-24. "/>
                    <pic:cNvPicPr>
                      <a:picLocks noChangeAspect="1" noChangeArrowheads="1"/>
                    </pic:cNvPicPr>
                  </pic:nvPicPr>
                  <pic:blipFill rotWithShape="1">
                    <a:blip r:embed="rId17">
                      <a:extLst>
                        <a:ext uri="{28A0092B-C50C-407E-A947-70E740481C1C}">
                          <a14:useLocalDpi xmlns:a14="http://schemas.microsoft.com/office/drawing/2010/main" val="0"/>
                        </a:ext>
                      </a:extLst>
                    </a:blip>
                    <a:srcRect t="2607" b="1954"/>
                    <a:stretch>
                      <a:fillRect/>
                    </a:stretch>
                  </pic:blipFill>
                  <pic:spPr bwMode="auto">
                    <a:xfrm>
                      <a:off x="0" y="0"/>
                      <a:ext cx="6048375" cy="2790825"/>
                    </a:xfrm>
                    <a:prstGeom prst="rect">
                      <a:avLst/>
                    </a:prstGeom>
                    <a:noFill/>
                    <a:ln>
                      <a:noFill/>
                    </a:ln>
                    <a:extLst>
                      <a:ext uri="{53640926-AAD7-44D8-BBD7-CCE9431645EC}">
                        <a14:shadowObscured xmlns:a14="http://schemas.microsoft.com/office/drawing/2010/main"/>
                      </a:ext>
                    </a:extLst>
                  </pic:spPr>
                </pic:pic>
              </a:graphicData>
            </a:graphic>
          </wp:inline>
        </w:drawing>
      </w:r>
    </w:p>
    <w:p w14:paraId="18D9B9F8" w14:textId="77777777" w:rsidR="00EE2437" w:rsidRPr="00AF6596" w:rsidRDefault="00EE2437" w:rsidP="001B4BEB">
      <w:pPr>
        <w:pStyle w:val="Note"/>
        <w:spacing w:line="200" w:lineRule="atLeast"/>
        <w:rPr>
          <w:b/>
        </w:rPr>
      </w:pPr>
      <w:bookmarkStart w:id="1" w:name="_Hlk207288516"/>
      <w:r w:rsidRPr="00AF6596">
        <w:rPr>
          <w:b/>
        </w:rPr>
        <w:t>a.</w:t>
      </w:r>
      <w:r w:rsidRPr="0088266D">
        <w:t xml:space="preserve"> </w:t>
      </w:r>
      <w:r>
        <w:t xml:space="preserve">The capital-labour ratio is the ratio of the dollar value of the flow of capital services to the number of hours worked in the year in question. Except for hours worked, only indices of these data series are published. </w:t>
      </w:r>
      <w:r w:rsidRPr="00AF6596">
        <w:rPr>
          <w:b/>
        </w:rPr>
        <w:t>b.</w:t>
      </w:r>
      <w:r w:rsidRPr="00727990">
        <w:t xml:space="preserve"> </w:t>
      </w:r>
      <w:r>
        <w:rPr>
          <w:lang w:val="en-US"/>
        </w:rPr>
        <w:t>The market sector excludes ‘public administration and safety’, ‘education and training’ and ‘healthcare and social assistance’. No capital-labour ratio estimates are available for these industries.</w:t>
      </w:r>
    </w:p>
    <w:p w14:paraId="73C02AFE" w14:textId="3677436A" w:rsidR="00EE2437" w:rsidRPr="00F55CE8" w:rsidRDefault="00EE2437" w:rsidP="001B4BEB">
      <w:pPr>
        <w:pStyle w:val="Source"/>
        <w:spacing w:line="200" w:lineRule="atLeast"/>
      </w:pPr>
      <w:r>
        <w:t xml:space="preserve">Source: PC estimates based on ABS </w:t>
      </w:r>
      <w:bookmarkEnd w:id="1"/>
      <w:r>
        <w:t>(</w:t>
      </w:r>
      <w:r w:rsidRPr="009567ED">
        <w:rPr>
          <w:i/>
          <w:iCs/>
        </w:rPr>
        <w:t>Australian System of National Accounts</w:t>
      </w:r>
      <w:r w:rsidR="009567ED">
        <w:t>,</w:t>
      </w:r>
      <w:r>
        <w:t xml:space="preserve"> 2023-24, </w:t>
      </w:r>
      <w:r w:rsidRPr="009567ED">
        <w:rPr>
          <w:i/>
          <w:iCs/>
        </w:rPr>
        <w:t>Labour Account Australia</w:t>
      </w:r>
      <w:r w:rsidR="009567ED">
        <w:t>,</w:t>
      </w:r>
      <w:r>
        <w:t xml:space="preserve"> March 2025, </w:t>
      </w:r>
      <w:r w:rsidRPr="009567ED">
        <w:rPr>
          <w:i/>
          <w:iCs/>
        </w:rPr>
        <w:t>Estimates of Industry Multifactor Productivity</w:t>
      </w:r>
      <w:r w:rsidR="009567ED">
        <w:t>,</w:t>
      </w:r>
      <w:r>
        <w:t xml:space="preserve"> 2023-24).</w:t>
      </w:r>
    </w:p>
    <w:p w14:paraId="2E3E528D" w14:textId="2F1BD466" w:rsidR="00EE2437" w:rsidRDefault="00EE2437" w:rsidP="00EE2437">
      <w:pPr>
        <w:pStyle w:val="BodyText"/>
      </w:pPr>
      <w:r>
        <w:lastRenderedPageBreak/>
        <w:t xml:space="preserve">The trends in mining investment have a simple explanation – increased demand for raw commodities from rapidly growing Asian economies, especially China and India, created a mining boom </w:t>
      </w:r>
      <w:r w:rsidRPr="00676EED">
        <w:rPr>
          <w:rFonts w:ascii="Arial" w:hAnsi="Arial" w:cs="Arial"/>
        </w:rPr>
        <w:t>(Makin 2015)</w:t>
      </w:r>
      <w:r>
        <w:t xml:space="preserve"> that has now dissipated. </w:t>
      </w:r>
      <w:r w:rsidRPr="000A5A32">
        <w:rPr>
          <w:lang w:val="en-US"/>
        </w:rPr>
        <w:t>But the question of why private non-mining investment has fallen, and what Australia should do about it, requires further exploration.</w:t>
      </w:r>
    </w:p>
    <w:p w14:paraId="27F1C3DD" w14:textId="77777777" w:rsidR="00EE2437" w:rsidRDefault="00EE2437" w:rsidP="00EE2437">
      <w:pPr>
        <w:pStyle w:val="Heading3-noTOC"/>
      </w:pPr>
      <w:r>
        <w:t>Why has private non-mining investment declined?</w:t>
      </w:r>
    </w:p>
    <w:p w14:paraId="00F3CA8F" w14:textId="6F84D03C" w:rsidR="00EE2437" w:rsidRPr="009E2BA1" w:rsidRDefault="00EE2437" w:rsidP="00EE2437">
      <w:pPr>
        <w:pStyle w:val="BodyText"/>
      </w:pPr>
      <w:r>
        <w:t xml:space="preserve">The decline in private non-mining investment as a share of GDP since the GFC occurred alongside unusually low nominal and real risk-free interest rates. Other things being equal, this should have boosted investment, which suggests other strong investment-reducing forces were at play. While negative aggregate demand shocks may have played a role during the GFC and COVID-19 pandemic, these </w:t>
      </w:r>
      <w:r w:rsidR="009E2BA1">
        <w:t xml:space="preserve">are unlikely to </w:t>
      </w:r>
      <w:r>
        <w:t xml:space="preserve">explain the entire </w:t>
      </w:r>
      <w:r w:rsidDel="00625E65">
        <w:t>15</w:t>
      </w:r>
      <w:r>
        <w:t>-year period of relatively low investment</w:t>
      </w:r>
      <w:r w:rsidRPr="009E2BA1">
        <w:t>.</w:t>
      </w:r>
    </w:p>
    <w:p w14:paraId="23AE7830" w14:textId="77777777" w:rsidR="00EE2437" w:rsidRDefault="00EE2437" w:rsidP="00EE2437">
      <w:pPr>
        <w:pStyle w:val="BodyText"/>
      </w:pPr>
      <w:r>
        <w:t>Several factors contributed to the slowdown.</w:t>
      </w:r>
    </w:p>
    <w:p w14:paraId="774591AB" w14:textId="48209C91" w:rsidR="00EE2437" w:rsidRDefault="00EE2437" w:rsidP="00EE2437">
      <w:pPr>
        <w:pStyle w:val="BodyText"/>
      </w:pPr>
      <w:r>
        <w:t xml:space="preserve">First, businesses have either become more averse to risk or perceive that investments have become riskier. </w:t>
      </w:r>
      <w:bookmarkStart w:id="2" w:name="_Hlk207212025"/>
      <w:r>
        <w:t xml:space="preserve">The additional return investors require to take on risk, also known as ‘the market risk premium’, has increased in Australia since the GFC – it was two percentage points higher on average between 2009 and 2020 than between 1997 and 2008 </w:t>
      </w:r>
      <w:r w:rsidRPr="1B4B9424">
        <w:rPr>
          <w:rFonts w:ascii="Arial" w:hAnsi="Arial" w:cs="Arial"/>
        </w:rPr>
        <w:t>(Evans et al. 2024)</w:t>
      </w:r>
      <w:r>
        <w:t xml:space="preserve">. As real interest rates were on average two percentage points </w:t>
      </w:r>
      <w:r w:rsidRPr="1B4B9424">
        <w:rPr>
          <w:i/>
          <w:iCs/>
        </w:rPr>
        <w:t>lower</w:t>
      </w:r>
      <w:r>
        <w:t xml:space="preserve"> between 2009 and 2020 than between 1997 and 2008, this meant that the rise in the market risk premium roughly offset the effects of lower interest rates on investment. </w:t>
      </w:r>
      <w:bookmarkEnd w:id="2"/>
    </w:p>
    <w:p w14:paraId="42F2365C" w14:textId="5F2BDAA4" w:rsidR="00EE2437" w:rsidRPr="00E30E47" w:rsidRDefault="00EE2437" w:rsidP="00EE2437">
      <w:pPr>
        <w:pStyle w:val="BodyText"/>
        <w:rPr>
          <w:spacing w:val="-2"/>
        </w:rPr>
      </w:pPr>
      <w:r w:rsidRPr="00E30E47">
        <w:rPr>
          <w:spacing w:val="-2"/>
        </w:rPr>
        <w:t xml:space="preserve">Second – and more disputed – is the role of weakening competition. The extent to which businesses charge above a hypothetical competitive market price has increased in Australia since the mid-2000s, which suggests a decline in competition </w:t>
      </w:r>
      <w:r w:rsidRPr="00E30E47">
        <w:rPr>
          <w:rFonts w:cs="Arial"/>
          <w:spacing w:val="-2"/>
        </w:rPr>
        <w:t>(Hambur 2023)</w:t>
      </w:r>
      <w:r w:rsidRPr="00E30E47">
        <w:rPr>
          <w:spacing w:val="-2"/>
        </w:rPr>
        <w:t xml:space="preserve">. Industries that had larger declines in competition by this measure also tended to have larger slowdowns in investment, which suggests that declining competition may have caused lower investment </w:t>
      </w:r>
      <w:r w:rsidRPr="00E30E47">
        <w:rPr>
          <w:rFonts w:cs="Arial"/>
          <w:spacing w:val="-2"/>
        </w:rPr>
        <w:t>(Hambur and Andrews 2023)</w:t>
      </w:r>
      <w:r w:rsidRPr="00E30E47">
        <w:rPr>
          <w:spacing w:val="-2"/>
        </w:rPr>
        <w:t>. However,</w:t>
      </w:r>
      <w:r w:rsidRPr="00E30E47" w:rsidDel="00BF7564">
        <w:rPr>
          <w:spacing w:val="-2"/>
        </w:rPr>
        <w:t xml:space="preserve"> </w:t>
      </w:r>
      <w:r w:rsidRPr="00E30E47">
        <w:rPr>
          <w:spacing w:val="-2"/>
        </w:rPr>
        <w:t xml:space="preserve">analysis by Productivity Commission staff of market risk premium dynamics since the GFC found that market power did not change the expected returns that businesses require to invest </w:t>
      </w:r>
      <w:r w:rsidRPr="00E30E47">
        <w:rPr>
          <w:rFonts w:cs="Arial"/>
          <w:spacing w:val="-2"/>
        </w:rPr>
        <w:t>(Evans et al. 2024)</w:t>
      </w:r>
      <w:r w:rsidRPr="00E30E47">
        <w:rPr>
          <w:spacing w:val="-2"/>
        </w:rPr>
        <w:t xml:space="preserve">. More generally, weakening competition does not necessarily reduce investment – it can also leader to higher (but inefficient) investment </w:t>
      </w:r>
      <w:r w:rsidRPr="00E30E47">
        <w:rPr>
          <w:rFonts w:cs="Arial"/>
          <w:spacing w:val="-2"/>
        </w:rPr>
        <w:t>(King 2023)</w:t>
      </w:r>
      <w:r w:rsidRPr="00E30E47">
        <w:rPr>
          <w:spacing w:val="-2"/>
        </w:rPr>
        <w:t>.</w:t>
      </w:r>
    </w:p>
    <w:p w14:paraId="611C3293" w14:textId="4236DDE2" w:rsidR="00EE2437" w:rsidRDefault="00EE2437" w:rsidP="00EE2437">
      <w:pPr>
        <w:pStyle w:val="BodyText"/>
      </w:pPr>
      <w:r>
        <w:t>Third – and far less studied – Australia’s policy settings may have made us less attractive to private investment relative to other countries. Australia’s corporate tax system has become less competitive in recent decades. OECD countries have cut their company income tax rate for large businesses while Australia’s has remained at 30% (figure 2, panel a).</w:t>
      </w:r>
      <w:r>
        <w:rPr>
          <w:rStyle w:val="FootnoteReference"/>
        </w:rPr>
        <w:footnoteReference w:id="3"/>
      </w:r>
      <w:r>
        <w:t xml:space="preserve"> And while Australia cut its small business tax rate to 25% over the past decade, other OECD countries made similar-sized cuts a decade prior (figure 2, panel b). Studies have consistently found that company income tax rates influence investment, so increases in the gap between Australia’s rate and other countries</w:t>
      </w:r>
      <w:r w:rsidR="0036098D">
        <w:t>’</w:t>
      </w:r>
      <w:r>
        <w:t xml:space="preserve"> rates might have reduced investment in Australia </w:t>
      </w:r>
      <w:r w:rsidRPr="00816326">
        <w:rPr>
          <w:rFonts w:ascii="Arial" w:hAnsi="Arial" w:cs="Arial"/>
        </w:rPr>
        <w:t>(Rose et al. 2021)</w:t>
      </w:r>
      <w:r>
        <w:t xml:space="preserve">. On regulation, </w:t>
      </w:r>
      <w:r w:rsidR="00625EC6">
        <w:t>Australia</w:t>
      </w:r>
      <w:r>
        <w:t xml:space="preserve"> </w:t>
      </w:r>
      <w:r w:rsidRPr="00132436">
        <w:t xml:space="preserve">slipped from fifth to 14th in the World Bank’s </w:t>
      </w:r>
      <w:r>
        <w:t>e</w:t>
      </w:r>
      <w:r w:rsidRPr="00132436">
        <w:t xml:space="preserve">ase of doing business indicator between 2005 and 2020, and from second to 15th of 28 countries in the OECD’s </w:t>
      </w:r>
      <w:r>
        <w:t>p</w:t>
      </w:r>
      <w:r w:rsidRPr="00132436">
        <w:t>roduct market regulation indicator between 2003 and 2023</w:t>
      </w:r>
      <w:r>
        <w:t xml:space="preserve"> </w:t>
      </w:r>
      <w:r w:rsidRPr="00284092">
        <w:rPr>
          <w:rFonts w:ascii="Arial" w:hAnsi="Arial" w:cs="Arial"/>
        </w:rPr>
        <w:t>(World Bank 2005, 2020, 2024)</w:t>
      </w:r>
      <w:r>
        <w:rPr>
          <w:rFonts w:ascii="Arial" w:hAnsi="Arial" w:cs="Arial"/>
        </w:rPr>
        <w:t>.</w:t>
      </w:r>
    </w:p>
    <w:p w14:paraId="11CD125D" w14:textId="2BA5DAAF" w:rsidR="00EE2437" w:rsidRPr="008C1A57" w:rsidRDefault="00EE2437" w:rsidP="00213415">
      <w:pPr>
        <w:pStyle w:val="FigureTableHeading"/>
        <w:rPr>
          <w:rFonts w:ascii="Arial Black" w:eastAsia="Arial" w:hAnsi="Arial Black" w:cs="Times New Roman"/>
          <w:color w:val="000000"/>
          <w:lang w:val="en-GB"/>
        </w:rPr>
      </w:pPr>
      <w:r w:rsidRPr="008C1A57">
        <w:rPr>
          <w:rFonts w:ascii="Arial Black" w:eastAsia="Arial" w:hAnsi="Arial Black" w:cs="Times New Roman"/>
          <w:color w:val="000000"/>
          <w:lang w:val="en-GB"/>
        </w:rPr>
        <w:lastRenderedPageBreak/>
        <w:t>Figure 2 – Australia’s corporate tax system has become less competitive</w:t>
      </w:r>
      <w:r w:rsidRPr="008C1A57">
        <w:rPr>
          <w:rFonts w:ascii="Arial Black" w:eastAsia="Arial" w:hAnsi="Arial Black" w:cs="Times New Roman"/>
          <w:color w:val="000000"/>
          <w:vertAlign w:val="superscript"/>
          <w:lang w:val="en-GB"/>
        </w:rPr>
        <w:t>a</w:t>
      </w:r>
    </w:p>
    <w:p w14:paraId="03462EEA" w14:textId="4650FA79" w:rsidR="00EE2437" w:rsidRPr="00AF08C8" w:rsidRDefault="006E4F4A" w:rsidP="00AF08C8">
      <w:pPr>
        <w:pStyle w:val="BodyText"/>
      </w:pPr>
      <w:r w:rsidRPr="006E4F4A">
        <w:rPr>
          <w:noProof/>
        </w:rPr>
        <w:drawing>
          <wp:inline distT="0" distB="0" distL="0" distR="0" wp14:anchorId="4909A1C8" wp14:editId="2C0F19B7">
            <wp:extent cx="6120130" cy="2676525"/>
            <wp:effectExtent l="0" t="0" r="0" b="0"/>
            <wp:docPr id="369959424" name="Picture 8" descr="Figure 2  – This figure has two panels. Panel a is a line chart that shows Australia’s headline/default company income tax rate and the OECD average headline/default company income tax rate from 2000 to 2024. &#10; Panel b is a line chart that shows Australia’s small business company income tax rate and the OECD average small business company income tax rate from 2000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59424" name="Picture 8" descr="Figure 2  – This figure has two panels. Panel a is a line chart that shows Australia’s headline/default company income tax rate and the OECD average headline/default company income tax rate from 2000 to 2024. &#10; Panel b is a line chart that shows Australia’s small business company income tax rate and the OECD average small business company income tax rate from 2000 to 2024."/>
                    <pic:cNvPicPr>
                      <a:picLocks noChangeAspect="1" noChangeArrowheads="1"/>
                    </pic:cNvPicPr>
                  </pic:nvPicPr>
                  <pic:blipFill rotWithShape="1">
                    <a:blip r:embed="rId18">
                      <a:extLst>
                        <a:ext uri="{28A0092B-C50C-407E-A947-70E740481C1C}">
                          <a14:useLocalDpi xmlns:a14="http://schemas.microsoft.com/office/drawing/2010/main" val="0"/>
                        </a:ext>
                      </a:extLst>
                    </a:blip>
                    <a:srcRect t="3701" b="1750"/>
                    <a:stretch>
                      <a:fillRect/>
                    </a:stretch>
                  </pic:blipFill>
                  <pic:spPr bwMode="auto">
                    <a:xfrm>
                      <a:off x="0" y="0"/>
                      <a:ext cx="6120130"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3682722B" w14:textId="77777777" w:rsidR="00EE2437" w:rsidRPr="00AF08C8" w:rsidRDefault="00EE2437" w:rsidP="00EE2437">
      <w:pPr>
        <w:pStyle w:val="Note"/>
        <w:keepNext/>
        <w:rPr>
          <w:b/>
          <w:bCs/>
          <w:spacing w:val="-4"/>
        </w:rPr>
      </w:pPr>
      <w:r w:rsidRPr="00AF08C8">
        <w:rPr>
          <w:b/>
          <w:bCs/>
          <w:spacing w:val="-4"/>
        </w:rPr>
        <w:t>a.</w:t>
      </w:r>
      <w:r w:rsidRPr="00AF08C8">
        <w:rPr>
          <w:spacing w:val="-4"/>
        </w:rPr>
        <w:t xml:space="preserve"> Other OECD countries use different definitions of company size when distinguishing small businesses for tax purposes.</w:t>
      </w:r>
    </w:p>
    <w:p w14:paraId="4562A714" w14:textId="6DD8ED7D" w:rsidR="00EE2437" w:rsidRDefault="00EE2437" w:rsidP="00EE2437">
      <w:pPr>
        <w:pStyle w:val="Source"/>
      </w:pPr>
      <w:r>
        <w:t xml:space="preserve">Source: PC estimates based on OECD </w:t>
      </w:r>
      <w:r w:rsidRPr="00574415">
        <w:rPr>
          <w:rFonts w:ascii="Arial" w:hAnsi="Arial" w:cs="Arial"/>
        </w:rPr>
        <w:t>(2025)</w:t>
      </w:r>
      <w:r>
        <w:t>.</w:t>
      </w:r>
    </w:p>
    <w:p w14:paraId="74B0715F" w14:textId="2B596484" w:rsidR="00EE2437" w:rsidRDefault="00EE2437" w:rsidP="00EE2437">
      <w:pPr>
        <w:pStyle w:val="BodyText"/>
      </w:pPr>
      <w:r>
        <w:rPr>
          <w:lang w:val="en-US"/>
        </w:rPr>
        <w:t>Another</w:t>
      </w:r>
      <w:r w:rsidRPr="0004317B">
        <w:rPr>
          <w:lang w:val="en-US"/>
        </w:rPr>
        <w:t xml:space="preserve"> factor to consider is the growth of service industries as a share of the economy. Since services tend to use less physical capital than goods-producing industries, this might be expected to influence rates of investment.</w:t>
      </w:r>
      <w:r w:rsidDel="0004317B">
        <w:t xml:space="preserve"> </w:t>
      </w:r>
      <w:r>
        <w:t xml:space="preserve">However, this seems to have accounted for very little of the change in investment levels in the decade following the GFC </w:t>
      </w:r>
      <w:r w:rsidRPr="2BFC83E7">
        <w:rPr>
          <w:rFonts w:ascii="Arial" w:hAnsi="Arial" w:cs="Arial"/>
        </w:rPr>
        <w:t>(Hambur and Jenner 2019)</w:t>
      </w:r>
      <w:r>
        <w:t xml:space="preserve">. The same is true for changes in the age of businesses or their date of formation </w:t>
      </w:r>
      <w:r w:rsidRPr="2BFC83E7">
        <w:rPr>
          <w:rFonts w:ascii="Arial" w:hAnsi="Arial" w:cs="Arial"/>
        </w:rPr>
        <w:t>(Hambur and Jenner 2019)</w:t>
      </w:r>
      <w:r>
        <w:t>.</w:t>
      </w:r>
    </w:p>
    <w:p w14:paraId="2FFA31D0" w14:textId="041BE1B2" w:rsidR="00EE2437" w:rsidRDefault="00EE2437" w:rsidP="00EE2437">
      <w:pPr>
        <w:pStyle w:val="BodyText"/>
      </w:pPr>
      <w:r w:rsidRPr="00A442FB">
        <w:t xml:space="preserve">Other OECD countries have also experienced weak investment since the GFC. Recent OECD research suggests higher uncertainty and weaker competition </w:t>
      </w:r>
      <w:r>
        <w:t>we</w:t>
      </w:r>
      <w:r w:rsidRPr="00A442FB">
        <w:t>re potential contributors</w:t>
      </w:r>
      <w:r>
        <w:t xml:space="preserve"> </w:t>
      </w:r>
      <w:r w:rsidRPr="008C4FA6">
        <w:rPr>
          <w:rFonts w:ascii="Arial" w:hAnsi="Arial" w:cs="Arial"/>
        </w:rPr>
        <w:t>(Dlugosch et al. 2025)</w:t>
      </w:r>
      <w:r w:rsidRPr="00A442FB">
        <w:t xml:space="preserve">, which </w:t>
      </w:r>
      <w:r>
        <w:t>echoes the Australian experience</w:t>
      </w:r>
      <w:r w:rsidRPr="00A442FB">
        <w:t xml:space="preserve">. It also suggests reduced aggregate demand as a key driver, </w:t>
      </w:r>
      <w:r>
        <w:t>but this</w:t>
      </w:r>
      <w:r w:rsidRPr="00A442FB">
        <w:t xml:space="preserve"> appears to have played less of a role in Australia </w:t>
      </w:r>
      <w:r w:rsidRPr="008C4FA6">
        <w:rPr>
          <w:rFonts w:ascii="Arial" w:hAnsi="Arial" w:cs="Arial"/>
        </w:rPr>
        <w:t>(Dlugosch et al. 2025)</w:t>
      </w:r>
      <w:r>
        <w:t>.</w:t>
      </w:r>
    </w:p>
    <w:p w14:paraId="2C55CC69" w14:textId="77777777" w:rsidR="00EE2437" w:rsidRDefault="00EE2437" w:rsidP="00EE2437">
      <w:pPr>
        <w:pStyle w:val="Heading3-noTOC"/>
      </w:pPr>
      <w:r>
        <w:t>What should be done about the decline in investment?</w:t>
      </w:r>
    </w:p>
    <w:p w14:paraId="728F956F" w14:textId="77777777" w:rsidR="00EE2437" w:rsidRDefault="00EE2437" w:rsidP="00EE2437">
      <w:pPr>
        <w:pStyle w:val="BodyText"/>
      </w:pPr>
      <w:r>
        <w:t>Policy should seek to facilitate efficient investments: those for which the expected benefits exceed the expected costs. The PC has made several recommendations that would facilitate efficient investment, boosting capital deepening and labour productivity.</w:t>
      </w:r>
    </w:p>
    <w:p w14:paraId="0964B37F" w14:textId="77777777" w:rsidR="00EE2437" w:rsidRPr="00CC1AC3" w:rsidRDefault="00EE2437" w:rsidP="00EE2437">
      <w:pPr>
        <w:pStyle w:val="BodyText"/>
        <w:rPr>
          <w:spacing w:val="-4"/>
        </w:rPr>
      </w:pPr>
      <w:r w:rsidRPr="00B727DD">
        <w:t>Chief among these is corporate tax reform. As mentioned, Australia’s corporate tax system has become</w:t>
      </w:r>
      <w:r w:rsidRPr="00CC1AC3">
        <w:rPr>
          <w:spacing w:val="-4"/>
        </w:rPr>
        <w:t xml:space="preserve"> increasingly uncompetitive. It makes marginally profitable capital investments in Australia unprofitable and favours debt financing over equity financing, which can give a leg-up to larger businesses that find it easier to borrow.</w:t>
      </w:r>
    </w:p>
    <w:p w14:paraId="7746BF76" w14:textId="68667E24" w:rsidR="00EE2437" w:rsidRDefault="00EE2437" w:rsidP="00EE2437">
      <w:pPr>
        <w:pStyle w:val="BodyText"/>
      </w:pPr>
      <w:r w:rsidDel="009F3FA0">
        <w:t>The challenge is that</w:t>
      </w:r>
      <w:r>
        <w:t xml:space="preserve"> most proposals to make our corporate tax system more investment-friendly would also reduce</w:t>
      </w:r>
      <w:r w:rsidDel="00E7311D">
        <w:t xml:space="preserve"> </w:t>
      </w:r>
      <w:r>
        <w:t xml:space="preserve">corporate tax revenue. </w:t>
      </w:r>
      <w:r w:rsidRPr="00DC7B16">
        <w:rPr>
          <w:lang w:val="en-US"/>
        </w:rPr>
        <w:t>These proposals could be funded by increases in other taxes, reductions in spending</w:t>
      </w:r>
      <w:r>
        <w:rPr>
          <w:lang w:val="en-US"/>
        </w:rPr>
        <w:t>,</w:t>
      </w:r>
      <w:r w:rsidRPr="00DC7B16">
        <w:rPr>
          <w:lang w:val="en-US"/>
        </w:rPr>
        <w:t xml:space="preserve"> or, if </w:t>
      </w:r>
      <w:r w:rsidR="00A7490F">
        <w:rPr>
          <w:lang w:val="en-US"/>
        </w:rPr>
        <w:t>rev</w:t>
      </w:r>
      <w:r w:rsidR="00AE03E8">
        <w:rPr>
          <w:lang w:val="en-US"/>
        </w:rPr>
        <w:t>enue</w:t>
      </w:r>
      <w:r w:rsidRPr="00DC7B16">
        <w:rPr>
          <w:lang w:val="en-US"/>
        </w:rPr>
        <w:t xml:space="preserve"> neutrality was not a constraint, greater government borrowing.</w:t>
      </w:r>
      <w:r>
        <w:rPr>
          <w:lang w:val="en-US"/>
        </w:rPr>
        <w:t xml:space="preserve"> </w:t>
      </w:r>
      <w:r>
        <w:t>The right approach is open for debate, but the PC has recommended revenue-neutral but investment-boosting changes to the corporate tax system.</w:t>
      </w:r>
    </w:p>
    <w:p w14:paraId="702C1823" w14:textId="3CCEE773" w:rsidR="00EE2437" w:rsidRDefault="00EE2437" w:rsidP="00EE2437">
      <w:pPr>
        <w:pStyle w:val="BodyText"/>
      </w:pPr>
      <w:r>
        <w:t xml:space="preserve">In the interim report from its </w:t>
      </w:r>
      <w:r w:rsidRPr="75BDA565">
        <w:rPr>
          <w:i/>
          <w:iCs/>
        </w:rPr>
        <w:t>Creating a more dynamic and resilient economy</w:t>
      </w:r>
      <w:r>
        <w:t xml:space="preserve"> inquiry, the PC recommended the company income tax rate be reduced to 20% for companies with annual revenue below $1 billion, and that it stay at 30% for companies with annual revenue above $1 billion </w:t>
      </w:r>
      <w:r w:rsidRPr="75BDA565">
        <w:rPr>
          <w:rFonts w:ascii="Arial" w:hAnsi="Arial" w:cs="Arial"/>
        </w:rPr>
        <w:t>(PC 2025a)</w:t>
      </w:r>
      <w:r>
        <w:t>. To maintain revenue neutrality, the PC recommended introducing a 5% net cashflow tax on all companies. Net cashflow taxes</w:t>
      </w:r>
      <w:r w:rsidDel="00435E3C">
        <w:t xml:space="preserve"> </w:t>
      </w:r>
      <w:r>
        <w:lastRenderedPageBreak/>
        <w:t xml:space="preserve">effectively tax </w:t>
      </w:r>
      <w:r w:rsidRPr="008B036B">
        <w:t>only</w:t>
      </w:r>
      <w:r>
        <w:t xml:space="preserve"> the returns on an investment over and above the </w:t>
      </w:r>
      <w:r w:rsidRPr="008B036B">
        <w:t>minimum amount necessary to make it worthwhile for the business,</w:t>
      </w:r>
      <w:r>
        <w:t xml:space="preserve"> whereas company income taxes tend to tax </w:t>
      </w:r>
      <w:r w:rsidRPr="008B036B">
        <w:t>the other returns too.</w:t>
      </w:r>
      <w:r>
        <w:t xml:space="preserve"> This makes </w:t>
      </w:r>
      <w:r w:rsidR="00BA2D5A">
        <w:t>net cashflow taxes</w:t>
      </w:r>
      <w:r>
        <w:t xml:space="preserve"> more investment-friendly than company income taxes. In all,</w:t>
      </w:r>
      <w:r w:rsidDel="00BF7564">
        <w:t xml:space="preserve"> </w:t>
      </w:r>
      <w:r>
        <w:t xml:space="preserve">the proposed reform </w:t>
      </w:r>
      <w:r w:rsidDel="002A50B2">
        <w:t>would</w:t>
      </w:r>
      <w:r>
        <w:t xml:space="preserve"> be expected to give</w:t>
      </w:r>
      <w:r w:rsidDel="00980257">
        <w:t xml:space="preserve"> the </w:t>
      </w:r>
      <w:r>
        <w:t xml:space="preserve">99% of companies with annual revenue below $1 billion </w:t>
      </w:r>
      <w:r w:rsidDel="00980257">
        <w:t>stronger incentives to invest</w:t>
      </w:r>
      <w:r>
        <w:t>, without significantly affecting investment for the remaining 1% of companies. Modelling suggests this would increase investment by $7.4 billion, GDP by $14.6 billion and labour productivity by 0.4%.</w:t>
      </w:r>
    </w:p>
    <w:p w14:paraId="66A6E3BC" w14:textId="77777777" w:rsidR="00EE2437" w:rsidRDefault="00EE2437" w:rsidP="00EE2437">
      <w:pPr>
        <w:pStyle w:val="BodyText"/>
      </w:pPr>
      <w:r>
        <w:t>The PC also recommended other additional investment-boosting reforms in the interim reports to its five pillars of productivity inquiries.</w:t>
      </w:r>
    </w:p>
    <w:p w14:paraId="2B7B883A" w14:textId="68030069" w:rsidR="00EE2437" w:rsidRDefault="00EE2437" w:rsidP="00EE2437">
      <w:pPr>
        <w:pStyle w:val="ListBullet"/>
      </w:pPr>
      <w:r w:rsidRPr="00F67512">
        <w:t>Reducing regulatory burdens on businesses</w:t>
      </w:r>
      <w:r>
        <w:t xml:space="preserve"> to reduce the uncertainty and cost of business investment</w:t>
      </w:r>
      <w:r w:rsidRPr="00B41214">
        <w:t xml:space="preserve"> </w:t>
      </w:r>
      <w:r>
        <w:t xml:space="preserve">by: </w:t>
      </w:r>
    </w:p>
    <w:p w14:paraId="3D25E63F" w14:textId="77777777" w:rsidR="00EE2437" w:rsidRPr="00DE4403" w:rsidRDefault="00EE2437" w:rsidP="005C0629">
      <w:pPr>
        <w:pStyle w:val="ListBullet2"/>
      </w:pPr>
      <w:r w:rsidRPr="00DE4403">
        <w:t>committing to the principles of good regulation</w:t>
      </w:r>
    </w:p>
    <w:p w14:paraId="71FEDC2B" w14:textId="77777777" w:rsidR="00EE2437" w:rsidRPr="005C0629" w:rsidRDefault="00EE2437" w:rsidP="005C0629">
      <w:pPr>
        <w:pStyle w:val="ListBullet2"/>
      </w:pPr>
      <w:r w:rsidRPr="00DE4403">
        <w:t>trac</w:t>
      </w:r>
      <w:r w:rsidRPr="005C0629">
        <w:t xml:space="preserve">king quantitative measures of regulation and improving scrutiny of new regulations </w:t>
      </w:r>
    </w:p>
    <w:p w14:paraId="5951634B" w14:textId="71430416" w:rsidR="00EE2437" w:rsidRPr="00600245" w:rsidRDefault="00EE2437" w:rsidP="005C0629">
      <w:pPr>
        <w:pStyle w:val="ListBullet2"/>
        <w:rPr>
          <w:spacing w:val="-4"/>
        </w:rPr>
      </w:pPr>
      <w:r w:rsidRPr="00600245">
        <w:rPr>
          <w:spacing w:val="-4"/>
        </w:rPr>
        <w:t xml:space="preserve">directing regulators to prioritise growth and dynamism and better holding regulators to account (PC 2025a). </w:t>
      </w:r>
    </w:p>
    <w:p w14:paraId="225B0FE3" w14:textId="77777777" w:rsidR="00EE2437" w:rsidRDefault="00EE2437" w:rsidP="00EE2437">
      <w:pPr>
        <w:pStyle w:val="ListBullet"/>
      </w:pPr>
      <w:r>
        <w:t xml:space="preserve">Assessing clean energy projects </w:t>
      </w:r>
      <w:r w:rsidDel="00BF7564">
        <w:t xml:space="preserve">faster </w:t>
      </w:r>
      <w:r>
        <w:t xml:space="preserve">to increase and speed up investment by: </w:t>
      </w:r>
    </w:p>
    <w:p w14:paraId="1A7D3090" w14:textId="77777777" w:rsidR="00EE2437" w:rsidRPr="005C0629" w:rsidRDefault="00EE2437" w:rsidP="005C0629">
      <w:pPr>
        <w:pStyle w:val="ListBullet2"/>
      </w:pPr>
      <w:r>
        <w:t xml:space="preserve">reforming </w:t>
      </w:r>
      <w:r w:rsidRPr="005C0629">
        <w:t xml:space="preserve">national environmental laws to introduce national environmental standards and statutory deadlines for assessments </w:t>
      </w:r>
    </w:p>
    <w:p w14:paraId="4FBCC786" w14:textId="17332187" w:rsidR="00EE2437" w:rsidRDefault="00EE2437" w:rsidP="005C0629">
      <w:pPr>
        <w:pStyle w:val="ListBullet2"/>
      </w:pPr>
      <w:r w:rsidRPr="005C0629">
        <w:t>establishing a dedicated</w:t>
      </w:r>
      <w:r>
        <w:t xml:space="preserve"> team to assess priority renewable energy projects, and establishing an independent coordinator to work across regulators and approval bodies </w:t>
      </w:r>
      <w:r w:rsidRPr="75BDA565">
        <w:rPr>
          <w:rFonts w:ascii="Arial" w:hAnsi="Arial" w:cs="Arial"/>
        </w:rPr>
        <w:t>(PC 2025c)</w:t>
      </w:r>
      <w:r>
        <w:t xml:space="preserve">. </w:t>
      </w:r>
    </w:p>
    <w:p w14:paraId="183F36E6" w14:textId="77777777" w:rsidR="00EE2437" w:rsidRDefault="00EE2437" w:rsidP="00EE2437">
      <w:pPr>
        <w:pStyle w:val="ListBullet"/>
      </w:pPr>
      <w:r w:rsidRPr="00F67512">
        <w:t>Providing a stable and pro-innovation regulatory environment</w:t>
      </w:r>
      <w:r w:rsidRPr="00B539C3">
        <w:t xml:space="preserve"> for artificial intelligence by</w:t>
      </w:r>
      <w:r>
        <w:t>:</w:t>
      </w:r>
      <w:r w:rsidRPr="00B539C3">
        <w:t xml:space="preserve"> </w:t>
      </w:r>
    </w:p>
    <w:p w14:paraId="4C29D984" w14:textId="77777777" w:rsidR="00EE2437" w:rsidRPr="005C0629" w:rsidRDefault="00EE2437" w:rsidP="005C0629">
      <w:pPr>
        <w:pStyle w:val="ListBullet2"/>
      </w:pPr>
      <w:r w:rsidRPr="00B539C3">
        <w:t xml:space="preserve">assessing whether </w:t>
      </w:r>
      <w:r w:rsidRPr="005C0629">
        <w:t xml:space="preserve">existing regulations sufficiently address artificial-intelligence-related risks </w:t>
      </w:r>
    </w:p>
    <w:p w14:paraId="7C8A6D1F" w14:textId="77777777" w:rsidR="00EE2437" w:rsidRPr="005C0629" w:rsidRDefault="00EE2437" w:rsidP="005C0629">
      <w:pPr>
        <w:pStyle w:val="ListBullet2"/>
      </w:pPr>
      <w:r w:rsidRPr="005C0629">
        <w:t xml:space="preserve">only introducing new regulations where there are gaps in these regulations that cannot be addressed with better guidance and enforcement </w:t>
      </w:r>
    </w:p>
    <w:p w14:paraId="65894C19" w14:textId="4EC2E11D" w:rsidR="00EE2437" w:rsidRDefault="00EE2437" w:rsidP="005C0629">
      <w:pPr>
        <w:pStyle w:val="ListBullet2"/>
      </w:pPr>
      <w:r w:rsidRPr="005C0629">
        <w:t>ensuring any new regulations</w:t>
      </w:r>
      <w:r w:rsidRPr="005C0629" w:rsidDel="004A15B4">
        <w:t xml:space="preserve"> </w:t>
      </w:r>
      <w:r w:rsidRPr="005C0629">
        <w:t>are technology</w:t>
      </w:r>
      <w:r w:rsidRPr="00B539C3">
        <w:t>-neutral as much as feasible</w:t>
      </w:r>
      <w:r>
        <w:t xml:space="preserve"> </w:t>
      </w:r>
      <w:r w:rsidRPr="00DE4403">
        <w:rPr>
          <w:rFonts w:ascii="Arial" w:hAnsi="Arial" w:cs="Arial"/>
        </w:rPr>
        <w:t>(PC 2025b)</w:t>
      </w:r>
      <w:r w:rsidRPr="00B539C3">
        <w:t xml:space="preserve">. </w:t>
      </w:r>
    </w:p>
    <w:p w14:paraId="5F395570" w14:textId="77777777" w:rsidR="00EE2437" w:rsidRPr="00F23015" w:rsidRDefault="00EE2437" w:rsidP="00EE2437">
      <w:pPr>
        <w:pStyle w:val="ListBullet"/>
        <w:numPr>
          <w:ilvl w:val="0"/>
          <w:numId w:val="0"/>
        </w:numPr>
        <w:rPr>
          <w:spacing w:val="2"/>
        </w:rPr>
      </w:pPr>
      <w:r w:rsidRPr="00F23015">
        <w:rPr>
          <w:spacing w:val="2"/>
          <w:lang w:val="en-US"/>
        </w:rPr>
        <w:t>Kickstarting investment and capital deepening is essential to ensuring our living standards continue to grow. With more of the right tools and resources, we can boost our productivity. The alternative is a future of doing less with less.</w:t>
      </w:r>
      <w:r w:rsidRPr="00F23015">
        <w:rPr>
          <w:spacing w:val="2"/>
        </w:rPr>
        <w:br w:type="page"/>
      </w:r>
    </w:p>
    <w:p w14:paraId="269B2E8C" w14:textId="4F35B747" w:rsidR="00D808CF" w:rsidRDefault="009966CF" w:rsidP="009966CF">
      <w:pPr>
        <w:pStyle w:val="Heading3"/>
      </w:pPr>
      <w:r>
        <w:lastRenderedPageBreak/>
        <w:t>References</w:t>
      </w:r>
    </w:p>
    <w:p w14:paraId="2946D247" w14:textId="77777777" w:rsidR="00E43CC9" w:rsidRDefault="00E43CC9" w:rsidP="005F0726">
      <w:pPr>
        <w:pStyle w:val="Reference"/>
        <w:sectPr w:rsidR="00E43CC9" w:rsidSect="009D258E">
          <w:headerReference w:type="even" r:id="rId19"/>
          <w:headerReference w:type="default" r:id="rId20"/>
          <w:footerReference w:type="default" r:id="rId21"/>
          <w:headerReference w:type="first" r:id="rId22"/>
          <w:footerReference w:type="first" r:id="rId23"/>
          <w:type w:val="continuous"/>
          <w:pgSz w:w="11906" w:h="16838" w:code="9"/>
          <w:pgMar w:top="1276" w:right="1134" w:bottom="1134" w:left="1134" w:header="709" w:footer="709" w:gutter="0"/>
          <w:cols w:space="708"/>
          <w:titlePg/>
          <w:docGrid w:linePitch="360"/>
        </w:sectPr>
      </w:pPr>
    </w:p>
    <w:p w14:paraId="3B9F9CB3" w14:textId="05B79BC0" w:rsidR="006A168D" w:rsidRPr="006A168D" w:rsidRDefault="006A168D" w:rsidP="006A168D">
      <w:pPr>
        <w:pStyle w:val="Reference"/>
      </w:pPr>
      <w:r w:rsidRPr="006A168D">
        <w:t xml:space="preserve">ABS (Australian Bureau of Statistics) 2024, </w:t>
      </w:r>
      <w:r w:rsidRPr="006A168D">
        <w:rPr>
          <w:i/>
          <w:iCs/>
        </w:rPr>
        <w:t>Australian System of National Accounts, 2023-24 financial year</w:t>
      </w:r>
      <w:r w:rsidRPr="006A168D">
        <w:t>, https://www.abs.gov.au/statistics/economy/national-accounts/australian-system-national-accounts/latest-release (accessed 10 July 2025).</w:t>
      </w:r>
    </w:p>
    <w:p w14:paraId="754B587D" w14:textId="77777777" w:rsidR="006A168D" w:rsidRPr="006A168D" w:rsidRDefault="006A168D" w:rsidP="006A168D">
      <w:pPr>
        <w:pStyle w:val="Reference"/>
      </w:pPr>
      <w:r w:rsidRPr="006A168D">
        <w:t xml:space="preserve">Dlugosch, D, Westmore, B, Glanville, M, Hooley, J and Ozturk, F 2025, </w:t>
      </w:r>
      <w:r w:rsidRPr="006A168D">
        <w:rPr>
          <w:i/>
          <w:iCs/>
        </w:rPr>
        <w:t>Understanding the Weakness in Business Investment: A Cross-country Analysis</w:t>
      </w:r>
      <w:r w:rsidRPr="006A168D">
        <w:t>, OECD Publishing, https://www.oecd.org/content/dam/oecd/en/publications/reports/2025/06/understanding-the-weakness-in-business-investment_1e03ea2e/89bd437d-en.pdf (accessed 11 September 2025).</w:t>
      </w:r>
    </w:p>
    <w:p w14:paraId="668EAEF7" w14:textId="77777777" w:rsidR="006A168D" w:rsidRPr="00C05BA0" w:rsidRDefault="006A168D" w:rsidP="006A168D">
      <w:pPr>
        <w:pStyle w:val="Reference"/>
        <w:rPr>
          <w:spacing w:val="-4"/>
        </w:rPr>
      </w:pPr>
      <w:r w:rsidRPr="00C05BA0">
        <w:rPr>
          <w:spacing w:val="-4"/>
        </w:rPr>
        <w:t xml:space="preserve">Evans, S, Kamil, J, Thiris, J, Lipp, J and de Fontenay, C 2024, </w:t>
      </w:r>
      <w:r w:rsidRPr="00C05BA0">
        <w:rPr>
          <w:i/>
          <w:iCs/>
          <w:spacing w:val="-4"/>
        </w:rPr>
        <w:t>Why are investment hurdle rates so high? Risk or market power?</w:t>
      </w:r>
      <w:r w:rsidRPr="00C05BA0">
        <w:rPr>
          <w:spacing w:val="-4"/>
        </w:rPr>
        <w:t>, Productivity Commission staff working paper, Canberra.</w:t>
      </w:r>
    </w:p>
    <w:p w14:paraId="0ADB27CE" w14:textId="77777777" w:rsidR="006A168D" w:rsidRPr="006A168D" w:rsidRDefault="006A168D" w:rsidP="006A168D">
      <w:pPr>
        <w:pStyle w:val="Reference"/>
      </w:pPr>
      <w:r w:rsidRPr="006A168D">
        <w:t xml:space="preserve">Hambur, J 2023, ‘Product market competition and its implications for the Australian economy’, </w:t>
      </w:r>
      <w:r w:rsidRPr="006A168D">
        <w:rPr>
          <w:i/>
          <w:iCs/>
        </w:rPr>
        <w:t>Economic Record</w:t>
      </w:r>
      <w:r w:rsidRPr="006A168D">
        <w:t>, vol. 99, no. 324, pp. 32–57.</w:t>
      </w:r>
    </w:p>
    <w:p w14:paraId="1492B6CC" w14:textId="77777777" w:rsidR="006A168D" w:rsidRPr="006A168D" w:rsidRDefault="006A168D" w:rsidP="006A168D">
      <w:pPr>
        <w:pStyle w:val="Reference"/>
      </w:pPr>
      <w:r w:rsidRPr="006A168D">
        <w:t xml:space="preserve">—— and Andrews, D 2023, </w:t>
      </w:r>
      <w:r w:rsidRPr="006A168D">
        <w:rPr>
          <w:i/>
          <w:iCs/>
        </w:rPr>
        <w:t>Doing Less, with Less: Capital Misallocation, Investment and the Productivity Slowdown in Australia</w:t>
      </w:r>
      <w:r w:rsidRPr="006A168D">
        <w:t>, Research Discussion Papers, 22 March, RBA Research Discussion Papers, Reserve Bank of Australia, https://www.rba.gov.au/publications/rdp/2023/2023-03.html (accessed 1 July 2025).</w:t>
      </w:r>
    </w:p>
    <w:p w14:paraId="5B7B62FC" w14:textId="77777777" w:rsidR="006A168D" w:rsidRPr="006A168D" w:rsidRDefault="006A168D" w:rsidP="006A168D">
      <w:pPr>
        <w:pStyle w:val="Reference"/>
      </w:pPr>
      <w:r w:rsidRPr="006A168D">
        <w:t xml:space="preserve">—— and Jenner, K 2019, </w:t>
      </w:r>
      <w:r w:rsidRPr="006A168D">
        <w:rPr>
          <w:i/>
          <w:iCs/>
        </w:rPr>
        <w:t>Can Structural Change Account for the Low Level of Non-mining Investment?</w:t>
      </w:r>
      <w:r w:rsidRPr="006A168D">
        <w:t>, Bulletin, 20 June, Reserve Bank of Australia.</w:t>
      </w:r>
    </w:p>
    <w:p w14:paraId="27914433" w14:textId="77777777" w:rsidR="006A168D" w:rsidRPr="006A168D" w:rsidRDefault="006A168D" w:rsidP="006A168D">
      <w:pPr>
        <w:pStyle w:val="Reference"/>
      </w:pPr>
      <w:r w:rsidRPr="006A168D">
        <w:t xml:space="preserve">King, SP 2023, ‘Productivity, economic dynamism and the “failure of competition” narrative’, </w:t>
      </w:r>
      <w:r w:rsidRPr="006A168D">
        <w:rPr>
          <w:i/>
          <w:iCs/>
        </w:rPr>
        <w:t>Economic Papers</w:t>
      </w:r>
      <w:r w:rsidRPr="006A168D">
        <w:t>, vol. 42, no. 3, pp. 213–228.</w:t>
      </w:r>
    </w:p>
    <w:p w14:paraId="0AF22C87" w14:textId="77777777" w:rsidR="006A168D" w:rsidRPr="006A168D" w:rsidRDefault="006A168D" w:rsidP="006A168D">
      <w:pPr>
        <w:pStyle w:val="Reference"/>
      </w:pPr>
      <w:r w:rsidRPr="006A168D">
        <w:t xml:space="preserve">Makin, T 2015, </w:t>
      </w:r>
      <w:r w:rsidRPr="006A168D">
        <w:rPr>
          <w:i/>
          <w:iCs/>
        </w:rPr>
        <w:t>As the Mining Boom Wanes, Australia Pivots to Services</w:t>
      </w:r>
      <w:r w:rsidRPr="006A168D">
        <w:t>, The Conversation, http://theconversation.com/as-the-mining-boom-wanes-australia-pivots-to-services-40557 (accessed 28 August 2025).</w:t>
      </w:r>
    </w:p>
    <w:p w14:paraId="07A2DBE9" w14:textId="7AC5B284" w:rsidR="006A168D" w:rsidRPr="006A168D" w:rsidRDefault="006A168D" w:rsidP="006A168D">
      <w:pPr>
        <w:pStyle w:val="Reference"/>
      </w:pPr>
      <w:r w:rsidRPr="006A168D">
        <w:t xml:space="preserve">OECD 2025, </w:t>
      </w:r>
      <w:r w:rsidRPr="006A168D">
        <w:rPr>
          <w:i/>
          <w:iCs/>
        </w:rPr>
        <w:t>Corporate Income Tax Statutory and Targeted Small Business Rates</w:t>
      </w:r>
      <w:r w:rsidRPr="006A168D">
        <w:t>, OECD Data Explorer, https://data-explorer.oecd.org (accessed 28 August 2025).</w:t>
      </w:r>
    </w:p>
    <w:p w14:paraId="0DDB3B36" w14:textId="2A43F422" w:rsidR="006A168D" w:rsidRPr="006A168D" w:rsidRDefault="006A168D" w:rsidP="006A168D">
      <w:pPr>
        <w:pStyle w:val="Reference"/>
      </w:pPr>
      <w:r w:rsidRPr="006A168D">
        <w:t xml:space="preserve">PC (Productivity Commission) 2025a, </w:t>
      </w:r>
      <w:r w:rsidRPr="006A168D">
        <w:rPr>
          <w:i/>
          <w:iCs/>
        </w:rPr>
        <w:t>Creating a more Dynamic and Resilient Economy</w:t>
      </w:r>
      <w:r w:rsidRPr="006A168D">
        <w:t xml:space="preserve">, </w:t>
      </w:r>
      <w:r w:rsidR="00202DFC">
        <w:t xml:space="preserve">Interim report, </w:t>
      </w:r>
      <w:r w:rsidRPr="006A168D">
        <w:t>31 July.</w:t>
      </w:r>
    </w:p>
    <w:p w14:paraId="2E7B379F" w14:textId="1E8209D5" w:rsidR="006A168D" w:rsidRPr="006A168D" w:rsidRDefault="006A168D" w:rsidP="006A168D">
      <w:pPr>
        <w:pStyle w:val="Reference"/>
      </w:pPr>
      <w:r w:rsidRPr="006A168D">
        <w:t>——</w:t>
      </w:r>
      <w:r w:rsidR="008B19C4">
        <w:t> </w:t>
      </w:r>
      <w:r w:rsidRPr="006A168D">
        <w:t xml:space="preserve">2025b, </w:t>
      </w:r>
      <w:r w:rsidRPr="006A168D">
        <w:rPr>
          <w:i/>
          <w:iCs/>
        </w:rPr>
        <w:t>Harnessing Data and Digital Technology</w:t>
      </w:r>
      <w:r w:rsidRPr="006A168D">
        <w:t xml:space="preserve">, </w:t>
      </w:r>
      <w:r w:rsidR="00AA193C">
        <w:t xml:space="preserve">Interim report, </w:t>
      </w:r>
      <w:r w:rsidRPr="006A168D">
        <w:t>5 August.</w:t>
      </w:r>
    </w:p>
    <w:p w14:paraId="4811A0A8" w14:textId="605A177F" w:rsidR="006A168D" w:rsidRPr="006A168D" w:rsidRDefault="006A168D" w:rsidP="006A168D">
      <w:pPr>
        <w:pStyle w:val="Reference"/>
      </w:pPr>
      <w:r w:rsidRPr="006A168D">
        <w:t>——</w:t>
      </w:r>
      <w:r w:rsidR="008B19C4">
        <w:t> </w:t>
      </w:r>
      <w:r w:rsidRPr="006A168D">
        <w:t xml:space="preserve">2025c, </w:t>
      </w:r>
      <w:r w:rsidRPr="006A168D">
        <w:rPr>
          <w:i/>
          <w:iCs/>
        </w:rPr>
        <w:t>Investing in Cheaper, Cleaner Energy and the Net Zero Transformation</w:t>
      </w:r>
      <w:r w:rsidRPr="006A168D">
        <w:t xml:space="preserve">, </w:t>
      </w:r>
      <w:r w:rsidR="00202DFC">
        <w:t xml:space="preserve">Interim report, </w:t>
      </w:r>
      <w:r w:rsidRPr="006A168D">
        <w:t>3 August.</w:t>
      </w:r>
    </w:p>
    <w:p w14:paraId="674D3B53" w14:textId="1F8A23B2" w:rsidR="006A168D" w:rsidRPr="006A168D" w:rsidRDefault="006A168D" w:rsidP="006A168D">
      <w:pPr>
        <w:pStyle w:val="Reference"/>
      </w:pPr>
      <w:r w:rsidRPr="006A168D">
        <w:t>——</w:t>
      </w:r>
      <w:r w:rsidR="008B19C4">
        <w:t> </w:t>
      </w:r>
      <w:r w:rsidRPr="006A168D">
        <w:t xml:space="preserve">2025d, </w:t>
      </w:r>
      <w:r w:rsidRPr="006A168D">
        <w:rPr>
          <w:i/>
          <w:iCs/>
        </w:rPr>
        <w:t>Productivity before and after COVID-19</w:t>
      </w:r>
      <w:r w:rsidRPr="006A168D">
        <w:t>, Research paper, Canberra.</w:t>
      </w:r>
    </w:p>
    <w:p w14:paraId="18E9C761" w14:textId="77777777" w:rsidR="006A168D" w:rsidRPr="006A168D" w:rsidRDefault="006A168D" w:rsidP="006A168D">
      <w:pPr>
        <w:pStyle w:val="Reference"/>
      </w:pPr>
      <w:r w:rsidRPr="006A168D">
        <w:t xml:space="preserve">Rose, T, Sinning, M and Breunig, R 2021, </w:t>
      </w:r>
      <w:r w:rsidRPr="006A168D">
        <w:rPr>
          <w:i/>
          <w:iCs/>
        </w:rPr>
        <w:t>How Do Statutory and Effective Corporate Tax Rates Affect Location Decisions of Firms and a Country’s Industry Structure?</w:t>
      </w:r>
    </w:p>
    <w:p w14:paraId="5B92A11D" w14:textId="77777777" w:rsidR="006A168D" w:rsidRPr="006A168D" w:rsidRDefault="006A168D" w:rsidP="006A168D">
      <w:pPr>
        <w:pStyle w:val="Reference"/>
      </w:pPr>
      <w:r w:rsidRPr="006A168D">
        <w:t xml:space="preserve">World Bank 2005, </w:t>
      </w:r>
      <w:r w:rsidRPr="006A168D">
        <w:rPr>
          <w:i/>
          <w:iCs/>
        </w:rPr>
        <w:t>Doing business in 2005</w:t>
      </w:r>
      <w:r w:rsidRPr="006A168D">
        <w:t>.</w:t>
      </w:r>
    </w:p>
    <w:p w14:paraId="233BBD50" w14:textId="2F483698" w:rsidR="006A168D" w:rsidRPr="006A168D" w:rsidRDefault="006A168D" w:rsidP="006A168D">
      <w:pPr>
        <w:pStyle w:val="Reference"/>
      </w:pPr>
      <w:r w:rsidRPr="006A168D">
        <w:t>——</w:t>
      </w:r>
      <w:r w:rsidR="008B19C4">
        <w:t> </w:t>
      </w:r>
      <w:r w:rsidRPr="006A168D">
        <w:t xml:space="preserve">2020, </w:t>
      </w:r>
      <w:r w:rsidRPr="006A168D">
        <w:rPr>
          <w:i/>
          <w:iCs/>
        </w:rPr>
        <w:t>Economy profile: Australia</w:t>
      </w:r>
      <w:r w:rsidRPr="006A168D">
        <w:t>, Doing Business 2020.</w:t>
      </w:r>
    </w:p>
    <w:p w14:paraId="45DA6F7E" w14:textId="5B1DEAB5" w:rsidR="006A168D" w:rsidRDefault="006A168D" w:rsidP="006A168D">
      <w:pPr>
        <w:pStyle w:val="Reference"/>
      </w:pPr>
      <w:r w:rsidRPr="006A168D">
        <w:t>——</w:t>
      </w:r>
      <w:r w:rsidR="008B19C4">
        <w:t> </w:t>
      </w:r>
      <w:r w:rsidRPr="006A168D">
        <w:t xml:space="preserve">2024, </w:t>
      </w:r>
      <w:r w:rsidRPr="006A168D">
        <w:rPr>
          <w:i/>
          <w:iCs/>
        </w:rPr>
        <w:t>OECD-WBG PMR indicators (1998-2024)</w:t>
      </w:r>
      <w:r w:rsidRPr="006A168D">
        <w:t>, Data Catalog, https://datacatalog.worldbank.org/search/dataset/</w:t>
      </w:r>
      <w:r w:rsidR="00C05BA0">
        <w:br/>
      </w:r>
      <w:r w:rsidRPr="006A168D">
        <w:t>0066434/OECD-WBG-PMR-indicators--2013-2024- (accessed 8 July 2025).</w:t>
      </w:r>
    </w:p>
    <w:p w14:paraId="0B871CC0" w14:textId="77777777" w:rsidR="00123AA5" w:rsidRDefault="00123AA5" w:rsidP="006A168D">
      <w:pPr>
        <w:pStyle w:val="Reference"/>
        <w:sectPr w:rsidR="00123AA5" w:rsidSect="00E43CC9">
          <w:type w:val="continuous"/>
          <w:pgSz w:w="11906" w:h="16838" w:code="9"/>
          <w:pgMar w:top="1276" w:right="1134" w:bottom="1134" w:left="1134" w:header="709" w:footer="709" w:gutter="0"/>
          <w:cols w:num="2" w:space="708"/>
          <w:titlePg/>
          <w:docGrid w:linePitch="360"/>
        </w:sectPr>
      </w:pPr>
    </w:p>
    <w:p w14:paraId="297FD44B" w14:textId="77777777" w:rsidR="00123AA5" w:rsidRPr="007F7B6B" w:rsidRDefault="00123AA5" w:rsidP="00123AA5">
      <w:pPr>
        <w:pStyle w:val="Copyrightpage-BodyBold"/>
        <w:rPr>
          <w:rFonts w:ascii="Arial" w:hAnsi="Arial" w:cs="Arial"/>
          <w:sz w:val="20"/>
        </w:rPr>
      </w:pPr>
      <w:r w:rsidRPr="007F7B6B">
        <w:rPr>
          <w:rFonts w:ascii="Arial" w:hAnsi="Arial" w:cs="Arial"/>
          <w:sz w:val="20"/>
        </w:rPr>
        <w:t>© Commonwealth of Australia 202</w:t>
      </w:r>
      <w:r>
        <w:rPr>
          <w:rFonts w:ascii="Arial" w:hAnsi="Arial" w:cs="Arial"/>
          <w:sz w:val="20"/>
        </w:rPr>
        <w:t>5</w:t>
      </w:r>
    </w:p>
    <w:p w14:paraId="43960153" w14:textId="77777777" w:rsidR="00123AA5" w:rsidRPr="007F7B6B" w:rsidRDefault="00123AA5" w:rsidP="00123AA5">
      <w:pPr>
        <w:spacing w:after="60"/>
        <w:rPr>
          <w:rFonts w:ascii="Arial" w:hAnsi="Arial" w:cs="Arial"/>
          <w:color w:val="FFFFFF" w:themeColor="background1"/>
        </w:rPr>
      </w:pPr>
      <w:r w:rsidRPr="007F7B6B">
        <w:rPr>
          <w:rFonts w:ascii="Arial" w:hAnsi="Arial" w:cs="Arial"/>
          <w:color w:val="FFFFFF" w:themeColor="background1"/>
        </w:rPr>
        <w:t xml:space="preserve">An appropriate reference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23AA5" w:rsidRPr="007F7B6B" w14:paraId="73F54033" w14:textId="77777777" w:rsidTr="0015663A">
        <w:tc>
          <w:tcPr>
            <w:tcW w:w="9628" w:type="dxa"/>
            <w:shd w:val="clear" w:color="auto" w:fill="265A9A" w:themeFill="background2"/>
            <w:tcMar>
              <w:top w:w="113" w:type="dxa"/>
              <w:bottom w:w="113" w:type="dxa"/>
            </w:tcMar>
          </w:tcPr>
          <w:p w14:paraId="6CBDABB6" w14:textId="77777777" w:rsidR="00123AA5" w:rsidRPr="007F7B6B" w:rsidRDefault="00123AA5" w:rsidP="0015663A">
            <w:pPr>
              <w:pStyle w:val="Copyrightpage-BodyBold"/>
              <w:rPr>
                <w:rFonts w:ascii="Arial" w:hAnsi="Arial" w:cs="Arial"/>
                <w:sz w:val="20"/>
              </w:rPr>
            </w:pPr>
            <w:r w:rsidRPr="007F7B6B">
              <w:rPr>
                <w:rFonts w:ascii="Arial" w:hAnsi="Arial" w:cs="Arial"/>
                <w:sz w:val="20"/>
              </w:rPr>
              <w:t>© Commonwealth of Australia 202</w:t>
            </w:r>
            <w:r>
              <w:rPr>
                <w:rFonts w:ascii="Arial" w:hAnsi="Arial" w:cs="Arial"/>
                <w:sz w:val="20"/>
              </w:rPr>
              <w:t>5</w:t>
            </w:r>
          </w:p>
          <w:p w14:paraId="437147CC" w14:textId="1FE5E63D" w:rsidR="00123AA5" w:rsidRPr="005E1FCA" w:rsidRDefault="00123AA5" w:rsidP="0015663A">
            <w:pPr>
              <w:spacing w:after="60"/>
              <w:rPr>
                <w:rFonts w:ascii="Arial" w:hAnsi="Arial" w:cs="Arial"/>
                <w:color w:val="FFFFFF" w:themeColor="background1"/>
                <w:spacing w:val="-4"/>
              </w:rPr>
            </w:pPr>
            <w:r w:rsidRPr="007F7B6B">
              <w:rPr>
                <w:rFonts w:ascii="Arial" w:hAnsi="Arial" w:cs="Arial"/>
                <w:color w:val="FFFFFF" w:themeColor="background1"/>
              </w:rPr>
              <w:t>An appropriate reference for this publication is:</w:t>
            </w:r>
            <w:r>
              <w:rPr>
                <w:rFonts w:ascii="Arial" w:hAnsi="Arial" w:cs="Arial"/>
                <w:color w:val="FFFFFF" w:themeColor="background1"/>
              </w:rPr>
              <w:t xml:space="preserve"> </w:t>
            </w:r>
            <w:r w:rsidRPr="005E1FCA">
              <w:rPr>
                <w:rFonts w:ascii="Arial" w:hAnsi="Arial" w:cs="Arial"/>
                <w:color w:val="FFFFFF" w:themeColor="background1"/>
                <w:spacing w:val="-4"/>
              </w:rPr>
              <w:t>Productivity Commission 202</w:t>
            </w:r>
            <w:r>
              <w:rPr>
                <w:rFonts w:ascii="Arial" w:hAnsi="Arial" w:cs="Arial"/>
                <w:color w:val="FFFFFF" w:themeColor="background1"/>
                <w:spacing w:val="-4"/>
              </w:rPr>
              <w:t>5</w:t>
            </w:r>
            <w:r w:rsidRPr="005E1FCA">
              <w:rPr>
                <w:rFonts w:ascii="Arial" w:hAnsi="Arial" w:cs="Arial"/>
                <w:color w:val="FFFFFF" w:themeColor="background1"/>
                <w:spacing w:val="-4"/>
              </w:rPr>
              <w:t xml:space="preserve">, </w:t>
            </w:r>
            <w:r w:rsidRPr="005E1FCA">
              <w:rPr>
                <w:rFonts w:ascii="Arial" w:hAnsi="Arial"/>
                <w:i/>
                <w:iCs/>
                <w:color w:val="FFFFFF" w:themeColor="background1"/>
                <w:spacing w:val="-4"/>
              </w:rPr>
              <w:t>Quarterly productivity bulletin</w:t>
            </w:r>
            <w:r w:rsidRPr="005E1FCA">
              <w:rPr>
                <w:rFonts w:ascii="Arial" w:hAnsi="Arial" w:cs="Arial"/>
                <w:color w:val="FFFFFF" w:themeColor="background1"/>
                <w:spacing w:val="-4"/>
              </w:rPr>
              <w:t xml:space="preserve"> </w:t>
            </w:r>
            <w:r w:rsidRPr="004A56E4">
              <w:rPr>
                <w:rFonts w:ascii="Arial" w:hAnsi="Arial" w:cs="Arial"/>
                <w:i/>
                <w:iCs/>
                <w:color w:val="FFFFFF" w:themeColor="background1"/>
                <w:spacing w:val="-4"/>
              </w:rPr>
              <w:t xml:space="preserve">– </w:t>
            </w:r>
            <w:r>
              <w:rPr>
                <w:rFonts w:ascii="Arial" w:hAnsi="Arial" w:cs="Arial"/>
                <w:i/>
                <w:iCs/>
                <w:color w:val="FFFFFF" w:themeColor="background1"/>
                <w:spacing w:val="-4"/>
              </w:rPr>
              <w:t>September 2025</w:t>
            </w:r>
            <w:r w:rsidRPr="00305C57">
              <w:rPr>
                <w:rFonts w:ascii="Arial" w:hAnsi="Arial" w:cs="Arial"/>
                <w:color w:val="FFFFFF" w:themeColor="background1"/>
                <w:spacing w:val="-4"/>
              </w:rPr>
              <w:t>,</w:t>
            </w:r>
            <w:r>
              <w:rPr>
                <w:rFonts w:ascii="Arial" w:hAnsi="Arial" w:cs="Arial"/>
                <w:i/>
                <w:iCs/>
                <w:color w:val="FFFFFF" w:themeColor="background1"/>
                <w:spacing w:val="-4"/>
              </w:rPr>
              <w:t xml:space="preserve"> </w:t>
            </w:r>
            <w:r w:rsidRPr="005E1FCA">
              <w:rPr>
                <w:rFonts w:ascii="Arial" w:hAnsi="Arial" w:cs="Arial"/>
                <w:color w:val="FFFFFF" w:themeColor="background1"/>
                <w:spacing w:val="-4"/>
              </w:rPr>
              <w:t xml:space="preserve">PC </w:t>
            </w:r>
            <w:r>
              <w:rPr>
                <w:rFonts w:ascii="Arial" w:hAnsi="Arial" w:cs="Arial"/>
                <w:color w:val="FFFFFF" w:themeColor="background1"/>
                <w:spacing w:val="-4"/>
              </w:rPr>
              <w:t>p</w:t>
            </w:r>
            <w:r w:rsidRPr="005E1FCA">
              <w:rPr>
                <w:rFonts w:ascii="Arial" w:hAnsi="Arial" w:cs="Arial"/>
                <w:color w:val="FFFFFF" w:themeColor="background1"/>
                <w:spacing w:val="-4"/>
              </w:rPr>
              <w:t>roductivity insights</w:t>
            </w:r>
            <w:r>
              <w:rPr>
                <w:rFonts w:ascii="Arial" w:hAnsi="Arial" w:cs="Arial"/>
                <w:color w:val="FFFFFF" w:themeColor="background1"/>
                <w:spacing w:val="-4"/>
              </w:rPr>
              <w:t xml:space="preserve">, </w:t>
            </w:r>
            <w:r w:rsidRPr="005E1FCA">
              <w:rPr>
                <w:rFonts w:ascii="Arial" w:hAnsi="Arial" w:cs="Arial"/>
                <w:color w:val="FFFFFF" w:themeColor="background1"/>
                <w:spacing w:val="-4"/>
              </w:rPr>
              <w:t>Canberra.</w:t>
            </w:r>
          </w:p>
          <w:p w14:paraId="6BDC3F7D" w14:textId="77777777" w:rsidR="00123AA5" w:rsidRPr="00A60825" w:rsidRDefault="00123AA5" w:rsidP="0015663A">
            <w:pPr>
              <w:spacing w:after="60"/>
              <w:rPr>
                <w:color w:val="FFFFFF" w:themeColor="background1"/>
                <w:lang w:val="fr-CA"/>
              </w:rPr>
            </w:pPr>
            <w:r w:rsidRPr="00A60825">
              <w:rPr>
                <w:rFonts w:ascii="Arial" w:hAnsi="Arial" w:cs="Arial"/>
                <w:color w:val="FFFFFF" w:themeColor="background1"/>
                <w:lang w:val="fr-CA"/>
              </w:rPr>
              <w:t>Publication enquiries: p</w:t>
            </w:r>
            <w:r w:rsidRPr="00A60825">
              <w:rPr>
                <w:color w:val="FFFFFF" w:themeColor="background1"/>
                <w:lang w:val="fr-CA"/>
              </w:rPr>
              <w:t>hone 03 9653 2244 | email publications@pc.gov.au</w:t>
            </w:r>
          </w:p>
          <w:p w14:paraId="7B7C8B34" w14:textId="77777777" w:rsidR="00123AA5" w:rsidRPr="007F7B6B" w:rsidRDefault="00123AA5" w:rsidP="0015663A">
            <w:pPr>
              <w:rPr>
                <w:rFonts w:ascii="Arial" w:hAnsi="Arial" w:cs="Arial"/>
                <w:b/>
                <w:bCs/>
                <w:color w:val="FFFFFF" w:themeColor="background1"/>
              </w:rPr>
            </w:pPr>
            <w:hyperlink r:id="rId24" w:history="1">
              <w:r w:rsidRPr="00C742C6">
                <w:rPr>
                  <w:rStyle w:val="Hyperlink"/>
                  <w:rFonts w:ascii="Arial" w:hAnsi="Arial" w:cs="Arial"/>
                  <w:b/>
                  <w:bCs/>
                  <w:color w:val="FFFFFF" w:themeColor="background1"/>
                </w:rPr>
                <w:t>www.pc.gov.au</w:t>
              </w:r>
            </w:hyperlink>
          </w:p>
        </w:tc>
      </w:tr>
    </w:tbl>
    <w:p w14:paraId="27FFF9F8" w14:textId="3A82B63C" w:rsidR="00123AA5" w:rsidRPr="005E1FCA" w:rsidRDefault="00123AA5" w:rsidP="00123AA5">
      <w:pPr>
        <w:spacing w:after="60"/>
        <w:rPr>
          <w:rFonts w:ascii="Arial" w:hAnsi="Arial" w:cs="Arial"/>
          <w:color w:val="FFFFFF" w:themeColor="background1"/>
          <w:spacing w:val="-4"/>
        </w:rPr>
      </w:pPr>
      <w:r w:rsidRPr="007F7B6B">
        <w:rPr>
          <w:rFonts w:ascii="Arial" w:hAnsi="Arial" w:cs="Arial"/>
          <w:color w:val="FFFFFF" w:themeColor="background1"/>
        </w:rPr>
        <w:t>for this publication is:</w:t>
      </w:r>
      <w:r>
        <w:rPr>
          <w:rFonts w:ascii="Arial" w:hAnsi="Arial" w:cs="Arial"/>
          <w:color w:val="FFFFFF" w:themeColor="background1"/>
        </w:rPr>
        <w:t xml:space="preserve"> </w:t>
      </w:r>
      <w:r w:rsidRPr="005E1FCA">
        <w:rPr>
          <w:rFonts w:ascii="Arial" w:hAnsi="Arial" w:cs="Arial"/>
          <w:color w:val="FFFFFF" w:themeColor="background1"/>
          <w:spacing w:val="-4"/>
        </w:rPr>
        <w:t>Productivity Commission 202</w:t>
      </w:r>
      <w:r>
        <w:rPr>
          <w:rFonts w:ascii="Arial" w:hAnsi="Arial" w:cs="Arial"/>
          <w:color w:val="FFFFFF" w:themeColor="background1"/>
          <w:spacing w:val="-4"/>
        </w:rPr>
        <w:t>5</w:t>
      </w:r>
      <w:r w:rsidRPr="005E1FCA">
        <w:rPr>
          <w:rFonts w:ascii="Arial" w:hAnsi="Arial" w:cs="Arial"/>
          <w:color w:val="FFFFFF" w:themeColor="background1"/>
          <w:spacing w:val="-4"/>
        </w:rPr>
        <w:t xml:space="preserve">, </w:t>
      </w:r>
      <w:r w:rsidRPr="005E1FCA">
        <w:rPr>
          <w:rFonts w:ascii="Arial" w:hAnsi="Arial"/>
          <w:i/>
          <w:iCs/>
          <w:color w:val="FFFFFF" w:themeColor="background1"/>
          <w:spacing w:val="-4"/>
        </w:rPr>
        <w:t>Quarterly productivity bulletin</w:t>
      </w:r>
      <w:r w:rsidRPr="005E1FCA">
        <w:rPr>
          <w:rFonts w:ascii="Arial" w:hAnsi="Arial" w:cs="Arial"/>
          <w:color w:val="FFFFFF" w:themeColor="background1"/>
          <w:spacing w:val="-4"/>
        </w:rPr>
        <w:t xml:space="preserve"> </w:t>
      </w:r>
      <w:r w:rsidRPr="004A56E4">
        <w:rPr>
          <w:rFonts w:ascii="Arial" w:hAnsi="Arial" w:cs="Arial"/>
          <w:i/>
          <w:iCs/>
          <w:color w:val="FFFFFF" w:themeColor="background1"/>
          <w:spacing w:val="-4"/>
        </w:rPr>
        <w:t>– June</w:t>
      </w:r>
      <w:r>
        <w:rPr>
          <w:rFonts w:ascii="Arial" w:hAnsi="Arial" w:cs="Arial"/>
          <w:i/>
          <w:iCs/>
          <w:color w:val="FFFFFF" w:themeColor="background1"/>
          <w:spacing w:val="-4"/>
        </w:rPr>
        <w:t xml:space="preserve"> 2025</w:t>
      </w:r>
      <w:r w:rsidRPr="00305C57">
        <w:rPr>
          <w:rFonts w:ascii="Arial" w:hAnsi="Arial" w:cs="Arial"/>
          <w:color w:val="FFFFFF" w:themeColor="background1"/>
          <w:spacing w:val="-4"/>
        </w:rPr>
        <w:t>,</w:t>
      </w:r>
      <w:r>
        <w:rPr>
          <w:rFonts w:ascii="Arial" w:hAnsi="Arial" w:cs="Arial"/>
          <w:i/>
          <w:iCs/>
          <w:color w:val="FFFFFF" w:themeColor="background1"/>
          <w:spacing w:val="-4"/>
        </w:rPr>
        <w:t xml:space="preserve"> </w:t>
      </w:r>
      <w:r w:rsidRPr="005E1FCA">
        <w:rPr>
          <w:rFonts w:ascii="Arial" w:hAnsi="Arial" w:cs="Arial"/>
          <w:color w:val="FFFFFF" w:themeColor="background1"/>
          <w:spacing w:val="-4"/>
        </w:rPr>
        <w:t xml:space="preserve">PC </w:t>
      </w:r>
      <w:r>
        <w:rPr>
          <w:rFonts w:ascii="Arial" w:hAnsi="Arial" w:cs="Arial"/>
          <w:color w:val="FFFFFF" w:themeColor="background1"/>
          <w:spacing w:val="-4"/>
        </w:rPr>
        <w:t>p</w:t>
      </w:r>
      <w:r w:rsidRPr="005E1FCA">
        <w:rPr>
          <w:rFonts w:ascii="Arial" w:hAnsi="Arial" w:cs="Arial"/>
          <w:color w:val="FFFFFF" w:themeColor="background1"/>
          <w:spacing w:val="-4"/>
        </w:rPr>
        <w:t>roductivity insights</w:t>
      </w:r>
      <w:r>
        <w:rPr>
          <w:rFonts w:ascii="Arial" w:hAnsi="Arial" w:cs="Arial"/>
          <w:color w:val="FFFFFF" w:themeColor="background1"/>
          <w:spacing w:val="-4"/>
        </w:rPr>
        <w:t xml:space="preserve">, </w:t>
      </w:r>
      <w:r w:rsidRPr="005E1FCA">
        <w:rPr>
          <w:rFonts w:ascii="Arial" w:hAnsi="Arial" w:cs="Arial"/>
          <w:color w:val="FFFFFF" w:themeColor="background1"/>
          <w:spacing w:val="-4"/>
        </w:rPr>
        <w:t>Canberra.</w:t>
      </w:r>
    </w:p>
    <w:p w14:paraId="222565D4" w14:textId="51BE7239" w:rsidR="00123AA5" w:rsidRPr="00EB3064" w:rsidRDefault="00123AA5" w:rsidP="00123AA5">
      <w:pPr>
        <w:spacing w:after="60"/>
        <w:rPr>
          <w:color w:val="FFFFFF" w:themeColor="background1"/>
        </w:rPr>
      </w:pPr>
      <w:r w:rsidRPr="00EB3064">
        <w:rPr>
          <w:color w:val="FFFFFF" w:themeColor="background1"/>
        </w:rPr>
        <w:t>.gov.au</w:t>
      </w:r>
    </w:p>
    <w:p w14:paraId="6AC4E2E7" w14:textId="5CB67968" w:rsidR="00123AA5" w:rsidRPr="006A168D" w:rsidRDefault="00123AA5" w:rsidP="00123AA5">
      <w:pPr>
        <w:pStyle w:val="Reference"/>
      </w:pPr>
      <w:hyperlink r:id="rId25" w:history="1">
        <w:r w:rsidRPr="00C742C6">
          <w:rPr>
            <w:rStyle w:val="Hyperlink"/>
            <w:rFonts w:ascii="Arial" w:hAnsi="Arial" w:cs="Arial"/>
            <w:b/>
            <w:bCs/>
            <w:color w:val="FFFFFF" w:themeColor="background1"/>
          </w:rPr>
          <w:t>www.pc.gov.au</w:t>
        </w:r>
      </w:hyperlink>
    </w:p>
    <w:p w14:paraId="1CFDC683" w14:textId="593C9F49" w:rsidR="00E43CC9" w:rsidRDefault="00E43CC9" w:rsidP="006A168D">
      <w:pPr>
        <w:pStyle w:val="Reference"/>
        <w:sectPr w:rsidR="00E43CC9" w:rsidSect="00123AA5">
          <w:type w:val="continuous"/>
          <w:pgSz w:w="11906" w:h="16838" w:code="9"/>
          <w:pgMar w:top="1276" w:right="1134" w:bottom="1134" w:left="1134" w:header="709" w:footer="709" w:gutter="0"/>
          <w:cols w:space="708"/>
          <w:titlePg/>
          <w:docGrid w:linePitch="360"/>
        </w:sectPr>
      </w:pPr>
    </w:p>
    <w:p w14:paraId="53B6972D" w14:textId="77777777" w:rsidR="009966CF" w:rsidRPr="009966CF" w:rsidRDefault="009966CF" w:rsidP="005F0726">
      <w:pPr>
        <w:pStyle w:val="Reference"/>
      </w:pPr>
    </w:p>
    <w:sectPr w:rsidR="009966CF" w:rsidRPr="009966CF" w:rsidSect="009D258E">
      <w:type w:val="continuous"/>
      <w:pgSz w:w="11906" w:h="16838" w:code="9"/>
      <w:pgMar w:top="127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B0CCC" w14:textId="77777777" w:rsidR="0089700E" w:rsidRDefault="0089700E" w:rsidP="00F3517F">
      <w:pPr>
        <w:spacing w:after="0" w:line="240" w:lineRule="auto"/>
      </w:pPr>
      <w:r>
        <w:separator/>
      </w:r>
    </w:p>
  </w:endnote>
  <w:endnote w:type="continuationSeparator" w:id="0">
    <w:p w14:paraId="31EF63C6" w14:textId="77777777" w:rsidR="0089700E" w:rsidRDefault="0089700E" w:rsidP="00F3517F">
      <w:pPr>
        <w:spacing w:after="0" w:line="240" w:lineRule="auto"/>
      </w:pPr>
      <w:r>
        <w:continuationSeparator/>
      </w:r>
    </w:p>
  </w:endnote>
  <w:endnote w:type="continuationNotice" w:id="1">
    <w:p w14:paraId="1618F23E" w14:textId="77777777" w:rsidR="0089700E" w:rsidRDefault="0089700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283FF" w14:textId="7B466D71" w:rsidR="00A0683D" w:rsidRPr="00601C66" w:rsidRDefault="00EB62E7" w:rsidP="00601C66">
    <w:pPr>
      <w:pStyle w:val="Footer-right"/>
      <w:rPr>
        <w:rFonts w:ascii="Arial Black" w:hAnsi="Arial Black"/>
        <w:b/>
        <w:bCs/>
      </w:rPr>
    </w:pPr>
    <w:r w:rsidRPr="00451382">
      <w:rPr>
        <w:rFonts w:ascii="Arial Black" w:hAnsi="Arial Black"/>
        <w:b/>
        <w:bCs/>
      </w:rPr>
      <w:fldChar w:fldCharType="begin"/>
    </w:r>
    <w:r w:rsidRPr="00451382">
      <w:rPr>
        <w:rFonts w:ascii="Arial Black" w:hAnsi="Arial Black"/>
        <w:b/>
        <w:bCs/>
      </w:rPr>
      <w:instrText xml:space="preserve"> PAGE   \* MERGEFORMAT </w:instrText>
    </w:r>
    <w:r w:rsidRPr="00451382">
      <w:rPr>
        <w:rFonts w:ascii="Arial Black" w:hAnsi="Arial Black"/>
        <w:b/>
        <w:bCs/>
      </w:rPr>
      <w:fldChar w:fldCharType="separate"/>
    </w:r>
    <w:r w:rsidRPr="00451382">
      <w:rPr>
        <w:rFonts w:ascii="Arial Black" w:hAnsi="Arial Black"/>
        <w:b/>
        <w:bCs/>
      </w:rPr>
      <w:t>1</w:t>
    </w:r>
    <w:r w:rsidRPr="00451382">
      <w:rPr>
        <w:rFonts w:ascii="Arial Black" w:hAnsi="Arial Black"/>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3F98E" w14:textId="4DD2DCA0" w:rsidR="00A0683D" w:rsidRPr="00601C66" w:rsidRDefault="00EB6C1E" w:rsidP="00601C66">
    <w:pPr>
      <w:pStyle w:val="Footer-right"/>
      <w:rPr>
        <w:rFonts w:ascii="Arial Black" w:hAnsi="Arial Black"/>
      </w:rPr>
    </w:pPr>
    <w:r w:rsidRPr="003306A6">
      <w:rPr>
        <w:rFonts w:ascii="Arial Black" w:hAnsi="Arial Black"/>
      </w:rPr>
      <w:fldChar w:fldCharType="begin"/>
    </w:r>
    <w:r w:rsidRPr="003306A6">
      <w:rPr>
        <w:rFonts w:ascii="Arial Black" w:hAnsi="Arial Black"/>
      </w:rPr>
      <w:instrText xml:space="preserve"> PAGE   \* MERGEFORMAT </w:instrText>
    </w:r>
    <w:r w:rsidRPr="003306A6">
      <w:rPr>
        <w:rFonts w:ascii="Arial Black" w:hAnsi="Arial Black"/>
      </w:rPr>
      <w:fldChar w:fldCharType="separate"/>
    </w:r>
    <w:r>
      <w:rPr>
        <w:rFonts w:ascii="Arial Black" w:hAnsi="Arial Black"/>
      </w:rPr>
      <w:t>2</w:t>
    </w:r>
    <w:r w:rsidRPr="003306A6">
      <w:rPr>
        <w:rFonts w:ascii="Arial Black" w:hAnsi="Arial Blac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7D5B4" w14:textId="77777777" w:rsidR="0089700E" w:rsidRDefault="0089700E" w:rsidP="00F3517F">
      <w:pPr>
        <w:spacing w:after="0" w:line="240" w:lineRule="auto"/>
      </w:pPr>
      <w:r>
        <w:separator/>
      </w:r>
    </w:p>
  </w:footnote>
  <w:footnote w:type="continuationSeparator" w:id="0">
    <w:p w14:paraId="20E41F37" w14:textId="77777777" w:rsidR="0089700E" w:rsidRDefault="0089700E" w:rsidP="00F3517F">
      <w:pPr>
        <w:spacing w:after="0" w:line="240" w:lineRule="auto"/>
      </w:pPr>
      <w:r>
        <w:continuationSeparator/>
      </w:r>
    </w:p>
  </w:footnote>
  <w:footnote w:type="continuationNotice" w:id="1">
    <w:p w14:paraId="6CA77C5D" w14:textId="77777777" w:rsidR="0089700E" w:rsidRDefault="0089700E">
      <w:pPr>
        <w:spacing w:before="0" w:after="0" w:line="240" w:lineRule="auto"/>
      </w:pPr>
    </w:p>
  </w:footnote>
  <w:footnote w:id="2">
    <w:p w14:paraId="723DF23C" w14:textId="6AE061D7" w:rsidR="00EE2437" w:rsidRPr="001B4BEB" w:rsidRDefault="00EE2437" w:rsidP="00EE2437">
      <w:pPr>
        <w:pStyle w:val="FootnoteText"/>
        <w:rPr>
          <w:spacing w:val="-2"/>
          <w:lang w:val="en-US"/>
        </w:rPr>
      </w:pPr>
      <w:r w:rsidRPr="001B4BEB">
        <w:rPr>
          <w:rStyle w:val="FootnoteReference"/>
          <w:spacing w:val="-2"/>
        </w:rPr>
        <w:footnoteRef/>
      </w:r>
      <w:r w:rsidRPr="001B4BEB">
        <w:rPr>
          <w:spacing w:val="-2"/>
        </w:rPr>
        <w:t xml:space="preserve"> Capital deepening is also influenced by depreciation of existing capital, because the change in the capital stock is investment less depreciation. Depreciation appears to have not contributed to the capital deepening slowdown in the non-mining </w:t>
      </w:r>
      <w:r w:rsidR="005F0A13" w:rsidRPr="001B4BEB">
        <w:rPr>
          <w:spacing w:val="-2"/>
        </w:rPr>
        <w:t>economy</w:t>
      </w:r>
      <w:r w:rsidRPr="001B4BEB">
        <w:rPr>
          <w:spacing w:val="-2"/>
        </w:rPr>
        <w:t xml:space="preserve"> – as a share of GDP, it was 0.5 percentage points lower in 2010-11 to 2023-24 than in 1994-95 to 2009-10 (PC estimate based on </w:t>
      </w:r>
      <w:r w:rsidRPr="001B4BEB">
        <w:rPr>
          <w:rFonts w:cs="Arial"/>
          <w:spacing w:val="-2"/>
        </w:rPr>
        <w:t>ABS</w:t>
      </w:r>
      <w:r w:rsidRPr="001B4BEB">
        <w:rPr>
          <w:spacing w:val="-2"/>
        </w:rPr>
        <w:t> </w:t>
      </w:r>
      <w:r w:rsidRPr="001B4BEB">
        <w:rPr>
          <w:spacing w:val="-2"/>
        </w:rPr>
        <w:fldChar w:fldCharType="begin"/>
      </w:r>
      <w:r w:rsidRPr="001B4BEB">
        <w:rPr>
          <w:spacing w:val="-2"/>
        </w:rPr>
        <w:instrText xml:space="preserve"> ADDIN ZOTERO_ITEM CSL_CITATION {"citationID":"Pek6WqZa","properties":{"formattedCitation":"(2024)","plainCitation":"(2024)","noteIndex":1},"citationItems":[{"id":15783,"uris":["http://zotero.org/groups/5791031/items/G8G8QDY7"],"itemData":{"id":15783,"type":"webpage","abstract":"Annual estimates of key economic measures, including GDP, consumption, investment, income, capital stock, productivity and balance sheets","language":"en","title":"Australian System of National Accounts, 2023-24 financial year","URL":"https://www.abs.gov.au/statistics/economy/national-accounts/australian-system-national-accounts/latest-release","translator":[{"literal":"ABS"}],"author":[{"family":"Australian Bureau of Statistics","given":""}],"accessed":{"date-parts":[["2025",7,10]]},"issued":{"date-parts":[["2024",10,25]]}},"suppress-author":true}],"schema":"https://github.com/citation-style-language/schema/raw/master/csl-citation.json"} </w:instrText>
      </w:r>
      <w:r w:rsidRPr="001B4BEB">
        <w:rPr>
          <w:spacing w:val="-2"/>
        </w:rPr>
        <w:fldChar w:fldCharType="separate"/>
      </w:r>
      <w:r w:rsidRPr="001B4BEB">
        <w:rPr>
          <w:rFonts w:cs="Arial"/>
          <w:spacing w:val="-2"/>
        </w:rPr>
        <w:t>(2024)</w:t>
      </w:r>
      <w:r w:rsidRPr="001B4BEB">
        <w:rPr>
          <w:spacing w:val="-2"/>
        </w:rPr>
        <w:fldChar w:fldCharType="end"/>
      </w:r>
      <w:r w:rsidRPr="001B4BEB">
        <w:rPr>
          <w:spacing w:val="-2"/>
        </w:rPr>
        <w:t>), whereas investment was about 3 percentage points lower (figure 1, panel b).</w:t>
      </w:r>
    </w:p>
  </w:footnote>
  <w:footnote w:id="3">
    <w:p w14:paraId="4D82E84C" w14:textId="77777777" w:rsidR="00EE2437" w:rsidRPr="00493B5E" w:rsidRDefault="00EE2437" w:rsidP="00EE2437">
      <w:pPr>
        <w:pStyle w:val="FootnoteText"/>
        <w:rPr>
          <w:lang w:val="en-US"/>
        </w:rPr>
      </w:pPr>
      <w:r>
        <w:rPr>
          <w:rStyle w:val="FootnoteReference"/>
        </w:rPr>
        <w:footnoteRef/>
      </w:r>
      <w:r>
        <w:t xml:space="preserve"> </w:t>
      </w:r>
      <w:r>
        <w:rPr>
          <w:lang w:val="en-US"/>
        </w:rPr>
        <w:t xml:space="preserve">Unlike most OECD countries, Australia’s corporate tax system allows for dividend imputation, so dividends paid to </w:t>
      </w:r>
      <w:r w:rsidRPr="00E82BE4">
        <w:rPr>
          <w:i/>
          <w:iCs/>
          <w:lang w:val="en-US"/>
        </w:rPr>
        <w:t xml:space="preserve">domestic </w:t>
      </w:r>
      <w:r>
        <w:rPr>
          <w:lang w:val="en-US"/>
        </w:rPr>
        <w:t xml:space="preserve">investors are taxed only once (income tax) rather than twice (corporate tax and income tax). However, </w:t>
      </w:r>
      <w:r w:rsidRPr="008F15FD">
        <w:rPr>
          <w:i/>
          <w:lang w:val="en-US"/>
        </w:rPr>
        <w:t>foreign</w:t>
      </w:r>
      <w:r>
        <w:rPr>
          <w:lang w:val="en-US"/>
        </w:rPr>
        <w:t xml:space="preserve"> investors are more relevant when considering the competitiveness of corporate tax systems.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C2E4D" w14:textId="03F92083" w:rsidR="00D12DE4" w:rsidRDefault="00D12D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91B6" w14:textId="430DE9FE" w:rsidR="00A0683D" w:rsidRDefault="00787E70" w:rsidP="00601C66">
    <w:pPr>
      <w:pStyle w:val="Header-KeylineRight"/>
    </w:pPr>
    <w:r w:rsidRPr="00EB62E7">
      <w:rPr>
        <w:rStyle w:val="Strong"/>
        <w:b w:val="0"/>
        <w:bCs w:val="0"/>
      </w:rPr>
      <w:t>PC productivity insights</w:t>
    </w:r>
    <w:r w:rsidR="00936038">
      <w:rPr>
        <w:rStyle w:val="Strong"/>
        <w:b w:val="0"/>
        <w:bCs w:val="0"/>
      </w:rPr>
      <w:t>: Quarterly bulletin</w:t>
    </w:r>
    <w:r w:rsidR="00A02FA8">
      <w:rPr>
        <w:rStyle w:val="Strong"/>
        <w:b w:val="0"/>
        <w:bCs w:val="0"/>
      </w:rPr>
      <w:t xml:space="preserve"> – September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D08D4" w14:textId="4981908F" w:rsidR="00A0683D" w:rsidRPr="002C77DF" w:rsidRDefault="00996086" w:rsidP="00996086">
    <w:pPr>
      <w:spacing w:before="1800" w:after="840" w:line="204" w:lineRule="auto"/>
      <w:ind w:right="2268"/>
      <w:contextualSpacing/>
      <w:outlineLvl w:val="0"/>
      <w:rPr>
        <w:rFonts w:ascii="Open Sans Extrabold" w:eastAsia="SimHei" w:hAnsi="Open Sans Extrabold" w:cs="Open Sans Extrabold"/>
        <w:noProof/>
        <w:color w:val="FFFFFF"/>
        <w:kern w:val="28"/>
        <w:sz w:val="42"/>
        <w:szCs w:val="42"/>
      </w:rPr>
    </w:pPr>
    <w:r w:rsidRPr="002C77DF">
      <w:rPr>
        <w:rFonts w:ascii="Open Sans Extrabold" w:eastAsia="SimHei" w:hAnsi="Open Sans Extrabold" w:cs="Open Sans Extrabold"/>
        <w:noProof/>
        <w:color w:val="FFFFFF"/>
        <w:kern w:val="28"/>
        <w:sz w:val="42"/>
        <w:szCs w:val="42"/>
      </w:rPr>
      <w:drawing>
        <wp:anchor distT="0" distB="0" distL="114300" distR="114300" simplePos="0" relativeHeight="251658242" behindDoc="1" locked="0" layoutInCell="1" allowOverlap="1" wp14:anchorId="7609DD52" wp14:editId="73EA48B3">
          <wp:simplePos x="0" y="0"/>
          <wp:positionH relativeFrom="column">
            <wp:posOffset>-720090</wp:posOffset>
          </wp:positionH>
          <wp:positionV relativeFrom="page">
            <wp:posOffset>0</wp:posOffset>
          </wp:positionV>
          <wp:extent cx="7554595" cy="2503714"/>
          <wp:effectExtent l="0" t="0" r="0" b="0"/>
          <wp:wrapNone/>
          <wp:docPr id="668393507" name="Picture 668393507" descr="Australian Government | Productivity Commission logo | Quarterly productivity bulletin head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93507" name="Picture 668393507" descr="Australian Government | Productivity Commission logo | Quarterly productivity bulletin header">
                    <a:extLst>
                      <a:ext uri="{C183D7F6-B498-43B3-948B-1728B52AA6E4}">
                        <adec:decorative xmlns:adec="http://schemas.microsoft.com/office/drawing/2017/decorative" val="0"/>
                      </a:ext>
                    </a:extLst>
                  </pic:cNvPr>
                  <pic:cNvPicPr/>
                </pic:nvPicPr>
                <pic:blipFill rotWithShape="1">
                  <a:blip r:embed="rId1">
                    <a:extLst>
                      <a:ext uri="{28A0092B-C50C-407E-A947-70E740481C1C}">
                        <a14:useLocalDpi xmlns:a14="http://schemas.microsoft.com/office/drawing/2010/main" val="0"/>
                      </a:ext>
                    </a:extLst>
                  </a:blip>
                  <a:srcRect b="10759"/>
                  <a:stretch/>
                </pic:blipFill>
                <pic:spPr bwMode="auto">
                  <a:xfrm>
                    <a:off x="0" y="0"/>
                    <a:ext cx="7560000" cy="2505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7DF">
      <w:rPr>
        <w:rFonts w:ascii="Open Sans Extrabold" w:eastAsia="SimHei" w:hAnsi="Open Sans Extrabold" w:cs="Open Sans Extrabold"/>
        <w:noProof/>
        <w:color w:val="FFFFFF"/>
        <w:kern w:val="28"/>
        <w:sz w:val="42"/>
        <w:szCs w:val="42"/>
      </w:rPr>
      <w:t xml:space="preserve">Quarterly productivity </w:t>
    </w:r>
    <w:r w:rsidRPr="002C77DF">
      <w:rPr>
        <w:rFonts w:ascii="Open Sans Extrabold" w:eastAsia="SimHei" w:hAnsi="Open Sans Extrabold" w:cs="Open Sans Extrabold"/>
        <w:noProof/>
        <w:color w:val="FFFFFF"/>
        <w:kern w:val="28"/>
        <w:sz w:val="42"/>
        <w:szCs w:val="42"/>
      </w:rPr>
      <w:br/>
      <w:t>bulletin – September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3E6C9D"/>
    <w:multiLevelType w:val="multilevel"/>
    <w:tmpl w:val="FF8069A4"/>
    <w:numStyleLink w:val="Bullets"/>
  </w:abstractNum>
  <w:abstractNum w:abstractNumId="5"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7"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8"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D665246"/>
    <w:multiLevelType w:val="multilevel"/>
    <w:tmpl w:val="55366B42"/>
    <w:numStyleLink w:val="LetteredList"/>
  </w:abstractNum>
  <w:abstractNum w:abstractNumId="11" w15:restartNumberingAfterBreak="0">
    <w:nsid w:val="2DFE29AF"/>
    <w:multiLevelType w:val="multilevel"/>
    <w:tmpl w:val="72768BCE"/>
    <w:numStyleLink w:val="AppendixHeadingList"/>
  </w:abstractNum>
  <w:abstractNum w:abstractNumId="1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6" w15:restartNumberingAfterBreak="0">
    <w:nsid w:val="761B4A1B"/>
    <w:multiLevelType w:val="multilevel"/>
    <w:tmpl w:val="4F48000A"/>
    <w:numStyleLink w:val="Alphalist"/>
  </w:abstractNum>
  <w:num w:numId="1" w16cid:durableId="2077120939">
    <w:abstractNumId w:val="6"/>
  </w:num>
  <w:num w:numId="2" w16cid:durableId="781532609">
    <w:abstractNumId w:val="2"/>
  </w:num>
  <w:num w:numId="3" w16cid:durableId="1537548097">
    <w:abstractNumId w:val="9"/>
  </w:num>
  <w:num w:numId="4" w16cid:durableId="1199472408">
    <w:abstractNumId w:val="14"/>
  </w:num>
  <w:num w:numId="5" w16cid:durableId="247005635">
    <w:abstractNumId w:val="15"/>
  </w:num>
  <w:num w:numId="6" w16cid:durableId="915943895">
    <w:abstractNumId w:val="13"/>
  </w:num>
  <w:num w:numId="7" w16cid:durableId="744882570">
    <w:abstractNumId w:val="7"/>
  </w:num>
  <w:num w:numId="8" w16cid:durableId="787089408">
    <w:abstractNumId w:val="3"/>
  </w:num>
  <w:num w:numId="9" w16cid:durableId="1700549354">
    <w:abstractNumId w:val="5"/>
  </w:num>
  <w:num w:numId="10" w16cid:durableId="477187289">
    <w:abstractNumId w:val="1"/>
  </w:num>
  <w:num w:numId="11" w16cid:durableId="1699314694">
    <w:abstractNumId w:val="12"/>
  </w:num>
  <w:num w:numId="12" w16cid:durableId="182550126">
    <w:abstractNumId w:val="11"/>
  </w:num>
  <w:num w:numId="13" w16cid:durableId="1032152563">
    <w:abstractNumId w:val="10"/>
  </w:num>
  <w:num w:numId="14" w16cid:durableId="357199217">
    <w:abstractNumId w:val="16"/>
  </w:num>
  <w:num w:numId="15" w16cid:durableId="1766225964">
    <w:abstractNumId w:val="0"/>
  </w:num>
  <w:num w:numId="16" w16cid:durableId="769663569">
    <w:abstractNumId w:val="8"/>
  </w:num>
  <w:num w:numId="17" w16cid:durableId="737554520">
    <w:abstractNumId w:val="5"/>
  </w:num>
  <w:num w:numId="18" w16cid:durableId="16977306">
    <w:abstractNumId w:val="4"/>
  </w:num>
  <w:num w:numId="19" w16cid:durableId="135150436">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ED0"/>
    <w:rsid w:val="00000144"/>
    <w:rsid w:val="00000ABF"/>
    <w:rsid w:val="00000C50"/>
    <w:rsid w:val="00001549"/>
    <w:rsid w:val="00001F9A"/>
    <w:rsid w:val="000028F4"/>
    <w:rsid w:val="00002A89"/>
    <w:rsid w:val="00002C88"/>
    <w:rsid w:val="00003029"/>
    <w:rsid w:val="000065BF"/>
    <w:rsid w:val="000074C6"/>
    <w:rsid w:val="00007C0A"/>
    <w:rsid w:val="00010BF2"/>
    <w:rsid w:val="000110BC"/>
    <w:rsid w:val="0001121F"/>
    <w:rsid w:val="00011858"/>
    <w:rsid w:val="00011A31"/>
    <w:rsid w:val="000121E7"/>
    <w:rsid w:val="0001299A"/>
    <w:rsid w:val="00012DD3"/>
    <w:rsid w:val="00013FF2"/>
    <w:rsid w:val="00014CE0"/>
    <w:rsid w:val="00015E07"/>
    <w:rsid w:val="00017963"/>
    <w:rsid w:val="00021730"/>
    <w:rsid w:val="000218CD"/>
    <w:rsid w:val="00021D0F"/>
    <w:rsid w:val="000221CA"/>
    <w:rsid w:val="000224FF"/>
    <w:rsid w:val="00022866"/>
    <w:rsid w:val="00023325"/>
    <w:rsid w:val="000235DA"/>
    <w:rsid w:val="000238A3"/>
    <w:rsid w:val="00023DD9"/>
    <w:rsid w:val="00023E6A"/>
    <w:rsid w:val="0002426C"/>
    <w:rsid w:val="00024C06"/>
    <w:rsid w:val="0002503D"/>
    <w:rsid w:val="00025551"/>
    <w:rsid w:val="00025913"/>
    <w:rsid w:val="000273F9"/>
    <w:rsid w:val="00027811"/>
    <w:rsid w:val="000300BA"/>
    <w:rsid w:val="00030C79"/>
    <w:rsid w:val="00031333"/>
    <w:rsid w:val="00031658"/>
    <w:rsid w:val="00032066"/>
    <w:rsid w:val="0003207D"/>
    <w:rsid w:val="00033B50"/>
    <w:rsid w:val="00033C6D"/>
    <w:rsid w:val="00034F1C"/>
    <w:rsid w:val="000360AA"/>
    <w:rsid w:val="000366F2"/>
    <w:rsid w:val="00036A26"/>
    <w:rsid w:val="00040236"/>
    <w:rsid w:val="00040535"/>
    <w:rsid w:val="000413EB"/>
    <w:rsid w:val="0004140F"/>
    <w:rsid w:val="00042334"/>
    <w:rsid w:val="00043586"/>
    <w:rsid w:val="000436A4"/>
    <w:rsid w:val="0004392D"/>
    <w:rsid w:val="000440CE"/>
    <w:rsid w:val="00044BBB"/>
    <w:rsid w:val="00045112"/>
    <w:rsid w:val="0004563A"/>
    <w:rsid w:val="000460A5"/>
    <w:rsid w:val="00046550"/>
    <w:rsid w:val="00047BBD"/>
    <w:rsid w:val="00047FD7"/>
    <w:rsid w:val="0005086F"/>
    <w:rsid w:val="000512AE"/>
    <w:rsid w:val="00051883"/>
    <w:rsid w:val="00051B46"/>
    <w:rsid w:val="00052505"/>
    <w:rsid w:val="000531FC"/>
    <w:rsid w:val="00053437"/>
    <w:rsid w:val="00053765"/>
    <w:rsid w:val="00053B43"/>
    <w:rsid w:val="00053BE7"/>
    <w:rsid w:val="00054E1C"/>
    <w:rsid w:val="00056024"/>
    <w:rsid w:val="00056626"/>
    <w:rsid w:val="00056833"/>
    <w:rsid w:val="00056A1B"/>
    <w:rsid w:val="00056E81"/>
    <w:rsid w:val="00056EAF"/>
    <w:rsid w:val="00056EB2"/>
    <w:rsid w:val="00057004"/>
    <w:rsid w:val="00057633"/>
    <w:rsid w:val="00057683"/>
    <w:rsid w:val="000577B2"/>
    <w:rsid w:val="00057AC6"/>
    <w:rsid w:val="00057D47"/>
    <w:rsid w:val="00061110"/>
    <w:rsid w:val="00062AA5"/>
    <w:rsid w:val="00062BDA"/>
    <w:rsid w:val="00062EFC"/>
    <w:rsid w:val="00063165"/>
    <w:rsid w:val="00063238"/>
    <w:rsid w:val="00063A6B"/>
    <w:rsid w:val="00063E2D"/>
    <w:rsid w:val="00063E88"/>
    <w:rsid w:val="00065B02"/>
    <w:rsid w:val="00065FE0"/>
    <w:rsid w:val="00066175"/>
    <w:rsid w:val="0006681C"/>
    <w:rsid w:val="00066AD5"/>
    <w:rsid w:val="00066D7D"/>
    <w:rsid w:val="0006747D"/>
    <w:rsid w:val="00067679"/>
    <w:rsid w:val="00067719"/>
    <w:rsid w:val="00067E7F"/>
    <w:rsid w:val="000704A1"/>
    <w:rsid w:val="00070D34"/>
    <w:rsid w:val="00070D47"/>
    <w:rsid w:val="00071233"/>
    <w:rsid w:val="00072911"/>
    <w:rsid w:val="00073B32"/>
    <w:rsid w:val="0007413E"/>
    <w:rsid w:val="00075032"/>
    <w:rsid w:val="00075040"/>
    <w:rsid w:val="000765BB"/>
    <w:rsid w:val="00076E0E"/>
    <w:rsid w:val="00077B9B"/>
    <w:rsid w:val="00082178"/>
    <w:rsid w:val="000823CD"/>
    <w:rsid w:val="00082CA0"/>
    <w:rsid w:val="00083485"/>
    <w:rsid w:val="00083830"/>
    <w:rsid w:val="0008393F"/>
    <w:rsid w:val="00083BFB"/>
    <w:rsid w:val="00083F98"/>
    <w:rsid w:val="0008569C"/>
    <w:rsid w:val="00086332"/>
    <w:rsid w:val="00087B6A"/>
    <w:rsid w:val="00090BB6"/>
    <w:rsid w:val="00091159"/>
    <w:rsid w:val="00091695"/>
    <w:rsid w:val="00091ED0"/>
    <w:rsid w:val="000923E2"/>
    <w:rsid w:val="00092538"/>
    <w:rsid w:val="000925C4"/>
    <w:rsid w:val="000925F8"/>
    <w:rsid w:val="000927AF"/>
    <w:rsid w:val="00095183"/>
    <w:rsid w:val="00095425"/>
    <w:rsid w:val="00095574"/>
    <w:rsid w:val="00095EB5"/>
    <w:rsid w:val="00096426"/>
    <w:rsid w:val="00096B4F"/>
    <w:rsid w:val="0009755F"/>
    <w:rsid w:val="00097678"/>
    <w:rsid w:val="00097A5B"/>
    <w:rsid w:val="00097B3B"/>
    <w:rsid w:val="000A0507"/>
    <w:rsid w:val="000A0F8E"/>
    <w:rsid w:val="000A1474"/>
    <w:rsid w:val="000A1EB0"/>
    <w:rsid w:val="000A33D4"/>
    <w:rsid w:val="000A4287"/>
    <w:rsid w:val="000A6EB6"/>
    <w:rsid w:val="000A77CF"/>
    <w:rsid w:val="000B0BFF"/>
    <w:rsid w:val="000B16E3"/>
    <w:rsid w:val="000B1CB3"/>
    <w:rsid w:val="000B1F0C"/>
    <w:rsid w:val="000B23DA"/>
    <w:rsid w:val="000B2EC3"/>
    <w:rsid w:val="000B3231"/>
    <w:rsid w:val="000B3343"/>
    <w:rsid w:val="000B340B"/>
    <w:rsid w:val="000B3FFC"/>
    <w:rsid w:val="000B6B38"/>
    <w:rsid w:val="000B7787"/>
    <w:rsid w:val="000C31E9"/>
    <w:rsid w:val="000C352E"/>
    <w:rsid w:val="000C4A22"/>
    <w:rsid w:val="000C5884"/>
    <w:rsid w:val="000C5B83"/>
    <w:rsid w:val="000C6B7A"/>
    <w:rsid w:val="000C7B79"/>
    <w:rsid w:val="000D0641"/>
    <w:rsid w:val="000D09EC"/>
    <w:rsid w:val="000D0F4A"/>
    <w:rsid w:val="000D0FC9"/>
    <w:rsid w:val="000D1286"/>
    <w:rsid w:val="000D1D08"/>
    <w:rsid w:val="000D28B6"/>
    <w:rsid w:val="000D28E6"/>
    <w:rsid w:val="000D2934"/>
    <w:rsid w:val="000D2CDA"/>
    <w:rsid w:val="000D35B6"/>
    <w:rsid w:val="000D4620"/>
    <w:rsid w:val="000D4C63"/>
    <w:rsid w:val="000D6696"/>
    <w:rsid w:val="000D72FE"/>
    <w:rsid w:val="000D7496"/>
    <w:rsid w:val="000E0435"/>
    <w:rsid w:val="000E0654"/>
    <w:rsid w:val="000E0844"/>
    <w:rsid w:val="000E135D"/>
    <w:rsid w:val="000E1A97"/>
    <w:rsid w:val="000E3440"/>
    <w:rsid w:val="000E39F9"/>
    <w:rsid w:val="000E3C1E"/>
    <w:rsid w:val="000E3D94"/>
    <w:rsid w:val="000E3EC3"/>
    <w:rsid w:val="000E403E"/>
    <w:rsid w:val="000E4765"/>
    <w:rsid w:val="000E484F"/>
    <w:rsid w:val="000E4DF4"/>
    <w:rsid w:val="000E59F1"/>
    <w:rsid w:val="000E616C"/>
    <w:rsid w:val="000E62AE"/>
    <w:rsid w:val="000E702E"/>
    <w:rsid w:val="000E77CF"/>
    <w:rsid w:val="000F14E3"/>
    <w:rsid w:val="000F1657"/>
    <w:rsid w:val="000F2353"/>
    <w:rsid w:val="000F33FF"/>
    <w:rsid w:val="000F358A"/>
    <w:rsid w:val="000F3E12"/>
    <w:rsid w:val="000F4795"/>
    <w:rsid w:val="000F54DA"/>
    <w:rsid w:val="000F5B58"/>
    <w:rsid w:val="000F5BAE"/>
    <w:rsid w:val="000F7BFA"/>
    <w:rsid w:val="000F7E1E"/>
    <w:rsid w:val="00100015"/>
    <w:rsid w:val="001003E2"/>
    <w:rsid w:val="00100496"/>
    <w:rsid w:val="001008A2"/>
    <w:rsid w:val="00100F62"/>
    <w:rsid w:val="001020F8"/>
    <w:rsid w:val="001028A1"/>
    <w:rsid w:val="00102BDE"/>
    <w:rsid w:val="001036BE"/>
    <w:rsid w:val="001038FE"/>
    <w:rsid w:val="00104027"/>
    <w:rsid w:val="001048B1"/>
    <w:rsid w:val="00104BEE"/>
    <w:rsid w:val="0010562E"/>
    <w:rsid w:val="00106299"/>
    <w:rsid w:val="00106D39"/>
    <w:rsid w:val="001071A0"/>
    <w:rsid w:val="001101B1"/>
    <w:rsid w:val="0011036F"/>
    <w:rsid w:val="00110512"/>
    <w:rsid w:val="001109AC"/>
    <w:rsid w:val="00110ABC"/>
    <w:rsid w:val="00110BDE"/>
    <w:rsid w:val="00110E6D"/>
    <w:rsid w:val="00111731"/>
    <w:rsid w:val="00111D1D"/>
    <w:rsid w:val="00113273"/>
    <w:rsid w:val="001139FB"/>
    <w:rsid w:val="00113E7D"/>
    <w:rsid w:val="00114604"/>
    <w:rsid w:val="0011680A"/>
    <w:rsid w:val="00116FBB"/>
    <w:rsid w:val="0011700B"/>
    <w:rsid w:val="001171E7"/>
    <w:rsid w:val="0012189A"/>
    <w:rsid w:val="00122AB3"/>
    <w:rsid w:val="00123180"/>
    <w:rsid w:val="00123544"/>
    <w:rsid w:val="0012367A"/>
    <w:rsid w:val="001239C6"/>
    <w:rsid w:val="00123AA5"/>
    <w:rsid w:val="00123F81"/>
    <w:rsid w:val="00124703"/>
    <w:rsid w:val="00125E15"/>
    <w:rsid w:val="00126FC2"/>
    <w:rsid w:val="001273BB"/>
    <w:rsid w:val="001277D7"/>
    <w:rsid w:val="00130AEF"/>
    <w:rsid w:val="00130BF0"/>
    <w:rsid w:val="00130C43"/>
    <w:rsid w:val="00132DF7"/>
    <w:rsid w:val="00133383"/>
    <w:rsid w:val="00134A57"/>
    <w:rsid w:val="00134AA4"/>
    <w:rsid w:val="001353BC"/>
    <w:rsid w:val="001354E3"/>
    <w:rsid w:val="0013553E"/>
    <w:rsid w:val="00135A1A"/>
    <w:rsid w:val="00135A1E"/>
    <w:rsid w:val="00135CEC"/>
    <w:rsid w:val="00136981"/>
    <w:rsid w:val="00136B71"/>
    <w:rsid w:val="00137C09"/>
    <w:rsid w:val="00140E41"/>
    <w:rsid w:val="00141F40"/>
    <w:rsid w:val="0014282B"/>
    <w:rsid w:val="00142E93"/>
    <w:rsid w:val="001434D0"/>
    <w:rsid w:val="00144349"/>
    <w:rsid w:val="00144EB4"/>
    <w:rsid w:val="00145B02"/>
    <w:rsid w:val="00146C01"/>
    <w:rsid w:val="00147FC2"/>
    <w:rsid w:val="00150142"/>
    <w:rsid w:val="00150451"/>
    <w:rsid w:val="0015095F"/>
    <w:rsid w:val="00150C47"/>
    <w:rsid w:val="001510E5"/>
    <w:rsid w:val="001511C9"/>
    <w:rsid w:val="00151747"/>
    <w:rsid w:val="00152292"/>
    <w:rsid w:val="00152B94"/>
    <w:rsid w:val="00152C31"/>
    <w:rsid w:val="00152D1D"/>
    <w:rsid w:val="001531C2"/>
    <w:rsid w:val="001534A2"/>
    <w:rsid w:val="0015394C"/>
    <w:rsid w:val="00153D92"/>
    <w:rsid w:val="00153F8B"/>
    <w:rsid w:val="00153FE6"/>
    <w:rsid w:val="001540A7"/>
    <w:rsid w:val="0015589A"/>
    <w:rsid w:val="001565E6"/>
    <w:rsid w:val="00156BF2"/>
    <w:rsid w:val="00157E52"/>
    <w:rsid w:val="0016152D"/>
    <w:rsid w:val="00162222"/>
    <w:rsid w:val="00164FAA"/>
    <w:rsid w:val="00166062"/>
    <w:rsid w:val="00166FC6"/>
    <w:rsid w:val="00167077"/>
    <w:rsid w:val="0017069B"/>
    <w:rsid w:val="001706AC"/>
    <w:rsid w:val="0017081E"/>
    <w:rsid w:val="00170B51"/>
    <w:rsid w:val="00170C16"/>
    <w:rsid w:val="00170E85"/>
    <w:rsid w:val="001713E0"/>
    <w:rsid w:val="00171C99"/>
    <w:rsid w:val="00171ED5"/>
    <w:rsid w:val="00172ABC"/>
    <w:rsid w:val="00172ADC"/>
    <w:rsid w:val="001733B2"/>
    <w:rsid w:val="00174A48"/>
    <w:rsid w:val="00174A5E"/>
    <w:rsid w:val="00174CC2"/>
    <w:rsid w:val="001756BD"/>
    <w:rsid w:val="00175F82"/>
    <w:rsid w:val="00176245"/>
    <w:rsid w:val="00176D34"/>
    <w:rsid w:val="0017719E"/>
    <w:rsid w:val="001776FC"/>
    <w:rsid w:val="00177A27"/>
    <w:rsid w:val="00177CFC"/>
    <w:rsid w:val="00180C7D"/>
    <w:rsid w:val="00182181"/>
    <w:rsid w:val="00182886"/>
    <w:rsid w:val="00182F7B"/>
    <w:rsid w:val="00183053"/>
    <w:rsid w:val="00183292"/>
    <w:rsid w:val="001838C7"/>
    <w:rsid w:val="00186290"/>
    <w:rsid w:val="00186305"/>
    <w:rsid w:val="00187A87"/>
    <w:rsid w:val="00187B2A"/>
    <w:rsid w:val="00187BED"/>
    <w:rsid w:val="00187C1E"/>
    <w:rsid w:val="00187EEE"/>
    <w:rsid w:val="00190CA3"/>
    <w:rsid w:val="00190D49"/>
    <w:rsid w:val="001915C8"/>
    <w:rsid w:val="00191DF3"/>
    <w:rsid w:val="001922B3"/>
    <w:rsid w:val="00193733"/>
    <w:rsid w:val="0019410F"/>
    <w:rsid w:val="00194ADE"/>
    <w:rsid w:val="0019531F"/>
    <w:rsid w:val="0019571A"/>
    <w:rsid w:val="00196C6F"/>
    <w:rsid w:val="0019702C"/>
    <w:rsid w:val="001971CC"/>
    <w:rsid w:val="001979B5"/>
    <w:rsid w:val="001A0396"/>
    <w:rsid w:val="001A1559"/>
    <w:rsid w:val="001A1569"/>
    <w:rsid w:val="001A15FC"/>
    <w:rsid w:val="001A23D7"/>
    <w:rsid w:val="001A2739"/>
    <w:rsid w:val="001A2C50"/>
    <w:rsid w:val="001A38DB"/>
    <w:rsid w:val="001A3946"/>
    <w:rsid w:val="001A3AE5"/>
    <w:rsid w:val="001A3B36"/>
    <w:rsid w:val="001A4336"/>
    <w:rsid w:val="001A48B8"/>
    <w:rsid w:val="001A585B"/>
    <w:rsid w:val="001A6670"/>
    <w:rsid w:val="001A7E4D"/>
    <w:rsid w:val="001B01BE"/>
    <w:rsid w:val="001B0C46"/>
    <w:rsid w:val="001B0EA4"/>
    <w:rsid w:val="001B19EF"/>
    <w:rsid w:val="001B23C6"/>
    <w:rsid w:val="001B265F"/>
    <w:rsid w:val="001B2A81"/>
    <w:rsid w:val="001B2F3F"/>
    <w:rsid w:val="001B3210"/>
    <w:rsid w:val="001B3B07"/>
    <w:rsid w:val="001B49BA"/>
    <w:rsid w:val="001B4BEB"/>
    <w:rsid w:val="001B4CE2"/>
    <w:rsid w:val="001B6534"/>
    <w:rsid w:val="001B6A6D"/>
    <w:rsid w:val="001B7071"/>
    <w:rsid w:val="001B7A4C"/>
    <w:rsid w:val="001B7FDC"/>
    <w:rsid w:val="001C0924"/>
    <w:rsid w:val="001C0AC6"/>
    <w:rsid w:val="001C0E10"/>
    <w:rsid w:val="001C1036"/>
    <w:rsid w:val="001C2A4A"/>
    <w:rsid w:val="001C3845"/>
    <w:rsid w:val="001C3F54"/>
    <w:rsid w:val="001C4EF2"/>
    <w:rsid w:val="001C550C"/>
    <w:rsid w:val="001C550E"/>
    <w:rsid w:val="001C5914"/>
    <w:rsid w:val="001C6881"/>
    <w:rsid w:val="001C7D30"/>
    <w:rsid w:val="001D0DB5"/>
    <w:rsid w:val="001D2FDD"/>
    <w:rsid w:val="001D32B4"/>
    <w:rsid w:val="001D390C"/>
    <w:rsid w:val="001D3A35"/>
    <w:rsid w:val="001D5B86"/>
    <w:rsid w:val="001D7413"/>
    <w:rsid w:val="001D747B"/>
    <w:rsid w:val="001D76C7"/>
    <w:rsid w:val="001E04D8"/>
    <w:rsid w:val="001E0AE6"/>
    <w:rsid w:val="001E0AF3"/>
    <w:rsid w:val="001E0B27"/>
    <w:rsid w:val="001E0C30"/>
    <w:rsid w:val="001E1341"/>
    <w:rsid w:val="001E1A6A"/>
    <w:rsid w:val="001E2E1A"/>
    <w:rsid w:val="001E3147"/>
    <w:rsid w:val="001E3D5E"/>
    <w:rsid w:val="001E4654"/>
    <w:rsid w:val="001E467F"/>
    <w:rsid w:val="001E46CC"/>
    <w:rsid w:val="001E4C4A"/>
    <w:rsid w:val="001E4CD8"/>
    <w:rsid w:val="001E4D18"/>
    <w:rsid w:val="001E4DD7"/>
    <w:rsid w:val="001E6482"/>
    <w:rsid w:val="001E65D4"/>
    <w:rsid w:val="001E6A4C"/>
    <w:rsid w:val="001E7688"/>
    <w:rsid w:val="001F02AD"/>
    <w:rsid w:val="001F097B"/>
    <w:rsid w:val="001F1717"/>
    <w:rsid w:val="001F1A26"/>
    <w:rsid w:val="001F1BE3"/>
    <w:rsid w:val="001F23BB"/>
    <w:rsid w:val="001F2A61"/>
    <w:rsid w:val="001F352F"/>
    <w:rsid w:val="001F3CC7"/>
    <w:rsid w:val="001F3F96"/>
    <w:rsid w:val="001F405F"/>
    <w:rsid w:val="001F4098"/>
    <w:rsid w:val="001F43B7"/>
    <w:rsid w:val="001F5260"/>
    <w:rsid w:val="001F60C7"/>
    <w:rsid w:val="001F628E"/>
    <w:rsid w:val="001F6921"/>
    <w:rsid w:val="001F6E93"/>
    <w:rsid w:val="001F7555"/>
    <w:rsid w:val="00200615"/>
    <w:rsid w:val="0020086C"/>
    <w:rsid w:val="00200F9A"/>
    <w:rsid w:val="00201083"/>
    <w:rsid w:val="002014F2"/>
    <w:rsid w:val="00202DFC"/>
    <w:rsid w:val="0020359C"/>
    <w:rsid w:val="002036A9"/>
    <w:rsid w:val="0020462A"/>
    <w:rsid w:val="002049E4"/>
    <w:rsid w:val="002051AF"/>
    <w:rsid w:val="00205691"/>
    <w:rsid w:val="00206933"/>
    <w:rsid w:val="002072F3"/>
    <w:rsid w:val="00210067"/>
    <w:rsid w:val="00210378"/>
    <w:rsid w:val="00210448"/>
    <w:rsid w:val="002116D8"/>
    <w:rsid w:val="002119BC"/>
    <w:rsid w:val="00211D87"/>
    <w:rsid w:val="00212FA9"/>
    <w:rsid w:val="00213415"/>
    <w:rsid w:val="002136E4"/>
    <w:rsid w:val="00213F06"/>
    <w:rsid w:val="002157C0"/>
    <w:rsid w:val="00215920"/>
    <w:rsid w:val="0021654A"/>
    <w:rsid w:val="0021705E"/>
    <w:rsid w:val="00217711"/>
    <w:rsid w:val="00217940"/>
    <w:rsid w:val="00217B97"/>
    <w:rsid w:val="00217CE8"/>
    <w:rsid w:val="00217EA5"/>
    <w:rsid w:val="00217ECA"/>
    <w:rsid w:val="002217BE"/>
    <w:rsid w:val="00223A4D"/>
    <w:rsid w:val="00225735"/>
    <w:rsid w:val="002257AF"/>
    <w:rsid w:val="00226A7E"/>
    <w:rsid w:val="002270A9"/>
    <w:rsid w:val="00227188"/>
    <w:rsid w:val="00227FCE"/>
    <w:rsid w:val="0023002C"/>
    <w:rsid w:val="00230389"/>
    <w:rsid w:val="00231392"/>
    <w:rsid w:val="0023267D"/>
    <w:rsid w:val="00234632"/>
    <w:rsid w:val="00234854"/>
    <w:rsid w:val="00234CA3"/>
    <w:rsid w:val="00234CE1"/>
    <w:rsid w:val="002365D3"/>
    <w:rsid w:val="002401E8"/>
    <w:rsid w:val="0024020B"/>
    <w:rsid w:val="002403D5"/>
    <w:rsid w:val="0024083F"/>
    <w:rsid w:val="00240AE7"/>
    <w:rsid w:val="002418EC"/>
    <w:rsid w:val="00241EE1"/>
    <w:rsid w:val="00242A18"/>
    <w:rsid w:val="00243820"/>
    <w:rsid w:val="002439C6"/>
    <w:rsid w:val="00244694"/>
    <w:rsid w:val="00244AF2"/>
    <w:rsid w:val="00245072"/>
    <w:rsid w:val="00245C66"/>
    <w:rsid w:val="002469E7"/>
    <w:rsid w:val="00246A17"/>
    <w:rsid w:val="00246D93"/>
    <w:rsid w:val="00247216"/>
    <w:rsid w:val="00247820"/>
    <w:rsid w:val="00247990"/>
    <w:rsid w:val="00247E03"/>
    <w:rsid w:val="002515F4"/>
    <w:rsid w:val="002528F7"/>
    <w:rsid w:val="002539C7"/>
    <w:rsid w:val="00253A78"/>
    <w:rsid w:val="002540A3"/>
    <w:rsid w:val="00255498"/>
    <w:rsid w:val="0025574A"/>
    <w:rsid w:val="00256BC9"/>
    <w:rsid w:val="00257139"/>
    <w:rsid w:val="00260468"/>
    <w:rsid w:val="00260729"/>
    <w:rsid w:val="00261261"/>
    <w:rsid w:val="002615CF"/>
    <w:rsid w:val="002615D2"/>
    <w:rsid w:val="00261DDC"/>
    <w:rsid w:val="002622E3"/>
    <w:rsid w:val="0026296E"/>
    <w:rsid w:val="00262DEF"/>
    <w:rsid w:val="0026405D"/>
    <w:rsid w:val="002643A5"/>
    <w:rsid w:val="002666B7"/>
    <w:rsid w:val="00266857"/>
    <w:rsid w:val="00266F36"/>
    <w:rsid w:val="00267A11"/>
    <w:rsid w:val="002706B9"/>
    <w:rsid w:val="002709A6"/>
    <w:rsid w:val="00270A95"/>
    <w:rsid w:val="00270DE9"/>
    <w:rsid w:val="00270FD9"/>
    <w:rsid w:val="002720AE"/>
    <w:rsid w:val="00272334"/>
    <w:rsid w:val="00273230"/>
    <w:rsid w:val="00275474"/>
    <w:rsid w:val="002757B8"/>
    <w:rsid w:val="00276567"/>
    <w:rsid w:val="00276D5F"/>
    <w:rsid w:val="00277174"/>
    <w:rsid w:val="00277751"/>
    <w:rsid w:val="00277991"/>
    <w:rsid w:val="00280D41"/>
    <w:rsid w:val="002816FA"/>
    <w:rsid w:val="00281BF2"/>
    <w:rsid w:val="0028289D"/>
    <w:rsid w:val="00283C3A"/>
    <w:rsid w:val="0028401D"/>
    <w:rsid w:val="00284DDC"/>
    <w:rsid w:val="00285464"/>
    <w:rsid w:val="00285678"/>
    <w:rsid w:val="00285B46"/>
    <w:rsid w:val="00286781"/>
    <w:rsid w:val="0029155B"/>
    <w:rsid w:val="00291BE3"/>
    <w:rsid w:val="00291D45"/>
    <w:rsid w:val="0029375C"/>
    <w:rsid w:val="0029398D"/>
    <w:rsid w:val="00293A78"/>
    <w:rsid w:val="00293F97"/>
    <w:rsid w:val="00295013"/>
    <w:rsid w:val="00295A68"/>
    <w:rsid w:val="00295B0B"/>
    <w:rsid w:val="0029606C"/>
    <w:rsid w:val="00296195"/>
    <w:rsid w:val="00296A4B"/>
    <w:rsid w:val="002A071B"/>
    <w:rsid w:val="002A0BF6"/>
    <w:rsid w:val="002A201B"/>
    <w:rsid w:val="002A2552"/>
    <w:rsid w:val="002A3621"/>
    <w:rsid w:val="002A37A2"/>
    <w:rsid w:val="002A45D8"/>
    <w:rsid w:val="002A461F"/>
    <w:rsid w:val="002A4B46"/>
    <w:rsid w:val="002A544C"/>
    <w:rsid w:val="002A5B9F"/>
    <w:rsid w:val="002A6514"/>
    <w:rsid w:val="002A66A4"/>
    <w:rsid w:val="002A6C59"/>
    <w:rsid w:val="002A7388"/>
    <w:rsid w:val="002A77E8"/>
    <w:rsid w:val="002A784B"/>
    <w:rsid w:val="002B16FE"/>
    <w:rsid w:val="002B1A96"/>
    <w:rsid w:val="002B1E83"/>
    <w:rsid w:val="002B2D7C"/>
    <w:rsid w:val="002B2DA1"/>
    <w:rsid w:val="002B3750"/>
    <w:rsid w:val="002B3A31"/>
    <w:rsid w:val="002B3EBA"/>
    <w:rsid w:val="002B435A"/>
    <w:rsid w:val="002B4371"/>
    <w:rsid w:val="002B502A"/>
    <w:rsid w:val="002B6F3E"/>
    <w:rsid w:val="002B73D4"/>
    <w:rsid w:val="002B7F20"/>
    <w:rsid w:val="002C004E"/>
    <w:rsid w:val="002C0E39"/>
    <w:rsid w:val="002C1279"/>
    <w:rsid w:val="002C1827"/>
    <w:rsid w:val="002C1FC5"/>
    <w:rsid w:val="002C2093"/>
    <w:rsid w:val="002C2131"/>
    <w:rsid w:val="002C4C21"/>
    <w:rsid w:val="002C5B94"/>
    <w:rsid w:val="002C6C3F"/>
    <w:rsid w:val="002C6F3C"/>
    <w:rsid w:val="002C727F"/>
    <w:rsid w:val="002C73AC"/>
    <w:rsid w:val="002C77DF"/>
    <w:rsid w:val="002C783E"/>
    <w:rsid w:val="002C791A"/>
    <w:rsid w:val="002C7F56"/>
    <w:rsid w:val="002D0491"/>
    <w:rsid w:val="002D08E1"/>
    <w:rsid w:val="002D13AE"/>
    <w:rsid w:val="002D14F4"/>
    <w:rsid w:val="002D1AC1"/>
    <w:rsid w:val="002D1B97"/>
    <w:rsid w:val="002D1EF0"/>
    <w:rsid w:val="002D2058"/>
    <w:rsid w:val="002D2F1C"/>
    <w:rsid w:val="002D3641"/>
    <w:rsid w:val="002D498A"/>
    <w:rsid w:val="002D4D1F"/>
    <w:rsid w:val="002D6765"/>
    <w:rsid w:val="002D6D3B"/>
    <w:rsid w:val="002D7035"/>
    <w:rsid w:val="002D741B"/>
    <w:rsid w:val="002D78FB"/>
    <w:rsid w:val="002D7D54"/>
    <w:rsid w:val="002E0369"/>
    <w:rsid w:val="002E0EA4"/>
    <w:rsid w:val="002E2229"/>
    <w:rsid w:val="002E3EDB"/>
    <w:rsid w:val="002E4616"/>
    <w:rsid w:val="002E4766"/>
    <w:rsid w:val="002E4ABA"/>
    <w:rsid w:val="002E570B"/>
    <w:rsid w:val="002E5FAC"/>
    <w:rsid w:val="002E6288"/>
    <w:rsid w:val="002E6BA6"/>
    <w:rsid w:val="002F0829"/>
    <w:rsid w:val="002F0EBB"/>
    <w:rsid w:val="002F0EF5"/>
    <w:rsid w:val="002F12EF"/>
    <w:rsid w:val="002F1303"/>
    <w:rsid w:val="002F1344"/>
    <w:rsid w:val="002F134A"/>
    <w:rsid w:val="002F1EAC"/>
    <w:rsid w:val="002F2F63"/>
    <w:rsid w:val="002F3A32"/>
    <w:rsid w:val="002F3D09"/>
    <w:rsid w:val="002F3FED"/>
    <w:rsid w:val="002F4DD6"/>
    <w:rsid w:val="002F5796"/>
    <w:rsid w:val="002F5B7B"/>
    <w:rsid w:val="002F5BE6"/>
    <w:rsid w:val="002F61CA"/>
    <w:rsid w:val="002F6CA4"/>
    <w:rsid w:val="002F79E8"/>
    <w:rsid w:val="002F7A8D"/>
    <w:rsid w:val="002F7DD6"/>
    <w:rsid w:val="00300252"/>
    <w:rsid w:val="00300A48"/>
    <w:rsid w:val="003016A6"/>
    <w:rsid w:val="0030174F"/>
    <w:rsid w:val="0030245E"/>
    <w:rsid w:val="00302858"/>
    <w:rsid w:val="00302A82"/>
    <w:rsid w:val="0030367C"/>
    <w:rsid w:val="00303C8F"/>
    <w:rsid w:val="00304E25"/>
    <w:rsid w:val="00305C20"/>
    <w:rsid w:val="00306A59"/>
    <w:rsid w:val="0030759E"/>
    <w:rsid w:val="00307A66"/>
    <w:rsid w:val="003105E6"/>
    <w:rsid w:val="00310C4A"/>
    <w:rsid w:val="00310E78"/>
    <w:rsid w:val="00310FBB"/>
    <w:rsid w:val="00311B9B"/>
    <w:rsid w:val="00312A87"/>
    <w:rsid w:val="00312E22"/>
    <w:rsid w:val="00313784"/>
    <w:rsid w:val="00313C24"/>
    <w:rsid w:val="00314155"/>
    <w:rsid w:val="00315782"/>
    <w:rsid w:val="003158DE"/>
    <w:rsid w:val="00316161"/>
    <w:rsid w:val="0031620C"/>
    <w:rsid w:val="00317E61"/>
    <w:rsid w:val="00320BE6"/>
    <w:rsid w:val="0032247D"/>
    <w:rsid w:val="00322D62"/>
    <w:rsid w:val="0032313F"/>
    <w:rsid w:val="00323DF6"/>
    <w:rsid w:val="003241F7"/>
    <w:rsid w:val="00325867"/>
    <w:rsid w:val="003260B6"/>
    <w:rsid w:val="00326BEC"/>
    <w:rsid w:val="00326DAB"/>
    <w:rsid w:val="00327AB9"/>
    <w:rsid w:val="00327B57"/>
    <w:rsid w:val="00327CEC"/>
    <w:rsid w:val="003306A6"/>
    <w:rsid w:val="003314DF"/>
    <w:rsid w:val="00331EAD"/>
    <w:rsid w:val="00331F09"/>
    <w:rsid w:val="00332706"/>
    <w:rsid w:val="0033307B"/>
    <w:rsid w:val="00333637"/>
    <w:rsid w:val="00333CFE"/>
    <w:rsid w:val="00334583"/>
    <w:rsid w:val="00334DB4"/>
    <w:rsid w:val="00334F4A"/>
    <w:rsid w:val="0033532D"/>
    <w:rsid w:val="00335BBC"/>
    <w:rsid w:val="0033616E"/>
    <w:rsid w:val="00336203"/>
    <w:rsid w:val="00336BEB"/>
    <w:rsid w:val="00337EF1"/>
    <w:rsid w:val="003402F7"/>
    <w:rsid w:val="00340492"/>
    <w:rsid w:val="003408B2"/>
    <w:rsid w:val="00340D03"/>
    <w:rsid w:val="003411E4"/>
    <w:rsid w:val="003418BB"/>
    <w:rsid w:val="003421C8"/>
    <w:rsid w:val="0034381F"/>
    <w:rsid w:val="00343B36"/>
    <w:rsid w:val="00343DBD"/>
    <w:rsid w:val="00344167"/>
    <w:rsid w:val="003441C7"/>
    <w:rsid w:val="00345565"/>
    <w:rsid w:val="003464BB"/>
    <w:rsid w:val="0034656F"/>
    <w:rsid w:val="0034691A"/>
    <w:rsid w:val="00347147"/>
    <w:rsid w:val="0034770A"/>
    <w:rsid w:val="00350139"/>
    <w:rsid w:val="00350738"/>
    <w:rsid w:val="0035080C"/>
    <w:rsid w:val="00351489"/>
    <w:rsid w:val="00351BC8"/>
    <w:rsid w:val="00352150"/>
    <w:rsid w:val="00352761"/>
    <w:rsid w:val="0035340A"/>
    <w:rsid w:val="00353799"/>
    <w:rsid w:val="00353C53"/>
    <w:rsid w:val="0035435B"/>
    <w:rsid w:val="00354B35"/>
    <w:rsid w:val="00354C04"/>
    <w:rsid w:val="003555D1"/>
    <w:rsid w:val="0035618E"/>
    <w:rsid w:val="00356366"/>
    <w:rsid w:val="00357605"/>
    <w:rsid w:val="0035777B"/>
    <w:rsid w:val="0035794D"/>
    <w:rsid w:val="00357F29"/>
    <w:rsid w:val="0036098D"/>
    <w:rsid w:val="00360D81"/>
    <w:rsid w:val="00361A4B"/>
    <w:rsid w:val="00361ED5"/>
    <w:rsid w:val="00362308"/>
    <w:rsid w:val="00363002"/>
    <w:rsid w:val="00363C31"/>
    <w:rsid w:val="00363DB6"/>
    <w:rsid w:val="00364423"/>
    <w:rsid w:val="003649EE"/>
    <w:rsid w:val="00364AAE"/>
    <w:rsid w:val="00364BE2"/>
    <w:rsid w:val="00364FE6"/>
    <w:rsid w:val="00365510"/>
    <w:rsid w:val="00365FD0"/>
    <w:rsid w:val="00366736"/>
    <w:rsid w:val="003669B1"/>
    <w:rsid w:val="00366F47"/>
    <w:rsid w:val="0036759E"/>
    <w:rsid w:val="00367C96"/>
    <w:rsid w:val="0037137C"/>
    <w:rsid w:val="003726AD"/>
    <w:rsid w:val="00372FA1"/>
    <w:rsid w:val="0037336B"/>
    <w:rsid w:val="00373485"/>
    <w:rsid w:val="0037450D"/>
    <w:rsid w:val="0037471C"/>
    <w:rsid w:val="00374C37"/>
    <w:rsid w:val="0037519D"/>
    <w:rsid w:val="003774D7"/>
    <w:rsid w:val="003779EF"/>
    <w:rsid w:val="00377DEB"/>
    <w:rsid w:val="00380449"/>
    <w:rsid w:val="00381D74"/>
    <w:rsid w:val="00382925"/>
    <w:rsid w:val="003831A8"/>
    <w:rsid w:val="0038386D"/>
    <w:rsid w:val="003845DF"/>
    <w:rsid w:val="00384DB1"/>
    <w:rsid w:val="003859BE"/>
    <w:rsid w:val="00386533"/>
    <w:rsid w:val="0038687E"/>
    <w:rsid w:val="00390561"/>
    <w:rsid w:val="00390724"/>
    <w:rsid w:val="00391076"/>
    <w:rsid w:val="00391293"/>
    <w:rsid w:val="003916FF"/>
    <w:rsid w:val="00392B5C"/>
    <w:rsid w:val="00392C6C"/>
    <w:rsid w:val="00392D81"/>
    <w:rsid w:val="00393276"/>
    <w:rsid w:val="00393E4F"/>
    <w:rsid w:val="003947BA"/>
    <w:rsid w:val="00394CEE"/>
    <w:rsid w:val="00395ECB"/>
    <w:rsid w:val="00396C32"/>
    <w:rsid w:val="00397FF4"/>
    <w:rsid w:val="003A02D6"/>
    <w:rsid w:val="003A18A0"/>
    <w:rsid w:val="003A1C85"/>
    <w:rsid w:val="003A29CC"/>
    <w:rsid w:val="003A37EB"/>
    <w:rsid w:val="003A3920"/>
    <w:rsid w:val="003A484D"/>
    <w:rsid w:val="003A511D"/>
    <w:rsid w:val="003A5197"/>
    <w:rsid w:val="003A53EC"/>
    <w:rsid w:val="003A5662"/>
    <w:rsid w:val="003A57E1"/>
    <w:rsid w:val="003A5BE1"/>
    <w:rsid w:val="003A5BF2"/>
    <w:rsid w:val="003A7301"/>
    <w:rsid w:val="003B02F1"/>
    <w:rsid w:val="003B062C"/>
    <w:rsid w:val="003B28C3"/>
    <w:rsid w:val="003B2A74"/>
    <w:rsid w:val="003B2B3A"/>
    <w:rsid w:val="003B2C4D"/>
    <w:rsid w:val="003B352B"/>
    <w:rsid w:val="003B3588"/>
    <w:rsid w:val="003B407F"/>
    <w:rsid w:val="003B4361"/>
    <w:rsid w:val="003B4F47"/>
    <w:rsid w:val="003B4F4C"/>
    <w:rsid w:val="003B4F8C"/>
    <w:rsid w:val="003B5E44"/>
    <w:rsid w:val="003B616E"/>
    <w:rsid w:val="003B638C"/>
    <w:rsid w:val="003B644F"/>
    <w:rsid w:val="003B71A5"/>
    <w:rsid w:val="003C03A3"/>
    <w:rsid w:val="003C0A44"/>
    <w:rsid w:val="003C2141"/>
    <w:rsid w:val="003C2587"/>
    <w:rsid w:val="003C27ED"/>
    <w:rsid w:val="003C2F38"/>
    <w:rsid w:val="003C3904"/>
    <w:rsid w:val="003C41D1"/>
    <w:rsid w:val="003C44BE"/>
    <w:rsid w:val="003C48AD"/>
    <w:rsid w:val="003C4A37"/>
    <w:rsid w:val="003C4E7F"/>
    <w:rsid w:val="003C558F"/>
    <w:rsid w:val="003C57D6"/>
    <w:rsid w:val="003C5F97"/>
    <w:rsid w:val="003C7D34"/>
    <w:rsid w:val="003D17C0"/>
    <w:rsid w:val="003D1B2A"/>
    <w:rsid w:val="003D1EC0"/>
    <w:rsid w:val="003D2B0F"/>
    <w:rsid w:val="003D3849"/>
    <w:rsid w:val="003D4FDA"/>
    <w:rsid w:val="003D6616"/>
    <w:rsid w:val="003D688F"/>
    <w:rsid w:val="003E1565"/>
    <w:rsid w:val="003E1F1A"/>
    <w:rsid w:val="003E2314"/>
    <w:rsid w:val="003E24E7"/>
    <w:rsid w:val="003E30BE"/>
    <w:rsid w:val="003E37FA"/>
    <w:rsid w:val="003E3875"/>
    <w:rsid w:val="003E3EDE"/>
    <w:rsid w:val="003E4FBC"/>
    <w:rsid w:val="003E51C0"/>
    <w:rsid w:val="003E625E"/>
    <w:rsid w:val="003E7A6F"/>
    <w:rsid w:val="003F046F"/>
    <w:rsid w:val="003F0E51"/>
    <w:rsid w:val="003F1DFC"/>
    <w:rsid w:val="003F22F7"/>
    <w:rsid w:val="003F2386"/>
    <w:rsid w:val="003F2A02"/>
    <w:rsid w:val="003F3717"/>
    <w:rsid w:val="003F3D67"/>
    <w:rsid w:val="003F449A"/>
    <w:rsid w:val="003F5356"/>
    <w:rsid w:val="003F5398"/>
    <w:rsid w:val="003F5FAD"/>
    <w:rsid w:val="003F65B6"/>
    <w:rsid w:val="003F7945"/>
    <w:rsid w:val="0040011D"/>
    <w:rsid w:val="004002A5"/>
    <w:rsid w:val="00400F02"/>
    <w:rsid w:val="004014FA"/>
    <w:rsid w:val="00401E41"/>
    <w:rsid w:val="004038BA"/>
    <w:rsid w:val="00403C4A"/>
    <w:rsid w:val="0040411B"/>
    <w:rsid w:val="004041FB"/>
    <w:rsid w:val="004054D8"/>
    <w:rsid w:val="00406A8E"/>
    <w:rsid w:val="00410B4C"/>
    <w:rsid w:val="004128A4"/>
    <w:rsid w:val="00413F12"/>
    <w:rsid w:val="00414617"/>
    <w:rsid w:val="004147FA"/>
    <w:rsid w:val="00415EB5"/>
    <w:rsid w:val="00420620"/>
    <w:rsid w:val="004207AB"/>
    <w:rsid w:val="00424D22"/>
    <w:rsid w:val="0042533F"/>
    <w:rsid w:val="00425466"/>
    <w:rsid w:val="004256C9"/>
    <w:rsid w:val="004266B5"/>
    <w:rsid w:val="00426F10"/>
    <w:rsid w:val="0042715C"/>
    <w:rsid w:val="00427161"/>
    <w:rsid w:val="004272A9"/>
    <w:rsid w:val="00427FA7"/>
    <w:rsid w:val="0043122F"/>
    <w:rsid w:val="00431257"/>
    <w:rsid w:val="004313A1"/>
    <w:rsid w:val="00431A28"/>
    <w:rsid w:val="00431C03"/>
    <w:rsid w:val="00431C55"/>
    <w:rsid w:val="00432800"/>
    <w:rsid w:val="00432860"/>
    <w:rsid w:val="00432AE4"/>
    <w:rsid w:val="00432C5A"/>
    <w:rsid w:val="0043443E"/>
    <w:rsid w:val="0043493E"/>
    <w:rsid w:val="00435B0A"/>
    <w:rsid w:val="004363B9"/>
    <w:rsid w:val="00436CC3"/>
    <w:rsid w:val="0043717E"/>
    <w:rsid w:val="00437BD4"/>
    <w:rsid w:val="004401CF"/>
    <w:rsid w:val="0044129F"/>
    <w:rsid w:val="00441409"/>
    <w:rsid w:val="0044191A"/>
    <w:rsid w:val="00442943"/>
    <w:rsid w:val="00443284"/>
    <w:rsid w:val="00443847"/>
    <w:rsid w:val="00444B4C"/>
    <w:rsid w:val="00444FB9"/>
    <w:rsid w:val="0044552C"/>
    <w:rsid w:val="00446C89"/>
    <w:rsid w:val="00446E04"/>
    <w:rsid w:val="00447E2A"/>
    <w:rsid w:val="00450118"/>
    <w:rsid w:val="00450662"/>
    <w:rsid w:val="00450F73"/>
    <w:rsid w:val="0045109B"/>
    <w:rsid w:val="00451382"/>
    <w:rsid w:val="004516B3"/>
    <w:rsid w:val="004522F3"/>
    <w:rsid w:val="0045349F"/>
    <w:rsid w:val="00454534"/>
    <w:rsid w:val="00454939"/>
    <w:rsid w:val="004566C8"/>
    <w:rsid w:val="00456E13"/>
    <w:rsid w:val="00457259"/>
    <w:rsid w:val="00457551"/>
    <w:rsid w:val="00457C41"/>
    <w:rsid w:val="00460258"/>
    <w:rsid w:val="0046142F"/>
    <w:rsid w:val="00461982"/>
    <w:rsid w:val="00462BE7"/>
    <w:rsid w:val="004642C9"/>
    <w:rsid w:val="00464F06"/>
    <w:rsid w:val="004657E3"/>
    <w:rsid w:val="004668EC"/>
    <w:rsid w:val="00466FE9"/>
    <w:rsid w:val="004672A7"/>
    <w:rsid w:val="00467A04"/>
    <w:rsid w:val="0047002B"/>
    <w:rsid w:val="00470831"/>
    <w:rsid w:val="00470FDD"/>
    <w:rsid w:val="00471581"/>
    <w:rsid w:val="00471A5F"/>
    <w:rsid w:val="00472E72"/>
    <w:rsid w:val="00474B6B"/>
    <w:rsid w:val="00476E55"/>
    <w:rsid w:val="00477305"/>
    <w:rsid w:val="004773B9"/>
    <w:rsid w:val="004773FB"/>
    <w:rsid w:val="00477790"/>
    <w:rsid w:val="004810B8"/>
    <w:rsid w:val="00481681"/>
    <w:rsid w:val="00482B2D"/>
    <w:rsid w:val="0048308D"/>
    <w:rsid w:val="004830EE"/>
    <w:rsid w:val="004840F3"/>
    <w:rsid w:val="0048418C"/>
    <w:rsid w:val="00484314"/>
    <w:rsid w:val="00487A30"/>
    <w:rsid w:val="00487D77"/>
    <w:rsid w:val="00487F50"/>
    <w:rsid w:val="0049056C"/>
    <w:rsid w:val="004907BA"/>
    <w:rsid w:val="00490C53"/>
    <w:rsid w:val="00490CD4"/>
    <w:rsid w:val="004917A3"/>
    <w:rsid w:val="00491880"/>
    <w:rsid w:val="004922AB"/>
    <w:rsid w:val="00493A4E"/>
    <w:rsid w:val="00493FD6"/>
    <w:rsid w:val="004940E9"/>
    <w:rsid w:val="004952D6"/>
    <w:rsid w:val="0049721D"/>
    <w:rsid w:val="004974B8"/>
    <w:rsid w:val="00497C34"/>
    <w:rsid w:val="004A159B"/>
    <w:rsid w:val="004A1E7C"/>
    <w:rsid w:val="004A21AE"/>
    <w:rsid w:val="004A2AB3"/>
    <w:rsid w:val="004A32A6"/>
    <w:rsid w:val="004A3AA3"/>
    <w:rsid w:val="004A4175"/>
    <w:rsid w:val="004A46C7"/>
    <w:rsid w:val="004A4D22"/>
    <w:rsid w:val="004A5ED1"/>
    <w:rsid w:val="004A66CC"/>
    <w:rsid w:val="004A6DD7"/>
    <w:rsid w:val="004A6F62"/>
    <w:rsid w:val="004A7214"/>
    <w:rsid w:val="004A77AE"/>
    <w:rsid w:val="004B0008"/>
    <w:rsid w:val="004B07F7"/>
    <w:rsid w:val="004B10D7"/>
    <w:rsid w:val="004B1C8F"/>
    <w:rsid w:val="004B2691"/>
    <w:rsid w:val="004B2FA5"/>
    <w:rsid w:val="004B43F9"/>
    <w:rsid w:val="004B4417"/>
    <w:rsid w:val="004B4682"/>
    <w:rsid w:val="004B47E5"/>
    <w:rsid w:val="004B4ED3"/>
    <w:rsid w:val="004B5323"/>
    <w:rsid w:val="004B58E2"/>
    <w:rsid w:val="004B60FC"/>
    <w:rsid w:val="004B68CB"/>
    <w:rsid w:val="004B6E44"/>
    <w:rsid w:val="004C13F1"/>
    <w:rsid w:val="004C1A87"/>
    <w:rsid w:val="004C32D8"/>
    <w:rsid w:val="004C3665"/>
    <w:rsid w:val="004C3A23"/>
    <w:rsid w:val="004C3DB4"/>
    <w:rsid w:val="004C3DF5"/>
    <w:rsid w:val="004C42D8"/>
    <w:rsid w:val="004C48FE"/>
    <w:rsid w:val="004C60A5"/>
    <w:rsid w:val="004C6B45"/>
    <w:rsid w:val="004D0B71"/>
    <w:rsid w:val="004D194C"/>
    <w:rsid w:val="004D1973"/>
    <w:rsid w:val="004D30C4"/>
    <w:rsid w:val="004D3CBB"/>
    <w:rsid w:val="004D49C8"/>
    <w:rsid w:val="004D4C5D"/>
    <w:rsid w:val="004D517F"/>
    <w:rsid w:val="004D5525"/>
    <w:rsid w:val="004D6974"/>
    <w:rsid w:val="004D71D5"/>
    <w:rsid w:val="004D79A7"/>
    <w:rsid w:val="004D7ACC"/>
    <w:rsid w:val="004D7AEA"/>
    <w:rsid w:val="004D7B8B"/>
    <w:rsid w:val="004E2C30"/>
    <w:rsid w:val="004E3435"/>
    <w:rsid w:val="004E3F26"/>
    <w:rsid w:val="004E4614"/>
    <w:rsid w:val="004E5162"/>
    <w:rsid w:val="004E560C"/>
    <w:rsid w:val="004E5CAE"/>
    <w:rsid w:val="004E5D1F"/>
    <w:rsid w:val="004E649B"/>
    <w:rsid w:val="004E75BF"/>
    <w:rsid w:val="004F11B9"/>
    <w:rsid w:val="004F1397"/>
    <w:rsid w:val="004F3021"/>
    <w:rsid w:val="004F3562"/>
    <w:rsid w:val="004F5927"/>
    <w:rsid w:val="004F6955"/>
    <w:rsid w:val="004F731F"/>
    <w:rsid w:val="00500063"/>
    <w:rsid w:val="005000E3"/>
    <w:rsid w:val="00500B4B"/>
    <w:rsid w:val="00500FC2"/>
    <w:rsid w:val="00502C54"/>
    <w:rsid w:val="00502E2F"/>
    <w:rsid w:val="00503BE0"/>
    <w:rsid w:val="0050477F"/>
    <w:rsid w:val="005049D7"/>
    <w:rsid w:val="00504AC0"/>
    <w:rsid w:val="00504BCE"/>
    <w:rsid w:val="00504C43"/>
    <w:rsid w:val="00505AE1"/>
    <w:rsid w:val="00505D91"/>
    <w:rsid w:val="00505DDB"/>
    <w:rsid w:val="00506584"/>
    <w:rsid w:val="0050676C"/>
    <w:rsid w:val="00506A82"/>
    <w:rsid w:val="00506AA7"/>
    <w:rsid w:val="0050796F"/>
    <w:rsid w:val="00507C4E"/>
    <w:rsid w:val="00510555"/>
    <w:rsid w:val="00510E68"/>
    <w:rsid w:val="00511F46"/>
    <w:rsid w:val="005124B2"/>
    <w:rsid w:val="005130D5"/>
    <w:rsid w:val="005136F4"/>
    <w:rsid w:val="00513804"/>
    <w:rsid w:val="0051386B"/>
    <w:rsid w:val="00513DF5"/>
    <w:rsid w:val="00513EC0"/>
    <w:rsid w:val="00514584"/>
    <w:rsid w:val="005147CE"/>
    <w:rsid w:val="00514BF5"/>
    <w:rsid w:val="0051593E"/>
    <w:rsid w:val="005175F4"/>
    <w:rsid w:val="005178C2"/>
    <w:rsid w:val="00520481"/>
    <w:rsid w:val="00520921"/>
    <w:rsid w:val="0052109A"/>
    <w:rsid w:val="0052185C"/>
    <w:rsid w:val="00521E36"/>
    <w:rsid w:val="005227A7"/>
    <w:rsid w:val="005234C5"/>
    <w:rsid w:val="00523BD6"/>
    <w:rsid w:val="005243AE"/>
    <w:rsid w:val="005246B5"/>
    <w:rsid w:val="00524A0F"/>
    <w:rsid w:val="00524D18"/>
    <w:rsid w:val="005251C7"/>
    <w:rsid w:val="005255EF"/>
    <w:rsid w:val="00525934"/>
    <w:rsid w:val="00526594"/>
    <w:rsid w:val="005274CF"/>
    <w:rsid w:val="005274DA"/>
    <w:rsid w:val="005311C3"/>
    <w:rsid w:val="0053129C"/>
    <w:rsid w:val="00532B4B"/>
    <w:rsid w:val="00532C6F"/>
    <w:rsid w:val="005338C7"/>
    <w:rsid w:val="00535872"/>
    <w:rsid w:val="00535F3F"/>
    <w:rsid w:val="00536014"/>
    <w:rsid w:val="0053653F"/>
    <w:rsid w:val="005367B8"/>
    <w:rsid w:val="005368CB"/>
    <w:rsid w:val="00541AA7"/>
    <w:rsid w:val="00541B9A"/>
    <w:rsid w:val="005426C7"/>
    <w:rsid w:val="0054280B"/>
    <w:rsid w:val="005437CB"/>
    <w:rsid w:val="00543A60"/>
    <w:rsid w:val="00543C80"/>
    <w:rsid w:val="005440C5"/>
    <w:rsid w:val="00544D0F"/>
    <w:rsid w:val="00544E7A"/>
    <w:rsid w:val="0054544D"/>
    <w:rsid w:val="00545B07"/>
    <w:rsid w:val="00545C27"/>
    <w:rsid w:val="0054606E"/>
    <w:rsid w:val="005461E9"/>
    <w:rsid w:val="0054663F"/>
    <w:rsid w:val="00546ECF"/>
    <w:rsid w:val="00547A4F"/>
    <w:rsid w:val="005502B1"/>
    <w:rsid w:val="005503A5"/>
    <w:rsid w:val="005527F9"/>
    <w:rsid w:val="00552F30"/>
    <w:rsid w:val="00553015"/>
    <w:rsid w:val="005530D5"/>
    <w:rsid w:val="005533A1"/>
    <w:rsid w:val="00553676"/>
    <w:rsid w:val="00553720"/>
    <w:rsid w:val="005540ED"/>
    <w:rsid w:val="0055510A"/>
    <w:rsid w:val="00555489"/>
    <w:rsid w:val="0055672A"/>
    <w:rsid w:val="005604DB"/>
    <w:rsid w:val="00560BF5"/>
    <w:rsid w:val="005627C0"/>
    <w:rsid w:val="005649D1"/>
    <w:rsid w:val="00564AB9"/>
    <w:rsid w:val="00564BC5"/>
    <w:rsid w:val="0056564F"/>
    <w:rsid w:val="005657F1"/>
    <w:rsid w:val="00565903"/>
    <w:rsid w:val="00565F60"/>
    <w:rsid w:val="00566B2E"/>
    <w:rsid w:val="00570CF9"/>
    <w:rsid w:val="00570F7E"/>
    <w:rsid w:val="00572DB6"/>
    <w:rsid w:val="0057322C"/>
    <w:rsid w:val="005733FE"/>
    <w:rsid w:val="005739AA"/>
    <w:rsid w:val="0057466D"/>
    <w:rsid w:val="00574829"/>
    <w:rsid w:val="00574930"/>
    <w:rsid w:val="00575105"/>
    <w:rsid w:val="00575A05"/>
    <w:rsid w:val="00575F61"/>
    <w:rsid w:val="005768A3"/>
    <w:rsid w:val="00576BAC"/>
    <w:rsid w:val="0057705F"/>
    <w:rsid w:val="005772E5"/>
    <w:rsid w:val="005777B8"/>
    <w:rsid w:val="00577EE4"/>
    <w:rsid w:val="0058067D"/>
    <w:rsid w:val="00580A07"/>
    <w:rsid w:val="00581131"/>
    <w:rsid w:val="00581399"/>
    <w:rsid w:val="005813A5"/>
    <w:rsid w:val="00581F80"/>
    <w:rsid w:val="005821F2"/>
    <w:rsid w:val="005822F9"/>
    <w:rsid w:val="00582A14"/>
    <w:rsid w:val="00582F70"/>
    <w:rsid w:val="005843C8"/>
    <w:rsid w:val="005844C7"/>
    <w:rsid w:val="00585043"/>
    <w:rsid w:val="00585136"/>
    <w:rsid w:val="00585F9F"/>
    <w:rsid w:val="005865BF"/>
    <w:rsid w:val="005878FC"/>
    <w:rsid w:val="00590584"/>
    <w:rsid w:val="00590F4C"/>
    <w:rsid w:val="00590FC8"/>
    <w:rsid w:val="00591F28"/>
    <w:rsid w:val="0059290F"/>
    <w:rsid w:val="00592CF3"/>
    <w:rsid w:val="00592FBF"/>
    <w:rsid w:val="00593A4A"/>
    <w:rsid w:val="005941F1"/>
    <w:rsid w:val="00594375"/>
    <w:rsid w:val="0059460E"/>
    <w:rsid w:val="0059473F"/>
    <w:rsid w:val="00594B7A"/>
    <w:rsid w:val="00594CE1"/>
    <w:rsid w:val="005952D4"/>
    <w:rsid w:val="00595A3B"/>
    <w:rsid w:val="0059682D"/>
    <w:rsid w:val="00596F3C"/>
    <w:rsid w:val="005972B1"/>
    <w:rsid w:val="00597BE2"/>
    <w:rsid w:val="005A0255"/>
    <w:rsid w:val="005A2548"/>
    <w:rsid w:val="005A28D7"/>
    <w:rsid w:val="005A29C0"/>
    <w:rsid w:val="005A3032"/>
    <w:rsid w:val="005A33C7"/>
    <w:rsid w:val="005A3DA2"/>
    <w:rsid w:val="005A419F"/>
    <w:rsid w:val="005A5591"/>
    <w:rsid w:val="005A6602"/>
    <w:rsid w:val="005A6890"/>
    <w:rsid w:val="005A69FD"/>
    <w:rsid w:val="005A7367"/>
    <w:rsid w:val="005A7A63"/>
    <w:rsid w:val="005A7D67"/>
    <w:rsid w:val="005B0835"/>
    <w:rsid w:val="005B08C3"/>
    <w:rsid w:val="005B16AF"/>
    <w:rsid w:val="005B1A68"/>
    <w:rsid w:val="005B1D82"/>
    <w:rsid w:val="005B211E"/>
    <w:rsid w:val="005B25D7"/>
    <w:rsid w:val="005B2784"/>
    <w:rsid w:val="005B3701"/>
    <w:rsid w:val="005B37EE"/>
    <w:rsid w:val="005B3C37"/>
    <w:rsid w:val="005B3D46"/>
    <w:rsid w:val="005B463C"/>
    <w:rsid w:val="005B56F0"/>
    <w:rsid w:val="005B5921"/>
    <w:rsid w:val="005B6337"/>
    <w:rsid w:val="005B6953"/>
    <w:rsid w:val="005B6BAB"/>
    <w:rsid w:val="005C0629"/>
    <w:rsid w:val="005C23B6"/>
    <w:rsid w:val="005C27B3"/>
    <w:rsid w:val="005C2E9E"/>
    <w:rsid w:val="005C3421"/>
    <w:rsid w:val="005C3858"/>
    <w:rsid w:val="005C3C44"/>
    <w:rsid w:val="005C4171"/>
    <w:rsid w:val="005C54B7"/>
    <w:rsid w:val="005C5BA3"/>
    <w:rsid w:val="005C685E"/>
    <w:rsid w:val="005C687B"/>
    <w:rsid w:val="005C6C2B"/>
    <w:rsid w:val="005C7DC6"/>
    <w:rsid w:val="005D161E"/>
    <w:rsid w:val="005D18DE"/>
    <w:rsid w:val="005D2887"/>
    <w:rsid w:val="005D3379"/>
    <w:rsid w:val="005D3548"/>
    <w:rsid w:val="005D3707"/>
    <w:rsid w:val="005D4762"/>
    <w:rsid w:val="005D4E0E"/>
    <w:rsid w:val="005D4F0E"/>
    <w:rsid w:val="005D586E"/>
    <w:rsid w:val="005D619E"/>
    <w:rsid w:val="005D6902"/>
    <w:rsid w:val="005E0624"/>
    <w:rsid w:val="005E17F1"/>
    <w:rsid w:val="005E1A0F"/>
    <w:rsid w:val="005E1AB1"/>
    <w:rsid w:val="005E1C58"/>
    <w:rsid w:val="005E324D"/>
    <w:rsid w:val="005E3CA8"/>
    <w:rsid w:val="005E3D4C"/>
    <w:rsid w:val="005E48EE"/>
    <w:rsid w:val="005E4A99"/>
    <w:rsid w:val="005E5274"/>
    <w:rsid w:val="005E53BC"/>
    <w:rsid w:val="005E63BF"/>
    <w:rsid w:val="005E7034"/>
    <w:rsid w:val="005E7964"/>
    <w:rsid w:val="005F05BF"/>
    <w:rsid w:val="005F0726"/>
    <w:rsid w:val="005F0A13"/>
    <w:rsid w:val="005F10E9"/>
    <w:rsid w:val="005F26DA"/>
    <w:rsid w:val="005F295F"/>
    <w:rsid w:val="005F2A79"/>
    <w:rsid w:val="005F3016"/>
    <w:rsid w:val="005F3029"/>
    <w:rsid w:val="005F3FD0"/>
    <w:rsid w:val="005F427A"/>
    <w:rsid w:val="005F552D"/>
    <w:rsid w:val="005F55F0"/>
    <w:rsid w:val="005F588F"/>
    <w:rsid w:val="005F5DCC"/>
    <w:rsid w:val="005F6D62"/>
    <w:rsid w:val="005F6DCD"/>
    <w:rsid w:val="005F71FD"/>
    <w:rsid w:val="00600245"/>
    <w:rsid w:val="00601C66"/>
    <w:rsid w:val="00601CD4"/>
    <w:rsid w:val="00601E18"/>
    <w:rsid w:val="00603E2B"/>
    <w:rsid w:val="006051EF"/>
    <w:rsid w:val="00605F5E"/>
    <w:rsid w:val="00605F6A"/>
    <w:rsid w:val="00606C75"/>
    <w:rsid w:val="00606D6B"/>
    <w:rsid w:val="00607C3F"/>
    <w:rsid w:val="00607FFD"/>
    <w:rsid w:val="00610D73"/>
    <w:rsid w:val="006110AA"/>
    <w:rsid w:val="0061175E"/>
    <w:rsid w:val="006117A2"/>
    <w:rsid w:val="0061290C"/>
    <w:rsid w:val="00612DF7"/>
    <w:rsid w:val="00613725"/>
    <w:rsid w:val="00614603"/>
    <w:rsid w:val="00614F0A"/>
    <w:rsid w:val="00614F4D"/>
    <w:rsid w:val="00614FE6"/>
    <w:rsid w:val="00616136"/>
    <w:rsid w:val="00616D92"/>
    <w:rsid w:val="00616FB1"/>
    <w:rsid w:val="006172BB"/>
    <w:rsid w:val="00617A9C"/>
    <w:rsid w:val="00620156"/>
    <w:rsid w:val="00620452"/>
    <w:rsid w:val="00620DD5"/>
    <w:rsid w:val="006215AA"/>
    <w:rsid w:val="00621E80"/>
    <w:rsid w:val="00622ABA"/>
    <w:rsid w:val="00623285"/>
    <w:rsid w:val="00623543"/>
    <w:rsid w:val="00624142"/>
    <w:rsid w:val="00624341"/>
    <w:rsid w:val="006252FF"/>
    <w:rsid w:val="00625952"/>
    <w:rsid w:val="00625EC6"/>
    <w:rsid w:val="00626920"/>
    <w:rsid w:val="006276D8"/>
    <w:rsid w:val="00627A19"/>
    <w:rsid w:val="00631D78"/>
    <w:rsid w:val="00631F13"/>
    <w:rsid w:val="0063207D"/>
    <w:rsid w:val="006324F2"/>
    <w:rsid w:val="006326EA"/>
    <w:rsid w:val="006343EA"/>
    <w:rsid w:val="006370B5"/>
    <w:rsid w:val="00637F29"/>
    <w:rsid w:val="00640832"/>
    <w:rsid w:val="00640D05"/>
    <w:rsid w:val="00641280"/>
    <w:rsid w:val="00641869"/>
    <w:rsid w:val="00641FF1"/>
    <w:rsid w:val="00642321"/>
    <w:rsid w:val="00642429"/>
    <w:rsid w:val="00642555"/>
    <w:rsid w:val="0064388C"/>
    <w:rsid w:val="0064411C"/>
    <w:rsid w:val="00644F11"/>
    <w:rsid w:val="0064620E"/>
    <w:rsid w:val="00646611"/>
    <w:rsid w:val="00646B15"/>
    <w:rsid w:val="006472A9"/>
    <w:rsid w:val="006507E7"/>
    <w:rsid w:val="006526E8"/>
    <w:rsid w:val="00652FDD"/>
    <w:rsid w:val="00654C5A"/>
    <w:rsid w:val="0065519A"/>
    <w:rsid w:val="00655370"/>
    <w:rsid w:val="00655ACF"/>
    <w:rsid w:val="00655CE6"/>
    <w:rsid w:val="00655EF9"/>
    <w:rsid w:val="006601AD"/>
    <w:rsid w:val="00660202"/>
    <w:rsid w:val="00660F8B"/>
    <w:rsid w:val="00662622"/>
    <w:rsid w:val="00662970"/>
    <w:rsid w:val="00663CF4"/>
    <w:rsid w:val="006646CD"/>
    <w:rsid w:val="00666455"/>
    <w:rsid w:val="00666754"/>
    <w:rsid w:val="0066725D"/>
    <w:rsid w:val="006679F3"/>
    <w:rsid w:val="00667A2D"/>
    <w:rsid w:val="006705A3"/>
    <w:rsid w:val="00670C6F"/>
    <w:rsid w:val="00672108"/>
    <w:rsid w:val="006729EF"/>
    <w:rsid w:val="00672C03"/>
    <w:rsid w:val="00672E01"/>
    <w:rsid w:val="006736DE"/>
    <w:rsid w:val="006739BF"/>
    <w:rsid w:val="00673B99"/>
    <w:rsid w:val="00673F72"/>
    <w:rsid w:val="0067478A"/>
    <w:rsid w:val="00674E91"/>
    <w:rsid w:val="00675D43"/>
    <w:rsid w:val="006762DC"/>
    <w:rsid w:val="00677C35"/>
    <w:rsid w:val="00677CA0"/>
    <w:rsid w:val="00680392"/>
    <w:rsid w:val="00680481"/>
    <w:rsid w:val="0068070C"/>
    <w:rsid w:val="0068123A"/>
    <w:rsid w:val="006818C6"/>
    <w:rsid w:val="00681A02"/>
    <w:rsid w:val="00682711"/>
    <w:rsid w:val="00682CA9"/>
    <w:rsid w:val="006834CB"/>
    <w:rsid w:val="006837D3"/>
    <w:rsid w:val="006844FD"/>
    <w:rsid w:val="006846F3"/>
    <w:rsid w:val="00684EC4"/>
    <w:rsid w:val="006862C2"/>
    <w:rsid w:val="006873D7"/>
    <w:rsid w:val="006905AC"/>
    <w:rsid w:val="00690CA9"/>
    <w:rsid w:val="00690ECD"/>
    <w:rsid w:val="00691EF2"/>
    <w:rsid w:val="006925C3"/>
    <w:rsid w:val="00692A4B"/>
    <w:rsid w:val="006939AB"/>
    <w:rsid w:val="00693A0C"/>
    <w:rsid w:val="00693F3F"/>
    <w:rsid w:val="006949D1"/>
    <w:rsid w:val="00694E32"/>
    <w:rsid w:val="00695633"/>
    <w:rsid w:val="00695691"/>
    <w:rsid w:val="00695AB6"/>
    <w:rsid w:val="00695B81"/>
    <w:rsid w:val="00695BB4"/>
    <w:rsid w:val="00696419"/>
    <w:rsid w:val="00696F7D"/>
    <w:rsid w:val="0069752E"/>
    <w:rsid w:val="006A0792"/>
    <w:rsid w:val="006A08D5"/>
    <w:rsid w:val="006A168D"/>
    <w:rsid w:val="006A2FD9"/>
    <w:rsid w:val="006A3959"/>
    <w:rsid w:val="006A3B31"/>
    <w:rsid w:val="006A4F67"/>
    <w:rsid w:val="006A56B2"/>
    <w:rsid w:val="006A673C"/>
    <w:rsid w:val="006A75F9"/>
    <w:rsid w:val="006A783A"/>
    <w:rsid w:val="006A78BB"/>
    <w:rsid w:val="006B0391"/>
    <w:rsid w:val="006B0B66"/>
    <w:rsid w:val="006B1CB2"/>
    <w:rsid w:val="006B1CE3"/>
    <w:rsid w:val="006B1FD6"/>
    <w:rsid w:val="006B302B"/>
    <w:rsid w:val="006B319D"/>
    <w:rsid w:val="006B349A"/>
    <w:rsid w:val="006B3622"/>
    <w:rsid w:val="006B3B17"/>
    <w:rsid w:val="006B42F2"/>
    <w:rsid w:val="006B43CC"/>
    <w:rsid w:val="006B4606"/>
    <w:rsid w:val="006B4977"/>
    <w:rsid w:val="006B4F09"/>
    <w:rsid w:val="006B5292"/>
    <w:rsid w:val="006B5738"/>
    <w:rsid w:val="006B591F"/>
    <w:rsid w:val="006B5CD6"/>
    <w:rsid w:val="006B5E6F"/>
    <w:rsid w:val="006B6F1C"/>
    <w:rsid w:val="006B77D3"/>
    <w:rsid w:val="006B79F0"/>
    <w:rsid w:val="006B7DE3"/>
    <w:rsid w:val="006C051D"/>
    <w:rsid w:val="006C0D14"/>
    <w:rsid w:val="006C10DF"/>
    <w:rsid w:val="006C113C"/>
    <w:rsid w:val="006C195A"/>
    <w:rsid w:val="006C1FEB"/>
    <w:rsid w:val="006C21C0"/>
    <w:rsid w:val="006C2D7C"/>
    <w:rsid w:val="006C3543"/>
    <w:rsid w:val="006C38B7"/>
    <w:rsid w:val="006C3A15"/>
    <w:rsid w:val="006C3BA4"/>
    <w:rsid w:val="006C416C"/>
    <w:rsid w:val="006C51DA"/>
    <w:rsid w:val="006C5E3C"/>
    <w:rsid w:val="006C642F"/>
    <w:rsid w:val="006C6886"/>
    <w:rsid w:val="006C6EF9"/>
    <w:rsid w:val="006C7027"/>
    <w:rsid w:val="006C7DF7"/>
    <w:rsid w:val="006C7E8B"/>
    <w:rsid w:val="006C7FA6"/>
    <w:rsid w:val="006D0055"/>
    <w:rsid w:val="006D106D"/>
    <w:rsid w:val="006D149C"/>
    <w:rsid w:val="006D178B"/>
    <w:rsid w:val="006D2A6E"/>
    <w:rsid w:val="006D39DF"/>
    <w:rsid w:val="006D3DC9"/>
    <w:rsid w:val="006D5308"/>
    <w:rsid w:val="006D6637"/>
    <w:rsid w:val="006D681D"/>
    <w:rsid w:val="006D6D5E"/>
    <w:rsid w:val="006D6F50"/>
    <w:rsid w:val="006E2A36"/>
    <w:rsid w:val="006E45BC"/>
    <w:rsid w:val="006E49D3"/>
    <w:rsid w:val="006E4F4A"/>
    <w:rsid w:val="006E55A3"/>
    <w:rsid w:val="006E5CDE"/>
    <w:rsid w:val="006E7393"/>
    <w:rsid w:val="006E78B3"/>
    <w:rsid w:val="006E7AE3"/>
    <w:rsid w:val="006E7C36"/>
    <w:rsid w:val="006F03EA"/>
    <w:rsid w:val="006F0684"/>
    <w:rsid w:val="006F2BEF"/>
    <w:rsid w:val="006F370C"/>
    <w:rsid w:val="006F3961"/>
    <w:rsid w:val="006F3F19"/>
    <w:rsid w:val="006F4003"/>
    <w:rsid w:val="006F453C"/>
    <w:rsid w:val="006F58B5"/>
    <w:rsid w:val="006F6018"/>
    <w:rsid w:val="006F6672"/>
    <w:rsid w:val="006F681E"/>
    <w:rsid w:val="006F6D82"/>
    <w:rsid w:val="006F6EF9"/>
    <w:rsid w:val="006F6F02"/>
    <w:rsid w:val="006F74BA"/>
    <w:rsid w:val="00700470"/>
    <w:rsid w:val="007004C1"/>
    <w:rsid w:val="007009FA"/>
    <w:rsid w:val="00701848"/>
    <w:rsid w:val="00703AC2"/>
    <w:rsid w:val="007048D3"/>
    <w:rsid w:val="00705884"/>
    <w:rsid w:val="00706786"/>
    <w:rsid w:val="007068D6"/>
    <w:rsid w:val="00706A46"/>
    <w:rsid w:val="007073F9"/>
    <w:rsid w:val="00707594"/>
    <w:rsid w:val="00711DF2"/>
    <w:rsid w:val="00712464"/>
    <w:rsid w:val="007127EB"/>
    <w:rsid w:val="0071322E"/>
    <w:rsid w:val="00713424"/>
    <w:rsid w:val="007145BF"/>
    <w:rsid w:val="00714E20"/>
    <w:rsid w:val="0071542E"/>
    <w:rsid w:val="007157B3"/>
    <w:rsid w:val="00715FE7"/>
    <w:rsid w:val="00717B73"/>
    <w:rsid w:val="00717CA0"/>
    <w:rsid w:val="00720A74"/>
    <w:rsid w:val="00721456"/>
    <w:rsid w:val="00721516"/>
    <w:rsid w:val="00721A36"/>
    <w:rsid w:val="00722E05"/>
    <w:rsid w:val="007240DA"/>
    <w:rsid w:val="00724D38"/>
    <w:rsid w:val="007252DD"/>
    <w:rsid w:val="00725A12"/>
    <w:rsid w:val="00725E58"/>
    <w:rsid w:val="00726523"/>
    <w:rsid w:val="00727119"/>
    <w:rsid w:val="007277F8"/>
    <w:rsid w:val="0073019F"/>
    <w:rsid w:val="00730469"/>
    <w:rsid w:val="0073086A"/>
    <w:rsid w:val="00731940"/>
    <w:rsid w:val="007323F3"/>
    <w:rsid w:val="00734639"/>
    <w:rsid w:val="00734B6A"/>
    <w:rsid w:val="00734E40"/>
    <w:rsid w:val="00734FE5"/>
    <w:rsid w:val="00735BF8"/>
    <w:rsid w:val="00736275"/>
    <w:rsid w:val="00737DE6"/>
    <w:rsid w:val="007405D9"/>
    <w:rsid w:val="0074187B"/>
    <w:rsid w:val="0074190F"/>
    <w:rsid w:val="007420A1"/>
    <w:rsid w:val="00742929"/>
    <w:rsid w:val="007434F7"/>
    <w:rsid w:val="0074373B"/>
    <w:rsid w:val="00743751"/>
    <w:rsid w:val="00744127"/>
    <w:rsid w:val="00744D03"/>
    <w:rsid w:val="007451E2"/>
    <w:rsid w:val="007454DD"/>
    <w:rsid w:val="00745BAC"/>
    <w:rsid w:val="007464E6"/>
    <w:rsid w:val="00746597"/>
    <w:rsid w:val="0074752F"/>
    <w:rsid w:val="00747BA3"/>
    <w:rsid w:val="00747E74"/>
    <w:rsid w:val="00747FE5"/>
    <w:rsid w:val="0075049C"/>
    <w:rsid w:val="00751428"/>
    <w:rsid w:val="00752309"/>
    <w:rsid w:val="00752350"/>
    <w:rsid w:val="007531D7"/>
    <w:rsid w:val="0075348C"/>
    <w:rsid w:val="00754327"/>
    <w:rsid w:val="00754686"/>
    <w:rsid w:val="00754E65"/>
    <w:rsid w:val="00754F0E"/>
    <w:rsid w:val="007553D4"/>
    <w:rsid w:val="00755EE2"/>
    <w:rsid w:val="0075639E"/>
    <w:rsid w:val="007579B4"/>
    <w:rsid w:val="007618EC"/>
    <w:rsid w:val="007625D2"/>
    <w:rsid w:val="00763057"/>
    <w:rsid w:val="007630AE"/>
    <w:rsid w:val="00763F81"/>
    <w:rsid w:val="00765234"/>
    <w:rsid w:val="007654CB"/>
    <w:rsid w:val="00766258"/>
    <w:rsid w:val="007664E6"/>
    <w:rsid w:val="00767A5B"/>
    <w:rsid w:val="00767A9D"/>
    <w:rsid w:val="00767AD0"/>
    <w:rsid w:val="0077205C"/>
    <w:rsid w:val="00773634"/>
    <w:rsid w:val="0077510D"/>
    <w:rsid w:val="007761CC"/>
    <w:rsid w:val="007766F2"/>
    <w:rsid w:val="007769F6"/>
    <w:rsid w:val="00777C28"/>
    <w:rsid w:val="00780037"/>
    <w:rsid w:val="00780751"/>
    <w:rsid w:val="00780787"/>
    <w:rsid w:val="00780AC2"/>
    <w:rsid w:val="00780AC4"/>
    <w:rsid w:val="00781DE0"/>
    <w:rsid w:val="0078352D"/>
    <w:rsid w:val="00783CF2"/>
    <w:rsid w:val="00784DE3"/>
    <w:rsid w:val="00785C7A"/>
    <w:rsid w:val="00786023"/>
    <w:rsid w:val="00786377"/>
    <w:rsid w:val="007873B0"/>
    <w:rsid w:val="00787E70"/>
    <w:rsid w:val="00790404"/>
    <w:rsid w:val="00791405"/>
    <w:rsid w:val="00791BAA"/>
    <w:rsid w:val="00792008"/>
    <w:rsid w:val="00792194"/>
    <w:rsid w:val="00792E88"/>
    <w:rsid w:val="00792FBF"/>
    <w:rsid w:val="0079447C"/>
    <w:rsid w:val="00794732"/>
    <w:rsid w:val="00795B37"/>
    <w:rsid w:val="0079787F"/>
    <w:rsid w:val="007A001B"/>
    <w:rsid w:val="007A012F"/>
    <w:rsid w:val="007A07D5"/>
    <w:rsid w:val="007A0AAC"/>
    <w:rsid w:val="007A16CC"/>
    <w:rsid w:val="007A1EC8"/>
    <w:rsid w:val="007A26AA"/>
    <w:rsid w:val="007A2915"/>
    <w:rsid w:val="007A2E03"/>
    <w:rsid w:val="007A308D"/>
    <w:rsid w:val="007A4C3F"/>
    <w:rsid w:val="007A55BA"/>
    <w:rsid w:val="007A5959"/>
    <w:rsid w:val="007A5FBA"/>
    <w:rsid w:val="007A6282"/>
    <w:rsid w:val="007A744C"/>
    <w:rsid w:val="007A75D9"/>
    <w:rsid w:val="007A7695"/>
    <w:rsid w:val="007A78AA"/>
    <w:rsid w:val="007A79D5"/>
    <w:rsid w:val="007B2312"/>
    <w:rsid w:val="007B2FB4"/>
    <w:rsid w:val="007B418D"/>
    <w:rsid w:val="007B6064"/>
    <w:rsid w:val="007B6AB3"/>
    <w:rsid w:val="007C0475"/>
    <w:rsid w:val="007C1287"/>
    <w:rsid w:val="007C189A"/>
    <w:rsid w:val="007C18C0"/>
    <w:rsid w:val="007C1A42"/>
    <w:rsid w:val="007C1F8E"/>
    <w:rsid w:val="007C25AD"/>
    <w:rsid w:val="007C3D24"/>
    <w:rsid w:val="007C4A2B"/>
    <w:rsid w:val="007C53CF"/>
    <w:rsid w:val="007C585A"/>
    <w:rsid w:val="007C5FD9"/>
    <w:rsid w:val="007C651C"/>
    <w:rsid w:val="007C672E"/>
    <w:rsid w:val="007C7183"/>
    <w:rsid w:val="007C7E1A"/>
    <w:rsid w:val="007D0293"/>
    <w:rsid w:val="007D1C68"/>
    <w:rsid w:val="007D216C"/>
    <w:rsid w:val="007D224F"/>
    <w:rsid w:val="007D356B"/>
    <w:rsid w:val="007D4118"/>
    <w:rsid w:val="007D4848"/>
    <w:rsid w:val="007D4953"/>
    <w:rsid w:val="007D49A9"/>
    <w:rsid w:val="007D4A15"/>
    <w:rsid w:val="007D5540"/>
    <w:rsid w:val="007D6B02"/>
    <w:rsid w:val="007D7282"/>
    <w:rsid w:val="007D7A04"/>
    <w:rsid w:val="007E0DD5"/>
    <w:rsid w:val="007E1516"/>
    <w:rsid w:val="007E1637"/>
    <w:rsid w:val="007E2331"/>
    <w:rsid w:val="007E3497"/>
    <w:rsid w:val="007E4371"/>
    <w:rsid w:val="007E51CF"/>
    <w:rsid w:val="007E541F"/>
    <w:rsid w:val="007E599B"/>
    <w:rsid w:val="007E67E9"/>
    <w:rsid w:val="007E69FC"/>
    <w:rsid w:val="007E7E0D"/>
    <w:rsid w:val="007F1847"/>
    <w:rsid w:val="007F1ACF"/>
    <w:rsid w:val="007F22A2"/>
    <w:rsid w:val="007F25E9"/>
    <w:rsid w:val="007F2FEB"/>
    <w:rsid w:val="007F31CC"/>
    <w:rsid w:val="007F3E73"/>
    <w:rsid w:val="007F4641"/>
    <w:rsid w:val="007F4E73"/>
    <w:rsid w:val="007F52CF"/>
    <w:rsid w:val="007F5636"/>
    <w:rsid w:val="007F5A8C"/>
    <w:rsid w:val="007F7DA9"/>
    <w:rsid w:val="007F7F39"/>
    <w:rsid w:val="00800527"/>
    <w:rsid w:val="00800B2B"/>
    <w:rsid w:val="00800BB2"/>
    <w:rsid w:val="0080120F"/>
    <w:rsid w:val="00802E08"/>
    <w:rsid w:val="00803170"/>
    <w:rsid w:val="008031CD"/>
    <w:rsid w:val="00803F7C"/>
    <w:rsid w:val="00804609"/>
    <w:rsid w:val="0080569F"/>
    <w:rsid w:val="00805998"/>
    <w:rsid w:val="00806158"/>
    <w:rsid w:val="008075C2"/>
    <w:rsid w:val="00807960"/>
    <w:rsid w:val="00810260"/>
    <w:rsid w:val="00810623"/>
    <w:rsid w:val="00810831"/>
    <w:rsid w:val="00811117"/>
    <w:rsid w:val="00811A8B"/>
    <w:rsid w:val="00811C02"/>
    <w:rsid w:val="00812CB3"/>
    <w:rsid w:val="00813003"/>
    <w:rsid w:val="00813427"/>
    <w:rsid w:val="008135D7"/>
    <w:rsid w:val="008135FC"/>
    <w:rsid w:val="008143F1"/>
    <w:rsid w:val="0081450C"/>
    <w:rsid w:val="0081497C"/>
    <w:rsid w:val="00814A25"/>
    <w:rsid w:val="00814B62"/>
    <w:rsid w:val="00815491"/>
    <w:rsid w:val="00815CA7"/>
    <w:rsid w:val="008163AC"/>
    <w:rsid w:val="0081709B"/>
    <w:rsid w:val="00817320"/>
    <w:rsid w:val="0082133F"/>
    <w:rsid w:val="0082185A"/>
    <w:rsid w:val="00822065"/>
    <w:rsid w:val="00822131"/>
    <w:rsid w:val="00822746"/>
    <w:rsid w:val="00823A1F"/>
    <w:rsid w:val="00825680"/>
    <w:rsid w:val="00825979"/>
    <w:rsid w:val="00827DB9"/>
    <w:rsid w:val="00830B22"/>
    <w:rsid w:val="00830E7B"/>
    <w:rsid w:val="00830F24"/>
    <w:rsid w:val="008313EB"/>
    <w:rsid w:val="0083283D"/>
    <w:rsid w:val="00832BC6"/>
    <w:rsid w:val="00832D39"/>
    <w:rsid w:val="008330E2"/>
    <w:rsid w:val="00833EDB"/>
    <w:rsid w:val="0083505D"/>
    <w:rsid w:val="00835B38"/>
    <w:rsid w:val="0083730F"/>
    <w:rsid w:val="008374EB"/>
    <w:rsid w:val="008408A7"/>
    <w:rsid w:val="008415A6"/>
    <w:rsid w:val="00841761"/>
    <w:rsid w:val="00841BA9"/>
    <w:rsid w:val="00841CA3"/>
    <w:rsid w:val="00842359"/>
    <w:rsid w:val="0084251B"/>
    <w:rsid w:val="00842986"/>
    <w:rsid w:val="00842A00"/>
    <w:rsid w:val="00843519"/>
    <w:rsid w:val="00843892"/>
    <w:rsid w:val="008440C3"/>
    <w:rsid w:val="00844198"/>
    <w:rsid w:val="008447ED"/>
    <w:rsid w:val="00846BB1"/>
    <w:rsid w:val="00846C11"/>
    <w:rsid w:val="00846E7F"/>
    <w:rsid w:val="00847070"/>
    <w:rsid w:val="008471E2"/>
    <w:rsid w:val="00847267"/>
    <w:rsid w:val="0084737F"/>
    <w:rsid w:val="00847A1E"/>
    <w:rsid w:val="008500AC"/>
    <w:rsid w:val="00851474"/>
    <w:rsid w:val="00851748"/>
    <w:rsid w:val="00851D5B"/>
    <w:rsid w:val="00851DBB"/>
    <w:rsid w:val="00851DFA"/>
    <w:rsid w:val="00852478"/>
    <w:rsid w:val="00852BA1"/>
    <w:rsid w:val="00852C67"/>
    <w:rsid w:val="0085318C"/>
    <w:rsid w:val="00853334"/>
    <w:rsid w:val="00853981"/>
    <w:rsid w:val="00857165"/>
    <w:rsid w:val="0085790D"/>
    <w:rsid w:val="00857E89"/>
    <w:rsid w:val="0086022E"/>
    <w:rsid w:val="008606C0"/>
    <w:rsid w:val="008610D1"/>
    <w:rsid w:val="008615CD"/>
    <w:rsid w:val="00861C30"/>
    <w:rsid w:val="00863832"/>
    <w:rsid w:val="00865105"/>
    <w:rsid w:val="00865876"/>
    <w:rsid w:val="0086587F"/>
    <w:rsid w:val="00865EFA"/>
    <w:rsid w:val="0086660F"/>
    <w:rsid w:val="00866DB3"/>
    <w:rsid w:val="008679F0"/>
    <w:rsid w:val="00870AFE"/>
    <w:rsid w:val="0087139C"/>
    <w:rsid w:val="008715F4"/>
    <w:rsid w:val="00871926"/>
    <w:rsid w:val="00871E76"/>
    <w:rsid w:val="00872C7A"/>
    <w:rsid w:val="00873067"/>
    <w:rsid w:val="00875063"/>
    <w:rsid w:val="0087572E"/>
    <w:rsid w:val="008759B4"/>
    <w:rsid w:val="00876FE4"/>
    <w:rsid w:val="008776A0"/>
    <w:rsid w:val="0087790D"/>
    <w:rsid w:val="00880CA4"/>
    <w:rsid w:val="0088145E"/>
    <w:rsid w:val="0088199E"/>
    <w:rsid w:val="00882611"/>
    <w:rsid w:val="00882CAD"/>
    <w:rsid w:val="008833E6"/>
    <w:rsid w:val="0088398B"/>
    <w:rsid w:val="00883B27"/>
    <w:rsid w:val="00883E07"/>
    <w:rsid w:val="0088489D"/>
    <w:rsid w:val="00884974"/>
    <w:rsid w:val="00885514"/>
    <w:rsid w:val="00885A48"/>
    <w:rsid w:val="008860C6"/>
    <w:rsid w:val="00886135"/>
    <w:rsid w:val="00886AFE"/>
    <w:rsid w:val="00886D70"/>
    <w:rsid w:val="008872A5"/>
    <w:rsid w:val="00887750"/>
    <w:rsid w:val="008918FC"/>
    <w:rsid w:val="00891B54"/>
    <w:rsid w:val="00892D96"/>
    <w:rsid w:val="00893C98"/>
    <w:rsid w:val="00894862"/>
    <w:rsid w:val="008949EC"/>
    <w:rsid w:val="008954E6"/>
    <w:rsid w:val="00895D75"/>
    <w:rsid w:val="008962D8"/>
    <w:rsid w:val="00896F22"/>
    <w:rsid w:val="00896FCD"/>
    <w:rsid w:val="0089700E"/>
    <w:rsid w:val="0089762D"/>
    <w:rsid w:val="008979BD"/>
    <w:rsid w:val="008A0370"/>
    <w:rsid w:val="008A0702"/>
    <w:rsid w:val="008A0DD0"/>
    <w:rsid w:val="008A1125"/>
    <w:rsid w:val="008A1528"/>
    <w:rsid w:val="008A1A2B"/>
    <w:rsid w:val="008A1BA0"/>
    <w:rsid w:val="008A242C"/>
    <w:rsid w:val="008A2B6A"/>
    <w:rsid w:val="008A3A8E"/>
    <w:rsid w:val="008A425D"/>
    <w:rsid w:val="008A4AE4"/>
    <w:rsid w:val="008A5BF5"/>
    <w:rsid w:val="008A61E4"/>
    <w:rsid w:val="008A625F"/>
    <w:rsid w:val="008A6889"/>
    <w:rsid w:val="008A6C21"/>
    <w:rsid w:val="008A7F1F"/>
    <w:rsid w:val="008B08D4"/>
    <w:rsid w:val="008B19C4"/>
    <w:rsid w:val="008B1A70"/>
    <w:rsid w:val="008B22AD"/>
    <w:rsid w:val="008B2BDE"/>
    <w:rsid w:val="008B2F0E"/>
    <w:rsid w:val="008B4013"/>
    <w:rsid w:val="008B493A"/>
    <w:rsid w:val="008B4C1F"/>
    <w:rsid w:val="008B627C"/>
    <w:rsid w:val="008B6CBA"/>
    <w:rsid w:val="008B73A4"/>
    <w:rsid w:val="008B7757"/>
    <w:rsid w:val="008B7948"/>
    <w:rsid w:val="008B7D2B"/>
    <w:rsid w:val="008C00EE"/>
    <w:rsid w:val="008C077F"/>
    <w:rsid w:val="008C19DA"/>
    <w:rsid w:val="008C1A57"/>
    <w:rsid w:val="008C21C0"/>
    <w:rsid w:val="008C3821"/>
    <w:rsid w:val="008C4A39"/>
    <w:rsid w:val="008C706B"/>
    <w:rsid w:val="008C7531"/>
    <w:rsid w:val="008C77FD"/>
    <w:rsid w:val="008D0852"/>
    <w:rsid w:val="008D0869"/>
    <w:rsid w:val="008D14D9"/>
    <w:rsid w:val="008D168D"/>
    <w:rsid w:val="008D27A7"/>
    <w:rsid w:val="008D2A41"/>
    <w:rsid w:val="008D2B76"/>
    <w:rsid w:val="008D312C"/>
    <w:rsid w:val="008D3C1C"/>
    <w:rsid w:val="008D3CC8"/>
    <w:rsid w:val="008D4881"/>
    <w:rsid w:val="008D52CB"/>
    <w:rsid w:val="008D5365"/>
    <w:rsid w:val="008D5ED8"/>
    <w:rsid w:val="008D60AB"/>
    <w:rsid w:val="008D75D7"/>
    <w:rsid w:val="008D7CE2"/>
    <w:rsid w:val="008E0D19"/>
    <w:rsid w:val="008E1807"/>
    <w:rsid w:val="008E1A1D"/>
    <w:rsid w:val="008E1ACE"/>
    <w:rsid w:val="008E2357"/>
    <w:rsid w:val="008E24CD"/>
    <w:rsid w:val="008E2DE1"/>
    <w:rsid w:val="008E3006"/>
    <w:rsid w:val="008E3600"/>
    <w:rsid w:val="008E38FA"/>
    <w:rsid w:val="008E3B12"/>
    <w:rsid w:val="008E4ABF"/>
    <w:rsid w:val="008E4EA5"/>
    <w:rsid w:val="008E5EFC"/>
    <w:rsid w:val="008E74B3"/>
    <w:rsid w:val="008E77F1"/>
    <w:rsid w:val="008F0105"/>
    <w:rsid w:val="008F0A0F"/>
    <w:rsid w:val="008F0B6D"/>
    <w:rsid w:val="008F0B74"/>
    <w:rsid w:val="008F1DD7"/>
    <w:rsid w:val="008F2329"/>
    <w:rsid w:val="008F366B"/>
    <w:rsid w:val="008F459F"/>
    <w:rsid w:val="008F4616"/>
    <w:rsid w:val="008F49F2"/>
    <w:rsid w:val="008F51BC"/>
    <w:rsid w:val="008F5832"/>
    <w:rsid w:val="008F5B89"/>
    <w:rsid w:val="008F5CFB"/>
    <w:rsid w:val="008F63F6"/>
    <w:rsid w:val="008F690C"/>
    <w:rsid w:val="008F6C26"/>
    <w:rsid w:val="008F7401"/>
    <w:rsid w:val="008F7F93"/>
    <w:rsid w:val="00900872"/>
    <w:rsid w:val="009033B1"/>
    <w:rsid w:val="00903E03"/>
    <w:rsid w:val="00904035"/>
    <w:rsid w:val="00904FE8"/>
    <w:rsid w:val="009050DA"/>
    <w:rsid w:val="00905501"/>
    <w:rsid w:val="009056A4"/>
    <w:rsid w:val="0090713A"/>
    <w:rsid w:val="00907A21"/>
    <w:rsid w:val="00907C9E"/>
    <w:rsid w:val="00907E66"/>
    <w:rsid w:val="009107F2"/>
    <w:rsid w:val="0091117B"/>
    <w:rsid w:val="00911F9F"/>
    <w:rsid w:val="009126F5"/>
    <w:rsid w:val="00912D42"/>
    <w:rsid w:val="00913B98"/>
    <w:rsid w:val="009142D4"/>
    <w:rsid w:val="009149F3"/>
    <w:rsid w:val="009150BB"/>
    <w:rsid w:val="00915FCC"/>
    <w:rsid w:val="00916240"/>
    <w:rsid w:val="00916EE9"/>
    <w:rsid w:val="0092096A"/>
    <w:rsid w:val="009217FD"/>
    <w:rsid w:val="00921F85"/>
    <w:rsid w:val="00922769"/>
    <w:rsid w:val="00922BEA"/>
    <w:rsid w:val="00922F12"/>
    <w:rsid w:val="009231AA"/>
    <w:rsid w:val="00924629"/>
    <w:rsid w:val="0092482F"/>
    <w:rsid w:val="0092484C"/>
    <w:rsid w:val="00924C9D"/>
    <w:rsid w:val="0092665E"/>
    <w:rsid w:val="00926A1C"/>
    <w:rsid w:val="00927731"/>
    <w:rsid w:val="00927790"/>
    <w:rsid w:val="0093031C"/>
    <w:rsid w:val="00930F3F"/>
    <w:rsid w:val="00931F0A"/>
    <w:rsid w:val="009326C8"/>
    <w:rsid w:val="009335DF"/>
    <w:rsid w:val="00933AAE"/>
    <w:rsid w:val="00933ED1"/>
    <w:rsid w:val="00934C2D"/>
    <w:rsid w:val="00934C84"/>
    <w:rsid w:val="00935292"/>
    <w:rsid w:val="00935753"/>
    <w:rsid w:val="00936038"/>
    <w:rsid w:val="00937346"/>
    <w:rsid w:val="009378CA"/>
    <w:rsid w:val="00937D38"/>
    <w:rsid w:val="009406DE"/>
    <w:rsid w:val="00940724"/>
    <w:rsid w:val="009412B6"/>
    <w:rsid w:val="00941455"/>
    <w:rsid w:val="009423AF"/>
    <w:rsid w:val="00942A6F"/>
    <w:rsid w:val="00942C15"/>
    <w:rsid w:val="00942E03"/>
    <w:rsid w:val="00942F04"/>
    <w:rsid w:val="00945964"/>
    <w:rsid w:val="00946064"/>
    <w:rsid w:val="00946BC2"/>
    <w:rsid w:val="00947710"/>
    <w:rsid w:val="009477F0"/>
    <w:rsid w:val="00950F40"/>
    <w:rsid w:val="009512CF"/>
    <w:rsid w:val="00951839"/>
    <w:rsid w:val="00952570"/>
    <w:rsid w:val="009531A0"/>
    <w:rsid w:val="009532D7"/>
    <w:rsid w:val="00953578"/>
    <w:rsid w:val="009543E3"/>
    <w:rsid w:val="00955205"/>
    <w:rsid w:val="009567ED"/>
    <w:rsid w:val="00960E30"/>
    <w:rsid w:val="00961268"/>
    <w:rsid w:val="009614E6"/>
    <w:rsid w:val="009623EB"/>
    <w:rsid w:val="009625F8"/>
    <w:rsid w:val="00963AE9"/>
    <w:rsid w:val="00963C6E"/>
    <w:rsid w:val="00964099"/>
    <w:rsid w:val="009648A4"/>
    <w:rsid w:val="00964C06"/>
    <w:rsid w:val="009658B9"/>
    <w:rsid w:val="009658E0"/>
    <w:rsid w:val="009663BE"/>
    <w:rsid w:val="0096658A"/>
    <w:rsid w:val="00966625"/>
    <w:rsid w:val="00970BB5"/>
    <w:rsid w:val="00970FD5"/>
    <w:rsid w:val="00971809"/>
    <w:rsid w:val="00971CCB"/>
    <w:rsid w:val="00971D23"/>
    <w:rsid w:val="00974190"/>
    <w:rsid w:val="0097499D"/>
    <w:rsid w:val="00974C19"/>
    <w:rsid w:val="009761FC"/>
    <w:rsid w:val="00976321"/>
    <w:rsid w:val="00976372"/>
    <w:rsid w:val="009763F2"/>
    <w:rsid w:val="009777B3"/>
    <w:rsid w:val="00980D88"/>
    <w:rsid w:val="00981CBE"/>
    <w:rsid w:val="00982BF7"/>
    <w:rsid w:val="00982EEE"/>
    <w:rsid w:val="009832CD"/>
    <w:rsid w:val="00985477"/>
    <w:rsid w:val="009856E7"/>
    <w:rsid w:val="0098591A"/>
    <w:rsid w:val="00985BBF"/>
    <w:rsid w:val="00985C39"/>
    <w:rsid w:val="00985CA3"/>
    <w:rsid w:val="00985E3C"/>
    <w:rsid w:val="009869BA"/>
    <w:rsid w:val="00986AFA"/>
    <w:rsid w:val="00990055"/>
    <w:rsid w:val="00990290"/>
    <w:rsid w:val="009904DA"/>
    <w:rsid w:val="00990B38"/>
    <w:rsid w:val="00991202"/>
    <w:rsid w:val="009918B6"/>
    <w:rsid w:val="00991A93"/>
    <w:rsid w:val="00991DD1"/>
    <w:rsid w:val="00993EFF"/>
    <w:rsid w:val="0099418A"/>
    <w:rsid w:val="00994B03"/>
    <w:rsid w:val="00994F4B"/>
    <w:rsid w:val="009953EE"/>
    <w:rsid w:val="00995C53"/>
    <w:rsid w:val="00995F5A"/>
    <w:rsid w:val="00996086"/>
    <w:rsid w:val="009962AA"/>
    <w:rsid w:val="009966CF"/>
    <w:rsid w:val="00996E06"/>
    <w:rsid w:val="009973FC"/>
    <w:rsid w:val="009A0E8C"/>
    <w:rsid w:val="009A2249"/>
    <w:rsid w:val="009A2FD1"/>
    <w:rsid w:val="009A3A62"/>
    <w:rsid w:val="009A3FA7"/>
    <w:rsid w:val="009A47E1"/>
    <w:rsid w:val="009A542D"/>
    <w:rsid w:val="009A55B9"/>
    <w:rsid w:val="009A579B"/>
    <w:rsid w:val="009A5B82"/>
    <w:rsid w:val="009A5F9C"/>
    <w:rsid w:val="009A7848"/>
    <w:rsid w:val="009A7BF1"/>
    <w:rsid w:val="009A7F7F"/>
    <w:rsid w:val="009B1464"/>
    <w:rsid w:val="009B15BD"/>
    <w:rsid w:val="009B1A17"/>
    <w:rsid w:val="009B22A4"/>
    <w:rsid w:val="009B28DB"/>
    <w:rsid w:val="009B2BB0"/>
    <w:rsid w:val="009B3A96"/>
    <w:rsid w:val="009B47AB"/>
    <w:rsid w:val="009B4903"/>
    <w:rsid w:val="009B5571"/>
    <w:rsid w:val="009B56BA"/>
    <w:rsid w:val="009B5DBB"/>
    <w:rsid w:val="009B5EDA"/>
    <w:rsid w:val="009B62E9"/>
    <w:rsid w:val="009B73E9"/>
    <w:rsid w:val="009C00CA"/>
    <w:rsid w:val="009C1EB8"/>
    <w:rsid w:val="009C2428"/>
    <w:rsid w:val="009C3046"/>
    <w:rsid w:val="009C3D65"/>
    <w:rsid w:val="009C428A"/>
    <w:rsid w:val="009C4412"/>
    <w:rsid w:val="009C45B4"/>
    <w:rsid w:val="009C5422"/>
    <w:rsid w:val="009C575E"/>
    <w:rsid w:val="009C5AD0"/>
    <w:rsid w:val="009C6287"/>
    <w:rsid w:val="009C700D"/>
    <w:rsid w:val="009C7541"/>
    <w:rsid w:val="009C7632"/>
    <w:rsid w:val="009D0BB5"/>
    <w:rsid w:val="009D0CD5"/>
    <w:rsid w:val="009D179A"/>
    <w:rsid w:val="009D1FD6"/>
    <w:rsid w:val="009D258E"/>
    <w:rsid w:val="009D34D4"/>
    <w:rsid w:val="009D35E4"/>
    <w:rsid w:val="009D421A"/>
    <w:rsid w:val="009D4AE0"/>
    <w:rsid w:val="009D6029"/>
    <w:rsid w:val="009D61C9"/>
    <w:rsid w:val="009D645C"/>
    <w:rsid w:val="009D6CBF"/>
    <w:rsid w:val="009D73BB"/>
    <w:rsid w:val="009E03AA"/>
    <w:rsid w:val="009E0701"/>
    <w:rsid w:val="009E12BF"/>
    <w:rsid w:val="009E12C6"/>
    <w:rsid w:val="009E132D"/>
    <w:rsid w:val="009E2936"/>
    <w:rsid w:val="009E2BA1"/>
    <w:rsid w:val="009E31DE"/>
    <w:rsid w:val="009E3268"/>
    <w:rsid w:val="009E3D66"/>
    <w:rsid w:val="009E4567"/>
    <w:rsid w:val="009E4A49"/>
    <w:rsid w:val="009E63D3"/>
    <w:rsid w:val="009E6463"/>
    <w:rsid w:val="009E6B4C"/>
    <w:rsid w:val="009E6C06"/>
    <w:rsid w:val="009E7038"/>
    <w:rsid w:val="009F0F1F"/>
    <w:rsid w:val="009F19DC"/>
    <w:rsid w:val="009F19DE"/>
    <w:rsid w:val="009F25A3"/>
    <w:rsid w:val="009F2830"/>
    <w:rsid w:val="009F298F"/>
    <w:rsid w:val="009F2A91"/>
    <w:rsid w:val="009F2C09"/>
    <w:rsid w:val="009F407F"/>
    <w:rsid w:val="009F4AB8"/>
    <w:rsid w:val="009F5AA4"/>
    <w:rsid w:val="009F5BD0"/>
    <w:rsid w:val="009F5F1D"/>
    <w:rsid w:val="009F668F"/>
    <w:rsid w:val="009F67D3"/>
    <w:rsid w:val="009F68A4"/>
    <w:rsid w:val="009F6F4B"/>
    <w:rsid w:val="009F7612"/>
    <w:rsid w:val="009F7CA6"/>
    <w:rsid w:val="009F7CF0"/>
    <w:rsid w:val="009F7D83"/>
    <w:rsid w:val="009F7F7D"/>
    <w:rsid w:val="00A00502"/>
    <w:rsid w:val="00A00B4F"/>
    <w:rsid w:val="00A00B7D"/>
    <w:rsid w:val="00A00EC5"/>
    <w:rsid w:val="00A01186"/>
    <w:rsid w:val="00A0286C"/>
    <w:rsid w:val="00A02B47"/>
    <w:rsid w:val="00A02EDD"/>
    <w:rsid w:val="00A02FA8"/>
    <w:rsid w:val="00A034AB"/>
    <w:rsid w:val="00A0385A"/>
    <w:rsid w:val="00A03DC7"/>
    <w:rsid w:val="00A05323"/>
    <w:rsid w:val="00A05870"/>
    <w:rsid w:val="00A05C78"/>
    <w:rsid w:val="00A0617B"/>
    <w:rsid w:val="00A0683D"/>
    <w:rsid w:val="00A06D45"/>
    <w:rsid w:val="00A1006F"/>
    <w:rsid w:val="00A10604"/>
    <w:rsid w:val="00A10C30"/>
    <w:rsid w:val="00A11130"/>
    <w:rsid w:val="00A11436"/>
    <w:rsid w:val="00A116DD"/>
    <w:rsid w:val="00A11920"/>
    <w:rsid w:val="00A11C8D"/>
    <w:rsid w:val="00A11CAE"/>
    <w:rsid w:val="00A11D34"/>
    <w:rsid w:val="00A121D4"/>
    <w:rsid w:val="00A14385"/>
    <w:rsid w:val="00A14591"/>
    <w:rsid w:val="00A1491F"/>
    <w:rsid w:val="00A14AC1"/>
    <w:rsid w:val="00A14D15"/>
    <w:rsid w:val="00A14F89"/>
    <w:rsid w:val="00A1537C"/>
    <w:rsid w:val="00A1584E"/>
    <w:rsid w:val="00A15A31"/>
    <w:rsid w:val="00A16306"/>
    <w:rsid w:val="00A16E35"/>
    <w:rsid w:val="00A171F7"/>
    <w:rsid w:val="00A17E0E"/>
    <w:rsid w:val="00A213FC"/>
    <w:rsid w:val="00A21E07"/>
    <w:rsid w:val="00A2232C"/>
    <w:rsid w:val="00A226B0"/>
    <w:rsid w:val="00A2285E"/>
    <w:rsid w:val="00A23356"/>
    <w:rsid w:val="00A234F5"/>
    <w:rsid w:val="00A23538"/>
    <w:rsid w:val="00A23738"/>
    <w:rsid w:val="00A24A94"/>
    <w:rsid w:val="00A24B60"/>
    <w:rsid w:val="00A25EA4"/>
    <w:rsid w:val="00A26B18"/>
    <w:rsid w:val="00A270E8"/>
    <w:rsid w:val="00A31154"/>
    <w:rsid w:val="00A313CF"/>
    <w:rsid w:val="00A316B7"/>
    <w:rsid w:val="00A318E7"/>
    <w:rsid w:val="00A31E07"/>
    <w:rsid w:val="00A3219E"/>
    <w:rsid w:val="00A324A4"/>
    <w:rsid w:val="00A333E4"/>
    <w:rsid w:val="00A33BA8"/>
    <w:rsid w:val="00A3456A"/>
    <w:rsid w:val="00A34AEF"/>
    <w:rsid w:val="00A366DB"/>
    <w:rsid w:val="00A36DE1"/>
    <w:rsid w:val="00A370AE"/>
    <w:rsid w:val="00A373B5"/>
    <w:rsid w:val="00A374B9"/>
    <w:rsid w:val="00A37F89"/>
    <w:rsid w:val="00A40592"/>
    <w:rsid w:val="00A40FFF"/>
    <w:rsid w:val="00A41534"/>
    <w:rsid w:val="00A41617"/>
    <w:rsid w:val="00A4189D"/>
    <w:rsid w:val="00A422A4"/>
    <w:rsid w:val="00A42534"/>
    <w:rsid w:val="00A44440"/>
    <w:rsid w:val="00A45552"/>
    <w:rsid w:val="00A456A1"/>
    <w:rsid w:val="00A460AE"/>
    <w:rsid w:val="00A464BE"/>
    <w:rsid w:val="00A472ED"/>
    <w:rsid w:val="00A50FDB"/>
    <w:rsid w:val="00A517E6"/>
    <w:rsid w:val="00A51B73"/>
    <w:rsid w:val="00A523EA"/>
    <w:rsid w:val="00A526DC"/>
    <w:rsid w:val="00A52A1E"/>
    <w:rsid w:val="00A52D0B"/>
    <w:rsid w:val="00A52F2F"/>
    <w:rsid w:val="00A538C2"/>
    <w:rsid w:val="00A53D4D"/>
    <w:rsid w:val="00A542B7"/>
    <w:rsid w:val="00A551D4"/>
    <w:rsid w:val="00A5596E"/>
    <w:rsid w:val="00A55E36"/>
    <w:rsid w:val="00A56008"/>
    <w:rsid w:val="00A56DB2"/>
    <w:rsid w:val="00A56EF9"/>
    <w:rsid w:val="00A60DB7"/>
    <w:rsid w:val="00A60DFD"/>
    <w:rsid w:val="00A60F76"/>
    <w:rsid w:val="00A61E7D"/>
    <w:rsid w:val="00A61E97"/>
    <w:rsid w:val="00A627B6"/>
    <w:rsid w:val="00A62C4C"/>
    <w:rsid w:val="00A636E0"/>
    <w:rsid w:val="00A64A12"/>
    <w:rsid w:val="00A64F2E"/>
    <w:rsid w:val="00A65BC6"/>
    <w:rsid w:val="00A65DD2"/>
    <w:rsid w:val="00A66607"/>
    <w:rsid w:val="00A666DC"/>
    <w:rsid w:val="00A67C9B"/>
    <w:rsid w:val="00A67E67"/>
    <w:rsid w:val="00A700F2"/>
    <w:rsid w:val="00A70398"/>
    <w:rsid w:val="00A703AA"/>
    <w:rsid w:val="00A7048D"/>
    <w:rsid w:val="00A70773"/>
    <w:rsid w:val="00A707B9"/>
    <w:rsid w:val="00A70D27"/>
    <w:rsid w:val="00A71508"/>
    <w:rsid w:val="00A73ECF"/>
    <w:rsid w:val="00A7490F"/>
    <w:rsid w:val="00A75057"/>
    <w:rsid w:val="00A767A7"/>
    <w:rsid w:val="00A76AA0"/>
    <w:rsid w:val="00A76B2C"/>
    <w:rsid w:val="00A76D25"/>
    <w:rsid w:val="00A76D7D"/>
    <w:rsid w:val="00A7783C"/>
    <w:rsid w:val="00A779CA"/>
    <w:rsid w:val="00A77A23"/>
    <w:rsid w:val="00A77F05"/>
    <w:rsid w:val="00A80457"/>
    <w:rsid w:val="00A80D66"/>
    <w:rsid w:val="00A80E98"/>
    <w:rsid w:val="00A819B4"/>
    <w:rsid w:val="00A821C9"/>
    <w:rsid w:val="00A82DF1"/>
    <w:rsid w:val="00A82ED9"/>
    <w:rsid w:val="00A8371F"/>
    <w:rsid w:val="00A84105"/>
    <w:rsid w:val="00A86C52"/>
    <w:rsid w:val="00A872BC"/>
    <w:rsid w:val="00A87B69"/>
    <w:rsid w:val="00A901DB"/>
    <w:rsid w:val="00A901E7"/>
    <w:rsid w:val="00A90A1A"/>
    <w:rsid w:val="00A92231"/>
    <w:rsid w:val="00A929C2"/>
    <w:rsid w:val="00A92AD6"/>
    <w:rsid w:val="00A932C2"/>
    <w:rsid w:val="00A93B35"/>
    <w:rsid w:val="00A945D9"/>
    <w:rsid w:val="00A950E5"/>
    <w:rsid w:val="00A95A70"/>
    <w:rsid w:val="00A95DD5"/>
    <w:rsid w:val="00A963FB"/>
    <w:rsid w:val="00A965FD"/>
    <w:rsid w:val="00A97D2C"/>
    <w:rsid w:val="00AA13B0"/>
    <w:rsid w:val="00AA193C"/>
    <w:rsid w:val="00AA21AD"/>
    <w:rsid w:val="00AA2DCD"/>
    <w:rsid w:val="00AA55AE"/>
    <w:rsid w:val="00AA5BD6"/>
    <w:rsid w:val="00AA5E64"/>
    <w:rsid w:val="00AA7636"/>
    <w:rsid w:val="00AA7956"/>
    <w:rsid w:val="00AB1067"/>
    <w:rsid w:val="00AB10E9"/>
    <w:rsid w:val="00AB122F"/>
    <w:rsid w:val="00AB17A4"/>
    <w:rsid w:val="00AB1A92"/>
    <w:rsid w:val="00AB1BB4"/>
    <w:rsid w:val="00AB2592"/>
    <w:rsid w:val="00AB2674"/>
    <w:rsid w:val="00AB26E3"/>
    <w:rsid w:val="00AB2E88"/>
    <w:rsid w:val="00AB3E9F"/>
    <w:rsid w:val="00AB42B3"/>
    <w:rsid w:val="00AB461C"/>
    <w:rsid w:val="00AB473B"/>
    <w:rsid w:val="00AB519F"/>
    <w:rsid w:val="00AB5780"/>
    <w:rsid w:val="00AB5BFA"/>
    <w:rsid w:val="00AB606A"/>
    <w:rsid w:val="00AB6F3D"/>
    <w:rsid w:val="00AB7160"/>
    <w:rsid w:val="00AB7450"/>
    <w:rsid w:val="00AB7998"/>
    <w:rsid w:val="00AB7C6C"/>
    <w:rsid w:val="00AB7E3B"/>
    <w:rsid w:val="00AC05DA"/>
    <w:rsid w:val="00AC0738"/>
    <w:rsid w:val="00AC0AC9"/>
    <w:rsid w:val="00AC0E83"/>
    <w:rsid w:val="00AC1911"/>
    <w:rsid w:val="00AC19CD"/>
    <w:rsid w:val="00AC1A8F"/>
    <w:rsid w:val="00AC1F1B"/>
    <w:rsid w:val="00AC2865"/>
    <w:rsid w:val="00AC319B"/>
    <w:rsid w:val="00AC3668"/>
    <w:rsid w:val="00AC4558"/>
    <w:rsid w:val="00AC580A"/>
    <w:rsid w:val="00AD12DD"/>
    <w:rsid w:val="00AD15AF"/>
    <w:rsid w:val="00AD1D51"/>
    <w:rsid w:val="00AD334B"/>
    <w:rsid w:val="00AD3B0F"/>
    <w:rsid w:val="00AD4A08"/>
    <w:rsid w:val="00AD6182"/>
    <w:rsid w:val="00AD67E4"/>
    <w:rsid w:val="00AD77B5"/>
    <w:rsid w:val="00AE026A"/>
    <w:rsid w:val="00AE03E8"/>
    <w:rsid w:val="00AE0712"/>
    <w:rsid w:val="00AE1071"/>
    <w:rsid w:val="00AE3838"/>
    <w:rsid w:val="00AE39E6"/>
    <w:rsid w:val="00AE3ED1"/>
    <w:rsid w:val="00AE44F4"/>
    <w:rsid w:val="00AE4BD3"/>
    <w:rsid w:val="00AE4E55"/>
    <w:rsid w:val="00AE5CFE"/>
    <w:rsid w:val="00AE650A"/>
    <w:rsid w:val="00AE687C"/>
    <w:rsid w:val="00AE7134"/>
    <w:rsid w:val="00AE7F9E"/>
    <w:rsid w:val="00AE7FDC"/>
    <w:rsid w:val="00AF02E4"/>
    <w:rsid w:val="00AF08B0"/>
    <w:rsid w:val="00AF08C8"/>
    <w:rsid w:val="00AF1414"/>
    <w:rsid w:val="00AF2E6C"/>
    <w:rsid w:val="00AF31B7"/>
    <w:rsid w:val="00AF3725"/>
    <w:rsid w:val="00AF3854"/>
    <w:rsid w:val="00AF4059"/>
    <w:rsid w:val="00AF41BF"/>
    <w:rsid w:val="00AF43DC"/>
    <w:rsid w:val="00AF495A"/>
    <w:rsid w:val="00AF4C57"/>
    <w:rsid w:val="00AF5D8B"/>
    <w:rsid w:val="00B001B4"/>
    <w:rsid w:val="00B002CB"/>
    <w:rsid w:val="00B00461"/>
    <w:rsid w:val="00B00DAE"/>
    <w:rsid w:val="00B00E1E"/>
    <w:rsid w:val="00B01250"/>
    <w:rsid w:val="00B03542"/>
    <w:rsid w:val="00B038D3"/>
    <w:rsid w:val="00B04296"/>
    <w:rsid w:val="00B04922"/>
    <w:rsid w:val="00B0521B"/>
    <w:rsid w:val="00B061ED"/>
    <w:rsid w:val="00B06507"/>
    <w:rsid w:val="00B06CA9"/>
    <w:rsid w:val="00B07A53"/>
    <w:rsid w:val="00B106BD"/>
    <w:rsid w:val="00B10AAF"/>
    <w:rsid w:val="00B10F2C"/>
    <w:rsid w:val="00B11215"/>
    <w:rsid w:val="00B11293"/>
    <w:rsid w:val="00B11B46"/>
    <w:rsid w:val="00B12068"/>
    <w:rsid w:val="00B12314"/>
    <w:rsid w:val="00B12909"/>
    <w:rsid w:val="00B1304A"/>
    <w:rsid w:val="00B1392B"/>
    <w:rsid w:val="00B13A9C"/>
    <w:rsid w:val="00B13DAE"/>
    <w:rsid w:val="00B1404A"/>
    <w:rsid w:val="00B1419B"/>
    <w:rsid w:val="00B15A41"/>
    <w:rsid w:val="00B16A75"/>
    <w:rsid w:val="00B17A85"/>
    <w:rsid w:val="00B20BD7"/>
    <w:rsid w:val="00B2436F"/>
    <w:rsid w:val="00B250DB"/>
    <w:rsid w:val="00B25FA8"/>
    <w:rsid w:val="00B2643C"/>
    <w:rsid w:val="00B266DE"/>
    <w:rsid w:val="00B26B16"/>
    <w:rsid w:val="00B26B53"/>
    <w:rsid w:val="00B278F7"/>
    <w:rsid w:val="00B30E12"/>
    <w:rsid w:val="00B31039"/>
    <w:rsid w:val="00B3152B"/>
    <w:rsid w:val="00B3153E"/>
    <w:rsid w:val="00B31CAF"/>
    <w:rsid w:val="00B3216D"/>
    <w:rsid w:val="00B322B1"/>
    <w:rsid w:val="00B324FE"/>
    <w:rsid w:val="00B3312B"/>
    <w:rsid w:val="00B34A68"/>
    <w:rsid w:val="00B34B66"/>
    <w:rsid w:val="00B3650B"/>
    <w:rsid w:val="00B36841"/>
    <w:rsid w:val="00B3745A"/>
    <w:rsid w:val="00B37EA4"/>
    <w:rsid w:val="00B4010B"/>
    <w:rsid w:val="00B415E4"/>
    <w:rsid w:val="00B41B04"/>
    <w:rsid w:val="00B42539"/>
    <w:rsid w:val="00B4309C"/>
    <w:rsid w:val="00B4410C"/>
    <w:rsid w:val="00B4474D"/>
    <w:rsid w:val="00B45CB5"/>
    <w:rsid w:val="00B4604C"/>
    <w:rsid w:val="00B46B00"/>
    <w:rsid w:val="00B47AD6"/>
    <w:rsid w:val="00B47FC2"/>
    <w:rsid w:val="00B50802"/>
    <w:rsid w:val="00B50C4C"/>
    <w:rsid w:val="00B524AB"/>
    <w:rsid w:val="00B52853"/>
    <w:rsid w:val="00B53D51"/>
    <w:rsid w:val="00B53DD0"/>
    <w:rsid w:val="00B53F19"/>
    <w:rsid w:val="00B541EC"/>
    <w:rsid w:val="00B54F99"/>
    <w:rsid w:val="00B55144"/>
    <w:rsid w:val="00B56A45"/>
    <w:rsid w:val="00B56C8C"/>
    <w:rsid w:val="00B57435"/>
    <w:rsid w:val="00B611D0"/>
    <w:rsid w:val="00B6236F"/>
    <w:rsid w:val="00B62874"/>
    <w:rsid w:val="00B6343A"/>
    <w:rsid w:val="00B63448"/>
    <w:rsid w:val="00B63D97"/>
    <w:rsid w:val="00B65647"/>
    <w:rsid w:val="00B6645D"/>
    <w:rsid w:val="00B678EA"/>
    <w:rsid w:val="00B67B62"/>
    <w:rsid w:val="00B67C65"/>
    <w:rsid w:val="00B7014D"/>
    <w:rsid w:val="00B70590"/>
    <w:rsid w:val="00B70821"/>
    <w:rsid w:val="00B70E7D"/>
    <w:rsid w:val="00B710CF"/>
    <w:rsid w:val="00B7111D"/>
    <w:rsid w:val="00B718D5"/>
    <w:rsid w:val="00B72127"/>
    <w:rsid w:val="00B727DD"/>
    <w:rsid w:val="00B7373C"/>
    <w:rsid w:val="00B74340"/>
    <w:rsid w:val="00B74C70"/>
    <w:rsid w:val="00B751E5"/>
    <w:rsid w:val="00B75FD0"/>
    <w:rsid w:val="00B76349"/>
    <w:rsid w:val="00B80A42"/>
    <w:rsid w:val="00B80CB5"/>
    <w:rsid w:val="00B81CA3"/>
    <w:rsid w:val="00B82011"/>
    <w:rsid w:val="00B82335"/>
    <w:rsid w:val="00B841C4"/>
    <w:rsid w:val="00B849B3"/>
    <w:rsid w:val="00B85894"/>
    <w:rsid w:val="00B85F79"/>
    <w:rsid w:val="00B87002"/>
    <w:rsid w:val="00B870A5"/>
    <w:rsid w:val="00B87309"/>
    <w:rsid w:val="00B9052A"/>
    <w:rsid w:val="00B910A2"/>
    <w:rsid w:val="00B92971"/>
    <w:rsid w:val="00B92A2D"/>
    <w:rsid w:val="00B92A89"/>
    <w:rsid w:val="00B94414"/>
    <w:rsid w:val="00B94798"/>
    <w:rsid w:val="00B948CF"/>
    <w:rsid w:val="00B94BD3"/>
    <w:rsid w:val="00B94ED0"/>
    <w:rsid w:val="00B952B3"/>
    <w:rsid w:val="00B9536D"/>
    <w:rsid w:val="00B95772"/>
    <w:rsid w:val="00B959D8"/>
    <w:rsid w:val="00B9672F"/>
    <w:rsid w:val="00B96A74"/>
    <w:rsid w:val="00B978B0"/>
    <w:rsid w:val="00B97A97"/>
    <w:rsid w:val="00BA11C8"/>
    <w:rsid w:val="00BA2D5A"/>
    <w:rsid w:val="00BA2E79"/>
    <w:rsid w:val="00BA3480"/>
    <w:rsid w:val="00BA431F"/>
    <w:rsid w:val="00BA47E8"/>
    <w:rsid w:val="00BA4D21"/>
    <w:rsid w:val="00BA5BD1"/>
    <w:rsid w:val="00BA611F"/>
    <w:rsid w:val="00BA62A1"/>
    <w:rsid w:val="00BA6E6A"/>
    <w:rsid w:val="00BA767B"/>
    <w:rsid w:val="00BA7965"/>
    <w:rsid w:val="00BA7FB2"/>
    <w:rsid w:val="00BB17E0"/>
    <w:rsid w:val="00BB1AC7"/>
    <w:rsid w:val="00BB434A"/>
    <w:rsid w:val="00BB4BFF"/>
    <w:rsid w:val="00BB4D02"/>
    <w:rsid w:val="00BB5875"/>
    <w:rsid w:val="00BB5880"/>
    <w:rsid w:val="00BB59DB"/>
    <w:rsid w:val="00BB668A"/>
    <w:rsid w:val="00BC0E7A"/>
    <w:rsid w:val="00BC1265"/>
    <w:rsid w:val="00BC3583"/>
    <w:rsid w:val="00BC4649"/>
    <w:rsid w:val="00BC5692"/>
    <w:rsid w:val="00BC5862"/>
    <w:rsid w:val="00BC6096"/>
    <w:rsid w:val="00BC620E"/>
    <w:rsid w:val="00BC6E74"/>
    <w:rsid w:val="00BC7470"/>
    <w:rsid w:val="00BC75C8"/>
    <w:rsid w:val="00BC77B0"/>
    <w:rsid w:val="00BC7B47"/>
    <w:rsid w:val="00BD0709"/>
    <w:rsid w:val="00BD0FA7"/>
    <w:rsid w:val="00BD2AEC"/>
    <w:rsid w:val="00BD2C0D"/>
    <w:rsid w:val="00BD4694"/>
    <w:rsid w:val="00BD669E"/>
    <w:rsid w:val="00BD6844"/>
    <w:rsid w:val="00BD7A89"/>
    <w:rsid w:val="00BD7EF2"/>
    <w:rsid w:val="00BE0BB7"/>
    <w:rsid w:val="00BE0DE1"/>
    <w:rsid w:val="00BE13DF"/>
    <w:rsid w:val="00BE173A"/>
    <w:rsid w:val="00BE1BE5"/>
    <w:rsid w:val="00BE1C36"/>
    <w:rsid w:val="00BE1E65"/>
    <w:rsid w:val="00BE2F01"/>
    <w:rsid w:val="00BE2F94"/>
    <w:rsid w:val="00BE3AE2"/>
    <w:rsid w:val="00BE4C76"/>
    <w:rsid w:val="00BE5B51"/>
    <w:rsid w:val="00BE676D"/>
    <w:rsid w:val="00BE69B1"/>
    <w:rsid w:val="00BE6F99"/>
    <w:rsid w:val="00BE755A"/>
    <w:rsid w:val="00BF0682"/>
    <w:rsid w:val="00BF08C1"/>
    <w:rsid w:val="00BF1659"/>
    <w:rsid w:val="00BF2559"/>
    <w:rsid w:val="00BF25BF"/>
    <w:rsid w:val="00BF3CBF"/>
    <w:rsid w:val="00BF47DD"/>
    <w:rsid w:val="00BF4BFC"/>
    <w:rsid w:val="00BF5A65"/>
    <w:rsid w:val="00BF5AEF"/>
    <w:rsid w:val="00BF6831"/>
    <w:rsid w:val="00BF6E9B"/>
    <w:rsid w:val="00BF734C"/>
    <w:rsid w:val="00BF7826"/>
    <w:rsid w:val="00BF7A96"/>
    <w:rsid w:val="00BF7A98"/>
    <w:rsid w:val="00BF7F55"/>
    <w:rsid w:val="00C00827"/>
    <w:rsid w:val="00C00C48"/>
    <w:rsid w:val="00C00D7E"/>
    <w:rsid w:val="00C00ECF"/>
    <w:rsid w:val="00C01916"/>
    <w:rsid w:val="00C02498"/>
    <w:rsid w:val="00C026AC"/>
    <w:rsid w:val="00C02AA1"/>
    <w:rsid w:val="00C02FE7"/>
    <w:rsid w:val="00C042A1"/>
    <w:rsid w:val="00C04552"/>
    <w:rsid w:val="00C04D74"/>
    <w:rsid w:val="00C04D90"/>
    <w:rsid w:val="00C05BA0"/>
    <w:rsid w:val="00C06C22"/>
    <w:rsid w:val="00C070FC"/>
    <w:rsid w:val="00C078A9"/>
    <w:rsid w:val="00C10657"/>
    <w:rsid w:val="00C10D62"/>
    <w:rsid w:val="00C11BA2"/>
    <w:rsid w:val="00C12623"/>
    <w:rsid w:val="00C132F2"/>
    <w:rsid w:val="00C1355F"/>
    <w:rsid w:val="00C151E2"/>
    <w:rsid w:val="00C15658"/>
    <w:rsid w:val="00C15721"/>
    <w:rsid w:val="00C1574E"/>
    <w:rsid w:val="00C16320"/>
    <w:rsid w:val="00C166CE"/>
    <w:rsid w:val="00C1693C"/>
    <w:rsid w:val="00C16A2D"/>
    <w:rsid w:val="00C16D1F"/>
    <w:rsid w:val="00C16F31"/>
    <w:rsid w:val="00C17A17"/>
    <w:rsid w:val="00C17ED7"/>
    <w:rsid w:val="00C20AB5"/>
    <w:rsid w:val="00C21559"/>
    <w:rsid w:val="00C21668"/>
    <w:rsid w:val="00C221AC"/>
    <w:rsid w:val="00C22390"/>
    <w:rsid w:val="00C22E23"/>
    <w:rsid w:val="00C233AE"/>
    <w:rsid w:val="00C23407"/>
    <w:rsid w:val="00C23440"/>
    <w:rsid w:val="00C23ABE"/>
    <w:rsid w:val="00C23CBE"/>
    <w:rsid w:val="00C23EB3"/>
    <w:rsid w:val="00C23F25"/>
    <w:rsid w:val="00C25F97"/>
    <w:rsid w:val="00C25FCF"/>
    <w:rsid w:val="00C27FAB"/>
    <w:rsid w:val="00C30E10"/>
    <w:rsid w:val="00C317C7"/>
    <w:rsid w:val="00C31B3B"/>
    <w:rsid w:val="00C31B95"/>
    <w:rsid w:val="00C31D35"/>
    <w:rsid w:val="00C31E33"/>
    <w:rsid w:val="00C32743"/>
    <w:rsid w:val="00C32A02"/>
    <w:rsid w:val="00C32BA2"/>
    <w:rsid w:val="00C33794"/>
    <w:rsid w:val="00C345ED"/>
    <w:rsid w:val="00C349D2"/>
    <w:rsid w:val="00C34EE7"/>
    <w:rsid w:val="00C35F23"/>
    <w:rsid w:val="00C371FE"/>
    <w:rsid w:val="00C40855"/>
    <w:rsid w:val="00C40C1A"/>
    <w:rsid w:val="00C40E75"/>
    <w:rsid w:val="00C421C3"/>
    <w:rsid w:val="00C4225A"/>
    <w:rsid w:val="00C43646"/>
    <w:rsid w:val="00C44CD2"/>
    <w:rsid w:val="00C44FE6"/>
    <w:rsid w:val="00C45695"/>
    <w:rsid w:val="00C45C47"/>
    <w:rsid w:val="00C46243"/>
    <w:rsid w:val="00C5011F"/>
    <w:rsid w:val="00C50AD1"/>
    <w:rsid w:val="00C50B63"/>
    <w:rsid w:val="00C5280E"/>
    <w:rsid w:val="00C52FCD"/>
    <w:rsid w:val="00C5319F"/>
    <w:rsid w:val="00C53A5D"/>
    <w:rsid w:val="00C53EB2"/>
    <w:rsid w:val="00C541EF"/>
    <w:rsid w:val="00C5429B"/>
    <w:rsid w:val="00C543C9"/>
    <w:rsid w:val="00C549AA"/>
    <w:rsid w:val="00C54EC9"/>
    <w:rsid w:val="00C55979"/>
    <w:rsid w:val="00C55C9C"/>
    <w:rsid w:val="00C55E2C"/>
    <w:rsid w:val="00C562C1"/>
    <w:rsid w:val="00C56AFF"/>
    <w:rsid w:val="00C57449"/>
    <w:rsid w:val="00C57743"/>
    <w:rsid w:val="00C6002A"/>
    <w:rsid w:val="00C607E7"/>
    <w:rsid w:val="00C6099B"/>
    <w:rsid w:val="00C60B74"/>
    <w:rsid w:val="00C60ED3"/>
    <w:rsid w:val="00C6106A"/>
    <w:rsid w:val="00C61937"/>
    <w:rsid w:val="00C61F7E"/>
    <w:rsid w:val="00C628DA"/>
    <w:rsid w:val="00C641A8"/>
    <w:rsid w:val="00C65A70"/>
    <w:rsid w:val="00C66329"/>
    <w:rsid w:val="00C66D25"/>
    <w:rsid w:val="00C66DA3"/>
    <w:rsid w:val="00C6744E"/>
    <w:rsid w:val="00C67AA6"/>
    <w:rsid w:val="00C7036E"/>
    <w:rsid w:val="00C70479"/>
    <w:rsid w:val="00C71ACB"/>
    <w:rsid w:val="00C7226C"/>
    <w:rsid w:val="00C72B09"/>
    <w:rsid w:val="00C7342C"/>
    <w:rsid w:val="00C742C6"/>
    <w:rsid w:val="00C75750"/>
    <w:rsid w:val="00C767D7"/>
    <w:rsid w:val="00C769B2"/>
    <w:rsid w:val="00C76EF0"/>
    <w:rsid w:val="00C772AD"/>
    <w:rsid w:val="00C773A5"/>
    <w:rsid w:val="00C77AE5"/>
    <w:rsid w:val="00C8024E"/>
    <w:rsid w:val="00C80738"/>
    <w:rsid w:val="00C80E22"/>
    <w:rsid w:val="00C8139A"/>
    <w:rsid w:val="00C8156B"/>
    <w:rsid w:val="00C825ED"/>
    <w:rsid w:val="00C82634"/>
    <w:rsid w:val="00C82775"/>
    <w:rsid w:val="00C827AA"/>
    <w:rsid w:val="00C82959"/>
    <w:rsid w:val="00C831DD"/>
    <w:rsid w:val="00C840BC"/>
    <w:rsid w:val="00C8494B"/>
    <w:rsid w:val="00C85005"/>
    <w:rsid w:val="00C85162"/>
    <w:rsid w:val="00C858A3"/>
    <w:rsid w:val="00C85E0B"/>
    <w:rsid w:val="00C86DB2"/>
    <w:rsid w:val="00C8782A"/>
    <w:rsid w:val="00C878B2"/>
    <w:rsid w:val="00C906F1"/>
    <w:rsid w:val="00C91B8F"/>
    <w:rsid w:val="00C9310F"/>
    <w:rsid w:val="00C931B6"/>
    <w:rsid w:val="00C93B31"/>
    <w:rsid w:val="00C93E8A"/>
    <w:rsid w:val="00C93FFF"/>
    <w:rsid w:val="00C944CB"/>
    <w:rsid w:val="00C951C9"/>
    <w:rsid w:val="00C95329"/>
    <w:rsid w:val="00C95402"/>
    <w:rsid w:val="00C954A7"/>
    <w:rsid w:val="00C95B73"/>
    <w:rsid w:val="00C96CBF"/>
    <w:rsid w:val="00C96DF0"/>
    <w:rsid w:val="00C97250"/>
    <w:rsid w:val="00C97C79"/>
    <w:rsid w:val="00CA151C"/>
    <w:rsid w:val="00CA1AF9"/>
    <w:rsid w:val="00CA1D98"/>
    <w:rsid w:val="00CA2B92"/>
    <w:rsid w:val="00CA3EA4"/>
    <w:rsid w:val="00CA67FC"/>
    <w:rsid w:val="00CA6CAE"/>
    <w:rsid w:val="00CA6FFF"/>
    <w:rsid w:val="00CA76E6"/>
    <w:rsid w:val="00CA798E"/>
    <w:rsid w:val="00CB024C"/>
    <w:rsid w:val="00CB07A5"/>
    <w:rsid w:val="00CB0963"/>
    <w:rsid w:val="00CB0C57"/>
    <w:rsid w:val="00CB1458"/>
    <w:rsid w:val="00CB204E"/>
    <w:rsid w:val="00CB278F"/>
    <w:rsid w:val="00CB2EA7"/>
    <w:rsid w:val="00CB34EF"/>
    <w:rsid w:val="00CB3594"/>
    <w:rsid w:val="00CB35AB"/>
    <w:rsid w:val="00CB3C1B"/>
    <w:rsid w:val="00CB3E7F"/>
    <w:rsid w:val="00CB4592"/>
    <w:rsid w:val="00CB479F"/>
    <w:rsid w:val="00CB5E86"/>
    <w:rsid w:val="00CB6DFF"/>
    <w:rsid w:val="00CB709D"/>
    <w:rsid w:val="00CB7308"/>
    <w:rsid w:val="00CB7584"/>
    <w:rsid w:val="00CB75B0"/>
    <w:rsid w:val="00CB7626"/>
    <w:rsid w:val="00CB7A7E"/>
    <w:rsid w:val="00CB7FE9"/>
    <w:rsid w:val="00CC0201"/>
    <w:rsid w:val="00CC0589"/>
    <w:rsid w:val="00CC0F00"/>
    <w:rsid w:val="00CC1085"/>
    <w:rsid w:val="00CC16C0"/>
    <w:rsid w:val="00CC1AC3"/>
    <w:rsid w:val="00CC1C68"/>
    <w:rsid w:val="00CC1CAC"/>
    <w:rsid w:val="00CC204D"/>
    <w:rsid w:val="00CC35BE"/>
    <w:rsid w:val="00CC537A"/>
    <w:rsid w:val="00CC5C91"/>
    <w:rsid w:val="00CC5DE9"/>
    <w:rsid w:val="00CC62C5"/>
    <w:rsid w:val="00CC63FD"/>
    <w:rsid w:val="00CC645D"/>
    <w:rsid w:val="00CC72D2"/>
    <w:rsid w:val="00CC79A1"/>
    <w:rsid w:val="00CD0C63"/>
    <w:rsid w:val="00CD0DDB"/>
    <w:rsid w:val="00CD11F5"/>
    <w:rsid w:val="00CD1461"/>
    <w:rsid w:val="00CD20BF"/>
    <w:rsid w:val="00CD2676"/>
    <w:rsid w:val="00CD6E5E"/>
    <w:rsid w:val="00CD7F8B"/>
    <w:rsid w:val="00CE0389"/>
    <w:rsid w:val="00CE0FDC"/>
    <w:rsid w:val="00CE12A6"/>
    <w:rsid w:val="00CE17A6"/>
    <w:rsid w:val="00CE1955"/>
    <w:rsid w:val="00CE1C32"/>
    <w:rsid w:val="00CE1FAB"/>
    <w:rsid w:val="00CE24B0"/>
    <w:rsid w:val="00CE2E07"/>
    <w:rsid w:val="00CE3834"/>
    <w:rsid w:val="00CE44B6"/>
    <w:rsid w:val="00CE4B47"/>
    <w:rsid w:val="00CE4BCA"/>
    <w:rsid w:val="00CE594C"/>
    <w:rsid w:val="00CE5CF6"/>
    <w:rsid w:val="00CE6EB0"/>
    <w:rsid w:val="00CE74AB"/>
    <w:rsid w:val="00CE755E"/>
    <w:rsid w:val="00CE79FE"/>
    <w:rsid w:val="00CE7AB8"/>
    <w:rsid w:val="00CF059E"/>
    <w:rsid w:val="00CF0A8B"/>
    <w:rsid w:val="00CF0DBB"/>
    <w:rsid w:val="00CF1191"/>
    <w:rsid w:val="00CF1812"/>
    <w:rsid w:val="00CF2896"/>
    <w:rsid w:val="00CF3CDA"/>
    <w:rsid w:val="00CF3E27"/>
    <w:rsid w:val="00CF4606"/>
    <w:rsid w:val="00CF4A29"/>
    <w:rsid w:val="00CF4D5E"/>
    <w:rsid w:val="00CF5D2A"/>
    <w:rsid w:val="00CF60AB"/>
    <w:rsid w:val="00CF67B4"/>
    <w:rsid w:val="00CF708F"/>
    <w:rsid w:val="00CF788A"/>
    <w:rsid w:val="00CF7A78"/>
    <w:rsid w:val="00D0104C"/>
    <w:rsid w:val="00D02242"/>
    <w:rsid w:val="00D02533"/>
    <w:rsid w:val="00D02CDF"/>
    <w:rsid w:val="00D048C1"/>
    <w:rsid w:val="00D052C1"/>
    <w:rsid w:val="00D05B59"/>
    <w:rsid w:val="00D071B5"/>
    <w:rsid w:val="00D077AC"/>
    <w:rsid w:val="00D12DE4"/>
    <w:rsid w:val="00D131C5"/>
    <w:rsid w:val="00D13A9E"/>
    <w:rsid w:val="00D14FE3"/>
    <w:rsid w:val="00D15181"/>
    <w:rsid w:val="00D15F0D"/>
    <w:rsid w:val="00D16520"/>
    <w:rsid w:val="00D165AE"/>
    <w:rsid w:val="00D16A74"/>
    <w:rsid w:val="00D20D1B"/>
    <w:rsid w:val="00D225CC"/>
    <w:rsid w:val="00D226E2"/>
    <w:rsid w:val="00D23062"/>
    <w:rsid w:val="00D24199"/>
    <w:rsid w:val="00D244F6"/>
    <w:rsid w:val="00D24DD2"/>
    <w:rsid w:val="00D2521F"/>
    <w:rsid w:val="00D25901"/>
    <w:rsid w:val="00D267B9"/>
    <w:rsid w:val="00D3111D"/>
    <w:rsid w:val="00D31D2B"/>
    <w:rsid w:val="00D32CA8"/>
    <w:rsid w:val="00D33580"/>
    <w:rsid w:val="00D33727"/>
    <w:rsid w:val="00D35280"/>
    <w:rsid w:val="00D3557F"/>
    <w:rsid w:val="00D3625E"/>
    <w:rsid w:val="00D37084"/>
    <w:rsid w:val="00D371E3"/>
    <w:rsid w:val="00D4061E"/>
    <w:rsid w:val="00D41029"/>
    <w:rsid w:val="00D4229C"/>
    <w:rsid w:val="00D427DB"/>
    <w:rsid w:val="00D433BE"/>
    <w:rsid w:val="00D43ADB"/>
    <w:rsid w:val="00D44FCF"/>
    <w:rsid w:val="00D45DB1"/>
    <w:rsid w:val="00D45FBE"/>
    <w:rsid w:val="00D46317"/>
    <w:rsid w:val="00D46A95"/>
    <w:rsid w:val="00D47175"/>
    <w:rsid w:val="00D472AB"/>
    <w:rsid w:val="00D472F5"/>
    <w:rsid w:val="00D47E1B"/>
    <w:rsid w:val="00D5021B"/>
    <w:rsid w:val="00D505E0"/>
    <w:rsid w:val="00D507F9"/>
    <w:rsid w:val="00D50B77"/>
    <w:rsid w:val="00D50D87"/>
    <w:rsid w:val="00D5107F"/>
    <w:rsid w:val="00D51BFD"/>
    <w:rsid w:val="00D51C94"/>
    <w:rsid w:val="00D51E45"/>
    <w:rsid w:val="00D535E8"/>
    <w:rsid w:val="00D54671"/>
    <w:rsid w:val="00D547A6"/>
    <w:rsid w:val="00D55CE2"/>
    <w:rsid w:val="00D55D5A"/>
    <w:rsid w:val="00D55E4C"/>
    <w:rsid w:val="00D569F5"/>
    <w:rsid w:val="00D571B2"/>
    <w:rsid w:val="00D577D4"/>
    <w:rsid w:val="00D6001B"/>
    <w:rsid w:val="00D619E2"/>
    <w:rsid w:val="00D62065"/>
    <w:rsid w:val="00D6454F"/>
    <w:rsid w:val="00D65E42"/>
    <w:rsid w:val="00D66159"/>
    <w:rsid w:val="00D67318"/>
    <w:rsid w:val="00D7010E"/>
    <w:rsid w:val="00D704C4"/>
    <w:rsid w:val="00D7195F"/>
    <w:rsid w:val="00D7234E"/>
    <w:rsid w:val="00D727B8"/>
    <w:rsid w:val="00D72822"/>
    <w:rsid w:val="00D72CFD"/>
    <w:rsid w:val="00D72EA5"/>
    <w:rsid w:val="00D735E2"/>
    <w:rsid w:val="00D73986"/>
    <w:rsid w:val="00D73CCD"/>
    <w:rsid w:val="00D73E64"/>
    <w:rsid w:val="00D73E7D"/>
    <w:rsid w:val="00D73EE4"/>
    <w:rsid w:val="00D743C6"/>
    <w:rsid w:val="00D74744"/>
    <w:rsid w:val="00D75158"/>
    <w:rsid w:val="00D77D5B"/>
    <w:rsid w:val="00D77DAB"/>
    <w:rsid w:val="00D80085"/>
    <w:rsid w:val="00D80099"/>
    <w:rsid w:val="00D80453"/>
    <w:rsid w:val="00D808CF"/>
    <w:rsid w:val="00D80C9B"/>
    <w:rsid w:val="00D8146E"/>
    <w:rsid w:val="00D82EF1"/>
    <w:rsid w:val="00D830F3"/>
    <w:rsid w:val="00D840A7"/>
    <w:rsid w:val="00D841AB"/>
    <w:rsid w:val="00D84F34"/>
    <w:rsid w:val="00D85AE8"/>
    <w:rsid w:val="00D85E2E"/>
    <w:rsid w:val="00D860C0"/>
    <w:rsid w:val="00D86A52"/>
    <w:rsid w:val="00D87E7D"/>
    <w:rsid w:val="00D87F09"/>
    <w:rsid w:val="00D903F2"/>
    <w:rsid w:val="00D90520"/>
    <w:rsid w:val="00D90B93"/>
    <w:rsid w:val="00D90BA1"/>
    <w:rsid w:val="00D90F19"/>
    <w:rsid w:val="00D9112F"/>
    <w:rsid w:val="00D917BC"/>
    <w:rsid w:val="00D91E50"/>
    <w:rsid w:val="00D9321A"/>
    <w:rsid w:val="00D9353D"/>
    <w:rsid w:val="00D93CBE"/>
    <w:rsid w:val="00D94524"/>
    <w:rsid w:val="00D95CD8"/>
    <w:rsid w:val="00D963DE"/>
    <w:rsid w:val="00D969C4"/>
    <w:rsid w:val="00D97589"/>
    <w:rsid w:val="00D97A21"/>
    <w:rsid w:val="00DA19CB"/>
    <w:rsid w:val="00DA1B19"/>
    <w:rsid w:val="00DA211A"/>
    <w:rsid w:val="00DA2619"/>
    <w:rsid w:val="00DA266B"/>
    <w:rsid w:val="00DA2748"/>
    <w:rsid w:val="00DA2BED"/>
    <w:rsid w:val="00DA3FA9"/>
    <w:rsid w:val="00DA46F7"/>
    <w:rsid w:val="00DA501B"/>
    <w:rsid w:val="00DA557C"/>
    <w:rsid w:val="00DA608E"/>
    <w:rsid w:val="00DA60AB"/>
    <w:rsid w:val="00DB13BF"/>
    <w:rsid w:val="00DB1474"/>
    <w:rsid w:val="00DB19E5"/>
    <w:rsid w:val="00DB1AB3"/>
    <w:rsid w:val="00DB1C25"/>
    <w:rsid w:val="00DB1D73"/>
    <w:rsid w:val="00DB1DEC"/>
    <w:rsid w:val="00DB2173"/>
    <w:rsid w:val="00DB2FE4"/>
    <w:rsid w:val="00DB330E"/>
    <w:rsid w:val="00DB3458"/>
    <w:rsid w:val="00DB36FE"/>
    <w:rsid w:val="00DB3CB6"/>
    <w:rsid w:val="00DB5E69"/>
    <w:rsid w:val="00DB65DD"/>
    <w:rsid w:val="00DB6B6C"/>
    <w:rsid w:val="00DB6CB2"/>
    <w:rsid w:val="00DB7441"/>
    <w:rsid w:val="00DB7773"/>
    <w:rsid w:val="00DC1443"/>
    <w:rsid w:val="00DC1F19"/>
    <w:rsid w:val="00DC27FD"/>
    <w:rsid w:val="00DC2BAF"/>
    <w:rsid w:val="00DC30F4"/>
    <w:rsid w:val="00DC34B0"/>
    <w:rsid w:val="00DC36E9"/>
    <w:rsid w:val="00DC3B96"/>
    <w:rsid w:val="00DC5748"/>
    <w:rsid w:val="00DC597E"/>
    <w:rsid w:val="00DC60D8"/>
    <w:rsid w:val="00DC74FF"/>
    <w:rsid w:val="00DD0650"/>
    <w:rsid w:val="00DD0C70"/>
    <w:rsid w:val="00DD0FB5"/>
    <w:rsid w:val="00DD10C2"/>
    <w:rsid w:val="00DD11FC"/>
    <w:rsid w:val="00DD1DE5"/>
    <w:rsid w:val="00DD2215"/>
    <w:rsid w:val="00DD2618"/>
    <w:rsid w:val="00DD2996"/>
    <w:rsid w:val="00DD352A"/>
    <w:rsid w:val="00DD609D"/>
    <w:rsid w:val="00DD6AB7"/>
    <w:rsid w:val="00DD706A"/>
    <w:rsid w:val="00DD71FA"/>
    <w:rsid w:val="00DE04EF"/>
    <w:rsid w:val="00DE083E"/>
    <w:rsid w:val="00DE1A3C"/>
    <w:rsid w:val="00DE2299"/>
    <w:rsid w:val="00DE272A"/>
    <w:rsid w:val="00DE2D7D"/>
    <w:rsid w:val="00DE34F4"/>
    <w:rsid w:val="00DE3715"/>
    <w:rsid w:val="00DE387E"/>
    <w:rsid w:val="00DE4B9A"/>
    <w:rsid w:val="00DE5956"/>
    <w:rsid w:val="00DE5A44"/>
    <w:rsid w:val="00DE641F"/>
    <w:rsid w:val="00DE6AE5"/>
    <w:rsid w:val="00DE7468"/>
    <w:rsid w:val="00DE7D2D"/>
    <w:rsid w:val="00DF09B4"/>
    <w:rsid w:val="00DF1238"/>
    <w:rsid w:val="00DF14DE"/>
    <w:rsid w:val="00DF2E2F"/>
    <w:rsid w:val="00DF4E16"/>
    <w:rsid w:val="00DF59EA"/>
    <w:rsid w:val="00DF617A"/>
    <w:rsid w:val="00DF6949"/>
    <w:rsid w:val="00DF6B6D"/>
    <w:rsid w:val="00DF6D5E"/>
    <w:rsid w:val="00DF7DC1"/>
    <w:rsid w:val="00E003D9"/>
    <w:rsid w:val="00E01564"/>
    <w:rsid w:val="00E01680"/>
    <w:rsid w:val="00E01D14"/>
    <w:rsid w:val="00E01FD5"/>
    <w:rsid w:val="00E022E7"/>
    <w:rsid w:val="00E02CFB"/>
    <w:rsid w:val="00E034D5"/>
    <w:rsid w:val="00E03555"/>
    <w:rsid w:val="00E04E28"/>
    <w:rsid w:val="00E0557E"/>
    <w:rsid w:val="00E05C04"/>
    <w:rsid w:val="00E05CD9"/>
    <w:rsid w:val="00E073C1"/>
    <w:rsid w:val="00E07D64"/>
    <w:rsid w:val="00E102C7"/>
    <w:rsid w:val="00E10625"/>
    <w:rsid w:val="00E1131C"/>
    <w:rsid w:val="00E11BFD"/>
    <w:rsid w:val="00E127CF"/>
    <w:rsid w:val="00E148E5"/>
    <w:rsid w:val="00E161FE"/>
    <w:rsid w:val="00E20A8F"/>
    <w:rsid w:val="00E2140C"/>
    <w:rsid w:val="00E21D73"/>
    <w:rsid w:val="00E221E5"/>
    <w:rsid w:val="00E225C4"/>
    <w:rsid w:val="00E22D2B"/>
    <w:rsid w:val="00E23539"/>
    <w:rsid w:val="00E23B6D"/>
    <w:rsid w:val="00E23E61"/>
    <w:rsid w:val="00E251C9"/>
    <w:rsid w:val="00E25910"/>
    <w:rsid w:val="00E2600F"/>
    <w:rsid w:val="00E26E14"/>
    <w:rsid w:val="00E27F4A"/>
    <w:rsid w:val="00E30E47"/>
    <w:rsid w:val="00E31B40"/>
    <w:rsid w:val="00E32232"/>
    <w:rsid w:val="00E32330"/>
    <w:rsid w:val="00E3245A"/>
    <w:rsid w:val="00E337DC"/>
    <w:rsid w:val="00E33C1C"/>
    <w:rsid w:val="00E33F3B"/>
    <w:rsid w:val="00E350B5"/>
    <w:rsid w:val="00E3528B"/>
    <w:rsid w:val="00E352E6"/>
    <w:rsid w:val="00E35818"/>
    <w:rsid w:val="00E366E7"/>
    <w:rsid w:val="00E37018"/>
    <w:rsid w:val="00E3791C"/>
    <w:rsid w:val="00E37DC8"/>
    <w:rsid w:val="00E41083"/>
    <w:rsid w:val="00E412EA"/>
    <w:rsid w:val="00E4186E"/>
    <w:rsid w:val="00E41D5D"/>
    <w:rsid w:val="00E41E8E"/>
    <w:rsid w:val="00E41F98"/>
    <w:rsid w:val="00E42228"/>
    <w:rsid w:val="00E4288C"/>
    <w:rsid w:val="00E43CC9"/>
    <w:rsid w:val="00E444A3"/>
    <w:rsid w:val="00E4456B"/>
    <w:rsid w:val="00E46FA0"/>
    <w:rsid w:val="00E4709D"/>
    <w:rsid w:val="00E50159"/>
    <w:rsid w:val="00E50DF9"/>
    <w:rsid w:val="00E513BA"/>
    <w:rsid w:val="00E5280C"/>
    <w:rsid w:val="00E53E20"/>
    <w:rsid w:val="00E551D2"/>
    <w:rsid w:val="00E55272"/>
    <w:rsid w:val="00E55292"/>
    <w:rsid w:val="00E55D18"/>
    <w:rsid w:val="00E56052"/>
    <w:rsid w:val="00E56F14"/>
    <w:rsid w:val="00E578B9"/>
    <w:rsid w:val="00E60C18"/>
    <w:rsid w:val="00E619B0"/>
    <w:rsid w:val="00E61A1E"/>
    <w:rsid w:val="00E61BEE"/>
    <w:rsid w:val="00E61EDF"/>
    <w:rsid w:val="00E6418B"/>
    <w:rsid w:val="00E65293"/>
    <w:rsid w:val="00E66281"/>
    <w:rsid w:val="00E662FA"/>
    <w:rsid w:val="00E7098B"/>
    <w:rsid w:val="00E70E1A"/>
    <w:rsid w:val="00E712B0"/>
    <w:rsid w:val="00E713A8"/>
    <w:rsid w:val="00E71A96"/>
    <w:rsid w:val="00E71AF1"/>
    <w:rsid w:val="00E71B1B"/>
    <w:rsid w:val="00E7271E"/>
    <w:rsid w:val="00E72FC2"/>
    <w:rsid w:val="00E7382B"/>
    <w:rsid w:val="00E73FC3"/>
    <w:rsid w:val="00E74A1C"/>
    <w:rsid w:val="00E74B78"/>
    <w:rsid w:val="00E74C46"/>
    <w:rsid w:val="00E7611A"/>
    <w:rsid w:val="00E76595"/>
    <w:rsid w:val="00E76701"/>
    <w:rsid w:val="00E76B40"/>
    <w:rsid w:val="00E76E52"/>
    <w:rsid w:val="00E77483"/>
    <w:rsid w:val="00E77564"/>
    <w:rsid w:val="00E779C5"/>
    <w:rsid w:val="00E77C96"/>
    <w:rsid w:val="00E8022B"/>
    <w:rsid w:val="00E80DEA"/>
    <w:rsid w:val="00E81407"/>
    <w:rsid w:val="00E814DA"/>
    <w:rsid w:val="00E81663"/>
    <w:rsid w:val="00E81CBB"/>
    <w:rsid w:val="00E81F18"/>
    <w:rsid w:val="00E83F84"/>
    <w:rsid w:val="00E84312"/>
    <w:rsid w:val="00E84499"/>
    <w:rsid w:val="00E8489F"/>
    <w:rsid w:val="00E854AB"/>
    <w:rsid w:val="00E85964"/>
    <w:rsid w:val="00E85A3D"/>
    <w:rsid w:val="00E85DC1"/>
    <w:rsid w:val="00E87864"/>
    <w:rsid w:val="00E90174"/>
    <w:rsid w:val="00E901EE"/>
    <w:rsid w:val="00E904F0"/>
    <w:rsid w:val="00E91894"/>
    <w:rsid w:val="00E918AB"/>
    <w:rsid w:val="00E927FB"/>
    <w:rsid w:val="00E92A7C"/>
    <w:rsid w:val="00E92D25"/>
    <w:rsid w:val="00E936B6"/>
    <w:rsid w:val="00E936D1"/>
    <w:rsid w:val="00E942AE"/>
    <w:rsid w:val="00E958E8"/>
    <w:rsid w:val="00E966D7"/>
    <w:rsid w:val="00E96AAC"/>
    <w:rsid w:val="00EA15B6"/>
    <w:rsid w:val="00EA165D"/>
    <w:rsid w:val="00EA24FF"/>
    <w:rsid w:val="00EA2CBC"/>
    <w:rsid w:val="00EA32E6"/>
    <w:rsid w:val="00EA3F48"/>
    <w:rsid w:val="00EA424B"/>
    <w:rsid w:val="00EA4AA9"/>
    <w:rsid w:val="00EA4BAE"/>
    <w:rsid w:val="00EA4C6D"/>
    <w:rsid w:val="00EA54FC"/>
    <w:rsid w:val="00EA5D30"/>
    <w:rsid w:val="00EA6999"/>
    <w:rsid w:val="00EA6F66"/>
    <w:rsid w:val="00EA6F8E"/>
    <w:rsid w:val="00EA6F90"/>
    <w:rsid w:val="00EA6FC1"/>
    <w:rsid w:val="00EA772B"/>
    <w:rsid w:val="00EA7DB6"/>
    <w:rsid w:val="00EB0202"/>
    <w:rsid w:val="00EB0225"/>
    <w:rsid w:val="00EB0441"/>
    <w:rsid w:val="00EB04AB"/>
    <w:rsid w:val="00EB0984"/>
    <w:rsid w:val="00EB1092"/>
    <w:rsid w:val="00EB1AB0"/>
    <w:rsid w:val="00EB25E5"/>
    <w:rsid w:val="00EB27A2"/>
    <w:rsid w:val="00EB2B0D"/>
    <w:rsid w:val="00EB2CA3"/>
    <w:rsid w:val="00EB2D8D"/>
    <w:rsid w:val="00EB3064"/>
    <w:rsid w:val="00EB3992"/>
    <w:rsid w:val="00EB4398"/>
    <w:rsid w:val="00EB4A93"/>
    <w:rsid w:val="00EB4C55"/>
    <w:rsid w:val="00EB5E9B"/>
    <w:rsid w:val="00EB62E7"/>
    <w:rsid w:val="00EB6C1E"/>
    <w:rsid w:val="00EB6D11"/>
    <w:rsid w:val="00EB7570"/>
    <w:rsid w:val="00EB75D3"/>
    <w:rsid w:val="00EC0882"/>
    <w:rsid w:val="00EC1589"/>
    <w:rsid w:val="00EC1955"/>
    <w:rsid w:val="00EC21A4"/>
    <w:rsid w:val="00EC3AB2"/>
    <w:rsid w:val="00EC3BFA"/>
    <w:rsid w:val="00EC4D08"/>
    <w:rsid w:val="00EC6672"/>
    <w:rsid w:val="00EC7DB4"/>
    <w:rsid w:val="00EC7F91"/>
    <w:rsid w:val="00ED0E7E"/>
    <w:rsid w:val="00ED1271"/>
    <w:rsid w:val="00ED352E"/>
    <w:rsid w:val="00ED3BD4"/>
    <w:rsid w:val="00ED4304"/>
    <w:rsid w:val="00ED4556"/>
    <w:rsid w:val="00ED47FB"/>
    <w:rsid w:val="00ED633C"/>
    <w:rsid w:val="00ED647B"/>
    <w:rsid w:val="00ED6906"/>
    <w:rsid w:val="00ED71E7"/>
    <w:rsid w:val="00ED73AB"/>
    <w:rsid w:val="00EE1774"/>
    <w:rsid w:val="00EE1904"/>
    <w:rsid w:val="00EE1F26"/>
    <w:rsid w:val="00EE1F38"/>
    <w:rsid w:val="00EE20AF"/>
    <w:rsid w:val="00EE2437"/>
    <w:rsid w:val="00EE2AD8"/>
    <w:rsid w:val="00EE38AD"/>
    <w:rsid w:val="00EE4F72"/>
    <w:rsid w:val="00EE4FEA"/>
    <w:rsid w:val="00EE5A09"/>
    <w:rsid w:val="00EE7A61"/>
    <w:rsid w:val="00EF00F6"/>
    <w:rsid w:val="00EF055F"/>
    <w:rsid w:val="00EF0BFE"/>
    <w:rsid w:val="00EF0CED"/>
    <w:rsid w:val="00EF19D2"/>
    <w:rsid w:val="00EF2528"/>
    <w:rsid w:val="00EF274A"/>
    <w:rsid w:val="00EF342C"/>
    <w:rsid w:val="00EF3EF5"/>
    <w:rsid w:val="00EF408F"/>
    <w:rsid w:val="00EF42BB"/>
    <w:rsid w:val="00EF52C2"/>
    <w:rsid w:val="00EF5551"/>
    <w:rsid w:val="00EF5E4A"/>
    <w:rsid w:val="00EF6B01"/>
    <w:rsid w:val="00EF77F4"/>
    <w:rsid w:val="00EF7863"/>
    <w:rsid w:val="00EF7CF4"/>
    <w:rsid w:val="00F010CE"/>
    <w:rsid w:val="00F015A2"/>
    <w:rsid w:val="00F02198"/>
    <w:rsid w:val="00F03239"/>
    <w:rsid w:val="00F0323E"/>
    <w:rsid w:val="00F04060"/>
    <w:rsid w:val="00F041B1"/>
    <w:rsid w:val="00F048B6"/>
    <w:rsid w:val="00F05605"/>
    <w:rsid w:val="00F05826"/>
    <w:rsid w:val="00F06F55"/>
    <w:rsid w:val="00F07FB1"/>
    <w:rsid w:val="00F10691"/>
    <w:rsid w:val="00F10DC5"/>
    <w:rsid w:val="00F1100A"/>
    <w:rsid w:val="00F12167"/>
    <w:rsid w:val="00F13558"/>
    <w:rsid w:val="00F14002"/>
    <w:rsid w:val="00F14056"/>
    <w:rsid w:val="00F140F4"/>
    <w:rsid w:val="00F14767"/>
    <w:rsid w:val="00F14E52"/>
    <w:rsid w:val="00F15325"/>
    <w:rsid w:val="00F156B2"/>
    <w:rsid w:val="00F15D4E"/>
    <w:rsid w:val="00F17CC9"/>
    <w:rsid w:val="00F17F29"/>
    <w:rsid w:val="00F20658"/>
    <w:rsid w:val="00F20D6A"/>
    <w:rsid w:val="00F20FE8"/>
    <w:rsid w:val="00F21187"/>
    <w:rsid w:val="00F212F4"/>
    <w:rsid w:val="00F21B76"/>
    <w:rsid w:val="00F21BDA"/>
    <w:rsid w:val="00F21D96"/>
    <w:rsid w:val="00F2283F"/>
    <w:rsid w:val="00F22B37"/>
    <w:rsid w:val="00F23015"/>
    <w:rsid w:val="00F232BA"/>
    <w:rsid w:val="00F2345D"/>
    <w:rsid w:val="00F23CEF"/>
    <w:rsid w:val="00F2439C"/>
    <w:rsid w:val="00F253A2"/>
    <w:rsid w:val="00F25C2C"/>
    <w:rsid w:val="00F27D27"/>
    <w:rsid w:val="00F30A49"/>
    <w:rsid w:val="00F31331"/>
    <w:rsid w:val="00F318DA"/>
    <w:rsid w:val="00F31F18"/>
    <w:rsid w:val="00F320E6"/>
    <w:rsid w:val="00F325FA"/>
    <w:rsid w:val="00F33F2F"/>
    <w:rsid w:val="00F3517F"/>
    <w:rsid w:val="00F358DF"/>
    <w:rsid w:val="00F36023"/>
    <w:rsid w:val="00F36105"/>
    <w:rsid w:val="00F36DFE"/>
    <w:rsid w:val="00F374E5"/>
    <w:rsid w:val="00F37678"/>
    <w:rsid w:val="00F37A63"/>
    <w:rsid w:val="00F404BC"/>
    <w:rsid w:val="00F4066E"/>
    <w:rsid w:val="00F41114"/>
    <w:rsid w:val="00F42973"/>
    <w:rsid w:val="00F43C8B"/>
    <w:rsid w:val="00F446FB"/>
    <w:rsid w:val="00F44DF7"/>
    <w:rsid w:val="00F453D5"/>
    <w:rsid w:val="00F4549D"/>
    <w:rsid w:val="00F4590D"/>
    <w:rsid w:val="00F45E47"/>
    <w:rsid w:val="00F46B46"/>
    <w:rsid w:val="00F472E9"/>
    <w:rsid w:val="00F47BF9"/>
    <w:rsid w:val="00F507FE"/>
    <w:rsid w:val="00F5204B"/>
    <w:rsid w:val="00F52CF6"/>
    <w:rsid w:val="00F535D2"/>
    <w:rsid w:val="00F538E3"/>
    <w:rsid w:val="00F53FE6"/>
    <w:rsid w:val="00F54187"/>
    <w:rsid w:val="00F54932"/>
    <w:rsid w:val="00F558DE"/>
    <w:rsid w:val="00F55CE8"/>
    <w:rsid w:val="00F55EF1"/>
    <w:rsid w:val="00F56AA5"/>
    <w:rsid w:val="00F570A1"/>
    <w:rsid w:val="00F57A19"/>
    <w:rsid w:val="00F57B42"/>
    <w:rsid w:val="00F600AA"/>
    <w:rsid w:val="00F608E2"/>
    <w:rsid w:val="00F623AF"/>
    <w:rsid w:val="00F62523"/>
    <w:rsid w:val="00F62819"/>
    <w:rsid w:val="00F6295B"/>
    <w:rsid w:val="00F62B0D"/>
    <w:rsid w:val="00F62EA6"/>
    <w:rsid w:val="00F63046"/>
    <w:rsid w:val="00F647B7"/>
    <w:rsid w:val="00F64844"/>
    <w:rsid w:val="00F64CB3"/>
    <w:rsid w:val="00F65486"/>
    <w:rsid w:val="00F65BE5"/>
    <w:rsid w:val="00F67106"/>
    <w:rsid w:val="00F67BB2"/>
    <w:rsid w:val="00F705CF"/>
    <w:rsid w:val="00F71222"/>
    <w:rsid w:val="00F715FE"/>
    <w:rsid w:val="00F71B25"/>
    <w:rsid w:val="00F7233A"/>
    <w:rsid w:val="00F74556"/>
    <w:rsid w:val="00F75596"/>
    <w:rsid w:val="00F75E7B"/>
    <w:rsid w:val="00F7629E"/>
    <w:rsid w:val="00F766A1"/>
    <w:rsid w:val="00F77220"/>
    <w:rsid w:val="00F77407"/>
    <w:rsid w:val="00F77B94"/>
    <w:rsid w:val="00F80C17"/>
    <w:rsid w:val="00F80C6B"/>
    <w:rsid w:val="00F80CFA"/>
    <w:rsid w:val="00F810CE"/>
    <w:rsid w:val="00F81D57"/>
    <w:rsid w:val="00F822FB"/>
    <w:rsid w:val="00F82474"/>
    <w:rsid w:val="00F829BB"/>
    <w:rsid w:val="00F838AE"/>
    <w:rsid w:val="00F838C6"/>
    <w:rsid w:val="00F8442F"/>
    <w:rsid w:val="00F84755"/>
    <w:rsid w:val="00F848FF"/>
    <w:rsid w:val="00F84D94"/>
    <w:rsid w:val="00F85EC6"/>
    <w:rsid w:val="00F87182"/>
    <w:rsid w:val="00F90114"/>
    <w:rsid w:val="00F90781"/>
    <w:rsid w:val="00F90F6C"/>
    <w:rsid w:val="00F91051"/>
    <w:rsid w:val="00F913AA"/>
    <w:rsid w:val="00F91F44"/>
    <w:rsid w:val="00F92102"/>
    <w:rsid w:val="00F92816"/>
    <w:rsid w:val="00F92D07"/>
    <w:rsid w:val="00F93EF2"/>
    <w:rsid w:val="00F946CF"/>
    <w:rsid w:val="00F965F8"/>
    <w:rsid w:val="00F97D8A"/>
    <w:rsid w:val="00FA19B5"/>
    <w:rsid w:val="00FA1F42"/>
    <w:rsid w:val="00FA2E8B"/>
    <w:rsid w:val="00FA3838"/>
    <w:rsid w:val="00FA3F0F"/>
    <w:rsid w:val="00FA40AB"/>
    <w:rsid w:val="00FA447F"/>
    <w:rsid w:val="00FA5285"/>
    <w:rsid w:val="00FA6758"/>
    <w:rsid w:val="00FA7062"/>
    <w:rsid w:val="00FA7404"/>
    <w:rsid w:val="00FA77EA"/>
    <w:rsid w:val="00FB2B36"/>
    <w:rsid w:val="00FB3D47"/>
    <w:rsid w:val="00FB3D5F"/>
    <w:rsid w:val="00FB4992"/>
    <w:rsid w:val="00FB4D03"/>
    <w:rsid w:val="00FB502F"/>
    <w:rsid w:val="00FB6583"/>
    <w:rsid w:val="00FB67CD"/>
    <w:rsid w:val="00FC0A30"/>
    <w:rsid w:val="00FC1500"/>
    <w:rsid w:val="00FC1BED"/>
    <w:rsid w:val="00FC1EB9"/>
    <w:rsid w:val="00FC238F"/>
    <w:rsid w:val="00FC2B92"/>
    <w:rsid w:val="00FC2EF8"/>
    <w:rsid w:val="00FC41E9"/>
    <w:rsid w:val="00FC4E20"/>
    <w:rsid w:val="00FC4F02"/>
    <w:rsid w:val="00FC550A"/>
    <w:rsid w:val="00FC5CF4"/>
    <w:rsid w:val="00FC64DA"/>
    <w:rsid w:val="00FC761D"/>
    <w:rsid w:val="00FC76B9"/>
    <w:rsid w:val="00FC77BE"/>
    <w:rsid w:val="00FD04AA"/>
    <w:rsid w:val="00FD07B0"/>
    <w:rsid w:val="00FD08FE"/>
    <w:rsid w:val="00FD0F29"/>
    <w:rsid w:val="00FD16CC"/>
    <w:rsid w:val="00FD1901"/>
    <w:rsid w:val="00FD1A65"/>
    <w:rsid w:val="00FD271B"/>
    <w:rsid w:val="00FD364C"/>
    <w:rsid w:val="00FD3A2A"/>
    <w:rsid w:val="00FD3E0F"/>
    <w:rsid w:val="00FD4861"/>
    <w:rsid w:val="00FD5DC4"/>
    <w:rsid w:val="00FD6364"/>
    <w:rsid w:val="00FD638D"/>
    <w:rsid w:val="00FD662E"/>
    <w:rsid w:val="00FD6E29"/>
    <w:rsid w:val="00FD6E75"/>
    <w:rsid w:val="00FD7567"/>
    <w:rsid w:val="00FD7C2D"/>
    <w:rsid w:val="00FE19D7"/>
    <w:rsid w:val="00FE2223"/>
    <w:rsid w:val="00FE3EB8"/>
    <w:rsid w:val="00FE4268"/>
    <w:rsid w:val="00FE5562"/>
    <w:rsid w:val="00FE55B0"/>
    <w:rsid w:val="00FE6044"/>
    <w:rsid w:val="00FE61A0"/>
    <w:rsid w:val="00FE6563"/>
    <w:rsid w:val="00FE675B"/>
    <w:rsid w:val="00FE7C4B"/>
    <w:rsid w:val="00FF0502"/>
    <w:rsid w:val="00FF1042"/>
    <w:rsid w:val="00FF143B"/>
    <w:rsid w:val="00FF1A87"/>
    <w:rsid w:val="00FF242D"/>
    <w:rsid w:val="00FF2AC1"/>
    <w:rsid w:val="00FF2C98"/>
    <w:rsid w:val="00FF320F"/>
    <w:rsid w:val="00FF3311"/>
    <w:rsid w:val="00FF35E5"/>
    <w:rsid w:val="00FF4050"/>
    <w:rsid w:val="00FF5D2E"/>
    <w:rsid w:val="00FF6313"/>
    <w:rsid w:val="00FF66FF"/>
    <w:rsid w:val="00FF7882"/>
    <w:rsid w:val="039F8E23"/>
    <w:rsid w:val="045FA04A"/>
    <w:rsid w:val="0922788B"/>
    <w:rsid w:val="09670F62"/>
    <w:rsid w:val="0996474A"/>
    <w:rsid w:val="0BA96732"/>
    <w:rsid w:val="0C7FD5A7"/>
    <w:rsid w:val="0D8E0BCD"/>
    <w:rsid w:val="12D3F5B1"/>
    <w:rsid w:val="12E6C296"/>
    <w:rsid w:val="14DB9583"/>
    <w:rsid w:val="1589F6B2"/>
    <w:rsid w:val="17FDF643"/>
    <w:rsid w:val="1912D815"/>
    <w:rsid w:val="1B271C86"/>
    <w:rsid w:val="1C924048"/>
    <w:rsid w:val="1EB913E3"/>
    <w:rsid w:val="1F237484"/>
    <w:rsid w:val="1FF18BF6"/>
    <w:rsid w:val="207B1ECF"/>
    <w:rsid w:val="2206FF04"/>
    <w:rsid w:val="27710661"/>
    <w:rsid w:val="29DE70E4"/>
    <w:rsid w:val="2C8A1225"/>
    <w:rsid w:val="2DD52DB0"/>
    <w:rsid w:val="31288B28"/>
    <w:rsid w:val="312899C8"/>
    <w:rsid w:val="32B8E18B"/>
    <w:rsid w:val="3421526A"/>
    <w:rsid w:val="367E816E"/>
    <w:rsid w:val="38A4A05D"/>
    <w:rsid w:val="393A21D2"/>
    <w:rsid w:val="39F1B40D"/>
    <w:rsid w:val="3EA3D7F4"/>
    <w:rsid w:val="3EA8D1CC"/>
    <w:rsid w:val="409563CF"/>
    <w:rsid w:val="422B6118"/>
    <w:rsid w:val="42457352"/>
    <w:rsid w:val="43C266B0"/>
    <w:rsid w:val="46124EFB"/>
    <w:rsid w:val="469CE9C6"/>
    <w:rsid w:val="475B3730"/>
    <w:rsid w:val="48C829E7"/>
    <w:rsid w:val="4BC0637E"/>
    <w:rsid w:val="4D982EC4"/>
    <w:rsid w:val="4DC2401A"/>
    <w:rsid w:val="4DCB1841"/>
    <w:rsid w:val="5117C24A"/>
    <w:rsid w:val="5184FC4D"/>
    <w:rsid w:val="54055EA2"/>
    <w:rsid w:val="553D57D9"/>
    <w:rsid w:val="56BBB91B"/>
    <w:rsid w:val="58FB2997"/>
    <w:rsid w:val="5B3A9ECA"/>
    <w:rsid w:val="5BFC56DB"/>
    <w:rsid w:val="5D085F53"/>
    <w:rsid w:val="5E3AB491"/>
    <w:rsid w:val="65ACE25A"/>
    <w:rsid w:val="6800243B"/>
    <w:rsid w:val="6AAC721E"/>
    <w:rsid w:val="6F6BAD70"/>
    <w:rsid w:val="702E029B"/>
    <w:rsid w:val="730E13D8"/>
    <w:rsid w:val="749BEE1A"/>
    <w:rsid w:val="77BF6BE2"/>
    <w:rsid w:val="78C195BB"/>
    <w:rsid w:val="79067FC7"/>
    <w:rsid w:val="79F1716C"/>
    <w:rsid w:val="7FA451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253E9"/>
  <w15:chartTrackingRefBased/>
  <w15:docId w15:val="{B7243A12-BD54-42D6-98F2-BE8F10EDA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qFormat="1"/>
    <w:lsdException w:name="List Number 5" w:semiHidden="1" w:uiPriority="13" w:unhideWhenUsed="1"/>
    <w:lsdException w:name="Title" w:uiPriority="39"/>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3" w:unhideWhenUsed="1" w:qFormat="1"/>
    <w:lsdException w:name="List Continue 2" w:semiHidden="1" w:uiPriority="3" w:unhideWhenUsed="1" w:qFormat="1"/>
    <w:lsdException w:name="List Continue 3" w:semiHidden="1" w:uiPriority="3" w:unhideWhenUsed="1" w:qFormat="1"/>
    <w:lsdException w:name="List Continue 4" w:semiHidden="1" w:uiPriority="3" w:unhideWhenUsed="1" w:qFormat="1"/>
    <w:lsdException w:name="List Continue 5" w:semiHidden="1" w:uiPriority="3" w:unhideWhenUsed="1" w:qFormat="1"/>
    <w:lsdException w:name="Message Header" w:semiHidden="1" w:unhideWhenUsed="1"/>
    <w:lsdException w:name="Subtitle" w:uiPriority="3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BE676D"/>
    <w:pPr>
      <w:spacing w:before="120" w:after="120" w:line="280" w:lineRule="atLeast"/>
    </w:pPr>
    <w:rPr>
      <w:sz w:val="20"/>
      <w:szCs w:val="20"/>
    </w:rPr>
  </w:style>
  <w:style w:type="paragraph" w:styleId="Heading1">
    <w:name w:val="heading 1"/>
    <w:basedOn w:val="Normal"/>
    <w:next w:val="BodyText"/>
    <w:link w:val="Heading1Char"/>
    <w:uiPriority w:val="9"/>
    <w:qFormat/>
    <w:rsid w:val="00BE676D"/>
    <w:pPr>
      <w:numPr>
        <w:numId w:val="16"/>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BE676D"/>
    <w:pPr>
      <w:keepNext/>
      <w:keepLines/>
      <w:numPr>
        <w:ilvl w:val="2"/>
        <w:numId w:val="16"/>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BE676D"/>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BE676D"/>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BE676D"/>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BE676D"/>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BE676D"/>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BE676D"/>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BE676D"/>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76D"/>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BE676D"/>
    <w:rPr>
      <w:sz w:val="16"/>
      <w:szCs w:val="20"/>
    </w:rPr>
  </w:style>
  <w:style w:type="paragraph" w:styleId="Footer">
    <w:name w:val="footer"/>
    <w:basedOn w:val="Normal"/>
    <w:link w:val="FooterChar"/>
    <w:uiPriority w:val="11"/>
    <w:rsid w:val="00BE676D"/>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BE676D"/>
    <w:rPr>
      <w:rFonts w:asciiTheme="majorHAnsi" w:hAnsiTheme="majorHAnsi"/>
      <w:sz w:val="17"/>
    </w:rPr>
  </w:style>
  <w:style w:type="paragraph" w:styleId="ListParagraph">
    <w:name w:val="List Paragraph"/>
    <w:basedOn w:val="Normal"/>
    <w:uiPriority w:val="34"/>
    <w:rsid w:val="00BE676D"/>
    <w:pPr>
      <w:spacing w:line="293" w:lineRule="auto"/>
      <w:ind w:left="284"/>
      <w:contextualSpacing/>
    </w:pPr>
  </w:style>
  <w:style w:type="table" w:styleId="TableGrid">
    <w:name w:val="Table Grid"/>
    <w:basedOn w:val="TableNormal"/>
    <w:uiPriority w:val="39"/>
    <w:rsid w:val="00BE6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39"/>
    <w:rsid w:val="00BE676D"/>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BE676D"/>
    <w:rPr>
      <w:rFonts w:asciiTheme="majorHAnsi" w:eastAsiaTheme="majorEastAsia" w:hAnsiTheme="majorHAnsi" w:cstheme="majorBidi"/>
      <w:color w:val="FFFFFF" w:themeColor="background1"/>
      <w:kern w:val="28"/>
      <w:sz w:val="52"/>
      <w:szCs w:val="56"/>
    </w:rPr>
  </w:style>
  <w:style w:type="paragraph" w:styleId="Subtitle">
    <w:name w:val="Subtitle"/>
    <w:basedOn w:val="Normal"/>
    <w:next w:val="Normal"/>
    <w:link w:val="SubtitleChar"/>
    <w:uiPriority w:val="39"/>
    <w:rsid w:val="00BE676D"/>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BE676D"/>
    <w:rPr>
      <w:rFonts w:eastAsiaTheme="minorEastAsia"/>
      <w:color w:val="FFFFFF" w:themeColor="background1"/>
      <w:sz w:val="52"/>
      <w:szCs w:val="20"/>
    </w:rPr>
  </w:style>
  <w:style w:type="paragraph" w:styleId="NoSpacing">
    <w:name w:val="No Spacing"/>
    <w:basedOn w:val="Normal"/>
    <w:link w:val="NoSpacingChar"/>
    <w:uiPriority w:val="10"/>
    <w:qFormat/>
    <w:rsid w:val="00BE676D"/>
    <w:pPr>
      <w:spacing w:before="0" w:after="0"/>
    </w:pPr>
  </w:style>
  <w:style w:type="character" w:customStyle="1" w:styleId="Heading1Char">
    <w:name w:val="Heading 1 Char"/>
    <w:basedOn w:val="DefaultParagraphFont"/>
    <w:link w:val="Heading1"/>
    <w:uiPriority w:val="9"/>
    <w:rsid w:val="00BE676D"/>
    <w:rPr>
      <w:rFonts w:asciiTheme="majorHAnsi" w:hAnsiTheme="majorHAnsi"/>
      <w:color w:val="FFFFFF" w:themeColor="background1"/>
      <w:sz w:val="42"/>
      <w:szCs w:val="20"/>
      <w:shd w:val="clear" w:color="auto" w:fill="265A9A" w:themeFill="background2"/>
    </w:rPr>
  </w:style>
  <w:style w:type="character" w:customStyle="1" w:styleId="Heading2Char">
    <w:name w:val="Heading 2 Char"/>
    <w:basedOn w:val="DefaultParagraphFont"/>
    <w:link w:val="Heading2"/>
    <w:uiPriority w:val="9"/>
    <w:rsid w:val="00BE676D"/>
    <w:rPr>
      <w:rFonts w:asciiTheme="majorHAnsi" w:eastAsiaTheme="majorEastAsia" w:hAnsiTheme="majorHAnsi" w:cstheme="majorBidi"/>
      <w:sz w:val="30"/>
      <w:szCs w:val="60"/>
    </w:rPr>
  </w:style>
  <w:style w:type="character" w:customStyle="1" w:styleId="Heading3Char">
    <w:name w:val="Heading 3 Char"/>
    <w:basedOn w:val="DefaultParagraphFont"/>
    <w:link w:val="Heading3"/>
    <w:uiPriority w:val="9"/>
    <w:rsid w:val="00BE676D"/>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BE676D"/>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BE676D"/>
    <w:rPr>
      <w:rFonts w:eastAsiaTheme="majorEastAsia" w:cstheme="majorBidi"/>
      <w:b/>
      <w:color w:val="265A9A" w:themeColor="background2"/>
      <w:szCs w:val="29"/>
    </w:rPr>
  </w:style>
  <w:style w:type="character" w:customStyle="1" w:styleId="Heading6Char">
    <w:name w:val="Heading 6 Char"/>
    <w:basedOn w:val="DefaultParagraphFont"/>
    <w:link w:val="Heading6"/>
    <w:uiPriority w:val="9"/>
    <w:rsid w:val="00BE676D"/>
    <w:rPr>
      <w:rFonts w:eastAsiaTheme="majorEastAsia" w:cstheme="minorHAnsi"/>
      <w:b/>
      <w:bCs/>
      <w:i/>
      <w:color w:val="265A9A" w:themeColor="background2"/>
      <w:sz w:val="20"/>
      <w:szCs w:val="24"/>
    </w:rPr>
  </w:style>
  <w:style w:type="paragraph" w:styleId="Quote">
    <w:name w:val="Quote"/>
    <w:basedOn w:val="BodyText"/>
    <w:next w:val="BodyText"/>
    <w:link w:val="QuoteChar"/>
    <w:uiPriority w:val="1"/>
    <w:qFormat/>
    <w:rsid w:val="00BE676D"/>
    <w:pPr>
      <w:spacing w:before="60"/>
      <w:ind w:left="113" w:right="851"/>
    </w:pPr>
    <w:rPr>
      <w:color w:val="58585B"/>
    </w:rPr>
  </w:style>
  <w:style w:type="character" w:customStyle="1" w:styleId="QuoteChar">
    <w:name w:val="Quote Char"/>
    <w:basedOn w:val="DefaultParagraphFont"/>
    <w:link w:val="Quote"/>
    <w:uiPriority w:val="1"/>
    <w:rsid w:val="00BE676D"/>
    <w:rPr>
      <w:color w:val="58585B"/>
      <w:sz w:val="20"/>
      <w:szCs w:val="20"/>
    </w:rPr>
  </w:style>
  <w:style w:type="character" w:styleId="Emphasis">
    <w:name w:val="Emphasis"/>
    <w:basedOn w:val="DefaultParagraphFont"/>
    <w:uiPriority w:val="22"/>
    <w:qFormat/>
    <w:rsid w:val="00BE676D"/>
    <w:rPr>
      <w:i/>
      <w:iCs/>
    </w:rPr>
  </w:style>
  <w:style w:type="paragraph" w:styleId="TOCHeading">
    <w:name w:val="TOC Heading"/>
    <w:next w:val="Normal"/>
    <w:uiPriority w:val="39"/>
    <w:unhideWhenUsed/>
    <w:rsid w:val="00BE676D"/>
    <w:pPr>
      <w:spacing w:before="240" w:after="240" w:line="500" w:lineRule="atLeast"/>
      <w:outlineLvl w:val="0"/>
    </w:pPr>
    <w:rPr>
      <w:rFonts w:asciiTheme="majorHAnsi" w:hAnsiTheme="majorHAnsi"/>
      <w:color w:val="265A9A" w:themeColor="background2"/>
      <w:sz w:val="42"/>
      <w:szCs w:val="20"/>
    </w:rPr>
  </w:style>
  <w:style w:type="paragraph" w:styleId="TOC1">
    <w:name w:val="toc 1"/>
    <w:basedOn w:val="Normal"/>
    <w:next w:val="BodyText"/>
    <w:autoRedefine/>
    <w:uiPriority w:val="39"/>
    <w:unhideWhenUsed/>
    <w:rsid w:val="00BE676D"/>
    <w:pPr>
      <w:tabs>
        <w:tab w:val="left" w:pos="567"/>
        <w:tab w:val="right" w:pos="7938"/>
      </w:tabs>
      <w:spacing w:after="100" w:line="293" w:lineRule="auto"/>
      <w:ind w:left="567" w:right="1701" w:hanging="567"/>
    </w:pPr>
    <w:rPr>
      <w:rFonts w:asciiTheme="majorHAnsi" w:hAnsiTheme="majorHAnsi"/>
      <w:color w:val="265A9A" w:themeColor="background2"/>
    </w:rPr>
  </w:style>
  <w:style w:type="paragraph" w:styleId="TOC2">
    <w:name w:val="toc 2"/>
    <w:basedOn w:val="Normal"/>
    <w:next w:val="Normal"/>
    <w:autoRedefine/>
    <w:uiPriority w:val="39"/>
    <w:unhideWhenUsed/>
    <w:rsid w:val="00BE676D"/>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BE676D"/>
    <w:pPr>
      <w:tabs>
        <w:tab w:val="right" w:pos="7938"/>
      </w:tabs>
      <w:spacing w:after="100" w:line="293" w:lineRule="auto"/>
      <w:ind w:right="1701"/>
    </w:pPr>
    <w:rPr>
      <w:rFonts w:asciiTheme="majorHAnsi" w:hAnsiTheme="majorHAnsi"/>
      <w:color w:val="265A9A" w:themeColor="background2"/>
    </w:rPr>
  </w:style>
  <w:style w:type="character" w:styleId="Hyperlink">
    <w:name w:val="Hyperlink"/>
    <w:basedOn w:val="DefaultParagraphFont"/>
    <w:uiPriority w:val="99"/>
    <w:unhideWhenUsed/>
    <w:rsid w:val="00BE676D"/>
    <w:rPr>
      <w:color w:val="000000" w:themeColor="hyperlink"/>
      <w:u w:val="single"/>
    </w:rPr>
  </w:style>
  <w:style w:type="paragraph" w:customStyle="1" w:styleId="Space">
    <w:name w:val="Space"/>
    <w:basedOn w:val="BodyText"/>
    <w:uiPriority w:val="1"/>
    <w:rsid w:val="00BE676D"/>
    <w:pPr>
      <w:spacing w:before="0" w:after="0"/>
    </w:pPr>
  </w:style>
  <w:style w:type="paragraph" w:styleId="Date">
    <w:name w:val="Date"/>
    <w:basedOn w:val="Normal"/>
    <w:next w:val="Normal"/>
    <w:link w:val="DateChar"/>
    <w:uiPriority w:val="99"/>
    <w:unhideWhenUsed/>
    <w:rsid w:val="00BE676D"/>
    <w:pPr>
      <w:spacing w:after="360" w:line="293" w:lineRule="auto"/>
    </w:pPr>
  </w:style>
  <w:style w:type="character" w:customStyle="1" w:styleId="DateChar">
    <w:name w:val="Date Char"/>
    <w:basedOn w:val="DefaultParagraphFont"/>
    <w:link w:val="Date"/>
    <w:uiPriority w:val="99"/>
    <w:rsid w:val="00BE676D"/>
    <w:rPr>
      <w:sz w:val="20"/>
      <w:szCs w:val="20"/>
    </w:rPr>
  </w:style>
  <w:style w:type="paragraph" w:styleId="BalloonText">
    <w:name w:val="Balloon Text"/>
    <w:basedOn w:val="Normal"/>
    <w:link w:val="BalloonTextChar"/>
    <w:uiPriority w:val="99"/>
    <w:semiHidden/>
    <w:unhideWhenUsed/>
    <w:rsid w:val="00BE67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76D"/>
    <w:rPr>
      <w:rFonts w:ascii="Segoe UI" w:hAnsi="Segoe UI" w:cs="Segoe UI"/>
      <w:sz w:val="18"/>
      <w:szCs w:val="18"/>
    </w:rPr>
  </w:style>
  <w:style w:type="paragraph" w:styleId="ListBullet">
    <w:name w:val="List Bullet"/>
    <w:basedOn w:val="Normal"/>
    <w:link w:val="ListBulletChar"/>
    <w:uiPriority w:val="1"/>
    <w:qFormat/>
    <w:rsid w:val="00BE676D"/>
    <w:pPr>
      <w:numPr>
        <w:numId w:val="18"/>
      </w:numPr>
      <w:contextualSpacing/>
    </w:pPr>
  </w:style>
  <w:style w:type="paragraph" w:styleId="ListBullet2">
    <w:name w:val="List Bullet 2"/>
    <w:basedOn w:val="Normal"/>
    <w:uiPriority w:val="1"/>
    <w:qFormat/>
    <w:rsid w:val="00BE676D"/>
    <w:pPr>
      <w:numPr>
        <w:ilvl w:val="1"/>
        <w:numId w:val="18"/>
      </w:numPr>
      <w:contextualSpacing/>
    </w:pPr>
  </w:style>
  <w:style w:type="paragraph" w:styleId="ListBullet3">
    <w:name w:val="List Bullet 3"/>
    <w:basedOn w:val="Normal"/>
    <w:uiPriority w:val="1"/>
    <w:qFormat/>
    <w:rsid w:val="00BE676D"/>
    <w:pPr>
      <w:numPr>
        <w:ilvl w:val="2"/>
        <w:numId w:val="18"/>
      </w:numPr>
      <w:contextualSpacing/>
    </w:pPr>
  </w:style>
  <w:style w:type="paragraph" w:customStyle="1" w:styleId="Footerend">
    <w:name w:val="Footer end"/>
    <w:basedOn w:val="Footer"/>
    <w:uiPriority w:val="99"/>
    <w:unhideWhenUsed/>
    <w:rsid w:val="00110ABC"/>
    <w:pPr>
      <w:spacing w:line="20" w:lineRule="exact"/>
    </w:pPr>
  </w:style>
  <w:style w:type="paragraph" w:customStyle="1" w:styleId="Securitymarking">
    <w:name w:val="Security marking"/>
    <w:basedOn w:val="Normal"/>
    <w:uiPriority w:val="99"/>
    <w:unhideWhenUsed/>
    <w:rsid w:val="00594CE1"/>
    <w:pPr>
      <w:spacing w:before="0" w:after="0" w:line="240" w:lineRule="auto"/>
      <w:jc w:val="center"/>
    </w:pPr>
    <w:rPr>
      <w:b/>
      <w:bCs/>
      <w:color w:val="FF0000"/>
      <w:sz w:val="24"/>
      <w:szCs w:val="24"/>
    </w:rPr>
  </w:style>
  <w:style w:type="character" w:styleId="PlaceholderText">
    <w:name w:val="Placeholder Text"/>
    <w:basedOn w:val="DefaultParagraphFont"/>
    <w:uiPriority w:val="99"/>
    <w:semiHidden/>
    <w:rsid w:val="00BE676D"/>
    <w:rPr>
      <w:color w:val="808080"/>
    </w:rPr>
  </w:style>
  <w:style w:type="character" w:styleId="CommentReference">
    <w:name w:val="annotation reference"/>
    <w:basedOn w:val="DefaultParagraphFont"/>
    <w:uiPriority w:val="99"/>
    <w:semiHidden/>
    <w:unhideWhenUsed/>
    <w:rsid w:val="00BE676D"/>
    <w:rPr>
      <w:sz w:val="16"/>
      <w:szCs w:val="16"/>
    </w:rPr>
  </w:style>
  <w:style w:type="paragraph" w:styleId="CommentText">
    <w:name w:val="annotation text"/>
    <w:basedOn w:val="Normal"/>
    <w:link w:val="CommentTextChar"/>
    <w:uiPriority w:val="99"/>
    <w:unhideWhenUsed/>
    <w:rsid w:val="00BE676D"/>
    <w:pPr>
      <w:spacing w:line="240" w:lineRule="auto"/>
    </w:pPr>
  </w:style>
  <w:style w:type="character" w:customStyle="1" w:styleId="CommentTextChar">
    <w:name w:val="Comment Text Char"/>
    <w:basedOn w:val="DefaultParagraphFont"/>
    <w:link w:val="CommentText"/>
    <w:uiPriority w:val="99"/>
    <w:rsid w:val="00BE676D"/>
    <w:rPr>
      <w:sz w:val="20"/>
      <w:szCs w:val="20"/>
    </w:rPr>
  </w:style>
  <w:style w:type="paragraph" w:styleId="CommentSubject">
    <w:name w:val="annotation subject"/>
    <w:basedOn w:val="CommentText"/>
    <w:next w:val="CommentText"/>
    <w:link w:val="CommentSubjectChar"/>
    <w:uiPriority w:val="99"/>
    <w:semiHidden/>
    <w:unhideWhenUsed/>
    <w:rsid w:val="00BE676D"/>
    <w:rPr>
      <w:b/>
      <w:bCs/>
    </w:rPr>
  </w:style>
  <w:style w:type="character" w:customStyle="1" w:styleId="CommentSubjectChar">
    <w:name w:val="Comment Subject Char"/>
    <w:basedOn w:val="CommentTextChar"/>
    <w:link w:val="CommentSubject"/>
    <w:uiPriority w:val="99"/>
    <w:semiHidden/>
    <w:rsid w:val="00BE676D"/>
    <w:rPr>
      <w:b/>
      <w:bCs/>
      <w:sz w:val="20"/>
      <w:szCs w:val="20"/>
    </w:rPr>
  </w:style>
  <w:style w:type="character" w:customStyle="1" w:styleId="Heading7Char">
    <w:name w:val="Heading 7 Char"/>
    <w:basedOn w:val="DefaultParagraphFont"/>
    <w:link w:val="Heading7"/>
    <w:uiPriority w:val="9"/>
    <w:semiHidden/>
    <w:rsid w:val="00BE676D"/>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BE676D"/>
    <w:rPr>
      <w:rFonts w:eastAsiaTheme="majorEastAsia" w:cstheme="majorBidi"/>
      <w:b/>
      <w:sz w:val="18"/>
      <w:szCs w:val="21"/>
    </w:rPr>
  </w:style>
  <w:style w:type="character" w:customStyle="1" w:styleId="Heading9Char">
    <w:name w:val="Heading 9 Char"/>
    <w:basedOn w:val="DefaultParagraphFont"/>
    <w:link w:val="Heading9"/>
    <w:uiPriority w:val="9"/>
    <w:semiHidden/>
    <w:rsid w:val="00BE676D"/>
    <w:rPr>
      <w:rFonts w:asciiTheme="majorHAnsi" w:hAnsiTheme="majorHAnsi"/>
      <w:color w:val="4D7028" w:themeColor="accent2"/>
      <w:sz w:val="18"/>
      <w:szCs w:val="18"/>
    </w:rPr>
  </w:style>
  <w:style w:type="numbering" w:customStyle="1" w:styleId="Alphalist">
    <w:name w:val="Alpha list"/>
    <w:uiPriority w:val="99"/>
    <w:rsid w:val="00BE676D"/>
    <w:pPr>
      <w:numPr>
        <w:numId w:val="1"/>
      </w:numPr>
    </w:pPr>
  </w:style>
  <w:style w:type="numbering" w:customStyle="1" w:styleId="AppendixHeadingList">
    <w:name w:val="Appendix Heading List"/>
    <w:uiPriority w:val="99"/>
    <w:rsid w:val="00BE676D"/>
    <w:pPr>
      <w:numPr>
        <w:numId w:val="2"/>
      </w:numPr>
    </w:pPr>
  </w:style>
  <w:style w:type="numbering" w:customStyle="1" w:styleId="AppendixHeading">
    <w:name w:val="AppendixHeading"/>
    <w:uiPriority w:val="99"/>
    <w:rsid w:val="00BE676D"/>
    <w:pPr>
      <w:numPr>
        <w:numId w:val="3"/>
      </w:numPr>
    </w:pPr>
  </w:style>
  <w:style w:type="table" w:customStyle="1" w:styleId="Blank">
    <w:name w:val="Blank"/>
    <w:basedOn w:val="TableNormal"/>
    <w:uiPriority w:val="99"/>
    <w:rsid w:val="00BE676D"/>
    <w:pPr>
      <w:spacing w:after="0" w:line="240" w:lineRule="auto"/>
    </w:pPr>
    <w:tblPr>
      <w:tblCellMar>
        <w:top w:w="57" w:type="dxa"/>
        <w:left w:w="0" w:type="dxa"/>
        <w:bottom w:w="57" w:type="dxa"/>
        <w:right w:w="0" w:type="dxa"/>
      </w:tblCellMar>
    </w:tblPr>
  </w:style>
  <w:style w:type="paragraph" w:styleId="BodyText">
    <w:name w:val="Body Text"/>
    <w:basedOn w:val="Normal"/>
    <w:link w:val="BodyTextChar"/>
    <w:qFormat/>
    <w:rsid w:val="00BE676D"/>
  </w:style>
  <w:style w:type="character" w:customStyle="1" w:styleId="BodyTextChar">
    <w:name w:val="Body Text Char"/>
    <w:basedOn w:val="DefaultParagraphFont"/>
    <w:link w:val="BodyText"/>
    <w:rsid w:val="00BE676D"/>
    <w:rPr>
      <w:sz w:val="20"/>
      <w:szCs w:val="20"/>
    </w:rPr>
  </w:style>
  <w:style w:type="paragraph" w:customStyle="1" w:styleId="BodyText-Beforebullet">
    <w:name w:val="Body Text-Before bullet"/>
    <w:basedOn w:val="BodyText"/>
    <w:link w:val="BodyText-BeforebulletChar"/>
    <w:semiHidden/>
    <w:unhideWhenUsed/>
    <w:rsid w:val="00BE676D"/>
    <w:pPr>
      <w:spacing w:after="20"/>
    </w:pPr>
  </w:style>
  <w:style w:type="character" w:customStyle="1" w:styleId="BodyText-BeforebulletChar">
    <w:name w:val="Body Text-Before bullet Char"/>
    <w:basedOn w:val="BodyTextChar"/>
    <w:link w:val="BodyText-Beforebullet"/>
    <w:semiHidden/>
    <w:rsid w:val="00BE676D"/>
    <w:rPr>
      <w:sz w:val="20"/>
      <w:szCs w:val="20"/>
    </w:rPr>
  </w:style>
  <w:style w:type="paragraph" w:customStyle="1" w:styleId="BodyText-Blue">
    <w:name w:val="Body Text-Blue"/>
    <w:basedOn w:val="BodyText"/>
    <w:link w:val="BodyText-BlueChar"/>
    <w:semiHidden/>
    <w:qFormat/>
    <w:rsid w:val="00BE676D"/>
    <w:rPr>
      <w:color w:val="265A9A" w:themeColor="background2"/>
    </w:rPr>
  </w:style>
  <w:style w:type="character" w:customStyle="1" w:styleId="BodyText-BlueChar">
    <w:name w:val="Body Text-Blue Char"/>
    <w:basedOn w:val="BodyTextChar"/>
    <w:link w:val="BodyText-Blue"/>
    <w:semiHidden/>
    <w:rsid w:val="00BE676D"/>
    <w:rPr>
      <w:color w:val="265A9A" w:themeColor="background2"/>
      <w:sz w:val="20"/>
      <w:szCs w:val="20"/>
    </w:rPr>
  </w:style>
  <w:style w:type="paragraph" w:customStyle="1" w:styleId="BodyText-Grey">
    <w:name w:val="Body Text-Grey"/>
    <w:basedOn w:val="BodyText"/>
    <w:link w:val="BodyText-GreyChar"/>
    <w:semiHidden/>
    <w:qFormat/>
    <w:rsid w:val="00BE676D"/>
    <w:rPr>
      <w:color w:val="58585B"/>
    </w:rPr>
  </w:style>
  <w:style w:type="character" w:customStyle="1" w:styleId="BodyText-GreyChar">
    <w:name w:val="Body Text-Grey Char"/>
    <w:basedOn w:val="BodyTextChar"/>
    <w:link w:val="BodyText-Grey"/>
    <w:semiHidden/>
    <w:rsid w:val="00BE676D"/>
    <w:rPr>
      <w:color w:val="58585B"/>
      <w:sz w:val="20"/>
      <w:szCs w:val="20"/>
    </w:rPr>
  </w:style>
  <w:style w:type="paragraph" w:styleId="Caption">
    <w:name w:val="caption"/>
    <w:basedOn w:val="Normal"/>
    <w:next w:val="Normal"/>
    <w:uiPriority w:val="4"/>
    <w:qFormat/>
    <w:rsid w:val="00BE676D"/>
    <w:pPr>
      <w:spacing w:before="0" w:after="40"/>
    </w:pPr>
    <w:rPr>
      <w:rFonts w:asciiTheme="majorHAnsi" w:hAnsiTheme="majorHAnsi"/>
      <w:iCs/>
      <w:color w:val="000000" w:themeColor="text1"/>
      <w:szCs w:val="18"/>
    </w:rPr>
  </w:style>
  <w:style w:type="paragraph" w:customStyle="1" w:styleId="FigureTableHeading">
    <w:name w:val="Figure/Table Heading"/>
    <w:basedOn w:val="Caption"/>
    <w:uiPriority w:val="4"/>
    <w:qFormat/>
    <w:rsid w:val="00BE676D"/>
    <w:pPr>
      <w:keepNext/>
      <w:spacing w:before="240"/>
    </w:pPr>
  </w:style>
  <w:style w:type="paragraph" w:customStyle="1" w:styleId="BoxHeading1">
    <w:name w:val="Box Heading 1"/>
    <w:basedOn w:val="FigureTableHeading"/>
    <w:next w:val="BodyText"/>
    <w:uiPriority w:val="4"/>
    <w:qFormat/>
    <w:rsid w:val="00BE676D"/>
    <w:pPr>
      <w:spacing w:after="0"/>
    </w:pPr>
  </w:style>
  <w:style w:type="paragraph" w:customStyle="1" w:styleId="BoxHeading2">
    <w:name w:val="Box Heading 2"/>
    <w:basedOn w:val="Normal"/>
    <w:next w:val="BodyText"/>
    <w:uiPriority w:val="4"/>
    <w:qFormat/>
    <w:rsid w:val="00BE676D"/>
    <w:rPr>
      <w:b/>
    </w:rPr>
  </w:style>
  <w:style w:type="paragraph" w:customStyle="1" w:styleId="BoxHeading3">
    <w:name w:val="Box Heading 3"/>
    <w:basedOn w:val="BoxHeading2"/>
    <w:uiPriority w:val="4"/>
    <w:qFormat/>
    <w:rsid w:val="00BE676D"/>
    <w:rPr>
      <w:i/>
    </w:rPr>
  </w:style>
  <w:style w:type="numbering" w:customStyle="1" w:styleId="BoxList">
    <w:name w:val="Box List"/>
    <w:uiPriority w:val="99"/>
    <w:rsid w:val="00BE676D"/>
    <w:pPr>
      <w:numPr>
        <w:numId w:val="4"/>
      </w:numPr>
    </w:pPr>
  </w:style>
  <w:style w:type="table" w:customStyle="1" w:styleId="Texttable-Paleblue">
    <w:name w:val="Text table-Pale blue"/>
    <w:basedOn w:val="TableNormal"/>
    <w:uiPriority w:val="99"/>
    <w:rsid w:val="00BE676D"/>
    <w:pPr>
      <w:spacing w:after="0" w:line="240" w:lineRule="auto"/>
    </w:pPr>
    <w:tblPr>
      <w:tblCellMar>
        <w:top w:w="113" w:type="dxa"/>
        <w:left w:w="113" w:type="dxa"/>
        <w:bottom w:w="113" w:type="dxa"/>
        <w:right w:w="113" w:type="dxa"/>
      </w:tblCellMar>
    </w:tblPr>
    <w:tcPr>
      <w:shd w:val="clear" w:color="auto" w:fill="EFF9FE"/>
    </w:tcPr>
  </w:style>
  <w:style w:type="table" w:customStyle="1" w:styleId="Boxtable">
    <w:name w:val="Box table"/>
    <w:basedOn w:val="Texttable-Paleblue"/>
    <w:uiPriority w:val="99"/>
    <w:rsid w:val="00BE676D"/>
    <w:tblPr>
      <w:tblCellMar>
        <w:top w:w="170" w:type="dxa"/>
        <w:left w:w="170" w:type="dxa"/>
        <w:bottom w:w="170" w:type="dxa"/>
        <w:right w:w="170" w:type="dxa"/>
      </w:tblCellMar>
    </w:tblPr>
    <w:tcPr>
      <w:shd w:val="clear" w:color="auto" w:fill="F4F5F6"/>
    </w:tcPr>
  </w:style>
  <w:style w:type="numbering" w:customStyle="1" w:styleId="Bullets">
    <w:name w:val="Bullets"/>
    <w:uiPriority w:val="99"/>
    <w:rsid w:val="00BE676D"/>
    <w:pPr>
      <w:numPr>
        <w:numId w:val="5"/>
      </w:numPr>
    </w:pPr>
  </w:style>
  <w:style w:type="character" w:customStyle="1" w:styleId="ColourBlue">
    <w:name w:val="Colour Blue"/>
    <w:basedOn w:val="DefaultParagraphFont"/>
    <w:uiPriority w:val="22"/>
    <w:qFormat/>
    <w:rsid w:val="00BE676D"/>
    <w:rPr>
      <w:color w:val="66BCDB" w:themeColor="text2"/>
    </w:rPr>
  </w:style>
  <w:style w:type="character" w:customStyle="1" w:styleId="ColourDarkBlue">
    <w:name w:val="Colour Dark Blue"/>
    <w:basedOn w:val="ColourBlue"/>
    <w:uiPriority w:val="22"/>
    <w:qFormat/>
    <w:rsid w:val="00BE676D"/>
    <w:rPr>
      <w:color w:val="265A9A" w:themeColor="background2"/>
    </w:rPr>
  </w:style>
  <w:style w:type="table" w:customStyle="1" w:styleId="OverviewPageBannerTableStyle">
    <w:name w:val="Overview/Page Banner Table Style"/>
    <w:basedOn w:val="TableNormal"/>
    <w:uiPriority w:val="99"/>
    <w:rsid w:val="00BE67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table" w:customStyle="1" w:styleId="CopyrightPage">
    <w:name w:val="Copyright Page"/>
    <w:basedOn w:val="OverviewPageBannerTableStyle"/>
    <w:uiPriority w:val="99"/>
    <w:rsid w:val="00BE676D"/>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Copyrightpage-BodyText">
    <w:name w:val="Copyright page-Body Text"/>
    <w:basedOn w:val="Normal"/>
    <w:link w:val="Copyrightpage-BodyTextChar"/>
    <w:uiPriority w:val="19"/>
    <w:rsid w:val="00BE676D"/>
    <w:pPr>
      <w:spacing w:before="80" w:line="250" w:lineRule="atLeast"/>
    </w:pPr>
    <w:rPr>
      <w:color w:val="FFFFFF" w:themeColor="background1"/>
      <w:sz w:val="16"/>
    </w:rPr>
  </w:style>
  <w:style w:type="character" w:customStyle="1" w:styleId="Copyrightpage-BodyTextChar">
    <w:name w:val="Copyright page-Body Text Char"/>
    <w:basedOn w:val="DefaultParagraphFont"/>
    <w:link w:val="Copyrightpage-BodyText"/>
    <w:uiPriority w:val="19"/>
    <w:rsid w:val="00BE676D"/>
    <w:rPr>
      <w:color w:val="FFFFFF" w:themeColor="background1"/>
      <w:sz w:val="16"/>
      <w:szCs w:val="20"/>
    </w:rPr>
  </w:style>
  <w:style w:type="paragraph" w:customStyle="1" w:styleId="Copyrightpage-BodyBold">
    <w:name w:val="Copyright page-Body Bold"/>
    <w:basedOn w:val="Copyrightpage-BodyText"/>
    <w:uiPriority w:val="19"/>
    <w:rsid w:val="00BE676D"/>
    <w:rPr>
      <w:b/>
    </w:rPr>
  </w:style>
  <w:style w:type="paragraph" w:customStyle="1" w:styleId="Subtitle2">
    <w:name w:val="Subtitle 2"/>
    <w:basedOn w:val="Normal"/>
    <w:link w:val="Subtitle2Char"/>
    <w:uiPriority w:val="39"/>
    <w:rsid w:val="00BE676D"/>
    <w:pPr>
      <w:spacing w:before="180" w:line="293" w:lineRule="auto"/>
    </w:pPr>
    <w:rPr>
      <w:rFonts w:asciiTheme="majorHAnsi" w:hAnsiTheme="majorHAnsi"/>
      <w:color w:val="FFFFFF" w:themeColor="background1"/>
      <w:spacing w:val="6"/>
      <w:sz w:val="28"/>
    </w:rPr>
  </w:style>
  <w:style w:type="character" w:customStyle="1" w:styleId="Subtitle2Char">
    <w:name w:val="Subtitle 2 Char"/>
    <w:basedOn w:val="DefaultParagraphFont"/>
    <w:link w:val="Subtitle2"/>
    <w:uiPriority w:val="39"/>
    <w:rsid w:val="00BE676D"/>
    <w:rPr>
      <w:rFonts w:asciiTheme="majorHAnsi" w:hAnsiTheme="majorHAnsi"/>
      <w:color w:val="FFFFFF" w:themeColor="background1"/>
      <w:spacing w:val="6"/>
      <w:sz w:val="28"/>
      <w:szCs w:val="20"/>
    </w:rPr>
  </w:style>
  <w:style w:type="paragraph" w:customStyle="1" w:styleId="Copyrightpage-Heading">
    <w:name w:val="Copyright page-Heading"/>
    <w:basedOn w:val="Subtitle2"/>
    <w:link w:val="Copyrightpage-HeadingChar"/>
    <w:uiPriority w:val="19"/>
    <w:rsid w:val="00BE676D"/>
    <w:pPr>
      <w:spacing w:before="0" w:line="240" w:lineRule="auto"/>
    </w:pPr>
    <w:rPr>
      <w:spacing w:val="4"/>
      <w:sz w:val="19"/>
      <w:szCs w:val="18"/>
    </w:rPr>
  </w:style>
  <w:style w:type="character" w:customStyle="1" w:styleId="Copyrightpage-HeadingChar">
    <w:name w:val="Copyright page-Heading Char"/>
    <w:basedOn w:val="Subtitle2Char"/>
    <w:link w:val="Copyrightpage-Heading"/>
    <w:uiPriority w:val="19"/>
    <w:rsid w:val="00BE676D"/>
    <w:rPr>
      <w:rFonts w:asciiTheme="majorHAnsi" w:hAnsiTheme="majorHAnsi"/>
      <w:color w:val="FFFFFF" w:themeColor="background1"/>
      <w:spacing w:val="4"/>
      <w:sz w:val="19"/>
      <w:szCs w:val="18"/>
    </w:rPr>
  </w:style>
  <w:style w:type="character" w:customStyle="1" w:styleId="NoSpacingChar">
    <w:name w:val="No Spacing Char"/>
    <w:basedOn w:val="DefaultParagraphFont"/>
    <w:link w:val="NoSpacing"/>
    <w:uiPriority w:val="10"/>
    <w:rsid w:val="00BE676D"/>
    <w:rPr>
      <w:sz w:val="20"/>
      <w:szCs w:val="20"/>
    </w:rPr>
  </w:style>
  <w:style w:type="paragraph" w:customStyle="1" w:styleId="Copyrightpage-Heading2">
    <w:name w:val="Copyright page-Heading 2"/>
    <w:basedOn w:val="NoSpacing"/>
    <w:link w:val="Copyrightpage-Heading2Char"/>
    <w:uiPriority w:val="19"/>
    <w:rsid w:val="00BE676D"/>
    <w:pPr>
      <w:spacing w:before="240" w:after="60"/>
    </w:pPr>
    <w:rPr>
      <w:b/>
      <w:color w:val="FFFFFF" w:themeColor="background1"/>
      <w:sz w:val="16"/>
      <w:szCs w:val="16"/>
    </w:rPr>
  </w:style>
  <w:style w:type="character" w:customStyle="1" w:styleId="Copyrightpage-Heading2Char">
    <w:name w:val="Copyright page-Heading 2 Char"/>
    <w:basedOn w:val="NoSpacingChar"/>
    <w:link w:val="Copyrightpage-Heading2"/>
    <w:uiPriority w:val="19"/>
    <w:rsid w:val="00BE676D"/>
    <w:rPr>
      <w:b/>
      <w:color w:val="FFFFFF" w:themeColor="background1"/>
      <w:sz w:val="16"/>
      <w:szCs w:val="16"/>
    </w:rPr>
  </w:style>
  <w:style w:type="paragraph" w:customStyle="1" w:styleId="Copyrightpage-Keylinenotext">
    <w:name w:val="Copyright page-Keyline (no text)"/>
    <w:basedOn w:val="Copyrightpage-Heading2"/>
    <w:uiPriority w:val="19"/>
    <w:rsid w:val="00BE676D"/>
    <w:pPr>
      <w:pBdr>
        <w:top w:val="single" w:sz="4" w:space="8" w:color="66BCDB" w:themeColor="text2"/>
      </w:pBdr>
      <w:spacing w:after="0" w:line="168" w:lineRule="auto"/>
    </w:pPr>
    <w:rPr>
      <w:b w:val="0"/>
      <w:color w:val="265A9A" w:themeColor="background2"/>
    </w:rPr>
  </w:style>
  <w:style w:type="paragraph" w:customStyle="1" w:styleId="Coverdate">
    <w:name w:val="Cover date"/>
    <w:basedOn w:val="Normal"/>
    <w:uiPriority w:val="29"/>
    <w:rsid w:val="00BE676D"/>
    <w:pPr>
      <w:framePr w:wrap="around" w:vAnchor="page" w:hAnchor="margin" w:xAlign="right" w:y="1135" w:anchorLock="1"/>
    </w:pPr>
  </w:style>
  <w:style w:type="paragraph" w:customStyle="1" w:styleId="CoverImage">
    <w:name w:val="Cover Image"/>
    <w:basedOn w:val="Normal"/>
    <w:uiPriority w:val="29"/>
    <w:rsid w:val="00BE676D"/>
    <w:pPr>
      <w:framePr w:w="11913" w:h="4536" w:hRule="exact" w:wrap="around" w:vAnchor="page" w:hAnchor="page" w:y="2269" w:anchorLock="1"/>
      <w:spacing w:before="0" w:after="0" w:line="240" w:lineRule="auto"/>
    </w:pPr>
  </w:style>
  <w:style w:type="paragraph" w:customStyle="1" w:styleId="DraftingNote">
    <w:name w:val="Drafting Note"/>
    <w:basedOn w:val="BodyText"/>
    <w:link w:val="DraftingNoteChar"/>
    <w:qFormat/>
    <w:rsid w:val="00BE676D"/>
    <w:pPr>
      <w:contextualSpacing/>
    </w:pPr>
    <w:rPr>
      <w:color w:val="A22D2B"/>
      <w:sz w:val="24"/>
      <w:u w:val="dotted"/>
    </w:rPr>
  </w:style>
  <w:style w:type="character" w:customStyle="1" w:styleId="DraftingNoteChar">
    <w:name w:val="Drafting Note Char"/>
    <w:basedOn w:val="BodyTextChar"/>
    <w:link w:val="DraftingNote"/>
    <w:rsid w:val="00BE676D"/>
    <w:rPr>
      <w:color w:val="A22D2B"/>
      <w:sz w:val="24"/>
      <w:szCs w:val="20"/>
      <w:u w:val="dotted"/>
    </w:rPr>
  </w:style>
  <w:style w:type="numbering" w:customStyle="1" w:styleId="Figure">
    <w:name w:val="Figure"/>
    <w:uiPriority w:val="99"/>
    <w:rsid w:val="00BE676D"/>
    <w:pPr>
      <w:numPr>
        <w:numId w:val="6"/>
      </w:numPr>
    </w:pPr>
  </w:style>
  <w:style w:type="paragraph" w:customStyle="1" w:styleId="Figurecharttitle">
    <w:name w:val="Figure chart title"/>
    <w:basedOn w:val="BodyText"/>
    <w:uiPriority w:val="10"/>
    <w:qFormat/>
    <w:rsid w:val="00BE676D"/>
    <w:pPr>
      <w:spacing w:before="0" w:after="0"/>
      <w:ind w:left="284" w:hanging="284"/>
    </w:pPr>
    <w:rPr>
      <w:sz w:val="18"/>
      <w:szCs w:val="18"/>
    </w:rPr>
  </w:style>
  <w:style w:type="paragraph" w:customStyle="1" w:styleId="FigureTableSubheading">
    <w:name w:val="Figure/Table Subheading"/>
    <w:basedOn w:val="FigureTableHeading"/>
    <w:uiPriority w:val="4"/>
    <w:qFormat/>
    <w:rsid w:val="00BE676D"/>
    <w:pPr>
      <w:spacing w:before="40"/>
    </w:pPr>
    <w:rPr>
      <w:color w:val="58585B"/>
    </w:rPr>
  </w:style>
  <w:style w:type="paragraph" w:customStyle="1" w:styleId="Footer-right">
    <w:name w:val="Footer-right"/>
    <w:basedOn w:val="Footer"/>
    <w:uiPriority w:val="11"/>
    <w:rsid w:val="00BE676D"/>
    <w:pPr>
      <w:jc w:val="right"/>
    </w:pPr>
    <w:rPr>
      <w:szCs w:val="24"/>
    </w:rPr>
  </w:style>
  <w:style w:type="character" w:styleId="FootnoteReference">
    <w:name w:val="footnote reference"/>
    <w:basedOn w:val="DefaultParagraphFont"/>
    <w:uiPriority w:val="99"/>
    <w:semiHidden/>
    <w:unhideWhenUsed/>
    <w:rsid w:val="00BE676D"/>
    <w:rPr>
      <w:vertAlign w:val="superscript"/>
    </w:rPr>
  </w:style>
  <w:style w:type="paragraph" w:styleId="FootnoteText">
    <w:name w:val="footnote text"/>
    <w:basedOn w:val="Normal"/>
    <w:link w:val="FootnoteTextChar"/>
    <w:uiPriority w:val="99"/>
    <w:rsid w:val="00BE676D"/>
    <w:pPr>
      <w:spacing w:before="60" w:after="60" w:line="293" w:lineRule="auto"/>
      <w:contextualSpacing/>
    </w:pPr>
    <w:rPr>
      <w:sz w:val="18"/>
    </w:rPr>
  </w:style>
  <w:style w:type="character" w:customStyle="1" w:styleId="FootnoteTextChar">
    <w:name w:val="Footnote Text Char"/>
    <w:basedOn w:val="DefaultParagraphFont"/>
    <w:link w:val="FootnoteText"/>
    <w:uiPriority w:val="99"/>
    <w:rsid w:val="00BE676D"/>
    <w:rPr>
      <w:sz w:val="18"/>
      <w:szCs w:val="20"/>
    </w:rPr>
  </w:style>
  <w:style w:type="paragraph" w:customStyle="1" w:styleId="Header-Keyline">
    <w:name w:val="Header - Keyline"/>
    <w:basedOn w:val="Header"/>
    <w:link w:val="Header-KeylineChar"/>
    <w:uiPriority w:val="99"/>
    <w:rsid w:val="00BE676D"/>
    <w:pPr>
      <w:pBdr>
        <w:bottom w:val="single" w:sz="4" w:space="31" w:color="66BCDB" w:themeColor="text2"/>
      </w:pBdr>
      <w:spacing w:after="600"/>
    </w:pPr>
  </w:style>
  <w:style w:type="character" w:customStyle="1" w:styleId="Header-KeylineChar">
    <w:name w:val="Header - Keyline Char"/>
    <w:basedOn w:val="HeaderChar"/>
    <w:link w:val="Header-Keyline"/>
    <w:uiPriority w:val="99"/>
    <w:rsid w:val="00BE676D"/>
    <w:rPr>
      <w:sz w:val="16"/>
      <w:szCs w:val="20"/>
    </w:rPr>
  </w:style>
  <w:style w:type="paragraph" w:customStyle="1" w:styleId="Header-KeylineRight">
    <w:name w:val="Header - Keyline Right"/>
    <w:basedOn w:val="Header-Keyline"/>
    <w:uiPriority w:val="99"/>
    <w:rsid w:val="00BE676D"/>
    <w:pPr>
      <w:jc w:val="right"/>
    </w:pPr>
  </w:style>
  <w:style w:type="paragraph" w:customStyle="1" w:styleId="Heading1-nobackground">
    <w:name w:val="Heading 1-no background"/>
    <w:basedOn w:val="Heading1"/>
    <w:next w:val="BodyText"/>
    <w:uiPriority w:val="9"/>
    <w:qFormat/>
    <w:rsid w:val="00BE676D"/>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paragraph" w:customStyle="1" w:styleId="Heading1-nonumber">
    <w:name w:val="Heading 1-no number"/>
    <w:basedOn w:val="Heading1"/>
    <w:next w:val="BodyText"/>
    <w:uiPriority w:val="9"/>
    <w:qFormat/>
    <w:rsid w:val="00BE676D"/>
    <w:pPr>
      <w:numPr>
        <w:numId w:val="0"/>
      </w:numPr>
      <w:ind w:left="567"/>
    </w:pPr>
  </w:style>
  <w:style w:type="paragraph" w:customStyle="1" w:styleId="Heading1-noTOC">
    <w:name w:val="Heading 1-no TOC"/>
    <w:next w:val="BodyText"/>
    <w:uiPriority w:val="9"/>
    <w:qFormat/>
    <w:rsid w:val="00BE676D"/>
    <w:pPr>
      <w:spacing w:before="600" w:after="480" w:line="504" w:lineRule="atLeast"/>
    </w:pPr>
    <w:rPr>
      <w:rFonts w:asciiTheme="majorHAnsi" w:eastAsiaTheme="majorEastAsia" w:hAnsiTheme="majorHAnsi" w:cstheme="majorBidi"/>
      <w:b/>
      <w:color w:val="265A9A" w:themeColor="background2"/>
      <w:sz w:val="42"/>
      <w:szCs w:val="68"/>
    </w:rPr>
  </w:style>
  <w:style w:type="paragraph" w:customStyle="1" w:styleId="Heading1-Section-fullpage">
    <w:name w:val="Heading 1-Section-full page"/>
    <w:basedOn w:val="Heading1-nobackground"/>
    <w:uiPriority w:val="9"/>
    <w:qFormat/>
    <w:rsid w:val="00BE676D"/>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paragraph" w:customStyle="1" w:styleId="Heading2-nonumber">
    <w:name w:val="Heading 2-no number"/>
    <w:basedOn w:val="Heading2"/>
    <w:uiPriority w:val="9"/>
    <w:qFormat/>
    <w:rsid w:val="00BE676D"/>
    <w:pPr>
      <w:numPr>
        <w:ilvl w:val="0"/>
        <w:numId w:val="0"/>
      </w:numPr>
    </w:pPr>
  </w:style>
  <w:style w:type="paragraph" w:customStyle="1" w:styleId="Heading2-Appendix">
    <w:name w:val="Heading 2-Appendix"/>
    <w:basedOn w:val="Heading2-nonumber"/>
    <w:next w:val="Normal"/>
    <w:uiPriority w:val="10"/>
    <w:qFormat/>
    <w:rsid w:val="00BE676D"/>
    <w:pPr>
      <w:numPr>
        <w:ilvl w:val="1"/>
        <w:numId w:val="12"/>
      </w:numPr>
    </w:pPr>
  </w:style>
  <w:style w:type="paragraph" w:customStyle="1" w:styleId="Heading2-noTOC">
    <w:name w:val="Heading 2-no TOC"/>
    <w:next w:val="BodyText"/>
    <w:uiPriority w:val="9"/>
    <w:unhideWhenUsed/>
    <w:qFormat/>
    <w:rsid w:val="00BE676D"/>
    <w:pPr>
      <w:spacing w:before="240" w:after="120" w:line="360" w:lineRule="atLeast"/>
    </w:pPr>
    <w:rPr>
      <w:rFonts w:asciiTheme="majorHAnsi" w:eastAsiaTheme="majorEastAsia" w:hAnsiTheme="majorHAnsi" w:cstheme="majorBidi"/>
      <w:sz w:val="30"/>
      <w:szCs w:val="60"/>
    </w:rPr>
  </w:style>
  <w:style w:type="paragraph" w:customStyle="1" w:styleId="Heading3-nonumber">
    <w:name w:val="Heading 3-no number"/>
    <w:basedOn w:val="Heading3"/>
    <w:uiPriority w:val="9"/>
    <w:semiHidden/>
    <w:qFormat/>
    <w:rsid w:val="00BE676D"/>
  </w:style>
  <w:style w:type="paragraph" w:customStyle="1" w:styleId="Heading3-noTOC">
    <w:name w:val="Heading 3-no TOC"/>
    <w:basedOn w:val="Heading3"/>
    <w:uiPriority w:val="9"/>
    <w:qFormat/>
    <w:rsid w:val="00BE676D"/>
    <w:pPr>
      <w:spacing w:line="312" w:lineRule="atLeast"/>
    </w:pPr>
    <w:rPr>
      <w:color w:val="2C9BC2"/>
    </w:rPr>
  </w:style>
  <w:style w:type="paragraph" w:customStyle="1" w:styleId="Heading-Appendix">
    <w:name w:val="Heading-Appendix"/>
    <w:basedOn w:val="Heading1-nonumber"/>
    <w:next w:val="BodyText"/>
    <w:uiPriority w:val="9"/>
    <w:qFormat/>
    <w:rsid w:val="00BE676D"/>
    <w:pPr>
      <w:numPr>
        <w:numId w:val="12"/>
      </w:numPr>
    </w:pPr>
  </w:style>
  <w:style w:type="character" w:styleId="HTMLVariable">
    <w:name w:val="HTML Variable"/>
    <w:basedOn w:val="DefaultParagraphFont"/>
    <w:uiPriority w:val="99"/>
    <w:unhideWhenUsed/>
    <w:rsid w:val="00BE676D"/>
    <w:rPr>
      <w:i/>
      <w:iCs/>
    </w:rPr>
  </w:style>
  <w:style w:type="paragraph" w:customStyle="1" w:styleId="KeyPointsicon">
    <w:name w:val="Key Points icon"/>
    <w:basedOn w:val="Normal"/>
    <w:uiPriority w:val="10"/>
    <w:qFormat/>
    <w:rsid w:val="00BE676D"/>
    <w:pPr>
      <w:spacing w:before="60"/>
      <w:jc w:val="right"/>
    </w:pPr>
  </w:style>
  <w:style w:type="paragraph" w:customStyle="1" w:styleId="KeyPoints-Bold">
    <w:name w:val="Key Points-Bold"/>
    <w:basedOn w:val="Normal"/>
    <w:uiPriority w:val="10"/>
    <w:qFormat/>
    <w:rsid w:val="00BE676D"/>
    <w:pPr>
      <w:spacing w:before="40" w:after="60" w:line="274" w:lineRule="atLeast"/>
    </w:pPr>
    <w:rPr>
      <w:b/>
      <w:sz w:val="18"/>
    </w:rPr>
  </w:style>
  <w:style w:type="character" w:customStyle="1" w:styleId="ListBulletChar">
    <w:name w:val="List Bullet Char"/>
    <w:basedOn w:val="DefaultParagraphFont"/>
    <w:link w:val="ListBullet"/>
    <w:uiPriority w:val="1"/>
    <w:rsid w:val="00BE676D"/>
    <w:rPr>
      <w:sz w:val="20"/>
      <w:szCs w:val="20"/>
    </w:rPr>
  </w:style>
  <w:style w:type="paragraph" w:customStyle="1" w:styleId="KeyPoints-Bullet">
    <w:name w:val="Key Points-Bullet"/>
    <w:basedOn w:val="ListBullet"/>
    <w:uiPriority w:val="10"/>
    <w:qFormat/>
    <w:rsid w:val="00BE676D"/>
    <w:pPr>
      <w:spacing w:after="60" w:line="274" w:lineRule="atLeast"/>
    </w:pPr>
    <w:rPr>
      <w:sz w:val="18"/>
    </w:rPr>
  </w:style>
  <w:style w:type="paragraph" w:customStyle="1" w:styleId="Keypoints-heading">
    <w:name w:val="Key points-heading"/>
    <w:basedOn w:val="Heading3"/>
    <w:uiPriority w:val="10"/>
    <w:qFormat/>
    <w:rsid w:val="00BE676D"/>
    <w:rPr>
      <w:color w:val="auto"/>
    </w:rPr>
  </w:style>
  <w:style w:type="paragraph" w:customStyle="1" w:styleId="LetterRight">
    <w:name w:val="Letter Right"/>
    <w:basedOn w:val="Normal"/>
    <w:link w:val="LetterRightChar"/>
    <w:uiPriority w:val="99"/>
    <w:rsid w:val="00BE676D"/>
    <w:pPr>
      <w:spacing w:line="360" w:lineRule="auto"/>
      <w:jc w:val="right"/>
    </w:pPr>
    <w:rPr>
      <w:sz w:val="16"/>
    </w:rPr>
  </w:style>
  <w:style w:type="character" w:customStyle="1" w:styleId="LetterRightChar">
    <w:name w:val="Letter Right Char"/>
    <w:basedOn w:val="DefaultParagraphFont"/>
    <w:link w:val="LetterRight"/>
    <w:uiPriority w:val="99"/>
    <w:rsid w:val="00BE676D"/>
    <w:rPr>
      <w:sz w:val="16"/>
      <w:szCs w:val="20"/>
    </w:rPr>
  </w:style>
  <w:style w:type="paragraph" w:customStyle="1" w:styleId="Letterlogo">
    <w:name w:val="Letter logo"/>
    <w:basedOn w:val="LetterRight"/>
    <w:uiPriority w:val="99"/>
    <w:rsid w:val="00BE676D"/>
    <w:pPr>
      <w:spacing w:after="320"/>
    </w:pPr>
  </w:style>
  <w:style w:type="paragraph" w:customStyle="1" w:styleId="LetterRight-NoSpace">
    <w:name w:val="Letter Right-No Space"/>
    <w:basedOn w:val="LetterRight"/>
    <w:uiPriority w:val="99"/>
    <w:rsid w:val="00BE676D"/>
    <w:pPr>
      <w:spacing w:after="0"/>
    </w:pPr>
  </w:style>
  <w:style w:type="numbering" w:customStyle="1" w:styleId="LetteredList">
    <w:name w:val="Lettered List"/>
    <w:uiPriority w:val="99"/>
    <w:rsid w:val="00BE676D"/>
    <w:pPr>
      <w:numPr>
        <w:numId w:val="7"/>
      </w:numPr>
    </w:pPr>
  </w:style>
  <w:style w:type="paragraph" w:styleId="List">
    <w:name w:val="List"/>
    <w:basedOn w:val="Normal"/>
    <w:uiPriority w:val="99"/>
    <w:semiHidden/>
    <w:qFormat/>
    <w:rsid w:val="00BE676D"/>
    <w:pPr>
      <w:numPr>
        <w:numId w:val="13"/>
      </w:numPr>
      <w:spacing w:before="60"/>
    </w:pPr>
  </w:style>
  <w:style w:type="paragraph" w:styleId="List2">
    <w:name w:val="List 2"/>
    <w:basedOn w:val="Normal"/>
    <w:uiPriority w:val="99"/>
    <w:semiHidden/>
    <w:qFormat/>
    <w:rsid w:val="00BE676D"/>
    <w:pPr>
      <w:numPr>
        <w:ilvl w:val="1"/>
        <w:numId w:val="13"/>
      </w:numPr>
      <w:spacing w:before="60"/>
    </w:pPr>
  </w:style>
  <w:style w:type="paragraph" w:styleId="List3">
    <w:name w:val="List 3"/>
    <w:basedOn w:val="Normal"/>
    <w:uiPriority w:val="99"/>
    <w:semiHidden/>
    <w:rsid w:val="00BE676D"/>
    <w:pPr>
      <w:numPr>
        <w:ilvl w:val="2"/>
        <w:numId w:val="13"/>
      </w:numPr>
      <w:contextualSpacing/>
    </w:pPr>
  </w:style>
  <w:style w:type="paragraph" w:styleId="List4">
    <w:name w:val="List 4"/>
    <w:basedOn w:val="Normal"/>
    <w:uiPriority w:val="99"/>
    <w:semiHidden/>
    <w:rsid w:val="00BE676D"/>
    <w:pPr>
      <w:numPr>
        <w:ilvl w:val="3"/>
        <w:numId w:val="13"/>
      </w:numPr>
      <w:contextualSpacing/>
    </w:pPr>
  </w:style>
  <w:style w:type="paragraph" w:customStyle="1" w:styleId="ListAlpha1">
    <w:name w:val="List Alpha 1"/>
    <w:basedOn w:val="Normal"/>
    <w:uiPriority w:val="3"/>
    <w:qFormat/>
    <w:rsid w:val="00BE676D"/>
    <w:pPr>
      <w:numPr>
        <w:numId w:val="14"/>
      </w:numPr>
      <w:spacing w:before="60"/>
      <w:contextualSpacing/>
    </w:pPr>
  </w:style>
  <w:style w:type="paragraph" w:customStyle="1" w:styleId="ListAlpha2">
    <w:name w:val="List Alpha 2"/>
    <w:basedOn w:val="ListAlpha1"/>
    <w:uiPriority w:val="3"/>
    <w:qFormat/>
    <w:rsid w:val="00BE676D"/>
    <w:pPr>
      <w:numPr>
        <w:ilvl w:val="1"/>
      </w:numPr>
    </w:pPr>
  </w:style>
  <w:style w:type="paragraph" w:customStyle="1" w:styleId="ListAlpha3">
    <w:name w:val="List Alpha 3"/>
    <w:basedOn w:val="ListAlpha2"/>
    <w:uiPriority w:val="3"/>
    <w:qFormat/>
    <w:rsid w:val="00BE676D"/>
    <w:pPr>
      <w:numPr>
        <w:ilvl w:val="2"/>
      </w:numPr>
    </w:pPr>
  </w:style>
  <w:style w:type="paragraph" w:customStyle="1" w:styleId="ListAlpha4">
    <w:name w:val="List Alpha 4"/>
    <w:basedOn w:val="ListAlpha3"/>
    <w:uiPriority w:val="3"/>
    <w:semiHidden/>
    <w:qFormat/>
    <w:rsid w:val="00BE676D"/>
    <w:pPr>
      <w:numPr>
        <w:ilvl w:val="3"/>
      </w:numPr>
    </w:pPr>
  </w:style>
  <w:style w:type="paragraph" w:styleId="ListBullet5">
    <w:name w:val="List Bullet 5"/>
    <w:basedOn w:val="Normal"/>
    <w:uiPriority w:val="13"/>
    <w:semiHidden/>
    <w:rsid w:val="00BE676D"/>
    <w:pPr>
      <w:numPr>
        <w:numId w:val="15"/>
      </w:numPr>
      <w:contextualSpacing/>
    </w:pPr>
  </w:style>
  <w:style w:type="paragraph" w:styleId="ListContinue">
    <w:name w:val="List Continue"/>
    <w:basedOn w:val="Normal"/>
    <w:uiPriority w:val="3"/>
    <w:unhideWhenUsed/>
    <w:qFormat/>
    <w:rsid w:val="00BE676D"/>
    <w:pPr>
      <w:spacing w:before="60"/>
      <w:ind w:left="227"/>
    </w:pPr>
  </w:style>
  <w:style w:type="paragraph" w:styleId="ListContinue2">
    <w:name w:val="List Continue 2"/>
    <w:basedOn w:val="Normal"/>
    <w:uiPriority w:val="3"/>
    <w:unhideWhenUsed/>
    <w:qFormat/>
    <w:rsid w:val="00BE676D"/>
    <w:pPr>
      <w:spacing w:before="60"/>
      <w:ind w:left="454"/>
    </w:pPr>
  </w:style>
  <w:style w:type="paragraph" w:styleId="ListContinue3">
    <w:name w:val="List Continue 3"/>
    <w:basedOn w:val="Normal"/>
    <w:uiPriority w:val="3"/>
    <w:unhideWhenUsed/>
    <w:qFormat/>
    <w:rsid w:val="00BE676D"/>
    <w:pPr>
      <w:spacing w:before="60"/>
      <w:ind w:left="907"/>
    </w:pPr>
  </w:style>
  <w:style w:type="paragraph" w:styleId="ListContinue4">
    <w:name w:val="List Continue 4"/>
    <w:basedOn w:val="Normal"/>
    <w:uiPriority w:val="3"/>
    <w:unhideWhenUsed/>
    <w:qFormat/>
    <w:rsid w:val="00BE676D"/>
    <w:pPr>
      <w:spacing w:line="293" w:lineRule="auto"/>
      <w:ind w:left="907"/>
      <w:contextualSpacing/>
    </w:pPr>
  </w:style>
  <w:style w:type="paragraph" w:styleId="ListContinue5">
    <w:name w:val="List Continue 5"/>
    <w:basedOn w:val="Normal"/>
    <w:uiPriority w:val="3"/>
    <w:unhideWhenUsed/>
    <w:qFormat/>
    <w:rsid w:val="00BE676D"/>
    <w:pPr>
      <w:ind w:left="1134"/>
      <w:contextualSpacing/>
    </w:pPr>
  </w:style>
  <w:style w:type="numbering" w:customStyle="1" w:styleId="ListHeadings">
    <w:name w:val="List Headings"/>
    <w:uiPriority w:val="99"/>
    <w:rsid w:val="00BE676D"/>
    <w:pPr>
      <w:numPr>
        <w:numId w:val="8"/>
      </w:numPr>
    </w:pPr>
  </w:style>
  <w:style w:type="paragraph" w:styleId="ListNumber">
    <w:name w:val="List Number"/>
    <w:basedOn w:val="Normal"/>
    <w:uiPriority w:val="2"/>
    <w:qFormat/>
    <w:rsid w:val="00BE676D"/>
    <w:pPr>
      <w:numPr>
        <w:numId w:val="17"/>
      </w:numPr>
      <w:spacing w:before="60"/>
      <w:contextualSpacing/>
    </w:pPr>
  </w:style>
  <w:style w:type="paragraph" w:styleId="ListNumber2">
    <w:name w:val="List Number 2"/>
    <w:basedOn w:val="Normal"/>
    <w:uiPriority w:val="13"/>
    <w:semiHidden/>
    <w:qFormat/>
    <w:rsid w:val="00BE676D"/>
    <w:pPr>
      <w:numPr>
        <w:ilvl w:val="1"/>
        <w:numId w:val="17"/>
      </w:numPr>
      <w:spacing w:before="60"/>
      <w:contextualSpacing/>
    </w:pPr>
  </w:style>
  <w:style w:type="paragraph" w:styleId="ListNumber3">
    <w:name w:val="List Number 3"/>
    <w:basedOn w:val="Normal"/>
    <w:uiPriority w:val="13"/>
    <w:semiHidden/>
    <w:qFormat/>
    <w:rsid w:val="00BE676D"/>
    <w:pPr>
      <w:numPr>
        <w:ilvl w:val="2"/>
        <w:numId w:val="17"/>
      </w:numPr>
      <w:spacing w:before="60"/>
      <w:contextualSpacing/>
    </w:pPr>
  </w:style>
  <w:style w:type="paragraph" w:styleId="ListNumber4">
    <w:name w:val="List Number 4"/>
    <w:basedOn w:val="Normal"/>
    <w:uiPriority w:val="13"/>
    <w:semiHidden/>
    <w:qFormat/>
    <w:rsid w:val="00BE676D"/>
    <w:pPr>
      <w:numPr>
        <w:ilvl w:val="3"/>
        <w:numId w:val="17"/>
      </w:numPr>
      <w:spacing w:after="200" w:line="293" w:lineRule="auto"/>
      <w:contextualSpacing/>
    </w:pPr>
  </w:style>
  <w:style w:type="paragraph" w:styleId="ListNumber5">
    <w:name w:val="List Number 5"/>
    <w:basedOn w:val="Normal"/>
    <w:uiPriority w:val="13"/>
    <w:semiHidden/>
    <w:rsid w:val="00BE676D"/>
    <w:pPr>
      <w:numPr>
        <w:ilvl w:val="4"/>
        <w:numId w:val="17"/>
      </w:numPr>
      <w:spacing w:after="200" w:line="293" w:lineRule="auto"/>
      <w:contextualSpacing/>
    </w:pPr>
  </w:style>
  <w:style w:type="table" w:customStyle="1" w:styleId="NoBorderwithPadding">
    <w:name w:val="No Border with Padding"/>
    <w:basedOn w:val="TableNormal"/>
    <w:uiPriority w:val="99"/>
    <w:rsid w:val="00BE676D"/>
    <w:pPr>
      <w:spacing w:after="0" w:line="240" w:lineRule="auto"/>
    </w:pPr>
    <w:tblPr>
      <w:tblCellMar>
        <w:top w:w="284" w:type="dxa"/>
        <w:left w:w="284" w:type="dxa"/>
        <w:bottom w:w="284" w:type="dxa"/>
        <w:right w:w="284" w:type="dxa"/>
      </w:tblCellMar>
    </w:tblPr>
  </w:style>
  <w:style w:type="paragraph" w:customStyle="1" w:styleId="Source">
    <w:name w:val="Source"/>
    <w:basedOn w:val="Normal"/>
    <w:uiPriority w:val="9"/>
    <w:qFormat/>
    <w:rsid w:val="00BE676D"/>
    <w:pPr>
      <w:spacing w:before="80" w:after="240" w:line="216" w:lineRule="atLeast"/>
    </w:pPr>
    <w:rPr>
      <w:sz w:val="18"/>
    </w:rPr>
  </w:style>
  <w:style w:type="paragraph" w:customStyle="1" w:styleId="Note">
    <w:name w:val="Note"/>
    <w:basedOn w:val="Source"/>
    <w:uiPriority w:val="9"/>
    <w:qFormat/>
    <w:rsid w:val="00BE676D"/>
    <w:pPr>
      <w:spacing w:after="20"/>
    </w:pPr>
  </w:style>
  <w:style w:type="paragraph" w:customStyle="1" w:styleId="NumberedHeading1">
    <w:name w:val="Numbered Heading 1"/>
    <w:basedOn w:val="Heading1"/>
    <w:next w:val="Normal"/>
    <w:link w:val="NumberedHeading1Char"/>
    <w:uiPriority w:val="9"/>
    <w:semiHidden/>
    <w:rsid w:val="00BE676D"/>
  </w:style>
  <w:style w:type="character" w:customStyle="1" w:styleId="NumberedHeading1Char">
    <w:name w:val="Numbered Heading 1 Char"/>
    <w:basedOn w:val="Heading1Char"/>
    <w:link w:val="NumberedHeading1"/>
    <w:uiPriority w:val="9"/>
    <w:semiHidden/>
    <w:rsid w:val="00BE676D"/>
    <w:rPr>
      <w:rFonts w:asciiTheme="majorHAnsi" w:hAnsiTheme="majorHAnsi"/>
      <w:color w:val="FFFFFF" w:themeColor="background1"/>
      <w:sz w:val="42"/>
      <w:szCs w:val="20"/>
      <w:shd w:val="clear" w:color="auto" w:fill="265A9A" w:themeFill="background2"/>
    </w:rPr>
  </w:style>
  <w:style w:type="paragraph" w:customStyle="1" w:styleId="NumberedHeading2">
    <w:name w:val="Numbered Heading 2"/>
    <w:basedOn w:val="Heading2"/>
    <w:next w:val="Normal"/>
    <w:link w:val="NumberedHeading2Char"/>
    <w:uiPriority w:val="9"/>
    <w:semiHidden/>
    <w:rsid w:val="00BE676D"/>
  </w:style>
  <w:style w:type="character" w:customStyle="1" w:styleId="NumberedHeading2Char">
    <w:name w:val="Numbered Heading 2 Char"/>
    <w:basedOn w:val="Heading2Char"/>
    <w:link w:val="NumberedHeading2"/>
    <w:uiPriority w:val="9"/>
    <w:semiHidden/>
    <w:rsid w:val="00BE676D"/>
    <w:rPr>
      <w:rFonts w:asciiTheme="majorHAnsi" w:eastAsiaTheme="majorEastAsia" w:hAnsiTheme="majorHAnsi" w:cstheme="majorBidi"/>
      <w:sz w:val="30"/>
      <w:szCs w:val="60"/>
    </w:rPr>
  </w:style>
  <w:style w:type="numbering" w:customStyle="1" w:styleId="Numbering">
    <w:name w:val="Numbering"/>
    <w:uiPriority w:val="99"/>
    <w:rsid w:val="00BE676D"/>
    <w:pPr>
      <w:numPr>
        <w:numId w:val="9"/>
      </w:numPr>
    </w:pPr>
  </w:style>
  <w:style w:type="table" w:customStyle="1" w:styleId="ProductivityCommissionTable1">
    <w:name w:val="Productivity Commission Table 1"/>
    <w:basedOn w:val="TableNormal"/>
    <w:uiPriority w:val="99"/>
    <w:rsid w:val="00BE676D"/>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2">
    <w:name w:val="Productivity Commission Table 2"/>
    <w:basedOn w:val="ProductivityCommissionTable1"/>
    <w:uiPriority w:val="99"/>
    <w:rsid w:val="00BE676D"/>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2-Dark">
    <w:name w:val="Productivity Commission Table 2 - Dark"/>
    <w:basedOn w:val="ProductivityCommissionTable2"/>
    <w:uiPriority w:val="99"/>
    <w:rsid w:val="00BE676D"/>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table" w:customStyle="1" w:styleId="ProductivityCommissionTable3">
    <w:name w:val="Productivity Commission Table 3"/>
    <w:basedOn w:val="TableNormal"/>
    <w:uiPriority w:val="99"/>
    <w:rsid w:val="00BE676D"/>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table" w:customStyle="1" w:styleId="ProductivityCommissionTable4">
    <w:name w:val="Productivity Commission Table 4"/>
    <w:basedOn w:val="ProductivityCommissionTable3"/>
    <w:uiPriority w:val="99"/>
    <w:rsid w:val="00BE676D"/>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PullQuote">
    <w:name w:val="Pull Quote"/>
    <w:basedOn w:val="BodyText"/>
    <w:next w:val="BodyText"/>
    <w:uiPriority w:val="10"/>
    <w:qFormat/>
    <w:rsid w:val="00BE676D"/>
    <w:pPr>
      <w:spacing w:before="60"/>
      <w:ind w:left="113" w:right="1134"/>
    </w:pPr>
    <w:rPr>
      <w:rFonts w:ascii="Arial Black" w:hAnsi="Arial Black"/>
      <w:color w:val="2C9BC2"/>
      <w:sz w:val="24"/>
    </w:rPr>
  </w:style>
  <w:style w:type="paragraph" w:customStyle="1" w:styleId="PullQuoteNoSpacing">
    <w:name w:val="Pull Quote No Spacing"/>
    <w:basedOn w:val="NoSpacing"/>
    <w:link w:val="PullQuoteNoSpacingChar"/>
    <w:uiPriority w:val="10"/>
    <w:qFormat/>
    <w:rsid w:val="00BE676D"/>
    <w:pPr>
      <w:spacing w:line="160" w:lineRule="exact"/>
    </w:pPr>
  </w:style>
  <w:style w:type="character" w:customStyle="1" w:styleId="PullQuoteNoSpacingChar">
    <w:name w:val="Pull Quote No Spacing Char"/>
    <w:basedOn w:val="NoSpacingChar"/>
    <w:link w:val="PullQuoteNoSpacing"/>
    <w:uiPriority w:val="10"/>
    <w:rsid w:val="00BE676D"/>
    <w:rPr>
      <w:sz w:val="20"/>
      <w:szCs w:val="20"/>
    </w:rPr>
  </w:style>
  <w:style w:type="paragraph" w:customStyle="1" w:styleId="PullQuote-Indigenous">
    <w:name w:val="Pull Quote-Indigenous"/>
    <w:basedOn w:val="PullQuote"/>
    <w:uiPriority w:val="10"/>
    <w:qFormat/>
    <w:rsid w:val="00BE676D"/>
    <w:pPr>
      <w:ind w:right="680"/>
    </w:pPr>
    <w:rPr>
      <w:rFonts w:ascii="Arial" w:hAnsi="Arial" w:cs="Arial"/>
      <w:color w:val="auto"/>
      <w:spacing w:val="6"/>
      <w:sz w:val="22"/>
      <w:szCs w:val="22"/>
    </w:rPr>
  </w:style>
  <w:style w:type="paragraph" w:customStyle="1" w:styleId="Pull-outQuote">
    <w:name w:val="Pull-out Quote"/>
    <w:basedOn w:val="Normal"/>
    <w:link w:val="Pull-outQuoteChar"/>
    <w:uiPriority w:val="99"/>
    <w:semiHidden/>
    <w:rsid w:val="00BE676D"/>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character" w:customStyle="1" w:styleId="Pull-outQuoteChar">
    <w:name w:val="Pull-out Quote Char"/>
    <w:basedOn w:val="DefaultParagraphFont"/>
    <w:link w:val="Pull-outQuote"/>
    <w:uiPriority w:val="99"/>
    <w:semiHidden/>
    <w:rsid w:val="00BE676D"/>
    <w:rPr>
      <w:color w:val="FFFFFF" w:themeColor="background1"/>
      <w:sz w:val="20"/>
      <w:szCs w:val="20"/>
      <w:shd w:val="clear" w:color="auto" w:fill="66BCDB" w:themeFill="text2"/>
    </w:rPr>
  </w:style>
  <w:style w:type="paragraph" w:customStyle="1" w:styleId="Pull-outQuoteHeading">
    <w:name w:val="Pull-out Quote Heading"/>
    <w:basedOn w:val="Pull-outQuote"/>
    <w:next w:val="Pull-outQuote"/>
    <w:link w:val="Pull-outQuoteHeadingChar"/>
    <w:uiPriority w:val="99"/>
    <w:semiHidden/>
    <w:rsid w:val="00BE676D"/>
    <w:rPr>
      <w:b/>
    </w:rPr>
  </w:style>
  <w:style w:type="character" w:customStyle="1" w:styleId="Pull-outQuoteHeadingChar">
    <w:name w:val="Pull-out Quote Heading Char"/>
    <w:basedOn w:val="Pull-outQuoteChar"/>
    <w:link w:val="Pull-outQuoteHeading"/>
    <w:uiPriority w:val="99"/>
    <w:semiHidden/>
    <w:rsid w:val="00BE676D"/>
    <w:rPr>
      <w:b/>
      <w:color w:val="FFFFFF" w:themeColor="background1"/>
      <w:sz w:val="20"/>
      <w:szCs w:val="20"/>
      <w:shd w:val="clear" w:color="auto" w:fill="66BCDB" w:themeFill="text2"/>
    </w:rPr>
  </w:style>
  <w:style w:type="paragraph" w:customStyle="1" w:styleId="QuoteBullet">
    <w:name w:val="Quote Bullet"/>
    <w:basedOn w:val="ListBullet"/>
    <w:link w:val="QuoteBulletChar"/>
    <w:uiPriority w:val="1"/>
    <w:qFormat/>
    <w:rsid w:val="00BE676D"/>
    <w:pPr>
      <w:spacing w:before="60"/>
      <w:ind w:left="340" w:right="851"/>
    </w:pPr>
    <w:rPr>
      <w:color w:val="58585B"/>
    </w:rPr>
  </w:style>
  <w:style w:type="character" w:customStyle="1" w:styleId="QuoteBulletChar">
    <w:name w:val="Quote Bullet Char"/>
    <w:basedOn w:val="ListBulletChar"/>
    <w:link w:val="QuoteBullet"/>
    <w:uiPriority w:val="1"/>
    <w:rsid w:val="00BE676D"/>
    <w:rPr>
      <w:color w:val="58585B"/>
      <w:sz w:val="20"/>
      <w:szCs w:val="20"/>
    </w:rPr>
  </w:style>
  <w:style w:type="paragraph" w:customStyle="1" w:styleId="Reference">
    <w:name w:val="Reference"/>
    <w:basedOn w:val="BodyText"/>
    <w:qFormat/>
    <w:rsid w:val="00BE676D"/>
    <w:pPr>
      <w:spacing w:before="0" w:after="60" w:line="200" w:lineRule="exact"/>
    </w:pPr>
    <w:rPr>
      <w:sz w:val="16"/>
    </w:rPr>
  </w:style>
  <w:style w:type="character" w:styleId="Strong">
    <w:name w:val="Strong"/>
    <w:basedOn w:val="DefaultParagraphFont"/>
    <w:uiPriority w:val="22"/>
    <w:qFormat/>
    <w:rsid w:val="00BE676D"/>
    <w:rPr>
      <w:rFonts w:asciiTheme="minorHAnsi" w:hAnsiTheme="minorHAnsi"/>
      <w:b/>
      <w:bCs/>
    </w:rPr>
  </w:style>
  <w:style w:type="paragraph" w:customStyle="1" w:styleId="Subtitle4">
    <w:name w:val="Subtitle 4"/>
    <w:basedOn w:val="Copyrightpage-Heading"/>
    <w:link w:val="Subtitle4Char"/>
    <w:uiPriority w:val="39"/>
    <w:rsid w:val="00BE676D"/>
    <w:pPr>
      <w:spacing w:after="40"/>
    </w:pPr>
    <w:rPr>
      <w:b/>
      <w:sz w:val="16"/>
    </w:rPr>
  </w:style>
  <w:style w:type="character" w:customStyle="1" w:styleId="Subtitle4Char">
    <w:name w:val="Subtitle 4 Char"/>
    <w:basedOn w:val="Copyrightpage-HeadingChar"/>
    <w:link w:val="Subtitle4"/>
    <w:uiPriority w:val="39"/>
    <w:rsid w:val="00BE676D"/>
    <w:rPr>
      <w:rFonts w:asciiTheme="majorHAnsi" w:hAnsiTheme="majorHAnsi"/>
      <w:b/>
      <w:color w:val="FFFFFF" w:themeColor="background1"/>
      <w:spacing w:val="4"/>
      <w:sz w:val="16"/>
      <w:szCs w:val="18"/>
    </w:rPr>
  </w:style>
  <w:style w:type="paragraph" w:customStyle="1" w:styleId="TableBody">
    <w:name w:val="Table Body"/>
    <w:basedOn w:val="NoSpacing"/>
    <w:uiPriority w:val="4"/>
    <w:qFormat/>
    <w:rsid w:val="00BE676D"/>
    <w:pPr>
      <w:spacing w:after="20"/>
      <w:ind w:left="57"/>
    </w:pPr>
    <w:rPr>
      <w:sz w:val="18"/>
    </w:rPr>
  </w:style>
  <w:style w:type="paragraph" w:customStyle="1" w:styleId="TableHeading">
    <w:name w:val="Table Heading"/>
    <w:basedOn w:val="NoSpacing"/>
    <w:uiPriority w:val="4"/>
    <w:qFormat/>
    <w:rsid w:val="00BE676D"/>
    <w:pPr>
      <w:spacing w:after="20"/>
      <w:ind w:left="57"/>
    </w:pPr>
    <w:rPr>
      <w:b/>
      <w:color w:val="265A9A" w:themeColor="background2"/>
      <w:sz w:val="18"/>
    </w:rPr>
  </w:style>
  <w:style w:type="paragraph" w:customStyle="1" w:styleId="TableHeading-Subheading">
    <w:name w:val="Table Heading - Subheading"/>
    <w:basedOn w:val="NoSpacing"/>
    <w:uiPriority w:val="40"/>
    <w:rsid w:val="00BE676D"/>
    <w:rPr>
      <w:b/>
    </w:rPr>
  </w:style>
  <w:style w:type="paragraph" w:customStyle="1" w:styleId="TableHeading-numbered">
    <w:name w:val="Table Heading-numbered"/>
    <w:basedOn w:val="Normal"/>
    <w:semiHidden/>
    <w:qFormat/>
    <w:rsid w:val="00BE676D"/>
    <w:pPr>
      <w:numPr>
        <w:numId w:val="19"/>
      </w:numPr>
      <w:spacing w:before="60"/>
      <w:contextualSpacing/>
    </w:pPr>
    <w:rPr>
      <w:b/>
      <w:color w:val="265A9A" w:themeColor="background2"/>
    </w:rPr>
  </w:style>
  <w:style w:type="paragraph" w:customStyle="1" w:styleId="TableListBullet">
    <w:name w:val="Table List Bullet"/>
    <w:basedOn w:val="ListBullet"/>
    <w:uiPriority w:val="10"/>
    <w:qFormat/>
    <w:rsid w:val="00BE676D"/>
    <w:pPr>
      <w:spacing w:before="46" w:after="46"/>
      <w:ind w:left="170" w:hanging="113"/>
    </w:pPr>
    <w:rPr>
      <w:sz w:val="18"/>
    </w:rPr>
  </w:style>
  <w:style w:type="numbering" w:customStyle="1" w:styleId="TableList">
    <w:name w:val="TableList"/>
    <w:uiPriority w:val="99"/>
    <w:rsid w:val="00BE676D"/>
    <w:pPr>
      <w:numPr>
        <w:numId w:val="10"/>
      </w:numPr>
    </w:pPr>
  </w:style>
  <w:style w:type="table" w:customStyle="1" w:styleId="TextTable-Grey">
    <w:name w:val="Text Table-Grey"/>
    <w:basedOn w:val="Texttable-Paleblue"/>
    <w:uiPriority w:val="99"/>
    <w:rsid w:val="00BE676D"/>
    <w:rPr>
      <w:color w:val="265A9A" w:themeColor="background2"/>
    </w:rPr>
    <w:tblPr/>
    <w:tcPr>
      <w:shd w:val="clear" w:color="auto" w:fill="F2F2F2"/>
    </w:tcPr>
  </w:style>
  <w:style w:type="table" w:customStyle="1" w:styleId="Texttable-Keyline">
    <w:name w:val="Text table-Keyline"/>
    <w:basedOn w:val="Texttable-Paleblue"/>
    <w:uiPriority w:val="99"/>
    <w:rsid w:val="00BE676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styleId="TOC4">
    <w:name w:val="toc 4"/>
    <w:basedOn w:val="Normal"/>
    <w:next w:val="Normal"/>
    <w:autoRedefine/>
    <w:uiPriority w:val="39"/>
    <w:unhideWhenUsed/>
    <w:rsid w:val="00BE676D"/>
    <w:pPr>
      <w:tabs>
        <w:tab w:val="right" w:pos="7938"/>
        <w:tab w:val="right" w:pos="9628"/>
      </w:tabs>
      <w:spacing w:after="100" w:line="293" w:lineRule="auto"/>
      <w:ind w:left="567" w:right="1701"/>
    </w:pPr>
  </w:style>
  <w:style w:type="numbering" w:customStyle="1" w:styleId="TOCList">
    <w:name w:val="TOC List"/>
    <w:uiPriority w:val="99"/>
    <w:rsid w:val="00BE676D"/>
    <w:pPr>
      <w:numPr>
        <w:numId w:val="11"/>
      </w:numPr>
    </w:pPr>
  </w:style>
  <w:style w:type="character" w:styleId="UnresolvedMention">
    <w:name w:val="Unresolved Mention"/>
    <w:basedOn w:val="DefaultParagraphFont"/>
    <w:uiPriority w:val="99"/>
    <w:semiHidden/>
    <w:unhideWhenUsed/>
    <w:rsid w:val="00BE676D"/>
    <w:rPr>
      <w:color w:val="605E5C"/>
      <w:shd w:val="clear" w:color="auto" w:fill="E1DFDD"/>
    </w:rPr>
  </w:style>
  <w:style w:type="character" w:customStyle="1" w:styleId="White">
    <w:name w:val="White"/>
    <w:basedOn w:val="DefaultParagraphFont"/>
    <w:uiPriority w:val="10"/>
    <w:rsid w:val="00BE676D"/>
    <w:rPr>
      <w:color w:val="FFFFFF" w:themeColor="background1"/>
    </w:rPr>
  </w:style>
  <w:style w:type="character" w:customStyle="1" w:styleId="DHHSbodyChar">
    <w:name w:val="DHHS body Char"/>
    <w:link w:val="DHHSbody"/>
    <w:locked/>
    <w:rsid w:val="00487A30"/>
    <w:rPr>
      <w:rFonts w:ascii="Arial" w:eastAsia="Times" w:hAnsi="Arial" w:cs="Arial"/>
    </w:rPr>
  </w:style>
  <w:style w:type="paragraph" w:customStyle="1" w:styleId="DHHSbody">
    <w:name w:val="DHHS body"/>
    <w:link w:val="DHHSbodyChar"/>
    <w:qFormat/>
    <w:rsid w:val="00487A30"/>
    <w:pPr>
      <w:spacing w:after="120" w:line="270" w:lineRule="atLeast"/>
    </w:pPr>
    <w:rPr>
      <w:rFonts w:ascii="Arial" w:eastAsia="Times" w:hAnsi="Arial" w:cs="Arial"/>
    </w:rPr>
  </w:style>
  <w:style w:type="paragraph" w:styleId="Bibliography">
    <w:name w:val="Bibliography"/>
    <w:basedOn w:val="Normal"/>
    <w:next w:val="Normal"/>
    <w:uiPriority w:val="37"/>
    <w:unhideWhenUsed/>
    <w:rsid w:val="00333CFE"/>
  </w:style>
  <w:style w:type="paragraph" w:styleId="Revision">
    <w:name w:val="Revision"/>
    <w:hidden/>
    <w:uiPriority w:val="99"/>
    <w:semiHidden/>
    <w:rsid w:val="00056626"/>
    <w:pPr>
      <w:spacing w:after="0" w:line="240" w:lineRule="auto"/>
    </w:pPr>
    <w:rPr>
      <w:sz w:val="20"/>
      <w:szCs w:val="20"/>
    </w:rPr>
  </w:style>
  <w:style w:type="numbering" w:customStyle="1" w:styleId="ListHeadings1">
    <w:name w:val="List Headings1"/>
    <w:uiPriority w:val="99"/>
    <w:rsid w:val="00012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28463">
      <w:bodyDiv w:val="1"/>
      <w:marLeft w:val="0"/>
      <w:marRight w:val="0"/>
      <w:marTop w:val="0"/>
      <w:marBottom w:val="0"/>
      <w:divBdr>
        <w:top w:val="none" w:sz="0" w:space="0" w:color="auto"/>
        <w:left w:val="none" w:sz="0" w:space="0" w:color="auto"/>
        <w:bottom w:val="none" w:sz="0" w:space="0" w:color="auto"/>
        <w:right w:val="none" w:sz="0" w:space="0" w:color="auto"/>
      </w:divBdr>
    </w:div>
    <w:div w:id="525945376">
      <w:bodyDiv w:val="1"/>
      <w:marLeft w:val="0"/>
      <w:marRight w:val="0"/>
      <w:marTop w:val="0"/>
      <w:marBottom w:val="0"/>
      <w:divBdr>
        <w:top w:val="none" w:sz="0" w:space="0" w:color="auto"/>
        <w:left w:val="none" w:sz="0" w:space="0" w:color="auto"/>
        <w:bottom w:val="none" w:sz="0" w:space="0" w:color="auto"/>
        <w:right w:val="none" w:sz="0" w:space="0" w:color="auto"/>
      </w:divBdr>
    </w:div>
    <w:div w:id="706830335">
      <w:bodyDiv w:val="1"/>
      <w:marLeft w:val="0"/>
      <w:marRight w:val="0"/>
      <w:marTop w:val="0"/>
      <w:marBottom w:val="0"/>
      <w:divBdr>
        <w:top w:val="none" w:sz="0" w:space="0" w:color="auto"/>
        <w:left w:val="none" w:sz="0" w:space="0" w:color="auto"/>
        <w:bottom w:val="none" w:sz="0" w:space="0" w:color="auto"/>
        <w:right w:val="none" w:sz="0" w:space="0" w:color="auto"/>
      </w:divBdr>
    </w:div>
    <w:div w:id="902641280">
      <w:bodyDiv w:val="1"/>
      <w:marLeft w:val="0"/>
      <w:marRight w:val="0"/>
      <w:marTop w:val="0"/>
      <w:marBottom w:val="0"/>
      <w:divBdr>
        <w:top w:val="none" w:sz="0" w:space="0" w:color="auto"/>
        <w:left w:val="none" w:sz="0" w:space="0" w:color="auto"/>
        <w:bottom w:val="none" w:sz="0" w:space="0" w:color="auto"/>
        <w:right w:val="none" w:sz="0" w:space="0" w:color="auto"/>
      </w:divBdr>
    </w:div>
    <w:div w:id="923143600">
      <w:bodyDiv w:val="1"/>
      <w:marLeft w:val="0"/>
      <w:marRight w:val="0"/>
      <w:marTop w:val="0"/>
      <w:marBottom w:val="0"/>
      <w:divBdr>
        <w:top w:val="none" w:sz="0" w:space="0" w:color="auto"/>
        <w:left w:val="none" w:sz="0" w:space="0" w:color="auto"/>
        <w:bottom w:val="none" w:sz="0" w:space="0" w:color="auto"/>
        <w:right w:val="none" w:sz="0" w:space="0" w:color="auto"/>
      </w:divBdr>
    </w:div>
    <w:div w:id="1088580649">
      <w:bodyDiv w:val="1"/>
      <w:marLeft w:val="0"/>
      <w:marRight w:val="0"/>
      <w:marTop w:val="0"/>
      <w:marBottom w:val="0"/>
      <w:divBdr>
        <w:top w:val="none" w:sz="0" w:space="0" w:color="auto"/>
        <w:left w:val="none" w:sz="0" w:space="0" w:color="auto"/>
        <w:bottom w:val="none" w:sz="0" w:space="0" w:color="auto"/>
        <w:right w:val="none" w:sz="0" w:space="0" w:color="auto"/>
      </w:divBdr>
    </w:div>
    <w:div w:id="1281255252">
      <w:bodyDiv w:val="1"/>
      <w:marLeft w:val="0"/>
      <w:marRight w:val="0"/>
      <w:marTop w:val="0"/>
      <w:marBottom w:val="0"/>
      <w:divBdr>
        <w:top w:val="none" w:sz="0" w:space="0" w:color="auto"/>
        <w:left w:val="none" w:sz="0" w:space="0" w:color="auto"/>
        <w:bottom w:val="none" w:sz="0" w:space="0" w:color="auto"/>
        <w:right w:val="none" w:sz="0" w:space="0" w:color="auto"/>
      </w:divBdr>
    </w:div>
    <w:div w:id="1432507035">
      <w:bodyDiv w:val="1"/>
      <w:marLeft w:val="0"/>
      <w:marRight w:val="0"/>
      <w:marTop w:val="0"/>
      <w:marBottom w:val="0"/>
      <w:divBdr>
        <w:top w:val="none" w:sz="0" w:space="0" w:color="auto"/>
        <w:left w:val="none" w:sz="0" w:space="0" w:color="auto"/>
        <w:bottom w:val="none" w:sz="0" w:space="0" w:color="auto"/>
        <w:right w:val="none" w:sz="0" w:space="0" w:color="auto"/>
      </w:divBdr>
    </w:div>
    <w:div w:id="1462724830">
      <w:bodyDiv w:val="1"/>
      <w:marLeft w:val="0"/>
      <w:marRight w:val="0"/>
      <w:marTop w:val="0"/>
      <w:marBottom w:val="0"/>
      <w:divBdr>
        <w:top w:val="none" w:sz="0" w:space="0" w:color="auto"/>
        <w:left w:val="none" w:sz="0" w:space="0" w:color="auto"/>
        <w:bottom w:val="none" w:sz="0" w:space="0" w:color="auto"/>
        <w:right w:val="none" w:sz="0" w:space="0" w:color="auto"/>
      </w:divBdr>
    </w:div>
    <w:div w:id="1477600012">
      <w:bodyDiv w:val="1"/>
      <w:marLeft w:val="0"/>
      <w:marRight w:val="0"/>
      <w:marTop w:val="0"/>
      <w:marBottom w:val="0"/>
      <w:divBdr>
        <w:top w:val="none" w:sz="0" w:space="0" w:color="auto"/>
        <w:left w:val="none" w:sz="0" w:space="0" w:color="auto"/>
        <w:bottom w:val="none" w:sz="0" w:space="0" w:color="auto"/>
        <w:right w:val="none" w:sz="0" w:space="0" w:color="auto"/>
      </w:divBdr>
    </w:div>
    <w:div w:id="157404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hyperlink" Target="https://www.pc.gov.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pc.gov.au"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eader" Target="header3.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TemplateConfiguration><![CDATA[{"elementsMetadata":[],"transformationConfigurations":[],"templateName":"PC blank document","templateDescription":"","enableDocumentContentUpdater":false,"version":"2.0"}]]></TemplafyTemplateConfigura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93da1382143e417acb1fc74b059d904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343178e620e446504a68c250054a9ce2"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FormConfiguration><![CDATA[{"formFields":[],"formDataEntries":[]}]]></TemplafyFormConfiguration>
</file>

<file path=customXml/item7.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MPWT-2140667901-88257</_dlc_DocId>
    <_dlc_DocIdUrl xmlns="20393cdf-440a-4521-8f19-00ba43423d00">
      <Url>https://pcgov.sharepoint.com/sites/sceteam/_layouts/15/DocIdRedir.aspx?ID=MPWT-2140667901-88257</Url>
      <Description>MPWT-2140667901-88257</Description>
    </_dlc_DocIdUrl>
  </documentManagement>
</p:properties>
</file>

<file path=customXml/itemProps1.xml><?xml version="1.0" encoding="utf-8"?>
<ds:datastoreItem xmlns:ds="http://schemas.openxmlformats.org/officeDocument/2006/customXml" ds:itemID="{ED46CDCD-0205-47B7-B3CB-444D4B15AAB7}">
  <ds:schemaRefs>
    <ds:schemaRef ds:uri="http://schemas.microsoft.com/sharepoint/v3/contenttype/forms"/>
  </ds:schemaRefs>
</ds:datastoreItem>
</file>

<file path=customXml/itemProps2.xml><?xml version="1.0" encoding="utf-8"?>
<ds:datastoreItem xmlns:ds="http://schemas.openxmlformats.org/officeDocument/2006/customXml" ds:itemID="{692A6653-1667-4F38-91A5-708F434E04D6}">
  <ds:schemaRefs/>
</ds:datastoreItem>
</file>

<file path=customXml/itemProps3.xml><?xml version="1.0" encoding="utf-8"?>
<ds:datastoreItem xmlns:ds="http://schemas.openxmlformats.org/officeDocument/2006/customXml" ds:itemID="{79BEFA3D-578C-4E40-BDF4-FE6FC4118EFF}">
  <ds:schemaRefs>
    <ds:schemaRef ds:uri="http://schemas.microsoft.com/sharepoint/events"/>
  </ds:schemaRefs>
</ds:datastoreItem>
</file>

<file path=customXml/itemProps4.xml><?xml version="1.0" encoding="utf-8"?>
<ds:datastoreItem xmlns:ds="http://schemas.openxmlformats.org/officeDocument/2006/customXml" ds:itemID="{524F958D-5B44-4B14-9303-B32083F5A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5AA761-98AC-45FB-9161-E8763B83BEC5}">
  <ds:schemaRefs>
    <ds:schemaRef ds:uri="http://schemas.openxmlformats.org/officeDocument/2006/bibliography"/>
  </ds:schemaRefs>
</ds:datastoreItem>
</file>

<file path=customXml/itemProps6.xml><?xml version="1.0" encoding="utf-8"?>
<ds:datastoreItem xmlns:ds="http://schemas.openxmlformats.org/officeDocument/2006/customXml" ds:itemID="{9508AC62-CB21-46AA-8356-FBD0E94E4CEE}">
  <ds:schemaRefs/>
</ds:datastoreItem>
</file>

<file path=customXml/itemProps7.xml><?xml version="1.0" encoding="utf-8"?>
<ds:datastoreItem xmlns:ds="http://schemas.openxmlformats.org/officeDocument/2006/customXml" ds:itemID="{689AEEE8-34EF-46CA-96D1-21200979E531}">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193</TotalTime>
  <Pages>7</Pages>
  <Words>2299</Words>
  <Characters>13106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September 2024 – Quarterly productivity bulletin – PC productivity insights</vt:lpstr>
    </vt:vector>
  </TitlesOfParts>
  <Company>Productivity Commission</Company>
  <LinksUpToDate>false</LinksUpToDate>
  <CharactersWithSpaces>15375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2024 – Quarterly productivity bulletin – PC productivity insights</dc:title>
  <dc:subject/>
  <dc:creator>Productivity Commission</dc:creator>
  <cp:keywords/>
  <dc:description/>
  <cp:lastModifiedBy>Chris Alston</cp:lastModifiedBy>
  <cp:revision>61</cp:revision>
  <cp:lastPrinted>2025-09-16T04:18:00Z</cp:lastPrinted>
  <dcterms:created xsi:type="dcterms:W3CDTF">2025-09-16T00:07:00Z</dcterms:created>
  <dcterms:modified xsi:type="dcterms:W3CDTF">2025-09-17T04:49:00Z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637692365958805054</vt:lpwstr>
  </property>
  <property fmtid="{D5CDD505-2E9C-101B-9397-08002B2CF9AE}" pid="4" name="TemplafyUserProfileId">
    <vt:lpwstr>971706518876717264</vt:lpwstr>
  </property>
  <property fmtid="{D5CDD505-2E9C-101B-9397-08002B2CF9AE}" pid="5" name="TemplafyFromBlank">
    <vt:bool>true</vt:bool>
  </property>
  <property fmtid="{D5CDD505-2E9C-101B-9397-08002B2CF9AE}" pid="6" name="ContentTypeId">
    <vt:lpwstr>0x0101006C0B5E815648EF46B6FA6D42F17E5E9F000C963E276195B04F83BC027CFDC94A8D</vt:lpwstr>
  </property>
  <property fmtid="{D5CDD505-2E9C-101B-9397-08002B2CF9AE}" pid="7" name="MediaServiceImageTags">
    <vt:lpwstr/>
  </property>
  <property fmtid="{D5CDD505-2E9C-101B-9397-08002B2CF9AE}" pid="8" name="ZOTERO_PREF_1">
    <vt:lpwstr>&lt;data data-version="3" zotero-version="7.0.11"&gt;&lt;session id="IeyyjPAq"/&gt;&lt;style id="http://www.zotero.org/styles/Productivity-Commission" hasBibliography="1" bibliographyStyleHasBeenSet="1"/&gt;&lt;prefs&gt;&lt;pref name="fieldType" value="Field"/&gt;&lt;pref name="automatic</vt:lpwstr>
  </property>
  <property fmtid="{D5CDD505-2E9C-101B-9397-08002B2CF9AE}" pid="9" name="ZOTERO_PREF_2">
    <vt:lpwstr>JournalAbbreviations" value="true"/&gt;&lt;/prefs&gt;&lt;/data&gt;</vt:lpwstr>
  </property>
  <property fmtid="{D5CDD505-2E9C-101B-9397-08002B2CF9AE}" pid="10" name="ClassificationContentMarkingHeaderShapeIds">
    <vt:lpwstr>67a40e75</vt:lpwstr>
  </property>
  <property fmtid="{D5CDD505-2E9C-101B-9397-08002B2CF9AE}" pid="11" name="ClassificationContentMarkingHeaderFontProps">
    <vt:lpwstr>#000000,12,Calibri</vt:lpwstr>
  </property>
  <property fmtid="{D5CDD505-2E9C-101B-9397-08002B2CF9AE}" pid="12" name="ClassificationContentMarkingHeaderText">
    <vt:lpwstr> OFFICIAL</vt:lpwstr>
  </property>
  <property fmtid="{D5CDD505-2E9C-101B-9397-08002B2CF9AE}" pid="13" name="docLang">
    <vt:lpwstr>en</vt:lpwstr>
  </property>
  <property fmtid="{D5CDD505-2E9C-101B-9397-08002B2CF9AE}" pid="14" name="RevIMBCS">
    <vt:lpwstr>1;#Unclassified|3955eeb1-2d18-4582-aeb2-00144ec3aaf5</vt:lpwstr>
  </property>
  <property fmtid="{D5CDD505-2E9C-101B-9397-08002B2CF9AE}" pid="15" name="_dlc_DocIdItemGuid">
    <vt:lpwstr>787ffe67-37be-482a-9daf-c23799789a89</vt:lpwstr>
  </property>
  <property fmtid="{D5CDD505-2E9C-101B-9397-08002B2CF9AE}" pid="16" name="MSIP_Label_c1f2b1ce-4212-46db-a901-dd8453f57141_Enabled">
    <vt:lpwstr>true</vt:lpwstr>
  </property>
  <property fmtid="{D5CDD505-2E9C-101B-9397-08002B2CF9AE}" pid="17" name="MSIP_Label_c1f2b1ce-4212-46db-a901-dd8453f57141_SetDate">
    <vt:lpwstr>2025-09-16T05:45:20Z</vt:lpwstr>
  </property>
  <property fmtid="{D5CDD505-2E9C-101B-9397-08002B2CF9AE}" pid="18" name="MSIP_Label_c1f2b1ce-4212-46db-a901-dd8453f57141_Method">
    <vt:lpwstr>Privileged</vt:lpwstr>
  </property>
  <property fmtid="{D5CDD505-2E9C-101B-9397-08002B2CF9AE}" pid="19" name="MSIP_Label_c1f2b1ce-4212-46db-a901-dd8453f57141_Name">
    <vt:lpwstr>Publish</vt:lpwstr>
  </property>
  <property fmtid="{D5CDD505-2E9C-101B-9397-08002B2CF9AE}" pid="20" name="MSIP_Label_c1f2b1ce-4212-46db-a901-dd8453f57141_SiteId">
    <vt:lpwstr>29f9330b-c0fe-4244-830e-ba9f275d6c34</vt:lpwstr>
  </property>
  <property fmtid="{D5CDD505-2E9C-101B-9397-08002B2CF9AE}" pid="21" name="MSIP_Label_c1f2b1ce-4212-46db-a901-dd8453f57141_ActionId">
    <vt:lpwstr>607f938c-4e70-4382-8766-88d9f3a27e7a</vt:lpwstr>
  </property>
  <property fmtid="{D5CDD505-2E9C-101B-9397-08002B2CF9AE}" pid="22" name="MSIP_Label_c1f2b1ce-4212-46db-a901-dd8453f57141_ContentBits">
    <vt:lpwstr>0</vt:lpwstr>
  </property>
  <property fmtid="{D5CDD505-2E9C-101B-9397-08002B2CF9AE}" pid="23" name="MSIP_Label_c1f2b1ce-4212-46db-a901-dd8453f57141_Tag">
    <vt:lpwstr>10, 0, 1, 1</vt:lpwstr>
  </property>
</Properties>
</file>