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67E5770F" w14:textId="77777777" w:rsidR="00176114" w:rsidRPr="00461CE9" w:rsidRDefault="00176114" w:rsidP="00176114">
          <w:pPr>
            <w:spacing w:after="4080"/>
          </w:pPr>
        </w:p>
        <w:p w14:paraId="69156D63" w14:textId="749C5CEE" w:rsidR="00176114" w:rsidRPr="00DC5DFF" w:rsidRDefault="00176114" w:rsidP="00176114">
          <w:pPr>
            <w:pStyle w:val="Coverdate"/>
            <w:framePr w:wrap="around"/>
          </w:pPr>
          <w:r>
            <w:t>January 2024</w:t>
          </w:r>
        </w:p>
        <w:p w14:paraId="7612613A" w14:textId="7E367E5C" w:rsidR="00176114" w:rsidRPr="00295330" w:rsidRDefault="00617B41" w:rsidP="00176114">
          <w:pPr>
            <w:pStyle w:val="Title"/>
            <w:spacing w:after="360"/>
            <w:ind w:right="-1"/>
          </w:pPr>
          <w:sdt>
            <w:sdtPr>
              <w:alias w:val="Title"/>
              <w:tag w:val=""/>
              <w:id w:val="966851108"/>
              <w:placeholder>
                <w:docPart w:val="78434F71C2EE4A3987D0562526C100A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6B45DB">
                <w:t>Making the most of the AI opportunity</w:t>
              </w:r>
            </w:sdtContent>
          </w:sdt>
        </w:p>
        <w:p w14:paraId="3A28EE59" w14:textId="2BC8699E" w:rsidR="00176114" w:rsidRDefault="00617B41" w:rsidP="00176114">
          <w:pPr>
            <w:pStyle w:val="Subtitle"/>
          </w:pPr>
          <w:sdt>
            <w:sdtPr>
              <w:alias w:val="Subject"/>
              <w:tag w:val=""/>
              <w:id w:val="-1725749423"/>
              <w:placeholder>
                <w:docPart w:val="4610931BCAA2491F8ACF7BF24CF198A9"/>
              </w:placeholder>
              <w:dataBinding w:prefixMappings="xmlns:ns0='http://purl.org/dc/elements/1.1/' xmlns:ns1='http://schemas.openxmlformats.org/package/2006/metadata/core-properties' " w:xpath="/ns1:coreProperties[1]/ns0:subject[1]" w:storeItemID="{6C3C8BC8-F283-45AE-878A-BAB7291924A1}"/>
              <w:text/>
            </w:sdtPr>
            <w:sdtEndPr/>
            <w:sdtContent>
              <w:r w:rsidR="00176114">
                <w:t>Research paper</w:t>
              </w:r>
            </w:sdtContent>
          </w:sdt>
          <w:r w:rsidR="00176114">
            <w:t xml:space="preserve"> 2</w:t>
          </w:r>
        </w:p>
        <w:p w14:paraId="4F4CA4F9" w14:textId="2D388F75" w:rsidR="00176114" w:rsidRPr="00621D9E" w:rsidRDefault="00176114" w:rsidP="00176114">
          <w:r w:rsidRPr="00176114">
            <w:rPr>
              <w:color w:val="FFFFFF"/>
              <w:sz w:val="52"/>
              <w:szCs w:val="52"/>
            </w:rPr>
            <w:t>The challenges of regulating AI</w:t>
          </w:r>
        </w:p>
        <w:p w14:paraId="4A61B9BA" w14:textId="77777777" w:rsidR="00176114" w:rsidRDefault="00176114" w:rsidP="00176114">
          <w:pPr>
            <w:spacing w:after="160" w:line="259" w:lineRule="auto"/>
          </w:pPr>
        </w:p>
        <w:p w14:paraId="221EE32C" w14:textId="77777777" w:rsidR="00176114" w:rsidRDefault="00176114" w:rsidP="00176114">
          <w:pPr>
            <w:spacing w:after="160" w:line="259" w:lineRule="auto"/>
            <w:sectPr w:rsidR="00176114" w:rsidSect="00600E98">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176114" w14:paraId="0B5DCAA6" w14:textId="77777777" w:rsidTr="001973EF">
            <w:trPr>
              <w:trHeight w:hRule="exact" w:val="12643"/>
            </w:trPr>
            <w:tc>
              <w:tcPr>
                <w:tcW w:w="9638" w:type="dxa"/>
                <w:tcMar>
                  <w:top w:w="113" w:type="dxa"/>
                </w:tcMar>
                <w:vAlign w:val="top"/>
              </w:tcPr>
              <w:p w14:paraId="15FDD738" w14:textId="77777777" w:rsidR="00176114" w:rsidRDefault="00176114" w:rsidP="001973EF">
                <w:pPr>
                  <w:pStyle w:val="Heading1-nobackground"/>
                  <w:rPr>
                    <w:color w:val="FFFFFF" w:themeColor="background1"/>
                  </w:rPr>
                </w:pPr>
                <w:r>
                  <w:rPr>
                    <w:rStyle w:val="White"/>
                  </w:rPr>
                  <w:lastRenderedPageBreak/>
                  <w:br w:type="page"/>
                </w:r>
                <w:bookmarkStart w:id="0" w:name="_Toc157074501"/>
                <w:r w:rsidRPr="00893D91">
                  <w:rPr>
                    <w:color w:val="FFFFFF" w:themeColor="background1"/>
                  </w:rPr>
                  <w:t>Contents</w:t>
                </w:r>
                <w:bookmarkEnd w:id="0"/>
              </w:p>
              <w:p w14:paraId="463636B7" w14:textId="77777777" w:rsidR="00176114" w:rsidRDefault="00176114" w:rsidP="00461990">
                <w:pPr>
                  <w:pStyle w:val="TOC1"/>
                  <w:ind w:right="-284"/>
                  <w:rPr>
                    <w:rFonts w:ascii="Arial" w:hAnsi="Arial" w:cs="Arial"/>
                    <w:b/>
                    <w:bCs/>
                    <w:noProof/>
                    <w:color w:val="FFFFFF" w:themeColor="background1"/>
                  </w:rPr>
                </w:pPr>
                <w:r>
                  <w:rPr>
                    <w:rFonts w:ascii="Arial" w:hAnsi="Arial" w:cs="Arial"/>
                    <w:b/>
                    <w:bCs/>
                    <w:noProof/>
                    <w:color w:val="FFFFFF" w:themeColor="background1"/>
                  </w:rPr>
                  <w:t>Key points</w:t>
                </w:r>
                <w:r>
                  <w:rPr>
                    <w:rFonts w:ascii="Arial" w:hAnsi="Arial" w:cs="Arial"/>
                    <w:b/>
                    <w:bCs/>
                    <w:noProof/>
                    <w:color w:val="FFFFFF" w:themeColor="background1"/>
                  </w:rPr>
                  <w:tab/>
                  <w:t>1</w:t>
                </w:r>
              </w:p>
              <w:p w14:paraId="28DDED3D" w14:textId="36A89F55" w:rsidR="00176114" w:rsidRPr="00461990" w:rsidRDefault="00176114" w:rsidP="00461990">
                <w:pPr>
                  <w:pStyle w:val="TOC1"/>
                  <w:ind w:right="-284"/>
                  <w:rPr>
                    <w:rFonts w:ascii="Arial" w:hAnsi="Arial" w:cs="Arial"/>
                    <w:b/>
                    <w:bCs/>
                    <w:noProof/>
                    <w:color w:val="FFFFFF" w:themeColor="background1"/>
                  </w:rPr>
                </w:pPr>
                <w:r w:rsidRPr="00386255">
                  <w:rPr>
                    <w:rFonts w:ascii="Arial" w:hAnsi="Arial" w:cs="Arial"/>
                    <w:b/>
                    <w:bCs/>
                    <w:noProof/>
                    <w:color w:val="FFFFFF" w:themeColor="background1"/>
                  </w:rPr>
                  <w:t>1.</w:t>
                </w:r>
                <w:r w:rsidRPr="00386255">
                  <w:rPr>
                    <w:rFonts w:ascii="Arial" w:hAnsi="Arial" w:cs="Arial"/>
                    <w:b/>
                    <w:bCs/>
                    <w:noProof/>
                    <w:color w:val="FFFFFF" w:themeColor="background1"/>
                  </w:rPr>
                  <w:tab/>
                </w:r>
                <w:r w:rsidR="00750324" w:rsidRPr="00750324">
                  <w:rPr>
                    <w:rFonts w:ascii="Arial" w:hAnsi="Arial" w:cs="Arial"/>
                    <w:b/>
                    <w:bCs/>
                    <w:noProof/>
                    <w:color w:val="FFFFFF" w:themeColor="background1"/>
                  </w:rPr>
                  <w:t>What kind of regulation and accountability is needed?</w:t>
                </w:r>
                <w:r w:rsidRPr="00386255">
                  <w:rPr>
                    <w:rFonts w:ascii="Arial" w:hAnsi="Arial" w:cs="Arial"/>
                    <w:b/>
                    <w:bCs/>
                    <w:noProof/>
                    <w:webHidden/>
                    <w:color w:val="FFFFFF" w:themeColor="background1"/>
                  </w:rPr>
                  <w:tab/>
                </w:r>
                <w:r w:rsidR="00A26CEA">
                  <w:rPr>
                    <w:rFonts w:ascii="Arial" w:hAnsi="Arial" w:cs="Arial"/>
                    <w:b/>
                    <w:bCs/>
                    <w:noProof/>
                    <w:webHidden/>
                    <w:color w:val="FFFFFF" w:themeColor="background1"/>
                  </w:rPr>
                  <w:t>3</w:t>
                </w:r>
              </w:p>
              <w:p w14:paraId="64E30012" w14:textId="2E73415C" w:rsidR="00176114" w:rsidRPr="00386255" w:rsidRDefault="00176114" w:rsidP="00461990">
                <w:pPr>
                  <w:pStyle w:val="TOC1"/>
                  <w:ind w:right="-284"/>
                  <w:rPr>
                    <w:rFonts w:ascii="Arial" w:hAnsi="Arial" w:cs="Arial"/>
                    <w:b/>
                    <w:bCs/>
                    <w:noProof/>
                    <w:color w:val="FFFFFF" w:themeColor="background1"/>
                  </w:rPr>
                </w:pPr>
                <w:r w:rsidRPr="00386255">
                  <w:rPr>
                    <w:rFonts w:ascii="Arial" w:hAnsi="Arial" w:cs="Arial"/>
                    <w:b/>
                    <w:bCs/>
                    <w:noProof/>
                    <w:color w:val="FFFFFF" w:themeColor="background1"/>
                  </w:rPr>
                  <w:t>2.</w:t>
                </w:r>
                <w:r w:rsidRPr="00386255">
                  <w:rPr>
                    <w:rFonts w:ascii="Arial" w:hAnsi="Arial" w:cs="Arial"/>
                    <w:b/>
                    <w:bCs/>
                    <w:noProof/>
                    <w:color w:val="FFFFFF" w:themeColor="background1"/>
                  </w:rPr>
                  <w:tab/>
                </w:r>
                <w:r w:rsidR="00750324">
                  <w:rPr>
                    <w:rFonts w:ascii="Arial" w:hAnsi="Arial" w:cs="Arial"/>
                    <w:b/>
                    <w:bCs/>
                    <w:noProof/>
                    <w:color w:val="FFFFFF" w:themeColor="background1"/>
                  </w:rPr>
                  <w:t xml:space="preserve">Is </w:t>
                </w:r>
                <w:r w:rsidR="00A25F5E">
                  <w:rPr>
                    <w:rFonts w:ascii="Arial" w:hAnsi="Arial" w:cs="Arial"/>
                    <w:b/>
                    <w:bCs/>
                    <w:noProof/>
                    <w:color w:val="FFFFFF" w:themeColor="background1"/>
                  </w:rPr>
                  <w:t xml:space="preserve">new </w:t>
                </w:r>
                <w:r w:rsidR="00750324">
                  <w:rPr>
                    <w:rFonts w:ascii="Arial" w:hAnsi="Arial" w:cs="Arial"/>
                    <w:b/>
                    <w:bCs/>
                    <w:noProof/>
                    <w:color w:val="FFFFFF" w:themeColor="background1"/>
                  </w:rPr>
                  <w:t>regulation needed?</w:t>
                </w:r>
                <w:r w:rsidRPr="00386255">
                  <w:rPr>
                    <w:rFonts w:ascii="Arial" w:hAnsi="Arial" w:cs="Arial"/>
                    <w:b/>
                    <w:bCs/>
                    <w:noProof/>
                    <w:webHidden/>
                    <w:color w:val="FFFFFF" w:themeColor="background1"/>
                  </w:rPr>
                  <w:tab/>
                </w:r>
                <w:r w:rsidR="00A26CEA">
                  <w:rPr>
                    <w:rFonts w:ascii="Arial" w:hAnsi="Arial" w:cs="Arial"/>
                    <w:b/>
                    <w:bCs/>
                    <w:noProof/>
                    <w:webHidden/>
                    <w:color w:val="FFFFFF" w:themeColor="background1"/>
                  </w:rPr>
                  <w:t>5</w:t>
                </w:r>
              </w:p>
              <w:p w14:paraId="7386943E" w14:textId="141DBEAE" w:rsidR="00176114" w:rsidRDefault="00176114" w:rsidP="00461990">
                <w:pPr>
                  <w:pStyle w:val="TOC1"/>
                  <w:ind w:right="-284"/>
                  <w:rPr>
                    <w:rFonts w:ascii="Arial" w:hAnsi="Arial" w:cs="Arial"/>
                    <w:b/>
                    <w:bCs/>
                    <w:noProof/>
                    <w:webHidden/>
                    <w:color w:val="FFFFFF" w:themeColor="background1"/>
                  </w:rPr>
                </w:pPr>
                <w:r w:rsidRPr="00386255">
                  <w:rPr>
                    <w:rFonts w:ascii="Arial" w:hAnsi="Arial" w:cs="Arial"/>
                    <w:b/>
                    <w:bCs/>
                    <w:noProof/>
                    <w:color w:val="FFFFFF" w:themeColor="background1"/>
                  </w:rPr>
                  <w:t>3.</w:t>
                </w:r>
                <w:r w:rsidRPr="00386255">
                  <w:rPr>
                    <w:rFonts w:ascii="Arial" w:hAnsi="Arial" w:cs="Arial"/>
                    <w:b/>
                    <w:bCs/>
                    <w:noProof/>
                    <w:color w:val="FFFFFF" w:themeColor="background1"/>
                  </w:rPr>
                  <w:tab/>
                </w:r>
                <w:r w:rsidR="00770999">
                  <w:rPr>
                    <w:rFonts w:ascii="Arial" w:hAnsi="Arial" w:cs="Arial"/>
                    <w:b/>
                    <w:bCs/>
                    <w:noProof/>
                    <w:color w:val="FFFFFF" w:themeColor="background1"/>
                  </w:rPr>
                  <w:t>Issues for AI regulation</w:t>
                </w:r>
                <w:r w:rsidRPr="00386255">
                  <w:rPr>
                    <w:rFonts w:ascii="Arial" w:hAnsi="Arial" w:cs="Arial"/>
                    <w:b/>
                    <w:bCs/>
                    <w:noProof/>
                    <w:webHidden/>
                    <w:color w:val="FFFFFF" w:themeColor="background1"/>
                  </w:rPr>
                  <w:tab/>
                </w:r>
                <w:r w:rsidR="00A26CEA">
                  <w:rPr>
                    <w:rFonts w:ascii="Arial" w:hAnsi="Arial" w:cs="Arial"/>
                    <w:b/>
                    <w:bCs/>
                    <w:noProof/>
                    <w:webHidden/>
                    <w:color w:val="FFFFFF" w:themeColor="background1"/>
                  </w:rPr>
                  <w:t>9</w:t>
                </w:r>
              </w:p>
              <w:p w14:paraId="06F93FF8" w14:textId="4DD7F7C2" w:rsidR="00770999" w:rsidRPr="00461990" w:rsidRDefault="00770999" w:rsidP="00461990">
                <w:pPr>
                  <w:pStyle w:val="TOC1"/>
                  <w:ind w:right="-284"/>
                  <w:rPr>
                    <w:rFonts w:ascii="Arial" w:hAnsi="Arial" w:cs="Arial"/>
                    <w:b/>
                    <w:bCs/>
                    <w:noProof/>
                    <w:color w:val="FFFFFF" w:themeColor="background1"/>
                  </w:rPr>
                </w:pPr>
                <w:r w:rsidRPr="00461990">
                  <w:rPr>
                    <w:rFonts w:ascii="Arial" w:hAnsi="Arial" w:cs="Arial"/>
                    <w:b/>
                    <w:bCs/>
                    <w:noProof/>
                    <w:color w:val="FFFFFF" w:themeColor="background1"/>
                  </w:rPr>
                  <w:t>References</w:t>
                </w:r>
                <w:r w:rsidRPr="00461990">
                  <w:rPr>
                    <w:rFonts w:ascii="Arial" w:hAnsi="Arial" w:cs="Arial"/>
                    <w:b/>
                    <w:bCs/>
                    <w:noProof/>
                    <w:color w:val="FFFFFF" w:themeColor="background1"/>
                  </w:rPr>
                  <w:tab/>
                </w:r>
                <w:r w:rsidR="00C763EA" w:rsidRPr="00461990">
                  <w:rPr>
                    <w:rFonts w:ascii="Arial" w:hAnsi="Arial" w:cs="Arial"/>
                    <w:b/>
                    <w:bCs/>
                    <w:noProof/>
                    <w:color w:val="FFFFFF" w:themeColor="background1"/>
                  </w:rPr>
                  <w:t>1</w:t>
                </w:r>
                <w:r w:rsidR="00A26CEA">
                  <w:rPr>
                    <w:rFonts w:ascii="Arial" w:hAnsi="Arial" w:cs="Arial"/>
                    <w:b/>
                    <w:bCs/>
                    <w:noProof/>
                    <w:color w:val="FFFFFF" w:themeColor="background1"/>
                  </w:rPr>
                  <w:t>5</w:t>
                </w:r>
              </w:p>
              <w:p w14:paraId="63ABC16D" w14:textId="77777777" w:rsidR="00771376" w:rsidRPr="00AA1A88" w:rsidRDefault="00771376" w:rsidP="00771376">
                <w:pPr>
                  <w:pStyle w:val="Copyrightpage-BodyBold"/>
                  <w:spacing w:after="1320"/>
                  <w:ind w:right="-284"/>
                  <w:rPr>
                    <w:rFonts w:ascii="Arial" w:hAnsi="Arial" w:cs="Arial"/>
                    <w:b w:val="0"/>
                    <w:bCs/>
                    <w:sz w:val="20"/>
                  </w:rPr>
                </w:pPr>
                <w:r w:rsidRPr="00AA1A88">
                  <w:rPr>
                    <w:rFonts w:ascii="Arial" w:hAnsi="Arial" w:cs="Arial"/>
                    <w:b w:val="0"/>
                    <w:bCs/>
                    <w:sz w:val="20"/>
                  </w:rPr>
                  <w:t>The Commission acknowledges and thanks the following Commissioners and staff who have worked on the Making the most of the AI opportunity research papers: Stephen King, Rosalyn Bell, Hudan Nuch, Rebecca Stoeckel, Jeremy Kamil, Rachel Burgess, and Ritaja Das.</w:t>
                </w:r>
              </w:p>
              <w:p w14:paraId="3C5CD0A1" w14:textId="77777777" w:rsidR="00176114" w:rsidRPr="000F4488" w:rsidRDefault="00176114" w:rsidP="001973EF">
                <w:pPr>
                  <w:pStyle w:val="Copyrightpage-BodyBold"/>
                  <w:ind w:right="-284"/>
                  <w:rPr>
                    <w:rFonts w:asciiTheme="majorHAnsi" w:hAnsiTheme="majorHAnsi"/>
                  </w:rPr>
                </w:pP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4FBC86A8" w14:textId="77777777" w:rsidR="00176114" w:rsidRPr="00F37CB6" w:rsidRDefault="00176114" w:rsidP="001973EF">
                <w:pPr>
                  <w:pStyle w:val="Copyrightpage-Keylinenotext"/>
                  <w:ind w:right="-284"/>
                </w:pPr>
              </w:p>
              <w:p w14:paraId="0E86B087" w14:textId="77777777" w:rsidR="00176114" w:rsidRPr="00D96F65" w:rsidRDefault="00176114" w:rsidP="001973EF">
                <w:pPr>
                  <w:pStyle w:val="Copyrightpage-Heading"/>
                  <w:ind w:right="-284"/>
                </w:pPr>
                <w:r w:rsidRPr="00D96F65">
                  <w:t>The Productivity Commission</w:t>
                </w:r>
              </w:p>
              <w:p w14:paraId="602EE82F" w14:textId="77777777" w:rsidR="00176114" w:rsidRPr="0013722E" w:rsidRDefault="00176114" w:rsidP="001973EF">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028E354F" w14:textId="77777777" w:rsidR="00176114" w:rsidRPr="000F4488" w:rsidRDefault="00176114" w:rsidP="001973EF">
                <w:pPr>
                  <w:pStyle w:val="Copyrightpage-BodyBold"/>
                </w:pPr>
                <w:r w:rsidRPr="000561CF">
                  <w:t>Further information on the Productivity Commission can be obtained from the Commission’s website (www.pc.gov.au).</w:t>
                </w:r>
              </w:p>
              <w:p w14:paraId="249FD032" w14:textId="77777777" w:rsidR="00176114" w:rsidRPr="000F4488" w:rsidRDefault="00176114" w:rsidP="001973EF">
                <w:pPr>
                  <w:pStyle w:val="Copyrightpage-Keylinenotext"/>
                  <w:ind w:right="-284"/>
                  <w:rPr>
                    <w:b/>
                    <w:bCs/>
                  </w:rPr>
                </w:pPr>
              </w:p>
              <w:p w14:paraId="2202E65C" w14:textId="5C1C2744" w:rsidR="00176114" w:rsidRPr="000561CF" w:rsidRDefault="00176114" w:rsidP="001973EF">
                <w:pPr>
                  <w:pStyle w:val="Copyrightpage-BodyBold"/>
                </w:pPr>
                <w:r w:rsidRPr="00E72EE0">
                  <w:t>©</w:t>
                </w:r>
                <w:r w:rsidRPr="00137FAB">
                  <w:t xml:space="preserve"> Commonwealth of Australia 202</w:t>
                </w:r>
                <w:r w:rsidR="00617B41">
                  <w:t>4</w:t>
                </w:r>
              </w:p>
              <w:p w14:paraId="644C19E2" w14:textId="77777777" w:rsidR="00176114" w:rsidRPr="00E72EE0" w:rsidRDefault="00176114" w:rsidP="001973EF">
                <w:pPr>
                  <w:pStyle w:val="Copyrightpage-Heading2"/>
                  <w:spacing w:before="0"/>
                  <w:ind w:right="-284"/>
                  <w:rPr>
                    <w:bCs/>
                  </w:rPr>
                </w:pPr>
                <w:r w:rsidRPr="00E72EE0">
                  <w:rPr>
                    <w:bCs/>
                    <w:noProof/>
                  </w:rPr>
                  <w:drawing>
                    <wp:inline distT="0" distB="0" distL="0" distR="0" wp14:anchorId="6DFB4799" wp14:editId="5BF6A2CB">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5689D15C" w14:textId="3A509F9A" w:rsidR="00176114" w:rsidRPr="00137FAB" w:rsidRDefault="00176114" w:rsidP="001973EF">
                <w:pPr>
                  <w:pStyle w:val="Copyrightpage-BodyBold"/>
                </w:pPr>
                <w:r w:rsidRPr="000F4488">
                  <w:t>An appropriate reference for this publication is:</w:t>
                </w:r>
                <w:r>
                  <w:br/>
                </w:r>
                <w:r w:rsidRPr="00E009B1">
                  <w:t xml:space="preserve">Productivity Commission </w:t>
                </w:r>
                <w:r>
                  <w:t>2024</w:t>
                </w:r>
                <w:r w:rsidRPr="00E009B1">
                  <w:t xml:space="preserve">, </w:t>
                </w:r>
                <w:r w:rsidRPr="00D62BD5">
                  <w:rPr>
                    <w:i/>
                    <w:iCs/>
                  </w:rPr>
                  <w:t xml:space="preserve">Making the most of the AI opportunity: </w:t>
                </w:r>
                <w:r w:rsidR="001C219F" w:rsidRPr="001C219F">
                  <w:rPr>
                    <w:i/>
                    <w:iCs/>
                  </w:rPr>
                  <w:t>The challenges of regulating AI</w:t>
                </w:r>
                <w:r w:rsidRPr="00E009B1">
                  <w:t>, Research paper</w:t>
                </w:r>
                <w:r>
                  <w:t xml:space="preserve">, </w:t>
                </w:r>
                <w:r w:rsidR="0070523A">
                  <w:t xml:space="preserve">no. 2, </w:t>
                </w:r>
                <w:r w:rsidRPr="00E009B1">
                  <w:t>Canberra</w:t>
                </w:r>
              </w:p>
              <w:p w14:paraId="0031A399" w14:textId="77777777" w:rsidR="00176114" w:rsidRDefault="00176114" w:rsidP="001973EF">
                <w:pPr>
                  <w:pStyle w:val="Copyrightpage-BodyBold"/>
                  <w:ind w:right="-284"/>
                </w:pPr>
                <w:r w:rsidRPr="00E72EE0">
                  <w:t xml:space="preserve">Publication enquiries: </w:t>
                </w:r>
                <w:r>
                  <w:br/>
                  <w:t>P</w:t>
                </w:r>
                <w:r w:rsidRPr="00137FAB">
                  <w:t xml:space="preserve">hone 03 9653 2244 | </w:t>
                </w:r>
                <w:r>
                  <w:t>E</w:t>
                </w:r>
                <w:r w:rsidRPr="00137FAB">
                  <w:t xml:space="preserve">mail </w:t>
                </w:r>
                <w:r w:rsidRPr="00AC587D">
                  <w:t>publications@pc.gov.au</w:t>
                </w:r>
              </w:p>
            </w:tc>
          </w:tr>
        </w:tbl>
        <w:p w14:paraId="28340046" w14:textId="77777777" w:rsidR="00176114" w:rsidRDefault="00176114" w:rsidP="00176114">
          <w:pPr>
            <w:spacing w:before="0" w:after="160" w:line="259" w:lineRule="auto"/>
            <w:rPr>
              <w:rStyle w:val="White"/>
              <w:b/>
            </w:rPr>
            <w:sectPr w:rsidR="00176114" w:rsidSect="00600E98">
              <w:headerReference w:type="even" r:id="rId20"/>
              <w:headerReference w:type="default" r:id="rId21"/>
              <w:footerReference w:type="even" r:id="rId22"/>
              <w:footerReference w:type="default" r:id="rId23"/>
              <w:pgSz w:w="11906" w:h="16838" w:code="9"/>
              <w:pgMar w:top="1134" w:right="1134" w:bottom="1134" w:left="1134" w:header="794" w:footer="510" w:gutter="0"/>
              <w:pgNumType w:fmt="lowerRoman"/>
              <w:cols w:space="708"/>
              <w:docGrid w:linePitch="360"/>
            </w:sectPr>
          </w:pPr>
          <w:r>
            <w:rPr>
              <w:rStyle w:val="White"/>
              <w:b/>
            </w:rPr>
            <w:t xml:space="preserve"> </w:t>
          </w:r>
        </w:p>
      </w:sdtContent>
    </w:sdt>
    <w:p w14:paraId="5F1EF09E" w14:textId="3D21C86C" w:rsidR="00FD3FE4" w:rsidRDefault="00176114" w:rsidP="00176114">
      <w:pPr>
        <w:pStyle w:val="Heading1-nonumber"/>
      </w:pPr>
      <w:r>
        <w:lastRenderedPageBreak/>
        <w:t xml:space="preserve"> </w:t>
      </w:r>
      <w:r w:rsidR="005D3916">
        <w:t>The challenges of regulating AI</w:t>
      </w:r>
    </w:p>
    <w:tbl>
      <w:tblPr>
        <w:tblStyle w:val="Texttable-Paleblue"/>
        <w:tblW w:w="5000" w:type="pct"/>
        <w:shd w:val="clear" w:color="auto" w:fill="E7F6FD"/>
        <w:tblLook w:val="04A0" w:firstRow="1" w:lastRow="0" w:firstColumn="1" w:lastColumn="0" w:noHBand="0" w:noVBand="1"/>
      </w:tblPr>
      <w:tblGrid>
        <w:gridCol w:w="577"/>
        <w:gridCol w:w="9061"/>
      </w:tblGrid>
      <w:tr w:rsidR="00E642E7" w:rsidRPr="002F759A" w14:paraId="7CA29104" w14:textId="77777777" w:rsidTr="1D1679CC">
        <w:tc>
          <w:tcPr>
            <w:tcW w:w="9638" w:type="dxa"/>
            <w:gridSpan w:val="2"/>
            <w:shd w:val="clear" w:color="auto" w:fill="E7F6FD"/>
            <w:tcMar>
              <w:left w:w="170" w:type="dxa"/>
            </w:tcMar>
          </w:tcPr>
          <w:p w14:paraId="4101C9AC" w14:textId="77777777" w:rsidR="00E642E7" w:rsidRPr="002F759A" w:rsidRDefault="00E642E7" w:rsidP="00034AB0">
            <w:pPr>
              <w:pStyle w:val="Keypoints-heading"/>
            </w:pPr>
            <w:r w:rsidRPr="002F759A">
              <w:t>Key points</w:t>
            </w:r>
          </w:p>
        </w:tc>
      </w:tr>
      <w:tr w:rsidR="00E642E7" w14:paraId="01CD7EE8" w14:textId="77777777" w:rsidTr="1D1679CC">
        <w:tc>
          <w:tcPr>
            <w:tcW w:w="577" w:type="dxa"/>
            <w:shd w:val="clear" w:color="auto" w:fill="E7F6FD"/>
            <w:tcMar>
              <w:top w:w="0" w:type="dxa"/>
              <w:bottom w:w="0" w:type="dxa"/>
              <w:right w:w="113" w:type="dxa"/>
            </w:tcMar>
          </w:tcPr>
          <w:p w14:paraId="03A235E0" w14:textId="77777777" w:rsidR="00E642E7" w:rsidRDefault="00E642E7" w:rsidP="000C6B77">
            <w:pPr>
              <w:pStyle w:val="KeyPointsicon"/>
            </w:pPr>
            <w:r w:rsidRPr="00A51374">
              <w:rPr>
                <w:noProof/>
              </w:rPr>
              <w:drawing>
                <wp:inline distT="0" distB="0" distL="0" distR="0" wp14:anchorId="52470134" wp14:editId="090604A8">
                  <wp:extent cx="180000" cy="180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06D81D1" w14:textId="0636970B" w:rsidR="002D36B1" w:rsidRDefault="00516466" w:rsidP="002D36B1">
            <w:pPr>
              <w:pStyle w:val="KeyPoints-Bold"/>
              <w:tabs>
                <w:tab w:val="left" w:pos="2145"/>
              </w:tabs>
            </w:pPr>
            <w:r>
              <w:t>Ap</w:t>
            </w:r>
            <w:r w:rsidR="002D36B1" w:rsidRPr="00292E97">
              <w:t>proach</w:t>
            </w:r>
            <w:r>
              <w:t>es</w:t>
            </w:r>
            <w:r w:rsidR="002D36B1" w:rsidRPr="00292E97">
              <w:t xml:space="preserve"> </w:t>
            </w:r>
            <w:r w:rsidR="002D36B1" w:rsidRPr="0052632A">
              <w:t xml:space="preserve">to </w:t>
            </w:r>
            <w:r>
              <w:t xml:space="preserve">regulating </w:t>
            </w:r>
            <w:r w:rsidR="00D145E2" w:rsidRPr="0052632A">
              <w:t xml:space="preserve">outcomes from </w:t>
            </w:r>
            <w:r w:rsidR="002D36B1" w:rsidRPr="0052632A">
              <w:t>uses of AI</w:t>
            </w:r>
            <w:r w:rsidR="002D36B1" w:rsidRPr="00292E97">
              <w:t xml:space="preserve"> </w:t>
            </w:r>
            <w:r w:rsidR="002D36B1">
              <w:t xml:space="preserve">should be </w:t>
            </w:r>
            <w:r w:rsidR="002D36B1" w:rsidRPr="00292E97">
              <w:t>proportionate</w:t>
            </w:r>
            <w:r w:rsidR="002D36B1">
              <w:t xml:space="preserve">, </w:t>
            </w:r>
            <w:r w:rsidR="002D36B1" w:rsidRPr="00292E97">
              <w:t xml:space="preserve">effective </w:t>
            </w:r>
            <w:r w:rsidR="002D36B1">
              <w:t>and risk</w:t>
            </w:r>
            <w:r w:rsidR="002D36B1">
              <w:noBreakHyphen/>
              <w:t xml:space="preserve">based </w:t>
            </w:r>
            <w:r w:rsidR="002D36B1" w:rsidRPr="00292E97">
              <w:t xml:space="preserve">– </w:t>
            </w:r>
            <w:r w:rsidR="00752871">
              <w:t>enabling productivity gains from AI use while providing strong safeguards against adverse outcomes.</w:t>
            </w:r>
          </w:p>
          <w:p w14:paraId="7A5C7718" w14:textId="69A43EEF" w:rsidR="002D36B1" w:rsidRDefault="00CB5827" w:rsidP="002D36B1">
            <w:pPr>
              <w:pStyle w:val="KeyPoints-Bullet"/>
            </w:pPr>
            <w:r>
              <w:t>When looking at new or existing regulation</w:t>
            </w:r>
            <w:r w:rsidR="002D36B1">
              <w:t>, government</w:t>
            </w:r>
            <w:r w:rsidR="00B536CD">
              <w:t>s</w:t>
            </w:r>
            <w:r w:rsidR="002D36B1">
              <w:t xml:space="preserve"> should consider the nature of the </w:t>
            </w:r>
            <w:r w:rsidR="00752871">
              <w:t xml:space="preserve">potential </w:t>
            </w:r>
            <w:r w:rsidR="002D36B1">
              <w:t>harms</w:t>
            </w:r>
            <w:r w:rsidR="002C56E1">
              <w:t xml:space="preserve"> and</w:t>
            </w:r>
            <w:r w:rsidR="002D36B1">
              <w:t xml:space="preserve"> the risk of harm</w:t>
            </w:r>
            <w:r w:rsidR="00752871">
              <w:t>s</w:t>
            </w:r>
            <w:r w:rsidR="002D36B1">
              <w:t xml:space="preserve"> measured against appropriate real</w:t>
            </w:r>
            <w:r w:rsidR="00DB164D">
              <w:noBreakHyphen/>
            </w:r>
            <w:r w:rsidR="002D36B1">
              <w:t>world counterfactual</w:t>
            </w:r>
            <w:r w:rsidR="00DC5F9D">
              <w:t>s</w:t>
            </w:r>
            <w:r w:rsidR="002D36B1">
              <w:t xml:space="preserve">, and </w:t>
            </w:r>
            <w:r w:rsidR="00752871">
              <w:t xml:space="preserve">consider </w:t>
            </w:r>
            <w:r w:rsidR="002D36B1">
              <w:t>w</w:t>
            </w:r>
            <w:r w:rsidR="002D36B1" w:rsidRPr="00CA5F71">
              <w:t xml:space="preserve">ho has the ability </w:t>
            </w:r>
            <w:r w:rsidR="00752871">
              <w:t xml:space="preserve">and incentives </w:t>
            </w:r>
            <w:r w:rsidR="002D36B1" w:rsidRPr="00CA5F71">
              <w:t>to control risk</w:t>
            </w:r>
            <w:r w:rsidR="00752871">
              <w:t>s</w:t>
            </w:r>
            <w:r w:rsidR="002D36B1">
              <w:t>.</w:t>
            </w:r>
          </w:p>
          <w:p w14:paraId="2A3B844F" w14:textId="491F985D" w:rsidR="008A70C2" w:rsidRDefault="00752871" w:rsidP="002D36B1">
            <w:pPr>
              <w:pStyle w:val="KeyPoints-Bullet"/>
            </w:pPr>
            <w:r>
              <w:t xml:space="preserve">As with any new technology, some consequences of AI use will only become apparent as the technology develops further and complementary technologies progress and are taken up. </w:t>
            </w:r>
            <w:r w:rsidR="00BF6E3F">
              <w:t>With general purpose technolog</w:t>
            </w:r>
            <w:r w:rsidR="0070647D">
              <w:t>ies</w:t>
            </w:r>
            <w:r w:rsidR="00BF6E3F">
              <w:t xml:space="preserve"> in particular, </w:t>
            </w:r>
            <w:r w:rsidR="00E0740B">
              <w:t xml:space="preserve">regulation based on ‘predicted uses’ or ‘speculated harms’ is likely to be overly broad and harm </w:t>
            </w:r>
            <w:r w:rsidR="00012917">
              <w:t>productivity.</w:t>
            </w:r>
          </w:p>
          <w:p w14:paraId="5784195A" w14:textId="59627865" w:rsidR="00752871" w:rsidRDefault="00752871" w:rsidP="002D36B1">
            <w:pPr>
              <w:pStyle w:val="KeyPoints-Bullet"/>
            </w:pPr>
            <w:r>
              <w:t>Many potential harms have been encountered with past technologies and adequately dealt with by existing regulatory frameworks in areas such as consumer protection, privacy, anti</w:t>
            </w:r>
            <w:r w:rsidR="00DB164D">
              <w:noBreakHyphen/>
            </w:r>
            <w:r>
              <w:t>discrimination, negligence and sector</w:t>
            </w:r>
            <w:r w:rsidR="00DB164D">
              <w:noBreakHyphen/>
            </w:r>
            <w:r>
              <w:t>specific and profession</w:t>
            </w:r>
            <w:r w:rsidR="00DB164D">
              <w:noBreakHyphen/>
            </w:r>
            <w:r>
              <w:t>specific requirements.</w:t>
            </w:r>
            <w:r w:rsidR="00012917">
              <w:t xml:space="preserve"> AI is no different.</w:t>
            </w:r>
          </w:p>
        </w:tc>
      </w:tr>
      <w:tr w:rsidR="00207954" w14:paraId="1825E26D" w14:textId="77777777" w:rsidTr="1D1679CC">
        <w:tc>
          <w:tcPr>
            <w:tcW w:w="577" w:type="dxa"/>
            <w:shd w:val="clear" w:color="auto" w:fill="E7F6FD"/>
            <w:tcMar>
              <w:top w:w="0" w:type="dxa"/>
              <w:bottom w:w="0" w:type="dxa"/>
              <w:right w:w="113" w:type="dxa"/>
            </w:tcMar>
          </w:tcPr>
          <w:p w14:paraId="4C3F0B49" w14:textId="77777777" w:rsidR="00207954" w:rsidRPr="00A51374" w:rsidRDefault="00207954" w:rsidP="00207954">
            <w:pPr>
              <w:pStyle w:val="KeyPointsicon"/>
            </w:pPr>
            <w:r w:rsidRPr="00F31E73">
              <w:rPr>
                <w:noProof/>
              </w:rPr>
              <w:drawing>
                <wp:inline distT="0" distB="0" distL="0" distR="0" wp14:anchorId="66669429" wp14:editId="084EC4C3">
                  <wp:extent cx="180000" cy="1800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7633B2C" w14:textId="05D71F07" w:rsidR="00207954" w:rsidRDefault="00752871" w:rsidP="00207954">
            <w:pPr>
              <w:pStyle w:val="KeyPoints-Bold"/>
            </w:pPr>
            <w:r>
              <w:t>Formal regulation is only one element of securing safe and ethical AI use</w:t>
            </w:r>
            <w:r w:rsidR="00207954">
              <w:t>.</w:t>
            </w:r>
            <w:r>
              <w:t xml:space="preserve"> Risks of harm are also tempered by social norms, market pressure and coding architecture. </w:t>
            </w:r>
          </w:p>
          <w:p w14:paraId="65603DE1" w14:textId="0AAECDF1" w:rsidR="00752871" w:rsidRDefault="00752871" w:rsidP="0052632A">
            <w:pPr>
              <w:pStyle w:val="KeyPoints-Bullet"/>
            </w:pPr>
            <w:r>
              <w:t>Industry self</w:t>
            </w:r>
            <w:r>
              <w:noBreakHyphen/>
              <w:t>regulation (driven by a combination of industry codes, insurance and a focus on reputation) will play a role alongside formal regulation.</w:t>
            </w:r>
          </w:p>
          <w:p w14:paraId="29A0C803" w14:textId="2E5B4631" w:rsidR="00207954" w:rsidRPr="00610627" w:rsidRDefault="00752871" w:rsidP="00F72101">
            <w:pPr>
              <w:pStyle w:val="KeyPoints-Bullet"/>
            </w:pPr>
            <w:r>
              <w:t xml:space="preserve">With </w:t>
            </w:r>
            <w:r w:rsidDel="008A70C2">
              <w:t xml:space="preserve">Australia </w:t>
            </w:r>
            <w:r>
              <w:t xml:space="preserve">likely to import a significant amount of AI technology from overseas and domestic developers seeking sales in overseas markets, regulatory approaches in Australia’s key overseas markets will </w:t>
            </w:r>
            <w:r w:rsidR="00C54A17">
              <w:t>by default</w:t>
            </w:r>
            <w:r>
              <w:t xml:space="preserve"> act to regulate AI developments and outcomes in Australia.</w:t>
            </w:r>
          </w:p>
        </w:tc>
      </w:tr>
      <w:tr w:rsidR="00207954" w14:paraId="6D3F369B" w14:textId="77777777" w:rsidTr="1D1679CC">
        <w:tc>
          <w:tcPr>
            <w:tcW w:w="577" w:type="dxa"/>
            <w:shd w:val="clear" w:color="auto" w:fill="E7F6FD"/>
            <w:tcMar>
              <w:top w:w="0" w:type="dxa"/>
              <w:bottom w:w="0" w:type="dxa"/>
              <w:right w:w="113" w:type="dxa"/>
            </w:tcMar>
          </w:tcPr>
          <w:p w14:paraId="1C6D4654" w14:textId="77777777" w:rsidR="00207954" w:rsidRPr="00A51374" w:rsidRDefault="00207954" w:rsidP="00207954">
            <w:pPr>
              <w:pStyle w:val="KeyPointsicon"/>
            </w:pPr>
            <w:r w:rsidRPr="00F31E73">
              <w:rPr>
                <w:noProof/>
              </w:rPr>
              <w:drawing>
                <wp:inline distT="0" distB="0" distL="0" distR="0" wp14:anchorId="31DA5EBF" wp14:editId="2171A526">
                  <wp:extent cx="180000" cy="1800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B35F4CE" w14:textId="6BBEBB2B" w:rsidR="00207954" w:rsidRPr="00731BFA" w:rsidRDefault="00BF6E3F" w:rsidP="00207954">
            <w:pPr>
              <w:pStyle w:val="KeyPoints-Bold"/>
              <w:rPr>
                <w:b w:val="0"/>
                <w:bCs/>
              </w:rPr>
            </w:pPr>
            <w:r>
              <w:t>A stepped approach</w:t>
            </w:r>
            <w:r w:rsidR="00905158">
              <w:t xml:space="preserve"> to thinking about AI regulation is proposed, that recognises that new technology does not necessarily imply the need for new rules</w:t>
            </w:r>
            <w:r w:rsidR="00207954" w:rsidRPr="00783D47">
              <w:t>.</w:t>
            </w:r>
            <w:r w:rsidR="00905158">
              <w:t xml:space="preserve"> In considering risks associated with new AI technologies, key steps could include:</w:t>
            </w:r>
          </w:p>
          <w:p w14:paraId="6AC8846A" w14:textId="111E71A1" w:rsidR="00FE3967" w:rsidRDefault="00E63075" w:rsidP="0052632A">
            <w:pPr>
              <w:pStyle w:val="KeyPoints-Bullet"/>
            </w:pPr>
            <w:r>
              <w:t xml:space="preserve">identify how </w:t>
            </w:r>
            <w:r w:rsidR="00962042">
              <w:t xml:space="preserve">the technology is </w:t>
            </w:r>
            <w:r w:rsidR="00836EC8">
              <w:t xml:space="preserve">already </w:t>
            </w:r>
            <w:r w:rsidR="00962042">
              <w:t>being used, or likely to be used in the immediate future</w:t>
            </w:r>
            <w:r w:rsidR="00CF0731">
              <w:t xml:space="preserve"> (</w:t>
            </w:r>
            <w:r w:rsidR="00512032">
              <w:t xml:space="preserve">based </w:t>
            </w:r>
            <w:r w:rsidR="00D61EFF">
              <w:t xml:space="preserve">on, for instance, </w:t>
            </w:r>
            <w:r w:rsidR="00836EC8">
              <w:t xml:space="preserve">stated intended uses or </w:t>
            </w:r>
            <w:r w:rsidR="00512032">
              <w:t>overseas experience)</w:t>
            </w:r>
          </w:p>
          <w:p w14:paraId="38C7C839" w14:textId="1604CA4A" w:rsidR="00844FE6" w:rsidRDefault="00844FE6" w:rsidP="0052632A">
            <w:pPr>
              <w:pStyle w:val="KeyPoints-Bullet"/>
            </w:pPr>
            <w:r>
              <w:t xml:space="preserve">determine whether this use </w:t>
            </w:r>
            <w:r w:rsidR="00341AAB">
              <w:t xml:space="preserve">results in heightened </w:t>
            </w:r>
            <w:r w:rsidR="003E1335">
              <w:t xml:space="preserve">risks of </w:t>
            </w:r>
            <w:r w:rsidR="00314730">
              <w:t xml:space="preserve">serious harm </w:t>
            </w:r>
            <w:r>
              <w:t>compared to the counterfactual</w:t>
            </w:r>
          </w:p>
          <w:p w14:paraId="4102C71B" w14:textId="07A47C9A" w:rsidR="00341AAB" w:rsidRDefault="00341AAB" w:rsidP="0052632A">
            <w:pPr>
              <w:pStyle w:val="KeyPoints-Bullet"/>
            </w:pPr>
            <w:r>
              <w:t>identify which parties involved have the scope to influence risks and outcomes</w:t>
            </w:r>
          </w:p>
          <w:p w14:paraId="272FBBAA" w14:textId="2C7D2DF9" w:rsidR="00207954" w:rsidRPr="0077579B" w:rsidRDefault="006558A8" w:rsidP="00C3549F">
            <w:pPr>
              <w:pStyle w:val="KeyPoints-Bullet"/>
            </w:pPr>
            <w:r>
              <w:t>determine whether the risk is adequately addressed by existing regulation</w:t>
            </w:r>
            <w:r w:rsidR="006D2F33">
              <w:t xml:space="preserve">, </w:t>
            </w:r>
            <w:r w:rsidR="00D61EFF">
              <w:t>or</w:t>
            </w:r>
            <w:r w:rsidR="006D2F33">
              <w:t xml:space="preserve"> </w:t>
            </w:r>
            <w:r w:rsidR="006D2F33" w:rsidRPr="006D2F33">
              <w:t>whether extensions</w:t>
            </w:r>
            <w:r w:rsidR="00DC5F9D">
              <w:t xml:space="preserve"> or</w:t>
            </w:r>
            <w:r w:rsidR="006D2F33" w:rsidRPr="006D2F33">
              <w:t xml:space="preserve"> modifications </w:t>
            </w:r>
            <w:r w:rsidR="00DC5F9D">
              <w:t xml:space="preserve">to this regulation, </w:t>
            </w:r>
            <w:r w:rsidR="006D2F33" w:rsidRPr="006D2F33">
              <w:t xml:space="preserve">or improvements to </w:t>
            </w:r>
            <w:r w:rsidR="00DC5F9D">
              <w:t xml:space="preserve">its </w:t>
            </w:r>
            <w:r w:rsidR="006D2F33" w:rsidRPr="006D2F33">
              <w:t>enforcement</w:t>
            </w:r>
            <w:r w:rsidR="002A3D81">
              <w:t>,</w:t>
            </w:r>
            <w:r w:rsidR="006D2F33" w:rsidRPr="006D2F33">
              <w:t xml:space="preserve"> </w:t>
            </w:r>
            <w:r w:rsidR="00F51A18">
              <w:t xml:space="preserve">are </w:t>
            </w:r>
            <w:r w:rsidR="006D2F33" w:rsidRPr="006D2F33">
              <w:t>required.</w:t>
            </w:r>
            <w:r w:rsidR="00F51A18">
              <w:t xml:space="preserve"> If a new regulatory instrument is needed, consider a technology</w:t>
            </w:r>
            <w:r w:rsidR="00DB164D">
              <w:noBreakHyphen/>
            </w:r>
            <w:r w:rsidR="00F51A18">
              <w:t xml:space="preserve">neutral approach </w:t>
            </w:r>
            <w:r w:rsidR="0077579B">
              <w:t>in the first instance.</w:t>
            </w:r>
            <w:r w:rsidR="00C63E81">
              <w:t xml:space="preserve"> </w:t>
            </w:r>
            <w:r w:rsidR="00DC5F9D">
              <w:t xml:space="preserve">If improved enforcement of existing regulations is required, </w:t>
            </w:r>
            <w:r w:rsidR="00C3549F">
              <w:t xml:space="preserve">it will be important to </w:t>
            </w:r>
            <w:r w:rsidR="00DC5F9D">
              <w:t xml:space="preserve">ensure regulators </w:t>
            </w:r>
            <w:r w:rsidR="001E7398" w:rsidRPr="0052632A">
              <w:t>have the resources and skills to engage with and guide industry</w:t>
            </w:r>
            <w:r w:rsidR="001E7398">
              <w:t>.</w:t>
            </w:r>
          </w:p>
        </w:tc>
      </w:tr>
    </w:tbl>
    <w:p w14:paraId="59EE25BD" w14:textId="592EB5F6" w:rsidR="00913D88" w:rsidRDefault="00913D88" w:rsidP="00CF211D">
      <w:pPr>
        <w:pStyle w:val="NoSpacing"/>
      </w:pPr>
    </w:p>
    <w:p w14:paraId="494297BD" w14:textId="11675872" w:rsidR="00832544" w:rsidRDefault="00640666" w:rsidP="006B7F56">
      <w:pPr>
        <w:pStyle w:val="BodyText"/>
      </w:pPr>
      <w:r>
        <w:lastRenderedPageBreak/>
        <w:t>Artificial int</w:t>
      </w:r>
      <w:r w:rsidR="00C20B9F">
        <w:t>elligence (</w:t>
      </w:r>
      <w:r w:rsidR="00A83754">
        <w:t>AI</w:t>
      </w:r>
      <w:r w:rsidR="00C20B9F">
        <w:t>)</w:t>
      </w:r>
      <w:r w:rsidR="00A83754">
        <w:t xml:space="preserve"> </w:t>
      </w:r>
      <w:r w:rsidR="002D1E3B">
        <w:t xml:space="preserve">refers to </w:t>
      </w:r>
      <w:r w:rsidR="003670EA">
        <w:t xml:space="preserve">a </w:t>
      </w:r>
      <w:r w:rsidR="00A83754">
        <w:t>powerful</w:t>
      </w:r>
      <w:r w:rsidR="003670EA">
        <w:t xml:space="preserve"> </w:t>
      </w:r>
      <w:r w:rsidR="00832544">
        <w:t xml:space="preserve">set of </w:t>
      </w:r>
      <w:r w:rsidR="003670EA">
        <w:t>tool</w:t>
      </w:r>
      <w:r w:rsidR="00832544">
        <w:t>s</w:t>
      </w:r>
      <w:r w:rsidR="00C33B12">
        <w:t xml:space="preserve"> </w:t>
      </w:r>
      <w:r w:rsidR="00A918B7">
        <w:t xml:space="preserve">with the potential </w:t>
      </w:r>
      <w:r w:rsidR="00C33B12">
        <w:t xml:space="preserve">to </w:t>
      </w:r>
      <w:r w:rsidR="003670EA">
        <w:t>transform our economy and improv</w:t>
      </w:r>
      <w:r w:rsidR="00C33B12">
        <w:t>e</w:t>
      </w:r>
      <w:r w:rsidR="003670EA">
        <w:t xml:space="preserve"> our living standards. </w:t>
      </w:r>
      <w:r w:rsidR="00832544">
        <w:t xml:space="preserve">The AI models that have emerged in recent years apply advanced machine learning to increasingly sophisticated uses, including </w:t>
      </w:r>
      <w:r w:rsidR="00832544" w:rsidRPr="00D040F7">
        <w:t>natural language processing, image recognition, recommender systems</w:t>
      </w:r>
      <w:r w:rsidR="00832544">
        <w:t xml:space="preserve">, </w:t>
      </w:r>
      <w:r w:rsidR="00832544" w:rsidRPr="00D040F7">
        <w:t>personalised search and social media</w:t>
      </w:r>
      <w:r w:rsidR="00832544">
        <w:t>.</w:t>
      </w:r>
      <w:r w:rsidR="00832544" w:rsidRPr="004D767D">
        <w:rPr>
          <w:rStyle w:val="FootnoteReference"/>
        </w:rPr>
        <w:footnoteReference w:id="2"/>
      </w:r>
      <w:r w:rsidR="004F1619">
        <w:t xml:space="preserve"> </w:t>
      </w:r>
      <w:r w:rsidR="00627F63">
        <w:t xml:space="preserve">Together, these </w:t>
      </w:r>
      <w:r w:rsidR="004F1619">
        <w:t xml:space="preserve">technologies </w:t>
      </w:r>
      <w:r w:rsidR="00627F63">
        <w:t xml:space="preserve">are </w:t>
      </w:r>
      <w:r w:rsidR="004F1619">
        <w:t>increasingly undertaking complex tasks that were outside the scope of previous waves of automation.</w:t>
      </w:r>
    </w:p>
    <w:p w14:paraId="1CF93E29" w14:textId="173588B8" w:rsidR="006672E9" w:rsidRDefault="003670EA" w:rsidP="006B7F56">
      <w:pPr>
        <w:pStyle w:val="BodyText"/>
      </w:pPr>
      <w:r>
        <w:t>But</w:t>
      </w:r>
      <w:r w:rsidR="00107025">
        <w:t xml:space="preserve">, like any tool, </w:t>
      </w:r>
      <w:r w:rsidR="008D46C3">
        <w:t xml:space="preserve">there are risks that </w:t>
      </w:r>
      <w:r w:rsidR="1F670A7E">
        <w:t>without proper implementation</w:t>
      </w:r>
      <w:r w:rsidR="00E25446">
        <w:t xml:space="preserve"> or with little visibility</w:t>
      </w:r>
      <w:r w:rsidR="1F670A7E">
        <w:t xml:space="preserve">, </w:t>
      </w:r>
      <w:r w:rsidR="008D46C3">
        <w:t xml:space="preserve">AI could </w:t>
      </w:r>
      <w:r w:rsidR="00C33B12">
        <w:t xml:space="preserve">be used </w:t>
      </w:r>
      <w:r w:rsidR="00907055">
        <w:t>in ways that</w:t>
      </w:r>
      <w:r w:rsidR="00C33B12">
        <w:t xml:space="preserve"> </w:t>
      </w:r>
      <w:r w:rsidR="008D46C3">
        <w:t>harm individuals, businesses, the economy and/or society</w:t>
      </w:r>
      <w:r w:rsidR="00B10D00">
        <w:t xml:space="preserve">. </w:t>
      </w:r>
      <w:r w:rsidR="00C33B12">
        <w:t xml:space="preserve">Using </w:t>
      </w:r>
      <w:r w:rsidR="006B7F56">
        <w:t>AI</w:t>
      </w:r>
      <w:r w:rsidR="00617A31">
        <w:t xml:space="preserve"> can </w:t>
      </w:r>
      <w:r w:rsidR="00C33B12">
        <w:t>cause</w:t>
      </w:r>
      <w:r w:rsidR="00617A31">
        <w:t xml:space="preserve"> harm</w:t>
      </w:r>
      <w:r w:rsidR="00C33B12">
        <w:t>, for example from errors due to</w:t>
      </w:r>
      <w:r w:rsidR="001125B3">
        <w:t xml:space="preserve"> </w:t>
      </w:r>
      <w:r w:rsidR="006B7F56">
        <w:t xml:space="preserve">low quality </w:t>
      </w:r>
      <w:r w:rsidR="001125B3">
        <w:t>technology</w:t>
      </w:r>
      <w:r w:rsidR="006B7F56">
        <w:t xml:space="preserve">, </w:t>
      </w:r>
      <w:r w:rsidR="00C33B12">
        <w:t xml:space="preserve">or from </w:t>
      </w:r>
      <w:r w:rsidR="006B7F56">
        <w:t xml:space="preserve">malicious </w:t>
      </w:r>
      <w:r w:rsidR="001125B3">
        <w:t xml:space="preserve">or </w:t>
      </w:r>
      <w:r w:rsidR="006B7F56">
        <w:t>reckless use</w:t>
      </w:r>
      <w:r w:rsidR="003C4FF9">
        <w:t xml:space="preserve"> </w:t>
      </w:r>
      <w:r w:rsidR="00E23E88" w:rsidRPr="23D6E3D5">
        <w:rPr>
          <w:rFonts w:ascii="Arial" w:hAnsi="Arial" w:cs="Arial"/>
        </w:rPr>
        <w:t>(Solomon and Davis 2023)</w:t>
      </w:r>
      <w:r w:rsidR="00F84695">
        <w:t>. A</w:t>
      </w:r>
      <w:r w:rsidR="00C33B12">
        <w:t>s with any new technology, using AI has some</w:t>
      </w:r>
      <w:r w:rsidR="006B7F56">
        <w:t xml:space="preserve"> </w:t>
      </w:r>
      <w:r w:rsidR="006B7F56" w:rsidRPr="004D7DA8">
        <w:t>unknown</w:t>
      </w:r>
      <w:r w:rsidR="006B7F56">
        <w:t xml:space="preserve"> consequences</w:t>
      </w:r>
      <w:r w:rsidR="00EA3411">
        <w:t xml:space="preserve">, given that both the development and </w:t>
      </w:r>
      <w:r w:rsidR="00D54C5E">
        <w:t xml:space="preserve">uptake </w:t>
      </w:r>
      <w:r w:rsidR="00EA3411">
        <w:t xml:space="preserve">of the technology </w:t>
      </w:r>
      <w:r w:rsidR="005144CD">
        <w:t>continue</w:t>
      </w:r>
      <w:r w:rsidR="07FC6674">
        <w:t>s</w:t>
      </w:r>
      <w:r w:rsidR="005144CD">
        <w:t xml:space="preserve"> to progress</w:t>
      </w:r>
      <w:r w:rsidR="006B7F56">
        <w:t xml:space="preserve">. </w:t>
      </w:r>
      <w:r w:rsidR="00997F06">
        <w:t xml:space="preserve">This potential for harm has led </w:t>
      </w:r>
      <w:r w:rsidR="00474F25">
        <w:t xml:space="preserve">AI users, </w:t>
      </w:r>
      <w:r w:rsidR="00E418B8">
        <w:t>experts and</w:t>
      </w:r>
      <w:r w:rsidR="00997F06">
        <w:t xml:space="preserve"> developers of AI to call for </w:t>
      </w:r>
      <w:r w:rsidR="00854583">
        <w:t>regulation.</w:t>
      </w:r>
      <w:r w:rsidR="00902C31">
        <w:t xml:space="preserve"> </w:t>
      </w:r>
    </w:p>
    <w:p w14:paraId="7F876B17" w14:textId="5A53EEE7" w:rsidR="005F7217" w:rsidRPr="00627F63" w:rsidRDefault="00627F63" w:rsidP="006B7F56">
      <w:pPr>
        <w:pStyle w:val="BodyText"/>
      </w:pPr>
      <w:r>
        <w:t>So h</w:t>
      </w:r>
      <w:r w:rsidR="00D24B78" w:rsidRPr="00627F63">
        <w:t xml:space="preserve">ow should </w:t>
      </w:r>
      <w:r w:rsidR="00A67409">
        <w:t xml:space="preserve">the </w:t>
      </w:r>
      <w:r w:rsidR="00D24B78" w:rsidRPr="00627F63">
        <w:t xml:space="preserve">Australian </w:t>
      </w:r>
      <w:r w:rsidR="00A67409">
        <w:t xml:space="preserve">and </w:t>
      </w:r>
      <w:r w:rsidR="00E27640">
        <w:t>S</w:t>
      </w:r>
      <w:r w:rsidR="00A67409">
        <w:t xml:space="preserve">tate and </w:t>
      </w:r>
      <w:r w:rsidR="00E27640">
        <w:t>T</w:t>
      </w:r>
      <w:r w:rsidR="00A67409">
        <w:t xml:space="preserve">erritory </w:t>
      </w:r>
      <w:r w:rsidR="00D24B78" w:rsidRPr="00627F63">
        <w:t xml:space="preserve">governments </w:t>
      </w:r>
      <w:r w:rsidR="008A5F9C" w:rsidRPr="00627F63">
        <w:t xml:space="preserve">approach </w:t>
      </w:r>
      <w:r w:rsidR="00751B7B" w:rsidRPr="00627F63">
        <w:t xml:space="preserve">regulation </w:t>
      </w:r>
      <w:r w:rsidR="003B4658" w:rsidRPr="00627F63">
        <w:t xml:space="preserve">in </w:t>
      </w:r>
      <w:r w:rsidR="00751B7B" w:rsidRPr="00627F63">
        <w:t>th</w:t>
      </w:r>
      <w:r w:rsidR="00A644AB" w:rsidRPr="00627F63">
        <w:t xml:space="preserve">is </w:t>
      </w:r>
      <w:r w:rsidR="003B4658" w:rsidRPr="00627F63">
        <w:t xml:space="preserve">rapidly </w:t>
      </w:r>
      <w:r w:rsidR="00A644AB" w:rsidRPr="00627F63">
        <w:t>developing field of technology?</w:t>
      </w:r>
    </w:p>
    <w:p w14:paraId="09D932CA" w14:textId="02D79C6E" w:rsidR="002C56E1" w:rsidRDefault="00845A06" w:rsidP="006B7F56">
      <w:pPr>
        <w:pStyle w:val="BodyText"/>
      </w:pPr>
      <w:r>
        <w:t xml:space="preserve">The </w:t>
      </w:r>
      <w:r w:rsidR="00E22BFD">
        <w:t xml:space="preserve">Australian Government’s </w:t>
      </w:r>
      <w:r w:rsidR="004A4720" w:rsidRPr="004A4720">
        <w:rPr>
          <w:rFonts w:ascii="Arial" w:hAnsi="Arial" w:cs="Arial"/>
        </w:rPr>
        <w:t>(2024)</w:t>
      </w:r>
      <w:r w:rsidR="004A4720">
        <w:t xml:space="preserve"> </w:t>
      </w:r>
      <w:r w:rsidR="0079590B">
        <w:t>i</w:t>
      </w:r>
      <w:r w:rsidR="002625E5">
        <w:t>nterim</w:t>
      </w:r>
      <w:r w:rsidR="00CB0683">
        <w:t xml:space="preserve"> </w:t>
      </w:r>
      <w:r w:rsidR="0079590B">
        <w:t>r</w:t>
      </w:r>
      <w:r w:rsidR="00CB0683">
        <w:t xml:space="preserve">esponse to the </w:t>
      </w:r>
      <w:r w:rsidR="00CB0683" w:rsidRPr="00967CBA">
        <w:rPr>
          <w:i/>
        </w:rPr>
        <w:t xml:space="preserve">Safe and </w:t>
      </w:r>
      <w:r w:rsidR="00880B71" w:rsidRPr="00967CBA">
        <w:rPr>
          <w:i/>
        </w:rPr>
        <w:t>Responsible AI in Australia Consultation</w:t>
      </w:r>
      <w:r w:rsidR="0079590B">
        <w:t xml:space="preserve"> provides a useful starting point.</w:t>
      </w:r>
      <w:r w:rsidR="002625E5">
        <w:t xml:space="preserve"> </w:t>
      </w:r>
      <w:r w:rsidR="002C56E1">
        <w:t xml:space="preserve">In this paper, the </w:t>
      </w:r>
      <w:r w:rsidR="00D42D01">
        <w:t xml:space="preserve">Productivity </w:t>
      </w:r>
      <w:r w:rsidR="002C56E1">
        <w:t>Commission presents a systematic</w:t>
      </w:r>
      <w:r w:rsidR="006304D3">
        <w:t xml:space="preserve"> and implementable</w:t>
      </w:r>
      <w:r w:rsidR="002C56E1">
        <w:t xml:space="preserve"> approach to AI regulation </w:t>
      </w:r>
      <w:r w:rsidR="00B61F7D">
        <w:t xml:space="preserve">that builds on the interim response and is </w:t>
      </w:r>
      <w:r w:rsidR="002C56E1">
        <w:t>designed to ensure that Australia can maximise the productivity gains from AI while providing a strong safety</w:t>
      </w:r>
      <w:r w:rsidR="00D42D01">
        <w:noBreakHyphen/>
      </w:r>
      <w:r w:rsidR="002C56E1">
        <w:t xml:space="preserve">net against adverse outcomes for individuals and business. </w:t>
      </w:r>
    </w:p>
    <w:p w14:paraId="0DCEF776" w14:textId="0652BF8C" w:rsidR="002C56E1" w:rsidRDefault="002C56E1" w:rsidP="006B7F56">
      <w:pPr>
        <w:pStyle w:val="BodyText"/>
      </w:pPr>
      <w:r>
        <w:t>The</w:t>
      </w:r>
      <w:r w:rsidR="00C84F52">
        <w:t xml:space="preserve"> Commission’s</w:t>
      </w:r>
      <w:r>
        <w:t xml:space="preserve"> approach recognises that regulation is only one element in securing safe, ethical AI use in Australia. Risks of harm can be tempered by social norms, market pressures and the coding architecture</w:t>
      </w:r>
      <w:r w:rsidR="007315BF" w:rsidRPr="004D767D">
        <w:rPr>
          <w:rStyle w:val="FootnoteReference"/>
        </w:rPr>
        <w:footnoteReference w:id="3"/>
      </w:r>
      <w:r>
        <w:t xml:space="preserve"> </w:t>
      </w:r>
      <w:r w:rsidR="00CA138E" w:rsidRPr="00CA138E">
        <w:rPr>
          <w:rFonts w:ascii="Arial" w:hAnsi="Arial" w:cs="Arial"/>
        </w:rPr>
        <w:t>(Lessig 1998, 2006)</w:t>
      </w:r>
      <w:r w:rsidR="00F97D0E">
        <w:t>.</w:t>
      </w:r>
      <w:r>
        <w:t xml:space="preserve"> Industry stakeholders have consistently identified </w:t>
      </w:r>
      <w:r w:rsidR="005561A5">
        <w:t xml:space="preserve">maintaining </w:t>
      </w:r>
      <w:r>
        <w:t xml:space="preserve">public trust as being key to AI use – and often a greater hurdle than (current) regulatory requirements. </w:t>
      </w:r>
    </w:p>
    <w:p w14:paraId="5ACAB896" w14:textId="1BAB3B32" w:rsidR="002C56E1" w:rsidRDefault="002C56E1" w:rsidP="006B7F56">
      <w:pPr>
        <w:pStyle w:val="BodyText"/>
      </w:pPr>
      <w:r>
        <w:t>It also recognises that new technology does not imply ‘new rules’. Many of the potential harms that could be created by using AI are ‘old wine in new bottles’ – harms that we have previously encountered and that are adequately dealt with by existing laws and regulations. Effective implementation of AI will require our regulatory infrastructure to recognise where harms are already covered and adopt a flexible approach so that existing rules can be applied to the new context presented by AI.</w:t>
      </w:r>
    </w:p>
    <w:p w14:paraId="7E0456BD" w14:textId="4D46610C" w:rsidR="11012C6A" w:rsidRDefault="002C56E1" w:rsidP="23D6E3D5">
      <w:pPr>
        <w:pStyle w:val="BodyText"/>
      </w:pPr>
      <w:r>
        <w:t>Effective AI regulation needs effective regulators, who have the resources and skills to both engage with and provide guidance to industry. It also recognises that Australia will be one small part of a global AI</w:t>
      </w:r>
      <w:r w:rsidR="00BE6468">
        <w:t xml:space="preserve"> ecosystem and</w:t>
      </w:r>
      <w:r w:rsidR="00C63CE2">
        <w:t xml:space="preserve"> </w:t>
      </w:r>
      <w:r w:rsidR="00B973FE">
        <w:t>regulatory</w:t>
      </w:r>
      <w:r>
        <w:t xml:space="preserve"> </w:t>
      </w:r>
      <w:r w:rsidR="00C0352F">
        <w:t>landscape</w:t>
      </w:r>
      <w:r>
        <w:t xml:space="preserve">. This </w:t>
      </w:r>
      <w:r w:rsidR="00CC1B84">
        <w:t xml:space="preserve">landscape </w:t>
      </w:r>
      <w:r>
        <w:t>is still developing and government</w:t>
      </w:r>
      <w:r w:rsidR="00374E09">
        <w:t>s</w:t>
      </w:r>
      <w:r>
        <w:t xml:space="preserve"> need to be active in making sure Australia’s voice, input and interests are recognised at the international level.</w:t>
      </w:r>
    </w:p>
    <w:p w14:paraId="333343E8" w14:textId="02414FBE" w:rsidR="00F102A8" w:rsidRDefault="00747BC5" w:rsidP="00F3234E">
      <w:pPr>
        <w:pStyle w:val="Heading2"/>
        <w:numPr>
          <w:ilvl w:val="0"/>
          <w:numId w:val="47"/>
        </w:numPr>
        <w:ind w:left="851" w:hanging="851"/>
      </w:pPr>
      <w:r>
        <w:lastRenderedPageBreak/>
        <w:t xml:space="preserve">What </w:t>
      </w:r>
      <w:r w:rsidR="00BD743D">
        <w:t xml:space="preserve">kind of regulation </w:t>
      </w:r>
      <w:r w:rsidR="00E85BE7">
        <w:t xml:space="preserve">and accountability </w:t>
      </w:r>
      <w:r w:rsidR="001837EC">
        <w:t xml:space="preserve">is needed? </w:t>
      </w:r>
    </w:p>
    <w:p w14:paraId="2F86AC72" w14:textId="61A8D435" w:rsidR="005702D5" w:rsidRDefault="00A16176" w:rsidP="007D44C9">
      <w:pPr>
        <w:pStyle w:val="BodyText"/>
      </w:pPr>
      <w:r>
        <w:t>T</w:t>
      </w:r>
      <w:r w:rsidR="00C94802">
        <w:t xml:space="preserve">o align productivity and regulatory objectives, it is vital that </w:t>
      </w:r>
      <w:r w:rsidR="007D44C9">
        <w:t xml:space="preserve">the regulatory approach to AI </w:t>
      </w:r>
      <w:r w:rsidR="00C94802">
        <w:t xml:space="preserve">is </w:t>
      </w:r>
      <w:r w:rsidR="00C94802" w:rsidRPr="00DA3346">
        <w:rPr>
          <w:b/>
          <w:bCs/>
        </w:rPr>
        <w:t>proportionate and effective</w:t>
      </w:r>
      <w:r w:rsidR="00C94802">
        <w:t xml:space="preserve"> </w:t>
      </w:r>
      <w:r w:rsidR="00DA3346">
        <w:t xml:space="preserve">– creating </w:t>
      </w:r>
      <w:r w:rsidR="00C94802">
        <w:t>the right incentives for those who can control risks</w:t>
      </w:r>
      <w:r w:rsidR="007D44C9">
        <w:t>.</w:t>
      </w:r>
      <w:r>
        <w:t xml:space="preserve"> </w:t>
      </w:r>
    </w:p>
    <w:p w14:paraId="511968A5" w14:textId="33492414" w:rsidR="005702D5" w:rsidRDefault="00F54A3B" w:rsidP="00DD40AF">
      <w:pPr>
        <w:pStyle w:val="BodyText"/>
        <w:keepNext/>
      </w:pPr>
      <w:r>
        <w:t xml:space="preserve">Achieving this requires the implementation of </w:t>
      </w:r>
      <w:r w:rsidR="00394009">
        <w:t xml:space="preserve">appropriate </w:t>
      </w:r>
      <w:r>
        <w:t xml:space="preserve">regulatory </w:t>
      </w:r>
      <w:r w:rsidR="00394009">
        <w:t xml:space="preserve">tools </w:t>
      </w:r>
      <w:r>
        <w:t xml:space="preserve">to manage </w:t>
      </w:r>
      <w:r w:rsidR="004677B1">
        <w:t xml:space="preserve">the potential </w:t>
      </w:r>
      <w:r w:rsidR="00325E28">
        <w:t xml:space="preserve">harms associated with </w:t>
      </w:r>
      <w:r w:rsidR="005702D5">
        <w:t xml:space="preserve">the use of </w:t>
      </w:r>
      <w:r w:rsidR="00325E28">
        <w:t>AI.</w:t>
      </w:r>
      <w:r w:rsidR="00663E2D">
        <w:t xml:space="preserve"> </w:t>
      </w:r>
      <w:r w:rsidR="005702D5">
        <w:t xml:space="preserve">This </w:t>
      </w:r>
      <w:r w:rsidR="007C06D7">
        <w:t>includ</w:t>
      </w:r>
      <w:r w:rsidR="005702D5">
        <w:t>es a number of steps:</w:t>
      </w:r>
    </w:p>
    <w:p w14:paraId="0A48D215" w14:textId="233BC75B" w:rsidR="00406196" w:rsidRPr="00406196" w:rsidRDefault="00406196" w:rsidP="009B67F7">
      <w:pPr>
        <w:pStyle w:val="ListBullet"/>
      </w:pPr>
      <w:r w:rsidRPr="00406196">
        <w:t>identify how the technology is already being used, or likely to be used in the immediate future (based on, for instance, stated intended uses or overseas experience)</w:t>
      </w:r>
    </w:p>
    <w:p w14:paraId="26B01625" w14:textId="47B87C08" w:rsidR="00406196" w:rsidRPr="00406196" w:rsidRDefault="00406196" w:rsidP="009B67F7">
      <w:pPr>
        <w:pStyle w:val="ListBullet"/>
      </w:pPr>
      <w:r w:rsidRPr="00406196">
        <w:t>determine whether this use results in heightened risks of serious harm compared to the counterfactual</w:t>
      </w:r>
    </w:p>
    <w:p w14:paraId="29CA7BD8" w14:textId="765F968F" w:rsidR="00406196" w:rsidRDefault="00406196" w:rsidP="00406196">
      <w:pPr>
        <w:pStyle w:val="ListBullet"/>
      </w:pPr>
      <w:r w:rsidRPr="00406196">
        <w:t>identify which parties involved have the scope to influence risks and outcomes</w:t>
      </w:r>
    </w:p>
    <w:p w14:paraId="55A30B0F" w14:textId="05DB18B9" w:rsidR="002A07B8" w:rsidRPr="00406196" w:rsidRDefault="00406196" w:rsidP="009B67F7">
      <w:pPr>
        <w:pStyle w:val="ListBullet"/>
      </w:pPr>
      <w:r w:rsidRPr="00406196">
        <w:t>determine whether the risk is adequately addressed by existing regulation, or whether extensions or modifications to this regulation, or improvements to its enforcement</w:t>
      </w:r>
      <w:r w:rsidR="00E82960">
        <w:t>,</w:t>
      </w:r>
      <w:r w:rsidRPr="00406196">
        <w:t xml:space="preserve"> are required. </w:t>
      </w:r>
      <w:r w:rsidR="00241BB4">
        <w:t>(And i</w:t>
      </w:r>
      <w:r w:rsidRPr="00406196">
        <w:t>f a new regulatory instrument is needed, consider a technology</w:t>
      </w:r>
      <w:r w:rsidR="00DB164D">
        <w:noBreakHyphen/>
      </w:r>
      <w:r w:rsidRPr="00406196">
        <w:t>neutral approach in the first instance</w:t>
      </w:r>
      <w:r w:rsidR="00DB1FD8">
        <w:t>.</w:t>
      </w:r>
      <w:r w:rsidR="00241BB4">
        <w:t>)</w:t>
      </w:r>
      <w:r w:rsidRPr="00406196">
        <w:t xml:space="preserve"> </w:t>
      </w:r>
    </w:p>
    <w:p w14:paraId="2263D13E" w14:textId="6F33A3B4" w:rsidR="005702D5" w:rsidRDefault="005702D5" w:rsidP="005702D5">
      <w:pPr>
        <w:pStyle w:val="BodyText"/>
      </w:pPr>
      <w:r>
        <w:t>In this section we consider the first three of these steps.</w:t>
      </w:r>
      <w:r w:rsidR="007911D0">
        <w:t xml:space="preserve"> Issues of new </w:t>
      </w:r>
      <w:r w:rsidR="00E302CC">
        <w:t>regulatory instruments</w:t>
      </w:r>
      <w:r w:rsidR="007911D0">
        <w:t xml:space="preserve"> are discussed in section</w:t>
      </w:r>
      <w:r w:rsidR="00DB164D">
        <w:t> </w:t>
      </w:r>
      <w:r w:rsidR="007911D0">
        <w:t>2.</w:t>
      </w:r>
      <w:r w:rsidR="00E302CC">
        <w:t xml:space="preserve"> Throughout the paper, ‘regulatory instruments’ and ‘regulation’ are used in their broadest sense </w:t>
      </w:r>
      <w:r w:rsidR="00953DEF">
        <w:t xml:space="preserve">to include </w:t>
      </w:r>
      <w:r w:rsidR="00AF48D5">
        <w:t>any rule or directive made</w:t>
      </w:r>
      <w:r w:rsidR="007A2F5C">
        <w:t xml:space="preserve"> or enabled</w:t>
      </w:r>
      <w:r w:rsidR="00AF48D5">
        <w:t xml:space="preserve"> and enforced </w:t>
      </w:r>
      <w:r w:rsidR="003B21F1">
        <w:t>to achieve a social objective.</w:t>
      </w:r>
    </w:p>
    <w:p w14:paraId="1756447C" w14:textId="75B0819E" w:rsidR="005702D5" w:rsidRDefault="005702D5" w:rsidP="005702D5">
      <w:pPr>
        <w:pStyle w:val="Heading3"/>
      </w:pPr>
      <w:r>
        <w:t xml:space="preserve">AI use </w:t>
      </w:r>
      <w:r w:rsidR="001B7154">
        <w:t>and outcomes</w:t>
      </w:r>
    </w:p>
    <w:p w14:paraId="5F759243" w14:textId="4B2E258D" w:rsidR="001B7154" w:rsidRDefault="005702D5" w:rsidP="005C3B83">
      <w:pPr>
        <w:pStyle w:val="BodyText"/>
      </w:pPr>
      <w:r>
        <w:t>AI can be applied in many different ways</w:t>
      </w:r>
      <w:r w:rsidR="002C52F7">
        <w:t xml:space="preserve"> and many applications are likely to raise little if any risk for society.</w:t>
      </w:r>
      <w:r>
        <w:t xml:space="preserve"> It is only possible to determine whether regulation is needed</w:t>
      </w:r>
      <w:r w:rsidR="002C52F7">
        <w:t>,</w:t>
      </w:r>
      <w:r>
        <w:t xml:space="preserve"> and what type of regulation would be effective</w:t>
      </w:r>
      <w:r w:rsidR="002C52F7">
        <w:t>,</w:t>
      </w:r>
      <w:r>
        <w:t xml:space="preserve"> </w:t>
      </w:r>
      <w:r w:rsidR="005C3B83">
        <w:t xml:space="preserve">by considering </w:t>
      </w:r>
      <w:r>
        <w:t>the outcomes of particular uses of AI</w:t>
      </w:r>
      <w:r w:rsidR="005C3B83">
        <w:t>, and how those outcomes are delivered</w:t>
      </w:r>
      <w:r>
        <w:t xml:space="preserve">. </w:t>
      </w:r>
    </w:p>
    <w:p w14:paraId="2E1941E2" w14:textId="159879F9" w:rsidR="001B7154" w:rsidRPr="00F3234E" w:rsidRDefault="005702D5" w:rsidP="005C3B83">
      <w:pPr>
        <w:pStyle w:val="BodyText"/>
        <w:rPr>
          <w:spacing w:val="-2"/>
        </w:rPr>
      </w:pPr>
      <w:r w:rsidRPr="00F3234E">
        <w:rPr>
          <w:spacing w:val="-2"/>
        </w:rPr>
        <w:t>This focus on</w:t>
      </w:r>
      <w:r w:rsidR="005C3B83" w:rsidRPr="00F3234E">
        <w:rPr>
          <w:spacing w:val="-2"/>
        </w:rPr>
        <w:t xml:space="preserve"> ’outcomes’ and</w:t>
      </w:r>
      <w:r w:rsidRPr="00F3234E">
        <w:rPr>
          <w:spacing w:val="-2"/>
        </w:rPr>
        <w:t xml:space="preserve"> ‘use’ is consistent with regulatory frameworks that apply to other technologies. </w:t>
      </w:r>
      <w:r w:rsidR="001B7154" w:rsidRPr="00F3234E">
        <w:rPr>
          <w:spacing w:val="-2"/>
        </w:rPr>
        <w:t>However, it implies a cautionary approach to proactive regulation based on speculative future uses and harms.</w:t>
      </w:r>
    </w:p>
    <w:p w14:paraId="449D6279" w14:textId="02903CE2" w:rsidR="001B7154" w:rsidRDefault="001B7154" w:rsidP="001B7154">
      <w:pPr>
        <w:pStyle w:val="BodyText"/>
      </w:pPr>
      <w:r>
        <w:t xml:space="preserve">For example, </w:t>
      </w:r>
      <w:r w:rsidR="00BF1B43">
        <w:t>g</w:t>
      </w:r>
      <w:r w:rsidRPr="0052632A">
        <w:t xml:space="preserve">eneral </w:t>
      </w:r>
      <w:r w:rsidR="00BF1B43">
        <w:t>p</w:t>
      </w:r>
      <w:r w:rsidRPr="0052632A">
        <w:t>urpose AI models</w:t>
      </w:r>
      <w:r>
        <w:rPr>
          <w:b/>
          <w:bCs/>
        </w:rPr>
        <w:t xml:space="preserve">, </w:t>
      </w:r>
      <w:r>
        <w:t xml:space="preserve">such as foundational models, by definition have a wide range of potential applications. Attempting to create ex ante regulations against potential harms is likely to be either ineffective, as many uses and harms are currently unknown; or have costs that outweigh the benefits, for example by locking in regulations that stymy innovation and investment or create vested interests who exploit the regulations and undermine competition. </w:t>
      </w:r>
    </w:p>
    <w:p w14:paraId="256D5AC5" w14:textId="19224BE0" w:rsidR="001B7154" w:rsidRDefault="001B7154" w:rsidP="001B7154">
      <w:pPr>
        <w:pStyle w:val="BodyText"/>
      </w:pPr>
      <w:r>
        <w:t xml:space="preserve">Similarly, prohibitions or bans on general purpose technologies will be generally counterproductive – they may protect against harms but only by </w:t>
      </w:r>
      <w:r w:rsidR="00950F03">
        <w:t xml:space="preserve">also </w:t>
      </w:r>
      <w:r>
        <w:t xml:space="preserve">eliminating the benefits. </w:t>
      </w:r>
    </w:p>
    <w:p w14:paraId="59B00BC1" w14:textId="3AD09A98" w:rsidR="005702D5" w:rsidRDefault="001B7154" w:rsidP="0052632A">
      <w:pPr>
        <w:pStyle w:val="BodyText"/>
      </w:pPr>
      <w:r>
        <w:t xml:space="preserve">Focusing on use and outcomes indicates that effective regulation of AI requires patience, to wait to see what uses actually develop and any </w:t>
      </w:r>
      <w:r w:rsidR="00436FD4">
        <w:t>associated</w:t>
      </w:r>
      <w:r>
        <w:t xml:space="preserve"> potential harm</w:t>
      </w:r>
      <w:r w:rsidR="006B7533">
        <w:t xml:space="preserve">. </w:t>
      </w:r>
    </w:p>
    <w:p w14:paraId="37EFF5F4" w14:textId="530D4A3E" w:rsidR="00391782" w:rsidRDefault="00BA3FD2" w:rsidP="00391782">
      <w:pPr>
        <w:pStyle w:val="Heading3"/>
      </w:pPr>
      <w:r>
        <w:t>R</w:t>
      </w:r>
      <w:r w:rsidR="00391782">
        <w:t>isk</w:t>
      </w:r>
      <w:r w:rsidR="00DB164D">
        <w:noBreakHyphen/>
      </w:r>
      <w:r w:rsidR="00391782">
        <w:t xml:space="preserve">based regulation </w:t>
      </w:r>
      <w:r w:rsidR="001B7154">
        <w:t>of</w:t>
      </w:r>
      <w:r w:rsidR="00391782">
        <w:t xml:space="preserve"> AI</w:t>
      </w:r>
    </w:p>
    <w:p w14:paraId="4A22629F" w14:textId="4424EA38" w:rsidR="001B7154" w:rsidRDefault="001B7154" w:rsidP="00136D73">
      <w:pPr>
        <w:pStyle w:val="BodyText"/>
      </w:pPr>
      <w:r>
        <w:t>The existence of a potential harm from the use of AI does not imply that there should be regulation to address that harm. Rather, the need for regulation depends on risk</w:t>
      </w:r>
      <w:r w:rsidR="00D91AEF">
        <w:t xml:space="preserve"> </w:t>
      </w:r>
      <w:r>
        <w:t>of the harm, relative to a relevant ‘real world’ counterfactual.</w:t>
      </w:r>
    </w:p>
    <w:p w14:paraId="7DAE3384" w14:textId="6FC78EA2" w:rsidR="001B7154" w:rsidRDefault="001B7154" w:rsidP="001A73C4">
      <w:pPr>
        <w:pStyle w:val="BodyText"/>
      </w:pPr>
      <w:r>
        <w:t>The concept of risk capture</w:t>
      </w:r>
      <w:r w:rsidR="002C52F7">
        <w:t>s</w:t>
      </w:r>
      <w:r>
        <w:t xml:space="preserve"> both the probability of harm and the scale of the consequences. For example, an autocomplete </w:t>
      </w:r>
      <w:r w:rsidR="00855024">
        <w:t xml:space="preserve">text </w:t>
      </w:r>
      <w:r>
        <w:t>function would be low risk given the consequences of error are minimal, even if the probability of error is relatively high. An algorithm governing self</w:t>
      </w:r>
      <w:r>
        <w:noBreakHyphen/>
        <w:t xml:space="preserve">driving public transport would be higher risk, </w:t>
      </w:r>
      <w:r>
        <w:lastRenderedPageBreak/>
        <w:t xml:space="preserve">given the possible severe consequences (passenger or pedestrian injury or death) even if the probability of error is </w:t>
      </w:r>
      <w:r w:rsidR="00CF2821">
        <w:t xml:space="preserve">(hypothetically) </w:t>
      </w:r>
      <w:r>
        <w:t>modest.</w:t>
      </w:r>
    </w:p>
    <w:p w14:paraId="34023665" w14:textId="428304BF" w:rsidR="001B7154" w:rsidRDefault="001B7154" w:rsidP="009166EC">
      <w:pPr>
        <w:pStyle w:val="ListBullet"/>
        <w:numPr>
          <w:ilvl w:val="0"/>
          <w:numId w:val="0"/>
        </w:numPr>
      </w:pPr>
      <w:r>
        <w:t>Risk</w:t>
      </w:r>
      <w:r w:rsidR="00DB164D">
        <w:noBreakHyphen/>
      </w:r>
      <w:r>
        <w:t>based approaches to regulation are required because regulation itself is costly. It involves direct costs such as compliance and enforcement. But regulation also has indirect costs</w:t>
      </w:r>
      <w:r w:rsidR="002C52F7">
        <w:t xml:space="preserve"> by changing behaviour. </w:t>
      </w:r>
      <w:r>
        <w:t xml:space="preserve">For developing technologies such as AI, regulation inevitably influences the path of development, in the extreme determining whether specific paths of research are economically viable. </w:t>
      </w:r>
    </w:p>
    <w:p w14:paraId="404A5D56" w14:textId="2BA29920" w:rsidR="001B7154" w:rsidRPr="00C7620A" w:rsidRDefault="001B7154" w:rsidP="001B7154">
      <w:pPr>
        <w:pStyle w:val="BodyText"/>
        <w:rPr>
          <w:spacing w:val="2"/>
        </w:rPr>
      </w:pPr>
      <w:r w:rsidRPr="00C7620A">
        <w:rPr>
          <w:spacing w:val="2"/>
        </w:rPr>
        <w:t>A risk</w:t>
      </w:r>
      <w:r w:rsidR="00DB164D" w:rsidRPr="00C7620A">
        <w:rPr>
          <w:spacing w:val="2"/>
        </w:rPr>
        <w:noBreakHyphen/>
      </w:r>
      <w:r w:rsidRPr="00C7620A">
        <w:rPr>
          <w:spacing w:val="2"/>
        </w:rPr>
        <w:t xml:space="preserve">based approach to AI regulation will weigh the expected harm from the use of the relevant AI with the expected cost of regulating to </w:t>
      </w:r>
      <w:r w:rsidR="006B1377" w:rsidRPr="00C7620A">
        <w:rPr>
          <w:spacing w:val="2"/>
        </w:rPr>
        <w:t>reduce</w:t>
      </w:r>
      <w:r w:rsidRPr="00C7620A">
        <w:rPr>
          <w:spacing w:val="2"/>
        </w:rPr>
        <w:t xml:space="preserve"> that expected harm. Because a risk</w:t>
      </w:r>
      <w:r w:rsidR="00DB164D" w:rsidRPr="00C7620A">
        <w:rPr>
          <w:spacing w:val="2"/>
        </w:rPr>
        <w:noBreakHyphen/>
      </w:r>
      <w:r w:rsidRPr="00C7620A">
        <w:rPr>
          <w:spacing w:val="2"/>
        </w:rPr>
        <w:t xml:space="preserve">based approach to regulation focusses on the expected net benefit of regulation, often it will not eliminate a harm. Rather, the aim is to reduce the size and likelihood of harm to acceptable levels without imposing an excessive regulatory burden on society. </w:t>
      </w:r>
    </w:p>
    <w:p w14:paraId="3A8845FC" w14:textId="6E1E04CB" w:rsidR="001B7154" w:rsidRPr="00045C9A" w:rsidRDefault="001B7154" w:rsidP="001B7154">
      <w:pPr>
        <w:pStyle w:val="BodyText"/>
        <w:rPr>
          <w:spacing w:val="2"/>
        </w:rPr>
      </w:pPr>
      <w:r w:rsidRPr="00045C9A">
        <w:rPr>
          <w:spacing w:val="2"/>
        </w:rPr>
        <w:t>Risk</w:t>
      </w:r>
      <w:r w:rsidRPr="00045C9A">
        <w:rPr>
          <w:spacing w:val="2"/>
        </w:rPr>
        <w:noBreakHyphen/>
        <w:t xml:space="preserve">based approaches to regulation have been proposed in </w:t>
      </w:r>
      <w:r w:rsidR="00B165C0" w:rsidRPr="00045C9A">
        <w:rPr>
          <w:spacing w:val="2"/>
        </w:rPr>
        <w:t>Europe</w:t>
      </w:r>
      <w:r w:rsidRPr="00045C9A">
        <w:rPr>
          <w:spacing w:val="2"/>
        </w:rPr>
        <w:t xml:space="preserve">, where (it appears likely that) a tiered system of regulatory obligations will be placed on technology proportionate to its assessed risk. The risk assessment will reflect whether an AI system is likely to pose high risks to fundamental rights and safety </w:t>
      </w:r>
      <w:r w:rsidRPr="00045C9A">
        <w:rPr>
          <w:rFonts w:cs="Arial"/>
          <w:spacing w:val="2"/>
          <w:szCs w:val="24"/>
        </w:rPr>
        <w:t>(Meltzer and Tielemans 2022)</w:t>
      </w:r>
      <w:r w:rsidRPr="00045C9A">
        <w:rPr>
          <w:spacing w:val="2"/>
        </w:rPr>
        <w:t>. Underlying such systems are a range of questions that governments must engage with in order to determine the need for protections – be they through formal regulation or other mechanisms.</w:t>
      </w:r>
    </w:p>
    <w:p w14:paraId="0FD27100" w14:textId="589FA2FA" w:rsidR="001B7154" w:rsidRDefault="001B7154" w:rsidP="001B7154">
      <w:pPr>
        <w:pStyle w:val="BodyText"/>
      </w:pPr>
      <w:r>
        <w:t xml:space="preserve">It is misleading to measure the risk from a use of AI relative to a fictitious ‘perfect world’. Rather, the appropriate benchmark for </w:t>
      </w:r>
      <w:r w:rsidR="006B1377">
        <w:t>risk</w:t>
      </w:r>
      <w:r w:rsidR="00DB164D">
        <w:noBreakHyphen/>
      </w:r>
      <w:r w:rsidR="006B1377">
        <w:t xml:space="preserve">based </w:t>
      </w:r>
      <w:r>
        <w:t xml:space="preserve">regulation is the </w:t>
      </w:r>
      <w:r w:rsidR="006B1377">
        <w:t xml:space="preserve">expected </w:t>
      </w:r>
      <w:r>
        <w:t>harm from the use of the AI technology relative to the real</w:t>
      </w:r>
      <w:r w:rsidR="00DB164D">
        <w:noBreakHyphen/>
      </w:r>
      <w:r>
        <w:t xml:space="preserve">world counterfactual level of </w:t>
      </w:r>
      <w:r w:rsidR="006B1377">
        <w:t xml:space="preserve">expected </w:t>
      </w:r>
      <w:r>
        <w:t xml:space="preserve">harm that would arise if </w:t>
      </w:r>
      <w:r w:rsidRPr="00F34F2F">
        <w:t>the technology in question</w:t>
      </w:r>
      <w:r>
        <w:t xml:space="preserve"> </w:t>
      </w:r>
      <w:r w:rsidR="0019539D">
        <w:t xml:space="preserve">was </w:t>
      </w:r>
      <w:r>
        <w:t>not used</w:t>
      </w:r>
      <w:r w:rsidRPr="00F34F2F">
        <w:t xml:space="preserve">. </w:t>
      </w:r>
      <w:r>
        <w:t>For example, the risk of a self</w:t>
      </w:r>
      <w:r w:rsidR="00DB164D">
        <w:noBreakHyphen/>
      </w:r>
      <w:r>
        <w:t>driving vehicle algorithm should be evaluated against a counterfactual of a safe, licensed</w:t>
      </w:r>
      <w:r w:rsidR="008424C2">
        <w:t>,</w:t>
      </w:r>
      <w:r>
        <w:t xml:space="preserve"> human driver</w:t>
      </w:r>
      <w:r w:rsidR="006B1377">
        <w:t>, rather than a fictitious world of zero road fatalities</w:t>
      </w:r>
      <w:r>
        <w:t>. The risk of an AI</w:t>
      </w:r>
      <w:r w:rsidR="00DB164D">
        <w:noBreakHyphen/>
      </w:r>
      <w:r>
        <w:t xml:space="preserve">driven diagnostic tool in health needs to be judged against the alternative of not having such a tool to assist a </w:t>
      </w:r>
      <w:r w:rsidR="009C76FB">
        <w:t xml:space="preserve">general practitioner </w:t>
      </w:r>
      <w:r>
        <w:t>rather than a false world of perfect diagnosis.</w:t>
      </w:r>
    </w:p>
    <w:p w14:paraId="411D946D" w14:textId="68BB0AE4" w:rsidR="006B1377" w:rsidRDefault="006B1377" w:rsidP="001B7154">
      <w:pPr>
        <w:pStyle w:val="BodyText"/>
      </w:pPr>
      <w:r>
        <w:t>Measuring risk relative to a real</w:t>
      </w:r>
      <w:r w:rsidR="00DB164D">
        <w:noBreakHyphen/>
      </w:r>
      <w:r>
        <w:t xml:space="preserve">world counterfactual avoids harmful regulation that stops technology from improving outcomes. If </w:t>
      </w:r>
      <w:r w:rsidRPr="00AE3577">
        <w:t xml:space="preserve">the counterfactual </w:t>
      </w:r>
      <w:r>
        <w:t>without the technology</w:t>
      </w:r>
      <w:r w:rsidRPr="00AE3577">
        <w:t xml:space="preserve"> entails significant risk</w:t>
      </w:r>
      <w:r>
        <w:t>, then an AI application can lower risk compared to the counterfactual, even if it does not eliminate risk compared to a fictious ‘perfect world’. For example, there are persistent skill gaps in parts of Australia’s medical sector, particularly in rural or remote areas. The first</w:t>
      </w:r>
      <w:r w:rsidR="00DB164D">
        <w:noBreakHyphen/>
      </w:r>
      <w:r>
        <w:t xml:space="preserve">best option may be to fill those gaps </w:t>
      </w:r>
      <w:r w:rsidR="00D8278E">
        <w:t xml:space="preserve">with qualified workers </w:t>
      </w:r>
      <w:r>
        <w:t>over time. However, in the absence of an instant professional workforce, the best alternative could be to employ technologies that can supplement existing expertise.</w:t>
      </w:r>
    </w:p>
    <w:p w14:paraId="3347865E" w14:textId="1D17FE48" w:rsidR="001B7154" w:rsidRDefault="006B1377" w:rsidP="00136D73">
      <w:pPr>
        <w:pStyle w:val="BodyText"/>
      </w:pPr>
      <w:r>
        <w:t xml:space="preserve">The </w:t>
      </w:r>
      <w:r w:rsidR="00C37DBB">
        <w:t>assessment of the</w:t>
      </w:r>
      <w:r>
        <w:t xml:space="preserve"> risk of AI needs to factor in non</w:t>
      </w:r>
      <w:r w:rsidR="00DB164D">
        <w:noBreakHyphen/>
      </w:r>
      <w:r>
        <w:t>regulatory counters to the risk. Some harms can be reduced or eliminated at low cost by the user of the application (e.g. reading predictive text suggestions before sending an e</w:t>
      </w:r>
      <w:r w:rsidR="00DB164D">
        <w:noBreakHyphen/>
      </w:r>
      <w:r>
        <w:t>mail) and regulation is not needed to ‘protect’ th</w:t>
      </w:r>
      <w:r w:rsidR="00E14286">
        <w:t>e</w:t>
      </w:r>
      <w:r>
        <w:t xml:space="preserve"> user. For business applications, </w:t>
      </w:r>
      <w:r w:rsidR="001B7154">
        <w:t xml:space="preserve">competition between providers and business reputation </w:t>
      </w:r>
      <w:r>
        <w:t>may</w:t>
      </w:r>
      <w:r w:rsidR="001B7154">
        <w:t xml:space="preserve"> mitigate risk adequately. Some applications will relate to risks of harms that are reversible and compensable, in which case existing laws applying to negligence or consumer safety may be adequate. </w:t>
      </w:r>
    </w:p>
    <w:p w14:paraId="592E6D65" w14:textId="2D504C26" w:rsidR="00DB5A31" w:rsidRDefault="001C67AA" w:rsidP="0052632A">
      <w:pPr>
        <w:pStyle w:val="Heading3"/>
      </w:pPr>
      <w:r>
        <w:t xml:space="preserve">Identifying </w:t>
      </w:r>
      <w:r w:rsidRPr="002C52F7">
        <w:t>w</w:t>
      </w:r>
      <w:r w:rsidR="00DB5A31" w:rsidRPr="002C52F7">
        <w:t>ho</w:t>
      </w:r>
      <w:r w:rsidR="00DB5A31">
        <w:t xml:space="preserve"> can </w:t>
      </w:r>
      <w:r w:rsidR="008F4E2C">
        <w:t xml:space="preserve">influence </w:t>
      </w:r>
      <w:r w:rsidR="001050C1">
        <w:t xml:space="preserve">risk and </w:t>
      </w:r>
      <w:r w:rsidR="008F4E2C">
        <w:t>outcomes</w:t>
      </w:r>
    </w:p>
    <w:p w14:paraId="228D7B58" w14:textId="66CA759C" w:rsidR="005A2640" w:rsidRPr="005A2640" w:rsidRDefault="006C3467" w:rsidP="00382E09">
      <w:pPr>
        <w:pStyle w:val="BodyText"/>
      </w:pPr>
      <w:r>
        <w:t xml:space="preserve">Where there are </w:t>
      </w:r>
      <w:r w:rsidR="00BA3FD2">
        <w:t>risks from a use of AI</w:t>
      </w:r>
      <w:r>
        <w:t xml:space="preserve"> that warrant some form of regulation, </w:t>
      </w:r>
      <w:r w:rsidR="005A2640">
        <w:t xml:space="preserve">it </w:t>
      </w:r>
      <w:r>
        <w:t xml:space="preserve">is </w:t>
      </w:r>
      <w:r w:rsidR="005A2640">
        <w:t xml:space="preserve">necessary to </w:t>
      </w:r>
      <w:r>
        <w:t xml:space="preserve">identify which parties (or stage of </w:t>
      </w:r>
      <w:r w:rsidR="00DB4240">
        <w:t xml:space="preserve">the supply chain) </w:t>
      </w:r>
      <w:r>
        <w:t>t</w:t>
      </w:r>
      <w:r w:rsidR="005A2640">
        <w:t>he regulation</w:t>
      </w:r>
      <w:r w:rsidR="00854D93">
        <w:t xml:space="preserve"> should focus on. </w:t>
      </w:r>
    </w:p>
    <w:p w14:paraId="67F40FBF" w14:textId="39F7AF4A" w:rsidR="00931088" w:rsidRDefault="00931088" w:rsidP="00382E09">
      <w:pPr>
        <w:pStyle w:val="BodyText"/>
      </w:pPr>
      <w:r>
        <w:t xml:space="preserve">The nature of AI supply chains </w:t>
      </w:r>
      <w:r w:rsidR="007E47BA">
        <w:t xml:space="preserve">helps to determine the amount of </w:t>
      </w:r>
      <w:r>
        <w:t xml:space="preserve">control or influence </w:t>
      </w:r>
      <w:r w:rsidR="007E47BA">
        <w:t xml:space="preserve">different parties </w:t>
      </w:r>
      <w:r>
        <w:t>might have over outcomes</w:t>
      </w:r>
      <w:r w:rsidR="00C47EDC">
        <w:t xml:space="preserve">. </w:t>
      </w:r>
      <w:r>
        <w:t xml:space="preserve">Brown </w:t>
      </w:r>
      <w:r w:rsidRPr="00BD1C54">
        <w:rPr>
          <w:rFonts w:ascii="Arial" w:hAnsi="Arial" w:cs="Arial"/>
        </w:rPr>
        <w:t>(2023)</w:t>
      </w:r>
      <w:r>
        <w:t xml:space="preserve"> distinguishes between three categories of AI supply chains including: </w:t>
      </w:r>
      <w:r w:rsidRPr="00382E09">
        <w:lastRenderedPageBreak/>
        <w:t>systems that are built in</w:t>
      </w:r>
      <w:r w:rsidR="00DB164D">
        <w:noBreakHyphen/>
      </w:r>
      <w:r w:rsidRPr="00382E09">
        <w:t>house</w:t>
      </w:r>
      <w:r w:rsidR="00743B8D" w:rsidRPr="00743B8D">
        <w:t xml:space="preserve">, </w:t>
      </w:r>
      <w:r w:rsidRPr="00382E09">
        <w:t>systems relying on an application programming interface (API)</w:t>
      </w:r>
      <w:r w:rsidR="00743B8D" w:rsidRPr="00743B8D">
        <w:t xml:space="preserve"> and </w:t>
      </w:r>
      <w:r w:rsidRPr="00382E09">
        <w:t>systems built or fine</w:t>
      </w:r>
      <w:r w:rsidR="00DB164D">
        <w:noBreakHyphen/>
      </w:r>
      <w:r w:rsidRPr="00382E09">
        <w:t>tuned for a customer</w:t>
      </w:r>
      <w:r>
        <w:t>.</w:t>
      </w:r>
    </w:p>
    <w:p w14:paraId="190D0149" w14:textId="749678AA" w:rsidR="00931088" w:rsidRDefault="00931088" w:rsidP="00931088">
      <w:pPr>
        <w:pStyle w:val="BodyText"/>
      </w:pPr>
      <w:r>
        <w:t>Scenarios where the entire AI system is built in</w:t>
      </w:r>
      <w:r w:rsidR="00DB164D">
        <w:noBreakHyphen/>
      </w:r>
      <w:r>
        <w:t>house by a single company are likely to be relatively specialised and less common. More often, there will be multiple firms involved – in developing a foundation model</w:t>
      </w:r>
      <w:r w:rsidR="000E593A">
        <w:t>,</w:t>
      </w:r>
      <w:r>
        <w:t xml:space="preserve"> customising the model to specific uses and implementing the model in a commercial setting. It is </w:t>
      </w:r>
      <w:r w:rsidR="00743B8D">
        <w:t xml:space="preserve">inevitable </w:t>
      </w:r>
      <w:r>
        <w:t xml:space="preserve">that more than one type of supply chain will emerge in Australia, depending on the needs of particular firms and characteristics of the relevant markets. </w:t>
      </w:r>
    </w:p>
    <w:p w14:paraId="22F6FA67" w14:textId="0DFA0BA3" w:rsidR="00931088" w:rsidRDefault="00931088" w:rsidP="00931088">
      <w:pPr>
        <w:pStyle w:val="BodyText"/>
      </w:pPr>
      <w:r>
        <w:t xml:space="preserve">This suggests that overall, regulation will need to </w:t>
      </w:r>
      <w:r w:rsidR="009A54EF">
        <w:t xml:space="preserve">fit </w:t>
      </w:r>
      <w:r w:rsidR="0062038D">
        <w:t xml:space="preserve">the dynamics of </w:t>
      </w:r>
      <w:r>
        <w:t xml:space="preserve">different market </w:t>
      </w:r>
      <w:r w:rsidR="002001E5">
        <w:t>structures</w:t>
      </w:r>
      <w:r>
        <w:t>. In some cases, the developer has a high degree of control over the system and an ability to monitor and mitigate risks. In other cases, that control is devolved to other firms down the supply chain that further customise the model</w:t>
      </w:r>
      <w:r w:rsidR="009E5CAE">
        <w:t>,</w:t>
      </w:r>
      <w:r w:rsidR="001B7154">
        <w:t xml:space="preserve"> or to end users</w:t>
      </w:r>
      <w:r>
        <w:t xml:space="preserve">. </w:t>
      </w:r>
    </w:p>
    <w:p w14:paraId="288CE920" w14:textId="03A39DC2" w:rsidR="001B7154" w:rsidRDefault="00BA3FD2" w:rsidP="0052632A">
      <w:pPr>
        <w:pStyle w:val="BodyText"/>
      </w:pPr>
      <w:r>
        <w:t xml:space="preserve">It is likely that AI regulation will focus on multiple participants in the supply chain for different risks. AI regulation may also involve a mix of ex ante and ex post regulation. We already see this approach being applied effectively for other technologies. </w:t>
      </w:r>
      <w:r w:rsidR="001B7154">
        <w:t>For example</w:t>
      </w:r>
      <w:r>
        <w:t>, m</w:t>
      </w:r>
      <w:r w:rsidR="001B7154">
        <w:t>otor vehicle use has significant risks to personal and public safety. These risks are handled at both a manufacturer and a user level. Separate sets of regulations apply to the vehicle (manufacturing and import standards) and to users (licensing and road rules).</w:t>
      </w:r>
      <w:r>
        <w:t xml:space="preserve"> </w:t>
      </w:r>
      <w:r w:rsidR="001B7154">
        <w:t xml:space="preserve">Both manufacturers and users face ex ante regulations (standards for sale of a vehicle, requirement of drivers to hold a license) and ex post regulations (product recall and liability rules, criminal laws around certain acts by users). These rules create incentives for the party best placed to mitigate particular risks of harm. </w:t>
      </w:r>
      <w:r>
        <w:t>Efficient AI regulations will follow a similar approach.</w:t>
      </w:r>
      <w:r w:rsidR="001B7154">
        <w:t xml:space="preserve"> </w:t>
      </w:r>
    </w:p>
    <w:p w14:paraId="256E6F63" w14:textId="12172360" w:rsidR="008904ED" w:rsidRDefault="00BA3FD2" w:rsidP="001B7154">
      <w:pPr>
        <w:pStyle w:val="BodyText"/>
      </w:pPr>
      <w:r>
        <w:t xml:space="preserve">In some situations, regulatory decisions that impact Australia will be made outside Australia. </w:t>
      </w:r>
      <w:r w:rsidR="001B7154">
        <w:t xml:space="preserve">Technology </w:t>
      </w:r>
      <w:r w:rsidR="00931088">
        <w:t>supply chains are highly connected</w:t>
      </w:r>
      <w:r w:rsidR="002836E3">
        <w:t xml:space="preserve"> globally</w:t>
      </w:r>
      <w:r w:rsidR="00931088">
        <w:t xml:space="preserve">. </w:t>
      </w:r>
      <w:r w:rsidR="002836E3">
        <w:t>A</w:t>
      </w:r>
      <w:r w:rsidR="00931088">
        <w:t xml:space="preserve">s a small economy in the global AI landscape, Australia </w:t>
      </w:r>
      <w:r w:rsidR="00790F80">
        <w:t>relies</w:t>
      </w:r>
      <w:r w:rsidR="00931088">
        <w:t xml:space="preserve"> on global suppliers at various points in</w:t>
      </w:r>
      <w:r w:rsidR="00DD3468">
        <w:t xml:space="preserve"> the AI</w:t>
      </w:r>
      <w:r w:rsidR="00931088">
        <w:t xml:space="preserve"> supply chain</w:t>
      </w:r>
      <w:r w:rsidR="00DD3468">
        <w:t>s</w:t>
      </w:r>
      <w:r w:rsidR="00931088">
        <w:t xml:space="preserve">, particularly for larger foundation models. </w:t>
      </w:r>
      <w:r w:rsidR="001B7154">
        <w:t>W</w:t>
      </w:r>
      <w:r w:rsidR="00931088">
        <w:t xml:space="preserve">here Australia does develop technology locally, it is likely that some </w:t>
      </w:r>
      <w:r w:rsidR="00EE40E6">
        <w:t>of these</w:t>
      </w:r>
      <w:r w:rsidR="00931088">
        <w:t xml:space="preserve"> models will target international markets. </w:t>
      </w:r>
      <w:r w:rsidR="00E3388F">
        <w:t>Alternatively</w:t>
      </w:r>
      <w:r w:rsidR="00931088">
        <w:t xml:space="preserve">, AI systems used in Australia may be hosted and accessed outside of Australia. </w:t>
      </w:r>
    </w:p>
    <w:p w14:paraId="30A98F31" w14:textId="40E026A2" w:rsidR="00811F1F" w:rsidRDefault="008904ED" w:rsidP="001A30DE">
      <w:pPr>
        <w:pStyle w:val="BodyText"/>
      </w:pPr>
      <w:r>
        <w:t>Overall, t</w:t>
      </w:r>
      <w:r w:rsidR="00EE40E6">
        <w:t xml:space="preserve">he global </w:t>
      </w:r>
      <w:r w:rsidR="00931088">
        <w:t xml:space="preserve">connectedness </w:t>
      </w:r>
      <w:r w:rsidR="00EE40E6">
        <w:t xml:space="preserve">of AI supply chains means that Australia’s </w:t>
      </w:r>
      <w:r w:rsidR="00931088">
        <w:t xml:space="preserve">approach to regulating AI development and use </w:t>
      </w:r>
      <w:r w:rsidR="00EE40E6">
        <w:t>will impact, and be impacted by, decisions and approaches in other jurisdictions</w:t>
      </w:r>
      <w:r w:rsidR="00931088">
        <w:t xml:space="preserve">. </w:t>
      </w:r>
    </w:p>
    <w:p w14:paraId="082D356C" w14:textId="191619B4" w:rsidR="006834A8" w:rsidRPr="00046BED" w:rsidRDefault="003977AC" w:rsidP="00F3234E">
      <w:pPr>
        <w:pStyle w:val="Heading2"/>
        <w:numPr>
          <w:ilvl w:val="0"/>
          <w:numId w:val="47"/>
        </w:numPr>
        <w:ind w:left="851" w:hanging="851"/>
      </w:pPr>
      <w:r>
        <w:t>Is new regulation needed?</w:t>
      </w:r>
      <w:r w:rsidR="001544F1">
        <w:t xml:space="preserve"> </w:t>
      </w:r>
    </w:p>
    <w:p w14:paraId="54C4B16A" w14:textId="77777777" w:rsidR="00507038" w:rsidRDefault="00613390" w:rsidP="00613390">
      <w:pPr>
        <w:pStyle w:val="BodyText"/>
      </w:pPr>
      <w:r>
        <w:t xml:space="preserve">Where regulatory intervention is justified, and there is a clear role for Australian </w:t>
      </w:r>
      <w:r w:rsidR="00A41682">
        <w:t xml:space="preserve">regulation, </w:t>
      </w:r>
      <w:r w:rsidR="00FA1DCB">
        <w:t xml:space="preserve">it </w:t>
      </w:r>
      <w:r w:rsidR="007A7BB3">
        <w:t>is important</w:t>
      </w:r>
      <w:r w:rsidR="00FA1DCB">
        <w:t xml:space="preserve"> for governments to consider how existing laws apply before designing new regulations. </w:t>
      </w:r>
    </w:p>
    <w:p w14:paraId="7481F8E2" w14:textId="6DB481EC" w:rsidR="00613390" w:rsidRPr="00D871E6" w:rsidRDefault="009A3249" w:rsidP="00613390">
      <w:pPr>
        <w:pStyle w:val="BodyText"/>
        <w:rPr>
          <w:spacing w:val="-2"/>
        </w:rPr>
      </w:pPr>
      <w:r w:rsidRPr="00D871E6">
        <w:rPr>
          <w:spacing w:val="-2"/>
        </w:rPr>
        <w:t xml:space="preserve">This section focuses </w:t>
      </w:r>
      <w:r w:rsidR="005856BF" w:rsidRPr="00D871E6">
        <w:rPr>
          <w:spacing w:val="-2"/>
        </w:rPr>
        <w:t xml:space="preserve">on </w:t>
      </w:r>
      <w:r w:rsidR="001023B5" w:rsidRPr="00D871E6">
        <w:rPr>
          <w:spacing w:val="-2"/>
        </w:rPr>
        <w:t xml:space="preserve">whether </w:t>
      </w:r>
      <w:r w:rsidR="00644664" w:rsidRPr="00D871E6">
        <w:rPr>
          <w:spacing w:val="-2"/>
        </w:rPr>
        <w:t xml:space="preserve">the use of </w:t>
      </w:r>
      <w:r w:rsidR="001023B5" w:rsidRPr="00D871E6">
        <w:rPr>
          <w:spacing w:val="-2"/>
        </w:rPr>
        <w:t xml:space="preserve">AI technologies </w:t>
      </w:r>
      <w:r w:rsidR="00644664" w:rsidRPr="00D871E6">
        <w:rPr>
          <w:spacing w:val="-2"/>
        </w:rPr>
        <w:t xml:space="preserve">requires </w:t>
      </w:r>
      <w:r w:rsidR="001023B5" w:rsidRPr="00D871E6">
        <w:rPr>
          <w:spacing w:val="-2"/>
        </w:rPr>
        <w:t xml:space="preserve">changes </w:t>
      </w:r>
      <w:r w:rsidR="00644664" w:rsidRPr="00D871E6">
        <w:rPr>
          <w:spacing w:val="-2"/>
        </w:rPr>
        <w:t xml:space="preserve">to </w:t>
      </w:r>
      <w:r w:rsidR="005856BF" w:rsidRPr="00D871E6">
        <w:rPr>
          <w:spacing w:val="-2"/>
        </w:rPr>
        <w:t>Australian laws and regulations</w:t>
      </w:r>
      <w:r w:rsidR="00644664" w:rsidRPr="00D871E6">
        <w:rPr>
          <w:spacing w:val="-2"/>
        </w:rPr>
        <w:t xml:space="preserve">. It does not rule out </w:t>
      </w:r>
      <w:r w:rsidR="003507E3" w:rsidRPr="00D871E6">
        <w:rPr>
          <w:spacing w:val="-2"/>
        </w:rPr>
        <w:t xml:space="preserve">the possibility that existing laws </w:t>
      </w:r>
      <w:r w:rsidR="00BF448F" w:rsidRPr="00D871E6">
        <w:rPr>
          <w:spacing w:val="-2"/>
        </w:rPr>
        <w:t xml:space="preserve">might be in </w:t>
      </w:r>
      <w:r w:rsidR="003507E3" w:rsidRPr="00D871E6">
        <w:rPr>
          <w:spacing w:val="-2"/>
        </w:rPr>
        <w:t>need of reform regardless of AI use (i.e. due to longstanding flaws)</w:t>
      </w:r>
      <w:r w:rsidR="00012C76" w:rsidRPr="00D871E6">
        <w:rPr>
          <w:spacing w:val="-2"/>
        </w:rPr>
        <w:t xml:space="preserve"> but investigates the additional, potentially idiosyncratic, issues raised by AI</w:t>
      </w:r>
      <w:r w:rsidR="003507E3" w:rsidRPr="00D871E6">
        <w:rPr>
          <w:spacing w:val="-2"/>
        </w:rPr>
        <w:t>.</w:t>
      </w:r>
    </w:p>
    <w:p w14:paraId="788124CE" w14:textId="26E1649C" w:rsidR="00FA1DCB" w:rsidRDefault="00FA1DCB" w:rsidP="00FA3C8B">
      <w:pPr>
        <w:pStyle w:val="Heading3"/>
      </w:pPr>
      <w:r>
        <w:t xml:space="preserve">Existing </w:t>
      </w:r>
      <w:r w:rsidR="00FA3C8B">
        <w:t>technology</w:t>
      </w:r>
      <w:r w:rsidR="00DB164D">
        <w:noBreakHyphen/>
      </w:r>
      <w:r w:rsidR="00FA3C8B">
        <w:t>neutral regulatory frameworks</w:t>
      </w:r>
    </w:p>
    <w:p w14:paraId="70353FAA" w14:textId="5793F690" w:rsidR="007911D0" w:rsidRDefault="00263144" w:rsidP="006834A8">
      <w:pPr>
        <w:pStyle w:val="BodyText"/>
      </w:pPr>
      <w:r>
        <w:t xml:space="preserve">In general, </w:t>
      </w:r>
      <w:r w:rsidR="00B54988">
        <w:t>Australian law appl</w:t>
      </w:r>
      <w:r w:rsidR="00074AFD">
        <w:t>ies</w:t>
      </w:r>
      <w:r w:rsidR="00B54988">
        <w:t xml:space="preserve"> to </w:t>
      </w:r>
      <w:r w:rsidR="00817A9F">
        <w:t>the use of AI as it would to other technologies</w:t>
      </w:r>
      <w:r w:rsidR="006834A8">
        <w:t xml:space="preserve">. Often, AI just provides a more efficient and effective way to accomplish things already being done (or things which could be done, but are already outlawed), and in these instances, introducing new regulations and laws to govern AI use </w:t>
      </w:r>
      <w:r w:rsidR="000D3E7E">
        <w:t>would</w:t>
      </w:r>
      <w:r w:rsidR="006834A8">
        <w:t xml:space="preserve"> be </w:t>
      </w:r>
      <w:r>
        <w:t xml:space="preserve">both </w:t>
      </w:r>
      <w:r w:rsidR="006834A8">
        <w:t>unnecessary</w:t>
      </w:r>
      <w:r>
        <w:t xml:space="preserve"> and confusing</w:t>
      </w:r>
      <w:r w:rsidR="006834A8">
        <w:t xml:space="preserve">. </w:t>
      </w:r>
    </w:p>
    <w:p w14:paraId="16AEF953" w14:textId="288B89BA" w:rsidR="006834A8" w:rsidRDefault="006834A8" w:rsidP="007C0FFB">
      <w:pPr>
        <w:pStyle w:val="BodyText"/>
      </w:pPr>
      <w:r>
        <w:lastRenderedPageBreak/>
        <w:t>In some instances, existing, technology</w:t>
      </w:r>
      <w:r w:rsidR="00DB164D">
        <w:noBreakHyphen/>
      </w:r>
      <w:r>
        <w:t>neutral regulations and laws</w:t>
      </w:r>
      <w:r w:rsidR="007911D0">
        <w:t xml:space="preserve"> may need to be </w:t>
      </w:r>
      <w:r w:rsidR="008C11A6">
        <w:t xml:space="preserve">strengthened to deal with the changing profile of risks created by AI or </w:t>
      </w:r>
      <w:r w:rsidR="007911D0">
        <w:t xml:space="preserve">clarified, augmented or extended to cover </w:t>
      </w:r>
      <w:r w:rsidR="008C11A6">
        <w:t xml:space="preserve">new </w:t>
      </w:r>
      <w:r w:rsidR="007911D0">
        <w:t>risks</w:t>
      </w:r>
      <w:r>
        <w:t xml:space="preserve"> or harms. In these instances, existing regulations may prove insufficient to govern permissible uses of AI.</w:t>
      </w:r>
    </w:p>
    <w:p w14:paraId="0C803827" w14:textId="5E8A5199" w:rsidR="007911D0" w:rsidRDefault="002C52F7" w:rsidP="008D1D14">
      <w:pPr>
        <w:pStyle w:val="BodyText"/>
        <w:keepNext/>
      </w:pPr>
      <w:r>
        <w:t>Once it has been determined that there is a risk from an outcome of the use of AI that should be regulated, t</w:t>
      </w:r>
      <w:r w:rsidR="007911D0">
        <w:t xml:space="preserve">he Commission </w:t>
      </w:r>
      <w:r w:rsidR="00D40CF0">
        <w:t>suggests</w:t>
      </w:r>
      <w:r w:rsidR="007911D0">
        <w:t xml:space="preserve"> a </w:t>
      </w:r>
      <w:r w:rsidR="006834A8">
        <w:t>three</w:t>
      </w:r>
      <w:r w:rsidR="006834A8">
        <w:noBreakHyphen/>
        <w:t xml:space="preserve">step approach to </w:t>
      </w:r>
      <w:r>
        <w:t xml:space="preserve">the design of that </w:t>
      </w:r>
      <w:r w:rsidR="006834A8">
        <w:t>regulation</w:t>
      </w:r>
      <w:r w:rsidR="00261009">
        <w:t>.</w:t>
      </w:r>
    </w:p>
    <w:p w14:paraId="4FFB904C" w14:textId="3C88EAF6" w:rsidR="007911D0" w:rsidRPr="00C86D1A" w:rsidRDefault="007911D0" w:rsidP="003A4010">
      <w:pPr>
        <w:pStyle w:val="ListBullet"/>
      </w:pPr>
      <w:r w:rsidRPr="00C86D1A">
        <w:t>C</w:t>
      </w:r>
      <w:r w:rsidR="006834A8" w:rsidRPr="00C86D1A">
        <w:t xml:space="preserve">onsider if existing </w:t>
      </w:r>
      <w:r w:rsidR="00210577" w:rsidRPr="00C86D1A">
        <w:t xml:space="preserve">regulatory frameworks (including </w:t>
      </w:r>
      <w:r w:rsidR="006834A8" w:rsidRPr="00C86D1A">
        <w:t>regulation</w:t>
      </w:r>
      <w:r w:rsidR="00210577" w:rsidRPr="00C86D1A">
        <w:t>s</w:t>
      </w:r>
      <w:r w:rsidR="008E728F" w:rsidRPr="00C86D1A">
        <w:t xml:space="preserve"> and </w:t>
      </w:r>
      <w:r w:rsidR="00210577" w:rsidRPr="00C86D1A">
        <w:t>regul</w:t>
      </w:r>
      <w:r w:rsidR="00DC6FC5" w:rsidRPr="00C86D1A">
        <w:t>ators)</w:t>
      </w:r>
      <w:r w:rsidR="006834A8" w:rsidRPr="00C86D1A">
        <w:t xml:space="preserve"> </w:t>
      </w:r>
      <w:r w:rsidR="008E728F" w:rsidRPr="00C86D1A">
        <w:t xml:space="preserve">adequately </w:t>
      </w:r>
      <w:r w:rsidR="006834A8" w:rsidRPr="00C86D1A">
        <w:t>address the identified risks</w:t>
      </w:r>
      <w:r w:rsidR="00B62757" w:rsidRPr="00C86D1A">
        <w:t>, and whether they do so</w:t>
      </w:r>
      <w:r w:rsidR="006834A8" w:rsidRPr="00C86D1A">
        <w:t xml:space="preserve"> without unduly constraining AI use or presenting inconsistency with equivalent international approaches</w:t>
      </w:r>
      <w:r w:rsidRPr="00C86D1A">
        <w:t>. If so, there is no need for new regulation. If not:</w:t>
      </w:r>
    </w:p>
    <w:p w14:paraId="18F39AB8" w14:textId="471CBA61" w:rsidR="007911D0" w:rsidRPr="00C7620A" w:rsidRDefault="007911D0" w:rsidP="003A4010">
      <w:pPr>
        <w:pStyle w:val="ListBullet"/>
        <w:rPr>
          <w:spacing w:val="-2"/>
        </w:rPr>
      </w:pPr>
      <w:r w:rsidRPr="00C7620A">
        <w:rPr>
          <w:spacing w:val="-2"/>
        </w:rPr>
        <w:t>C</w:t>
      </w:r>
      <w:r w:rsidR="006834A8" w:rsidRPr="00C7620A">
        <w:rPr>
          <w:spacing w:val="-2"/>
        </w:rPr>
        <w:t xml:space="preserve">onsider if existing regulation can be </w:t>
      </w:r>
      <w:r w:rsidR="00263144" w:rsidRPr="00C7620A">
        <w:rPr>
          <w:spacing w:val="-2"/>
        </w:rPr>
        <w:t xml:space="preserve">clarified or </w:t>
      </w:r>
      <w:r w:rsidR="006834A8" w:rsidRPr="00C7620A">
        <w:rPr>
          <w:spacing w:val="-2"/>
        </w:rPr>
        <w:t xml:space="preserve">amended to bridge any gaps </w:t>
      </w:r>
      <w:r w:rsidR="00972B24" w:rsidRPr="00C7620A">
        <w:rPr>
          <w:spacing w:val="-2"/>
        </w:rPr>
        <w:t xml:space="preserve">(in regulation or its enforcement) </w:t>
      </w:r>
      <w:r w:rsidR="006834A8" w:rsidRPr="00C7620A">
        <w:rPr>
          <w:spacing w:val="-2"/>
        </w:rPr>
        <w:t>associated with AI development or deployment</w:t>
      </w:r>
      <w:r w:rsidRPr="00C7620A">
        <w:rPr>
          <w:spacing w:val="-2"/>
        </w:rPr>
        <w:t>. If so, clarify or amend existing regulations, and provide appropriate resourcing and training to regulators rather than introducing new regulations. If not:</w:t>
      </w:r>
    </w:p>
    <w:p w14:paraId="238D63BC" w14:textId="15079ED2" w:rsidR="00391543" w:rsidRPr="00C86D1A" w:rsidRDefault="007911D0" w:rsidP="003A4010">
      <w:pPr>
        <w:pStyle w:val="ListBullet"/>
      </w:pPr>
      <w:r w:rsidRPr="00C86D1A">
        <w:t>Consider the net benefits of new regulation using a risk</w:t>
      </w:r>
      <w:r w:rsidR="00DB164D">
        <w:noBreakHyphen/>
      </w:r>
      <w:r w:rsidRPr="00C86D1A">
        <w:t>based approach</w:t>
      </w:r>
      <w:r w:rsidR="00700FAA">
        <w:t xml:space="preserve">. The assessment would need to </w:t>
      </w:r>
      <w:r w:rsidR="001D2FF5">
        <w:t>take</w:t>
      </w:r>
      <w:r w:rsidRPr="00C86D1A">
        <w:t xml:space="preserve"> into account the relevant outcome(s) and risk(s) to be covered compared to a real</w:t>
      </w:r>
      <w:r w:rsidR="00DB164D">
        <w:noBreakHyphen/>
      </w:r>
      <w:r w:rsidRPr="00C86D1A">
        <w:t>world counterfactual, any non</w:t>
      </w:r>
      <w:r w:rsidR="00DB164D">
        <w:noBreakHyphen/>
      </w:r>
      <w:r w:rsidRPr="00C86D1A">
        <w:t>regulatory counters to the risk, the relevant point(s) in the supply chain where the regulation will apply</w:t>
      </w:r>
      <w:r w:rsidR="004E0662">
        <w:t>,</w:t>
      </w:r>
      <w:r w:rsidRPr="00C86D1A">
        <w:t xml:space="preserve"> and any relevant existing international regulations that may impact the risk or limit regulatory solutions. New regulation should only be introduced if there is a net benefit from the regulation taking these factors into account.</w:t>
      </w:r>
      <w:r w:rsidR="00516046" w:rsidRPr="00C86D1A">
        <w:t xml:space="preserve"> </w:t>
      </w:r>
    </w:p>
    <w:p w14:paraId="51A2ACA7" w14:textId="5E005B0C" w:rsidR="005E688E" w:rsidRDefault="005E688E" w:rsidP="005E688E">
      <w:pPr>
        <w:pStyle w:val="BodyText"/>
      </w:pPr>
      <w:r>
        <w:t>Figure</w:t>
      </w:r>
      <w:r w:rsidR="00D25217">
        <w:t> 1</w:t>
      </w:r>
      <w:r>
        <w:t xml:space="preserve"> provides a table of the types of issues that decision</w:t>
      </w:r>
      <w:r w:rsidR="00DB164D">
        <w:noBreakHyphen/>
      </w:r>
      <w:r>
        <w:t>makers need to address to apply this approach.</w:t>
      </w:r>
    </w:p>
    <w:p w14:paraId="4F86C96E" w14:textId="77777777" w:rsidR="00AE0F75" w:rsidRDefault="00AE0F75" w:rsidP="00AE0F75">
      <w:pPr>
        <w:pStyle w:val="Heading4"/>
      </w:pPr>
      <w:r>
        <w:t>Do existing regulations cover the undesirable conduct or outcomes?</w:t>
      </w:r>
    </w:p>
    <w:p w14:paraId="00EA61B3" w14:textId="77777777" w:rsidR="00AE0F75" w:rsidRDefault="00AE0F75" w:rsidP="00AE0F75">
      <w:pPr>
        <w:pStyle w:val="BodyText"/>
      </w:pPr>
      <w:r>
        <w:t>While the use of AI may create risks, it will often be the case these risks are covered by existing legislation and regulations (this includes both general regulations and industry</w:t>
      </w:r>
      <w:r>
        <w:noBreakHyphen/>
        <w:t>specific regulations). This is particularly the case where existing regulations have been designed to be technology</w:t>
      </w:r>
      <w:r>
        <w:noBreakHyphen/>
        <w:t>neutral.</w:t>
      </w:r>
      <w:r w:rsidRPr="004D767D">
        <w:rPr>
          <w:rStyle w:val="FootnoteReference"/>
        </w:rPr>
        <w:footnoteReference w:id="4"/>
      </w:r>
      <w:r>
        <w:t xml:space="preserve"> </w:t>
      </w:r>
    </w:p>
    <w:p w14:paraId="3AB2B03F" w14:textId="77777777" w:rsidR="00AE0F75" w:rsidRPr="00D871E6" w:rsidRDefault="00AE0F75" w:rsidP="00AE0F75">
      <w:pPr>
        <w:pStyle w:val="BodyText"/>
        <w:rPr>
          <w:b/>
          <w:bCs/>
          <w:spacing w:val="-2"/>
        </w:rPr>
      </w:pPr>
      <w:r w:rsidRPr="00D871E6">
        <w:rPr>
          <w:spacing w:val="-2"/>
        </w:rPr>
        <w:t xml:space="preserve">It would be a mistake for governments to presume that the risks associated with the use of AI would necessarily require new regulation, rather than the application and enforcement (potentially with amendment) of existing regulations </w:t>
      </w:r>
      <w:r w:rsidRPr="00D871E6">
        <w:rPr>
          <w:rFonts w:cs="Arial"/>
          <w:spacing w:val="-2"/>
        </w:rPr>
        <w:t>(Solomon and Davis 2023)</w:t>
      </w:r>
      <w:r w:rsidRPr="00D871E6">
        <w:rPr>
          <w:spacing w:val="-2"/>
        </w:rPr>
        <w:t xml:space="preserve">. For instance, </w:t>
      </w:r>
      <w:r w:rsidRPr="00D871E6">
        <w:rPr>
          <w:b/>
          <w:bCs/>
          <w:spacing w:val="-2"/>
        </w:rPr>
        <w:t xml:space="preserve">existing laws </w:t>
      </w:r>
      <w:r w:rsidRPr="00D871E6">
        <w:rPr>
          <w:spacing w:val="-2"/>
        </w:rPr>
        <w:t>relating to privacy, consumer protection, and discrimination are likely to be among the most relevant to the use of AI. Existing laws pertaining to negligence already apply, and can establish some degree of accountability for developers, users, and other parties with regard to harms incurred as a result of technology use. As liability is determined on a case</w:t>
      </w:r>
      <w:r w:rsidRPr="00D871E6">
        <w:rPr>
          <w:spacing w:val="-2"/>
        </w:rPr>
        <w:noBreakHyphen/>
        <w:t>by</w:t>
      </w:r>
      <w:r w:rsidRPr="00D871E6">
        <w:rPr>
          <w:spacing w:val="-2"/>
        </w:rPr>
        <w:noBreakHyphen/>
        <w:t>case basis, it may take some time before courts can collectively clarify how specific uses of AI would be treated.</w:t>
      </w:r>
    </w:p>
    <w:p w14:paraId="74203EC5" w14:textId="77777777" w:rsidR="00AE0F75" w:rsidRPr="009D78D4" w:rsidRDefault="00AE0F75" w:rsidP="00AE0F75">
      <w:pPr>
        <w:pStyle w:val="BodyText"/>
        <w:rPr>
          <w:b/>
          <w:bCs/>
        </w:rPr>
      </w:pPr>
      <w:r>
        <w:rPr>
          <w:b/>
          <w:bCs/>
        </w:rPr>
        <w:t>Existing s</w:t>
      </w:r>
      <w:r w:rsidRPr="009D78D4">
        <w:rPr>
          <w:b/>
          <w:bCs/>
        </w:rPr>
        <w:t>ector</w:t>
      </w:r>
      <w:r>
        <w:rPr>
          <w:b/>
          <w:bCs/>
        </w:rPr>
        <w:noBreakHyphen/>
      </w:r>
      <w:r w:rsidRPr="009D78D4">
        <w:rPr>
          <w:b/>
          <w:bCs/>
        </w:rPr>
        <w:t>specific regulatory frameworks</w:t>
      </w:r>
      <w:r>
        <w:t xml:space="preserve"> may obviate the need for technology</w:t>
      </w:r>
      <w:r>
        <w:noBreakHyphen/>
        <w:t xml:space="preserve">specific regulation. For </w:t>
      </w:r>
      <w:r w:rsidRPr="00D60FF9">
        <w:t>example</w:t>
      </w:r>
      <w:r>
        <w:t xml:space="preserve">, </w:t>
      </w:r>
      <w:r w:rsidRPr="00D60FF9">
        <w:t>the EU AI Act highlight</w:t>
      </w:r>
      <w:r>
        <w:t>s</w:t>
      </w:r>
      <w:r w:rsidRPr="00D60FF9">
        <w:t xml:space="preserve"> </w:t>
      </w:r>
      <w:r>
        <w:t xml:space="preserve">the potential use of AI to create inaudible frequencies that can encourage </w:t>
      </w:r>
      <w:r w:rsidRPr="00D60FF9">
        <w:t xml:space="preserve">truck drivers </w:t>
      </w:r>
      <w:r>
        <w:t xml:space="preserve">to continue driving for excessive </w:t>
      </w:r>
      <w:r w:rsidRPr="00D60FF9">
        <w:t>durations</w:t>
      </w:r>
      <w:r>
        <w:t xml:space="preserve"> </w:t>
      </w:r>
      <w:r w:rsidRPr="0029221F">
        <w:rPr>
          <w:rFonts w:ascii="Arial" w:hAnsi="Arial" w:cs="Arial"/>
          <w:szCs w:val="24"/>
        </w:rPr>
        <w:t>(Sioli 2021)</w:t>
      </w:r>
      <w:r w:rsidRPr="00D60FF9">
        <w:t xml:space="preserve">. However, Australia’s National Heavy Vehicle Regulator </w:t>
      </w:r>
      <w:r w:rsidRPr="00D60FF9">
        <w:rPr>
          <w:rFonts w:ascii="Arial" w:hAnsi="Arial" w:cs="Arial"/>
        </w:rPr>
        <w:t>(2020)</w:t>
      </w:r>
      <w:r w:rsidRPr="00D60FF9">
        <w:t xml:space="preserve"> stipulates the maximum permissible driving hours for truck drivers, therefore making this particular AI use illegal.</w:t>
      </w:r>
    </w:p>
    <w:p w14:paraId="141507BA" w14:textId="77777777" w:rsidR="00AE0F75" w:rsidRDefault="00AE0F75" w:rsidP="00AE0F75">
      <w:pPr>
        <w:pStyle w:val="BodyText"/>
      </w:pPr>
      <w:r>
        <w:t>Relying on existing regulation will provide a degree of certainty for businesses, as they can work within existing frameworks and rules rather than adapt to new rules. Importantly, it also ensures that different technologies are held to the same standard regarding their effect on users, consumers, and the public – and that regulation focuses on decisions and actions that cause harm, rather than on technology itself.</w:t>
      </w:r>
    </w:p>
    <w:p w14:paraId="05D61D4D" w14:textId="77777777" w:rsidR="00AE0F75" w:rsidRPr="00335ACF" w:rsidRDefault="00AE0F75" w:rsidP="00AE0F75">
      <w:pPr>
        <w:pStyle w:val="BodyText"/>
        <w:rPr>
          <w:spacing w:val="-2"/>
        </w:rPr>
      </w:pPr>
      <w:r w:rsidRPr="00335ACF">
        <w:rPr>
          <w:spacing w:val="-2"/>
        </w:rPr>
        <w:lastRenderedPageBreak/>
        <w:t xml:space="preserve">In some cases, AI could raise the risk of harms that are already illegal – for example if the technology creates opportunities to cause harm more quickly, or at scale, in ways that are difficult to stop. Gaps could occur in </w:t>
      </w:r>
      <w:r w:rsidRPr="00335ACF">
        <w:rPr>
          <w:b/>
          <w:bCs/>
          <w:spacing w:val="-2"/>
        </w:rPr>
        <w:t>enforceable regulation</w:t>
      </w:r>
      <w:r w:rsidRPr="00335ACF">
        <w:rPr>
          <w:spacing w:val="-2"/>
        </w:rPr>
        <w:t xml:space="preserve">, and while this would warrant improvements in regulators’ capabilities, it could also warrant amendments to, or strengthening of, existing regulations, or creation of new regulations. In other words, there may be a question as to whether existing regulations </w:t>
      </w:r>
      <w:r w:rsidRPr="00335ACF">
        <w:rPr>
          <w:i/>
          <w:iCs/>
          <w:spacing w:val="-2"/>
        </w:rPr>
        <w:t>adequately</w:t>
      </w:r>
      <w:r w:rsidRPr="00335ACF">
        <w:rPr>
          <w:spacing w:val="-2"/>
        </w:rPr>
        <w:t xml:space="preserve"> address undesirable outcomes (as noted above, this involves judgments about appropriate thresholds and risks in the counterfactual).</w:t>
      </w:r>
    </w:p>
    <w:p w14:paraId="30E66A37" w14:textId="0FFCE287" w:rsidR="001A30DE" w:rsidRDefault="006834A8" w:rsidP="003A4010">
      <w:pPr>
        <w:pStyle w:val="FigureTableHeading"/>
      </w:pPr>
      <w:bookmarkStart w:id="1" w:name="_Ref150173396"/>
      <w:r>
        <w:t xml:space="preserve">Figure </w:t>
      </w:r>
      <w:r>
        <w:rPr>
          <w:noProof/>
        </w:rPr>
        <w:t>1</w:t>
      </w:r>
      <w:bookmarkEnd w:id="1"/>
      <w:r>
        <w:rPr>
          <w:noProof/>
        </w:rPr>
        <w:t xml:space="preserve"> </w:t>
      </w:r>
      <w:r>
        <w:t>– Regulating AI use</w:t>
      </w:r>
    </w:p>
    <w:p w14:paraId="0BD47885" w14:textId="2D6C728A" w:rsidR="00D5720E" w:rsidRDefault="00C943B3" w:rsidP="00D871E6">
      <w:pPr>
        <w:pStyle w:val="BodyText"/>
      </w:pPr>
      <w:r w:rsidRPr="00C943B3">
        <w:rPr>
          <w:noProof/>
        </w:rPr>
        <w:drawing>
          <wp:inline distT="0" distB="0" distL="0" distR="0" wp14:anchorId="10A9B9CD" wp14:editId="6A948285">
            <wp:extent cx="6120130" cy="6704965"/>
            <wp:effectExtent l="0" t="0" r="0" b="635"/>
            <wp:docPr id="16760581" name="Picture 16760581" descr="This figure presents some practical steps for governments to approach AI regulation. It shows the types of issues that policy-makers need to address at each stage. The steps include identifying the  use of the technology; assessing the associated risks, relative to real-world counterfactuals; identifying who can influence or control the risk; identifying what existing protections apply and where gaps could arise; considering whether existing regulations could bridge the gaps; and considering what new regulation might be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581" name="Picture 16760581" descr="This figure presents some practical steps for governments to approach AI regulation. It shows the types of issues that policy-makers need to address at each stage. The steps include identifying the  use of the technology; assessing the associated risks, relative to real-world counterfactuals; identifying who can influence or control the risk; identifying what existing protections apply and where gaps could arise; considering whether existing regulations could bridge the gaps; and considering what new regulation might be need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6704965"/>
                    </a:xfrm>
                    <a:prstGeom prst="rect">
                      <a:avLst/>
                    </a:prstGeom>
                    <a:noFill/>
                    <a:ln>
                      <a:noFill/>
                    </a:ln>
                  </pic:spPr>
                </pic:pic>
              </a:graphicData>
            </a:graphic>
          </wp:inline>
        </w:drawing>
      </w:r>
    </w:p>
    <w:p w14:paraId="3E113C6E" w14:textId="77777777" w:rsidR="006834A8" w:rsidRDefault="006834A8" w:rsidP="004C080A">
      <w:pPr>
        <w:pStyle w:val="Heading4"/>
      </w:pPr>
      <w:r>
        <w:lastRenderedPageBreak/>
        <w:t>If not, can existing regulations be adapted to achieve the desired outcomes?</w:t>
      </w:r>
    </w:p>
    <w:p w14:paraId="50016C80" w14:textId="1751C27A" w:rsidR="00B03264" w:rsidRDefault="001C153F" w:rsidP="006834A8">
      <w:pPr>
        <w:pStyle w:val="BodyText"/>
      </w:pPr>
      <w:r>
        <w:t xml:space="preserve">A range of tools should be tested </w:t>
      </w:r>
      <w:r w:rsidR="006834A8">
        <w:t>before deciding that existing laws and regulations do not cover a specific use of AI.</w:t>
      </w:r>
      <w:r w:rsidR="001B3C41">
        <w:t xml:space="preserve"> </w:t>
      </w:r>
      <w:r w:rsidR="00B070EB">
        <w:t xml:space="preserve">For instance, regulators can enhance regulatory clarity by </w:t>
      </w:r>
      <w:r w:rsidR="00B070EB" w:rsidRPr="00FA5CCC">
        <w:rPr>
          <w:bCs/>
        </w:rPr>
        <w:t>providing</w:t>
      </w:r>
      <w:r w:rsidR="00B070EB" w:rsidRPr="006E66A5">
        <w:rPr>
          <w:b/>
        </w:rPr>
        <w:t xml:space="preserve"> guidelines and advice</w:t>
      </w:r>
      <w:r w:rsidR="00F1144A">
        <w:t xml:space="preserve">. </w:t>
      </w:r>
    </w:p>
    <w:p w14:paraId="0987BEAD" w14:textId="0B78DF65" w:rsidR="0075351E" w:rsidRDefault="009D243C" w:rsidP="009D243C">
      <w:pPr>
        <w:pStyle w:val="BodyText"/>
      </w:pPr>
      <w:r>
        <w:t xml:space="preserve">Some aspects of </w:t>
      </w:r>
      <w:r w:rsidR="00BC2327">
        <w:t xml:space="preserve">regulation </w:t>
      </w:r>
      <w:r>
        <w:t xml:space="preserve">may only become clear over time as </w:t>
      </w:r>
      <w:r w:rsidR="00E633E0">
        <w:t xml:space="preserve">laws </w:t>
      </w:r>
      <w:r>
        <w:t xml:space="preserve">are tested in the courts. As an example, key concepts </w:t>
      </w:r>
      <w:r w:rsidR="002775CD">
        <w:t>related to employment take a common</w:t>
      </w:r>
      <w:r w:rsidR="00DB164D">
        <w:noBreakHyphen/>
      </w:r>
      <w:r w:rsidR="002775CD">
        <w:t xml:space="preserve">law meaning, </w:t>
      </w:r>
      <w:r w:rsidR="009F093E">
        <w:t>developed by the courts over time</w:t>
      </w:r>
      <w:r>
        <w:t xml:space="preserve">. </w:t>
      </w:r>
      <w:r w:rsidRPr="00F02191">
        <w:t xml:space="preserve">Indeed, governments may face the choice of what to define in legislation, and how to balance the benefits of </w:t>
      </w:r>
      <w:r w:rsidR="0075351E">
        <w:t>legislative ‘</w:t>
      </w:r>
      <w:r w:rsidRPr="00F02191">
        <w:t>certainty</w:t>
      </w:r>
      <w:r w:rsidR="0075351E">
        <w:t>’</w:t>
      </w:r>
      <w:r w:rsidRPr="00F02191">
        <w:t xml:space="preserve"> with the costs of prescriptiveness.</w:t>
      </w:r>
      <w:r>
        <w:t xml:space="preserve"> </w:t>
      </w:r>
      <w:r w:rsidR="0075351E">
        <w:t>It can be argued that relying on legal precedent to extend existing regulations to new, AI</w:t>
      </w:r>
      <w:r w:rsidR="00DB164D">
        <w:noBreakHyphen/>
      </w:r>
      <w:r w:rsidR="0075351E">
        <w:t>based uses is slow and uncertain. This is true. But any new legislation will equally be subject to legal interpretations and precedent over time. The uncertainty created by new regulations, regardless of how ‘tightly’ they are drafted, will often be greater than the uncertainty around existing rules that have already been tested in court.</w:t>
      </w:r>
    </w:p>
    <w:p w14:paraId="19C85AB6" w14:textId="5155E2F6" w:rsidR="009D243C" w:rsidRPr="00F02191" w:rsidRDefault="0075351E" w:rsidP="009D243C">
      <w:pPr>
        <w:pStyle w:val="BodyText"/>
      </w:pPr>
      <w:r>
        <w:t>To help advance understanding of the applications of existing rules to AI, t</w:t>
      </w:r>
      <w:r w:rsidR="00E633E0">
        <w:t xml:space="preserve">here may be value in </w:t>
      </w:r>
      <w:r w:rsidR="00E633E0" w:rsidRPr="00316D54">
        <w:t>regulators</w:t>
      </w:r>
      <w:r w:rsidR="00E633E0" w:rsidRPr="006E66A5">
        <w:rPr>
          <w:b/>
        </w:rPr>
        <w:t xml:space="preserve"> </w:t>
      </w:r>
      <w:r w:rsidR="00E633E0" w:rsidRPr="00FA5CCC">
        <w:rPr>
          <w:bCs/>
        </w:rPr>
        <w:t>undertaking</w:t>
      </w:r>
      <w:r w:rsidR="00E633E0" w:rsidRPr="006E66A5">
        <w:rPr>
          <w:b/>
        </w:rPr>
        <w:t xml:space="preserve"> test cases</w:t>
      </w:r>
      <w:r>
        <w:t>, recognising that such cases may involve significant costs to the relevant parties</w:t>
      </w:r>
      <w:r w:rsidR="00855147">
        <w:t>.</w:t>
      </w:r>
    </w:p>
    <w:p w14:paraId="150D52F6" w14:textId="7302E3B6" w:rsidR="00100D1D" w:rsidRDefault="006834A8" w:rsidP="006834A8">
      <w:pPr>
        <w:pStyle w:val="BodyText"/>
      </w:pPr>
      <w:r>
        <w:t xml:space="preserve">If it is found that </w:t>
      </w:r>
      <w:r w:rsidRPr="00F31649">
        <w:t>existing regulations are inadequate</w:t>
      </w:r>
      <w:r>
        <w:t xml:space="preserve"> for </w:t>
      </w:r>
      <w:r w:rsidR="002D179C">
        <w:t xml:space="preserve">a specific use of </w:t>
      </w:r>
      <w:r>
        <w:t>AI</w:t>
      </w:r>
      <w:r w:rsidRPr="00F31649">
        <w:t xml:space="preserve">, </w:t>
      </w:r>
      <w:r w:rsidR="00E75926">
        <w:t>governments sh</w:t>
      </w:r>
      <w:r w:rsidRPr="00F31649">
        <w:t xml:space="preserve">ould consider whether </w:t>
      </w:r>
      <w:r w:rsidR="00E75926">
        <w:t xml:space="preserve">existing </w:t>
      </w:r>
      <w:r>
        <w:t>regulations</w:t>
      </w:r>
      <w:r w:rsidRPr="00F31649">
        <w:t xml:space="preserve"> can be tightened to address gaps raised by AI</w:t>
      </w:r>
      <w:r w:rsidR="00E75926">
        <w:t xml:space="preserve"> (</w:t>
      </w:r>
      <w:r>
        <w:t>rather than drafting new rules from scratch</w:t>
      </w:r>
      <w:r w:rsidR="00E75926">
        <w:t>)</w:t>
      </w:r>
      <w:r>
        <w:t>. For</w:t>
      </w:r>
      <w:r w:rsidRPr="00F31649">
        <w:t xml:space="preserve"> example, laws defining what is considered as personal information might need to be updated as studies have found that AI is now capable of re</w:t>
      </w:r>
      <w:r w:rsidR="00DB164D">
        <w:noBreakHyphen/>
      </w:r>
      <w:r w:rsidRPr="00F31649">
        <w:t>identifying users from data that has gone through robust de</w:t>
      </w:r>
      <w:r w:rsidR="00DB164D">
        <w:noBreakHyphen/>
      </w:r>
      <w:r w:rsidRPr="00F31649">
        <w:t xml:space="preserve">identification process </w:t>
      </w:r>
      <w:r w:rsidR="00893D0D" w:rsidRPr="00893D0D">
        <w:rPr>
          <w:rFonts w:ascii="Arial" w:hAnsi="Arial" w:cs="Arial"/>
        </w:rPr>
        <w:t>(Na et al. 2018)</w:t>
      </w:r>
      <w:r w:rsidRPr="00F31649">
        <w:t xml:space="preserve">. The laws </w:t>
      </w:r>
      <w:r>
        <w:t xml:space="preserve">governing the use of personal information </w:t>
      </w:r>
      <w:r w:rsidRPr="00F31649">
        <w:t xml:space="preserve">are still sound; they just need to be </w:t>
      </w:r>
      <w:r w:rsidR="0075351E">
        <w:t>updated</w:t>
      </w:r>
      <w:r w:rsidRPr="00F31649">
        <w:t xml:space="preserve"> to reflect how </w:t>
      </w:r>
      <w:r>
        <w:t>de</w:t>
      </w:r>
      <w:r>
        <w:noBreakHyphen/>
        <w:t>identified and re</w:t>
      </w:r>
      <w:r>
        <w:noBreakHyphen/>
        <w:t>identified data is used</w:t>
      </w:r>
      <w:r w:rsidRPr="00F31649">
        <w:t>.</w:t>
      </w:r>
      <w:r>
        <w:t xml:space="preserve"> </w:t>
      </w:r>
      <w:r w:rsidRPr="002D0E85">
        <w:t>This could</w:t>
      </w:r>
      <w:r w:rsidR="0075351E">
        <w:t>, for example,</w:t>
      </w:r>
      <w:r w:rsidR="00F66956">
        <w:t xml:space="preserve"> </w:t>
      </w:r>
      <w:r w:rsidRPr="002D0E85">
        <w:t>involve redefining personal information to include some forms of re</w:t>
      </w:r>
      <w:r w:rsidR="00DB164D">
        <w:noBreakHyphen/>
      </w:r>
      <w:r w:rsidRPr="002D0E85">
        <w:t>identified data, or ensuring it is clear that re</w:t>
      </w:r>
      <w:r w:rsidR="00DB164D">
        <w:noBreakHyphen/>
      </w:r>
      <w:r w:rsidRPr="002D0E85">
        <w:t>identified data is not personal information</w:t>
      </w:r>
      <w:r>
        <w:t>.</w:t>
      </w:r>
    </w:p>
    <w:p w14:paraId="163AF5B7" w14:textId="23F97DA9" w:rsidR="006834A8" w:rsidRDefault="000A342B" w:rsidP="006834A8">
      <w:pPr>
        <w:pStyle w:val="Heading4"/>
      </w:pPr>
      <w:r>
        <w:t>What new</w:t>
      </w:r>
      <w:r w:rsidR="006834A8">
        <w:t xml:space="preserve"> regulation could fit </w:t>
      </w:r>
      <w:r>
        <w:t xml:space="preserve">the </w:t>
      </w:r>
      <w:r w:rsidR="006834A8">
        <w:t>circumstances</w:t>
      </w:r>
      <w:r>
        <w:t>?</w:t>
      </w:r>
    </w:p>
    <w:p w14:paraId="5DB1E942" w14:textId="5E4912FD" w:rsidR="00A25265" w:rsidRDefault="006834A8" w:rsidP="006834A8">
      <w:pPr>
        <w:pStyle w:val="BodyText"/>
      </w:pPr>
      <w:r w:rsidRPr="001B4715">
        <w:t xml:space="preserve">As a final step, if </w:t>
      </w:r>
      <w:r>
        <w:t xml:space="preserve">potential harms fall </w:t>
      </w:r>
      <w:r w:rsidRPr="001B4715">
        <w:t xml:space="preserve">outside the remit of existing regulations, </w:t>
      </w:r>
      <w:r w:rsidR="00CC3D26">
        <w:t xml:space="preserve">new </w:t>
      </w:r>
      <w:r w:rsidR="00D111C7">
        <w:t xml:space="preserve">regulatory </w:t>
      </w:r>
      <w:r w:rsidR="0039759F">
        <w:t xml:space="preserve">safeguards </w:t>
      </w:r>
      <w:r w:rsidR="00E51963">
        <w:t>may be needed</w:t>
      </w:r>
      <w:r w:rsidR="00CC3D26">
        <w:t>.</w:t>
      </w:r>
    </w:p>
    <w:p w14:paraId="2A0A74C5" w14:textId="401465A2" w:rsidR="00A67E9C" w:rsidRDefault="00520825" w:rsidP="00A67E9C">
      <w:pPr>
        <w:pStyle w:val="BodyText"/>
      </w:pPr>
      <w:r>
        <w:t xml:space="preserve">New regulation </w:t>
      </w:r>
      <w:r w:rsidR="00417D0E">
        <w:t xml:space="preserve">should, </w:t>
      </w:r>
      <w:r w:rsidR="003C0812">
        <w:t xml:space="preserve">where possible, be </w:t>
      </w:r>
      <w:r w:rsidR="003C0812" w:rsidRPr="00FA5CCC">
        <w:t>technology</w:t>
      </w:r>
      <w:r w:rsidR="00DE3D0C" w:rsidRPr="00FA5CCC">
        <w:noBreakHyphen/>
      </w:r>
      <w:r w:rsidR="003C0812" w:rsidRPr="00FA5CCC">
        <w:t>neutral</w:t>
      </w:r>
      <w:r w:rsidR="003C0812">
        <w:t xml:space="preserve">. </w:t>
      </w:r>
      <w:r w:rsidR="00A67E9C" w:rsidRPr="00FA5CCC">
        <w:rPr>
          <w:b/>
          <w:bCs/>
        </w:rPr>
        <w:t>Technology</w:t>
      </w:r>
      <w:r w:rsidR="00DB164D" w:rsidRPr="00FA5CCC">
        <w:rPr>
          <w:b/>
          <w:bCs/>
        </w:rPr>
        <w:noBreakHyphen/>
      </w:r>
      <w:r w:rsidR="00A67E9C" w:rsidRPr="00FA5CCC">
        <w:rPr>
          <w:b/>
          <w:bCs/>
        </w:rPr>
        <w:t>neutral regulation</w:t>
      </w:r>
      <w:r w:rsidR="00A67E9C">
        <w:t xml:space="preserve"> allows regulators to focus on the outcomes and behaviours which are undesirable, rather than the technologies. </w:t>
      </w:r>
      <w:r w:rsidR="00D756CF">
        <w:t xml:space="preserve">That is, by </w:t>
      </w:r>
      <w:r w:rsidR="00A67E9C">
        <w:t>focusing on the elements that can give rise to risks (such as use of personal data, opacity of approach or decision making, automation of high</w:t>
      </w:r>
      <w:r w:rsidR="00DB164D">
        <w:noBreakHyphen/>
      </w:r>
      <w:r w:rsidR="00A67E9C">
        <w:t>risk decisions without human oversight) as opposed to specific models in use (e.g. large language models), technology</w:t>
      </w:r>
      <w:r w:rsidR="00DB164D">
        <w:noBreakHyphen/>
      </w:r>
      <w:r w:rsidR="00A67E9C">
        <w:t xml:space="preserve">neutral regulation will remain applicable to technological advances as they arise, and therefore be more effective at achieving its objectives. </w:t>
      </w:r>
    </w:p>
    <w:p w14:paraId="53575B6E" w14:textId="638EB439" w:rsidR="00A67E9C" w:rsidRDefault="00A67E9C" w:rsidP="00A67E9C">
      <w:pPr>
        <w:pStyle w:val="BodyText"/>
      </w:pPr>
      <w:r>
        <w:t>Technology</w:t>
      </w:r>
      <w:r w:rsidR="00DB164D">
        <w:noBreakHyphen/>
      </w:r>
      <w:r>
        <w:t>neutral regulation reduces scope for developers to adjust their technology in an attempt to circumvent a definition set into a law or regulation. It also avoids favour or discrimination against certain technologies, facilitating competition between incumbent and new technologies.</w:t>
      </w:r>
    </w:p>
    <w:p w14:paraId="26BF55B9" w14:textId="4FE0B439" w:rsidR="000774D1" w:rsidRDefault="001417F6" w:rsidP="00A67E9C">
      <w:pPr>
        <w:pStyle w:val="BodyText"/>
      </w:pPr>
      <w:r>
        <w:t xml:space="preserve">If </w:t>
      </w:r>
      <w:r w:rsidR="00F66956">
        <w:t xml:space="preserve">it is decided that </w:t>
      </w:r>
      <w:r>
        <w:t>technology</w:t>
      </w:r>
      <w:r w:rsidR="00DB164D">
        <w:noBreakHyphen/>
      </w:r>
      <w:r>
        <w:t xml:space="preserve">neutral </w:t>
      </w:r>
      <w:r w:rsidR="003F2155">
        <w:t xml:space="preserve">regulations </w:t>
      </w:r>
      <w:r w:rsidR="00F66956">
        <w:t xml:space="preserve">cannot adequately address a risk from the use of AI, then </w:t>
      </w:r>
      <w:r w:rsidR="003F2155">
        <w:t>technology</w:t>
      </w:r>
      <w:r w:rsidR="003F2155">
        <w:noBreakHyphen/>
        <w:t xml:space="preserve">specific regulations </w:t>
      </w:r>
      <w:r w:rsidR="00F66956">
        <w:rPr>
          <w:i/>
          <w:iCs/>
        </w:rPr>
        <w:t>may</w:t>
      </w:r>
      <w:r w:rsidR="003F2155">
        <w:t xml:space="preserve"> be required. While </w:t>
      </w:r>
      <w:r w:rsidR="005A07A5">
        <w:t>th</w:t>
      </w:r>
      <w:r w:rsidR="00F66956">
        <w:t>is</w:t>
      </w:r>
      <w:r w:rsidR="005A07A5">
        <w:t xml:space="preserve"> should be a last resort</w:t>
      </w:r>
      <w:r w:rsidR="00A71AE0">
        <w:t xml:space="preserve"> (as they will quickly become obsolete as the </w:t>
      </w:r>
      <w:r w:rsidR="00FA349A">
        <w:t>technology evolves), technology</w:t>
      </w:r>
      <w:r w:rsidR="00FA349A">
        <w:noBreakHyphen/>
        <w:t xml:space="preserve">specific regulation can target the </w:t>
      </w:r>
      <w:r w:rsidR="00835D12">
        <w:t>gap</w:t>
      </w:r>
      <w:r w:rsidR="00111F79">
        <w:t>s</w:t>
      </w:r>
      <w:r w:rsidR="00835D12">
        <w:t xml:space="preserve"> in </w:t>
      </w:r>
      <w:r w:rsidR="00111F79">
        <w:t xml:space="preserve">regulation that </w:t>
      </w:r>
      <w:r w:rsidR="00686008">
        <w:t xml:space="preserve">may arise </w:t>
      </w:r>
      <w:r w:rsidR="00665143">
        <w:t xml:space="preserve">through </w:t>
      </w:r>
      <w:r w:rsidR="007E30D8">
        <w:t>technology</w:t>
      </w:r>
      <w:r w:rsidR="007E30D8">
        <w:noBreakHyphen/>
        <w:t>neutral regulation</w:t>
      </w:r>
      <w:r w:rsidR="00AD5076">
        <w:t xml:space="preserve"> by governing specific, permissible uses of AI</w:t>
      </w:r>
      <w:r w:rsidR="007E30D8">
        <w:t>.</w:t>
      </w:r>
      <w:r w:rsidR="00F66956">
        <w:t xml:space="preserve"> </w:t>
      </w:r>
    </w:p>
    <w:p w14:paraId="3F69791E" w14:textId="63ECB912" w:rsidR="00F66956" w:rsidRDefault="00F66956" w:rsidP="00A67E9C">
      <w:pPr>
        <w:pStyle w:val="BodyText"/>
      </w:pPr>
      <w:r>
        <w:t>To avoid the risk of obsolete technology</w:t>
      </w:r>
      <w:r w:rsidR="00DB164D">
        <w:noBreakHyphen/>
      </w:r>
      <w:r>
        <w:t>specific regulations, any regulation that is technology</w:t>
      </w:r>
      <w:r w:rsidR="004C371D">
        <w:noBreakHyphen/>
      </w:r>
      <w:r>
        <w:t>specific should have a process for review and either validation or removal, at a set interval of say five years.</w:t>
      </w:r>
      <w:r w:rsidR="00DB164D">
        <w:t xml:space="preserve"> </w:t>
      </w:r>
    </w:p>
    <w:p w14:paraId="203AA89D" w14:textId="77777777" w:rsidR="00FE3F77" w:rsidRDefault="000D06D1" w:rsidP="003B5B96">
      <w:pPr>
        <w:pStyle w:val="BodyText"/>
      </w:pPr>
      <w:r>
        <w:t xml:space="preserve">New regulation should also be designed to </w:t>
      </w:r>
      <w:r w:rsidRPr="00FA5CCC">
        <w:t>leverage</w:t>
      </w:r>
      <w:r w:rsidRPr="005702D5">
        <w:rPr>
          <w:b/>
          <w:bCs/>
        </w:rPr>
        <w:t xml:space="preserve"> existing regulatory frameworks</w:t>
      </w:r>
      <w:r>
        <w:t>, including sector</w:t>
      </w:r>
      <w:r w:rsidR="004C371D">
        <w:noBreakHyphen/>
      </w:r>
      <w:r>
        <w:t xml:space="preserve">specific </w:t>
      </w:r>
      <w:r w:rsidR="00976462">
        <w:t>frameworks</w:t>
      </w:r>
      <w:r w:rsidR="006A688B">
        <w:t xml:space="preserve"> and existing regulators</w:t>
      </w:r>
      <w:r w:rsidR="00976462">
        <w:t xml:space="preserve">. </w:t>
      </w:r>
      <w:r w:rsidR="00694E0F">
        <w:t xml:space="preserve">There are risks that if </w:t>
      </w:r>
      <w:r w:rsidR="001C00C8">
        <w:t>technology</w:t>
      </w:r>
      <w:r w:rsidR="00DB164D">
        <w:noBreakHyphen/>
      </w:r>
      <w:r w:rsidR="001C00C8">
        <w:t xml:space="preserve">specific regulations </w:t>
      </w:r>
      <w:r w:rsidR="00833336">
        <w:t xml:space="preserve">were </w:t>
      </w:r>
      <w:r w:rsidR="001C00C8">
        <w:t xml:space="preserve">implemented </w:t>
      </w:r>
      <w:r w:rsidR="000F0527">
        <w:t>economy</w:t>
      </w:r>
      <w:r w:rsidR="00DB164D">
        <w:noBreakHyphen/>
      </w:r>
      <w:r w:rsidR="000F0527">
        <w:t xml:space="preserve">wide, this could </w:t>
      </w:r>
      <w:r w:rsidR="00F27EF9">
        <w:t xml:space="preserve">complicate </w:t>
      </w:r>
      <w:r w:rsidR="00C33C06">
        <w:t xml:space="preserve">how those technologies are regulated in particular </w:t>
      </w:r>
      <w:r w:rsidR="00C33C06">
        <w:lastRenderedPageBreak/>
        <w:t xml:space="preserve">sectors </w:t>
      </w:r>
      <w:r w:rsidR="00D47264">
        <w:t xml:space="preserve">for specific </w:t>
      </w:r>
      <w:r w:rsidR="00C33C06">
        <w:t>use</w:t>
      </w:r>
      <w:r w:rsidR="00D47264">
        <w:t xml:space="preserve">s. </w:t>
      </w:r>
      <w:r w:rsidR="00E1189A">
        <w:t xml:space="preserve">In the health sector, for example, </w:t>
      </w:r>
      <w:r w:rsidR="00332261">
        <w:t xml:space="preserve">the </w:t>
      </w:r>
      <w:r w:rsidR="002813E6">
        <w:t xml:space="preserve">use of software and </w:t>
      </w:r>
      <w:r w:rsidR="00097C72">
        <w:t>medical equipment are regulated by the Therapeutic Goods Administration (TGA)</w:t>
      </w:r>
      <w:r w:rsidR="00BA79C8">
        <w:t>, and there is no apparent reason why this would not continue to be the case if the latest software or medical equipment were to include advancements in AI.</w:t>
      </w:r>
    </w:p>
    <w:p w14:paraId="1C812759" w14:textId="6B739FB5" w:rsidR="00D43C57" w:rsidRPr="001B4715" w:rsidRDefault="00D43C57" w:rsidP="00F3234E">
      <w:pPr>
        <w:pStyle w:val="Heading2"/>
        <w:numPr>
          <w:ilvl w:val="0"/>
          <w:numId w:val="47"/>
        </w:numPr>
        <w:ind w:left="851" w:hanging="851"/>
      </w:pPr>
      <w:r>
        <w:t>Issues for AI regulation</w:t>
      </w:r>
    </w:p>
    <w:p w14:paraId="346C493F" w14:textId="660CDA25" w:rsidR="00D43C57" w:rsidRDefault="00D43C57" w:rsidP="0052632A">
      <w:pPr>
        <w:pStyle w:val="BodyText"/>
      </w:pPr>
      <w:r>
        <w:t xml:space="preserve">Authorities need to consider a range of specific issues when considering the effectiveness of regulation for the use of AI. </w:t>
      </w:r>
    </w:p>
    <w:p w14:paraId="001255B8" w14:textId="49D967B4" w:rsidR="0042570A" w:rsidRDefault="0042570A" w:rsidP="0042570A">
      <w:pPr>
        <w:pStyle w:val="Heading3"/>
      </w:pPr>
      <w:r>
        <w:t>The international regulatory landscape</w:t>
      </w:r>
    </w:p>
    <w:p w14:paraId="47BEF9C9" w14:textId="7009B00C" w:rsidR="00E778C8" w:rsidRDefault="000538B9" w:rsidP="0090739F">
      <w:pPr>
        <w:pStyle w:val="BodyText"/>
      </w:pPr>
      <w:r>
        <w:t xml:space="preserve">In amending existing regulation or designing new regulation, it is appropriate to first consider </w:t>
      </w:r>
      <w:r w:rsidR="00CC193F">
        <w:t xml:space="preserve">the </w:t>
      </w:r>
      <w:r w:rsidRPr="00051F9A">
        <w:rPr>
          <w:b/>
          <w:bCs/>
        </w:rPr>
        <w:t>regulations applied overseas</w:t>
      </w:r>
      <w:r>
        <w:t xml:space="preserve"> to the development of AI technologies. </w:t>
      </w:r>
    </w:p>
    <w:p w14:paraId="0C070D54" w14:textId="4A2CD957" w:rsidR="001248BE" w:rsidRDefault="00D55A85" w:rsidP="000538B9">
      <w:pPr>
        <w:pStyle w:val="BodyText"/>
      </w:pPr>
      <w:r>
        <w:t xml:space="preserve">To some extent, </w:t>
      </w:r>
      <w:r w:rsidR="006E3EBD">
        <w:t>Australia is likely to be a ‘regulation taker’ in international AI markets</w:t>
      </w:r>
      <w:r w:rsidR="00085650">
        <w:t xml:space="preserve"> (figure 2)</w:t>
      </w:r>
      <w:r w:rsidR="006E3EBD">
        <w:t xml:space="preserve">. With Australia likely to import a significant amount of AI technology from overseas and domestic developers seeking sales in overseas markets, regulatory approaches in Australia’s key overseas markets will, by default, act to regulate AI developments and outcomes in Australia. </w:t>
      </w:r>
    </w:p>
    <w:p w14:paraId="5DC1EBE1" w14:textId="08658ED5" w:rsidR="00085650" w:rsidRPr="00D871E6" w:rsidRDefault="00085650" w:rsidP="00085650">
      <w:pPr>
        <w:pStyle w:val="FigureTableHeading"/>
        <w:rPr>
          <w:spacing w:val="-6"/>
        </w:rPr>
      </w:pPr>
      <w:r w:rsidRPr="00D871E6">
        <w:rPr>
          <w:spacing w:val="-6"/>
        </w:rPr>
        <w:t>Figure 2</w:t>
      </w:r>
      <w:r w:rsidRPr="00D871E6">
        <w:rPr>
          <w:noProof/>
          <w:spacing w:val="-6"/>
        </w:rPr>
        <w:t xml:space="preserve"> </w:t>
      </w:r>
      <w:r w:rsidRPr="00D871E6">
        <w:rPr>
          <w:spacing w:val="-6"/>
        </w:rPr>
        <w:t xml:space="preserve">– Australia’s </w:t>
      </w:r>
      <w:r w:rsidR="006129BD" w:rsidRPr="00D871E6">
        <w:rPr>
          <w:spacing w:val="-6"/>
        </w:rPr>
        <w:t xml:space="preserve">regulatory approach </w:t>
      </w:r>
      <w:r w:rsidRPr="00D871E6">
        <w:rPr>
          <w:spacing w:val="-6"/>
        </w:rPr>
        <w:t>will be influenced by the international landscape</w:t>
      </w:r>
    </w:p>
    <w:p w14:paraId="73830DB9" w14:textId="2573C65C" w:rsidR="00085650" w:rsidRPr="005550A0" w:rsidRDefault="00B55AEE" w:rsidP="00E00DD7">
      <w:pPr>
        <w:pStyle w:val="BodyText"/>
        <w:spacing w:after="240"/>
      </w:pPr>
      <w:r w:rsidRPr="00B55AEE">
        <w:rPr>
          <w:noProof/>
        </w:rPr>
        <w:drawing>
          <wp:inline distT="0" distB="0" distL="0" distR="0" wp14:anchorId="0C602427" wp14:editId="381E43E0">
            <wp:extent cx="5729605" cy="2801620"/>
            <wp:effectExtent l="0" t="0" r="4445" b="0"/>
            <wp:docPr id="1344313569" name="Picture 1" descr="This figure explains that Australia’s regulation of AI will be influenced by the international regulatory landscape: due to imported AI models; Australian models developed for export markets; and global platforms and supply chains. Australia in turn can influence the international landscape through international standards and agreements, as well as any proven regulatory success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13569" name="Picture 1" descr="This figure explains that Australia’s regulation of AI will be influenced by the international regulatory landscape: due to imported AI models; Australian models developed for export markets; and global platforms and supply chains. Australia in turn can influence the international landscape through international standards and agreements, as well as any proven regulatory success stor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9605" cy="2801620"/>
                    </a:xfrm>
                    <a:prstGeom prst="rect">
                      <a:avLst/>
                    </a:prstGeom>
                    <a:noFill/>
                    <a:ln>
                      <a:noFill/>
                    </a:ln>
                  </pic:spPr>
                </pic:pic>
              </a:graphicData>
            </a:graphic>
          </wp:inline>
        </w:drawing>
      </w:r>
    </w:p>
    <w:p w14:paraId="789E0574" w14:textId="7F9517D1" w:rsidR="00514063" w:rsidRDefault="0042570A" w:rsidP="00AA297A">
      <w:pPr>
        <w:pStyle w:val="BodyText"/>
        <w:rPr>
          <w:spacing w:val="-2"/>
        </w:rPr>
      </w:pPr>
      <w:r w:rsidRPr="00D871E6">
        <w:rPr>
          <w:spacing w:val="-2"/>
        </w:rPr>
        <w:t>Notwithstanding international agreement on high</w:t>
      </w:r>
      <w:r w:rsidR="00DB164D" w:rsidRPr="00D871E6">
        <w:rPr>
          <w:spacing w:val="-2"/>
        </w:rPr>
        <w:noBreakHyphen/>
      </w:r>
      <w:r w:rsidRPr="00D871E6">
        <w:rPr>
          <w:spacing w:val="-2"/>
        </w:rPr>
        <w:t>level regulatory principles</w:t>
      </w:r>
      <w:r w:rsidR="00436760" w:rsidRPr="00D871E6">
        <w:rPr>
          <w:spacing w:val="-2"/>
        </w:rPr>
        <w:t xml:space="preserve"> (i.e. via the Bletchley Declaration)</w:t>
      </w:r>
      <w:r w:rsidRPr="00D871E6">
        <w:rPr>
          <w:spacing w:val="-2"/>
        </w:rPr>
        <w:t xml:space="preserve"> there is currently very limited consensus on how to regulate AI among the world’s major economies</w:t>
      </w:r>
      <w:r w:rsidR="00D27354" w:rsidRPr="00D871E6">
        <w:rPr>
          <w:spacing w:val="-2"/>
        </w:rPr>
        <w:t xml:space="preserve"> (box 1)</w:t>
      </w:r>
      <w:r w:rsidRPr="00D871E6">
        <w:rPr>
          <w:spacing w:val="-2"/>
        </w:rPr>
        <w:t>. Some, like the European Union, are planning to implement AI specific laws, while others, like the United States, have made guidelines for AI development and use, but have not yet introduced legislation. Approaches to regulation in major global economies will have direct effects on AI supply chains in Australia.</w:t>
      </w:r>
    </w:p>
    <w:p w14:paraId="6B511A2D" w14:textId="77777777" w:rsidR="00D871E6" w:rsidRPr="00D871E6" w:rsidRDefault="00D871E6" w:rsidP="00D871E6">
      <w:pPr>
        <w:pStyle w:val="NoSpacing"/>
      </w:pPr>
    </w:p>
    <w:tbl>
      <w:tblPr>
        <w:tblStyle w:val="Boxtable"/>
        <w:tblW w:w="5000" w:type="pct"/>
        <w:tblLook w:val="04A0" w:firstRow="1" w:lastRow="0" w:firstColumn="1" w:lastColumn="0" w:noHBand="0" w:noVBand="1"/>
      </w:tblPr>
      <w:tblGrid>
        <w:gridCol w:w="9638"/>
      </w:tblGrid>
      <w:tr w:rsidR="00514063" w14:paraId="0D4DACEE" w14:textId="77777777">
        <w:trPr>
          <w:tblHeader/>
        </w:trPr>
        <w:tc>
          <w:tcPr>
            <w:tcW w:w="9638" w:type="dxa"/>
            <w:shd w:val="clear" w:color="auto" w:fill="EBEBEB"/>
            <w:tcMar>
              <w:top w:w="170" w:type="dxa"/>
              <w:left w:w="170" w:type="dxa"/>
              <w:bottom w:w="113" w:type="dxa"/>
              <w:right w:w="170" w:type="dxa"/>
            </w:tcMar>
            <w:hideMark/>
          </w:tcPr>
          <w:p w14:paraId="61441E5C" w14:textId="49BD8BCB" w:rsidR="00514063" w:rsidRDefault="00514063">
            <w:pPr>
              <w:pStyle w:val="BoxHeading1"/>
            </w:pPr>
            <w:bookmarkStart w:id="2" w:name="_Ref78902111"/>
            <w:r>
              <w:lastRenderedPageBreak/>
              <w:t xml:space="preserve">Box </w:t>
            </w:r>
            <w:r w:rsidR="005F0E79">
              <w:rPr>
                <w:noProof/>
              </w:rPr>
              <w:t>1</w:t>
            </w:r>
            <w:r>
              <w:t xml:space="preserve"> – </w:t>
            </w:r>
            <w:bookmarkEnd w:id="2"/>
            <w:r w:rsidR="00CB2FAE">
              <w:t xml:space="preserve">Regulatory approaches developing </w:t>
            </w:r>
            <w:r w:rsidR="006040E0">
              <w:t>internationally</w:t>
            </w:r>
          </w:p>
        </w:tc>
      </w:tr>
      <w:tr w:rsidR="00514063" w14:paraId="2210E9FA" w14:textId="77777777">
        <w:tc>
          <w:tcPr>
            <w:tcW w:w="9638" w:type="dxa"/>
            <w:shd w:val="clear" w:color="auto" w:fill="EBEBEB"/>
            <w:tcMar>
              <w:top w:w="28" w:type="dxa"/>
              <w:left w:w="170" w:type="dxa"/>
              <w:bottom w:w="170" w:type="dxa"/>
              <w:right w:w="170" w:type="dxa"/>
            </w:tcMar>
            <w:hideMark/>
          </w:tcPr>
          <w:p w14:paraId="6816C367" w14:textId="2F9F6FDF" w:rsidR="009368A1" w:rsidRDefault="00F3102B" w:rsidP="009368A1">
            <w:pPr>
              <w:pStyle w:val="BodyText"/>
            </w:pPr>
            <w:r>
              <w:t xml:space="preserve">A range of regulatory approaches have </w:t>
            </w:r>
            <w:r w:rsidR="006864A1">
              <w:t xml:space="preserve">emerged in major economies, including </w:t>
            </w:r>
            <w:r w:rsidR="009368A1" w:rsidRPr="003C5385">
              <w:t xml:space="preserve">the United States, European Union, United Kingdom and China. </w:t>
            </w:r>
          </w:p>
          <w:p w14:paraId="4C53462C" w14:textId="5ED35945" w:rsidR="009368A1" w:rsidRPr="00D85362" w:rsidRDefault="00682EA5" w:rsidP="009368A1">
            <w:pPr>
              <w:pStyle w:val="BodyText"/>
            </w:pPr>
            <w:r>
              <w:t xml:space="preserve">In </w:t>
            </w:r>
            <w:r w:rsidRPr="00D72F01">
              <w:rPr>
                <w:b/>
                <w:bCs/>
              </w:rPr>
              <w:t>the European Union</w:t>
            </w:r>
            <w:r>
              <w:t xml:space="preserve">, </w:t>
            </w:r>
            <w:r w:rsidR="00594CC0">
              <w:t>the proposed</w:t>
            </w:r>
            <w:r w:rsidR="009368A1" w:rsidRPr="00D85362">
              <w:t xml:space="preserve"> </w:t>
            </w:r>
            <w:r w:rsidR="009368A1" w:rsidRPr="009B67F7">
              <w:rPr>
                <w:iCs/>
              </w:rPr>
              <w:t>AI Act</w:t>
            </w:r>
            <w:r w:rsidR="009368A1" w:rsidRPr="00D85362">
              <w:t xml:space="preserve"> categorises AI by risks, banning systems posing an unacceptable level of risk to people’s safety (such as biometric surveillance or emotional recognition systems) and subjecting other AI systems to scaled regulatory obligations, according to their assigned risk</w:t>
            </w:r>
            <w:r w:rsidR="00DB164D">
              <w:noBreakHyphen/>
            </w:r>
            <w:r w:rsidR="009368A1" w:rsidRPr="00D85362">
              <w:t xml:space="preserve">rating. The Act </w:t>
            </w:r>
            <w:r w:rsidR="009368A1">
              <w:t xml:space="preserve">also </w:t>
            </w:r>
            <w:r w:rsidR="00F9154D">
              <w:t xml:space="preserve">establishes </w:t>
            </w:r>
            <w:r w:rsidR="00E650B1">
              <w:t xml:space="preserve">complex </w:t>
            </w:r>
            <w:r w:rsidR="00F9154D">
              <w:t xml:space="preserve">enforcement mechanisms </w:t>
            </w:r>
            <w:r w:rsidR="00E650B1">
              <w:t xml:space="preserve">including </w:t>
            </w:r>
            <w:r w:rsidR="00F9154D">
              <w:t>infringements</w:t>
            </w:r>
            <w:r w:rsidR="00E650B1">
              <w:t xml:space="preserve">. </w:t>
            </w:r>
            <w:r w:rsidR="009368A1" w:rsidRPr="004E3D44">
              <w:t>Under the transparency requirements, the Act necessitates AI developers to disclose that the content was generated by AI and publish summaries of copyrighted data used for</w:t>
            </w:r>
            <w:r w:rsidR="009368A1">
              <w:t xml:space="preserve"> training</w:t>
            </w:r>
            <w:r w:rsidR="009368A1" w:rsidRPr="004E3D44">
              <w:t xml:space="preserve"> </w:t>
            </w:r>
            <w:r w:rsidR="009368A1" w:rsidRPr="008633AD">
              <w:rPr>
                <w:szCs w:val="24"/>
              </w:rPr>
              <w:t>(European Commission 2021)</w:t>
            </w:r>
            <w:r w:rsidR="009368A1" w:rsidRPr="22DBB7A9">
              <w:t>.</w:t>
            </w:r>
            <w:r w:rsidR="009368A1" w:rsidRPr="7143425E">
              <w:t xml:space="preserve"> The proposed regulations have been criticised by some AI developers as being too burdensome, creating disproportionate liability risks</w:t>
            </w:r>
            <w:r w:rsidR="009368A1">
              <w:t xml:space="preserve"> </w:t>
            </w:r>
            <w:r w:rsidR="009368A1" w:rsidRPr="7143425E">
              <w:t>and administrative responsibilities to an extent that it might stifle innovation</w:t>
            </w:r>
            <w:r w:rsidR="009368A1">
              <w:t xml:space="preserve"> </w:t>
            </w:r>
            <w:r w:rsidR="009368A1" w:rsidRPr="4DE2587C">
              <w:t>(Mukherjee 2023)</w:t>
            </w:r>
            <w:r w:rsidR="009368A1" w:rsidRPr="7143425E">
              <w:t>.</w:t>
            </w:r>
            <w:r w:rsidR="009368A1">
              <w:t xml:space="preserve"> </w:t>
            </w:r>
          </w:p>
          <w:p w14:paraId="31B7D436" w14:textId="44A74715" w:rsidR="009368A1" w:rsidRDefault="009368A1" w:rsidP="009368A1">
            <w:pPr>
              <w:pStyle w:val="BodyText"/>
            </w:pPr>
            <w:r>
              <w:t>Unlike the European Union,</w:t>
            </w:r>
            <w:r w:rsidRPr="00FB05D6">
              <w:t xml:space="preserve"> </w:t>
            </w:r>
            <w:r w:rsidRPr="00D72F01">
              <w:rPr>
                <w:b/>
              </w:rPr>
              <w:t>the United Kingdom</w:t>
            </w:r>
            <w:r w:rsidRPr="00FB05D6">
              <w:t xml:space="preserve"> has adopted a decentralised and iterative approach. The framework is intended to allow sector</w:t>
            </w:r>
            <w:r w:rsidR="00DB164D">
              <w:noBreakHyphen/>
            </w:r>
            <w:r w:rsidRPr="00FB05D6">
              <w:t xml:space="preserve">specific regulators to quickly resolve sudden and </w:t>
            </w:r>
            <w:r>
              <w:t>unpredictable</w:t>
            </w:r>
            <w:r w:rsidRPr="00FB05D6">
              <w:t xml:space="preserve"> disruptions arising from AI using targeted measures </w:t>
            </w:r>
            <w:r w:rsidR="0010598F" w:rsidRPr="0010598F">
              <w:rPr>
                <w:rFonts w:ascii="Arial" w:hAnsi="Arial" w:cs="Arial"/>
                <w:szCs w:val="24"/>
              </w:rPr>
              <w:t>(UK Department for Science, Innovation and Technology 2023a)</w:t>
            </w:r>
            <w:r w:rsidRPr="00FB05D6">
              <w:t xml:space="preserve">. </w:t>
            </w:r>
            <w:r w:rsidR="0096231B">
              <w:t>T</w:t>
            </w:r>
            <w:r w:rsidRPr="00FB05D6">
              <w:t>he UK Government is considering the establishment of a central body that sector</w:t>
            </w:r>
            <w:r w:rsidR="00DB164D">
              <w:noBreakHyphen/>
            </w:r>
            <w:r w:rsidRPr="00FB05D6">
              <w:t xml:space="preserve">specific regulators will be required to consult with before implementing any AI specific guidelines </w:t>
            </w:r>
            <w:r w:rsidR="0010598F" w:rsidRPr="0010598F">
              <w:rPr>
                <w:rFonts w:ascii="Arial" w:hAnsi="Arial" w:cs="Arial"/>
                <w:szCs w:val="24"/>
              </w:rPr>
              <w:t>(UK Department for Science, Innovation and Technology 2023b)</w:t>
            </w:r>
            <w:r w:rsidRPr="00FB05D6">
              <w:t>.</w:t>
            </w:r>
          </w:p>
          <w:p w14:paraId="7454E75E" w14:textId="67938BE3" w:rsidR="009368A1" w:rsidRPr="00FB05D6" w:rsidRDefault="008A613E" w:rsidP="009368A1">
            <w:pPr>
              <w:pStyle w:val="BodyText"/>
            </w:pPr>
            <w:r w:rsidRPr="00D72F01">
              <w:t>In</w:t>
            </w:r>
            <w:r>
              <w:rPr>
                <w:b/>
                <w:bCs/>
              </w:rPr>
              <w:t xml:space="preserve"> t</w:t>
            </w:r>
            <w:r w:rsidR="009368A1" w:rsidRPr="00D72F01">
              <w:rPr>
                <w:b/>
                <w:bCs/>
              </w:rPr>
              <w:t>he United States</w:t>
            </w:r>
            <w:r w:rsidRPr="00D72F01">
              <w:t>, a</w:t>
            </w:r>
            <w:r>
              <w:t xml:space="preserve">n Executive Order </w:t>
            </w:r>
            <w:r w:rsidR="00401E06">
              <w:t xml:space="preserve">(EO) </w:t>
            </w:r>
            <w:r>
              <w:t>was passed on 30</w:t>
            </w:r>
            <w:r w:rsidR="00DB164D">
              <w:t> </w:t>
            </w:r>
            <w:r>
              <w:t>October 2023</w:t>
            </w:r>
            <w:r w:rsidR="005B3887">
              <w:t xml:space="preserve"> on</w:t>
            </w:r>
            <w:r w:rsidR="00184AB4">
              <w:t xml:space="preserve"> the </w:t>
            </w:r>
            <w:r w:rsidR="00184AB4" w:rsidRPr="00D75A02">
              <w:rPr>
                <w:i/>
                <w:iCs/>
              </w:rPr>
              <w:t xml:space="preserve">Safe, Secure, and Trustworthy Development and Use </w:t>
            </w:r>
            <w:r w:rsidR="00D75A02" w:rsidRPr="00D75A02">
              <w:rPr>
                <w:i/>
                <w:iCs/>
              </w:rPr>
              <w:t>of Artificial Intelligence</w:t>
            </w:r>
            <w:r w:rsidR="005B3887">
              <w:t xml:space="preserve"> </w:t>
            </w:r>
            <w:r w:rsidR="0010598F" w:rsidRPr="0010598F">
              <w:rPr>
                <w:rFonts w:ascii="Arial" w:hAnsi="Arial" w:cs="Arial"/>
                <w:szCs w:val="24"/>
              </w:rPr>
              <w:t>(U.S. President 2023)</w:t>
            </w:r>
            <w:r w:rsidR="005B3887">
              <w:t xml:space="preserve">. </w:t>
            </w:r>
            <w:r w:rsidR="00401E06">
              <w:t xml:space="preserve">Relative to the EU approach, the EO focuses </w:t>
            </w:r>
            <w:r w:rsidR="00D75A02">
              <w:t>on guidelines</w:t>
            </w:r>
            <w:r w:rsidR="00401E06">
              <w:t xml:space="preserve">, standards, and outlines an approach to international cooperation. </w:t>
            </w:r>
            <w:r w:rsidR="00D91FF9">
              <w:t xml:space="preserve">And while it </w:t>
            </w:r>
            <w:r w:rsidR="007965FF">
              <w:t xml:space="preserve">addresses a wide range of risks (and opportunities) the EO does not categorise applications </w:t>
            </w:r>
            <w:r w:rsidR="007B4F3F">
              <w:t xml:space="preserve">by </w:t>
            </w:r>
            <w:r w:rsidR="007965FF">
              <w:t xml:space="preserve">risk </w:t>
            </w:r>
            <w:r w:rsidR="007B4F3F">
              <w:t xml:space="preserve">as does the EU approach. The EO builds on </w:t>
            </w:r>
            <w:r w:rsidR="005B3887">
              <w:t xml:space="preserve">the </w:t>
            </w:r>
            <w:r w:rsidR="007B4F3F">
              <w:t xml:space="preserve">previously published </w:t>
            </w:r>
            <w:r w:rsidR="009C28A8" w:rsidRPr="009C28A8">
              <w:rPr>
                <w:i/>
                <w:iCs/>
              </w:rPr>
              <w:t>B</w:t>
            </w:r>
            <w:r w:rsidR="009368A1" w:rsidRPr="009C28A8">
              <w:rPr>
                <w:i/>
                <w:iCs/>
              </w:rPr>
              <w:t>lueprint for</w:t>
            </w:r>
            <w:r w:rsidR="009368A1" w:rsidRPr="00377C5E">
              <w:t xml:space="preserve"> </w:t>
            </w:r>
            <w:r w:rsidR="009368A1" w:rsidRPr="00377C5E">
              <w:rPr>
                <w:i/>
                <w:iCs/>
              </w:rPr>
              <w:t xml:space="preserve">AI </w:t>
            </w:r>
            <w:r w:rsidR="009C28A8">
              <w:rPr>
                <w:i/>
                <w:iCs/>
              </w:rPr>
              <w:t>B</w:t>
            </w:r>
            <w:r w:rsidR="009368A1" w:rsidRPr="00377C5E">
              <w:rPr>
                <w:i/>
                <w:iCs/>
              </w:rPr>
              <w:t xml:space="preserve">ill of </w:t>
            </w:r>
            <w:r w:rsidR="009C28A8">
              <w:rPr>
                <w:i/>
                <w:iCs/>
              </w:rPr>
              <w:t>R</w:t>
            </w:r>
            <w:r w:rsidR="009368A1" w:rsidRPr="00377C5E">
              <w:rPr>
                <w:i/>
                <w:iCs/>
              </w:rPr>
              <w:t>ights</w:t>
            </w:r>
            <w:r w:rsidR="009368A1">
              <w:rPr>
                <w:i/>
                <w:iCs/>
              </w:rPr>
              <w:t xml:space="preserve">, </w:t>
            </w:r>
            <w:r w:rsidR="009368A1" w:rsidRPr="00BA2FD2">
              <w:t>which</w:t>
            </w:r>
            <w:r w:rsidR="009368A1">
              <w:rPr>
                <w:i/>
              </w:rPr>
              <w:t xml:space="preserve"> </w:t>
            </w:r>
            <w:r w:rsidR="009368A1" w:rsidRPr="00377C5E">
              <w:t>is a non</w:t>
            </w:r>
            <w:r w:rsidR="00DB164D">
              <w:noBreakHyphen/>
            </w:r>
            <w:r w:rsidR="009368A1" w:rsidRPr="00377C5E">
              <w:t xml:space="preserve">binding list of 5 </w:t>
            </w:r>
            <w:r w:rsidR="009368A1">
              <w:t>principles,</w:t>
            </w:r>
            <w:r w:rsidR="009368A1" w:rsidRPr="00377C5E">
              <w:t xml:space="preserve"> intended to minimise potential harm from AI systems</w:t>
            </w:r>
            <w:r w:rsidR="009368A1">
              <w:t xml:space="preserve"> without </w:t>
            </w:r>
            <w:r w:rsidR="009368A1" w:rsidRPr="00CF30E9">
              <w:t>stymieing</w:t>
            </w:r>
            <w:r w:rsidR="009368A1">
              <w:t xml:space="preserve"> innovation </w:t>
            </w:r>
            <w:r w:rsidR="009368A1" w:rsidRPr="38C729F0">
              <w:t>(The White House 2022)</w:t>
            </w:r>
            <w:r w:rsidR="009368A1" w:rsidRPr="00377C5E">
              <w:t xml:space="preserve">. </w:t>
            </w:r>
          </w:p>
          <w:p w14:paraId="52EE7BD1" w14:textId="28DC4584" w:rsidR="00514063" w:rsidRDefault="00065BE9" w:rsidP="00D72F01">
            <w:pPr>
              <w:pStyle w:val="BodyText"/>
            </w:pPr>
            <w:r>
              <w:t xml:space="preserve">The </w:t>
            </w:r>
            <w:r w:rsidR="009368A1">
              <w:t xml:space="preserve">approach to AI regulation </w:t>
            </w:r>
            <w:r>
              <w:t xml:space="preserve">taken in </w:t>
            </w:r>
            <w:r w:rsidRPr="00D72F01">
              <w:rPr>
                <w:b/>
                <w:bCs/>
              </w:rPr>
              <w:t>China</w:t>
            </w:r>
            <w:r>
              <w:t xml:space="preserve"> </w:t>
            </w:r>
            <w:r w:rsidR="009368A1">
              <w:t>is characterised by state control</w:t>
            </w:r>
            <w:r w:rsidR="009368A1" w:rsidRPr="00FB05D6">
              <w:t xml:space="preserve">. The recently released </w:t>
            </w:r>
            <w:r w:rsidR="00CA179C" w:rsidRPr="00CA179C">
              <w:rPr>
                <w:i/>
                <w:iCs/>
              </w:rPr>
              <w:t xml:space="preserve">Interim Measures for the Management of </w:t>
            </w:r>
            <w:r w:rsidR="009368A1" w:rsidRPr="00FB05D6">
              <w:rPr>
                <w:i/>
              </w:rPr>
              <w:t xml:space="preserve">Generative AI </w:t>
            </w:r>
            <w:r w:rsidR="00CA179C" w:rsidRPr="00CA179C">
              <w:rPr>
                <w:i/>
                <w:iCs/>
              </w:rPr>
              <w:t>Services</w:t>
            </w:r>
            <w:r w:rsidR="009368A1" w:rsidRPr="00FB05D6">
              <w:t xml:space="preserve"> takes a technology based regulatory approach, requiring each individual technology to undergo security tests before release. Moreover, separate security review </w:t>
            </w:r>
            <w:r w:rsidR="009368A1">
              <w:t xml:space="preserve">requirements </w:t>
            </w:r>
            <w:r w:rsidR="009368A1" w:rsidRPr="00FB05D6">
              <w:t>are put in place for different recommendation algorithms</w:t>
            </w:r>
            <w:r w:rsidR="009368A1">
              <w:t xml:space="preserve"> </w:t>
            </w:r>
            <w:r w:rsidR="009368A1" w:rsidRPr="00856476">
              <w:rPr>
                <w:rFonts w:ascii="Arial" w:hAnsi="Arial" w:cs="Arial"/>
                <w:szCs w:val="24"/>
              </w:rPr>
              <w:t>(Cyberspace Administration of China 2023)</w:t>
            </w:r>
            <w:r w:rsidR="009368A1" w:rsidRPr="00FB05D6">
              <w:t>. These regulations specifically apply to AI technologies that can impact public opinion or</w:t>
            </w:r>
            <w:r w:rsidR="009368A1">
              <w:t xml:space="preserve"> ha</w:t>
            </w:r>
            <w:r w:rsidR="00634FEE">
              <w:t>ve</w:t>
            </w:r>
            <w:r w:rsidR="009368A1" w:rsidRPr="00FB05D6">
              <w:t xml:space="preserve"> the capacity </w:t>
            </w:r>
            <w:r w:rsidR="009368A1">
              <w:t xml:space="preserve">to </w:t>
            </w:r>
            <w:r w:rsidR="004B4D3F">
              <w:t xml:space="preserve">for </w:t>
            </w:r>
            <w:r w:rsidR="009368A1" w:rsidRPr="00FB05D6">
              <w:t xml:space="preserve">social mobilisation </w:t>
            </w:r>
            <w:r w:rsidR="009368A1" w:rsidRPr="00FB05D6">
              <w:rPr>
                <w:szCs w:val="24"/>
              </w:rPr>
              <w:t>(PwC China 2023, p. 3)</w:t>
            </w:r>
            <w:r w:rsidR="009368A1" w:rsidRPr="00FB05D6">
              <w:t>. However, it should be noted that</w:t>
            </w:r>
            <w:r w:rsidR="009368A1">
              <w:t xml:space="preserve"> China’s AI regulatory framework </w:t>
            </w:r>
            <w:r w:rsidR="009368A1" w:rsidRPr="00FB05D6">
              <w:t>only regulate</w:t>
            </w:r>
            <w:r w:rsidR="00544EBC">
              <w:t>s</w:t>
            </w:r>
            <w:r w:rsidR="009368A1" w:rsidRPr="00FB05D6">
              <w:t xml:space="preserve"> technologies whose services will be accessible to </w:t>
            </w:r>
            <w:r w:rsidR="008B30FD">
              <w:t xml:space="preserve">the </w:t>
            </w:r>
            <w:r w:rsidR="009368A1" w:rsidRPr="00FB05D6">
              <w:t>public within China. That is, the framework exclude</w:t>
            </w:r>
            <w:r w:rsidR="008B30FD">
              <w:t>s</w:t>
            </w:r>
            <w:r w:rsidR="009368A1" w:rsidRPr="00FB05D6">
              <w:t xml:space="preserve"> generative AI services developed and </w:t>
            </w:r>
            <w:r w:rsidR="008E6540">
              <w:t>used</w:t>
            </w:r>
            <w:r w:rsidR="009368A1" w:rsidRPr="00FB05D6">
              <w:t xml:space="preserve"> by enterprises, research and academic institutions, and other public entities. Technologies targeting users outside China are also exempted.</w:t>
            </w:r>
          </w:p>
        </w:tc>
      </w:tr>
      <w:tr w:rsidR="00514063" w14:paraId="04A4FC93" w14:textId="77777777">
        <w:trPr>
          <w:hidden/>
        </w:trPr>
        <w:tc>
          <w:tcPr>
            <w:tcW w:w="9638" w:type="dxa"/>
            <w:shd w:val="clear" w:color="auto" w:fill="auto"/>
            <w:tcMar>
              <w:top w:w="0" w:type="dxa"/>
              <w:left w:w="170" w:type="dxa"/>
              <w:bottom w:w="0" w:type="dxa"/>
              <w:right w:w="170" w:type="dxa"/>
            </w:tcMar>
          </w:tcPr>
          <w:p w14:paraId="7DECE89E" w14:textId="637BD530" w:rsidR="00514063" w:rsidRPr="00465191" w:rsidRDefault="00514063">
            <w:pPr>
              <w:pStyle w:val="BodyText"/>
              <w:spacing w:before="0" w:after="0" w:line="80" w:lineRule="atLeast"/>
              <w:rPr>
                <w:smallCaps/>
                <w:vanish/>
              </w:rPr>
            </w:pPr>
          </w:p>
        </w:tc>
      </w:tr>
    </w:tbl>
    <w:p w14:paraId="0AB4FF45" w14:textId="6188B014" w:rsidR="0042570A" w:rsidRDefault="0042570A" w:rsidP="0042570A">
      <w:pPr>
        <w:pStyle w:val="BodyText"/>
      </w:pPr>
      <w:r>
        <w:t xml:space="preserve">International divergence in regulatory approaches will likely lead to varied paths in </w:t>
      </w:r>
      <w:r w:rsidR="00A96899">
        <w:t xml:space="preserve">the </w:t>
      </w:r>
      <w:r>
        <w:t xml:space="preserve">development </w:t>
      </w:r>
      <w:r w:rsidR="00A96899">
        <w:t xml:space="preserve">and uptake </w:t>
      </w:r>
      <w:r>
        <w:t xml:space="preserve">of AI across countries. This may create an environment where jurisdictions with less stringent regulations have competitive advantages in their ability to produce new models at faster speeds. This advantage may be </w:t>
      </w:r>
      <w:r w:rsidR="00D43C57">
        <w:t>reduced</w:t>
      </w:r>
      <w:r>
        <w:t xml:space="preserve"> if demand</w:t>
      </w:r>
      <w:r w:rsidR="00DB164D">
        <w:noBreakHyphen/>
      </w:r>
      <w:r>
        <w:t>side pressures force companies to prioritise their AI models’ reputations, so that jurisdictions with more stringent regulations provide a ‘guarantee’ against the risk of producing low</w:t>
      </w:r>
      <w:r>
        <w:noBreakHyphen/>
        <w:t>quality AI.</w:t>
      </w:r>
    </w:p>
    <w:p w14:paraId="70A0DD5E" w14:textId="605D49D3" w:rsidR="00B256DE" w:rsidRDefault="00D34DA7" w:rsidP="00D669E1">
      <w:pPr>
        <w:pStyle w:val="BodyText"/>
      </w:pPr>
      <w:r>
        <w:lastRenderedPageBreak/>
        <w:t>H</w:t>
      </w:r>
      <w:r w:rsidR="0042570A">
        <w:t>owever</w:t>
      </w:r>
      <w:r w:rsidR="00DB732C">
        <w:t>,</w:t>
      </w:r>
      <w:r w:rsidR="0042570A">
        <w:t xml:space="preserve"> </w:t>
      </w:r>
      <w:r w:rsidR="002373B6">
        <w:t xml:space="preserve">the international regulatory landscape is still taking shape. </w:t>
      </w:r>
      <w:r w:rsidR="00F8023F">
        <w:t xml:space="preserve">Even some of the </w:t>
      </w:r>
      <w:r w:rsidR="0042570A">
        <w:t xml:space="preserve">most prominent </w:t>
      </w:r>
      <w:r w:rsidR="00F8023F">
        <w:t xml:space="preserve">examples of </w:t>
      </w:r>
      <w:r w:rsidR="0042570A">
        <w:t xml:space="preserve">international regulation – </w:t>
      </w:r>
      <w:r w:rsidR="00F8023F">
        <w:t xml:space="preserve">such as </w:t>
      </w:r>
      <w:r w:rsidR="0042570A">
        <w:t xml:space="preserve">the EU AI Act – </w:t>
      </w:r>
      <w:r w:rsidR="00F8023F">
        <w:t xml:space="preserve">have </w:t>
      </w:r>
      <w:r w:rsidR="0042570A">
        <w:t>not yet been adopted</w:t>
      </w:r>
      <w:r w:rsidR="00E920E1">
        <w:t xml:space="preserve"> and implemented</w:t>
      </w:r>
      <w:r w:rsidR="0042570A">
        <w:t xml:space="preserve">. The European </w:t>
      </w:r>
      <w:r w:rsidR="002C1C12">
        <w:t>P</w:t>
      </w:r>
      <w:r w:rsidR="0042570A">
        <w:t xml:space="preserve">arliament confirmed their negotiating position in June 2023 </w:t>
      </w:r>
      <w:r w:rsidR="0042570A" w:rsidRPr="0034271B">
        <w:rPr>
          <w:rFonts w:ascii="Arial" w:hAnsi="Arial" w:cs="Arial"/>
          <w:szCs w:val="24"/>
        </w:rPr>
        <w:t>(European Parliament 2023)</w:t>
      </w:r>
      <w:r w:rsidR="0042570A">
        <w:t xml:space="preserve">, although it is still uncertain when the </w:t>
      </w:r>
      <w:r w:rsidR="00F8023F">
        <w:t xml:space="preserve">AI </w:t>
      </w:r>
      <w:r w:rsidR="0042570A">
        <w:t xml:space="preserve">Act will enter into force. </w:t>
      </w:r>
      <w:r w:rsidR="00030F54">
        <w:t>T</w:t>
      </w:r>
      <w:r w:rsidR="0042570A">
        <w:t xml:space="preserve">he regulation will only apply from 24 months following the entering into force of the regulation </w:t>
      </w:r>
      <w:r w:rsidR="0042570A" w:rsidRPr="00A246D1">
        <w:rPr>
          <w:rFonts w:ascii="Arial" w:hAnsi="Arial" w:cs="Arial"/>
          <w:szCs w:val="24"/>
        </w:rPr>
        <w:t>(European Commission 2021)</w:t>
      </w:r>
      <w:r w:rsidR="0042570A">
        <w:t>. It therefore remains to be seen what the EU’s regulation will look like in practice.</w:t>
      </w:r>
    </w:p>
    <w:p w14:paraId="1930C4B6" w14:textId="6A6C5C72" w:rsidR="000C0BCC" w:rsidRDefault="00704CCE" w:rsidP="00CA296C">
      <w:pPr>
        <w:pStyle w:val="Heading4"/>
      </w:pPr>
      <w:r>
        <w:t xml:space="preserve">Accounting for </w:t>
      </w:r>
      <w:r w:rsidR="00D923BF">
        <w:t xml:space="preserve">the international regulatory </w:t>
      </w:r>
      <w:r>
        <w:t>landscape</w:t>
      </w:r>
    </w:p>
    <w:p w14:paraId="58749875" w14:textId="177FB393" w:rsidR="000C0BCC" w:rsidRDefault="000C0BCC" w:rsidP="000C0BCC">
      <w:pPr>
        <w:pStyle w:val="BodyText"/>
      </w:pPr>
      <w:r>
        <w:t xml:space="preserve">To help protect Australian interests, the Australian Government should be an active participant in </w:t>
      </w:r>
      <w:r w:rsidR="00EC2D17">
        <w:t>international</w:t>
      </w:r>
      <w:r>
        <w:t xml:space="preserve"> fora</w:t>
      </w:r>
      <w:r w:rsidR="00EC2D17">
        <w:t xml:space="preserve"> that consider AI regulations and standards</w:t>
      </w:r>
      <w:r>
        <w:t>. Australia is one of 29 signatories to the Bletchley Declaration, which encompasses high</w:t>
      </w:r>
      <w:r>
        <w:noBreakHyphen/>
        <w:t>level guidance for the international community’s approach to AI regulation. Signatories to the agreement affirmed that AI should be designed, developed, deployed, and used, in a manner that is safe, in such a way as to be human</w:t>
      </w:r>
      <w:r>
        <w:noBreakHyphen/>
        <w:t xml:space="preserve">centric, trustworthy and responsible. </w:t>
      </w:r>
      <w:r w:rsidR="000C7665">
        <w:t>(</w:t>
      </w:r>
      <w:r w:rsidR="0079618D">
        <w:t>A</w:t>
      </w:r>
      <w:r>
        <w:t>greement on more detailed standards and guidelines</w:t>
      </w:r>
      <w:r w:rsidR="000C7665">
        <w:t xml:space="preserve"> will likely be </w:t>
      </w:r>
      <w:r>
        <w:t>challenging</w:t>
      </w:r>
      <w:r w:rsidR="0079618D">
        <w:t xml:space="preserve"> </w:t>
      </w:r>
      <w:r w:rsidR="00332F2A">
        <w:t>–</w:t>
      </w:r>
      <w:r w:rsidR="0079618D">
        <w:t xml:space="preserve"> </w:t>
      </w:r>
      <w:r>
        <w:t>in part because the technology is continuing to develop and potential harms have not yet arisen at scale</w:t>
      </w:r>
      <w:r w:rsidR="000B0663">
        <w:t>.</w:t>
      </w:r>
      <w:r w:rsidR="000C7665">
        <w:t>)</w:t>
      </w:r>
      <w:r>
        <w:t xml:space="preserve"> </w:t>
      </w:r>
    </w:p>
    <w:p w14:paraId="644D6856" w14:textId="4EE481DD" w:rsidR="000C0BCC" w:rsidRDefault="008A210F" w:rsidP="00D669E1">
      <w:pPr>
        <w:pStyle w:val="BodyText"/>
      </w:pPr>
      <w:r>
        <w:t>There</w:t>
      </w:r>
      <w:r w:rsidR="000C0BCC">
        <w:t xml:space="preserve"> </w:t>
      </w:r>
      <w:r w:rsidR="000C7665">
        <w:t xml:space="preserve">will </w:t>
      </w:r>
      <w:r w:rsidR="000C0BCC">
        <w:t>be benefits to explicitly aligning Australia’s regulations with other major economies. Common standards could lower costs of retesting for Australian businesses that are looking to adopt AI products developed overseas or looking to export AI products developed locally. It would also create consistency for Australian entities using AI products. This does not require new regulation but involves a recognition of overseas standards for the purpose of domestic regulation. For example, an AI tool that satisfies, say, EU standards could be deemed to meet relevant Australian standards.</w:t>
      </w:r>
    </w:p>
    <w:p w14:paraId="5D63C269" w14:textId="04ED06AB" w:rsidR="008B0555" w:rsidRDefault="0079618D" w:rsidP="00D669E1">
      <w:pPr>
        <w:pStyle w:val="BodyText"/>
      </w:pPr>
      <w:r>
        <w:t xml:space="preserve">Broadly, regulating the </w:t>
      </w:r>
      <w:r w:rsidR="002373B6">
        <w:t xml:space="preserve">design </w:t>
      </w:r>
      <w:r>
        <w:t xml:space="preserve">of an AI </w:t>
      </w:r>
      <w:r w:rsidR="001E1214">
        <w:t xml:space="preserve">model or </w:t>
      </w:r>
      <w:r>
        <w:t>application either inconsistently or more harshly than in overseas markets may simply mean developers do not sell to Australia, harming the domestic market. Further, regulating less harshly may not make a difference as developers would need to meet the specifications of larger markets (such as the EU or the US). In this sense, there are advantages to Australia having regulation that is in</w:t>
      </w:r>
      <w:r>
        <w:noBreakHyphen/>
        <w:t xml:space="preserve">step with overseas regulation. </w:t>
      </w:r>
    </w:p>
    <w:p w14:paraId="311907CC" w14:textId="0FD5074B" w:rsidR="0079618D" w:rsidRDefault="00B66B49" w:rsidP="00D669E1">
      <w:pPr>
        <w:pStyle w:val="BodyText"/>
      </w:pPr>
      <w:r>
        <w:t>The</w:t>
      </w:r>
      <w:r w:rsidR="00DD4C64">
        <w:t xml:space="preserve"> </w:t>
      </w:r>
      <w:r w:rsidR="00916CE6">
        <w:t xml:space="preserve">alternative </w:t>
      </w:r>
      <w:r w:rsidR="00013BAB">
        <w:t>–</w:t>
      </w:r>
      <w:r w:rsidR="00916CE6">
        <w:t xml:space="preserve"> an</w:t>
      </w:r>
      <w:r w:rsidR="00DD4C64">
        <w:t xml:space="preserve"> application of </w:t>
      </w:r>
      <w:r w:rsidR="0079618D">
        <w:t xml:space="preserve">idiosyncratic local regulations </w:t>
      </w:r>
      <w:r w:rsidR="00D62BBF">
        <w:t>o</w:t>
      </w:r>
      <w:r w:rsidR="0044616E">
        <w:t xml:space="preserve">n the design and development of AI technologies </w:t>
      </w:r>
      <w:r w:rsidR="00013BAB">
        <w:t>–</w:t>
      </w:r>
      <w:r w:rsidR="00916CE6">
        <w:t xml:space="preserve"> </w:t>
      </w:r>
      <w:r w:rsidR="0079618D">
        <w:t xml:space="preserve">could lead </w:t>
      </w:r>
      <w:r w:rsidR="0044616E">
        <w:t xml:space="preserve">developers </w:t>
      </w:r>
      <w:r w:rsidR="0079618D">
        <w:t xml:space="preserve">to bypass Australia. </w:t>
      </w:r>
      <w:r w:rsidR="00853D7B">
        <w:t>As such</w:t>
      </w:r>
      <w:r w:rsidR="00203789">
        <w:t xml:space="preserve">, </w:t>
      </w:r>
      <w:r w:rsidR="00BD58E6">
        <w:t xml:space="preserve">attempts to </w:t>
      </w:r>
      <w:r w:rsidR="005C5C38">
        <w:t xml:space="preserve">unilaterally set </w:t>
      </w:r>
      <w:r w:rsidR="0044616E">
        <w:t xml:space="preserve">mandatory </w:t>
      </w:r>
      <w:r w:rsidR="005C5C38">
        <w:t xml:space="preserve">standards </w:t>
      </w:r>
      <w:r w:rsidR="001D7589">
        <w:t xml:space="preserve">for </w:t>
      </w:r>
      <w:r w:rsidR="005C5C38">
        <w:t xml:space="preserve">AI technologies may </w:t>
      </w:r>
      <w:r w:rsidR="006A58A4">
        <w:t xml:space="preserve">be useful </w:t>
      </w:r>
      <w:r w:rsidR="002B790A">
        <w:t>only where</w:t>
      </w:r>
      <w:r w:rsidR="001A7E64">
        <w:t xml:space="preserve"> they can be easily met, or where</w:t>
      </w:r>
      <w:r w:rsidR="002B790A">
        <w:t xml:space="preserve"> </w:t>
      </w:r>
      <w:r w:rsidR="00AD1495">
        <w:t>a ban would be net</w:t>
      </w:r>
      <w:r w:rsidR="001A7E64">
        <w:t>-</w:t>
      </w:r>
      <w:r w:rsidR="00AD1495">
        <w:t xml:space="preserve">beneficial </w:t>
      </w:r>
      <w:r w:rsidR="00D77174">
        <w:t>(</w:t>
      </w:r>
      <w:r w:rsidR="00AD1495">
        <w:t xml:space="preserve">for instance, where </w:t>
      </w:r>
      <w:r w:rsidR="00D81D12">
        <w:t>product</w:t>
      </w:r>
      <w:r w:rsidR="00AD1495">
        <w:t>s</w:t>
      </w:r>
      <w:r w:rsidR="00D81D12">
        <w:t xml:space="preserve"> </w:t>
      </w:r>
      <w:r w:rsidR="00AD1495">
        <w:t xml:space="preserve">are temporarily </w:t>
      </w:r>
      <w:r w:rsidR="00D81D12">
        <w:t>recall</w:t>
      </w:r>
      <w:r w:rsidR="00AD1495">
        <w:t>ed or banned f</w:t>
      </w:r>
      <w:r w:rsidR="00A4660A">
        <w:t>or safety reasons</w:t>
      </w:r>
      <w:r w:rsidR="00D81D12">
        <w:t xml:space="preserve">). </w:t>
      </w:r>
      <w:r w:rsidR="00A4660A">
        <w:t xml:space="preserve">As the Australian Government </w:t>
      </w:r>
      <w:r w:rsidR="00F04DEF" w:rsidRPr="00F04DEF">
        <w:rPr>
          <w:rFonts w:ascii="Arial" w:hAnsi="Arial" w:cs="Arial"/>
        </w:rPr>
        <w:t>(2024)</w:t>
      </w:r>
      <w:r w:rsidR="00C03B7D">
        <w:t xml:space="preserve"> considers </w:t>
      </w:r>
      <w:r w:rsidR="00727A87">
        <w:t xml:space="preserve">potential ‘mandatory guardrails’ for AI development and deployment, </w:t>
      </w:r>
      <w:r w:rsidR="00B97A6B">
        <w:t xml:space="preserve">any </w:t>
      </w:r>
      <w:r w:rsidR="0079618D">
        <w:t>conflict with overseas regulation</w:t>
      </w:r>
      <w:r w:rsidR="00B97A6B">
        <w:t xml:space="preserve"> will need to be carefully assessed</w:t>
      </w:r>
      <w:r w:rsidR="0079618D">
        <w:t>.</w:t>
      </w:r>
      <w:r w:rsidR="0079618D" w:rsidRPr="00FC7F11">
        <w:t xml:space="preserve"> </w:t>
      </w:r>
    </w:p>
    <w:p w14:paraId="1FDBD472" w14:textId="0CD300F7" w:rsidR="0042570A" w:rsidRDefault="00EF41D4" w:rsidP="0042570A">
      <w:pPr>
        <w:pStyle w:val="Heading3"/>
      </w:pPr>
      <w:r>
        <w:t xml:space="preserve">Market incentives and </w:t>
      </w:r>
      <w:r w:rsidR="0042570A">
        <w:t>self</w:t>
      </w:r>
      <w:r w:rsidR="00DB164D">
        <w:noBreakHyphen/>
      </w:r>
      <w:r w:rsidR="0042570A">
        <w:t>regulation</w:t>
      </w:r>
    </w:p>
    <w:p w14:paraId="34917C1F" w14:textId="15616BA6" w:rsidR="004D61D1" w:rsidRDefault="00C94DD7" w:rsidP="0042570A">
      <w:pPr>
        <w:pStyle w:val="BodyText"/>
      </w:pPr>
      <w:r>
        <w:t>In considering the nature and extent of regulatory gaps, it is important to consider what role market incentives and self</w:t>
      </w:r>
      <w:r w:rsidR="00DB164D">
        <w:noBreakHyphen/>
      </w:r>
      <w:r>
        <w:t xml:space="preserve">regulation </w:t>
      </w:r>
      <w:r w:rsidR="00777ECA">
        <w:t>might play</w:t>
      </w:r>
      <w:r w:rsidR="00DF3395">
        <w:t xml:space="preserve">. </w:t>
      </w:r>
    </w:p>
    <w:p w14:paraId="5E26DD78" w14:textId="77777777" w:rsidR="0042570A" w:rsidRDefault="0042570A" w:rsidP="0042570A">
      <w:pPr>
        <w:pStyle w:val="Heading4"/>
      </w:pPr>
      <w:r>
        <w:t>Risk aversion and insurance</w:t>
      </w:r>
    </w:p>
    <w:p w14:paraId="140B330B" w14:textId="1EC45A3C" w:rsidR="0042570A" w:rsidRDefault="0042570A" w:rsidP="0042570A">
      <w:pPr>
        <w:pStyle w:val="BodyText"/>
      </w:pPr>
      <w:r>
        <w:t>Businesses have an incentive to self</w:t>
      </w:r>
      <w:r>
        <w:noBreakHyphen/>
        <w:t>regulate</w:t>
      </w:r>
      <w:r w:rsidR="00114CBF">
        <w:t xml:space="preserve"> in order</w:t>
      </w:r>
      <w:r>
        <w:t xml:space="preserve"> to maintain their reputation. Businesses consulted as part of this study commented that the value of building and maintaining trust with their customer base has, to date, ruled out use of some potentially riskier uses of AI. Businesses commented that the deterrent of losing the confidence of their customers often exceeds the deterrent of any regulation or standards. In these instances, self</w:t>
      </w:r>
      <w:r w:rsidR="00C92304">
        <w:noBreakHyphen/>
      </w:r>
      <w:r>
        <w:t xml:space="preserve">regulation will potentially </w:t>
      </w:r>
      <w:r w:rsidR="00CD698F">
        <w:t xml:space="preserve">reduce </w:t>
      </w:r>
      <w:r>
        <w:t>some risky uses of AI. However, as AI becomes more widespread and emerging businesses seek to find advantages over incumbents, businesses’ risk</w:t>
      </w:r>
      <w:r w:rsidR="00C92304">
        <w:noBreakHyphen/>
      </w:r>
      <w:r>
        <w:t xml:space="preserve">aversion and maintaining customer trust becomes less of a deterrent. </w:t>
      </w:r>
    </w:p>
    <w:p w14:paraId="0CB1D66F" w14:textId="31A26334" w:rsidR="0042570A" w:rsidRDefault="0042570A" w:rsidP="0042570A">
      <w:pPr>
        <w:pStyle w:val="BodyText"/>
      </w:pPr>
      <w:r>
        <w:lastRenderedPageBreak/>
        <w:t xml:space="preserve">Insurance, in combination with effective accountability mechanisms, may also </w:t>
      </w:r>
      <w:r w:rsidR="00CD698F">
        <w:t xml:space="preserve">reduce </w:t>
      </w:r>
      <w:r w:rsidR="00341C3C">
        <w:t xml:space="preserve">the </w:t>
      </w:r>
      <w:r>
        <w:t>use of risk</w:t>
      </w:r>
      <w:r w:rsidR="00341C3C">
        <w:t>ier</w:t>
      </w:r>
      <w:r>
        <w:t xml:space="preserve"> AI tools.</w:t>
      </w:r>
      <w:r w:rsidR="00BB2B0C" w:rsidRPr="004D767D">
        <w:rPr>
          <w:rStyle w:val="FootnoteReference"/>
        </w:rPr>
        <w:footnoteReference w:id="5"/>
      </w:r>
      <w:r>
        <w:t xml:space="preserve"> AI developers may seek to insure themselves against loss attributable to their AI models</w:t>
      </w:r>
      <w:r w:rsidR="00FE5092">
        <w:t xml:space="preserve"> (and in some cases, they may opt to self</w:t>
      </w:r>
      <w:r w:rsidR="00DB164D">
        <w:noBreakHyphen/>
      </w:r>
      <w:r w:rsidR="00FE5092">
        <w:t>insure)</w:t>
      </w:r>
      <w:r>
        <w:t>.</w:t>
      </w:r>
      <w:r w:rsidRPr="004D767D">
        <w:rPr>
          <w:rStyle w:val="FootnoteReference"/>
        </w:rPr>
        <w:footnoteReference w:id="6"/>
      </w:r>
      <w:r>
        <w:t xml:space="preserve"> </w:t>
      </w:r>
      <w:r w:rsidR="008041DE">
        <w:t xml:space="preserve">In addition, </w:t>
      </w:r>
      <w:r w:rsidR="00341C3C">
        <w:t xml:space="preserve">firms that use AI technologies may also </w:t>
      </w:r>
      <w:r w:rsidR="00F055BC">
        <w:t xml:space="preserve">insure against </w:t>
      </w:r>
      <w:r w:rsidR="00EF2D87">
        <w:t xml:space="preserve">any additional risks posed by AI. </w:t>
      </w:r>
      <w:r w:rsidR="005932B5">
        <w:t>P</w:t>
      </w:r>
      <w:r>
        <w:t xml:space="preserve">rivate insurance companies </w:t>
      </w:r>
      <w:r w:rsidR="00D43C57">
        <w:t xml:space="preserve">will only be </w:t>
      </w:r>
      <w:r>
        <w:t xml:space="preserve">willing to insure </w:t>
      </w:r>
      <w:r w:rsidR="00D43C57">
        <w:t>AI</w:t>
      </w:r>
      <w:r>
        <w:t xml:space="preserve"> models</w:t>
      </w:r>
      <w:r w:rsidR="00A8145E">
        <w:t xml:space="preserve"> </w:t>
      </w:r>
      <w:r w:rsidR="00D43C57">
        <w:t xml:space="preserve">that can transparently show that they have met minimum standards of safety and security. In this sense, private insurers </w:t>
      </w:r>
      <w:r w:rsidR="003609E8">
        <w:t>may</w:t>
      </w:r>
      <w:r w:rsidR="00D43C57">
        <w:t xml:space="preserve"> establish transparency and accountability frameworks for parties seeking insurance. Parties refusing to meet these standards </w:t>
      </w:r>
      <w:r w:rsidR="003609E8">
        <w:t>would</w:t>
      </w:r>
      <w:r w:rsidR="00D43C57">
        <w:t xml:space="preserve"> find their products ‘uninsurable’. </w:t>
      </w:r>
    </w:p>
    <w:p w14:paraId="1D7C24F6" w14:textId="447446F1" w:rsidR="0042570A" w:rsidRDefault="0042570A" w:rsidP="0042570A">
      <w:pPr>
        <w:pStyle w:val="BodyText"/>
      </w:pPr>
      <w:r>
        <w:t>In many situations, relying solely on self</w:t>
      </w:r>
      <w:r>
        <w:noBreakHyphen/>
        <w:t xml:space="preserve">regulation and private insurance markets to deter unsafe or potentially harmful uses of AI </w:t>
      </w:r>
      <w:r w:rsidR="00D43C57">
        <w:t>will be</w:t>
      </w:r>
      <w:r>
        <w:t xml:space="preserve"> </w:t>
      </w:r>
      <w:r w:rsidR="00D43C57">
        <w:t>in</w:t>
      </w:r>
      <w:r>
        <w:t>sufficient</w:t>
      </w:r>
      <w:r w:rsidR="00D43C57">
        <w:t xml:space="preserve"> to</w:t>
      </w:r>
      <w:r>
        <w:t xml:space="preserve"> protect consumers from harms or </w:t>
      </w:r>
      <w:r w:rsidR="00083082">
        <w:t xml:space="preserve">to </w:t>
      </w:r>
      <w:r>
        <w:t>promote confidence in AI technology among potential users. This leaves a role to play for regulators to manage harms arising from AI. However, this role</w:t>
      </w:r>
      <w:r w:rsidR="00D43C57">
        <w:t>, and the design and application of any regulation,</w:t>
      </w:r>
      <w:r>
        <w:t xml:space="preserve"> needs to reflect areas of market failure, and not where businesses and customers have implicitly identified a permissible level of risk.</w:t>
      </w:r>
    </w:p>
    <w:p w14:paraId="3EA2B387" w14:textId="7C361070" w:rsidR="0042570A" w:rsidRDefault="009702A4" w:rsidP="0042570A">
      <w:pPr>
        <w:pStyle w:val="Heading4"/>
      </w:pPr>
      <w:r>
        <w:t>I</w:t>
      </w:r>
      <w:r w:rsidR="003B4582">
        <w:t>ndustry codes</w:t>
      </w:r>
    </w:p>
    <w:p w14:paraId="02CE2ACC" w14:textId="7B343097" w:rsidR="0042570A" w:rsidRDefault="0013112E" w:rsidP="0042570A">
      <w:pPr>
        <w:pStyle w:val="BodyText"/>
      </w:pPr>
      <w:r>
        <w:t>A</w:t>
      </w:r>
      <w:r w:rsidR="00A80925">
        <w:t>ustralia is among several countries that have implemented v</w:t>
      </w:r>
      <w:r w:rsidR="0042570A">
        <w:t>oluntary codes of ethics and practice</w:t>
      </w:r>
      <w:r w:rsidR="00660FC2">
        <w:t xml:space="preserve"> </w:t>
      </w:r>
      <w:r w:rsidR="00A80925">
        <w:t>for AI</w:t>
      </w:r>
      <w:r w:rsidR="00915204">
        <w:t xml:space="preserve">. Such codes have </w:t>
      </w:r>
      <w:r w:rsidR="0042570A">
        <w:t>been common in other areas of technology</w:t>
      </w:r>
      <w:r w:rsidR="007D6A0D">
        <w:t>, although i</w:t>
      </w:r>
      <w:r w:rsidR="0042570A">
        <w:t xml:space="preserve">n Australia, the regulation of </w:t>
      </w:r>
      <w:r w:rsidR="007D6A0D">
        <w:t xml:space="preserve">some </w:t>
      </w:r>
      <w:r w:rsidR="0042570A">
        <w:t xml:space="preserve">technologies </w:t>
      </w:r>
      <w:r w:rsidR="007D6A0D">
        <w:t xml:space="preserve">involves </w:t>
      </w:r>
      <w:r w:rsidR="0042570A" w:rsidRPr="005702D5">
        <w:rPr>
          <w:i/>
          <w:iCs/>
        </w:rPr>
        <w:t>enforceable</w:t>
      </w:r>
      <w:r w:rsidR="0042570A">
        <w:t xml:space="preserve"> industry codes that are backed with the threat of more direct regulation.</w:t>
      </w:r>
      <w:r w:rsidR="0042570A" w:rsidRPr="004D767D">
        <w:rPr>
          <w:rStyle w:val="FootnoteReference"/>
        </w:rPr>
        <w:footnoteReference w:id="7"/>
      </w:r>
      <w:r w:rsidR="0042570A">
        <w:t xml:space="preserve"> </w:t>
      </w:r>
    </w:p>
    <w:p w14:paraId="30A22418" w14:textId="382FC1BF" w:rsidR="00AF5581" w:rsidRDefault="00D43C57" w:rsidP="0042570A">
      <w:pPr>
        <w:pStyle w:val="BodyText"/>
      </w:pPr>
      <w:r>
        <w:t>T</w:t>
      </w:r>
      <w:r w:rsidR="0042570A">
        <w:t>he use of industry codes recognises the importance of industry knowledge in setting appropriate standards in high</w:t>
      </w:r>
      <w:r w:rsidR="00DB164D">
        <w:noBreakHyphen/>
      </w:r>
      <w:r w:rsidR="0042570A">
        <w:t>tech sectors, and the role of ongoing relationships between firms and regulators for keeping enforcement up to date</w:t>
      </w:r>
      <w:r w:rsidR="00CB45FF">
        <w:t xml:space="preserve">. They can also provide </w:t>
      </w:r>
      <w:r w:rsidR="00D24C58">
        <w:t xml:space="preserve">a </w:t>
      </w:r>
      <w:r w:rsidR="00CB45FF">
        <w:t xml:space="preserve">more </w:t>
      </w:r>
      <w:r w:rsidR="00D24C58">
        <w:t>flexible</w:t>
      </w:r>
      <w:r w:rsidR="004A65C1">
        <w:t>, light</w:t>
      </w:r>
      <w:r w:rsidR="000E679B">
        <w:noBreakHyphen/>
      </w:r>
      <w:r w:rsidR="004A65C1">
        <w:t>handed</w:t>
      </w:r>
      <w:r w:rsidR="00D24C58">
        <w:t xml:space="preserve"> approach</w:t>
      </w:r>
      <w:r w:rsidR="00CB45FF">
        <w:t xml:space="preserve"> than black letter law</w:t>
      </w:r>
      <w:r w:rsidR="00D24C58">
        <w:t>.</w:t>
      </w:r>
    </w:p>
    <w:p w14:paraId="3A4C850A" w14:textId="4D30068B" w:rsidR="0042570A" w:rsidRDefault="009702A4" w:rsidP="0042570A">
      <w:pPr>
        <w:pStyle w:val="BodyText"/>
      </w:pPr>
      <w:r>
        <w:t>I</w:t>
      </w:r>
      <w:r w:rsidR="0042570A">
        <w:t>ndustry codes</w:t>
      </w:r>
      <w:r>
        <w:t xml:space="preserve"> that are voluntary </w:t>
      </w:r>
      <w:r w:rsidR="00D81419">
        <w:t xml:space="preserve">in nature </w:t>
      </w:r>
      <w:r w:rsidR="00D43C57">
        <w:t>are</w:t>
      </w:r>
      <w:r w:rsidR="0042570A">
        <w:t xml:space="preserve"> a weak form of regulation</w:t>
      </w:r>
      <w:r w:rsidR="00D43C57">
        <w:t xml:space="preserve">. Indeed, a voluntary industry code can be used by incumbents to try and </w:t>
      </w:r>
      <w:r w:rsidR="00D621A3">
        <w:t>mask the need for</w:t>
      </w:r>
      <w:r w:rsidR="00D43C57">
        <w:t>, or delay the introduction of,</w:t>
      </w:r>
      <w:r w:rsidR="00D621A3">
        <w:t xml:space="preserve"> more direct regulation. </w:t>
      </w:r>
    </w:p>
    <w:p w14:paraId="25CC0644" w14:textId="2B76CEA1" w:rsidR="00143CAE" w:rsidRDefault="00D43C57" w:rsidP="0042570A">
      <w:pPr>
        <w:pStyle w:val="BodyText"/>
      </w:pPr>
      <w:r>
        <w:t>This means that voluntary industry codes or other forms of industry self</w:t>
      </w:r>
      <w:r w:rsidR="00DB164D">
        <w:noBreakHyphen/>
      </w:r>
      <w:r>
        <w:t>regulation at best are an adjunct to rather than a replacement for formal regulation or compulsory codes.</w:t>
      </w:r>
      <w:r w:rsidRPr="004D767D">
        <w:rPr>
          <w:rStyle w:val="FootnoteReference"/>
        </w:rPr>
        <w:footnoteReference w:id="8"/>
      </w:r>
    </w:p>
    <w:p w14:paraId="2122E5B2" w14:textId="4B9606D8" w:rsidR="008D2AE8" w:rsidRPr="00745004" w:rsidRDefault="008D2AE8" w:rsidP="008D2AE8">
      <w:pPr>
        <w:pStyle w:val="Heading3"/>
      </w:pPr>
      <w:r>
        <w:t>Ongoing regulatory design and review</w:t>
      </w:r>
    </w:p>
    <w:p w14:paraId="52D29137" w14:textId="398ABF64" w:rsidR="008D2AE8" w:rsidRPr="00FB081B" w:rsidRDefault="008D2AE8" w:rsidP="008D2AE8">
      <w:pPr>
        <w:pStyle w:val="BodyText"/>
      </w:pPr>
      <w:r w:rsidRPr="00EB0323">
        <w:t xml:space="preserve">The ability to </w:t>
      </w:r>
      <w:r>
        <w:t xml:space="preserve">successfully design and enforce regulation which will underpin </w:t>
      </w:r>
      <w:r w:rsidRPr="006007AA">
        <w:t xml:space="preserve">trustworthy </w:t>
      </w:r>
      <w:r>
        <w:t xml:space="preserve">and effective </w:t>
      </w:r>
      <w:r w:rsidRPr="006007AA">
        <w:t xml:space="preserve">AI </w:t>
      </w:r>
      <w:r w:rsidRPr="00FB081B">
        <w:t>depend</w:t>
      </w:r>
      <w:r>
        <w:t>s</w:t>
      </w:r>
      <w:r w:rsidRPr="00FB081B">
        <w:t xml:space="preserve"> on </w:t>
      </w:r>
      <w:r>
        <w:t xml:space="preserve">the quality of the </w:t>
      </w:r>
      <w:r w:rsidRPr="00FB081B">
        <w:t xml:space="preserve">regulatory environment. </w:t>
      </w:r>
      <w:r>
        <w:t xml:space="preserve">As </w:t>
      </w:r>
      <w:r w:rsidR="002C56E1">
        <w:t xml:space="preserve">the </w:t>
      </w:r>
      <w:r>
        <w:t xml:space="preserve">development </w:t>
      </w:r>
      <w:r w:rsidR="00F02159">
        <w:t xml:space="preserve">of AI and complementary products </w:t>
      </w:r>
      <w:r>
        <w:t xml:space="preserve">and </w:t>
      </w:r>
      <w:r w:rsidR="00F02159">
        <w:t xml:space="preserve">their </w:t>
      </w:r>
      <w:r w:rsidR="00475992">
        <w:t xml:space="preserve">uptake </w:t>
      </w:r>
      <w:r>
        <w:t>progress, t</w:t>
      </w:r>
      <w:r w:rsidRPr="00FB081B">
        <w:t xml:space="preserve">here are </w:t>
      </w:r>
      <w:r w:rsidR="00914B9B" w:rsidRPr="00FB081B">
        <w:t>several</w:t>
      </w:r>
      <w:r w:rsidRPr="00FB081B">
        <w:t xml:space="preserve"> ways </w:t>
      </w:r>
      <w:r>
        <w:t xml:space="preserve">governments can continuously improve the </w:t>
      </w:r>
      <w:r w:rsidRPr="00FB081B">
        <w:t>regulatory environment</w:t>
      </w:r>
      <w:r>
        <w:t xml:space="preserve"> – </w:t>
      </w:r>
      <w:r w:rsidR="00914B9B">
        <w:t>including</w:t>
      </w:r>
      <w:r>
        <w:t xml:space="preserve"> collaboration between regulators and industry, upskilling regulators and testing approaches to regulation. </w:t>
      </w:r>
    </w:p>
    <w:p w14:paraId="7319C39E" w14:textId="3F056372" w:rsidR="008D2AE8" w:rsidRDefault="008D2AE8" w:rsidP="008D2AE8">
      <w:pPr>
        <w:pStyle w:val="Heading4"/>
      </w:pPr>
      <w:r>
        <w:lastRenderedPageBreak/>
        <w:t>Industry collaboration and co</w:t>
      </w:r>
      <w:r w:rsidR="00DB164D">
        <w:noBreakHyphen/>
      </w:r>
      <w:r>
        <w:t>design</w:t>
      </w:r>
    </w:p>
    <w:p w14:paraId="1D3BF96D" w14:textId="5B901287" w:rsidR="002D5625" w:rsidRDefault="008D2AE8" w:rsidP="002D5625">
      <w:pPr>
        <w:pStyle w:val="BodyText"/>
      </w:pPr>
      <w:r>
        <w:t>G</w:t>
      </w:r>
      <w:r w:rsidRPr="00434480">
        <w:t xml:space="preserve">iven the rapidly evolving nature of </w:t>
      </w:r>
      <w:r>
        <w:t>AI</w:t>
      </w:r>
      <w:r w:rsidRPr="00434480">
        <w:t xml:space="preserve">, </w:t>
      </w:r>
      <w:r>
        <w:t xml:space="preserve">a relatively </w:t>
      </w:r>
      <w:r w:rsidRPr="004A14D9">
        <w:rPr>
          <w:b/>
          <w:bCs/>
        </w:rPr>
        <w:t>close collaboration</w:t>
      </w:r>
      <w:r w:rsidRPr="00434480">
        <w:t xml:space="preserve"> </w:t>
      </w:r>
      <w:r>
        <w:t>between industry stakeholders</w:t>
      </w:r>
      <w:r w:rsidR="00914B9B">
        <w:t>,</w:t>
      </w:r>
      <w:r>
        <w:t xml:space="preserve"> governments and regulators will be </w:t>
      </w:r>
      <w:r w:rsidR="00914B9B">
        <w:t>required</w:t>
      </w:r>
      <w:r>
        <w:t>. In part, this is due to the need to build technical expertise within government and regulators.</w:t>
      </w:r>
      <w:r w:rsidR="004E62D4">
        <w:t xml:space="preserve"> </w:t>
      </w:r>
      <w:r w:rsidR="002D5625">
        <w:t>An example of this is t</w:t>
      </w:r>
      <w:r w:rsidR="004E62D4">
        <w:t xml:space="preserve">he Australian Government’s </w:t>
      </w:r>
      <w:r w:rsidR="00F925F9" w:rsidRPr="00F925F9">
        <w:rPr>
          <w:rFonts w:ascii="Arial" w:hAnsi="Arial" w:cs="Arial"/>
        </w:rPr>
        <w:t>(2024)</w:t>
      </w:r>
      <w:r w:rsidR="00F21E12">
        <w:t xml:space="preserve"> intention for the National AI Centre to collaborate with industry </w:t>
      </w:r>
      <w:r w:rsidR="002D5625">
        <w:t>to produce a ‘best-practice and up-to-date voluntary AI risk-based safety framework for responsible adoption of AI in Australian businesses’</w:t>
      </w:r>
      <w:r w:rsidR="006A7B33">
        <w:t xml:space="preserve"> (p. 21)</w:t>
      </w:r>
      <w:r w:rsidR="002D5625">
        <w:t>.</w:t>
      </w:r>
    </w:p>
    <w:p w14:paraId="49A681A8" w14:textId="3BA7787E" w:rsidR="008D2AE8" w:rsidRDefault="006A7B33" w:rsidP="008D2AE8">
      <w:pPr>
        <w:pStyle w:val="BodyText"/>
      </w:pPr>
      <w:r>
        <w:t>More broadly, i</w:t>
      </w:r>
      <w:r w:rsidR="008D2AE8">
        <w:t>t is likely that regulatory co</w:t>
      </w:r>
      <w:r w:rsidR="00DB164D">
        <w:noBreakHyphen/>
      </w:r>
      <w:r w:rsidR="008D2AE8">
        <w:t>design will continue to play a role in ensuring regulations are fit for purpose over time. In part, this reflects that larger firms will play a role in setting rules and standards within their own environments. It will be vital for regulators and policymakers to understand to what extent markets are providing useful mechanisms to build trustworthiness, and what limits (or gaps) apply.</w:t>
      </w:r>
      <w:r w:rsidR="008D2AE8" w:rsidRPr="00D92E6B">
        <w:t xml:space="preserve"> </w:t>
      </w:r>
    </w:p>
    <w:p w14:paraId="13C8E034" w14:textId="65A5BAED" w:rsidR="008D2AE8" w:rsidRDefault="008D2AE8" w:rsidP="008D2AE8">
      <w:pPr>
        <w:pStyle w:val="BodyText"/>
      </w:pPr>
      <w:r w:rsidRPr="002863A9">
        <w:rPr>
          <w:b/>
        </w:rPr>
        <w:t>Regulatory guidelines</w:t>
      </w:r>
      <w:r>
        <w:t xml:space="preserve"> will help in this regard. </w:t>
      </w:r>
      <w:r w:rsidR="002C56E1">
        <w:t>P</w:t>
      </w:r>
      <w:r w:rsidR="00914B9B">
        <w:t xml:space="preserve">reparing guidelines (including public drafts) facilitates conversations between industry and regulators. </w:t>
      </w:r>
      <w:r>
        <w:t>Guidelines allow policy makers to effectively communicate not only the policy decisions, but also the underlying rationale to stakeholders</w:t>
      </w:r>
      <w:r w:rsidR="007505BF">
        <w:t>,</w:t>
      </w:r>
      <w:r w:rsidR="002C56E1">
        <w:t xml:space="preserve"> </w:t>
      </w:r>
      <w:r>
        <w:t xml:space="preserve">along with clear and unambiguous compliance guidance. </w:t>
      </w:r>
      <w:r w:rsidR="00914B9B">
        <w:t xml:space="preserve">And guidelines can be regularly updated, aiding ongoing </w:t>
      </w:r>
      <w:r w:rsidR="00914B9B" w:rsidDel="006E3C46">
        <w:t>regulator</w:t>
      </w:r>
      <w:r w:rsidR="00685D07">
        <w:noBreakHyphen/>
      </w:r>
      <w:r w:rsidR="00914B9B" w:rsidDel="006E3C46">
        <w:t xml:space="preserve">industry </w:t>
      </w:r>
      <w:r w:rsidR="00914B9B">
        <w:t xml:space="preserve">dialogue and alerting </w:t>
      </w:r>
      <w:r w:rsidR="00F3113A">
        <w:t xml:space="preserve">all parties </w:t>
      </w:r>
      <w:r w:rsidR="00914B9B">
        <w:t>to emerging risks.</w:t>
      </w:r>
    </w:p>
    <w:p w14:paraId="1C4DDA06" w14:textId="3360F8F0" w:rsidR="008D2AE8" w:rsidRDefault="00F3113A" w:rsidP="008D2AE8">
      <w:pPr>
        <w:pStyle w:val="BodyText"/>
        <w:rPr>
          <w:rStyle w:val="ui-provider"/>
        </w:rPr>
      </w:pPr>
      <w:r>
        <w:t>Guidelines</w:t>
      </w:r>
      <w:r w:rsidR="008D2AE8">
        <w:t xml:space="preserve"> help governments and regulators </w:t>
      </w:r>
      <w:r w:rsidR="008D2AE8" w:rsidRPr="00FA5CCC">
        <w:t>provide</w:t>
      </w:r>
      <w:r w:rsidR="008D2AE8" w:rsidRPr="009E5B89">
        <w:rPr>
          <w:b/>
          <w:bCs/>
        </w:rPr>
        <w:t xml:space="preserve"> </w:t>
      </w:r>
      <w:r w:rsidR="008D2AE8" w:rsidRPr="00FA5CCC">
        <w:t>greater</w:t>
      </w:r>
      <w:r w:rsidR="008D2AE8" w:rsidRPr="009E5B89">
        <w:rPr>
          <w:b/>
          <w:bCs/>
        </w:rPr>
        <w:t xml:space="preserve"> </w:t>
      </w:r>
      <w:r w:rsidR="008D2AE8">
        <w:rPr>
          <w:b/>
          <w:bCs/>
        </w:rPr>
        <w:t xml:space="preserve">regulatory </w:t>
      </w:r>
      <w:r w:rsidR="008D2AE8">
        <w:rPr>
          <w:rStyle w:val="ui-provider"/>
          <w:b/>
        </w:rPr>
        <w:t>clarity</w:t>
      </w:r>
      <w:r w:rsidR="008D2AE8" w:rsidRPr="00603AAD">
        <w:rPr>
          <w:rStyle w:val="ui-provider"/>
        </w:rPr>
        <w:t xml:space="preserve"> for </w:t>
      </w:r>
      <w:r w:rsidR="008D2AE8">
        <w:rPr>
          <w:rStyle w:val="ui-provider"/>
        </w:rPr>
        <w:t xml:space="preserve">firms. Regulatory uncertainty has been raised in discussions with the Commission as a possible barrier to adoption, so regulators can help businesses by </w:t>
      </w:r>
      <w:r>
        <w:rPr>
          <w:rStyle w:val="ui-provider"/>
        </w:rPr>
        <w:t>clarifying the practical application of a</w:t>
      </w:r>
      <w:r w:rsidR="008D2AE8">
        <w:rPr>
          <w:rStyle w:val="ui-provider"/>
        </w:rPr>
        <w:t xml:space="preserve"> regulatory regime. Any </w:t>
      </w:r>
      <w:r>
        <w:rPr>
          <w:rStyle w:val="ui-provider"/>
        </w:rPr>
        <w:t>guidelines</w:t>
      </w:r>
      <w:r w:rsidR="008D2AE8">
        <w:rPr>
          <w:rStyle w:val="ui-provider"/>
        </w:rPr>
        <w:t xml:space="preserve"> should </w:t>
      </w:r>
      <w:r w:rsidR="008D2AE8" w:rsidRPr="00C56B75">
        <w:rPr>
          <w:rStyle w:val="ui-provider"/>
        </w:rPr>
        <w:t xml:space="preserve">aim to provide AI developers, deployers and users with clear requirements and obligations regarding </w:t>
      </w:r>
      <w:r w:rsidR="008D2AE8">
        <w:rPr>
          <w:rStyle w:val="ui-provider"/>
        </w:rPr>
        <w:t xml:space="preserve">the development and </w:t>
      </w:r>
      <w:r w:rsidR="008D2AE8" w:rsidRPr="00C56B75">
        <w:rPr>
          <w:rStyle w:val="ui-provider"/>
        </w:rPr>
        <w:t>use of AI.</w:t>
      </w:r>
    </w:p>
    <w:p w14:paraId="299BD7C1" w14:textId="4CA2C71E" w:rsidR="008D2AE8" w:rsidRDefault="0079747C" w:rsidP="0079747C">
      <w:pPr>
        <w:pStyle w:val="Heading4"/>
      </w:pPr>
      <w:r>
        <w:t xml:space="preserve">Coordination and </w:t>
      </w:r>
      <w:r w:rsidR="008D2AE8">
        <w:t xml:space="preserve">consistency </w:t>
      </w:r>
      <w:r>
        <w:t>between Australian governments</w:t>
      </w:r>
    </w:p>
    <w:p w14:paraId="0B60F490" w14:textId="514F58F0" w:rsidR="002C56E1" w:rsidRDefault="002C56E1" w:rsidP="008D2AE8">
      <w:pPr>
        <w:pStyle w:val="BodyText"/>
      </w:pPr>
      <w:r w:rsidRPr="00FA5CCC">
        <w:t>There is a strong case for</w:t>
      </w:r>
      <w:r w:rsidRPr="003A5AF7">
        <w:rPr>
          <w:b/>
        </w:rPr>
        <w:t xml:space="preserve"> </w:t>
      </w:r>
      <w:r>
        <w:rPr>
          <w:b/>
        </w:rPr>
        <w:t>consistent</w:t>
      </w:r>
      <w:r w:rsidRPr="003A5AF7">
        <w:rPr>
          <w:b/>
        </w:rPr>
        <w:t xml:space="preserve"> AI regulations across Australia</w:t>
      </w:r>
      <w:r>
        <w:t>.</w:t>
      </w:r>
      <w:r w:rsidRPr="00061D44">
        <w:t xml:space="preserve"> </w:t>
      </w:r>
    </w:p>
    <w:p w14:paraId="4388E6AB" w14:textId="3DBB2888" w:rsidR="008D2AE8" w:rsidRDefault="002C56E1" w:rsidP="008D2AE8">
      <w:pPr>
        <w:pStyle w:val="BodyText"/>
      </w:pPr>
      <w:r>
        <w:t>I</w:t>
      </w:r>
      <w:r w:rsidR="008D2AE8" w:rsidRPr="00061D44">
        <w:t>nconsistent</w:t>
      </w:r>
      <w:r w:rsidR="008D2AE8">
        <w:t xml:space="preserve"> or overlapping</w:t>
      </w:r>
      <w:r w:rsidR="008D2AE8" w:rsidRPr="00061D44">
        <w:t xml:space="preserve"> regulation surrounding the use of AI will increase compliance costs for companies</w:t>
      </w:r>
      <w:r w:rsidR="008D2AE8">
        <w:t xml:space="preserve"> that operate across multiple jurisdictions, as firms are required to</w:t>
      </w:r>
      <w:r w:rsidR="008D2AE8" w:rsidRPr="00061D44">
        <w:t xml:space="preserve"> adapt to different regulatory requirements in each jurisdiction.</w:t>
      </w:r>
      <w:r w:rsidR="008D2AE8">
        <w:t xml:space="preserve"> Similarly, i</w:t>
      </w:r>
      <w:r w:rsidR="008D2AE8" w:rsidRPr="00061D44">
        <w:t xml:space="preserve">nconsistent </w:t>
      </w:r>
      <w:r w:rsidR="008D2AE8">
        <w:t>data</w:t>
      </w:r>
      <w:r w:rsidR="00D130BC">
        <w:noBreakHyphen/>
      </w:r>
      <w:r w:rsidR="008D2AE8">
        <w:t xml:space="preserve">sharing approaches (or regulation) across state borders </w:t>
      </w:r>
      <w:r w:rsidR="008D2AE8" w:rsidRPr="00061D44">
        <w:t>may create an impediment to sharing data</w:t>
      </w:r>
      <w:r w:rsidR="008D2AE8">
        <w:t>.</w:t>
      </w:r>
      <w:r w:rsidR="008D2AE8" w:rsidRPr="00061D44">
        <w:t xml:space="preserve"> </w:t>
      </w:r>
    </w:p>
    <w:p w14:paraId="59FE254E" w14:textId="42B6129C" w:rsidR="008D2AE8" w:rsidRPr="00041745" w:rsidRDefault="008D2AE8" w:rsidP="008D2AE8">
      <w:pPr>
        <w:pStyle w:val="BodyText"/>
      </w:pPr>
      <w:r>
        <w:t xml:space="preserve">Inconsistencies in how AI is used by different levels of government could </w:t>
      </w:r>
      <w:r w:rsidR="002C56E1">
        <w:t>create confusion for i</w:t>
      </w:r>
      <w:r>
        <w:t>ndividuals w</w:t>
      </w:r>
      <w:r w:rsidR="002C56E1">
        <w:t>ho</w:t>
      </w:r>
      <w:r>
        <w:t xml:space="preserve"> have a reasonable expectation that common principles and objectives would apply in their interactions with government administration and services, regardless of whether they are from </w:t>
      </w:r>
      <w:r w:rsidR="001D57C1">
        <w:t>Australian</w:t>
      </w:r>
      <w:r>
        <w:t xml:space="preserve">, </w:t>
      </w:r>
      <w:r w:rsidR="00335ACF">
        <w:t>s</w:t>
      </w:r>
      <w:r>
        <w:t xml:space="preserve">tate </w:t>
      </w:r>
      <w:r w:rsidR="00E70241">
        <w:t>or</w:t>
      </w:r>
      <w:r>
        <w:t xml:space="preserve"> </w:t>
      </w:r>
      <w:r w:rsidR="00335ACF">
        <w:t>t</w:t>
      </w:r>
      <w:r>
        <w:t xml:space="preserve">erritory </w:t>
      </w:r>
      <w:r w:rsidR="00C16416">
        <w:t xml:space="preserve">government </w:t>
      </w:r>
      <w:r>
        <w:t xml:space="preserve">agencies. </w:t>
      </w:r>
    </w:p>
    <w:p w14:paraId="05E9FBB4" w14:textId="418778CA" w:rsidR="008D2AE8" w:rsidRDefault="008D2AE8" w:rsidP="008D2AE8">
      <w:pPr>
        <w:pStyle w:val="BodyText"/>
      </w:pPr>
      <w:r>
        <w:t xml:space="preserve">A clear difficulty in achieving </w:t>
      </w:r>
      <w:r w:rsidR="00A628CA">
        <w:t xml:space="preserve">consistency </w:t>
      </w:r>
      <w:r>
        <w:t xml:space="preserve">is that regulation is still evolving. State and territory governments may differ in opinion, or simply vary in terms of progress in their reform agendas. </w:t>
      </w:r>
      <w:r w:rsidR="00270143">
        <w:t>However, history in Australia, for example in labour markets and transport, show that having different regulations in different jurisdictions can significantly impact competition and harm workers, business and consumers.</w:t>
      </w:r>
    </w:p>
    <w:p w14:paraId="7C69DE1C" w14:textId="77777777" w:rsidR="008D2AE8" w:rsidRDefault="008D2AE8" w:rsidP="008D2AE8">
      <w:pPr>
        <w:pStyle w:val="BodyText"/>
      </w:pPr>
      <w:r>
        <w:t xml:space="preserve">Given the costs of inconsistency, governments should consider forms of coordinated </w:t>
      </w:r>
      <w:r w:rsidRPr="00176482">
        <w:t xml:space="preserve">regulatory experimentation </w:t>
      </w:r>
      <w:r>
        <w:t xml:space="preserve">to innovate, weed out undesirable features and identify effective approaches to regulation. </w:t>
      </w:r>
    </w:p>
    <w:p w14:paraId="047AE172" w14:textId="0464BC89" w:rsidR="008D2AE8" w:rsidRPr="00041745" w:rsidRDefault="008D2AE8" w:rsidP="00175D95">
      <w:pPr>
        <w:pStyle w:val="Heading5"/>
      </w:pPr>
      <w:r>
        <w:t>Coordinated experimentation</w:t>
      </w:r>
      <w:r w:rsidR="009E7A83">
        <w:t xml:space="preserve"> through regulatory sandboxes</w:t>
      </w:r>
    </w:p>
    <w:p w14:paraId="79277CE5" w14:textId="564754D6" w:rsidR="008D2AE8" w:rsidRPr="00041745" w:rsidRDefault="008D2AE8" w:rsidP="008D2AE8">
      <w:pPr>
        <w:pStyle w:val="BodyText"/>
      </w:pPr>
      <w:r w:rsidRPr="00327936">
        <w:rPr>
          <w:b/>
        </w:rPr>
        <w:t>Regulatory sandboxes</w:t>
      </w:r>
      <w:r w:rsidRPr="00041745">
        <w:t xml:space="preserve"> are used </w:t>
      </w:r>
      <w:r w:rsidR="007006D7">
        <w:t xml:space="preserve">(most commonly </w:t>
      </w:r>
      <w:r w:rsidR="00630283">
        <w:t>in</w:t>
      </w:r>
      <w:r w:rsidR="0056439C">
        <w:t xml:space="preserve"> </w:t>
      </w:r>
      <w:r w:rsidR="004D7A6F">
        <w:t xml:space="preserve">the </w:t>
      </w:r>
      <w:r w:rsidR="0056439C">
        <w:t xml:space="preserve">financial </w:t>
      </w:r>
      <w:r w:rsidR="004D7A6F">
        <w:t>sector</w:t>
      </w:r>
      <w:r w:rsidR="00630283">
        <w:t>)</w:t>
      </w:r>
      <w:r w:rsidR="0056439C">
        <w:t xml:space="preserve"> </w:t>
      </w:r>
      <w:r w:rsidRPr="00041745">
        <w:t xml:space="preserve">to </w:t>
      </w:r>
      <w:r w:rsidR="00630283">
        <w:t>give</w:t>
      </w:r>
      <w:r w:rsidR="00630283" w:rsidRPr="00041745">
        <w:t xml:space="preserve"> </w:t>
      </w:r>
      <w:r>
        <w:t xml:space="preserve">a </w:t>
      </w:r>
      <w:r w:rsidRPr="00041745">
        <w:t xml:space="preserve">temporary and conditional reprieve from existing regulations </w:t>
      </w:r>
      <w:r w:rsidR="00630283">
        <w:t>that</w:t>
      </w:r>
      <w:r w:rsidR="00630283" w:rsidRPr="00041745">
        <w:t xml:space="preserve"> </w:t>
      </w:r>
      <w:r w:rsidRPr="00041745">
        <w:t>allow</w:t>
      </w:r>
      <w:r w:rsidR="00630283">
        <w:t>s</w:t>
      </w:r>
      <w:r w:rsidRPr="00041745">
        <w:t xml:space="preserve"> business to develop innovative technologies and practices by live testing cutting edge technologies in the market with real consumers. </w:t>
      </w:r>
      <w:r>
        <w:t>The</w:t>
      </w:r>
      <w:r w:rsidR="009A6DA1">
        <w:t xml:space="preserve"> sandboxes</w:t>
      </w:r>
      <w:r>
        <w:t xml:space="preserve"> allow regulators to </w:t>
      </w:r>
      <w:r w:rsidRPr="00041745">
        <w:t>understand and assess unforeseen risks and harms associated with the new technology, and design regulations which address them.</w:t>
      </w:r>
    </w:p>
    <w:p w14:paraId="7AEF5D04" w14:textId="057411C4" w:rsidR="008D2AE8" w:rsidRPr="00041745" w:rsidRDefault="008D2AE8" w:rsidP="008D2AE8">
      <w:pPr>
        <w:pStyle w:val="BodyText"/>
      </w:pPr>
      <w:r>
        <w:lastRenderedPageBreak/>
        <w:t>R</w:t>
      </w:r>
      <w:r w:rsidRPr="00041745">
        <w:t xml:space="preserve">egulatory sandboxes </w:t>
      </w:r>
      <w:r>
        <w:t>could</w:t>
      </w:r>
      <w:r w:rsidRPr="00041745">
        <w:t xml:space="preserve"> allow regulators to </w:t>
      </w:r>
      <w:r>
        <w:t>understand more about how</w:t>
      </w:r>
      <w:r w:rsidRPr="00041745">
        <w:t xml:space="preserve"> AI</w:t>
      </w:r>
      <w:r>
        <w:t xml:space="preserve"> learns and makes decisions</w:t>
      </w:r>
      <w:r w:rsidRPr="00041745">
        <w:t xml:space="preserve">. By observing the practical application of the technology, regulators </w:t>
      </w:r>
      <w:r w:rsidR="004C4E6E">
        <w:t>could</w:t>
      </w:r>
      <w:r w:rsidR="004C4E6E" w:rsidRPr="00041745">
        <w:t xml:space="preserve"> </w:t>
      </w:r>
      <w:r w:rsidRPr="00041745">
        <w:t xml:space="preserve">identify the underlying causes of the generated outputs. </w:t>
      </w:r>
      <w:r>
        <w:t xml:space="preserve">They </w:t>
      </w:r>
      <w:r w:rsidR="004C4E6E">
        <w:t>could</w:t>
      </w:r>
      <w:r w:rsidR="004C4E6E" w:rsidRPr="007F0EB7">
        <w:t xml:space="preserve"> </w:t>
      </w:r>
      <w:r w:rsidRPr="007F0EB7">
        <w:t xml:space="preserve">also be beneficial </w:t>
      </w:r>
      <w:r w:rsidR="004C4E6E">
        <w:t>in</w:t>
      </w:r>
      <w:r>
        <w:t xml:space="preserve"> </w:t>
      </w:r>
      <w:r w:rsidRPr="007F0EB7">
        <w:t>provid</w:t>
      </w:r>
      <w:r w:rsidR="004C4E6E">
        <w:t>ing</w:t>
      </w:r>
      <w:r w:rsidRPr="007F0EB7">
        <w:t xml:space="preserve"> a</w:t>
      </w:r>
      <w:r>
        <w:t>n environment</w:t>
      </w:r>
      <w:r w:rsidRPr="007F0EB7">
        <w:t xml:space="preserve"> for innovators to explore and experiment</w:t>
      </w:r>
      <w:r>
        <w:t xml:space="preserve">, and </w:t>
      </w:r>
      <w:r w:rsidRPr="007F0EB7">
        <w:t xml:space="preserve">enhance </w:t>
      </w:r>
      <w:r>
        <w:t xml:space="preserve">incentives for </w:t>
      </w:r>
      <w:r w:rsidRPr="007F0EB7">
        <w:t xml:space="preserve">AI </w:t>
      </w:r>
      <w:r w:rsidR="004C4E6E">
        <w:t xml:space="preserve">uptake and development of complementary </w:t>
      </w:r>
      <w:r w:rsidR="00023F7A">
        <w:t>innovations</w:t>
      </w:r>
      <w:r w:rsidRPr="007F0EB7">
        <w:t>.</w:t>
      </w:r>
      <w:r w:rsidRPr="00041745">
        <w:t xml:space="preserve"> </w:t>
      </w:r>
    </w:p>
    <w:p w14:paraId="4BD05E29" w14:textId="50DA3ACF" w:rsidR="008D2AE8" w:rsidRPr="00041745" w:rsidRDefault="008D2AE8" w:rsidP="008D2AE8">
      <w:pPr>
        <w:pStyle w:val="BodyText"/>
      </w:pPr>
      <w:r w:rsidRPr="00041745">
        <w:t xml:space="preserve">It should be noted that there </w:t>
      </w:r>
      <w:r w:rsidR="00023F7A">
        <w:t xml:space="preserve">would </w:t>
      </w:r>
      <w:r w:rsidRPr="00041745">
        <w:t>exist significant challenges to the effective implementation of AI regulatory sandbox</w:t>
      </w:r>
      <w:r>
        <w:t>es</w:t>
      </w:r>
      <w:r w:rsidRPr="00041745">
        <w:t>.</w:t>
      </w:r>
      <w:r>
        <w:t xml:space="preserve"> One challenge would be to ensure sufficient </w:t>
      </w:r>
      <w:r w:rsidRPr="007F0EB7">
        <w:t>technical expertise among the regulators responsible</w:t>
      </w:r>
      <w:r>
        <w:t xml:space="preserve">. Another would be to design </w:t>
      </w:r>
      <w:r w:rsidRPr="007F0EB7">
        <w:t xml:space="preserve">sandboxes </w:t>
      </w:r>
      <w:r>
        <w:t>that allow sufficiently broad participation so as not to distort competition.</w:t>
      </w:r>
      <w:r w:rsidRPr="004D767D">
        <w:rPr>
          <w:rStyle w:val="FootnoteReference"/>
        </w:rPr>
        <w:footnoteReference w:id="9"/>
      </w:r>
      <w:r>
        <w:t xml:space="preserve"> </w:t>
      </w:r>
    </w:p>
    <w:p w14:paraId="13B9208A" w14:textId="68A2AA3F" w:rsidR="008D2AE8" w:rsidRPr="00601F35" w:rsidRDefault="008D2AE8" w:rsidP="008D2AE8">
      <w:pPr>
        <w:pStyle w:val="BodyText"/>
      </w:pPr>
      <w:r w:rsidRPr="00601F35">
        <w:t xml:space="preserve">Many </w:t>
      </w:r>
      <w:r>
        <w:t xml:space="preserve">jurisdictions overseas </w:t>
      </w:r>
      <w:r w:rsidRPr="00601F35">
        <w:t xml:space="preserve">are </w:t>
      </w:r>
      <w:r w:rsidR="00600074">
        <w:t>creating</w:t>
      </w:r>
      <w:r w:rsidR="00600074" w:rsidRPr="00601F35">
        <w:t xml:space="preserve"> </w:t>
      </w:r>
      <w:r w:rsidRPr="00601F35">
        <w:t>regulatory sandbox</w:t>
      </w:r>
      <w:r>
        <w:t>es</w:t>
      </w:r>
      <w:r w:rsidRPr="00601F35">
        <w:t xml:space="preserve"> </w:t>
      </w:r>
      <w:r>
        <w:t xml:space="preserve">related to </w:t>
      </w:r>
      <w:r w:rsidRPr="00601F35">
        <w:t>A</w:t>
      </w:r>
      <w:r>
        <w:t xml:space="preserve">I, including in </w:t>
      </w:r>
      <w:r w:rsidRPr="00601F35">
        <w:t>Spain and France as part of EU AI Act</w:t>
      </w:r>
      <w:r w:rsidRPr="004D767D">
        <w:rPr>
          <w:rStyle w:val="FootnoteReference"/>
        </w:rPr>
        <w:footnoteReference w:id="10"/>
      </w:r>
      <w:r w:rsidRPr="00601F35">
        <w:t xml:space="preserve"> </w:t>
      </w:r>
      <w:r w:rsidR="000D55CE" w:rsidRPr="000D55CE">
        <w:rPr>
          <w:rFonts w:ascii="Arial" w:hAnsi="Arial" w:cs="Arial"/>
        </w:rPr>
        <w:t>(CNIL 2023; European Commission 2022)</w:t>
      </w:r>
      <w:r w:rsidRPr="00601F35">
        <w:t xml:space="preserve"> and </w:t>
      </w:r>
      <w:r>
        <w:t xml:space="preserve">in </w:t>
      </w:r>
      <w:r w:rsidRPr="00601F35">
        <w:t>the United Kingdom</w:t>
      </w:r>
      <w:r w:rsidRPr="004D767D">
        <w:rPr>
          <w:rStyle w:val="FootnoteReference"/>
        </w:rPr>
        <w:footnoteReference w:id="11"/>
      </w:r>
      <w:r w:rsidRPr="00601F35">
        <w:t xml:space="preserve"> </w:t>
      </w:r>
      <w:r w:rsidR="00335ABA" w:rsidRPr="00335ABA">
        <w:rPr>
          <w:rFonts w:ascii="Arial" w:hAnsi="Arial" w:cs="Arial"/>
        </w:rPr>
        <w:t>(UK Department for Science, Innovation and Technology 2023a)</w:t>
      </w:r>
      <w:r w:rsidRPr="00601F35">
        <w:t xml:space="preserve">. </w:t>
      </w:r>
      <w:r>
        <w:t xml:space="preserve">While </w:t>
      </w:r>
      <w:r w:rsidRPr="00601F35">
        <w:t xml:space="preserve">these are </w:t>
      </w:r>
      <w:r>
        <w:t>at early stages</w:t>
      </w:r>
      <w:r w:rsidRPr="00601F35">
        <w:t xml:space="preserve">, </w:t>
      </w:r>
      <w:r>
        <w:t>they may prove useful examples of sandbox design</w:t>
      </w:r>
      <w:r w:rsidRPr="00601F35">
        <w:t xml:space="preserve">. </w:t>
      </w:r>
    </w:p>
    <w:p w14:paraId="1705779C" w14:textId="2C9020A0" w:rsidR="00E213A5" w:rsidRDefault="000E5B4E" w:rsidP="00FD06A9">
      <w:pPr>
        <w:pStyle w:val="Heading3"/>
      </w:pPr>
      <w:r>
        <w:t xml:space="preserve">Improving </w:t>
      </w:r>
      <w:r w:rsidR="00F0273E">
        <w:t>regulators’ capabilities</w:t>
      </w:r>
    </w:p>
    <w:p w14:paraId="3115FC8F" w14:textId="155E75A1" w:rsidR="004461DE" w:rsidRPr="005E4E83" w:rsidRDefault="004461DE" w:rsidP="004461DE">
      <w:pPr>
        <w:pStyle w:val="BodyText"/>
      </w:pPr>
      <w:r>
        <w:rPr>
          <w:rStyle w:val="ui-provider"/>
          <w:b/>
        </w:rPr>
        <w:t>H</w:t>
      </w:r>
      <w:r w:rsidRPr="00351616">
        <w:rPr>
          <w:b/>
          <w:bCs/>
        </w:rPr>
        <w:t>ighly</w:t>
      </w:r>
      <w:r w:rsidR="004A6E50">
        <w:rPr>
          <w:b/>
        </w:rPr>
        <w:t xml:space="preserve"> </w:t>
      </w:r>
      <w:r w:rsidRPr="00351616">
        <w:rPr>
          <w:b/>
        </w:rPr>
        <w:t xml:space="preserve">skilled regulators </w:t>
      </w:r>
      <w:r w:rsidRPr="00FA5CCC">
        <w:rPr>
          <w:bCs/>
        </w:rPr>
        <w:t>will improve the standards of regulation</w:t>
      </w:r>
      <w:r>
        <w:t xml:space="preserve">. Globally, concerns have been raised </w:t>
      </w:r>
      <w:r w:rsidRPr="00AE4D0E">
        <w:t xml:space="preserve">that regulators </w:t>
      </w:r>
      <w:r>
        <w:t xml:space="preserve">generally lack </w:t>
      </w:r>
      <w:r w:rsidRPr="00AE4D0E">
        <w:t xml:space="preserve">the technical </w:t>
      </w:r>
      <w:r>
        <w:t>skills</w:t>
      </w:r>
      <w:r w:rsidRPr="00AE4D0E">
        <w:t xml:space="preserve"> to effectively regulate AI</w:t>
      </w:r>
      <w:r>
        <w:t xml:space="preserve"> </w:t>
      </w:r>
      <w:r w:rsidRPr="00247A43">
        <w:rPr>
          <w:rFonts w:ascii="Arial" w:hAnsi="Arial" w:cs="Arial"/>
          <w:szCs w:val="24"/>
        </w:rPr>
        <w:t>(UNESCO 2022)</w:t>
      </w:r>
      <w:r w:rsidRPr="00AE4D0E">
        <w:t xml:space="preserve">. A lack of technical expertise </w:t>
      </w:r>
      <w:r>
        <w:t xml:space="preserve">can </w:t>
      </w:r>
      <w:r w:rsidRPr="00AE4D0E">
        <w:t>mean that regulators may be unable to assess risk</w:t>
      </w:r>
      <w:r>
        <w:t xml:space="preserve"> regarding </w:t>
      </w:r>
      <w:r w:rsidRPr="00AE4D0E">
        <w:t xml:space="preserve">novel AI </w:t>
      </w:r>
      <w:r>
        <w:t>models and applications, or to identify appropriate courses of action</w:t>
      </w:r>
      <w:r w:rsidRPr="00AE4D0E">
        <w:t xml:space="preserve">. It can also lead to </w:t>
      </w:r>
      <w:r>
        <w:t xml:space="preserve">either </w:t>
      </w:r>
      <w:r w:rsidRPr="00AE4D0E">
        <w:t xml:space="preserve">higher </w:t>
      </w:r>
      <w:r>
        <w:t xml:space="preserve">regulatory burden or regulatory capture as </w:t>
      </w:r>
      <w:r w:rsidRPr="00AE4D0E">
        <w:t xml:space="preserve">regulators </w:t>
      </w:r>
      <w:r>
        <w:t xml:space="preserve">rely on firms to provide </w:t>
      </w:r>
      <w:r w:rsidRPr="00AE4D0E">
        <w:t>more information.</w:t>
      </w:r>
      <w:r>
        <w:t xml:space="preserve"> Strategies to </w:t>
      </w:r>
      <w:r w:rsidRPr="00AE4D0E">
        <w:t xml:space="preserve">attract, develop and retain AI specialists </w:t>
      </w:r>
      <w:r>
        <w:t xml:space="preserve">may </w:t>
      </w:r>
      <w:r w:rsidRPr="00AE4D0E">
        <w:t xml:space="preserve">enable AI policy makers to expand their knowledge and understanding of </w:t>
      </w:r>
      <w:r>
        <w:t xml:space="preserve">AI and assist with </w:t>
      </w:r>
      <w:r w:rsidRPr="00AE4D0E">
        <w:t>structur</w:t>
      </w:r>
      <w:r>
        <w:t>ing</w:t>
      </w:r>
      <w:r w:rsidRPr="00AE4D0E">
        <w:t xml:space="preserve"> effective AI regulations</w:t>
      </w:r>
      <w:r>
        <w:t xml:space="preserve"> and taking a risk</w:t>
      </w:r>
      <w:r w:rsidR="00DB164D">
        <w:noBreakHyphen/>
      </w:r>
      <w:r w:rsidR="00172357">
        <w:t>based</w:t>
      </w:r>
      <w:r>
        <w:t xml:space="preserve"> (rather than one</w:t>
      </w:r>
      <w:r w:rsidR="00DB164D">
        <w:noBreakHyphen/>
      </w:r>
      <w:r>
        <w:t>size</w:t>
      </w:r>
      <w:r w:rsidR="00DB164D">
        <w:noBreakHyphen/>
      </w:r>
      <w:r>
        <w:t>fits</w:t>
      </w:r>
      <w:r w:rsidR="00DB164D">
        <w:noBreakHyphen/>
      </w:r>
      <w:r>
        <w:t>all) approach to regulatory implementation</w:t>
      </w:r>
      <w:r w:rsidRPr="00AE4D0E">
        <w:t>.</w:t>
      </w:r>
    </w:p>
    <w:p w14:paraId="0412912D" w14:textId="3773A5B7" w:rsidR="008D2AE8" w:rsidRDefault="008D2AE8" w:rsidP="008D2AE8">
      <w:pPr>
        <w:pStyle w:val="Heading4"/>
      </w:pPr>
      <w:r>
        <w:t>Monitoring and stress</w:t>
      </w:r>
      <w:r w:rsidR="00DB164D">
        <w:noBreakHyphen/>
      </w:r>
      <w:r>
        <w:t>testing</w:t>
      </w:r>
    </w:p>
    <w:p w14:paraId="33B890F1" w14:textId="6B7E0B20" w:rsidR="004F29FC" w:rsidRDefault="00990324" w:rsidP="008D2AE8">
      <w:pPr>
        <w:pStyle w:val="BodyText"/>
      </w:pPr>
      <w:r>
        <w:t xml:space="preserve">In </w:t>
      </w:r>
      <w:r w:rsidR="003A32BE">
        <w:t xml:space="preserve">sectors where AI </w:t>
      </w:r>
      <w:r w:rsidR="000D7BFE">
        <w:t xml:space="preserve">systems </w:t>
      </w:r>
      <w:r w:rsidR="003245EB">
        <w:t xml:space="preserve">play a role in </w:t>
      </w:r>
      <w:r w:rsidR="00791605">
        <w:t>large, networked systems, t</w:t>
      </w:r>
      <w:r>
        <w:t xml:space="preserve">here may be value in regulators </w:t>
      </w:r>
      <w:r w:rsidR="008D2AE8">
        <w:t>stress</w:t>
      </w:r>
      <w:r w:rsidR="00CC6DE9">
        <w:noBreakHyphen/>
      </w:r>
      <w:r w:rsidR="008D2AE8">
        <w:t>testing systems on an ongoing basis</w:t>
      </w:r>
      <w:r w:rsidR="004F29FC">
        <w:t xml:space="preserve">. </w:t>
      </w:r>
    </w:p>
    <w:p w14:paraId="5C057BBC" w14:textId="56B7535A" w:rsidR="00F36EC6" w:rsidRPr="00D333F5" w:rsidRDefault="004F29FC" w:rsidP="00990324">
      <w:pPr>
        <w:pStyle w:val="BodyText"/>
        <w:rPr>
          <w:spacing w:val="-2"/>
        </w:rPr>
      </w:pPr>
      <w:r w:rsidRPr="00D333F5">
        <w:rPr>
          <w:spacing w:val="-2"/>
        </w:rPr>
        <w:t>Stress</w:t>
      </w:r>
      <w:r w:rsidR="00477196" w:rsidRPr="00D333F5">
        <w:rPr>
          <w:spacing w:val="-2"/>
        </w:rPr>
        <w:noBreakHyphen/>
      </w:r>
      <w:r w:rsidRPr="00D333F5">
        <w:rPr>
          <w:spacing w:val="-2"/>
        </w:rPr>
        <w:t xml:space="preserve">testing of systems to key risks is an approach taken </w:t>
      </w:r>
      <w:r w:rsidR="0054111C" w:rsidRPr="00D333F5">
        <w:rPr>
          <w:spacing w:val="-2"/>
        </w:rPr>
        <w:t>by regulators</w:t>
      </w:r>
      <w:r w:rsidR="0001619B" w:rsidRPr="00D333F5">
        <w:rPr>
          <w:spacing w:val="-2"/>
        </w:rPr>
        <w:t xml:space="preserve"> </w:t>
      </w:r>
      <w:r w:rsidR="00990324" w:rsidRPr="00D333F5">
        <w:rPr>
          <w:spacing w:val="-2"/>
        </w:rPr>
        <w:t>in the financial sector.</w:t>
      </w:r>
      <w:r w:rsidRPr="00D333F5">
        <w:rPr>
          <w:spacing w:val="-2"/>
        </w:rPr>
        <w:t xml:space="preserve"> </w:t>
      </w:r>
      <w:r w:rsidR="00800A34" w:rsidRPr="00D333F5">
        <w:rPr>
          <w:spacing w:val="-2"/>
        </w:rPr>
        <w:t>The Australian Securities and Investments Commission (</w:t>
      </w:r>
      <w:r w:rsidR="00990324" w:rsidRPr="00D333F5">
        <w:rPr>
          <w:spacing w:val="-2"/>
        </w:rPr>
        <w:t>ASIC</w:t>
      </w:r>
      <w:r w:rsidR="00800A34" w:rsidRPr="00D333F5">
        <w:rPr>
          <w:spacing w:val="-2"/>
        </w:rPr>
        <w:t>)</w:t>
      </w:r>
      <w:r w:rsidR="00321252" w:rsidRPr="00D333F5" w:rsidDel="004D0710">
        <w:rPr>
          <w:spacing w:val="-2"/>
        </w:rPr>
        <w:t>, for example,</w:t>
      </w:r>
      <w:r w:rsidR="00990324" w:rsidRPr="00D333F5">
        <w:rPr>
          <w:spacing w:val="-2"/>
        </w:rPr>
        <w:t xml:space="preserve"> mandates </w:t>
      </w:r>
      <w:r w:rsidR="00321252" w:rsidRPr="00D333F5">
        <w:rPr>
          <w:spacing w:val="-2"/>
        </w:rPr>
        <w:t xml:space="preserve">that </w:t>
      </w:r>
      <w:r w:rsidR="00990324" w:rsidRPr="00D333F5">
        <w:rPr>
          <w:spacing w:val="-2"/>
        </w:rPr>
        <w:t xml:space="preserve">fund operators perform stress </w:t>
      </w:r>
      <w:r w:rsidR="00990324" w:rsidRPr="00D333F5">
        <w:rPr>
          <w:spacing w:val="-2"/>
        </w:rPr>
        <w:lastRenderedPageBreak/>
        <w:t>test</w:t>
      </w:r>
      <w:r w:rsidR="009D7F8E" w:rsidRPr="00D333F5">
        <w:rPr>
          <w:spacing w:val="-2"/>
        </w:rPr>
        <w:t>s</w:t>
      </w:r>
      <w:r w:rsidR="00990324" w:rsidRPr="00D333F5">
        <w:rPr>
          <w:spacing w:val="-2"/>
        </w:rPr>
        <w:t xml:space="preserve"> or scenario analysis</w:t>
      </w:r>
      <w:r w:rsidR="00BC79CC" w:rsidRPr="008A4EEC">
        <w:rPr>
          <w:rStyle w:val="FootnoteReference"/>
          <w:sz w:val="18"/>
        </w:rPr>
        <w:footnoteReference w:id="12"/>
      </w:r>
      <w:r w:rsidR="00990324" w:rsidRPr="008A4EEC">
        <w:rPr>
          <w:rStyle w:val="FootnoteReference"/>
          <w:sz w:val="18"/>
        </w:rPr>
        <w:t xml:space="preserve"> </w:t>
      </w:r>
      <w:r w:rsidR="00990324" w:rsidRPr="00D333F5">
        <w:rPr>
          <w:spacing w:val="-2"/>
        </w:rPr>
        <w:t xml:space="preserve">to assess </w:t>
      </w:r>
      <w:r w:rsidR="00990324" w:rsidRPr="00D333F5" w:rsidDel="00B36156">
        <w:rPr>
          <w:spacing w:val="-2"/>
        </w:rPr>
        <w:t xml:space="preserve">the </w:t>
      </w:r>
      <w:r w:rsidR="00990324" w:rsidRPr="00D333F5">
        <w:rPr>
          <w:spacing w:val="-2"/>
        </w:rPr>
        <w:t>liquidity strength</w:t>
      </w:r>
      <w:r w:rsidR="00450FDD" w:rsidRPr="00D333F5">
        <w:rPr>
          <w:spacing w:val="-2"/>
        </w:rPr>
        <w:t xml:space="preserve"> </w:t>
      </w:r>
      <w:r w:rsidR="00990324" w:rsidRPr="00D333F5">
        <w:rPr>
          <w:spacing w:val="-2"/>
        </w:rPr>
        <w:t xml:space="preserve">to withstand </w:t>
      </w:r>
      <w:r w:rsidR="007D6371" w:rsidRPr="00D333F5">
        <w:rPr>
          <w:spacing w:val="-2"/>
        </w:rPr>
        <w:t>‘</w:t>
      </w:r>
      <w:r w:rsidR="00990324" w:rsidRPr="00D333F5">
        <w:rPr>
          <w:spacing w:val="-2"/>
        </w:rPr>
        <w:t xml:space="preserve">potential </w:t>
      </w:r>
      <w:r w:rsidR="007D6371" w:rsidRPr="00D333F5">
        <w:rPr>
          <w:spacing w:val="-2"/>
        </w:rPr>
        <w:t>disruptions’</w:t>
      </w:r>
      <w:r w:rsidR="003731A4" w:rsidRPr="00D333F5">
        <w:rPr>
          <w:spacing w:val="-2"/>
        </w:rPr>
        <w:t>.</w:t>
      </w:r>
      <w:r w:rsidR="00BB1A10" w:rsidRPr="008A4EEC">
        <w:rPr>
          <w:rStyle w:val="FootnoteReference"/>
          <w:sz w:val="18"/>
        </w:rPr>
        <w:footnoteReference w:id="13"/>
      </w:r>
      <w:r w:rsidR="00F36EC6" w:rsidRPr="008A4EEC">
        <w:rPr>
          <w:rStyle w:val="FootnoteReference"/>
          <w:sz w:val="18"/>
        </w:rPr>
        <w:t xml:space="preserve"> </w:t>
      </w:r>
      <w:r w:rsidR="00E25960" w:rsidRPr="00D333F5">
        <w:rPr>
          <w:spacing w:val="-2"/>
        </w:rPr>
        <w:t>S</w:t>
      </w:r>
      <w:r w:rsidR="00F36EC6" w:rsidRPr="00D333F5">
        <w:rPr>
          <w:spacing w:val="-2"/>
        </w:rPr>
        <w:t>tress testing of the banking system</w:t>
      </w:r>
      <w:r w:rsidR="00E25960" w:rsidRPr="00D333F5">
        <w:rPr>
          <w:spacing w:val="-2"/>
        </w:rPr>
        <w:t xml:space="preserve"> occurs through </w:t>
      </w:r>
      <w:r w:rsidR="00085E86" w:rsidRPr="00D333F5">
        <w:rPr>
          <w:spacing w:val="-2"/>
        </w:rPr>
        <w:t xml:space="preserve">the Australian Prudential </w:t>
      </w:r>
      <w:r w:rsidR="00DE548C" w:rsidRPr="00D333F5">
        <w:rPr>
          <w:spacing w:val="-2"/>
        </w:rPr>
        <w:t>Regulation Authority (</w:t>
      </w:r>
      <w:r w:rsidR="00E25960" w:rsidRPr="00D333F5">
        <w:rPr>
          <w:spacing w:val="-2"/>
        </w:rPr>
        <w:t>APRA</w:t>
      </w:r>
      <w:r w:rsidR="00DE548C" w:rsidRPr="00D333F5">
        <w:rPr>
          <w:spacing w:val="-2"/>
        </w:rPr>
        <w:t xml:space="preserve">) </w:t>
      </w:r>
      <w:r w:rsidR="00E25960" w:rsidRPr="00D333F5">
        <w:rPr>
          <w:spacing w:val="-2"/>
        </w:rPr>
        <w:t xml:space="preserve">led industry </w:t>
      </w:r>
      <w:r w:rsidR="009870E5" w:rsidRPr="00D333F5">
        <w:rPr>
          <w:spacing w:val="-2"/>
        </w:rPr>
        <w:t>stress tests, banks</w:t>
      </w:r>
      <w:r w:rsidR="009E5E89" w:rsidRPr="00D333F5">
        <w:rPr>
          <w:spacing w:val="-2"/>
        </w:rPr>
        <w:t xml:space="preserve"> </w:t>
      </w:r>
      <w:r w:rsidR="00E25960" w:rsidRPr="00D333F5">
        <w:rPr>
          <w:spacing w:val="-2"/>
        </w:rPr>
        <w:t xml:space="preserve">own stress tests and </w:t>
      </w:r>
      <w:r w:rsidR="00887D7C" w:rsidRPr="00D333F5">
        <w:rPr>
          <w:spacing w:val="-2"/>
        </w:rPr>
        <w:t>through APRA’s own internal testing models.</w:t>
      </w:r>
    </w:p>
    <w:p w14:paraId="099B3335" w14:textId="57891C0D" w:rsidR="00990324" w:rsidRDefault="00990324" w:rsidP="00990324">
      <w:pPr>
        <w:pStyle w:val="BodyText"/>
      </w:pPr>
      <w:r>
        <w:t xml:space="preserve">Stress testing involves subjecting </w:t>
      </w:r>
      <w:r w:rsidR="006E4B57">
        <w:t>a</w:t>
      </w:r>
      <w:r w:rsidDel="005D3222">
        <w:t xml:space="preserve"> </w:t>
      </w:r>
      <w:r w:rsidR="005D3222">
        <w:t xml:space="preserve">system </w:t>
      </w:r>
      <w:r>
        <w:t xml:space="preserve">to hypothetical yet well targeted, plausible and sufficiently adverse scenarios – such as adverse macroeconomic and financial conditions to test their resilience (hypothetical scenarios are based on experience and historical events). </w:t>
      </w:r>
      <w:r w:rsidR="001603DF">
        <w:t xml:space="preserve">APRA notes that the primary objective of </w:t>
      </w:r>
      <w:r w:rsidR="003E1A11">
        <w:t>its</w:t>
      </w:r>
      <w:r w:rsidR="001603DF">
        <w:t xml:space="preserve"> testing is to </w:t>
      </w:r>
      <w:r w:rsidR="00176189">
        <w:t xml:space="preserve">‘provide assurance of the banking system to a severe shock’ </w:t>
      </w:r>
      <w:r w:rsidR="003F189C" w:rsidRPr="003F189C">
        <w:rPr>
          <w:rFonts w:ascii="Arial" w:hAnsi="Arial" w:cs="Arial"/>
        </w:rPr>
        <w:t>(APRA 2020, p. 4)</w:t>
      </w:r>
      <w:r w:rsidR="00176189">
        <w:t xml:space="preserve">. ASIC uses test </w:t>
      </w:r>
      <w:r>
        <w:t>results to inform policy decisions – such as setting capital requirements on fund operators.</w:t>
      </w:r>
    </w:p>
    <w:p w14:paraId="1E7B95C0" w14:textId="18F4B30A" w:rsidR="00CF07EE" w:rsidRDefault="002C56E1" w:rsidP="00CF07EE">
      <w:r>
        <w:t xml:space="preserve">Stress testing is most beneficial where ‘tail’ outcomes create concern even when ‘average’ outcomes are adequate. This may apply, for example, to some general AI </w:t>
      </w:r>
      <w:r w:rsidR="00EF120F">
        <w:t>technologies</w:t>
      </w:r>
      <w:r>
        <w:t xml:space="preserve"> where there are small probabilities of producing socially</w:t>
      </w:r>
      <w:r w:rsidR="00DB164D">
        <w:noBreakHyphen/>
      </w:r>
      <w:r>
        <w:t xml:space="preserve">adverse outcomes. </w:t>
      </w:r>
      <w:r w:rsidR="009E0917">
        <w:t xml:space="preserve">A </w:t>
      </w:r>
      <w:r w:rsidR="000550E9">
        <w:t>stress test</w:t>
      </w:r>
      <w:r w:rsidR="00B9301D">
        <w:t xml:space="preserve"> framework </w:t>
      </w:r>
      <w:r w:rsidR="00563A1E">
        <w:t xml:space="preserve">could </w:t>
      </w:r>
      <w:r w:rsidR="00EA24A4" w:rsidRPr="00EA24A4">
        <w:t>subject</w:t>
      </w:r>
      <w:r>
        <w:t xml:space="preserve"> relevant AI models</w:t>
      </w:r>
      <w:r w:rsidR="00EA24A4" w:rsidRPr="00EA24A4">
        <w:t xml:space="preserve"> to </w:t>
      </w:r>
      <w:r>
        <w:t>‘</w:t>
      </w:r>
      <w:r w:rsidR="00EA24A4" w:rsidRPr="00EA24A4">
        <w:t>extreme</w:t>
      </w:r>
      <w:r>
        <w:t>’</w:t>
      </w:r>
      <w:r w:rsidR="00EA24A4" w:rsidRPr="00EA24A4">
        <w:t xml:space="preserve"> scenarios </w:t>
      </w:r>
      <w:r>
        <w:t xml:space="preserve">that reveal these adverse outcomes. </w:t>
      </w:r>
      <w:r w:rsidR="00556EFD">
        <w:t xml:space="preserve">Research </w:t>
      </w:r>
      <w:r w:rsidR="00CF07EE" w:rsidRPr="00C767C9">
        <w:t xml:space="preserve">has demonstrated that the process of stress testing AI models can </w:t>
      </w:r>
      <w:r w:rsidR="00332C0A">
        <w:t>be an useful tool to</w:t>
      </w:r>
      <w:r w:rsidR="00CF07EE" w:rsidRPr="00C767C9">
        <w:t xml:space="preserve"> </w:t>
      </w:r>
      <w:r w:rsidR="00CF07EE">
        <w:t>identify hidden</w:t>
      </w:r>
      <w:r w:rsidR="00CF07EE" w:rsidRPr="00C767C9">
        <w:t xml:space="preserve"> </w:t>
      </w:r>
      <w:r w:rsidR="00E25DB9">
        <w:t>limitations</w:t>
      </w:r>
      <w:r w:rsidR="00D26B79">
        <w:t xml:space="preserve"> – such as reduction in accuracy when</w:t>
      </w:r>
      <w:r w:rsidR="00D26B79" w:rsidRPr="00D26B79">
        <w:t xml:space="preserve"> deployed on independent datasets that differ from the data used for training</w:t>
      </w:r>
      <w:r w:rsidR="00415DDB">
        <w:t xml:space="preserve"> </w:t>
      </w:r>
      <w:r w:rsidR="00332C0A" w:rsidRPr="00332C0A">
        <w:t>(Young et al. 2021)</w:t>
      </w:r>
      <w:r w:rsidR="00F93D4F">
        <w:t>.</w:t>
      </w:r>
      <w:r w:rsidR="00CF07EE" w:rsidRPr="00C767C9">
        <w:t xml:space="preserve"> </w:t>
      </w:r>
      <w:r w:rsidR="00093F3F">
        <w:t xml:space="preserve">Identifying and </w:t>
      </w:r>
      <w:r w:rsidR="001046F4">
        <w:t>remedying</w:t>
      </w:r>
      <w:r w:rsidR="00093F3F">
        <w:t xml:space="preserve"> these gaps can be vital for</w:t>
      </w:r>
      <w:r w:rsidR="00CF07EE" w:rsidRPr="00C767C9">
        <w:t xml:space="preserve"> </w:t>
      </w:r>
      <w:r w:rsidR="00CF07EE">
        <w:t>preventing</w:t>
      </w:r>
      <w:r w:rsidR="00CF07EE" w:rsidRPr="00C767C9">
        <w:t xml:space="preserve"> the potential for adverse outcomes.</w:t>
      </w:r>
    </w:p>
    <w:p w14:paraId="7E492BA1" w14:textId="77777777" w:rsidR="00344AF4" w:rsidRDefault="00D333F5" w:rsidP="000814D9">
      <w:pPr>
        <w:pStyle w:val="Heading2-nonumber"/>
        <w:sectPr w:rsidR="00344AF4" w:rsidSect="00600E98">
          <w:headerReference w:type="even" r:id="rId28"/>
          <w:headerReference w:type="default" r:id="rId29"/>
          <w:footerReference w:type="even" r:id="rId30"/>
          <w:footerReference w:type="default" r:id="rId31"/>
          <w:pgSz w:w="11906" w:h="16838" w:code="9"/>
          <w:pgMar w:top="1134" w:right="1134" w:bottom="1134" w:left="1134" w:header="794" w:footer="510" w:gutter="0"/>
          <w:pgNumType w:start="1"/>
          <w:cols w:space="708"/>
          <w:docGrid w:linePitch="360"/>
        </w:sectPr>
      </w:pPr>
      <w:r>
        <w:t>R</w:t>
      </w:r>
      <w:r w:rsidR="00A91551">
        <w:t>eference</w:t>
      </w:r>
      <w:r>
        <w:t>s</w:t>
      </w:r>
    </w:p>
    <w:p w14:paraId="24F2BA8B" w14:textId="4E25F5CC" w:rsidR="00F925F9" w:rsidRPr="00F925F9" w:rsidRDefault="00F925F9" w:rsidP="00335ACF">
      <w:pPr>
        <w:pStyle w:val="Reference"/>
      </w:pPr>
      <w:r w:rsidRPr="00F925F9">
        <w:t>APRA 2020, Stress testing banks during COVID-19: Stress testing banks during COVID-19, Information Paper.</w:t>
      </w:r>
    </w:p>
    <w:p w14:paraId="0EEB34F3" w14:textId="77777777" w:rsidR="00F925F9" w:rsidRPr="00F925F9" w:rsidRDefault="00F925F9" w:rsidP="00335ACF">
      <w:pPr>
        <w:pStyle w:val="Reference"/>
      </w:pPr>
      <w:r w:rsidRPr="00F925F9">
        <w:t>ASIC (Australian Security &amp; Investments Commission) 2020a, Enhanced regulatory sandbox, https://asic.gov.au/for-business/innovation-hub/enhanced-regulatory-sandbox/ (accessed 20 October 2023).</w:t>
      </w:r>
    </w:p>
    <w:p w14:paraId="705B0892" w14:textId="027388F9" w:rsidR="00F925F9" w:rsidRPr="00F925F9" w:rsidRDefault="00F925F9" w:rsidP="00335ACF">
      <w:pPr>
        <w:pStyle w:val="Reference"/>
      </w:pPr>
      <w:r w:rsidRPr="00F925F9">
        <w:t>——</w:t>
      </w:r>
      <w:r w:rsidR="00344AF4">
        <w:t> </w:t>
      </w:r>
      <w:r w:rsidRPr="00F925F9">
        <w:t>2020b, Operational resilience of market intermediaries during the COVID-19 pandemic, https://asic.gov.au/regulatory-resources/markets/market-supervision/operational-resilience-of-market-intermediaries-during-the-covid-19-pandemic/ (accessed 4 December 2023).</w:t>
      </w:r>
    </w:p>
    <w:p w14:paraId="6F64AF04" w14:textId="77777777" w:rsidR="00F925F9" w:rsidRPr="00F925F9" w:rsidRDefault="00F925F9" w:rsidP="00335ACF">
      <w:pPr>
        <w:pStyle w:val="Reference"/>
      </w:pPr>
      <w:r w:rsidRPr="00F925F9">
        <w:t>Australian Government 2024, Safe and responsible AI in Australia consultation: Australian Government’s interim response, Canberra.</w:t>
      </w:r>
    </w:p>
    <w:p w14:paraId="049B0E8A" w14:textId="77777777" w:rsidR="00F925F9" w:rsidRPr="00F925F9" w:rsidRDefault="00F925F9" w:rsidP="00335ACF">
      <w:pPr>
        <w:pStyle w:val="Reference"/>
      </w:pPr>
      <w:r w:rsidRPr="00F925F9">
        <w:t>Brown, I. 2023, Expert explainer: Allocating accountability in AI supply chains, Ada Lovelace Institute.</w:t>
      </w:r>
    </w:p>
    <w:p w14:paraId="4B896EC4" w14:textId="77777777" w:rsidR="00F925F9" w:rsidRPr="00344AF4" w:rsidRDefault="00F925F9" w:rsidP="00335ACF">
      <w:pPr>
        <w:pStyle w:val="Reference"/>
        <w:rPr>
          <w:spacing w:val="-4"/>
        </w:rPr>
      </w:pPr>
      <w:r w:rsidRPr="00344AF4">
        <w:rPr>
          <w:spacing w:val="-4"/>
        </w:rPr>
        <w:t>CNIL 2023, “Sandbox”: CNIL launches call for projects on artificial intelligence in public services, https://www.cnil.fr/en/sandbox-cnil-launches-call-projects-artificial-intelligence-public-services (accessed 12 October 2023).</w:t>
      </w:r>
    </w:p>
    <w:p w14:paraId="726B3C9A" w14:textId="77777777" w:rsidR="00F925F9" w:rsidRPr="00F925F9" w:rsidRDefault="00F925F9" w:rsidP="00335ACF">
      <w:pPr>
        <w:pStyle w:val="Reference"/>
      </w:pPr>
      <w:r w:rsidRPr="00F925F9">
        <w:t>Cyberspace Administration of China 2023, Interim Measures for the Management of Generative Artificial Intelligence, http://www.cac.gov.cn/2023-07/13/c_1690898327029107.htm (accessed 19 September 2023).</w:t>
      </w:r>
    </w:p>
    <w:p w14:paraId="1700D343" w14:textId="77777777" w:rsidR="00F925F9" w:rsidRPr="00F925F9" w:rsidRDefault="00F925F9" w:rsidP="00335ACF">
      <w:pPr>
        <w:pStyle w:val="Reference"/>
      </w:pPr>
      <w:r w:rsidRPr="00F925F9">
        <w:t>European Commission 2021, The AI Act, 10 February, https://artificialintelligenceact.eu/the-act/ (accessed 19 September 2023).</w:t>
      </w:r>
    </w:p>
    <w:p w14:paraId="15B579CC" w14:textId="1933B2F1" w:rsidR="00F925F9" w:rsidRPr="00F925F9" w:rsidRDefault="00F925F9" w:rsidP="00335ACF">
      <w:pPr>
        <w:pStyle w:val="Reference"/>
      </w:pPr>
      <w:r w:rsidRPr="00F925F9">
        <w:t>——</w:t>
      </w:r>
      <w:r w:rsidR="00344AF4">
        <w:t> </w:t>
      </w:r>
      <w:r w:rsidRPr="00F925F9">
        <w:t>2022, First regulatory sandbox on Artificial Intelligence presented, https://digital-strategy.ec.europa.eu/en/news/first-regulatory-sandbox-artificial-intelligence-presented (accessed 9 November 2023).</w:t>
      </w:r>
    </w:p>
    <w:p w14:paraId="6E0E5362" w14:textId="77777777" w:rsidR="00F925F9" w:rsidRPr="00F925F9" w:rsidRDefault="00F925F9" w:rsidP="00335ACF">
      <w:pPr>
        <w:pStyle w:val="Reference"/>
      </w:pPr>
      <w:r w:rsidRPr="00F925F9">
        <w:t>European Parliament 2023, Parliament’s negotiating position on the artificial intelligence act, June.</w:t>
      </w:r>
    </w:p>
    <w:p w14:paraId="36A1D35C" w14:textId="77777777" w:rsidR="00F925F9" w:rsidRPr="00F925F9" w:rsidRDefault="00F925F9" w:rsidP="00335ACF">
      <w:pPr>
        <w:pStyle w:val="Reference"/>
      </w:pPr>
      <w:r w:rsidRPr="00F925F9">
        <w:t>Google nd, Recommendations for Regulating AI, p. 1, https://ai.google/static/documents/recommendations-for-regulating-ai.pdf (accessed 18 December 2023).</w:t>
      </w:r>
    </w:p>
    <w:p w14:paraId="79363487" w14:textId="77777777" w:rsidR="00F925F9" w:rsidRPr="00F925F9" w:rsidRDefault="00F925F9" w:rsidP="00335ACF">
      <w:pPr>
        <w:pStyle w:val="Reference"/>
      </w:pPr>
      <w:r w:rsidRPr="00F925F9">
        <w:t>Lessig, L. 1998, ‘The New Chicago School’, Journal of Legal Studies, vol. 27, no. S2, pp. 661–691.</w:t>
      </w:r>
    </w:p>
    <w:p w14:paraId="2F8A2384" w14:textId="3D336563" w:rsidR="00F925F9" w:rsidRPr="00F925F9" w:rsidRDefault="00F925F9" w:rsidP="00335ACF">
      <w:pPr>
        <w:pStyle w:val="Reference"/>
      </w:pPr>
      <w:r w:rsidRPr="00F925F9">
        <w:t>——</w:t>
      </w:r>
      <w:r w:rsidR="00344AF4">
        <w:t> </w:t>
      </w:r>
      <w:r w:rsidRPr="00F925F9">
        <w:t>2006, Code 2.0, Basic Books.</w:t>
      </w:r>
    </w:p>
    <w:p w14:paraId="61815E2F" w14:textId="77777777" w:rsidR="00F925F9" w:rsidRPr="00F925F9" w:rsidRDefault="00F925F9" w:rsidP="00335ACF">
      <w:pPr>
        <w:pStyle w:val="Reference"/>
      </w:pPr>
      <w:r w:rsidRPr="00F925F9">
        <w:lastRenderedPageBreak/>
        <w:t>Meltzer, J. and Tielemans, A. 2022, The European Union AI Act: Next steps and issues for building international cooperation, May, The Brookings Institute.</w:t>
      </w:r>
    </w:p>
    <w:p w14:paraId="3B072C1B" w14:textId="77777777" w:rsidR="00F925F9" w:rsidRPr="00F925F9" w:rsidRDefault="00F925F9" w:rsidP="00335ACF">
      <w:pPr>
        <w:pStyle w:val="Reference"/>
      </w:pPr>
      <w:r w:rsidRPr="00F925F9">
        <w:t>Mukherjee, S. 2023, ‘Draft EU artificial Intelligence rules could hurt Europe, executives say’, Reuters, July.</w:t>
      </w:r>
    </w:p>
    <w:p w14:paraId="1D33EB64" w14:textId="77777777" w:rsidR="00F925F9" w:rsidRPr="00F925F9" w:rsidRDefault="00F925F9" w:rsidP="00335ACF">
      <w:pPr>
        <w:pStyle w:val="Reference"/>
      </w:pPr>
      <w:r w:rsidRPr="00F925F9">
        <w:t>Na, L., Yang, C., Lo, C.-C., Zhao, F., Fukuoka, Y. and Aswani, A. 2018, ‘Feasibility of Reidentifying Individuals in Large National Physical Activity Data Sets From Which Protected Health Information Has Been Removed With Use of Machine Learning’, JAMA Network Open, vol. 1, no. 8, p. e186040.</w:t>
      </w:r>
    </w:p>
    <w:p w14:paraId="6BDA1E29" w14:textId="77777777" w:rsidR="00F925F9" w:rsidRPr="00F925F9" w:rsidRDefault="00F925F9" w:rsidP="00335ACF">
      <w:pPr>
        <w:pStyle w:val="Reference"/>
      </w:pPr>
      <w:r w:rsidRPr="00F925F9">
        <w:t>National Heavy Vehicle Regulator 2020, Standard hours | NHVR, https://www.nhvr.gov.au/safety-accreditation-compliance/fatigue-management/work-and-rest-requirements/standard-hours (accessed 10 November 2023).</w:t>
      </w:r>
    </w:p>
    <w:p w14:paraId="29C40BFF" w14:textId="77777777" w:rsidR="00F925F9" w:rsidRPr="00F925F9" w:rsidRDefault="00F925F9" w:rsidP="00335ACF">
      <w:pPr>
        <w:pStyle w:val="Reference"/>
      </w:pPr>
      <w:r w:rsidRPr="00F925F9">
        <w:t>PwC China (Pricewaterhouse Coopers China) 2023, Regulatory and legislation: China’s Intermi Measures for the Management of Generative Artificial Intelligence Services officially implemented, August.</w:t>
      </w:r>
    </w:p>
    <w:p w14:paraId="610D0E46" w14:textId="77777777" w:rsidR="00F925F9" w:rsidRPr="00344AF4" w:rsidRDefault="00F925F9" w:rsidP="00335ACF">
      <w:pPr>
        <w:pStyle w:val="Reference"/>
        <w:rPr>
          <w:spacing w:val="-6"/>
        </w:rPr>
      </w:pPr>
      <w:r w:rsidRPr="00344AF4">
        <w:rPr>
          <w:spacing w:val="-6"/>
        </w:rPr>
        <w:t>RACGP (Royal Australian College of General Practitioners) 2023, Submission to Supporting Responsible AI consultation, Submission to the Department of Industry, Science and Resources.</w:t>
      </w:r>
    </w:p>
    <w:p w14:paraId="4CE98F10" w14:textId="77777777" w:rsidR="00F925F9" w:rsidRPr="00F925F9" w:rsidRDefault="00F925F9" w:rsidP="00335ACF">
      <w:pPr>
        <w:pStyle w:val="Reference"/>
      </w:pPr>
      <w:r w:rsidRPr="00F925F9">
        <w:t>Sioli, L. 2021, ‘A European Strategy for Artificial Intelligence’.</w:t>
      </w:r>
    </w:p>
    <w:p w14:paraId="3722276A" w14:textId="77777777" w:rsidR="00F925F9" w:rsidRPr="00F925F9" w:rsidRDefault="00F925F9" w:rsidP="00335ACF">
      <w:pPr>
        <w:pStyle w:val="Reference"/>
      </w:pPr>
      <w:r w:rsidRPr="00F925F9">
        <w:t xml:space="preserve">Solomon, L. and Davis, P.N. 2023, The State of AI Governance in Australia, May, Human Technology Institute, The University of Technology Sydney, </w:t>
      </w:r>
      <w:r w:rsidRPr="00F925F9">
        <w:t>https://www.uts.edu.au/human-technology-institute/news/report-launch-state-ai-governance-australia (accessed 24 July 2023).</w:t>
      </w:r>
    </w:p>
    <w:p w14:paraId="344ED5BD" w14:textId="77777777" w:rsidR="00F925F9" w:rsidRPr="00F925F9" w:rsidRDefault="00F925F9" w:rsidP="00335ACF">
      <w:pPr>
        <w:pStyle w:val="Reference"/>
      </w:pPr>
      <w:r w:rsidRPr="00F925F9">
        <w:t>The White House 2022, Blueprint for an AI Bill of Rights | OSTP, The White House, https://www.whitehouse.gov/ostp/ai-bill-of-rights/ (accessed 19 September 2023).</w:t>
      </w:r>
    </w:p>
    <w:p w14:paraId="4F6A9165" w14:textId="77777777" w:rsidR="00F925F9" w:rsidRPr="00F925F9" w:rsidRDefault="00F925F9" w:rsidP="00335ACF">
      <w:pPr>
        <w:pStyle w:val="Reference"/>
      </w:pPr>
      <w:r w:rsidRPr="00F925F9">
        <w:t>UK Department for Science, Innovation and Technology 2023a, A pro-innovation approach to AI regulation.</w:t>
      </w:r>
    </w:p>
    <w:p w14:paraId="4658B272" w14:textId="2641CF82" w:rsidR="00F925F9" w:rsidRPr="00F925F9" w:rsidRDefault="00F925F9" w:rsidP="00335ACF">
      <w:pPr>
        <w:pStyle w:val="Reference"/>
      </w:pPr>
      <w:r w:rsidRPr="00F925F9">
        <w:t>——</w:t>
      </w:r>
      <w:r w:rsidR="00344AF4">
        <w:t> </w:t>
      </w:r>
      <w:r w:rsidRPr="00F925F9">
        <w:t>2023b, UK Artificial Intelligence Regulation Impact Assessment.</w:t>
      </w:r>
    </w:p>
    <w:p w14:paraId="53C2A8B0" w14:textId="1EC00106" w:rsidR="00F925F9" w:rsidRPr="00F925F9" w:rsidRDefault="00F925F9" w:rsidP="00335ACF">
      <w:pPr>
        <w:pStyle w:val="Reference"/>
      </w:pPr>
      <w:r w:rsidRPr="00F925F9">
        <w:t>UNESCO 2022, ‘Artificial intelligence and digital transformation: competencies for civil servants - UNESCO Digital Library’, https://unesdoc.unesco.org/ark:/48223/</w:t>
      </w:r>
      <w:r w:rsidR="00E00DD7">
        <w:br/>
      </w:r>
      <w:r w:rsidRPr="00F925F9">
        <w:t>pf0000383325 (accessed 20 October 2023).</w:t>
      </w:r>
    </w:p>
    <w:p w14:paraId="6DCE49A4" w14:textId="77777777" w:rsidR="00F925F9" w:rsidRPr="00F925F9" w:rsidRDefault="00F925F9" w:rsidP="00335ACF">
      <w:pPr>
        <w:pStyle w:val="Reference"/>
      </w:pPr>
      <w:r w:rsidRPr="00F925F9">
        <w:t>U.S. President 2023, Safe, Secure, and Trustworthy Development and Use of Artificial Intelligence, Federal Register, vol. 88.</w:t>
      </w:r>
    </w:p>
    <w:p w14:paraId="7226C3E7" w14:textId="77777777" w:rsidR="00344AF4" w:rsidRDefault="00F925F9" w:rsidP="00335ACF">
      <w:pPr>
        <w:pStyle w:val="Reference"/>
      </w:pPr>
      <w:r w:rsidRPr="00F925F9">
        <w:t>Young, A.T., Fernandez, K., Pfau, J., Reddy, R., Cao, N.A., von Franque, M.Y., Johal, A., Wu, B.V., Wu, R.R., Chen, J.Y., Fadadu, R.P., Vasquez, J.A., Tam, A., Keiser, M.J. and Wei, M.L. 2021, ‘Stress testing reveals gaps in clinic readiness of image-based diagnostic artificial intelligence models’, Nature Publishing Group, npj Digital Medicine, vol. 4, no. 1, pp. 1–8.</w:t>
      </w:r>
    </w:p>
    <w:p w14:paraId="0E3A7A65" w14:textId="77777777" w:rsidR="00344AF4" w:rsidRDefault="00344AF4" w:rsidP="00335ACF">
      <w:pPr>
        <w:pStyle w:val="Reference"/>
        <w:sectPr w:rsidR="00344AF4" w:rsidSect="00600E98">
          <w:type w:val="continuous"/>
          <w:pgSz w:w="11906" w:h="16838" w:code="9"/>
          <w:pgMar w:top="1134" w:right="1134" w:bottom="1134" w:left="1134" w:header="794" w:footer="510" w:gutter="0"/>
          <w:cols w:num="2" w:space="708"/>
          <w:docGrid w:linePitch="360"/>
        </w:sectPr>
      </w:pPr>
    </w:p>
    <w:p w14:paraId="7B1B9DC6" w14:textId="46949BB3" w:rsidR="00B01C99" w:rsidRPr="00A91551" w:rsidRDefault="00B01C99" w:rsidP="00335ACF">
      <w:pPr>
        <w:pStyle w:val="Reference"/>
      </w:pPr>
    </w:p>
    <w:sectPr w:rsidR="00B01C99" w:rsidRPr="00A91551" w:rsidSect="00600E98">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CB08C" w14:textId="77777777" w:rsidR="00600E98" w:rsidRDefault="00600E98" w:rsidP="008017BC">
      <w:r>
        <w:separator/>
      </w:r>
    </w:p>
    <w:p w14:paraId="14BDDD6D" w14:textId="77777777" w:rsidR="00600E98" w:rsidRDefault="00600E98"/>
  </w:endnote>
  <w:endnote w:type="continuationSeparator" w:id="0">
    <w:p w14:paraId="20608435" w14:textId="77777777" w:rsidR="00600E98" w:rsidRDefault="00600E98" w:rsidP="008017BC">
      <w:r>
        <w:continuationSeparator/>
      </w:r>
    </w:p>
    <w:p w14:paraId="31BCB7E7" w14:textId="77777777" w:rsidR="00600E98" w:rsidRDefault="00600E98"/>
  </w:endnote>
  <w:endnote w:type="continuationNotice" w:id="1">
    <w:p w14:paraId="6C9B9936" w14:textId="77777777" w:rsidR="00600E98" w:rsidRDefault="00600E9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20F5" w14:textId="77777777" w:rsidR="00176114" w:rsidRPr="00187F05" w:rsidRDefault="00176114"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959BB" w14:textId="77777777" w:rsidR="00176114" w:rsidRDefault="00176114">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417018"/>
      <w:docPartObj>
        <w:docPartGallery w:val="Page Numbers (Top of Page)"/>
        <w:docPartUnique/>
      </w:docPartObj>
    </w:sdtPr>
    <w:sdtEndPr/>
    <w:sdtContent>
      <w:p w14:paraId="13C41296" w14:textId="77777777" w:rsidR="00176114" w:rsidRDefault="00176114" w:rsidP="00081185">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p w14:paraId="6409B831" w14:textId="77777777" w:rsidR="00176114" w:rsidRPr="00081185" w:rsidRDefault="00176114" w:rsidP="000811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465237"/>
      <w:docPartObj>
        <w:docPartGallery w:val="Page Numbers (Top of Page)"/>
        <w:docPartUnique/>
      </w:docPartObj>
    </w:sdtPr>
    <w:sdtEndPr/>
    <w:sdtContent>
      <w:p w14:paraId="699C29D1" w14:textId="77777777" w:rsidR="00176114" w:rsidRPr="00081185" w:rsidRDefault="00176114" w:rsidP="00081185">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58532006" w14:textId="77777777" w:rsidR="00176114" w:rsidRPr="0042508F" w:rsidRDefault="00176114"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DDE8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4F93C12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38CAE" w14:textId="77777777" w:rsidR="00600E98" w:rsidRPr="00C238D1" w:rsidRDefault="00600E98" w:rsidP="00273E86">
      <w:pPr>
        <w:spacing w:after="0" w:line="240" w:lineRule="auto"/>
        <w:rPr>
          <w:rStyle w:val="ColourDarkBlue"/>
        </w:rPr>
      </w:pPr>
      <w:r w:rsidRPr="00C238D1">
        <w:rPr>
          <w:rStyle w:val="ColourDarkBlue"/>
        </w:rPr>
        <w:continuationSeparator/>
      </w:r>
    </w:p>
  </w:footnote>
  <w:footnote w:type="continuationSeparator" w:id="0">
    <w:p w14:paraId="71F8CA5F" w14:textId="77777777" w:rsidR="00600E98" w:rsidRPr="001D7D9B" w:rsidRDefault="00600E98" w:rsidP="001D7D9B">
      <w:pPr>
        <w:spacing w:after="0" w:line="240" w:lineRule="auto"/>
        <w:rPr>
          <w:color w:val="265A9A" w:themeColor="background2"/>
        </w:rPr>
      </w:pPr>
      <w:r w:rsidRPr="00C238D1">
        <w:rPr>
          <w:rStyle w:val="ColourDarkBlue"/>
        </w:rPr>
        <w:continuationSeparator/>
      </w:r>
    </w:p>
  </w:footnote>
  <w:footnote w:type="continuationNotice" w:id="1">
    <w:p w14:paraId="5ADE6D4C" w14:textId="77777777" w:rsidR="00600E98" w:rsidRDefault="00600E98"/>
  </w:footnote>
  <w:footnote w:id="2">
    <w:p w14:paraId="6E705E2C" w14:textId="77777777" w:rsidR="00832544" w:rsidRPr="00716D95" w:rsidRDefault="00832544" w:rsidP="00832544">
      <w:pPr>
        <w:pStyle w:val="FootnoteText"/>
        <w:rPr>
          <w:lang w:val="en-US"/>
        </w:rPr>
      </w:pPr>
      <w:r w:rsidRPr="004D767D">
        <w:rPr>
          <w:rStyle w:val="FootnoteReference"/>
        </w:rPr>
        <w:footnoteRef/>
      </w:r>
      <w:r>
        <w:t xml:space="preserve"> AI for the purpose of this paper should be distinguished from artificial </w:t>
      </w:r>
      <w:r w:rsidRPr="00963C37">
        <w:rPr>
          <w:i/>
          <w:iCs/>
        </w:rPr>
        <w:t>general</w:t>
      </w:r>
      <w:r>
        <w:t xml:space="preserve"> intelligence, which has not yet been developed and is outside the scope of this paper that considers uptake of existing AI technologies. </w:t>
      </w:r>
      <w:r w:rsidRPr="00D040F7">
        <w:t>Machine learning is a subfield of AI that describes algorithms which are capable of completing a task with minimal human instruction. Often these algorithms ‘learn’ to accomplish the task by being trained on example data</w:t>
      </w:r>
      <w:r>
        <w:t>.</w:t>
      </w:r>
    </w:p>
  </w:footnote>
  <w:footnote w:id="3">
    <w:p w14:paraId="135C51E2" w14:textId="0E550F2D" w:rsidR="007315BF" w:rsidRDefault="007315BF">
      <w:pPr>
        <w:pStyle w:val="FootnoteText"/>
      </w:pPr>
      <w:r w:rsidRPr="004D767D">
        <w:rPr>
          <w:rStyle w:val="FootnoteReference"/>
        </w:rPr>
        <w:footnoteRef/>
      </w:r>
      <w:r>
        <w:t xml:space="preserve"> </w:t>
      </w:r>
      <w:r w:rsidR="009A1E45">
        <w:t xml:space="preserve">‘Coding architecture’ </w:t>
      </w:r>
      <w:r w:rsidR="00FD33C7">
        <w:t>refers to the c</w:t>
      </w:r>
      <w:r w:rsidR="0052347E">
        <w:t>od</w:t>
      </w:r>
      <w:r w:rsidR="00FD33C7">
        <w:t>ing</w:t>
      </w:r>
      <w:r w:rsidR="0052347E">
        <w:t xml:space="preserve"> </w:t>
      </w:r>
      <w:r w:rsidR="00FD33C7">
        <w:t xml:space="preserve">that </w:t>
      </w:r>
      <w:r w:rsidR="0052347E">
        <w:t xml:space="preserve">underlies </w:t>
      </w:r>
      <w:r w:rsidR="00FD33C7">
        <w:t xml:space="preserve">all </w:t>
      </w:r>
      <w:r w:rsidR="0052347E">
        <w:t>software and the functioning of the Internet</w:t>
      </w:r>
      <w:r w:rsidR="00FD33C7">
        <w:t xml:space="preserve">, which inherently </w:t>
      </w:r>
      <w:r w:rsidR="002606A1">
        <w:t>creates physical and technical constraints on actions that people can take.</w:t>
      </w:r>
    </w:p>
  </w:footnote>
  <w:footnote w:id="4">
    <w:p w14:paraId="022EC554" w14:textId="77777777" w:rsidR="00AE0F75" w:rsidRPr="00D871E6" w:rsidRDefault="00AE0F75" w:rsidP="00AE0F75">
      <w:pPr>
        <w:pStyle w:val="FootnoteText"/>
        <w:rPr>
          <w:spacing w:val="-4"/>
        </w:rPr>
      </w:pPr>
      <w:r w:rsidRPr="00D871E6">
        <w:rPr>
          <w:rStyle w:val="FootnoteReference"/>
          <w:spacing w:val="-4"/>
        </w:rPr>
        <w:footnoteRef/>
      </w:r>
      <w:r w:rsidRPr="00D871E6">
        <w:rPr>
          <w:spacing w:val="-4"/>
        </w:rPr>
        <w:t xml:space="preserve"> Technology-neutral regulation or legislation refers to rules or laws that focus on outcomes, rather than the technology used to achieve an outcome. For example, laws in relation to price fixing are technology neutral – businesses cannot make a contract, arrangement or reach an understanding to fix prices. Of course, AI may raise new issues and there is an international debate on whether price fixing through a 'third party’, such as an AI algorithm, is captured by current legal definitions.</w:t>
      </w:r>
    </w:p>
  </w:footnote>
  <w:footnote w:id="5">
    <w:p w14:paraId="25A8B283" w14:textId="48F69652" w:rsidR="00BB2B0C" w:rsidRDefault="00BB2B0C">
      <w:pPr>
        <w:pStyle w:val="FootnoteText"/>
      </w:pPr>
      <w:r w:rsidRPr="004D767D">
        <w:rPr>
          <w:rStyle w:val="FootnoteReference"/>
        </w:rPr>
        <w:footnoteRef/>
      </w:r>
      <w:r>
        <w:t xml:space="preserve"> Insurance could give rise to a moral hazard problem, where developers, once insured, take more risks with their models. However, given insurers have no incentive to insure, or continue to insure, any behaviour they deem to be a too</w:t>
      </w:r>
      <w:r w:rsidR="00E72E5C">
        <w:t xml:space="preserve"> </w:t>
      </w:r>
      <w:r>
        <w:t>high risk, it is more likely only safe models will be insured and unsafe models and behaviour uninsured.</w:t>
      </w:r>
    </w:p>
  </w:footnote>
  <w:footnote w:id="6">
    <w:p w14:paraId="2404A897" w14:textId="77777777" w:rsidR="0042570A" w:rsidRDefault="0042570A" w:rsidP="0042570A">
      <w:pPr>
        <w:pStyle w:val="FootnoteText"/>
      </w:pPr>
      <w:r w:rsidRPr="004D767D">
        <w:rPr>
          <w:rStyle w:val="FootnoteReference"/>
        </w:rPr>
        <w:footnoteRef/>
      </w:r>
      <w:r>
        <w:t xml:space="preserve"> Note that existing cyber</w:t>
      </w:r>
      <w:r>
        <w:noBreakHyphen/>
        <w:t xml:space="preserve">risk security or product liability insurance may apply as appropriate, but these do not cover the </w:t>
      </w:r>
      <w:r w:rsidRPr="003F46C7">
        <w:t xml:space="preserve">potential legal responsibility arising from decisions made or actions taken </w:t>
      </w:r>
      <w:r>
        <w:t xml:space="preserve">that are informed by </w:t>
      </w:r>
      <w:r w:rsidRPr="003F46C7">
        <w:t>an algorithm</w:t>
      </w:r>
      <w:r>
        <w:t xml:space="preserve">. </w:t>
      </w:r>
    </w:p>
  </w:footnote>
  <w:footnote w:id="7">
    <w:p w14:paraId="61C47102" w14:textId="77777777" w:rsidR="0042570A" w:rsidRDefault="0042570A" w:rsidP="0042570A">
      <w:pPr>
        <w:pStyle w:val="FootnoteText"/>
      </w:pPr>
      <w:r w:rsidRPr="004D767D">
        <w:rPr>
          <w:rStyle w:val="FootnoteReference"/>
        </w:rPr>
        <w:footnoteRef/>
      </w:r>
      <w:r>
        <w:t xml:space="preserve"> Examples include: that search engines submit an industry code to the eSafety Commissioner for registration in order to avoid having standards set by the regulator; or the News Media Bargaining Code for digital platforms, which facilitates bargaining between market participants in order to avoid intervention by the ACCC.</w:t>
      </w:r>
    </w:p>
  </w:footnote>
  <w:footnote w:id="8">
    <w:p w14:paraId="7A246FFD" w14:textId="70BAD291" w:rsidR="00D43C57" w:rsidRDefault="00D43C57">
      <w:pPr>
        <w:pStyle w:val="FootnoteText"/>
      </w:pPr>
      <w:r w:rsidRPr="004D767D">
        <w:rPr>
          <w:rStyle w:val="FootnoteReference"/>
        </w:rPr>
        <w:footnoteRef/>
      </w:r>
      <w:r>
        <w:t xml:space="preserve"> This is recognised by industry. For example,</w:t>
      </w:r>
      <w:r w:rsidRPr="00D43C57">
        <w:t xml:space="preserve"> Google (nd)</w:t>
      </w:r>
      <w:r>
        <w:t xml:space="preserve"> notes that</w:t>
      </w:r>
      <w:r w:rsidRPr="00D43C57">
        <w:t xml:space="preserve"> ‘while self-regulation is vital, it is not enough’. The Royal Australian College of General Practitioners argued that reliance on a voluntary code of ethics is 'not enough where there are potential gaps in existing legislation governing high-risk AI use’ (RACGP 2023, p. 1).</w:t>
      </w:r>
    </w:p>
  </w:footnote>
  <w:footnote w:id="9">
    <w:p w14:paraId="3BC047EB" w14:textId="0C274B9B" w:rsidR="008D2AE8" w:rsidRDefault="008D2AE8" w:rsidP="008D2AE8">
      <w:pPr>
        <w:pStyle w:val="FootnoteText"/>
      </w:pPr>
      <w:r w:rsidRPr="004D767D">
        <w:rPr>
          <w:rStyle w:val="FootnoteReference"/>
        </w:rPr>
        <w:footnoteRef/>
      </w:r>
      <w:r>
        <w:t xml:space="preserve"> T</w:t>
      </w:r>
      <w:r w:rsidRPr="00041745">
        <w:t xml:space="preserve">he Australian Government has, in the past, created sandboxes for multiple businesses to participate </w:t>
      </w:r>
      <w:r w:rsidR="006E24B3" w:rsidRPr="006E24B3">
        <w:rPr>
          <w:rFonts w:ascii="Arial" w:hAnsi="Arial" w:cs="Arial"/>
          <w:szCs w:val="24"/>
        </w:rPr>
        <w:t>(ASIC 2020a)</w:t>
      </w:r>
      <w:r w:rsidRPr="00041745">
        <w:t>.</w:t>
      </w:r>
    </w:p>
  </w:footnote>
  <w:footnote w:id="10">
    <w:p w14:paraId="5A93D384" w14:textId="77777777" w:rsidR="008D2AE8" w:rsidRDefault="008D2AE8" w:rsidP="008D2AE8">
      <w:pPr>
        <w:pStyle w:val="FootnoteText"/>
      </w:pPr>
      <w:r w:rsidRPr="004D767D">
        <w:rPr>
          <w:rStyle w:val="FootnoteReference"/>
        </w:rPr>
        <w:footnoteRef/>
      </w:r>
      <w:r>
        <w:t xml:space="preserve"> </w:t>
      </w:r>
      <w:r w:rsidRPr="006D1BBF">
        <w:t>In the EU, small and medium sized enterprises will be given priority access to the sandbox to support the reduction of barriers that these companies might face when launching their AI systems under the new regulation. Regulators will document participants’ obligations (such as the liability structure or testing standards) and outline clear methods for monitoring the technology and how they will follow up with developers. However, those that participate in the sandboxes are still liable for any harm inflicted on third parties that results from their activities – a feature which has been criticised as it will reduce the incentive to participate.</w:t>
      </w:r>
    </w:p>
  </w:footnote>
  <w:footnote w:id="11">
    <w:p w14:paraId="7426644A" w14:textId="6A8EC299" w:rsidR="008D2AE8" w:rsidRDefault="008D2AE8" w:rsidP="008D2AE8">
      <w:pPr>
        <w:pStyle w:val="FootnoteText"/>
      </w:pPr>
      <w:r w:rsidRPr="004D767D">
        <w:rPr>
          <w:rStyle w:val="FootnoteReference"/>
        </w:rPr>
        <w:footnoteRef/>
      </w:r>
      <w:r>
        <w:t xml:space="preserve"> </w:t>
      </w:r>
      <w:r w:rsidRPr="006D1BBF">
        <w:t xml:space="preserve">In the </w:t>
      </w:r>
      <w:r w:rsidR="00DC2245">
        <w:t>United Kingdom</w:t>
      </w:r>
      <w:r w:rsidRPr="006D1BBF">
        <w:t>, the sandbox pilot is sector specific, primarily focusing on sectors where there is a high degree of AI investment and demand for sandbox</w:t>
      </w:r>
      <w:r w:rsidR="009A4A2D">
        <w:t>es</w:t>
      </w:r>
      <w:r w:rsidRPr="006D1BBF">
        <w:t xml:space="preserve">. The UK sandbox will also prioritise </w:t>
      </w:r>
      <w:r w:rsidR="00AD63A9">
        <w:t>small-to</w:t>
      </w:r>
      <w:r w:rsidR="00AD63A9">
        <w:noBreakHyphen/>
        <w:t xml:space="preserve">medium enterprises </w:t>
      </w:r>
      <w:r w:rsidRPr="006D1BBF">
        <w:t>and allow innovators to trial new products under relaxed regulatory environment for a limited period of time.</w:t>
      </w:r>
    </w:p>
  </w:footnote>
  <w:footnote w:id="12">
    <w:p w14:paraId="44CF7EDA" w14:textId="06D467FA" w:rsidR="00BC79CC" w:rsidRDefault="00BC79CC">
      <w:pPr>
        <w:pStyle w:val="FootnoteText"/>
      </w:pPr>
      <w:r w:rsidRPr="008A4EEC">
        <w:rPr>
          <w:rStyle w:val="FootnoteReference"/>
        </w:rPr>
        <w:footnoteRef/>
      </w:r>
      <w:r>
        <w:t xml:space="preserve"> </w:t>
      </w:r>
      <w:r w:rsidRPr="00BC79CC">
        <w:t>ASIC mandates entities to perform stress testing of liquidity risks as often as possible depending on the nature, scale and complexity of the business and update arrangements as necessary in response to stress test results. Operators not performing stress test</w:t>
      </w:r>
      <w:r w:rsidR="00A738C2">
        <w:t>s</w:t>
      </w:r>
      <w:r w:rsidRPr="00BC79CC">
        <w:t xml:space="preserve"> must document </w:t>
      </w:r>
      <w:r w:rsidR="0003604A">
        <w:t xml:space="preserve">their </w:t>
      </w:r>
      <w:r w:rsidRPr="00BC79CC">
        <w:t>reason</w:t>
      </w:r>
      <w:r w:rsidR="00174C54">
        <w:t>s</w:t>
      </w:r>
      <w:r w:rsidRPr="00BC79CC">
        <w:t xml:space="preserve"> and review this decision regularly. The structure and process of conducting stress tests </w:t>
      </w:r>
      <w:r w:rsidR="001E5B69">
        <w:t xml:space="preserve">is </w:t>
      </w:r>
      <w:r w:rsidRPr="00BC79CC">
        <w:t>also expected to be reviewed at regular intervals (at a minimum, annually) to ensure the nature, currency and severity of the tested scenarios are relevant and appropriate. There is no common methodology for stress testing and it is tailored on a case-by-case basis according to the specific needs of each operator. Stress testing material risks other than liquidity is not mandatory for operators but is proposed as a good practice.</w:t>
      </w:r>
    </w:p>
  </w:footnote>
  <w:footnote w:id="13">
    <w:p w14:paraId="16CF77DB" w14:textId="2FEEEA31" w:rsidR="00BB1A10" w:rsidRDefault="00BB1A10">
      <w:pPr>
        <w:pStyle w:val="FootnoteText"/>
      </w:pPr>
      <w:r w:rsidRPr="008A4EEC">
        <w:rPr>
          <w:rStyle w:val="FootnoteReference"/>
        </w:rPr>
        <w:footnoteRef/>
      </w:r>
      <w:r>
        <w:t xml:space="preserve"> </w:t>
      </w:r>
      <w:r w:rsidR="00B94BE5" w:rsidRPr="00B94BE5">
        <w:t xml:space="preserve">As an example, through the process of stress testing financial institutions during the COVID-19 pandemic, regulatory bodies were able to troubleshoot the areas where institutions exhibited a lower risk tolerance. The key risk areas </w:t>
      </w:r>
      <w:r w:rsidR="00EE4495">
        <w:t xml:space="preserve">identified included </w:t>
      </w:r>
      <w:r w:rsidR="00B94BE5" w:rsidRPr="00B94BE5">
        <w:t>off-premises trading, fraud detection, structured financial products, credit risk management, and operational resilience</w:t>
      </w:r>
      <w:r w:rsidR="006E24B3">
        <w:t xml:space="preserve"> </w:t>
      </w:r>
      <w:r w:rsidR="006E24B3" w:rsidRPr="006E24B3">
        <w:rPr>
          <w:rFonts w:ascii="Arial" w:hAnsi="Arial" w:cs="Arial"/>
          <w:szCs w:val="24"/>
        </w:rPr>
        <w:t>(ASIC 2020b)</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DBEA" w14:textId="77777777" w:rsidR="00176114" w:rsidRPr="007215EF" w:rsidRDefault="00176114" w:rsidP="007215EF">
    <w:r w:rsidRPr="007215EF">
      <w:rPr>
        <w:noProof/>
      </w:rPr>
      <w:drawing>
        <wp:anchor distT="0" distB="0" distL="114300" distR="114300" simplePos="0" relativeHeight="251659264" behindDoc="0" locked="1" layoutInCell="1" allowOverlap="1" wp14:anchorId="157B42EF" wp14:editId="34C38A70">
          <wp:simplePos x="0" y="0"/>
          <wp:positionH relativeFrom="margin">
            <wp:align>left</wp:align>
          </wp:positionH>
          <wp:positionV relativeFrom="page">
            <wp:align>top</wp:align>
          </wp:positionV>
          <wp:extent cx="2235600" cy="1058400"/>
          <wp:effectExtent l="0" t="0" r="0" b="8890"/>
          <wp:wrapNone/>
          <wp:docPr id="997904709"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4C5D86" w14:textId="77777777" w:rsidR="00176114" w:rsidRPr="005965BC" w:rsidRDefault="00176114" w:rsidP="005965BC">
    <w:pPr>
      <w:pStyle w:val="Header"/>
    </w:pPr>
    <w:r>
      <w:rPr>
        <w:noProof/>
      </w:rPr>
      <mc:AlternateContent>
        <mc:Choice Requires="wps">
          <w:drawing>
            <wp:anchor distT="0" distB="0" distL="114300" distR="114300" simplePos="0" relativeHeight="251660288" behindDoc="0" locked="1" layoutInCell="1" allowOverlap="1" wp14:anchorId="4CA2CCB1" wp14:editId="1C93929F">
              <wp:simplePos x="0" y="0"/>
              <wp:positionH relativeFrom="page">
                <wp:posOffset>0</wp:posOffset>
              </wp:positionH>
              <wp:positionV relativeFrom="page">
                <wp:posOffset>1522730</wp:posOffset>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B4AF9" id="Rectangle 169" o:spid="_x0000_s1026" alt="&quot;&quot;" style="position:absolute;margin-left:0;margin-top:119.9pt;width:595.3pt;height:73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&#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" stroked="f" strokeweight="1pt">
              <v:fill r:id="rId4" o:title="" recolor="t" rotate="t" type="frame"/>
              <o:lock v:ext="edit" aspectratio="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5443" w14:textId="167DDD45" w:rsidR="00176114" w:rsidRDefault="00617B41" w:rsidP="001D7D9B">
    <w:pPr>
      <w:pStyle w:val="Header-Keyline"/>
    </w:pPr>
    <w:sdt>
      <w:sdtPr>
        <w:rPr>
          <w:rStyle w:val="Strong"/>
        </w:rPr>
        <w:alias w:val="Title"/>
        <w:tag w:val=""/>
        <w:id w:val="1067392108"/>
        <w:placeholder>
          <w:docPart w:val="C5E67420C0A248B792024ABB44E63794"/>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6B45DB">
          <w:rPr>
            <w:rStyle w:val="Strong"/>
          </w:rPr>
          <w:t>Making the most of the AI opportunity</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CE5A" w14:textId="55E94A3D" w:rsidR="00176114" w:rsidRPr="00201320" w:rsidRDefault="00176114"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8064B3">
      <w:rPr>
        <w:rStyle w:val="Strong"/>
        <w:b w:val="0"/>
        <w:bCs w:val="0"/>
        <w:noProof/>
      </w:rPr>
      <w:t>Contents</w:t>
    </w:r>
    <w:r>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A00D" w14:textId="1B31CB67" w:rsidR="00F173EF" w:rsidRDefault="00617B41" w:rsidP="00F173EF">
    <w:pPr>
      <w:pStyle w:val="Header-Keyline"/>
    </w:pPr>
    <w:sdt>
      <w:sdtPr>
        <w:rPr>
          <w:rStyle w:val="Strong"/>
        </w:rPr>
        <w:alias w:val="Title"/>
        <w:tag w:val=""/>
        <w:id w:val="-170177764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6B45DB">
          <w:rPr>
            <w:rStyle w:val="Strong"/>
          </w:rPr>
          <w:t>Making the most of the AI opportunity</w:t>
        </w:r>
      </w:sdtContent>
    </w:sdt>
    <w:r w:rsidR="00F173EF">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E0BF" w14:textId="00FBD278" w:rsidR="00F173EF" w:rsidRDefault="0070523A" w:rsidP="00F173EF">
    <w:pPr>
      <w:pStyle w:val="Header-KeylineRight"/>
    </w:pPr>
    <w:r>
      <w:t xml:space="preserve">Research paper </w:t>
    </w:r>
    <w:r w:rsidR="00A26CEA">
      <w:t xml:space="preserve">2: </w:t>
    </w:r>
    <w:r w:rsidR="00617B41">
      <w:fldChar w:fldCharType="begin"/>
    </w:r>
    <w:r w:rsidR="00617B41">
      <w:instrText xml:space="preserve"> STYLEREF  "Heading 1-no number"  \* MERGEFORMAT </w:instrText>
    </w:r>
    <w:r w:rsidR="00617B41">
      <w:fldChar w:fldCharType="separate"/>
    </w:r>
    <w:r w:rsidR="00617B41">
      <w:rPr>
        <w:noProof/>
      </w:rPr>
      <w:t>The challenges of regulating AI</w:t>
    </w:r>
    <w:r w:rsidR="00617B4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E22F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4C6D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6ECA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F4BB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CB0C00A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C53E758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26DAC7C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2B63F0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1B3B9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5716585"/>
    <w:multiLevelType w:val="multilevel"/>
    <w:tmpl w:val="72768BCE"/>
    <w:lvl w:ilvl="0">
      <w:start w:val="1"/>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DB58EC"/>
    <w:multiLevelType w:val="multilevel"/>
    <w:tmpl w:val="C47EA3E6"/>
    <w:lvl w:ilvl="0">
      <w:start w:val="1"/>
      <w:numFmt w:val="decimal"/>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B823EAC"/>
    <w:multiLevelType w:val="hybridMultilevel"/>
    <w:tmpl w:val="C10A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3E6C9D"/>
    <w:multiLevelType w:val="multilevel"/>
    <w:tmpl w:val="FF8069A4"/>
    <w:numStyleLink w:val="Bullets"/>
  </w:abstractNum>
  <w:abstractNum w:abstractNumId="1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9" w15:restartNumberingAfterBreak="0">
    <w:nsid w:val="13833641"/>
    <w:multiLevelType w:val="hybridMultilevel"/>
    <w:tmpl w:val="F38ABF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21" w15:restartNumberingAfterBreak="0">
    <w:nsid w:val="18537045"/>
    <w:multiLevelType w:val="multilevel"/>
    <w:tmpl w:val="FF8069A4"/>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2" w15:restartNumberingAfterBreak="0">
    <w:nsid w:val="1A1A0E47"/>
    <w:multiLevelType w:val="multilevel"/>
    <w:tmpl w:val="BCC2EEC0"/>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D0A4C18"/>
    <w:multiLevelType w:val="multilevel"/>
    <w:tmpl w:val="55366B42"/>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24" w15:restartNumberingAfterBreak="0">
    <w:nsid w:val="1D7D033D"/>
    <w:multiLevelType w:val="multilevel"/>
    <w:tmpl w:val="14F2CE60"/>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3576AD2"/>
    <w:multiLevelType w:val="hybridMultilevel"/>
    <w:tmpl w:val="93DC0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F630B2"/>
    <w:multiLevelType w:val="multilevel"/>
    <w:tmpl w:val="EDDA6002"/>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D665246"/>
    <w:multiLevelType w:val="multilevel"/>
    <w:tmpl w:val="55366B42"/>
    <w:numStyleLink w:val="LetteredList"/>
  </w:abstractNum>
  <w:abstractNum w:abstractNumId="29" w15:restartNumberingAfterBreak="0">
    <w:nsid w:val="2DFE29AF"/>
    <w:multiLevelType w:val="multilevel"/>
    <w:tmpl w:val="72768BCE"/>
    <w:numStyleLink w:val="AppendixHeadingList"/>
  </w:abstractNum>
  <w:abstractNum w:abstractNumId="30" w15:restartNumberingAfterBreak="0">
    <w:nsid w:val="2E1646D5"/>
    <w:multiLevelType w:val="multilevel"/>
    <w:tmpl w:val="FF8069A4"/>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1" w15:restartNumberingAfterBreak="0">
    <w:nsid w:val="2FFB6AF6"/>
    <w:multiLevelType w:val="multilevel"/>
    <w:tmpl w:val="1FA8DC2A"/>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2" w15:restartNumberingAfterBreak="0">
    <w:nsid w:val="325939E3"/>
    <w:multiLevelType w:val="hybridMultilevel"/>
    <w:tmpl w:val="92869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73109C5"/>
    <w:multiLevelType w:val="multilevel"/>
    <w:tmpl w:val="4F48000A"/>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35" w15:restartNumberingAfterBreak="0">
    <w:nsid w:val="39662E23"/>
    <w:multiLevelType w:val="hybridMultilevel"/>
    <w:tmpl w:val="C06C6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B07A4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421B52BD"/>
    <w:multiLevelType w:val="hybridMultilevel"/>
    <w:tmpl w:val="B9A6C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CD83437"/>
    <w:multiLevelType w:val="multilevel"/>
    <w:tmpl w:val="EE6A07A2"/>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5835285"/>
    <w:multiLevelType w:val="hybridMultilevel"/>
    <w:tmpl w:val="4AECD446"/>
    <w:lvl w:ilvl="0" w:tplc="1CCC20E4">
      <w:numFmt w:val="bullet"/>
      <w:lvlText w:val=""/>
      <w:lvlJc w:val="left"/>
      <w:pPr>
        <w:ind w:left="720" w:hanging="360"/>
      </w:pPr>
      <w:rPr>
        <w:rFonts w:ascii="Symbol" w:eastAsia="Arial"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FBF5CE2"/>
    <w:multiLevelType w:val="hybridMultilevel"/>
    <w:tmpl w:val="20385A80"/>
    <w:lvl w:ilvl="0" w:tplc="0C090001">
      <w:start w:val="1"/>
      <w:numFmt w:val="bullet"/>
      <w:lvlText w:val=""/>
      <w:lvlJc w:val="left"/>
      <w:pPr>
        <w:ind w:left="840" w:hanging="360"/>
      </w:pPr>
      <w:rPr>
        <w:rFonts w:ascii="Symbol" w:hAnsi="Symbol" w:hint="default"/>
      </w:rPr>
    </w:lvl>
    <w:lvl w:ilvl="1" w:tplc="0C090003">
      <w:start w:val="1"/>
      <w:numFmt w:val="bullet"/>
      <w:lvlText w:val="o"/>
      <w:lvlJc w:val="left"/>
      <w:pPr>
        <w:ind w:left="1560" w:hanging="360"/>
      </w:pPr>
      <w:rPr>
        <w:rFonts w:ascii="Courier New" w:hAnsi="Courier New" w:cs="Courier New" w:hint="default"/>
      </w:rPr>
    </w:lvl>
    <w:lvl w:ilvl="2" w:tplc="0C090005">
      <w:start w:val="1"/>
      <w:numFmt w:val="bullet"/>
      <w:lvlText w:val=""/>
      <w:lvlJc w:val="left"/>
      <w:pPr>
        <w:ind w:left="2280" w:hanging="360"/>
      </w:pPr>
      <w:rPr>
        <w:rFonts w:ascii="Wingdings" w:hAnsi="Wingdings" w:hint="default"/>
      </w:rPr>
    </w:lvl>
    <w:lvl w:ilvl="3" w:tplc="0C090001">
      <w:start w:val="1"/>
      <w:numFmt w:val="bullet"/>
      <w:lvlText w:val=""/>
      <w:lvlJc w:val="left"/>
      <w:pPr>
        <w:ind w:left="3000" w:hanging="360"/>
      </w:pPr>
      <w:rPr>
        <w:rFonts w:ascii="Symbol" w:hAnsi="Symbol" w:hint="default"/>
      </w:rPr>
    </w:lvl>
    <w:lvl w:ilvl="4" w:tplc="0C090003">
      <w:start w:val="1"/>
      <w:numFmt w:val="bullet"/>
      <w:lvlText w:val="o"/>
      <w:lvlJc w:val="left"/>
      <w:pPr>
        <w:ind w:left="3720" w:hanging="360"/>
      </w:pPr>
      <w:rPr>
        <w:rFonts w:ascii="Courier New" w:hAnsi="Courier New" w:cs="Courier New" w:hint="default"/>
      </w:rPr>
    </w:lvl>
    <w:lvl w:ilvl="5" w:tplc="0C090005">
      <w:start w:val="1"/>
      <w:numFmt w:val="bullet"/>
      <w:lvlText w:val=""/>
      <w:lvlJc w:val="left"/>
      <w:pPr>
        <w:ind w:left="4440" w:hanging="360"/>
      </w:pPr>
      <w:rPr>
        <w:rFonts w:ascii="Wingdings" w:hAnsi="Wingdings" w:hint="default"/>
      </w:rPr>
    </w:lvl>
    <w:lvl w:ilvl="6" w:tplc="0C090001">
      <w:start w:val="1"/>
      <w:numFmt w:val="bullet"/>
      <w:lvlText w:val=""/>
      <w:lvlJc w:val="left"/>
      <w:pPr>
        <w:ind w:left="5160" w:hanging="360"/>
      </w:pPr>
      <w:rPr>
        <w:rFonts w:ascii="Symbol" w:hAnsi="Symbol" w:hint="default"/>
      </w:rPr>
    </w:lvl>
    <w:lvl w:ilvl="7" w:tplc="0C090003">
      <w:start w:val="1"/>
      <w:numFmt w:val="bullet"/>
      <w:lvlText w:val="o"/>
      <w:lvlJc w:val="left"/>
      <w:pPr>
        <w:ind w:left="5880" w:hanging="360"/>
      </w:pPr>
      <w:rPr>
        <w:rFonts w:ascii="Courier New" w:hAnsi="Courier New" w:cs="Courier New" w:hint="default"/>
      </w:rPr>
    </w:lvl>
    <w:lvl w:ilvl="8" w:tplc="0C090005">
      <w:start w:val="1"/>
      <w:numFmt w:val="bullet"/>
      <w:lvlText w:val=""/>
      <w:lvlJc w:val="left"/>
      <w:pPr>
        <w:ind w:left="6600" w:hanging="360"/>
      </w:pPr>
      <w:rPr>
        <w:rFonts w:ascii="Wingdings" w:hAnsi="Wingdings" w:hint="default"/>
      </w:rPr>
    </w:lvl>
  </w:abstractNum>
  <w:abstractNum w:abstractNumId="4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44" w15:restartNumberingAfterBreak="0">
    <w:nsid w:val="60FF74C5"/>
    <w:multiLevelType w:val="multilevel"/>
    <w:tmpl w:val="DE7E2246"/>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134636A"/>
    <w:multiLevelType w:val="multilevel"/>
    <w:tmpl w:val="10FE3D76"/>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6" w15:restartNumberingAfterBreak="0">
    <w:nsid w:val="6BEA4683"/>
    <w:multiLevelType w:val="multilevel"/>
    <w:tmpl w:val="55366B42"/>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47"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1B4A1B"/>
    <w:multiLevelType w:val="multilevel"/>
    <w:tmpl w:val="4F48000A"/>
    <w:numStyleLink w:val="Alphalist"/>
  </w:abstractNum>
  <w:abstractNum w:abstractNumId="49" w15:restartNumberingAfterBreak="0">
    <w:nsid w:val="7AD57E21"/>
    <w:multiLevelType w:val="multilevel"/>
    <w:tmpl w:val="72768BCE"/>
    <w:lvl w:ilvl="0">
      <w:start w:val="1"/>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7B400A93"/>
    <w:multiLevelType w:val="multilevel"/>
    <w:tmpl w:val="4F48000A"/>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51" w15:restartNumberingAfterBreak="0">
    <w:nsid w:val="7C837F94"/>
    <w:multiLevelType w:val="hybridMultilevel"/>
    <w:tmpl w:val="5BD2D984"/>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2" w15:restartNumberingAfterBreak="0">
    <w:nsid w:val="7CE66101"/>
    <w:multiLevelType w:val="multilevel"/>
    <w:tmpl w:val="BC6CEC38"/>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35417846">
    <w:abstractNumId w:val="18"/>
  </w:num>
  <w:num w:numId="2" w16cid:durableId="1519077027">
    <w:abstractNumId w:val="13"/>
  </w:num>
  <w:num w:numId="3" w16cid:durableId="1468549479">
    <w:abstractNumId w:val="25"/>
  </w:num>
  <w:num w:numId="4" w16cid:durableId="915166386">
    <w:abstractNumId w:val="41"/>
  </w:num>
  <w:num w:numId="5" w16cid:durableId="1510681289">
    <w:abstractNumId w:val="43"/>
  </w:num>
  <w:num w:numId="6" w16cid:durableId="912081833">
    <w:abstractNumId w:val="38"/>
  </w:num>
  <w:num w:numId="7" w16cid:durableId="2023432934">
    <w:abstractNumId w:val="29"/>
  </w:num>
  <w:num w:numId="8" w16cid:durableId="192770611">
    <w:abstractNumId w:val="20"/>
  </w:num>
  <w:num w:numId="9" w16cid:durableId="485167421">
    <w:abstractNumId w:val="28"/>
  </w:num>
  <w:num w:numId="10" w16cid:durableId="775756382">
    <w:abstractNumId w:val="48"/>
  </w:num>
  <w:num w:numId="11" w16cid:durableId="1975406722">
    <w:abstractNumId w:val="4"/>
  </w:num>
  <w:num w:numId="12" w16cid:durableId="2055227720">
    <w:abstractNumId w:val="14"/>
  </w:num>
  <w:num w:numId="13" w16cid:durableId="432627348">
    <w:abstractNumId w:val="22"/>
  </w:num>
  <w:num w:numId="14" w16cid:durableId="1889947188">
    <w:abstractNumId w:val="17"/>
  </w:num>
  <w:num w:numId="15" w16cid:durableId="818545292">
    <w:abstractNumId w:val="12"/>
  </w:num>
  <w:num w:numId="16" w16cid:durableId="561333589">
    <w:abstractNumId w:val="33"/>
  </w:num>
  <w:num w:numId="17" w16cid:durableId="267082509">
    <w:abstractNumId w:val="16"/>
  </w:num>
  <w:num w:numId="18" w16cid:durableId="1588611058">
    <w:abstractNumId w:val="37"/>
  </w:num>
  <w:num w:numId="19" w16cid:durableId="150408849">
    <w:abstractNumId w:val="40"/>
  </w:num>
  <w:num w:numId="20" w16cid:durableId="1473477432">
    <w:abstractNumId w:val="42"/>
  </w:num>
  <w:num w:numId="21" w16cid:durableId="1072242268">
    <w:abstractNumId w:val="6"/>
  </w:num>
  <w:num w:numId="22" w16cid:durableId="1526864974">
    <w:abstractNumId w:val="8"/>
  </w:num>
  <w:num w:numId="23" w16cid:durableId="1332370131">
    <w:abstractNumId w:val="7"/>
  </w:num>
  <w:num w:numId="24" w16cid:durableId="1727758162">
    <w:abstractNumId w:val="3"/>
  </w:num>
  <w:num w:numId="25" w16cid:durableId="760839181">
    <w:abstractNumId w:val="47"/>
  </w:num>
  <w:num w:numId="26" w16cid:durableId="196355638">
    <w:abstractNumId w:val="26"/>
  </w:num>
  <w:num w:numId="27" w16cid:durableId="1367103190">
    <w:abstractNumId w:val="15"/>
  </w:num>
  <w:num w:numId="28" w16cid:durableId="891886094">
    <w:abstractNumId w:val="35"/>
  </w:num>
  <w:num w:numId="29" w16cid:durableId="1296180891">
    <w:abstractNumId w:val="32"/>
  </w:num>
  <w:num w:numId="30" w16cid:durableId="882981681">
    <w:abstractNumId w:val="51"/>
  </w:num>
  <w:num w:numId="31" w16cid:durableId="1692341544">
    <w:abstractNumId w:val="5"/>
  </w:num>
  <w:num w:numId="32" w16cid:durableId="742678022">
    <w:abstractNumId w:val="45"/>
  </w:num>
  <w:num w:numId="33" w16cid:durableId="1344935572">
    <w:abstractNumId w:val="2"/>
  </w:num>
  <w:num w:numId="34" w16cid:durableId="831915237">
    <w:abstractNumId w:val="1"/>
  </w:num>
  <w:num w:numId="35" w16cid:durableId="2063210510">
    <w:abstractNumId w:val="0"/>
  </w:num>
  <w:num w:numId="36" w16cid:durableId="441076156">
    <w:abstractNumId w:val="36"/>
  </w:num>
  <w:num w:numId="37" w16cid:durableId="19508962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458181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732460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08266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8008180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98288268">
    <w:abstractNumId w:val="9"/>
  </w:num>
  <w:num w:numId="43" w16cid:durableId="1652888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183584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742723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270839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14859539">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CDE"/>
    <w:rsid w:val="00000075"/>
    <w:rsid w:val="00000099"/>
    <w:rsid w:val="000000F6"/>
    <w:rsid w:val="0000068D"/>
    <w:rsid w:val="00000972"/>
    <w:rsid w:val="00000A2F"/>
    <w:rsid w:val="00000C23"/>
    <w:rsid w:val="00000ECF"/>
    <w:rsid w:val="00000F19"/>
    <w:rsid w:val="00000F3C"/>
    <w:rsid w:val="000018D1"/>
    <w:rsid w:val="00001918"/>
    <w:rsid w:val="00001A12"/>
    <w:rsid w:val="00001DA2"/>
    <w:rsid w:val="00001F9F"/>
    <w:rsid w:val="00002070"/>
    <w:rsid w:val="0000227F"/>
    <w:rsid w:val="00002489"/>
    <w:rsid w:val="0000283F"/>
    <w:rsid w:val="000028A9"/>
    <w:rsid w:val="00002BC1"/>
    <w:rsid w:val="00002BFD"/>
    <w:rsid w:val="00002D00"/>
    <w:rsid w:val="00002DE8"/>
    <w:rsid w:val="00002FB2"/>
    <w:rsid w:val="000037B4"/>
    <w:rsid w:val="00003880"/>
    <w:rsid w:val="00003A45"/>
    <w:rsid w:val="00003A72"/>
    <w:rsid w:val="000040F7"/>
    <w:rsid w:val="00004489"/>
    <w:rsid w:val="000044ED"/>
    <w:rsid w:val="00004789"/>
    <w:rsid w:val="000049E6"/>
    <w:rsid w:val="00004B06"/>
    <w:rsid w:val="00004C4E"/>
    <w:rsid w:val="00004D68"/>
    <w:rsid w:val="00004E60"/>
    <w:rsid w:val="0000582B"/>
    <w:rsid w:val="00005BD7"/>
    <w:rsid w:val="00005C79"/>
    <w:rsid w:val="000060F6"/>
    <w:rsid w:val="000063BF"/>
    <w:rsid w:val="000063CB"/>
    <w:rsid w:val="00006648"/>
    <w:rsid w:val="00006860"/>
    <w:rsid w:val="00006EBB"/>
    <w:rsid w:val="000071BB"/>
    <w:rsid w:val="00007228"/>
    <w:rsid w:val="00007324"/>
    <w:rsid w:val="00007336"/>
    <w:rsid w:val="00007356"/>
    <w:rsid w:val="000076EE"/>
    <w:rsid w:val="000079D1"/>
    <w:rsid w:val="00007B9C"/>
    <w:rsid w:val="0001015F"/>
    <w:rsid w:val="00010305"/>
    <w:rsid w:val="00010752"/>
    <w:rsid w:val="00010ECB"/>
    <w:rsid w:val="00011126"/>
    <w:rsid w:val="00011303"/>
    <w:rsid w:val="0001177E"/>
    <w:rsid w:val="00011C48"/>
    <w:rsid w:val="00011FC9"/>
    <w:rsid w:val="00012042"/>
    <w:rsid w:val="0001204E"/>
    <w:rsid w:val="00012173"/>
    <w:rsid w:val="00012298"/>
    <w:rsid w:val="00012409"/>
    <w:rsid w:val="00012917"/>
    <w:rsid w:val="000129EC"/>
    <w:rsid w:val="00012C76"/>
    <w:rsid w:val="00012E5A"/>
    <w:rsid w:val="00012F31"/>
    <w:rsid w:val="0001316D"/>
    <w:rsid w:val="0001327F"/>
    <w:rsid w:val="0001352F"/>
    <w:rsid w:val="000135A8"/>
    <w:rsid w:val="0001364D"/>
    <w:rsid w:val="00013897"/>
    <w:rsid w:val="00013BAB"/>
    <w:rsid w:val="00014232"/>
    <w:rsid w:val="000146C7"/>
    <w:rsid w:val="00014751"/>
    <w:rsid w:val="00014817"/>
    <w:rsid w:val="00014942"/>
    <w:rsid w:val="00014BEE"/>
    <w:rsid w:val="00014F1D"/>
    <w:rsid w:val="00015036"/>
    <w:rsid w:val="000154E2"/>
    <w:rsid w:val="00015519"/>
    <w:rsid w:val="00015701"/>
    <w:rsid w:val="00015A17"/>
    <w:rsid w:val="00015BB2"/>
    <w:rsid w:val="00015BCB"/>
    <w:rsid w:val="00015F21"/>
    <w:rsid w:val="0001619B"/>
    <w:rsid w:val="000161CB"/>
    <w:rsid w:val="0001621B"/>
    <w:rsid w:val="00016235"/>
    <w:rsid w:val="00016705"/>
    <w:rsid w:val="000169DB"/>
    <w:rsid w:val="00016AB0"/>
    <w:rsid w:val="00017128"/>
    <w:rsid w:val="00017463"/>
    <w:rsid w:val="00017AFE"/>
    <w:rsid w:val="00020028"/>
    <w:rsid w:val="000202A3"/>
    <w:rsid w:val="00020518"/>
    <w:rsid w:val="00020945"/>
    <w:rsid w:val="0002097C"/>
    <w:rsid w:val="00021217"/>
    <w:rsid w:val="00021839"/>
    <w:rsid w:val="00021907"/>
    <w:rsid w:val="00021A5C"/>
    <w:rsid w:val="00021D09"/>
    <w:rsid w:val="00021ECA"/>
    <w:rsid w:val="00021ED1"/>
    <w:rsid w:val="00022068"/>
    <w:rsid w:val="0002206C"/>
    <w:rsid w:val="00022507"/>
    <w:rsid w:val="00022683"/>
    <w:rsid w:val="000227A3"/>
    <w:rsid w:val="00022896"/>
    <w:rsid w:val="00022B46"/>
    <w:rsid w:val="00022C85"/>
    <w:rsid w:val="00022E61"/>
    <w:rsid w:val="00022E9D"/>
    <w:rsid w:val="0002338D"/>
    <w:rsid w:val="000238AD"/>
    <w:rsid w:val="00023A0B"/>
    <w:rsid w:val="00023B1D"/>
    <w:rsid w:val="00023BE6"/>
    <w:rsid w:val="00023D59"/>
    <w:rsid w:val="00023F7A"/>
    <w:rsid w:val="00023FC8"/>
    <w:rsid w:val="0002405B"/>
    <w:rsid w:val="000241FF"/>
    <w:rsid w:val="00024469"/>
    <w:rsid w:val="00024692"/>
    <w:rsid w:val="00024966"/>
    <w:rsid w:val="00024DD1"/>
    <w:rsid w:val="00024F58"/>
    <w:rsid w:val="00025223"/>
    <w:rsid w:val="000257E2"/>
    <w:rsid w:val="00025899"/>
    <w:rsid w:val="0002592A"/>
    <w:rsid w:val="00026202"/>
    <w:rsid w:val="000267E2"/>
    <w:rsid w:val="00026C04"/>
    <w:rsid w:val="00026D2E"/>
    <w:rsid w:val="00026D48"/>
    <w:rsid w:val="00026DBE"/>
    <w:rsid w:val="00026EDD"/>
    <w:rsid w:val="00026F17"/>
    <w:rsid w:val="00027199"/>
    <w:rsid w:val="00027271"/>
    <w:rsid w:val="00027383"/>
    <w:rsid w:val="000274CA"/>
    <w:rsid w:val="00027642"/>
    <w:rsid w:val="000276A9"/>
    <w:rsid w:val="00027748"/>
    <w:rsid w:val="00027A4E"/>
    <w:rsid w:val="00027D86"/>
    <w:rsid w:val="000300AF"/>
    <w:rsid w:val="000301BE"/>
    <w:rsid w:val="00030388"/>
    <w:rsid w:val="000304E5"/>
    <w:rsid w:val="00030B28"/>
    <w:rsid w:val="00030BB5"/>
    <w:rsid w:val="00030BD9"/>
    <w:rsid w:val="00030D21"/>
    <w:rsid w:val="00030E0C"/>
    <w:rsid w:val="00030EB8"/>
    <w:rsid w:val="00030F54"/>
    <w:rsid w:val="00031426"/>
    <w:rsid w:val="000316C7"/>
    <w:rsid w:val="0003177D"/>
    <w:rsid w:val="00031A63"/>
    <w:rsid w:val="00031A74"/>
    <w:rsid w:val="00031E63"/>
    <w:rsid w:val="00032520"/>
    <w:rsid w:val="00032548"/>
    <w:rsid w:val="00032AD5"/>
    <w:rsid w:val="000331E4"/>
    <w:rsid w:val="000332B1"/>
    <w:rsid w:val="0003338D"/>
    <w:rsid w:val="00033619"/>
    <w:rsid w:val="00033696"/>
    <w:rsid w:val="0003391C"/>
    <w:rsid w:val="00033D7B"/>
    <w:rsid w:val="00034349"/>
    <w:rsid w:val="00034523"/>
    <w:rsid w:val="00034534"/>
    <w:rsid w:val="00034754"/>
    <w:rsid w:val="00034AB0"/>
    <w:rsid w:val="00034B57"/>
    <w:rsid w:val="00034BED"/>
    <w:rsid w:val="00034BF7"/>
    <w:rsid w:val="00034CFF"/>
    <w:rsid w:val="00034D78"/>
    <w:rsid w:val="00035025"/>
    <w:rsid w:val="00035281"/>
    <w:rsid w:val="0003546E"/>
    <w:rsid w:val="000359C3"/>
    <w:rsid w:val="000359FB"/>
    <w:rsid w:val="00035ADA"/>
    <w:rsid w:val="00035B56"/>
    <w:rsid w:val="00035C63"/>
    <w:rsid w:val="00035EAD"/>
    <w:rsid w:val="00035FE6"/>
    <w:rsid w:val="0003604A"/>
    <w:rsid w:val="00036100"/>
    <w:rsid w:val="0003637D"/>
    <w:rsid w:val="000365C3"/>
    <w:rsid w:val="0003667A"/>
    <w:rsid w:val="000367A1"/>
    <w:rsid w:val="00036880"/>
    <w:rsid w:val="00036B27"/>
    <w:rsid w:val="00036F09"/>
    <w:rsid w:val="00037021"/>
    <w:rsid w:val="000371DD"/>
    <w:rsid w:val="000374F9"/>
    <w:rsid w:val="0003750B"/>
    <w:rsid w:val="00037544"/>
    <w:rsid w:val="000378A6"/>
    <w:rsid w:val="000379C2"/>
    <w:rsid w:val="00037E09"/>
    <w:rsid w:val="00040366"/>
    <w:rsid w:val="00040982"/>
    <w:rsid w:val="00040DB9"/>
    <w:rsid w:val="000410C2"/>
    <w:rsid w:val="00041204"/>
    <w:rsid w:val="0004128B"/>
    <w:rsid w:val="00041745"/>
    <w:rsid w:val="00041920"/>
    <w:rsid w:val="00041A4A"/>
    <w:rsid w:val="00041B51"/>
    <w:rsid w:val="00041FE6"/>
    <w:rsid w:val="00042088"/>
    <w:rsid w:val="000420F0"/>
    <w:rsid w:val="0004235F"/>
    <w:rsid w:val="00042973"/>
    <w:rsid w:val="00042A50"/>
    <w:rsid w:val="00042AE2"/>
    <w:rsid w:val="00042D3F"/>
    <w:rsid w:val="00042E0B"/>
    <w:rsid w:val="00043292"/>
    <w:rsid w:val="00043392"/>
    <w:rsid w:val="000436C7"/>
    <w:rsid w:val="00043A0A"/>
    <w:rsid w:val="00043C41"/>
    <w:rsid w:val="00044995"/>
    <w:rsid w:val="00044A6C"/>
    <w:rsid w:val="00044B93"/>
    <w:rsid w:val="00044BA2"/>
    <w:rsid w:val="00044E01"/>
    <w:rsid w:val="00044FD3"/>
    <w:rsid w:val="000452C3"/>
    <w:rsid w:val="000455C1"/>
    <w:rsid w:val="00045BC4"/>
    <w:rsid w:val="00045C9A"/>
    <w:rsid w:val="00045CF2"/>
    <w:rsid w:val="00045DA4"/>
    <w:rsid w:val="0004610E"/>
    <w:rsid w:val="000461E8"/>
    <w:rsid w:val="00046788"/>
    <w:rsid w:val="00046808"/>
    <w:rsid w:val="00046842"/>
    <w:rsid w:val="00046A2C"/>
    <w:rsid w:val="00046BED"/>
    <w:rsid w:val="00046F40"/>
    <w:rsid w:val="00047087"/>
    <w:rsid w:val="000471AF"/>
    <w:rsid w:val="000471E8"/>
    <w:rsid w:val="000473FE"/>
    <w:rsid w:val="00047894"/>
    <w:rsid w:val="000479C0"/>
    <w:rsid w:val="00047BCA"/>
    <w:rsid w:val="00047E75"/>
    <w:rsid w:val="00047EEB"/>
    <w:rsid w:val="00050A78"/>
    <w:rsid w:val="00050E3D"/>
    <w:rsid w:val="00051369"/>
    <w:rsid w:val="0005151B"/>
    <w:rsid w:val="000517B0"/>
    <w:rsid w:val="00051992"/>
    <w:rsid w:val="000519D3"/>
    <w:rsid w:val="00051B5E"/>
    <w:rsid w:val="00051EBC"/>
    <w:rsid w:val="00051F9A"/>
    <w:rsid w:val="0005239B"/>
    <w:rsid w:val="000524A6"/>
    <w:rsid w:val="00052538"/>
    <w:rsid w:val="00052575"/>
    <w:rsid w:val="00052771"/>
    <w:rsid w:val="00052FF3"/>
    <w:rsid w:val="000531AB"/>
    <w:rsid w:val="00053274"/>
    <w:rsid w:val="00053549"/>
    <w:rsid w:val="000536AF"/>
    <w:rsid w:val="000538B9"/>
    <w:rsid w:val="00053902"/>
    <w:rsid w:val="00053BCE"/>
    <w:rsid w:val="00053D7F"/>
    <w:rsid w:val="00053E9E"/>
    <w:rsid w:val="00053FC6"/>
    <w:rsid w:val="00054266"/>
    <w:rsid w:val="00054A4D"/>
    <w:rsid w:val="00054C95"/>
    <w:rsid w:val="00054DF9"/>
    <w:rsid w:val="000550E9"/>
    <w:rsid w:val="0005527B"/>
    <w:rsid w:val="000552B8"/>
    <w:rsid w:val="00055467"/>
    <w:rsid w:val="000554B4"/>
    <w:rsid w:val="000554D0"/>
    <w:rsid w:val="000557CE"/>
    <w:rsid w:val="000559E5"/>
    <w:rsid w:val="000559FE"/>
    <w:rsid w:val="00055D17"/>
    <w:rsid w:val="00055D6F"/>
    <w:rsid w:val="00055D90"/>
    <w:rsid w:val="00055E37"/>
    <w:rsid w:val="00055EF6"/>
    <w:rsid w:val="000561CF"/>
    <w:rsid w:val="00056865"/>
    <w:rsid w:val="0005693E"/>
    <w:rsid w:val="00056A3D"/>
    <w:rsid w:val="00056B59"/>
    <w:rsid w:val="00056F35"/>
    <w:rsid w:val="00056FEA"/>
    <w:rsid w:val="00057330"/>
    <w:rsid w:val="0005750E"/>
    <w:rsid w:val="0005774F"/>
    <w:rsid w:val="00057772"/>
    <w:rsid w:val="00057AC2"/>
    <w:rsid w:val="00057B27"/>
    <w:rsid w:val="00057C3A"/>
    <w:rsid w:val="00057D65"/>
    <w:rsid w:val="00060013"/>
    <w:rsid w:val="00060227"/>
    <w:rsid w:val="00060493"/>
    <w:rsid w:val="000605AE"/>
    <w:rsid w:val="00060718"/>
    <w:rsid w:val="0006071B"/>
    <w:rsid w:val="00060C7C"/>
    <w:rsid w:val="00060CE7"/>
    <w:rsid w:val="00060F72"/>
    <w:rsid w:val="00061390"/>
    <w:rsid w:val="00061566"/>
    <w:rsid w:val="0006177E"/>
    <w:rsid w:val="000617A4"/>
    <w:rsid w:val="00061A81"/>
    <w:rsid w:val="00061B77"/>
    <w:rsid w:val="00061C54"/>
    <w:rsid w:val="0006208B"/>
    <w:rsid w:val="00062094"/>
    <w:rsid w:val="000620F3"/>
    <w:rsid w:val="000621E2"/>
    <w:rsid w:val="00062212"/>
    <w:rsid w:val="000622FA"/>
    <w:rsid w:val="00062329"/>
    <w:rsid w:val="000629F1"/>
    <w:rsid w:val="00062A44"/>
    <w:rsid w:val="00062C0C"/>
    <w:rsid w:val="00062DA3"/>
    <w:rsid w:val="00062F30"/>
    <w:rsid w:val="00063245"/>
    <w:rsid w:val="000636B5"/>
    <w:rsid w:val="00063C95"/>
    <w:rsid w:val="00063DFE"/>
    <w:rsid w:val="00063FC1"/>
    <w:rsid w:val="000643CC"/>
    <w:rsid w:val="000648DF"/>
    <w:rsid w:val="00064F32"/>
    <w:rsid w:val="00064FBF"/>
    <w:rsid w:val="00065283"/>
    <w:rsid w:val="00065328"/>
    <w:rsid w:val="00065404"/>
    <w:rsid w:val="0006560B"/>
    <w:rsid w:val="00065646"/>
    <w:rsid w:val="000659A4"/>
    <w:rsid w:val="00065A34"/>
    <w:rsid w:val="00065B03"/>
    <w:rsid w:val="00065BE9"/>
    <w:rsid w:val="00065E1F"/>
    <w:rsid w:val="00066265"/>
    <w:rsid w:val="000662F2"/>
    <w:rsid w:val="0006633D"/>
    <w:rsid w:val="00066348"/>
    <w:rsid w:val="000663BA"/>
    <w:rsid w:val="000663C9"/>
    <w:rsid w:val="0006648F"/>
    <w:rsid w:val="0006686A"/>
    <w:rsid w:val="000669C1"/>
    <w:rsid w:val="00066AB3"/>
    <w:rsid w:val="00066FAB"/>
    <w:rsid w:val="000672D6"/>
    <w:rsid w:val="00067996"/>
    <w:rsid w:val="00067C8A"/>
    <w:rsid w:val="00067E69"/>
    <w:rsid w:val="00070005"/>
    <w:rsid w:val="000701E7"/>
    <w:rsid w:val="00070247"/>
    <w:rsid w:val="0007066D"/>
    <w:rsid w:val="000706E4"/>
    <w:rsid w:val="0007085A"/>
    <w:rsid w:val="00070E52"/>
    <w:rsid w:val="00071418"/>
    <w:rsid w:val="00071869"/>
    <w:rsid w:val="00071B59"/>
    <w:rsid w:val="00071DB4"/>
    <w:rsid w:val="00072428"/>
    <w:rsid w:val="000724AE"/>
    <w:rsid w:val="00072B39"/>
    <w:rsid w:val="00072BFC"/>
    <w:rsid w:val="00072D91"/>
    <w:rsid w:val="00072D9B"/>
    <w:rsid w:val="0007327E"/>
    <w:rsid w:val="00073599"/>
    <w:rsid w:val="000737FB"/>
    <w:rsid w:val="00073DB7"/>
    <w:rsid w:val="00073F55"/>
    <w:rsid w:val="0007418A"/>
    <w:rsid w:val="0007419C"/>
    <w:rsid w:val="00074329"/>
    <w:rsid w:val="00074962"/>
    <w:rsid w:val="00074A7D"/>
    <w:rsid w:val="00074AFD"/>
    <w:rsid w:val="00074BC3"/>
    <w:rsid w:val="00074CC2"/>
    <w:rsid w:val="00074EB2"/>
    <w:rsid w:val="00074F2A"/>
    <w:rsid w:val="00074FFD"/>
    <w:rsid w:val="00075714"/>
    <w:rsid w:val="000759F6"/>
    <w:rsid w:val="000763B9"/>
    <w:rsid w:val="00076460"/>
    <w:rsid w:val="000765EA"/>
    <w:rsid w:val="000766B4"/>
    <w:rsid w:val="00076DFE"/>
    <w:rsid w:val="000770A8"/>
    <w:rsid w:val="000770F7"/>
    <w:rsid w:val="00077212"/>
    <w:rsid w:val="0007724C"/>
    <w:rsid w:val="00077269"/>
    <w:rsid w:val="000772F3"/>
    <w:rsid w:val="000774D1"/>
    <w:rsid w:val="000775D5"/>
    <w:rsid w:val="0007776A"/>
    <w:rsid w:val="00077A76"/>
    <w:rsid w:val="00077AF2"/>
    <w:rsid w:val="00077D9E"/>
    <w:rsid w:val="000801B6"/>
    <w:rsid w:val="0008037D"/>
    <w:rsid w:val="00080701"/>
    <w:rsid w:val="000811B3"/>
    <w:rsid w:val="000811BD"/>
    <w:rsid w:val="00081333"/>
    <w:rsid w:val="000814D9"/>
    <w:rsid w:val="00081C31"/>
    <w:rsid w:val="00081C3A"/>
    <w:rsid w:val="00081C5F"/>
    <w:rsid w:val="00081F4E"/>
    <w:rsid w:val="00082002"/>
    <w:rsid w:val="00082382"/>
    <w:rsid w:val="000823B3"/>
    <w:rsid w:val="000824F6"/>
    <w:rsid w:val="00082919"/>
    <w:rsid w:val="00082AF4"/>
    <w:rsid w:val="00082B57"/>
    <w:rsid w:val="00082B87"/>
    <w:rsid w:val="00082D9D"/>
    <w:rsid w:val="00082DAB"/>
    <w:rsid w:val="00082F91"/>
    <w:rsid w:val="00083082"/>
    <w:rsid w:val="00083234"/>
    <w:rsid w:val="00083415"/>
    <w:rsid w:val="0008369C"/>
    <w:rsid w:val="00083B98"/>
    <w:rsid w:val="00083C3E"/>
    <w:rsid w:val="00083DD1"/>
    <w:rsid w:val="00083E70"/>
    <w:rsid w:val="000841C0"/>
    <w:rsid w:val="00084613"/>
    <w:rsid w:val="00084660"/>
    <w:rsid w:val="0008477B"/>
    <w:rsid w:val="000848A6"/>
    <w:rsid w:val="0008497D"/>
    <w:rsid w:val="00084E80"/>
    <w:rsid w:val="00085154"/>
    <w:rsid w:val="00085272"/>
    <w:rsid w:val="00085360"/>
    <w:rsid w:val="0008538A"/>
    <w:rsid w:val="0008544C"/>
    <w:rsid w:val="000855C0"/>
    <w:rsid w:val="000855C6"/>
    <w:rsid w:val="000855EF"/>
    <w:rsid w:val="00085650"/>
    <w:rsid w:val="00085755"/>
    <w:rsid w:val="0008579D"/>
    <w:rsid w:val="00085806"/>
    <w:rsid w:val="00085A73"/>
    <w:rsid w:val="00085AD5"/>
    <w:rsid w:val="00085E86"/>
    <w:rsid w:val="00085FB9"/>
    <w:rsid w:val="0008627E"/>
    <w:rsid w:val="000862FC"/>
    <w:rsid w:val="0008634E"/>
    <w:rsid w:val="00086493"/>
    <w:rsid w:val="000867B6"/>
    <w:rsid w:val="0008680C"/>
    <w:rsid w:val="00086DF6"/>
    <w:rsid w:val="000877CE"/>
    <w:rsid w:val="00087E5C"/>
    <w:rsid w:val="00087EA6"/>
    <w:rsid w:val="00087FA9"/>
    <w:rsid w:val="0009030B"/>
    <w:rsid w:val="000904D3"/>
    <w:rsid w:val="00090576"/>
    <w:rsid w:val="00090633"/>
    <w:rsid w:val="000906C1"/>
    <w:rsid w:val="00090AC0"/>
    <w:rsid w:val="00090C02"/>
    <w:rsid w:val="00090E0B"/>
    <w:rsid w:val="00091142"/>
    <w:rsid w:val="00091286"/>
    <w:rsid w:val="00091372"/>
    <w:rsid w:val="00091661"/>
    <w:rsid w:val="00091922"/>
    <w:rsid w:val="00091B06"/>
    <w:rsid w:val="00091F11"/>
    <w:rsid w:val="00091F9E"/>
    <w:rsid w:val="00092238"/>
    <w:rsid w:val="0009290F"/>
    <w:rsid w:val="00092ABA"/>
    <w:rsid w:val="00092B00"/>
    <w:rsid w:val="00092D30"/>
    <w:rsid w:val="00092DFC"/>
    <w:rsid w:val="0009316C"/>
    <w:rsid w:val="00093254"/>
    <w:rsid w:val="0009330A"/>
    <w:rsid w:val="00093320"/>
    <w:rsid w:val="0009332D"/>
    <w:rsid w:val="000934BF"/>
    <w:rsid w:val="00093B53"/>
    <w:rsid w:val="00093DDF"/>
    <w:rsid w:val="00093F3F"/>
    <w:rsid w:val="00093F53"/>
    <w:rsid w:val="000943F3"/>
    <w:rsid w:val="0009453D"/>
    <w:rsid w:val="0009456F"/>
    <w:rsid w:val="000946E5"/>
    <w:rsid w:val="00094824"/>
    <w:rsid w:val="000948C1"/>
    <w:rsid w:val="00094902"/>
    <w:rsid w:val="00094966"/>
    <w:rsid w:val="00094C5A"/>
    <w:rsid w:val="00094D08"/>
    <w:rsid w:val="00094EC2"/>
    <w:rsid w:val="00094F0C"/>
    <w:rsid w:val="000951AF"/>
    <w:rsid w:val="00095959"/>
    <w:rsid w:val="00095A50"/>
    <w:rsid w:val="00095B4C"/>
    <w:rsid w:val="00095B82"/>
    <w:rsid w:val="00095BA2"/>
    <w:rsid w:val="00095CA4"/>
    <w:rsid w:val="00096033"/>
    <w:rsid w:val="000960DF"/>
    <w:rsid w:val="000962C7"/>
    <w:rsid w:val="0009643A"/>
    <w:rsid w:val="00096847"/>
    <w:rsid w:val="00096BEB"/>
    <w:rsid w:val="00096D60"/>
    <w:rsid w:val="000970DC"/>
    <w:rsid w:val="000971EF"/>
    <w:rsid w:val="00097C6E"/>
    <w:rsid w:val="00097C72"/>
    <w:rsid w:val="00097D32"/>
    <w:rsid w:val="00097DDA"/>
    <w:rsid w:val="00097E3B"/>
    <w:rsid w:val="00097EEC"/>
    <w:rsid w:val="000A0183"/>
    <w:rsid w:val="000A0388"/>
    <w:rsid w:val="000A0BA7"/>
    <w:rsid w:val="000A0BC1"/>
    <w:rsid w:val="000A0D23"/>
    <w:rsid w:val="000A0F08"/>
    <w:rsid w:val="000A0F66"/>
    <w:rsid w:val="000A10A8"/>
    <w:rsid w:val="000A1286"/>
    <w:rsid w:val="000A13E0"/>
    <w:rsid w:val="000A14B1"/>
    <w:rsid w:val="000A1BA4"/>
    <w:rsid w:val="000A1BB1"/>
    <w:rsid w:val="000A1CD8"/>
    <w:rsid w:val="000A1EDE"/>
    <w:rsid w:val="000A1EE2"/>
    <w:rsid w:val="000A2162"/>
    <w:rsid w:val="000A249C"/>
    <w:rsid w:val="000A2D2F"/>
    <w:rsid w:val="000A2E65"/>
    <w:rsid w:val="000A2FAB"/>
    <w:rsid w:val="000A30F6"/>
    <w:rsid w:val="000A31A6"/>
    <w:rsid w:val="000A31E2"/>
    <w:rsid w:val="000A335A"/>
    <w:rsid w:val="000A342B"/>
    <w:rsid w:val="000A36C8"/>
    <w:rsid w:val="000A38AA"/>
    <w:rsid w:val="000A3D59"/>
    <w:rsid w:val="000A3D61"/>
    <w:rsid w:val="000A3E05"/>
    <w:rsid w:val="000A469C"/>
    <w:rsid w:val="000A483F"/>
    <w:rsid w:val="000A49E1"/>
    <w:rsid w:val="000A4BF4"/>
    <w:rsid w:val="000A4DFA"/>
    <w:rsid w:val="000A4F01"/>
    <w:rsid w:val="000A5854"/>
    <w:rsid w:val="000A5A55"/>
    <w:rsid w:val="000A5E44"/>
    <w:rsid w:val="000A61C5"/>
    <w:rsid w:val="000A62F4"/>
    <w:rsid w:val="000A6769"/>
    <w:rsid w:val="000A67E1"/>
    <w:rsid w:val="000A69E1"/>
    <w:rsid w:val="000A7110"/>
    <w:rsid w:val="000A7678"/>
    <w:rsid w:val="000A775F"/>
    <w:rsid w:val="000A79F4"/>
    <w:rsid w:val="000A7A4A"/>
    <w:rsid w:val="000A7BF5"/>
    <w:rsid w:val="000A7EF6"/>
    <w:rsid w:val="000B01F2"/>
    <w:rsid w:val="000B022B"/>
    <w:rsid w:val="000B0663"/>
    <w:rsid w:val="000B07A0"/>
    <w:rsid w:val="000B0863"/>
    <w:rsid w:val="000B09DF"/>
    <w:rsid w:val="000B108F"/>
    <w:rsid w:val="000B11CC"/>
    <w:rsid w:val="000B12A1"/>
    <w:rsid w:val="000B1327"/>
    <w:rsid w:val="000B15CE"/>
    <w:rsid w:val="000B17D8"/>
    <w:rsid w:val="000B185D"/>
    <w:rsid w:val="000B1A9C"/>
    <w:rsid w:val="000B1CC1"/>
    <w:rsid w:val="000B1E3B"/>
    <w:rsid w:val="000B264C"/>
    <w:rsid w:val="000B2A3F"/>
    <w:rsid w:val="000B3266"/>
    <w:rsid w:val="000B3D49"/>
    <w:rsid w:val="000B3E5F"/>
    <w:rsid w:val="000B3E6B"/>
    <w:rsid w:val="000B40E7"/>
    <w:rsid w:val="000B4145"/>
    <w:rsid w:val="000B428A"/>
    <w:rsid w:val="000B42FB"/>
    <w:rsid w:val="000B45E1"/>
    <w:rsid w:val="000B4734"/>
    <w:rsid w:val="000B481E"/>
    <w:rsid w:val="000B48C8"/>
    <w:rsid w:val="000B497F"/>
    <w:rsid w:val="000B49BF"/>
    <w:rsid w:val="000B4A54"/>
    <w:rsid w:val="000B4A72"/>
    <w:rsid w:val="000B4D5A"/>
    <w:rsid w:val="000B4DAA"/>
    <w:rsid w:val="000B5105"/>
    <w:rsid w:val="000B5556"/>
    <w:rsid w:val="000B56C3"/>
    <w:rsid w:val="000B5A5B"/>
    <w:rsid w:val="000B5D06"/>
    <w:rsid w:val="000B5D9B"/>
    <w:rsid w:val="000B5F67"/>
    <w:rsid w:val="000B6237"/>
    <w:rsid w:val="000B6962"/>
    <w:rsid w:val="000B6F74"/>
    <w:rsid w:val="000B6FD6"/>
    <w:rsid w:val="000B7009"/>
    <w:rsid w:val="000B7234"/>
    <w:rsid w:val="000B74A6"/>
    <w:rsid w:val="000B75B4"/>
    <w:rsid w:val="000B75E7"/>
    <w:rsid w:val="000B7892"/>
    <w:rsid w:val="000B79C3"/>
    <w:rsid w:val="000B7BA6"/>
    <w:rsid w:val="000B7CD0"/>
    <w:rsid w:val="000B7E47"/>
    <w:rsid w:val="000C0148"/>
    <w:rsid w:val="000C0297"/>
    <w:rsid w:val="000C02E6"/>
    <w:rsid w:val="000C0361"/>
    <w:rsid w:val="000C04CF"/>
    <w:rsid w:val="000C0B43"/>
    <w:rsid w:val="000C0BCC"/>
    <w:rsid w:val="000C0DC8"/>
    <w:rsid w:val="000C0F33"/>
    <w:rsid w:val="000C14B3"/>
    <w:rsid w:val="000C1637"/>
    <w:rsid w:val="000C16CF"/>
    <w:rsid w:val="000C1767"/>
    <w:rsid w:val="000C1B39"/>
    <w:rsid w:val="000C1BB7"/>
    <w:rsid w:val="000C2071"/>
    <w:rsid w:val="000C24D4"/>
    <w:rsid w:val="000C261D"/>
    <w:rsid w:val="000C28A9"/>
    <w:rsid w:val="000C2A4B"/>
    <w:rsid w:val="000C2A64"/>
    <w:rsid w:val="000C2A7A"/>
    <w:rsid w:val="000C2CD5"/>
    <w:rsid w:val="000C2E2C"/>
    <w:rsid w:val="000C2EE8"/>
    <w:rsid w:val="000C3095"/>
    <w:rsid w:val="000C323C"/>
    <w:rsid w:val="000C3459"/>
    <w:rsid w:val="000C3A42"/>
    <w:rsid w:val="000C3AB8"/>
    <w:rsid w:val="000C3CC7"/>
    <w:rsid w:val="000C3D34"/>
    <w:rsid w:val="000C3E80"/>
    <w:rsid w:val="000C46F8"/>
    <w:rsid w:val="000C47F0"/>
    <w:rsid w:val="000C48AF"/>
    <w:rsid w:val="000C4DE7"/>
    <w:rsid w:val="000C53DC"/>
    <w:rsid w:val="000C555D"/>
    <w:rsid w:val="000C56E9"/>
    <w:rsid w:val="000C5B9F"/>
    <w:rsid w:val="000C5DCD"/>
    <w:rsid w:val="000C5F34"/>
    <w:rsid w:val="000C613A"/>
    <w:rsid w:val="000C6264"/>
    <w:rsid w:val="000C6667"/>
    <w:rsid w:val="000C6A4B"/>
    <w:rsid w:val="000C6B77"/>
    <w:rsid w:val="000C6B9B"/>
    <w:rsid w:val="000C6C12"/>
    <w:rsid w:val="000C6E39"/>
    <w:rsid w:val="000C6E5B"/>
    <w:rsid w:val="000C7270"/>
    <w:rsid w:val="000C7511"/>
    <w:rsid w:val="000C7665"/>
    <w:rsid w:val="000C7669"/>
    <w:rsid w:val="000C7722"/>
    <w:rsid w:val="000C7A1F"/>
    <w:rsid w:val="000C7C61"/>
    <w:rsid w:val="000C7F6F"/>
    <w:rsid w:val="000D004E"/>
    <w:rsid w:val="000D06D1"/>
    <w:rsid w:val="000D06F9"/>
    <w:rsid w:val="000D083E"/>
    <w:rsid w:val="000D08F2"/>
    <w:rsid w:val="000D0C9A"/>
    <w:rsid w:val="000D0D27"/>
    <w:rsid w:val="000D0F7D"/>
    <w:rsid w:val="000D1075"/>
    <w:rsid w:val="000D1140"/>
    <w:rsid w:val="000D13E7"/>
    <w:rsid w:val="000D1782"/>
    <w:rsid w:val="000D17BA"/>
    <w:rsid w:val="000D1987"/>
    <w:rsid w:val="000D1A23"/>
    <w:rsid w:val="000D1D7D"/>
    <w:rsid w:val="000D1E22"/>
    <w:rsid w:val="000D2128"/>
    <w:rsid w:val="000D21AD"/>
    <w:rsid w:val="000D2638"/>
    <w:rsid w:val="000D2EBE"/>
    <w:rsid w:val="000D3232"/>
    <w:rsid w:val="000D351B"/>
    <w:rsid w:val="000D37A5"/>
    <w:rsid w:val="000D3918"/>
    <w:rsid w:val="000D3AF9"/>
    <w:rsid w:val="000D3B80"/>
    <w:rsid w:val="000D3E7E"/>
    <w:rsid w:val="000D3F36"/>
    <w:rsid w:val="000D4176"/>
    <w:rsid w:val="000D43D1"/>
    <w:rsid w:val="000D443A"/>
    <w:rsid w:val="000D465B"/>
    <w:rsid w:val="000D4A64"/>
    <w:rsid w:val="000D4E21"/>
    <w:rsid w:val="000D55CE"/>
    <w:rsid w:val="000D580B"/>
    <w:rsid w:val="000D59FB"/>
    <w:rsid w:val="000D5A4E"/>
    <w:rsid w:val="000D615D"/>
    <w:rsid w:val="000D64A9"/>
    <w:rsid w:val="000D650F"/>
    <w:rsid w:val="000D678D"/>
    <w:rsid w:val="000D6A79"/>
    <w:rsid w:val="000D6F7C"/>
    <w:rsid w:val="000D7041"/>
    <w:rsid w:val="000D71B6"/>
    <w:rsid w:val="000D731D"/>
    <w:rsid w:val="000D7337"/>
    <w:rsid w:val="000D7612"/>
    <w:rsid w:val="000D7685"/>
    <w:rsid w:val="000D799C"/>
    <w:rsid w:val="000D7A2B"/>
    <w:rsid w:val="000D7BB9"/>
    <w:rsid w:val="000D7BFE"/>
    <w:rsid w:val="000D7C77"/>
    <w:rsid w:val="000D7E21"/>
    <w:rsid w:val="000D7FC8"/>
    <w:rsid w:val="000E018A"/>
    <w:rsid w:val="000E0285"/>
    <w:rsid w:val="000E0348"/>
    <w:rsid w:val="000E03AA"/>
    <w:rsid w:val="000E052B"/>
    <w:rsid w:val="000E0614"/>
    <w:rsid w:val="000E07A7"/>
    <w:rsid w:val="000E093B"/>
    <w:rsid w:val="000E0AE6"/>
    <w:rsid w:val="000E0BB5"/>
    <w:rsid w:val="000E0C82"/>
    <w:rsid w:val="000E0DB8"/>
    <w:rsid w:val="000E1196"/>
    <w:rsid w:val="000E1594"/>
    <w:rsid w:val="000E17B9"/>
    <w:rsid w:val="000E20F1"/>
    <w:rsid w:val="000E23BC"/>
    <w:rsid w:val="000E24D0"/>
    <w:rsid w:val="000E289A"/>
    <w:rsid w:val="000E29D8"/>
    <w:rsid w:val="000E2E98"/>
    <w:rsid w:val="000E2FA8"/>
    <w:rsid w:val="000E32F0"/>
    <w:rsid w:val="000E3C0B"/>
    <w:rsid w:val="000E3C52"/>
    <w:rsid w:val="000E43B0"/>
    <w:rsid w:val="000E4702"/>
    <w:rsid w:val="000E47D3"/>
    <w:rsid w:val="000E48AC"/>
    <w:rsid w:val="000E4970"/>
    <w:rsid w:val="000E4B98"/>
    <w:rsid w:val="000E4BCA"/>
    <w:rsid w:val="000E4C50"/>
    <w:rsid w:val="000E4DE7"/>
    <w:rsid w:val="000E5129"/>
    <w:rsid w:val="000E52B5"/>
    <w:rsid w:val="000E56D1"/>
    <w:rsid w:val="000E56E7"/>
    <w:rsid w:val="000E593A"/>
    <w:rsid w:val="000E5B4E"/>
    <w:rsid w:val="000E5B72"/>
    <w:rsid w:val="000E5BEF"/>
    <w:rsid w:val="000E5EFE"/>
    <w:rsid w:val="000E6170"/>
    <w:rsid w:val="000E627E"/>
    <w:rsid w:val="000E668D"/>
    <w:rsid w:val="000E6730"/>
    <w:rsid w:val="000E679B"/>
    <w:rsid w:val="000E6AAA"/>
    <w:rsid w:val="000E6D15"/>
    <w:rsid w:val="000E72E2"/>
    <w:rsid w:val="000E7407"/>
    <w:rsid w:val="000E7646"/>
    <w:rsid w:val="000E7669"/>
    <w:rsid w:val="000E76E0"/>
    <w:rsid w:val="000E794F"/>
    <w:rsid w:val="000E7DB4"/>
    <w:rsid w:val="000E7F92"/>
    <w:rsid w:val="000F0209"/>
    <w:rsid w:val="000F0217"/>
    <w:rsid w:val="000F0323"/>
    <w:rsid w:val="000F043F"/>
    <w:rsid w:val="000F04FE"/>
    <w:rsid w:val="000F0527"/>
    <w:rsid w:val="000F0CFE"/>
    <w:rsid w:val="000F0DDF"/>
    <w:rsid w:val="000F11E6"/>
    <w:rsid w:val="000F123E"/>
    <w:rsid w:val="000F124C"/>
    <w:rsid w:val="000F149D"/>
    <w:rsid w:val="000F1635"/>
    <w:rsid w:val="000F192C"/>
    <w:rsid w:val="000F1A4C"/>
    <w:rsid w:val="000F1A88"/>
    <w:rsid w:val="000F1D57"/>
    <w:rsid w:val="000F1E7F"/>
    <w:rsid w:val="000F2065"/>
    <w:rsid w:val="000F20F1"/>
    <w:rsid w:val="000F2207"/>
    <w:rsid w:val="000F2315"/>
    <w:rsid w:val="000F2804"/>
    <w:rsid w:val="000F2819"/>
    <w:rsid w:val="000F2AFB"/>
    <w:rsid w:val="000F2F22"/>
    <w:rsid w:val="000F2F4A"/>
    <w:rsid w:val="000F3122"/>
    <w:rsid w:val="000F3173"/>
    <w:rsid w:val="000F34B9"/>
    <w:rsid w:val="000F377C"/>
    <w:rsid w:val="000F37D6"/>
    <w:rsid w:val="000F37F0"/>
    <w:rsid w:val="000F38B8"/>
    <w:rsid w:val="000F3D9F"/>
    <w:rsid w:val="000F3DB9"/>
    <w:rsid w:val="000F438B"/>
    <w:rsid w:val="000F4488"/>
    <w:rsid w:val="000F4580"/>
    <w:rsid w:val="000F45DA"/>
    <w:rsid w:val="000F4855"/>
    <w:rsid w:val="000F49BD"/>
    <w:rsid w:val="000F4ABD"/>
    <w:rsid w:val="000F4CA3"/>
    <w:rsid w:val="000F55B9"/>
    <w:rsid w:val="000F5771"/>
    <w:rsid w:val="000F5971"/>
    <w:rsid w:val="000F59BF"/>
    <w:rsid w:val="000F5C38"/>
    <w:rsid w:val="000F5D73"/>
    <w:rsid w:val="000F5D96"/>
    <w:rsid w:val="000F6410"/>
    <w:rsid w:val="000F6776"/>
    <w:rsid w:val="000F6A36"/>
    <w:rsid w:val="000F7607"/>
    <w:rsid w:val="000F7855"/>
    <w:rsid w:val="000F78F7"/>
    <w:rsid w:val="000F7DA7"/>
    <w:rsid w:val="000F7E4C"/>
    <w:rsid w:val="000F7EC9"/>
    <w:rsid w:val="000F7EDE"/>
    <w:rsid w:val="000F7F2F"/>
    <w:rsid w:val="000F7F70"/>
    <w:rsid w:val="001001AC"/>
    <w:rsid w:val="001002A1"/>
    <w:rsid w:val="00100459"/>
    <w:rsid w:val="00100587"/>
    <w:rsid w:val="0010074B"/>
    <w:rsid w:val="00100D1D"/>
    <w:rsid w:val="00100DDD"/>
    <w:rsid w:val="00100FAB"/>
    <w:rsid w:val="00100FC8"/>
    <w:rsid w:val="001013B1"/>
    <w:rsid w:val="001014A3"/>
    <w:rsid w:val="0010164D"/>
    <w:rsid w:val="001018DF"/>
    <w:rsid w:val="001019D5"/>
    <w:rsid w:val="00101A07"/>
    <w:rsid w:val="00101C24"/>
    <w:rsid w:val="00101EAC"/>
    <w:rsid w:val="001022A2"/>
    <w:rsid w:val="00102354"/>
    <w:rsid w:val="001023B5"/>
    <w:rsid w:val="001024A4"/>
    <w:rsid w:val="001025E5"/>
    <w:rsid w:val="0010268B"/>
    <w:rsid w:val="0010271D"/>
    <w:rsid w:val="001027F1"/>
    <w:rsid w:val="00102CBA"/>
    <w:rsid w:val="00102EA0"/>
    <w:rsid w:val="001031FA"/>
    <w:rsid w:val="00103260"/>
    <w:rsid w:val="00103356"/>
    <w:rsid w:val="0010361A"/>
    <w:rsid w:val="00103C72"/>
    <w:rsid w:val="00103D53"/>
    <w:rsid w:val="00103D7C"/>
    <w:rsid w:val="00103E33"/>
    <w:rsid w:val="00103F7F"/>
    <w:rsid w:val="00103FF8"/>
    <w:rsid w:val="0010404A"/>
    <w:rsid w:val="00104189"/>
    <w:rsid w:val="0010422A"/>
    <w:rsid w:val="0010453E"/>
    <w:rsid w:val="001046F4"/>
    <w:rsid w:val="00104AE4"/>
    <w:rsid w:val="001050C1"/>
    <w:rsid w:val="001051A8"/>
    <w:rsid w:val="001055C5"/>
    <w:rsid w:val="001057A4"/>
    <w:rsid w:val="0010598F"/>
    <w:rsid w:val="001059DD"/>
    <w:rsid w:val="00106439"/>
    <w:rsid w:val="001064ED"/>
    <w:rsid w:val="00106696"/>
    <w:rsid w:val="00106B61"/>
    <w:rsid w:val="00106CF9"/>
    <w:rsid w:val="00107004"/>
    <w:rsid w:val="00107025"/>
    <w:rsid w:val="00107147"/>
    <w:rsid w:val="00107376"/>
    <w:rsid w:val="001075FE"/>
    <w:rsid w:val="0010788D"/>
    <w:rsid w:val="00107BC6"/>
    <w:rsid w:val="00107FC3"/>
    <w:rsid w:val="0011014D"/>
    <w:rsid w:val="001105A9"/>
    <w:rsid w:val="001105BA"/>
    <w:rsid w:val="0011087A"/>
    <w:rsid w:val="00110D32"/>
    <w:rsid w:val="00110ED1"/>
    <w:rsid w:val="0011121D"/>
    <w:rsid w:val="0011125E"/>
    <w:rsid w:val="00111348"/>
    <w:rsid w:val="001114BA"/>
    <w:rsid w:val="0011157C"/>
    <w:rsid w:val="00111A1B"/>
    <w:rsid w:val="00111C1B"/>
    <w:rsid w:val="00111CC2"/>
    <w:rsid w:val="00111F79"/>
    <w:rsid w:val="00111F9C"/>
    <w:rsid w:val="0011217E"/>
    <w:rsid w:val="0011240B"/>
    <w:rsid w:val="001124E1"/>
    <w:rsid w:val="001125B3"/>
    <w:rsid w:val="001125F3"/>
    <w:rsid w:val="00112733"/>
    <w:rsid w:val="001129F8"/>
    <w:rsid w:val="00112C88"/>
    <w:rsid w:val="00112C97"/>
    <w:rsid w:val="00112DAA"/>
    <w:rsid w:val="00112E8F"/>
    <w:rsid w:val="00113553"/>
    <w:rsid w:val="00113751"/>
    <w:rsid w:val="00113B6D"/>
    <w:rsid w:val="00113CEE"/>
    <w:rsid w:val="00114082"/>
    <w:rsid w:val="001141F6"/>
    <w:rsid w:val="0011472D"/>
    <w:rsid w:val="001147CA"/>
    <w:rsid w:val="00114830"/>
    <w:rsid w:val="0011490B"/>
    <w:rsid w:val="00114BBD"/>
    <w:rsid w:val="00114CBF"/>
    <w:rsid w:val="00114D38"/>
    <w:rsid w:val="00114FEF"/>
    <w:rsid w:val="001151E6"/>
    <w:rsid w:val="00115304"/>
    <w:rsid w:val="001156C0"/>
    <w:rsid w:val="00115793"/>
    <w:rsid w:val="001158A7"/>
    <w:rsid w:val="00115C8A"/>
    <w:rsid w:val="00115E35"/>
    <w:rsid w:val="00115E92"/>
    <w:rsid w:val="00116290"/>
    <w:rsid w:val="00116695"/>
    <w:rsid w:val="0011680D"/>
    <w:rsid w:val="0011682A"/>
    <w:rsid w:val="00116A6C"/>
    <w:rsid w:val="00116A81"/>
    <w:rsid w:val="00116BF4"/>
    <w:rsid w:val="00116C1D"/>
    <w:rsid w:val="00116D97"/>
    <w:rsid w:val="001172DC"/>
    <w:rsid w:val="0011730F"/>
    <w:rsid w:val="0011763B"/>
    <w:rsid w:val="00117879"/>
    <w:rsid w:val="00117A13"/>
    <w:rsid w:val="00117DF9"/>
    <w:rsid w:val="00117E25"/>
    <w:rsid w:val="00120394"/>
    <w:rsid w:val="00120792"/>
    <w:rsid w:val="0012097B"/>
    <w:rsid w:val="00120982"/>
    <w:rsid w:val="00120C9D"/>
    <w:rsid w:val="00120E9D"/>
    <w:rsid w:val="0012101C"/>
    <w:rsid w:val="00121676"/>
    <w:rsid w:val="001217A9"/>
    <w:rsid w:val="001218EE"/>
    <w:rsid w:val="00121BFD"/>
    <w:rsid w:val="00121C5F"/>
    <w:rsid w:val="00121DE5"/>
    <w:rsid w:val="00121EED"/>
    <w:rsid w:val="00121FBC"/>
    <w:rsid w:val="0012206C"/>
    <w:rsid w:val="00122075"/>
    <w:rsid w:val="001221D0"/>
    <w:rsid w:val="0012263E"/>
    <w:rsid w:val="00122863"/>
    <w:rsid w:val="00122EB0"/>
    <w:rsid w:val="00122F65"/>
    <w:rsid w:val="00123080"/>
    <w:rsid w:val="001230BE"/>
    <w:rsid w:val="001230E7"/>
    <w:rsid w:val="001231A9"/>
    <w:rsid w:val="00123576"/>
    <w:rsid w:val="001236C2"/>
    <w:rsid w:val="0012387F"/>
    <w:rsid w:val="00123AF5"/>
    <w:rsid w:val="00123B5E"/>
    <w:rsid w:val="00124264"/>
    <w:rsid w:val="001244EC"/>
    <w:rsid w:val="0012451E"/>
    <w:rsid w:val="00124580"/>
    <w:rsid w:val="001248BD"/>
    <w:rsid w:val="001248BE"/>
    <w:rsid w:val="0012496D"/>
    <w:rsid w:val="00124C2D"/>
    <w:rsid w:val="00124C4B"/>
    <w:rsid w:val="00124F3C"/>
    <w:rsid w:val="00125078"/>
    <w:rsid w:val="0012507E"/>
    <w:rsid w:val="001250C2"/>
    <w:rsid w:val="0012524C"/>
    <w:rsid w:val="001256F4"/>
    <w:rsid w:val="001258F6"/>
    <w:rsid w:val="00125A71"/>
    <w:rsid w:val="00125D7E"/>
    <w:rsid w:val="00125FBF"/>
    <w:rsid w:val="00125FCB"/>
    <w:rsid w:val="0012619B"/>
    <w:rsid w:val="001268BC"/>
    <w:rsid w:val="00126BD3"/>
    <w:rsid w:val="00126DBC"/>
    <w:rsid w:val="00126F0A"/>
    <w:rsid w:val="00126FC0"/>
    <w:rsid w:val="001271BF"/>
    <w:rsid w:val="001273AC"/>
    <w:rsid w:val="00127605"/>
    <w:rsid w:val="00127B02"/>
    <w:rsid w:val="00127D9B"/>
    <w:rsid w:val="0013002A"/>
    <w:rsid w:val="00130795"/>
    <w:rsid w:val="001307F5"/>
    <w:rsid w:val="00130AF7"/>
    <w:rsid w:val="00130C4C"/>
    <w:rsid w:val="00130E8F"/>
    <w:rsid w:val="00130F04"/>
    <w:rsid w:val="0013112E"/>
    <w:rsid w:val="0013117B"/>
    <w:rsid w:val="001312B1"/>
    <w:rsid w:val="00131320"/>
    <w:rsid w:val="001313C8"/>
    <w:rsid w:val="00131E0E"/>
    <w:rsid w:val="00131E46"/>
    <w:rsid w:val="00131EB7"/>
    <w:rsid w:val="00132230"/>
    <w:rsid w:val="0013228F"/>
    <w:rsid w:val="00132763"/>
    <w:rsid w:val="0013286D"/>
    <w:rsid w:val="00132991"/>
    <w:rsid w:val="00132CE7"/>
    <w:rsid w:val="00132D32"/>
    <w:rsid w:val="00132E17"/>
    <w:rsid w:val="00132E52"/>
    <w:rsid w:val="0013323F"/>
    <w:rsid w:val="0013338C"/>
    <w:rsid w:val="00133859"/>
    <w:rsid w:val="00133B50"/>
    <w:rsid w:val="00133C37"/>
    <w:rsid w:val="00133C49"/>
    <w:rsid w:val="00133F04"/>
    <w:rsid w:val="00134123"/>
    <w:rsid w:val="00134279"/>
    <w:rsid w:val="00134303"/>
    <w:rsid w:val="001344BE"/>
    <w:rsid w:val="001347CC"/>
    <w:rsid w:val="00134A6D"/>
    <w:rsid w:val="00134BE6"/>
    <w:rsid w:val="00135026"/>
    <w:rsid w:val="001351AF"/>
    <w:rsid w:val="001352E2"/>
    <w:rsid w:val="0013574F"/>
    <w:rsid w:val="00135818"/>
    <w:rsid w:val="00135D66"/>
    <w:rsid w:val="00135EE9"/>
    <w:rsid w:val="0013614B"/>
    <w:rsid w:val="00136881"/>
    <w:rsid w:val="00136891"/>
    <w:rsid w:val="00136AC1"/>
    <w:rsid w:val="00136B61"/>
    <w:rsid w:val="00136D73"/>
    <w:rsid w:val="00137037"/>
    <w:rsid w:val="0013722E"/>
    <w:rsid w:val="001373E0"/>
    <w:rsid w:val="0013751E"/>
    <w:rsid w:val="001376BC"/>
    <w:rsid w:val="001376EA"/>
    <w:rsid w:val="00137837"/>
    <w:rsid w:val="00137C90"/>
    <w:rsid w:val="00137CDB"/>
    <w:rsid w:val="00137FAB"/>
    <w:rsid w:val="0014007A"/>
    <w:rsid w:val="0014010C"/>
    <w:rsid w:val="001402F4"/>
    <w:rsid w:val="001402FD"/>
    <w:rsid w:val="001406FD"/>
    <w:rsid w:val="001407A2"/>
    <w:rsid w:val="00140876"/>
    <w:rsid w:val="00140A25"/>
    <w:rsid w:val="00140C10"/>
    <w:rsid w:val="00140E1B"/>
    <w:rsid w:val="00140EEE"/>
    <w:rsid w:val="00140FE5"/>
    <w:rsid w:val="0014121D"/>
    <w:rsid w:val="001417C1"/>
    <w:rsid w:val="001417F6"/>
    <w:rsid w:val="00141884"/>
    <w:rsid w:val="00141CA0"/>
    <w:rsid w:val="00141D4A"/>
    <w:rsid w:val="00141E32"/>
    <w:rsid w:val="00142019"/>
    <w:rsid w:val="001420AC"/>
    <w:rsid w:val="00142703"/>
    <w:rsid w:val="00142828"/>
    <w:rsid w:val="00142A9C"/>
    <w:rsid w:val="00142F4F"/>
    <w:rsid w:val="001433C9"/>
    <w:rsid w:val="00143611"/>
    <w:rsid w:val="001436F4"/>
    <w:rsid w:val="0014374E"/>
    <w:rsid w:val="001438D7"/>
    <w:rsid w:val="00143A66"/>
    <w:rsid w:val="00143CAE"/>
    <w:rsid w:val="00143DF3"/>
    <w:rsid w:val="001440F0"/>
    <w:rsid w:val="00144218"/>
    <w:rsid w:val="001442B0"/>
    <w:rsid w:val="001443E7"/>
    <w:rsid w:val="001449C9"/>
    <w:rsid w:val="00144F8F"/>
    <w:rsid w:val="001450A2"/>
    <w:rsid w:val="001450C5"/>
    <w:rsid w:val="00145345"/>
    <w:rsid w:val="0014550D"/>
    <w:rsid w:val="001456CA"/>
    <w:rsid w:val="0014578E"/>
    <w:rsid w:val="0014586F"/>
    <w:rsid w:val="00145D9C"/>
    <w:rsid w:val="00146072"/>
    <w:rsid w:val="00146106"/>
    <w:rsid w:val="001461A3"/>
    <w:rsid w:val="001461A6"/>
    <w:rsid w:val="00146947"/>
    <w:rsid w:val="001469DB"/>
    <w:rsid w:val="00146C11"/>
    <w:rsid w:val="00146CC9"/>
    <w:rsid w:val="00146DF8"/>
    <w:rsid w:val="00146EE3"/>
    <w:rsid w:val="00146FD9"/>
    <w:rsid w:val="001471DC"/>
    <w:rsid w:val="0014744F"/>
    <w:rsid w:val="00147A6A"/>
    <w:rsid w:val="00147E3F"/>
    <w:rsid w:val="00147FF8"/>
    <w:rsid w:val="001506F1"/>
    <w:rsid w:val="00150CB5"/>
    <w:rsid w:val="00151513"/>
    <w:rsid w:val="00151675"/>
    <w:rsid w:val="00151A8E"/>
    <w:rsid w:val="00151E8A"/>
    <w:rsid w:val="00151EFC"/>
    <w:rsid w:val="001522F6"/>
    <w:rsid w:val="00152325"/>
    <w:rsid w:val="00152497"/>
    <w:rsid w:val="0015265F"/>
    <w:rsid w:val="001529EE"/>
    <w:rsid w:val="00152A2B"/>
    <w:rsid w:val="00152E2F"/>
    <w:rsid w:val="00152F28"/>
    <w:rsid w:val="00152F63"/>
    <w:rsid w:val="00152F6E"/>
    <w:rsid w:val="00153113"/>
    <w:rsid w:val="0015361D"/>
    <w:rsid w:val="00153B0A"/>
    <w:rsid w:val="00153C55"/>
    <w:rsid w:val="00153CF1"/>
    <w:rsid w:val="00153DD1"/>
    <w:rsid w:val="00153EE2"/>
    <w:rsid w:val="00153FB6"/>
    <w:rsid w:val="00154168"/>
    <w:rsid w:val="0015418F"/>
    <w:rsid w:val="0015441B"/>
    <w:rsid w:val="0015446D"/>
    <w:rsid w:val="001544F1"/>
    <w:rsid w:val="001545EC"/>
    <w:rsid w:val="00154676"/>
    <w:rsid w:val="001548C7"/>
    <w:rsid w:val="0015492F"/>
    <w:rsid w:val="00154DBF"/>
    <w:rsid w:val="00154E0D"/>
    <w:rsid w:val="00155599"/>
    <w:rsid w:val="0015576A"/>
    <w:rsid w:val="001557E0"/>
    <w:rsid w:val="001558AD"/>
    <w:rsid w:val="00155C5F"/>
    <w:rsid w:val="00155C99"/>
    <w:rsid w:val="00155CD5"/>
    <w:rsid w:val="00156752"/>
    <w:rsid w:val="0015690D"/>
    <w:rsid w:val="00156A8C"/>
    <w:rsid w:val="00156ABB"/>
    <w:rsid w:val="00156D5C"/>
    <w:rsid w:val="00156D61"/>
    <w:rsid w:val="00156E27"/>
    <w:rsid w:val="00156FEE"/>
    <w:rsid w:val="001571F4"/>
    <w:rsid w:val="00157285"/>
    <w:rsid w:val="0015750E"/>
    <w:rsid w:val="00157664"/>
    <w:rsid w:val="00157829"/>
    <w:rsid w:val="00157C32"/>
    <w:rsid w:val="00157E75"/>
    <w:rsid w:val="00157E85"/>
    <w:rsid w:val="001600E9"/>
    <w:rsid w:val="001603D2"/>
    <w:rsid w:val="001603DF"/>
    <w:rsid w:val="0016047D"/>
    <w:rsid w:val="0016053D"/>
    <w:rsid w:val="00160BBB"/>
    <w:rsid w:val="00160E8A"/>
    <w:rsid w:val="00160FEC"/>
    <w:rsid w:val="001610D4"/>
    <w:rsid w:val="001610E5"/>
    <w:rsid w:val="00161598"/>
    <w:rsid w:val="00161BC8"/>
    <w:rsid w:val="00161D39"/>
    <w:rsid w:val="00161FB1"/>
    <w:rsid w:val="00162408"/>
    <w:rsid w:val="00162539"/>
    <w:rsid w:val="00162BF7"/>
    <w:rsid w:val="00162DB3"/>
    <w:rsid w:val="00162DE7"/>
    <w:rsid w:val="00162DF6"/>
    <w:rsid w:val="001633B8"/>
    <w:rsid w:val="001634AB"/>
    <w:rsid w:val="0016356A"/>
    <w:rsid w:val="00163B0D"/>
    <w:rsid w:val="00163B75"/>
    <w:rsid w:val="00163CD6"/>
    <w:rsid w:val="00164018"/>
    <w:rsid w:val="001641C5"/>
    <w:rsid w:val="00164341"/>
    <w:rsid w:val="001647F8"/>
    <w:rsid w:val="00164969"/>
    <w:rsid w:val="001649B4"/>
    <w:rsid w:val="001649F9"/>
    <w:rsid w:val="00164AA8"/>
    <w:rsid w:val="00164B08"/>
    <w:rsid w:val="00164C52"/>
    <w:rsid w:val="00164C67"/>
    <w:rsid w:val="00164D00"/>
    <w:rsid w:val="00164DF7"/>
    <w:rsid w:val="00165013"/>
    <w:rsid w:val="001654E0"/>
    <w:rsid w:val="001659AF"/>
    <w:rsid w:val="00165A97"/>
    <w:rsid w:val="00165B80"/>
    <w:rsid w:val="00166569"/>
    <w:rsid w:val="0016656C"/>
    <w:rsid w:val="00166993"/>
    <w:rsid w:val="00166A47"/>
    <w:rsid w:val="00167340"/>
    <w:rsid w:val="001675AB"/>
    <w:rsid w:val="0016778D"/>
    <w:rsid w:val="00167804"/>
    <w:rsid w:val="00167B82"/>
    <w:rsid w:val="00167E01"/>
    <w:rsid w:val="00167E51"/>
    <w:rsid w:val="00167F54"/>
    <w:rsid w:val="00167F8D"/>
    <w:rsid w:val="001702AE"/>
    <w:rsid w:val="00170711"/>
    <w:rsid w:val="00170719"/>
    <w:rsid w:val="001707B9"/>
    <w:rsid w:val="0017087B"/>
    <w:rsid w:val="001708B9"/>
    <w:rsid w:val="00170965"/>
    <w:rsid w:val="00170BC4"/>
    <w:rsid w:val="00170EE7"/>
    <w:rsid w:val="001711BD"/>
    <w:rsid w:val="001712FE"/>
    <w:rsid w:val="001714F3"/>
    <w:rsid w:val="0017175C"/>
    <w:rsid w:val="00171A3D"/>
    <w:rsid w:val="00171B0E"/>
    <w:rsid w:val="00171CB7"/>
    <w:rsid w:val="00172357"/>
    <w:rsid w:val="0017272D"/>
    <w:rsid w:val="001729A1"/>
    <w:rsid w:val="00172ADF"/>
    <w:rsid w:val="00172F36"/>
    <w:rsid w:val="0017365D"/>
    <w:rsid w:val="00173EF5"/>
    <w:rsid w:val="00174379"/>
    <w:rsid w:val="0017440A"/>
    <w:rsid w:val="00174600"/>
    <w:rsid w:val="0017472D"/>
    <w:rsid w:val="0017473C"/>
    <w:rsid w:val="001748D1"/>
    <w:rsid w:val="00174A48"/>
    <w:rsid w:val="00174C54"/>
    <w:rsid w:val="00174F8A"/>
    <w:rsid w:val="0017503F"/>
    <w:rsid w:val="0017524D"/>
    <w:rsid w:val="0017526C"/>
    <w:rsid w:val="0017528F"/>
    <w:rsid w:val="00175700"/>
    <w:rsid w:val="001757FF"/>
    <w:rsid w:val="00175D95"/>
    <w:rsid w:val="00175EC4"/>
    <w:rsid w:val="00176114"/>
    <w:rsid w:val="00176189"/>
    <w:rsid w:val="00176482"/>
    <w:rsid w:val="0017665B"/>
    <w:rsid w:val="00176990"/>
    <w:rsid w:val="00176C67"/>
    <w:rsid w:val="00176C74"/>
    <w:rsid w:val="00176D14"/>
    <w:rsid w:val="00176D78"/>
    <w:rsid w:val="00176F32"/>
    <w:rsid w:val="00177059"/>
    <w:rsid w:val="0017720D"/>
    <w:rsid w:val="0017743B"/>
    <w:rsid w:val="0017776B"/>
    <w:rsid w:val="001777E3"/>
    <w:rsid w:val="00177895"/>
    <w:rsid w:val="00177C88"/>
    <w:rsid w:val="00177CE1"/>
    <w:rsid w:val="00177F78"/>
    <w:rsid w:val="00177FE4"/>
    <w:rsid w:val="00180194"/>
    <w:rsid w:val="0018051A"/>
    <w:rsid w:val="001806BB"/>
    <w:rsid w:val="001806D4"/>
    <w:rsid w:val="00180738"/>
    <w:rsid w:val="00180AA5"/>
    <w:rsid w:val="00180F28"/>
    <w:rsid w:val="00180F75"/>
    <w:rsid w:val="00181241"/>
    <w:rsid w:val="001813CE"/>
    <w:rsid w:val="001813D3"/>
    <w:rsid w:val="0018142B"/>
    <w:rsid w:val="001815F9"/>
    <w:rsid w:val="0018166B"/>
    <w:rsid w:val="001817A9"/>
    <w:rsid w:val="00181A81"/>
    <w:rsid w:val="00181CCB"/>
    <w:rsid w:val="00181DAA"/>
    <w:rsid w:val="00181E95"/>
    <w:rsid w:val="001824A8"/>
    <w:rsid w:val="00182A32"/>
    <w:rsid w:val="00182DF4"/>
    <w:rsid w:val="001830EA"/>
    <w:rsid w:val="001831FD"/>
    <w:rsid w:val="001837EC"/>
    <w:rsid w:val="00183A2D"/>
    <w:rsid w:val="00183CB9"/>
    <w:rsid w:val="00183FE1"/>
    <w:rsid w:val="00184004"/>
    <w:rsid w:val="00184546"/>
    <w:rsid w:val="001848BF"/>
    <w:rsid w:val="00184AB4"/>
    <w:rsid w:val="0018512C"/>
    <w:rsid w:val="00185142"/>
    <w:rsid w:val="001854FF"/>
    <w:rsid w:val="00185568"/>
    <w:rsid w:val="001855C4"/>
    <w:rsid w:val="00185CDF"/>
    <w:rsid w:val="00186145"/>
    <w:rsid w:val="00186297"/>
    <w:rsid w:val="00186812"/>
    <w:rsid w:val="00186956"/>
    <w:rsid w:val="00186FA0"/>
    <w:rsid w:val="00187090"/>
    <w:rsid w:val="00187A32"/>
    <w:rsid w:val="00187C6B"/>
    <w:rsid w:val="00187E1D"/>
    <w:rsid w:val="00187F05"/>
    <w:rsid w:val="00187F4D"/>
    <w:rsid w:val="001900B5"/>
    <w:rsid w:val="00190220"/>
    <w:rsid w:val="00190274"/>
    <w:rsid w:val="00190333"/>
    <w:rsid w:val="00190434"/>
    <w:rsid w:val="0019058D"/>
    <w:rsid w:val="00190E49"/>
    <w:rsid w:val="00190F10"/>
    <w:rsid w:val="00190F37"/>
    <w:rsid w:val="0019187E"/>
    <w:rsid w:val="0019199E"/>
    <w:rsid w:val="00191FC9"/>
    <w:rsid w:val="00192095"/>
    <w:rsid w:val="0019212D"/>
    <w:rsid w:val="001921A1"/>
    <w:rsid w:val="001921E0"/>
    <w:rsid w:val="001922CC"/>
    <w:rsid w:val="001922D4"/>
    <w:rsid w:val="00192382"/>
    <w:rsid w:val="001924DF"/>
    <w:rsid w:val="0019273A"/>
    <w:rsid w:val="00192782"/>
    <w:rsid w:val="0019290D"/>
    <w:rsid w:val="00192D1A"/>
    <w:rsid w:val="00192F0A"/>
    <w:rsid w:val="00192FA5"/>
    <w:rsid w:val="00193153"/>
    <w:rsid w:val="001935A9"/>
    <w:rsid w:val="0019376D"/>
    <w:rsid w:val="00193AF6"/>
    <w:rsid w:val="0019415D"/>
    <w:rsid w:val="001945CD"/>
    <w:rsid w:val="00194707"/>
    <w:rsid w:val="00194979"/>
    <w:rsid w:val="0019521D"/>
    <w:rsid w:val="0019539D"/>
    <w:rsid w:val="00195451"/>
    <w:rsid w:val="00195735"/>
    <w:rsid w:val="001957BF"/>
    <w:rsid w:val="00195989"/>
    <w:rsid w:val="00195A2F"/>
    <w:rsid w:val="00195EE7"/>
    <w:rsid w:val="00195FFA"/>
    <w:rsid w:val="0019609E"/>
    <w:rsid w:val="001966A5"/>
    <w:rsid w:val="00196997"/>
    <w:rsid w:val="00196AC2"/>
    <w:rsid w:val="00196B1B"/>
    <w:rsid w:val="00196F22"/>
    <w:rsid w:val="00197032"/>
    <w:rsid w:val="00197085"/>
    <w:rsid w:val="001970D9"/>
    <w:rsid w:val="0019712A"/>
    <w:rsid w:val="0019723F"/>
    <w:rsid w:val="001972CA"/>
    <w:rsid w:val="0019768D"/>
    <w:rsid w:val="00197B21"/>
    <w:rsid w:val="001A00B5"/>
    <w:rsid w:val="001A00C1"/>
    <w:rsid w:val="001A0330"/>
    <w:rsid w:val="001A04F6"/>
    <w:rsid w:val="001A0B16"/>
    <w:rsid w:val="001A0C8C"/>
    <w:rsid w:val="001A0D77"/>
    <w:rsid w:val="001A0E16"/>
    <w:rsid w:val="001A0E57"/>
    <w:rsid w:val="001A0FEB"/>
    <w:rsid w:val="001A1022"/>
    <w:rsid w:val="001A11CB"/>
    <w:rsid w:val="001A11D7"/>
    <w:rsid w:val="001A14CE"/>
    <w:rsid w:val="001A164E"/>
    <w:rsid w:val="001A16C8"/>
    <w:rsid w:val="001A194D"/>
    <w:rsid w:val="001A196A"/>
    <w:rsid w:val="001A1B1D"/>
    <w:rsid w:val="001A1D95"/>
    <w:rsid w:val="001A1EFD"/>
    <w:rsid w:val="001A215A"/>
    <w:rsid w:val="001A2565"/>
    <w:rsid w:val="001A2886"/>
    <w:rsid w:val="001A28C5"/>
    <w:rsid w:val="001A2B82"/>
    <w:rsid w:val="001A2DB6"/>
    <w:rsid w:val="001A2ED0"/>
    <w:rsid w:val="001A30DE"/>
    <w:rsid w:val="001A3114"/>
    <w:rsid w:val="001A32C6"/>
    <w:rsid w:val="001A3336"/>
    <w:rsid w:val="001A33E3"/>
    <w:rsid w:val="001A37A2"/>
    <w:rsid w:val="001A3944"/>
    <w:rsid w:val="001A4013"/>
    <w:rsid w:val="001A4261"/>
    <w:rsid w:val="001A4334"/>
    <w:rsid w:val="001A448A"/>
    <w:rsid w:val="001A4611"/>
    <w:rsid w:val="001A46BF"/>
    <w:rsid w:val="001A46F5"/>
    <w:rsid w:val="001A4ED4"/>
    <w:rsid w:val="001A5158"/>
    <w:rsid w:val="001A536F"/>
    <w:rsid w:val="001A5425"/>
    <w:rsid w:val="001A55D8"/>
    <w:rsid w:val="001A5671"/>
    <w:rsid w:val="001A5679"/>
    <w:rsid w:val="001A56F1"/>
    <w:rsid w:val="001A57D9"/>
    <w:rsid w:val="001A5C43"/>
    <w:rsid w:val="001A5D46"/>
    <w:rsid w:val="001A5D7F"/>
    <w:rsid w:val="001A5F15"/>
    <w:rsid w:val="001A5F4E"/>
    <w:rsid w:val="001A6097"/>
    <w:rsid w:val="001A666C"/>
    <w:rsid w:val="001A69E1"/>
    <w:rsid w:val="001A6B9A"/>
    <w:rsid w:val="001A6EBC"/>
    <w:rsid w:val="001A73C4"/>
    <w:rsid w:val="001A754F"/>
    <w:rsid w:val="001A765E"/>
    <w:rsid w:val="001A76D7"/>
    <w:rsid w:val="001A76EC"/>
    <w:rsid w:val="001A7ABF"/>
    <w:rsid w:val="001A7ADD"/>
    <w:rsid w:val="001A7CE7"/>
    <w:rsid w:val="001A7E64"/>
    <w:rsid w:val="001A7F60"/>
    <w:rsid w:val="001B0196"/>
    <w:rsid w:val="001B0708"/>
    <w:rsid w:val="001B0859"/>
    <w:rsid w:val="001B08CC"/>
    <w:rsid w:val="001B0B83"/>
    <w:rsid w:val="001B0C87"/>
    <w:rsid w:val="001B0C88"/>
    <w:rsid w:val="001B0FD6"/>
    <w:rsid w:val="001B0FEF"/>
    <w:rsid w:val="001B10F0"/>
    <w:rsid w:val="001B1762"/>
    <w:rsid w:val="001B17AC"/>
    <w:rsid w:val="001B19E7"/>
    <w:rsid w:val="001B1AFF"/>
    <w:rsid w:val="001B1CB6"/>
    <w:rsid w:val="001B1EFC"/>
    <w:rsid w:val="001B2099"/>
    <w:rsid w:val="001B2408"/>
    <w:rsid w:val="001B2417"/>
    <w:rsid w:val="001B25D2"/>
    <w:rsid w:val="001B2A88"/>
    <w:rsid w:val="001B2C4B"/>
    <w:rsid w:val="001B2D1F"/>
    <w:rsid w:val="001B2E8F"/>
    <w:rsid w:val="001B2EF9"/>
    <w:rsid w:val="001B31E7"/>
    <w:rsid w:val="001B3673"/>
    <w:rsid w:val="001B3878"/>
    <w:rsid w:val="001B3BC7"/>
    <w:rsid w:val="001B3C2B"/>
    <w:rsid w:val="001B3C41"/>
    <w:rsid w:val="001B3CC4"/>
    <w:rsid w:val="001B3E0F"/>
    <w:rsid w:val="001B3ED0"/>
    <w:rsid w:val="001B3F87"/>
    <w:rsid w:val="001B4095"/>
    <w:rsid w:val="001B412F"/>
    <w:rsid w:val="001B4512"/>
    <w:rsid w:val="001B4644"/>
    <w:rsid w:val="001B4655"/>
    <w:rsid w:val="001B4715"/>
    <w:rsid w:val="001B4E1D"/>
    <w:rsid w:val="001B53D6"/>
    <w:rsid w:val="001B57D5"/>
    <w:rsid w:val="001B588D"/>
    <w:rsid w:val="001B58B3"/>
    <w:rsid w:val="001B5A51"/>
    <w:rsid w:val="001B5C3B"/>
    <w:rsid w:val="001B5F20"/>
    <w:rsid w:val="001B603A"/>
    <w:rsid w:val="001B60A0"/>
    <w:rsid w:val="001B63AA"/>
    <w:rsid w:val="001B644F"/>
    <w:rsid w:val="001B64F4"/>
    <w:rsid w:val="001B66AC"/>
    <w:rsid w:val="001B695A"/>
    <w:rsid w:val="001B6B44"/>
    <w:rsid w:val="001B6D6A"/>
    <w:rsid w:val="001B6D6D"/>
    <w:rsid w:val="001B7154"/>
    <w:rsid w:val="001B746A"/>
    <w:rsid w:val="001B7560"/>
    <w:rsid w:val="001B79CB"/>
    <w:rsid w:val="001C0098"/>
    <w:rsid w:val="001C00C8"/>
    <w:rsid w:val="001C00EE"/>
    <w:rsid w:val="001C0178"/>
    <w:rsid w:val="001C01FA"/>
    <w:rsid w:val="001C0272"/>
    <w:rsid w:val="001C06FB"/>
    <w:rsid w:val="001C0702"/>
    <w:rsid w:val="001C088C"/>
    <w:rsid w:val="001C0A37"/>
    <w:rsid w:val="001C0B7A"/>
    <w:rsid w:val="001C0CA3"/>
    <w:rsid w:val="001C0FAB"/>
    <w:rsid w:val="001C1015"/>
    <w:rsid w:val="001C1157"/>
    <w:rsid w:val="001C153F"/>
    <w:rsid w:val="001C17EA"/>
    <w:rsid w:val="001C1BC3"/>
    <w:rsid w:val="001C1C2A"/>
    <w:rsid w:val="001C1FAC"/>
    <w:rsid w:val="001C1FE1"/>
    <w:rsid w:val="001C2031"/>
    <w:rsid w:val="001C2082"/>
    <w:rsid w:val="001C219F"/>
    <w:rsid w:val="001C22DB"/>
    <w:rsid w:val="001C23B4"/>
    <w:rsid w:val="001C23B8"/>
    <w:rsid w:val="001C2567"/>
    <w:rsid w:val="001C257F"/>
    <w:rsid w:val="001C2E78"/>
    <w:rsid w:val="001C3438"/>
    <w:rsid w:val="001C356A"/>
    <w:rsid w:val="001C357C"/>
    <w:rsid w:val="001C35C6"/>
    <w:rsid w:val="001C3AD9"/>
    <w:rsid w:val="001C4266"/>
    <w:rsid w:val="001C488E"/>
    <w:rsid w:val="001C48EF"/>
    <w:rsid w:val="001C4B27"/>
    <w:rsid w:val="001C4BD2"/>
    <w:rsid w:val="001C4C66"/>
    <w:rsid w:val="001C4C8C"/>
    <w:rsid w:val="001C4DFF"/>
    <w:rsid w:val="001C545D"/>
    <w:rsid w:val="001C553E"/>
    <w:rsid w:val="001C56B8"/>
    <w:rsid w:val="001C5813"/>
    <w:rsid w:val="001C5BC3"/>
    <w:rsid w:val="001C5C08"/>
    <w:rsid w:val="001C6453"/>
    <w:rsid w:val="001C6552"/>
    <w:rsid w:val="001C67AA"/>
    <w:rsid w:val="001C6BCA"/>
    <w:rsid w:val="001C6CE7"/>
    <w:rsid w:val="001C6EC8"/>
    <w:rsid w:val="001C6FED"/>
    <w:rsid w:val="001C718B"/>
    <w:rsid w:val="001C7415"/>
    <w:rsid w:val="001C777F"/>
    <w:rsid w:val="001C7835"/>
    <w:rsid w:val="001C792A"/>
    <w:rsid w:val="001C7ADE"/>
    <w:rsid w:val="001D0028"/>
    <w:rsid w:val="001D010C"/>
    <w:rsid w:val="001D02D0"/>
    <w:rsid w:val="001D0516"/>
    <w:rsid w:val="001D06DD"/>
    <w:rsid w:val="001D09B8"/>
    <w:rsid w:val="001D0BEA"/>
    <w:rsid w:val="001D0F32"/>
    <w:rsid w:val="001D11C6"/>
    <w:rsid w:val="001D11F2"/>
    <w:rsid w:val="001D149B"/>
    <w:rsid w:val="001D15D9"/>
    <w:rsid w:val="001D1A0E"/>
    <w:rsid w:val="001D1A36"/>
    <w:rsid w:val="001D1B53"/>
    <w:rsid w:val="001D1F0F"/>
    <w:rsid w:val="001D232C"/>
    <w:rsid w:val="001D2688"/>
    <w:rsid w:val="001D2A39"/>
    <w:rsid w:val="001D2C1B"/>
    <w:rsid w:val="001D2DCC"/>
    <w:rsid w:val="001D2FF5"/>
    <w:rsid w:val="001D3065"/>
    <w:rsid w:val="001D33CF"/>
    <w:rsid w:val="001D36B3"/>
    <w:rsid w:val="001D3850"/>
    <w:rsid w:val="001D38BB"/>
    <w:rsid w:val="001D38F3"/>
    <w:rsid w:val="001D397F"/>
    <w:rsid w:val="001D39F8"/>
    <w:rsid w:val="001D3B46"/>
    <w:rsid w:val="001D3CDD"/>
    <w:rsid w:val="001D4050"/>
    <w:rsid w:val="001D463F"/>
    <w:rsid w:val="001D4715"/>
    <w:rsid w:val="001D4881"/>
    <w:rsid w:val="001D4C16"/>
    <w:rsid w:val="001D4D9F"/>
    <w:rsid w:val="001D4EA2"/>
    <w:rsid w:val="001D5040"/>
    <w:rsid w:val="001D544B"/>
    <w:rsid w:val="001D5732"/>
    <w:rsid w:val="001D57C1"/>
    <w:rsid w:val="001D5D5A"/>
    <w:rsid w:val="001D5FB3"/>
    <w:rsid w:val="001D642F"/>
    <w:rsid w:val="001D6B94"/>
    <w:rsid w:val="001D6BA4"/>
    <w:rsid w:val="001D6DE7"/>
    <w:rsid w:val="001D7589"/>
    <w:rsid w:val="001D7738"/>
    <w:rsid w:val="001D7CBA"/>
    <w:rsid w:val="001D7D9B"/>
    <w:rsid w:val="001D7E35"/>
    <w:rsid w:val="001D7ED6"/>
    <w:rsid w:val="001E007A"/>
    <w:rsid w:val="001E02A0"/>
    <w:rsid w:val="001E0710"/>
    <w:rsid w:val="001E0843"/>
    <w:rsid w:val="001E0AE9"/>
    <w:rsid w:val="001E0B57"/>
    <w:rsid w:val="001E0DAE"/>
    <w:rsid w:val="001E0E1E"/>
    <w:rsid w:val="001E0FA4"/>
    <w:rsid w:val="001E1214"/>
    <w:rsid w:val="001E12C6"/>
    <w:rsid w:val="001E1398"/>
    <w:rsid w:val="001E172C"/>
    <w:rsid w:val="001E198E"/>
    <w:rsid w:val="001E1A82"/>
    <w:rsid w:val="001E1C92"/>
    <w:rsid w:val="001E1DBA"/>
    <w:rsid w:val="001E1DD8"/>
    <w:rsid w:val="001E1F7E"/>
    <w:rsid w:val="001E2555"/>
    <w:rsid w:val="001E27F4"/>
    <w:rsid w:val="001E2974"/>
    <w:rsid w:val="001E2DA7"/>
    <w:rsid w:val="001E3133"/>
    <w:rsid w:val="001E3214"/>
    <w:rsid w:val="001E3741"/>
    <w:rsid w:val="001E3991"/>
    <w:rsid w:val="001E3C26"/>
    <w:rsid w:val="001E42AC"/>
    <w:rsid w:val="001E45DE"/>
    <w:rsid w:val="001E45F2"/>
    <w:rsid w:val="001E4B8B"/>
    <w:rsid w:val="001E4C65"/>
    <w:rsid w:val="001E4F5F"/>
    <w:rsid w:val="001E57E7"/>
    <w:rsid w:val="001E57F5"/>
    <w:rsid w:val="001E5B69"/>
    <w:rsid w:val="001E5E70"/>
    <w:rsid w:val="001E6885"/>
    <w:rsid w:val="001E6C75"/>
    <w:rsid w:val="001E71E4"/>
    <w:rsid w:val="001E7398"/>
    <w:rsid w:val="001E73B2"/>
    <w:rsid w:val="001E7403"/>
    <w:rsid w:val="001E783B"/>
    <w:rsid w:val="001E7867"/>
    <w:rsid w:val="001E79ED"/>
    <w:rsid w:val="001E7FA2"/>
    <w:rsid w:val="001F03DD"/>
    <w:rsid w:val="001F0B25"/>
    <w:rsid w:val="001F0BD0"/>
    <w:rsid w:val="001F0BF7"/>
    <w:rsid w:val="001F0D92"/>
    <w:rsid w:val="001F13C1"/>
    <w:rsid w:val="001F13DB"/>
    <w:rsid w:val="001F15E0"/>
    <w:rsid w:val="001F16C3"/>
    <w:rsid w:val="001F1A2E"/>
    <w:rsid w:val="001F1E9A"/>
    <w:rsid w:val="001F1F46"/>
    <w:rsid w:val="001F21D7"/>
    <w:rsid w:val="001F27DE"/>
    <w:rsid w:val="001F29B8"/>
    <w:rsid w:val="001F2C00"/>
    <w:rsid w:val="001F2FA6"/>
    <w:rsid w:val="001F31F3"/>
    <w:rsid w:val="001F37B6"/>
    <w:rsid w:val="001F3843"/>
    <w:rsid w:val="001F3878"/>
    <w:rsid w:val="001F3885"/>
    <w:rsid w:val="001F3B99"/>
    <w:rsid w:val="001F3BBC"/>
    <w:rsid w:val="001F3F2A"/>
    <w:rsid w:val="001F3F5E"/>
    <w:rsid w:val="001F40C4"/>
    <w:rsid w:val="001F40E6"/>
    <w:rsid w:val="001F442A"/>
    <w:rsid w:val="001F446D"/>
    <w:rsid w:val="001F4531"/>
    <w:rsid w:val="001F46E0"/>
    <w:rsid w:val="001F4A7E"/>
    <w:rsid w:val="001F4BAF"/>
    <w:rsid w:val="001F4CA8"/>
    <w:rsid w:val="001F5507"/>
    <w:rsid w:val="001F5AAF"/>
    <w:rsid w:val="001F604C"/>
    <w:rsid w:val="001F6269"/>
    <w:rsid w:val="001F6A22"/>
    <w:rsid w:val="001F6B0A"/>
    <w:rsid w:val="001F709A"/>
    <w:rsid w:val="001F71CF"/>
    <w:rsid w:val="001F7389"/>
    <w:rsid w:val="001F762D"/>
    <w:rsid w:val="0020006C"/>
    <w:rsid w:val="002001E5"/>
    <w:rsid w:val="00200490"/>
    <w:rsid w:val="00200767"/>
    <w:rsid w:val="00200AB1"/>
    <w:rsid w:val="00200AEB"/>
    <w:rsid w:val="00200B33"/>
    <w:rsid w:val="00200C61"/>
    <w:rsid w:val="00200CB9"/>
    <w:rsid w:val="00200F1E"/>
    <w:rsid w:val="00201320"/>
    <w:rsid w:val="002013E4"/>
    <w:rsid w:val="00201629"/>
    <w:rsid w:val="00201971"/>
    <w:rsid w:val="00201999"/>
    <w:rsid w:val="00201D89"/>
    <w:rsid w:val="00201E87"/>
    <w:rsid w:val="00202043"/>
    <w:rsid w:val="0020204A"/>
    <w:rsid w:val="0020209F"/>
    <w:rsid w:val="0020215B"/>
    <w:rsid w:val="00202266"/>
    <w:rsid w:val="00202B87"/>
    <w:rsid w:val="00202CAE"/>
    <w:rsid w:val="002030C4"/>
    <w:rsid w:val="002030CB"/>
    <w:rsid w:val="002031AB"/>
    <w:rsid w:val="00203278"/>
    <w:rsid w:val="0020328F"/>
    <w:rsid w:val="00203789"/>
    <w:rsid w:val="00203843"/>
    <w:rsid w:val="002038C2"/>
    <w:rsid w:val="002038DA"/>
    <w:rsid w:val="00203911"/>
    <w:rsid w:val="002039C9"/>
    <w:rsid w:val="00203A29"/>
    <w:rsid w:val="00203A70"/>
    <w:rsid w:val="00203AFE"/>
    <w:rsid w:val="00203D75"/>
    <w:rsid w:val="00203F4B"/>
    <w:rsid w:val="00204037"/>
    <w:rsid w:val="00204085"/>
    <w:rsid w:val="002043F9"/>
    <w:rsid w:val="00204423"/>
    <w:rsid w:val="0020457D"/>
    <w:rsid w:val="002047DF"/>
    <w:rsid w:val="00204B29"/>
    <w:rsid w:val="00204D3A"/>
    <w:rsid w:val="00204DAA"/>
    <w:rsid w:val="00204E72"/>
    <w:rsid w:val="002051D7"/>
    <w:rsid w:val="00205463"/>
    <w:rsid w:val="00205671"/>
    <w:rsid w:val="0020578A"/>
    <w:rsid w:val="0020591E"/>
    <w:rsid w:val="00206381"/>
    <w:rsid w:val="002065C2"/>
    <w:rsid w:val="00206681"/>
    <w:rsid w:val="00206694"/>
    <w:rsid w:val="002066B5"/>
    <w:rsid w:val="002068E4"/>
    <w:rsid w:val="00206AEC"/>
    <w:rsid w:val="00206D93"/>
    <w:rsid w:val="00206E15"/>
    <w:rsid w:val="00207315"/>
    <w:rsid w:val="0020747C"/>
    <w:rsid w:val="002074B6"/>
    <w:rsid w:val="002078EC"/>
    <w:rsid w:val="00207954"/>
    <w:rsid w:val="00207A37"/>
    <w:rsid w:val="00207DF3"/>
    <w:rsid w:val="0021005D"/>
    <w:rsid w:val="002103E2"/>
    <w:rsid w:val="002104E4"/>
    <w:rsid w:val="00210577"/>
    <w:rsid w:val="002106D8"/>
    <w:rsid w:val="00210988"/>
    <w:rsid w:val="00210ADD"/>
    <w:rsid w:val="00210D77"/>
    <w:rsid w:val="00210E26"/>
    <w:rsid w:val="00210F5D"/>
    <w:rsid w:val="00211121"/>
    <w:rsid w:val="00211287"/>
    <w:rsid w:val="002112EC"/>
    <w:rsid w:val="00211544"/>
    <w:rsid w:val="00211621"/>
    <w:rsid w:val="002116BD"/>
    <w:rsid w:val="002117BA"/>
    <w:rsid w:val="002119EF"/>
    <w:rsid w:val="00211A0B"/>
    <w:rsid w:val="00211A25"/>
    <w:rsid w:val="00211DAC"/>
    <w:rsid w:val="00211FF1"/>
    <w:rsid w:val="002120D4"/>
    <w:rsid w:val="0021219D"/>
    <w:rsid w:val="00212598"/>
    <w:rsid w:val="002126C1"/>
    <w:rsid w:val="00212812"/>
    <w:rsid w:val="00212C7C"/>
    <w:rsid w:val="00212E65"/>
    <w:rsid w:val="002133B7"/>
    <w:rsid w:val="00213741"/>
    <w:rsid w:val="00213B43"/>
    <w:rsid w:val="00213CF6"/>
    <w:rsid w:val="00213E50"/>
    <w:rsid w:val="00213E5E"/>
    <w:rsid w:val="00214410"/>
    <w:rsid w:val="002146AE"/>
    <w:rsid w:val="00214DC1"/>
    <w:rsid w:val="00214FCC"/>
    <w:rsid w:val="00215251"/>
    <w:rsid w:val="002152AA"/>
    <w:rsid w:val="002154CB"/>
    <w:rsid w:val="002154D6"/>
    <w:rsid w:val="00215620"/>
    <w:rsid w:val="00215767"/>
    <w:rsid w:val="002157EE"/>
    <w:rsid w:val="00215895"/>
    <w:rsid w:val="00215CCA"/>
    <w:rsid w:val="00215DC9"/>
    <w:rsid w:val="002163DB"/>
    <w:rsid w:val="002165D6"/>
    <w:rsid w:val="002166DC"/>
    <w:rsid w:val="00216B6D"/>
    <w:rsid w:val="00217272"/>
    <w:rsid w:val="00217386"/>
    <w:rsid w:val="002174D8"/>
    <w:rsid w:val="002175F7"/>
    <w:rsid w:val="002179AF"/>
    <w:rsid w:val="00220466"/>
    <w:rsid w:val="002208FC"/>
    <w:rsid w:val="00220BF7"/>
    <w:rsid w:val="00220F76"/>
    <w:rsid w:val="00221303"/>
    <w:rsid w:val="00221341"/>
    <w:rsid w:val="00221384"/>
    <w:rsid w:val="00221765"/>
    <w:rsid w:val="00221800"/>
    <w:rsid w:val="0022194C"/>
    <w:rsid w:val="00221AB7"/>
    <w:rsid w:val="00221AC6"/>
    <w:rsid w:val="00221D7B"/>
    <w:rsid w:val="00221E37"/>
    <w:rsid w:val="00221EEA"/>
    <w:rsid w:val="00221FC5"/>
    <w:rsid w:val="00222491"/>
    <w:rsid w:val="00222581"/>
    <w:rsid w:val="00222643"/>
    <w:rsid w:val="0022266E"/>
    <w:rsid w:val="002227CD"/>
    <w:rsid w:val="00222906"/>
    <w:rsid w:val="00222F0E"/>
    <w:rsid w:val="00223253"/>
    <w:rsid w:val="0022338D"/>
    <w:rsid w:val="0022342C"/>
    <w:rsid w:val="002234AF"/>
    <w:rsid w:val="00223536"/>
    <w:rsid w:val="0022396D"/>
    <w:rsid w:val="00223E0B"/>
    <w:rsid w:val="00224230"/>
    <w:rsid w:val="002244E5"/>
    <w:rsid w:val="00224718"/>
    <w:rsid w:val="002248B9"/>
    <w:rsid w:val="00224A96"/>
    <w:rsid w:val="00224BB7"/>
    <w:rsid w:val="00224E7C"/>
    <w:rsid w:val="00224F64"/>
    <w:rsid w:val="00225354"/>
    <w:rsid w:val="00225910"/>
    <w:rsid w:val="00225B3E"/>
    <w:rsid w:val="00226218"/>
    <w:rsid w:val="00226291"/>
    <w:rsid w:val="002262B1"/>
    <w:rsid w:val="0022635B"/>
    <w:rsid w:val="0022682A"/>
    <w:rsid w:val="00226A0B"/>
    <w:rsid w:val="00226AD4"/>
    <w:rsid w:val="00226D70"/>
    <w:rsid w:val="00226E3D"/>
    <w:rsid w:val="00227117"/>
    <w:rsid w:val="0022764E"/>
    <w:rsid w:val="00227712"/>
    <w:rsid w:val="00227BEB"/>
    <w:rsid w:val="00227D32"/>
    <w:rsid w:val="00227EA5"/>
    <w:rsid w:val="0023025F"/>
    <w:rsid w:val="0023028B"/>
    <w:rsid w:val="00230342"/>
    <w:rsid w:val="0023054B"/>
    <w:rsid w:val="0023083C"/>
    <w:rsid w:val="00230AF4"/>
    <w:rsid w:val="00230D52"/>
    <w:rsid w:val="00230D6A"/>
    <w:rsid w:val="0023191D"/>
    <w:rsid w:val="00231E64"/>
    <w:rsid w:val="00232241"/>
    <w:rsid w:val="00232854"/>
    <w:rsid w:val="00232932"/>
    <w:rsid w:val="00232B5D"/>
    <w:rsid w:val="00232D89"/>
    <w:rsid w:val="00232DC6"/>
    <w:rsid w:val="0023310E"/>
    <w:rsid w:val="0023358B"/>
    <w:rsid w:val="0023388E"/>
    <w:rsid w:val="00234464"/>
    <w:rsid w:val="002344A8"/>
    <w:rsid w:val="00234626"/>
    <w:rsid w:val="0023479A"/>
    <w:rsid w:val="002348C3"/>
    <w:rsid w:val="00234BD8"/>
    <w:rsid w:val="00235149"/>
    <w:rsid w:val="0023515B"/>
    <w:rsid w:val="002358F6"/>
    <w:rsid w:val="00235A37"/>
    <w:rsid w:val="00235B47"/>
    <w:rsid w:val="00235D2D"/>
    <w:rsid w:val="00235F00"/>
    <w:rsid w:val="00236425"/>
    <w:rsid w:val="00236437"/>
    <w:rsid w:val="00236443"/>
    <w:rsid w:val="002366FA"/>
    <w:rsid w:val="00236806"/>
    <w:rsid w:val="00236878"/>
    <w:rsid w:val="00236FE7"/>
    <w:rsid w:val="002371D2"/>
    <w:rsid w:val="002372D8"/>
    <w:rsid w:val="002373B6"/>
    <w:rsid w:val="0023744C"/>
    <w:rsid w:val="002374FB"/>
    <w:rsid w:val="00237901"/>
    <w:rsid w:val="00237ADF"/>
    <w:rsid w:val="00237E43"/>
    <w:rsid w:val="00240228"/>
    <w:rsid w:val="00240922"/>
    <w:rsid w:val="00241561"/>
    <w:rsid w:val="0024193B"/>
    <w:rsid w:val="00241BB4"/>
    <w:rsid w:val="00241D9A"/>
    <w:rsid w:val="002420EA"/>
    <w:rsid w:val="00242115"/>
    <w:rsid w:val="00242475"/>
    <w:rsid w:val="00242BB4"/>
    <w:rsid w:val="00242D07"/>
    <w:rsid w:val="00243077"/>
    <w:rsid w:val="002436E4"/>
    <w:rsid w:val="00243C4C"/>
    <w:rsid w:val="00243D77"/>
    <w:rsid w:val="00243FD3"/>
    <w:rsid w:val="002441DE"/>
    <w:rsid w:val="002443DA"/>
    <w:rsid w:val="00244A42"/>
    <w:rsid w:val="00244B93"/>
    <w:rsid w:val="00244E70"/>
    <w:rsid w:val="00244ED9"/>
    <w:rsid w:val="00244EF9"/>
    <w:rsid w:val="002450D6"/>
    <w:rsid w:val="002451EB"/>
    <w:rsid w:val="002452D0"/>
    <w:rsid w:val="0024544E"/>
    <w:rsid w:val="002457BA"/>
    <w:rsid w:val="002457DE"/>
    <w:rsid w:val="00245A6F"/>
    <w:rsid w:val="00245AB4"/>
    <w:rsid w:val="00245D35"/>
    <w:rsid w:val="002462CE"/>
    <w:rsid w:val="00246380"/>
    <w:rsid w:val="00246435"/>
    <w:rsid w:val="002464A4"/>
    <w:rsid w:val="0024654A"/>
    <w:rsid w:val="00246765"/>
    <w:rsid w:val="00246899"/>
    <w:rsid w:val="00246BCF"/>
    <w:rsid w:val="00246CE3"/>
    <w:rsid w:val="00246D19"/>
    <w:rsid w:val="00246D2D"/>
    <w:rsid w:val="00246F9E"/>
    <w:rsid w:val="00247219"/>
    <w:rsid w:val="002472C6"/>
    <w:rsid w:val="002472E6"/>
    <w:rsid w:val="00247307"/>
    <w:rsid w:val="0024732D"/>
    <w:rsid w:val="00247600"/>
    <w:rsid w:val="00247726"/>
    <w:rsid w:val="0024783C"/>
    <w:rsid w:val="0024796B"/>
    <w:rsid w:val="00247A43"/>
    <w:rsid w:val="00247AB6"/>
    <w:rsid w:val="002504A1"/>
    <w:rsid w:val="00250D1B"/>
    <w:rsid w:val="0025114E"/>
    <w:rsid w:val="00251225"/>
    <w:rsid w:val="00251245"/>
    <w:rsid w:val="00251451"/>
    <w:rsid w:val="00251660"/>
    <w:rsid w:val="00251698"/>
    <w:rsid w:val="002517DE"/>
    <w:rsid w:val="00251960"/>
    <w:rsid w:val="00251A7F"/>
    <w:rsid w:val="00251C02"/>
    <w:rsid w:val="00251C7D"/>
    <w:rsid w:val="00251CA2"/>
    <w:rsid w:val="00251E90"/>
    <w:rsid w:val="002521D9"/>
    <w:rsid w:val="0025292C"/>
    <w:rsid w:val="00252B40"/>
    <w:rsid w:val="0025319E"/>
    <w:rsid w:val="00253280"/>
    <w:rsid w:val="00253359"/>
    <w:rsid w:val="00253510"/>
    <w:rsid w:val="002537AF"/>
    <w:rsid w:val="002539C4"/>
    <w:rsid w:val="00253B38"/>
    <w:rsid w:val="00253DA9"/>
    <w:rsid w:val="002541DA"/>
    <w:rsid w:val="00254226"/>
    <w:rsid w:val="002542D3"/>
    <w:rsid w:val="0025473B"/>
    <w:rsid w:val="002548FB"/>
    <w:rsid w:val="00254B8A"/>
    <w:rsid w:val="00254BB9"/>
    <w:rsid w:val="0025500B"/>
    <w:rsid w:val="002551B4"/>
    <w:rsid w:val="00255437"/>
    <w:rsid w:val="0025585E"/>
    <w:rsid w:val="00255899"/>
    <w:rsid w:val="00255DAD"/>
    <w:rsid w:val="00255DB3"/>
    <w:rsid w:val="00255F2A"/>
    <w:rsid w:val="0025609F"/>
    <w:rsid w:val="002564D7"/>
    <w:rsid w:val="00256596"/>
    <w:rsid w:val="00256755"/>
    <w:rsid w:val="0025690F"/>
    <w:rsid w:val="00256B74"/>
    <w:rsid w:val="002570F4"/>
    <w:rsid w:val="00257154"/>
    <w:rsid w:val="00257495"/>
    <w:rsid w:val="002574BE"/>
    <w:rsid w:val="00257793"/>
    <w:rsid w:val="00257AED"/>
    <w:rsid w:val="00257BA2"/>
    <w:rsid w:val="00257EA0"/>
    <w:rsid w:val="00257EB2"/>
    <w:rsid w:val="00260153"/>
    <w:rsid w:val="002601AA"/>
    <w:rsid w:val="002601BB"/>
    <w:rsid w:val="002601FA"/>
    <w:rsid w:val="00260398"/>
    <w:rsid w:val="002606A1"/>
    <w:rsid w:val="00260761"/>
    <w:rsid w:val="00260F92"/>
    <w:rsid w:val="00261009"/>
    <w:rsid w:val="00261250"/>
    <w:rsid w:val="0026126B"/>
    <w:rsid w:val="0026135B"/>
    <w:rsid w:val="0026192A"/>
    <w:rsid w:val="00261BD9"/>
    <w:rsid w:val="00261F13"/>
    <w:rsid w:val="00261FB6"/>
    <w:rsid w:val="0026232B"/>
    <w:rsid w:val="002625D5"/>
    <w:rsid w:val="002625E1"/>
    <w:rsid w:val="002625E5"/>
    <w:rsid w:val="00262664"/>
    <w:rsid w:val="00262711"/>
    <w:rsid w:val="00262DFE"/>
    <w:rsid w:val="00262E1B"/>
    <w:rsid w:val="00263144"/>
    <w:rsid w:val="0026322D"/>
    <w:rsid w:val="00263303"/>
    <w:rsid w:val="00263403"/>
    <w:rsid w:val="002634F8"/>
    <w:rsid w:val="002636B0"/>
    <w:rsid w:val="00263B10"/>
    <w:rsid w:val="00263EEE"/>
    <w:rsid w:val="00263F4C"/>
    <w:rsid w:val="00264217"/>
    <w:rsid w:val="00264398"/>
    <w:rsid w:val="00264680"/>
    <w:rsid w:val="002648FC"/>
    <w:rsid w:val="00265159"/>
    <w:rsid w:val="002651DE"/>
    <w:rsid w:val="002653B8"/>
    <w:rsid w:val="002657BD"/>
    <w:rsid w:val="00265918"/>
    <w:rsid w:val="00265B17"/>
    <w:rsid w:val="00265BA0"/>
    <w:rsid w:val="00265CFB"/>
    <w:rsid w:val="00265D13"/>
    <w:rsid w:val="00265D59"/>
    <w:rsid w:val="00265E12"/>
    <w:rsid w:val="00265E73"/>
    <w:rsid w:val="00265FB0"/>
    <w:rsid w:val="002663A3"/>
    <w:rsid w:val="002663C0"/>
    <w:rsid w:val="002664B0"/>
    <w:rsid w:val="0026679B"/>
    <w:rsid w:val="002668DE"/>
    <w:rsid w:val="00266D87"/>
    <w:rsid w:val="00266DA0"/>
    <w:rsid w:val="00266E6C"/>
    <w:rsid w:val="00266FD4"/>
    <w:rsid w:val="002670A8"/>
    <w:rsid w:val="002671B4"/>
    <w:rsid w:val="0026754E"/>
    <w:rsid w:val="00267668"/>
    <w:rsid w:val="002679C8"/>
    <w:rsid w:val="00267B65"/>
    <w:rsid w:val="00267B6B"/>
    <w:rsid w:val="00267E16"/>
    <w:rsid w:val="00267EBB"/>
    <w:rsid w:val="00270143"/>
    <w:rsid w:val="0027014A"/>
    <w:rsid w:val="002701CD"/>
    <w:rsid w:val="002707E9"/>
    <w:rsid w:val="00270834"/>
    <w:rsid w:val="00270B73"/>
    <w:rsid w:val="00270D5F"/>
    <w:rsid w:val="00271474"/>
    <w:rsid w:val="00271AF3"/>
    <w:rsid w:val="00271D5C"/>
    <w:rsid w:val="002727C6"/>
    <w:rsid w:val="0027292F"/>
    <w:rsid w:val="00272A22"/>
    <w:rsid w:val="00272AA8"/>
    <w:rsid w:val="00272AE5"/>
    <w:rsid w:val="00272BB0"/>
    <w:rsid w:val="00272D74"/>
    <w:rsid w:val="00272D9C"/>
    <w:rsid w:val="00272ECD"/>
    <w:rsid w:val="00272F49"/>
    <w:rsid w:val="00272F69"/>
    <w:rsid w:val="002736B7"/>
    <w:rsid w:val="002737C3"/>
    <w:rsid w:val="00273812"/>
    <w:rsid w:val="00273B54"/>
    <w:rsid w:val="00273D3E"/>
    <w:rsid w:val="00273E86"/>
    <w:rsid w:val="0027416E"/>
    <w:rsid w:val="00274376"/>
    <w:rsid w:val="002743D2"/>
    <w:rsid w:val="002745A2"/>
    <w:rsid w:val="00274C45"/>
    <w:rsid w:val="00274E0D"/>
    <w:rsid w:val="00274E17"/>
    <w:rsid w:val="00274F1C"/>
    <w:rsid w:val="002751A9"/>
    <w:rsid w:val="0027521D"/>
    <w:rsid w:val="002753DC"/>
    <w:rsid w:val="00275822"/>
    <w:rsid w:val="0027599B"/>
    <w:rsid w:val="002759F1"/>
    <w:rsid w:val="00275E70"/>
    <w:rsid w:val="00275FC9"/>
    <w:rsid w:val="00275FD1"/>
    <w:rsid w:val="00276451"/>
    <w:rsid w:val="00276572"/>
    <w:rsid w:val="002766BA"/>
    <w:rsid w:val="0027675A"/>
    <w:rsid w:val="002767DF"/>
    <w:rsid w:val="00276A7E"/>
    <w:rsid w:val="00276D8C"/>
    <w:rsid w:val="00276E40"/>
    <w:rsid w:val="00277007"/>
    <w:rsid w:val="00277396"/>
    <w:rsid w:val="0027753F"/>
    <w:rsid w:val="0027757C"/>
    <w:rsid w:val="002775CD"/>
    <w:rsid w:val="0027779E"/>
    <w:rsid w:val="002778A0"/>
    <w:rsid w:val="00277B3E"/>
    <w:rsid w:val="00277B79"/>
    <w:rsid w:val="00277D1B"/>
    <w:rsid w:val="00277E1B"/>
    <w:rsid w:val="00277FBB"/>
    <w:rsid w:val="00277FEF"/>
    <w:rsid w:val="00280086"/>
    <w:rsid w:val="002803FC"/>
    <w:rsid w:val="00280683"/>
    <w:rsid w:val="00280870"/>
    <w:rsid w:val="00280969"/>
    <w:rsid w:val="00280B58"/>
    <w:rsid w:val="00280BA1"/>
    <w:rsid w:val="00280E15"/>
    <w:rsid w:val="00281089"/>
    <w:rsid w:val="002811C5"/>
    <w:rsid w:val="002813E6"/>
    <w:rsid w:val="00281456"/>
    <w:rsid w:val="00281462"/>
    <w:rsid w:val="002814E6"/>
    <w:rsid w:val="00281561"/>
    <w:rsid w:val="002815F5"/>
    <w:rsid w:val="0028195A"/>
    <w:rsid w:val="00281A54"/>
    <w:rsid w:val="00281B79"/>
    <w:rsid w:val="00281EE4"/>
    <w:rsid w:val="002820D5"/>
    <w:rsid w:val="0028211D"/>
    <w:rsid w:val="0028228D"/>
    <w:rsid w:val="002822C7"/>
    <w:rsid w:val="00282608"/>
    <w:rsid w:val="00282711"/>
    <w:rsid w:val="00282AE5"/>
    <w:rsid w:val="00282B26"/>
    <w:rsid w:val="00282EB3"/>
    <w:rsid w:val="00282FFB"/>
    <w:rsid w:val="002836E3"/>
    <w:rsid w:val="00283F7E"/>
    <w:rsid w:val="002842AC"/>
    <w:rsid w:val="00284373"/>
    <w:rsid w:val="002845BB"/>
    <w:rsid w:val="00284709"/>
    <w:rsid w:val="002849DE"/>
    <w:rsid w:val="00284D64"/>
    <w:rsid w:val="0028507A"/>
    <w:rsid w:val="00285624"/>
    <w:rsid w:val="00286033"/>
    <w:rsid w:val="0028617F"/>
    <w:rsid w:val="002863A9"/>
    <w:rsid w:val="00286441"/>
    <w:rsid w:val="0028666B"/>
    <w:rsid w:val="00286710"/>
    <w:rsid w:val="00286801"/>
    <w:rsid w:val="002868B2"/>
    <w:rsid w:val="002868E8"/>
    <w:rsid w:val="00286AE2"/>
    <w:rsid w:val="00287114"/>
    <w:rsid w:val="002871CE"/>
    <w:rsid w:val="002872A4"/>
    <w:rsid w:val="002874D6"/>
    <w:rsid w:val="00287528"/>
    <w:rsid w:val="00287566"/>
    <w:rsid w:val="0028774F"/>
    <w:rsid w:val="002877DB"/>
    <w:rsid w:val="00287805"/>
    <w:rsid w:val="00287B17"/>
    <w:rsid w:val="00287C96"/>
    <w:rsid w:val="00287CE1"/>
    <w:rsid w:val="00287DB0"/>
    <w:rsid w:val="00287DD5"/>
    <w:rsid w:val="00287E98"/>
    <w:rsid w:val="00290156"/>
    <w:rsid w:val="00290551"/>
    <w:rsid w:val="00290735"/>
    <w:rsid w:val="002907D2"/>
    <w:rsid w:val="00290814"/>
    <w:rsid w:val="00290CCC"/>
    <w:rsid w:val="0029105D"/>
    <w:rsid w:val="0029107F"/>
    <w:rsid w:val="00291163"/>
    <w:rsid w:val="0029122E"/>
    <w:rsid w:val="0029128C"/>
    <w:rsid w:val="0029145C"/>
    <w:rsid w:val="00291906"/>
    <w:rsid w:val="00291CA7"/>
    <w:rsid w:val="0029216F"/>
    <w:rsid w:val="0029221F"/>
    <w:rsid w:val="002922F3"/>
    <w:rsid w:val="00292496"/>
    <w:rsid w:val="002927A1"/>
    <w:rsid w:val="0029288F"/>
    <w:rsid w:val="00292965"/>
    <w:rsid w:val="00292990"/>
    <w:rsid w:val="00292E97"/>
    <w:rsid w:val="00293214"/>
    <w:rsid w:val="00293247"/>
    <w:rsid w:val="002932B5"/>
    <w:rsid w:val="002934A3"/>
    <w:rsid w:val="002936B4"/>
    <w:rsid w:val="002936DC"/>
    <w:rsid w:val="00293753"/>
    <w:rsid w:val="002938E9"/>
    <w:rsid w:val="002939F3"/>
    <w:rsid w:val="00293A1A"/>
    <w:rsid w:val="00293BDD"/>
    <w:rsid w:val="00294000"/>
    <w:rsid w:val="0029409B"/>
    <w:rsid w:val="0029415D"/>
    <w:rsid w:val="0029418B"/>
    <w:rsid w:val="0029467E"/>
    <w:rsid w:val="00294797"/>
    <w:rsid w:val="0029491C"/>
    <w:rsid w:val="00294A6F"/>
    <w:rsid w:val="00294A99"/>
    <w:rsid w:val="00294BAC"/>
    <w:rsid w:val="002951E6"/>
    <w:rsid w:val="00295330"/>
    <w:rsid w:val="002955AC"/>
    <w:rsid w:val="0029575E"/>
    <w:rsid w:val="00295866"/>
    <w:rsid w:val="00295868"/>
    <w:rsid w:val="00295A30"/>
    <w:rsid w:val="00295CFC"/>
    <w:rsid w:val="00295D89"/>
    <w:rsid w:val="00295F0D"/>
    <w:rsid w:val="002960E5"/>
    <w:rsid w:val="002961CA"/>
    <w:rsid w:val="0029623B"/>
    <w:rsid w:val="002962F9"/>
    <w:rsid w:val="00296462"/>
    <w:rsid w:val="002966A6"/>
    <w:rsid w:val="00296A43"/>
    <w:rsid w:val="00296CA6"/>
    <w:rsid w:val="0029722C"/>
    <w:rsid w:val="002973E3"/>
    <w:rsid w:val="00297914"/>
    <w:rsid w:val="00297D6A"/>
    <w:rsid w:val="00297DB0"/>
    <w:rsid w:val="00297E91"/>
    <w:rsid w:val="002A0449"/>
    <w:rsid w:val="002A07B8"/>
    <w:rsid w:val="002A07E4"/>
    <w:rsid w:val="002A0974"/>
    <w:rsid w:val="002A0EA0"/>
    <w:rsid w:val="002A0FA0"/>
    <w:rsid w:val="002A1AEC"/>
    <w:rsid w:val="002A21C8"/>
    <w:rsid w:val="002A23DB"/>
    <w:rsid w:val="002A24D7"/>
    <w:rsid w:val="002A2701"/>
    <w:rsid w:val="002A2987"/>
    <w:rsid w:val="002A2C9A"/>
    <w:rsid w:val="002A3051"/>
    <w:rsid w:val="002A3244"/>
    <w:rsid w:val="002A34A9"/>
    <w:rsid w:val="002A34D3"/>
    <w:rsid w:val="002A3A8D"/>
    <w:rsid w:val="002A3D81"/>
    <w:rsid w:val="002A3E75"/>
    <w:rsid w:val="002A40A2"/>
    <w:rsid w:val="002A4126"/>
    <w:rsid w:val="002A42B5"/>
    <w:rsid w:val="002A4882"/>
    <w:rsid w:val="002A4A31"/>
    <w:rsid w:val="002A4CDB"/>
    <w:rsid w:val="002A4F8B"/>
    <w:rsid w:val="002A537B"/>
    <w:rsid w:val="002A5660"/>
    <w:rsid w:val="002A5945"/>
    <w:rsid w:val="002A5973"/>
    <w:rsid w:val="002A609B"/>
    <w:rsid w:val="002A60CB"/>
    <w:rsid w:val="002A6159"/>
    <w:rsid w:val="002A6361"/>
    <w:rsid w:val="002A6401"/>
    <w:rsid w:val="002A654F"/>
    <w:rsid w:val="002A66AA"/>
    <w:rsid w:val="002A6992"/>
    <w:rsid w:val="002A6E74"/>
    <w:rsid w:val="002A7376"/>
    <w:rsid w:val="002A738F"/>
    <w:rsid w:val="002A75C3"/>
    <w:rsid w:val="002A7726"/>
    <w:rsid w:val="002A77A0"/>
    <w:rsid w:val="002A785C"/>
    <w:rsid w:val="002A7C61"/>
    <w:rsid w:val="002A7DD1"/>
    <w:rsid w:val="002A7F95"/>
    <w:rsid w:val="002B012C"/>
    <w:rsid w:val="002B03AD"/>
    <w:rsid w:val="002B03F6"/>
    <w:rsid w:val="002B052E"/>
    <w:rsid w:val="002B0577"/>
    <w:rsid w:val="002B06E9"/>
    <w:rsid w:val="002B0A6A"/>
    <w:rsid w:val="002B0B92"/>
    <w:rsid w:val="002B148D"/>
    <w:rsid w:val="002B155F"/>
    <w:rsid w:val="002B1980"/>
    <w:rsid w:val="002B1C21"/>
    <w:rsid w:val="002B1D6A"/>
    <w:rsid w:val="002B21C2"/>
    <w:rsid w:val="002B2454"/>
    <w:rsid w:val="002B24FD"/>
    <w:rsid w:val="002B26C4"/>
    <w:rsid w:val="002B2751"/>
    <w:rsid w:val="002B29E2"/>
    <w:rsid w:val="002B2A44"/>
    <w:rsid w:val="002B2B26"/>
    <w:rsid w:val="002B2B47"/>
    <w:rsid w:val="002B3019"/>
    <w:rsid w:val="002B3055"/>
    <w:rsid w:val="002B3506"/>
    <w:rsid w:val="002B36D5"/>
    <w:rsid w:val="002B388F"/>
    <w:rsid w:val="002B38AD"/>
    <w:rsid w:val="002B3AE6"/>
    <w:rsid w:val="002B3E26"/>
    <w:rsid w:val="002B3EA3"/>
    <w:rsid w:val="002B3ED0"/>
    <w:rsid w:val="002B4105"/>
    <w:rsid w:val="002B42AA"/>
    <w:rsid w:val="002B448D"/>
    <w:rsid w:val="002B4713"/>
    <w:rsid w:val="002B4C2D"/>
    <w:rsid w:val="002B5125"/>
    <w:rsid w:val="002B5332"/>
    <w:rsid w:val="002B5348"/>
    <w:rsid w:val="002B53D5"/>
    <w:rsid w:val="002B5493"/>
    <w:rsid w:val="002B54E0"/>
    <w:rsid w:val="002B5586"/>
    <w:rsid w:val="002B5777"/>
    <w:rsid w:val="002B57AF"/>
    <w:rsid w:val="002B58FD"/>
    <w:rsid w:val="002B5CC8"/>
    <w:rsid w:val="002B5E56"/>
    <w:rsid w:val="002B6104"/>
    <w:rsid w:val="002B62CC"/>
    <w:rsid w:val="002B6459"/>
    <w:rsid w:val="002B6643"/>
    <w:rsid w:val="002B66C3"/>
    <w:rsid w:val="002B6784"/>
    <w:rsid w:val="002B697D"/>
    <w:rsid w:val="002B6FBB"/>
    <w:rsid w:val="002B7368"/>
    <w:rsid w:val="002B73B8"/>
    <w:rsid w:val="002B7444"/>
    <w:rsid w:val="002B790A"/>
    <w:rsid w:val="002B7E14"/>
    <w:rsid w:val="002C0541"/>
    <w:rsid w:val="002C05FD"/>
    <w:rsid w:val="002C06F4"/>
    <w:rsid w:val="002C071E"/>
    <w:rsid w:val="002C09E0"/>
    <w:rsid w:val="002C0E2B"/>
    <w:rsid w:val="002C10CF"/>
    <w:rsid w:val="002C1901"/>
    <w:rsid w:val="002C1B5B"/>
    <w:rsid w:val="002C1C12"/>
    <w:rsid w:val="002C1CBF"/>
    <w:rsid w:val="002C229B"/>
    <w:rsid w:val="002C27B6"/>
    <w:rsid w:val="002C29D9"/>
    <w:rsid w:val="002C2B4C"/>
    <w:rsid w:val="002C2D2B"/>
    <w:rsid w:val="002C2DA5"/>
    <w:rsid w:val="002C3004"/>
    <w:rsid w:val="002C3334"/>
    <w:rsid w:val="002C3402"/>
    <w:rsid w:val="002C34B1"/>
    <w:rsid w:val="002C34C1"/>
    <w:rsid w:val="002C39A9"/>
    <w:rsid w:val="002C39B1"/>
    <w:rsid w:val="002C405A"/>
    <w:rsid w:val="002C4585"/>
    <w:rsid w:val="002C46B9"/>
    <w:rsid w:val="002C46F1"/>
    <w:rsid w:val="002C474D"/>
    <w:rsid w:val="002C4AE6"/>
    <w:rsid w:val="002C4EC5"/>
    <w:rsid w:val="002C4FD1"/>
    <w:rsid w:val="002C52F7"/>
    <w:rsid w:val="002C53C4"/>
    <w:rsid w:val="002C56E1"/>
    <w:rsid w:val="002C5860"/>
    <w:rsid w:val="002C58BD"/>
    <w:rsid w:val="002C5BB6"/>
    <w:rsid w:val="002C5EA7"/>
    <w:rsid w:val="002C6163"/>
    <w:rsid w:val="002C6225"/>
    <w:rsid w:val="002C653F"/>
    <w:rsid w:val="002C65A1"/>
    <w:rsid w:val="002C6A4D"/>
    <w:rsid w:val="002C6D1E"/>
    <w:rsid w:val="002C6FBA"/>
    <w:rsid w:val="002C7298"/>
    <w:rsid w:val="002C763E"/>
    <w:rsid w:val="002C76F6"/>
    <w:rsid w:val="002C77D8"/>
    <w:rsid w:val="002C797E"/>
    <w:rsid w:val="002C79B8"/>
    <w:rsid w:val="002C7A1E"/>
    <w:rsid w:val="002C7D5B"/>
    <w:rsid w:val="002D022F"/>
    <w:rsid w:val="002D05F2"/>
    <w:rsid w:val="002D0619"/>
    <w:rsid w:val="002D06BD"/>
    <w:rsid w:val="002D07DB"/>
    <w:rsid w:val="002D087C"/>
    <w:rsid w:val="002D0958"/>
    <w:rsid w:val="002D0C7F"/>
    <w:rsid w:val="002D0E85"/>
    <w:rsid w:val="002D0F4C"/>
    <w:rsid w:val="002D1367"/>
    <w:rsid w:val="002D1677"/>
    <w:rsid w:val="002D16A1"/>
    <w:rsid w:val="002D16BD"/>
    <w:rsid w:val="002D179C"/>
    <w:rsid w:val="002D1BF3"/>
    <w:rsid w:val="002D1E3B"/>
    <w:rsid w:val="002D1E8A"/>
    <w:rsid w:val="002D1FED"/>
    <w:rsid w:val="002D21A0"/>
    <w:rsid w:val="002D21DB"/>
    <w:rsid w:val="002D2444"/>
    <w:rsid w:val="002D2A67"/>
    <w:rsid w:val="002D2EBC"/>
    <w:rsid w:val="002D312D"/>
    <w:rsid w:val="002D340A"/>
    <w:rsid w:val="002D3575"/>
    <w:rsid w:val="002D36B1"/>
    <w:rsid w:val="002D36CE"/>
    <w:rsid w:val="002D37DD"/>
    <w:rsid w:val="002D3833"/>
    <w:rsid w:val="002D3B22"/>
    <w:rsid w:val="002D3D0F"/>
    <w:rsid w:val="002D41F3"/>
    <w:rsid w:val="002D4EC9"/>
    <w:rsid w:val="002D50CB"/>
    <w:rsid w:val="002D5515"/>
    <w:rsid w:val="002D553B"/>
    <w:rsid w:val="002D5625"/>
    <w:rsid w:val="002D59BA"/>
    <w:rsid w:val="002D5BB6"/>
    <w:rsid w:val="002D5DCF"/>
    <w:rsid w:val="002D5E89"/>
    <w:rsid w:val="002D5F61"/>
    <w:rsid w:val="002D62B3"/>
    <w:rsid w:val="002D68C2"/>
    <w:rsid w:val="002D6D82"/>
    <w:rsid w:val="002D6D8F"/>
    <w:rsid w:val="002D6DC6"/>
    <w:rsid w:val="002D7049"/>
    <w:rsid w:val="002D712F"/>
    <w:rsid w:val="002D74A3"/>
    <w:rsid w:val="002D76B6"/>
    <w:rsid w:val="002D7E86"/>
    <w:rsid w:val="002E0735"/>
    <w:rsid w:val="002E07B1"/>
    <w:rsid w:val="002E0802"/>
    <w:rsid w:val="002E0A29"/>
    <w:rsid w:val="002E15E6"/>
    <w:rsid w:val="002E199F"/>
    <w:rsid w:val="002E1A07"/>
    <w:rsid w:val="002E1D14"/>
    <w:rsid w:val="002E1D70"/>
    <w:rsid w:val="002E1D78"/>
    <w:rsid w:val="002E1F76"/>
    <w:rsid w:val="002E21B2"/>
    <w:rsid w:val="002E21B9"/>
    <w:rsid w:val="002E2271"/>
    <w:rsid w:val="002E2548"/>
    <w:rsid w:val="002E26BF"/>
    <w:rsid w:val="002E26C6"/>
    <w:rsid w:val="002E28CE"/>
    <w:rsid w:val="002E298C"/>
    <w:rsid w:val="002E29C5"/>
    <w:rsid w:val="002E2A33"/>
    <w:rsid w:val="002E2B1B"/>
    <w:rsid w:val="002E2B85"/>
    <w:rsid w:val="002E2C82"/>
    <w:rsid w:val="002E2E08"/>
    <w:rsid w:val="002E303A"/>
    <w:rsid w:val="002E3128"/>
    <w:rsid w:val="002E3569"/>
    <w:rsid w:val="002E372B"/>
    <w:rsid w:val="002E390A"/>
    <w:rsid w:val="002E3AFE"/>
    <w:rsid w:val="002E3CBC"/>
    <w:rsid w:val="002E3F19"/>
    <w:rsid w:val="002E4007"/>
    <w:rsid w:val="002E40DC"/>
    <w:rsid w:val="002E4131"/>
    <w:rsid w:val="002E4168"/>
    <w:rsid w:val="002E4629"/>
    <w:rsid w:val="002E470B"/>
    <w:rsid w:val="002E4A33"/>
    <w:rsid w:val="002E4B32"/>
    <w:rsid w:val="002E4CB0"/>
    <w:rsid w:val="002E4CBB"/>
    <w:rsid w:val="002E4D65"/>
    <w:rsid w:val="002E51D2"/>
    <w:rsid w:val="002E58E4"/>
    <w:rsid w:val="002E5CCF"/>
    <w:rsid w:val="002E5CE9"/>
    <w:rsid w:val="002E5D11"/>
    <w:rsid w:val="002E5F86"/>
    <w:rsid w:val="002E5FB8"/>
    <w:rsid w:val="002E5FE6"/>
    <w:rsid w:val="002E6270"/>
    <w:rsid w:val="002E66E5"/>
    <w:rsid w:val="002E6C14"/>
    <w:rsid w:val="002E6DDE"/>
    <w:rsid w:val="002E6F8F"/>
    <w:rsid w:val="002E704B"/>
    <w:rsid w:val="002E707B"/>
    <w:rsid w:val="002E70AA"/>
    <w:rsid w:val="002E71E2"/>
    <w:rsid w:val="002E7729"/>
    <w:rsid w:val="002E78DE"/>
    <w:rsid w:val="002E7A0E"/>
    <w:rsid w:val="002E7AE9"/>
    <w:rsid w:val="002E7E2A"/>
    <w:rsid w:val="002E7EFA"/>
    <w:rsid w:val="002E7F07"/>
    <w:rsid w:val="002E7F2D"/>
    <w:rsid w:val="002F0117"/>
    <w:rsid w:val="002F0230"/>
    <w:rsid w:val="002F02EC"/>
    <w:rsid w:val="002F0581"/>
    <w:rsid w:val="002F0840"/>
    <w:rsid w:val="002F09FA"/>
    <w:rsid w:val="002F0DDE"/>
    <w:rsid w:val="002F0F03"/>
    <w:rsid w:val="002F1348"/>
    <w:rsid w:val="002F14FB"/>
    <w:rsid w:val="002F1CC0"/>
    <w:rsid w:val="002F1E70"/>
    <w:rsid w:val="002F2264"/>
    <w:rsid w:val="002F24CF"/>
    <w:rsid w:val="002F27CB"/>
    <w:rsid w:val="002F27ED"/>
    <w:rsid w:val="002F2C7F"/>
    <w:rsid w:val="002F325F"/>
    <w:rsid w:val="002F334D"/>
    <w:rsid w:val="002F3DFF"/>
    <w:rsid w:val="002F4D9D"/>
    <w:rsid w:val="002F4DB0"/>
    <w:rsid w:val="002F4EA9"/>
    <w:rsid w:val="002F501A"/>
    <w:rsid w:val="002F5344"/>
    <w:rsid w:val="002F5635"/>
    <w:rsid w:val="002F598F"/>
    <w:rsid w:val="002F5A6C"/>
    <w:rsid w:val="002F6121"/>
    <w:rsid w:val="002F615C"/>
    <w:rsid w:val="002F61AF"/>
    <w:rsid w:val="002F6338"/>
    <w:rsid w:val="002F6386"/>
    <w:rsid w:val="002F6790"/>
    <w:rsid w:val="002F67AE"/>
    <w:rsid w:val="002F680E"/>
    <w:rsid w:val="002F69C9"/>
    <w:rsid w:val="002F6AC9"/>
    <w:rsid w:val="002F6AE9"/>
    <w:rsid w:val="002F6DA4"/>
    <w:rsid w:val="002F710B"/>
    <w:rsid w:val="002F71DA"/>
    <w:rsid w:val="002F73DC"/>
    <w:rsid w:val="002F7BC0"/>
    <w:rsid w:val="002F7C49"/>
    <w:rsid w:val="002F7CAA"/>
    <w:rsid w:val="002F7FC9"/>
    <w:rsid w:val="002F7FDB"/>
    <w:rsid w:val="00300026"/>
    <w:rsid w:val="003000B6"/>
    <w:rsid w:val="00300126"/>
    <w:rsid w:val="00300409"/>
    <w:rsid w:val="00300430"/>
    <w:rsid w:val="00300E57"/>
    <w:rsid w:val="00300F4E"/>
    <w:rsid w:val="0030110C"/>
    <w:rsid w:val="003014A7"/>
    <w:rsid w:val="0030177E"/>
    <w:rsid w:val="00301A2E"/>
    <w:rsid w:val="00301C5C"/>
    <w:rsid w:val="00301F39"/>
    <w:rsid w:val="0030200F"/>
    <w:rsid w:val="00302031"/>
    <w:rsid w:val="003021B6"/>
    <w:rsid w:val="003021D4"/>
    <w:rsid w:val="00302228"/>
    <w:rsid w:val="003028D4"/>
    <w:rsid w:val="003029E0"/>
    <w:rsid w:val="00302CB3"/>
    <w:rsid w:val="00303106"/>
    <w:rsid w:val="00303170"/>
    <w:rsid w:val="0030337D"/>
    <w:rsid w:val="00303576"/>
    <w:rsid w:val="00303704"/>
    <w:rsid w:val="00303C63"/>
    <w:rsid w:val="00303F7D"/>
    <w:rsid w:val="0030457A"/>
    <w:rsid w:val="00304B83"/>
    <w:rsid w:val="00304DC3"/>
    <w:rsid w:val="00304EAB"/>
    <w:rsid w:val="00305171"/>
    <w:rsid w:val="003054DA"/>
    <w:rsid w:val="003056E7"/>
    <w:rsid w:val="0030571D"/>
    <w:rsid w:val="00305992"/>
    <w:rsid w:val="00305E67"/>
    <w:rsid w:val="003061D3"/>
    <w:rsid w:val="003062DC"/>
    <w:rsid w:val="0030686B"/>
    <w:rsid w:val="00306922"/>
    <w:rsid w:val="00307036"/>
    <w:rsid w:val="003071CF"/>
    <w:rsid w:val="00307278"/>
    <w:rsid w:val="00307390"/>
    <w:rsid w:val="00307488"/>
    <w:rsid w:val="00307881"/>
    <w:rsid w:val="00307C6B"/>
    <w:rsid w:val="00310031"/>
    <w:rsid w:val="00310214"/>
    <w:rsid w:val="003102CB"/>
    <w:rsid w:val="00310829"/>
    <w:rsid w:val="0031086B"/>
    <w:rsid w:val="0031099D"/>
    <w:rsid w:val="00310D99"/>
    <w:rsid w:val="00311007"/>
    <w:rsid w:val="00311256"/>
    <w:rsid w:val="00311266"/>
    <w:rsid w:val="0031158C"/>
    <w:rsid w:val="00311709"/>
    <w:rsid w:val="00311742"/>
    <w:rsid w:val="003118CF"/>
    <w:rsid w:val="00311C73"/>
    <w:rsid w:val="00311C8D"/>
    <w:rsid w:val="003125C5"/>
    <w:rsid w:val="003125DE"/>
    <w:rsid w:val="00312749"/>
    <w:rsid w:val="00312909"/>
    <w:rsid w:val="00312C96"/>
    <w:rsid w:val="00312CDD"/>
    <w:rsid w:val="00312D32"/>
    <w:rsid w:val="00312E44"/>
    <w:rsid w:val="00313531"/>
    <w:rsid w:val="0031367B"/>
    <w:rsid w:val="003137C0"/>
    <w:rsid w:val="00313E2E"/>
    <w:rsid w:val="00313F0F"/>
    <w:rsid w:val="003141E2"/>
    <w:rsid w:val="00314424"/>
    <w:rsid w:val="003145AD"/>
    <w:rsid w:val="00314730"/>
    <w:rsid w:val="00314F3C"/>
    <w:rsid w:val="003150DF"/>
    <w:rsid w:val="0031530B"/>
    <w:rsid w:val="0031559F"/>
    <w:rsid w:val="003156C0"/>
    <w:rsid w:val="00315CD3"/>
    <w:rsid w:val="00315E6D"/>
    <w:rsid w:val="00315E90"/>
    <w:rsid w:val="00315EAC"/>
    <w:rsid w:val="00316179"/>
    <w:rsid w:val="0031639D"/>
    <w:rsid w:val="0031666F"/>
    <w:rsid w:val="00316793"/>
    <w:rsid w:val="00316914"/>
    <w:rsid w:val="00316D54"/>
    <w:rsid w:val="0031713B"/>
    <w:rsid w:val="003175BE"/>
    <w:rsid w:val="00317630"/>
    <w:rsid w:val="00317C20"/>
    <w:rsid w:val="00317CA2"/>
    <w:rsid w:val="00317CD7"/>
    <w:rsid w:val="00320296"/>
    <w:rsid w:val="003203C6"/>
    <w:rsid w:val="003203F4"/>
    <w:rsid w:val="0032059B"/>
    <w:rsid w:val="00320848"/>
    <w:rsid w:val="00320C52"/>
    <w:rsid w:val="00320E57"/>
    <w:rsid w:val="00321252"/>
    <w:rsid w:val="003212E6"/>
    <w:rsid w:val="003213AE"/>
    <w:rsid w:val="003213EE"/>
    <w:rsid w:val="00321440"/>
    <w:rsid w:val="00321BB6"/>
    <w:rsid w:val="00321DAA"/>
    <w:rsid w:val="00321EBF"/>
    <w:rsid w:val="00322037"/>
    <w:rsid w:val="003221C5"/>
    <w:rsid w:val="00322699"/>
    <w:rsid w:val="003228E3"/>
    <w:rsid w:val="0032295A"/>
    <w:rsid w:val="003229E0"/>
    <w:rsid w:val="00322A46"/>
    <w:rsid w:val="00322A6D"/>
    <w:rsid w:val="00322D8C"/>
    <w:rsid w:val="00322DCE"/>
    <w:rsid w:val="00323020"/>
    <w:rsid w:val="00323376"/>
    <w:rsid w:val="003233CE"/>
    <w:rsid w:val="00323400"/>
    <w:rsid w:val="00323489"/>
    <w:rsid w:val="00323596"/>
    <w:rsid w:val="00323795"/>
    <w:rsid w:val="00323871"/>
    <w:rsid w:val="00323AC7"/>
    <w:rsid w:val="00323C08"/>
    <w:rsid w:val="00323E4D"/>
    <w:rsid w:val="00323E7E"/>
    <w:rsid w:val="00323F35"/>
    <w:rsid w:val="00324050"/>
    <w:rsid w:val="003245EB"/>
    <w:rsid w:val="00324947"/>
    <w:rsid w:val="0032533F"/>
    <w:rsid w:val="003257C5"/>
    <w:rsid w:val="003258AA"/>
    <w:rsid w:val="00325945"/>
    <w:rsid w:val="00325A30"/>
    <w:rsid w:val="00325DDD"/>
    <w:rsid w:val="00325E28"/>
    <w:rsid w:val="00326647"/>
    <w:rsid w:val="003266A1"/>
    <w:rsid w:val="003268BF"/>
    <w:rsid w:val="00326A36"/>
    <w:rsid w:val="00326A5D"/>
    <w:rsid w:val="00326E32"/>
    <w:rsid w:val="003271A7"/>
    <w:rsid w:val="003271D9"/>
    <w:rsid w:val="00327711"/>
    <w:rsid w:val="00327825"/>
    <w:rsid w:val="0032789C"/>
    <w:rsid w:val="003278B9"/>
    <w:rsid w:val="00327936"/>
    <w:rsid w:val="00327A0A"/>
    <w:rsid w:val="00327F0C"/>
    <w:rsid w:val="00327F12"/>
    <w:rsid w:val="003301F0"/>
    <w:rsid w:val="00330871"/>
    <w:rsid w:val="00331108"/>
    <w:rsid w:val="003311F7"/>
    <w:rsid w:val="0033125A"/>
    <w:rsid w:val="003313CC"/>
    <w:rsid w:val="003314DB"/>
    <w:rsid w:val="003315D9"/>
    <w:rsid w:val="00331806"/>
    <w:rsid w:val="0033197D"/>
    <w:rsid w:val="00331B16"/>
    <w:rsid w:val="00332261"/>
    <w:rsid w:val="00332672"/>
    <w:rsid w:val="0033276F"/>
    <w:rsid w:val="003327CC"/>
    <w:rsid w:val="003328FD"/>
    <w:rsid w:val="00332B99"/>
    <w:rsid w:val="00332C0A"/>
    <w:rsid w:val="00332E1B"/>
    <w:rsid w:val="00332EB8"/>
    <w:rsid w:val="00332F2A"/>
    <w:rsid w:val="003331FF"/>
    <w:rsid w:val="003333C1"/>
    <w:rsid w:val="003333EB"/>
    <w:rsid w:val="0033370A"/>
    <w:rsid w:val="00333AF9"/>
    <w:rsid w:val="00333B54"/>
    <w:rsid w:val="00333C8D"/>
    <w:rsid w:val="00333EA8"/>
    <w:rsid w:val="0033428B"/>
    <w:rsid w:val="003342B9"/>
    <w:rsid w:val="00334A4A"/>
    <w:rsid w:val="00334AC6"/>
    <w:rsid w:val="00334D82"/>
    <w:rsid w:val="00334E12"/>
    <w:rsid w:val="00334FD4"/>
    <w:rsid w:val="003351B6"/>
    <w:rsid w:val="003353DA"/>
    <w:rsid w:val="003354D3"/>
    <w:rsid w:val="00335535"/>
    <w:rsid w:val="003355AD"/>
    <w:rsid w:val="00335781"/>
    <w:rsid w:val="0033580F"/>
    <w:rsid w:val="00335ABA"/>
    <w:rsid w:val="00335ACF"/>
    <w:rsid w:val="00335B17"/>
    <w:rsid w:val="00335D77"/>
    <w:rsid w:val="00335DC8"/>
    <w:rsid w:val="00335FA4"/>
    <w:rsid w:val="00336299"/>
    <w:rsid w:val="003362C2"/>
    <w:rsid w:val="0033646D"/>
    <w:rsid w:val="00336527"/>
    <w:rsid w:val="003365EC"/>
    <w:rsid w:val="00336631"/>
    <w:rsid w:val="003368D7"/>
    <w:rsid w:val="00336AD5"/>
    <w:rsid w:val="00336ECB"/>
    <w:rsid w:val="003370D4"/>
    <w:rsid w:val="003370E1"/>
    <w:rsid w:val="00337280"/>
    <w:rsid w:val="00337320"/>
    <w:rsid w:val="00337337"/>
    <w:rsid w:val="003376DF"/>
    <w:rsid w:val="0033785F"/>
    <w:rsid w:val="00337AED"/>
    <w:rsid w:val="00337C26"/>
    <w:rsid w:val="0034006C"/>
    <w:rsid w:val="003400B3"/>
    <w:rsid w:val="003401A0"/>
    <w:rsid w:val="003401D1"/>
    <w:rsid w:val="003402C3"/>
    <w:rsid w:val="00340441"/>
    <w:rsid w:val="0034095B"/>
    <w:rsid w:val="0034170A"/>
    <w:rsid w:val="003418FC"/>
    <w:rsid w:val="003419D5"/>
    <w:rsid w:val="00341AAB"/>
    <w:rsid w:val="00341C3C"/>
    <w:rsid w:val="00341D81"/>
    <w:rsid w:val="00341ECD"/>
    <w:rsid w:val="00341F04"/>
    <w:rsid w:val="0034218B"/>
    <w:rsid w:val="003421CA"/>
    <w:rsid w:val="00342341"/>
    <w:rsid w:val="00342374"/>
    <w:rsid w:val="00342375"/>
    <w:rsid w:val="003424A9"/>
    <w:rsid w:val="0034271B"/>
    <w:rsid w:val="00342728"/>
    <w:rsid w:val="003429AA"/>
    <w:rsid w:val="00342BE0"/>
    <w:rsid w:val="00342C0F"/>
    <w:rsid w:val="00342DAE"/>
    <w:rsid w:val="00343241"/>
    <w:rsid w:val="00343458"/>
    <w:rsid w:val="0034388F"/>
    <w:rsid w:val="00343BA2"/>
    <w:rsid w:val="00343CB2"/>
    <w:rsid w:val="00343DCB"/>
    <w:rsid w:val="00343DFA"/>
    <w:rsid w:val="00343FE1"/>
    <w:rsid w:val="003441BE"/>
    <w:rsid w:val="00344277"/>
    <w:rsid w:val="003443D3"/>
    <w:rsid w:val="003445D8"/>
    <w:rsid w:val="00344604"/>
    <w:rsid w:val="00344AF4"/>
    <w:rsid w:val="00344BE9"/>
    <w:rsid w:val="003451B1"/>
    <w:rsid w:val="00345263"/>
    <w:rsid w:val="0034550F"/>
    <w:rsid w:val="00345668"/>
    <w:rsid w:val="003457CD"/>
    <w:rsid w:val="003457F2"/>
    <w:rsid w:val="003463CB"/>
    <w:rsid w:val="00346419"/>
    <w:rsid w:val="003465CD"/>
    <w:rsid w:val="00346690"/>
    <w:rsid w:val="00346753"/>
    <w:rsid w:val="003467F3"/>
    <w:rsid w:val="0034680A"/>
    <w:rsid w:val="0034697F"/>
    <w:rsid w:val="00346CCB"/>
    <w:rsid w:val="00346D0F"/>
    <w:rsid w:val="00346DA4"/>
    <w:rsid w:val="00346DB9"/>
    <w:rsid w:val="003470B2"/>
    <w:rsid w:val="003470BC"/>
    <w:rsid w:val="0034715F"/>
    <w:rsid w:val="003472A4"/>
    <w:rsid w:val="00347318"/>
    <w:rsid w:val="003475F3"/>
    <w:rsid w:val="00347632"/>
    <w:rsid w:val="00347657"/>
    <w:rsid w:val="00347782"/>
    <w:rsid w:val="00347F6C"/>
    <w:rsid w:val="0035002A"/>
    <w:rsid w:val="0035007C"/>
    <w:rsid w:val="0035009D"/>
    <w:rsid w:val="003502A4"/>
    <w:rsid w:val="0035074E"/>
    <w:rsid w:val="003507E3"/>
    <w:rsid w:val="00350A07"/>
    <w:rsid w:val="00350E94"/>
    <w:rsid w:val="00351343"/>
    <w:rsid w:val="003513D3"/>
    <w:rsid w:val="0035154B"/>
    <w:rsid w:val="00351616"/>
    <w:rsid w:val="00351641"/>
    <w:rsid w:val="003518FB"/>
    <w:rsid w:val="00351970"/>
    <w:rsid w:val="0035199C"/>
    <w:rsid w:val="00351CC4"/>
    <w:rsid w:val="00351E6C"/>
    <w:rsid w:val="003520A0"/>
    <w:rsid w:val="003524F9"/>
    <w:rsid w:val="00352604"/>
    <w:rsid w:val="003526D1"/>
    <w:rsid w:val="003528B3"/>
    <w:rsid w:val="00352996"/>
    <w:rsid w:val="00352AB6"/>
    <w:rsid w:val="00352C60"/>
    <w:rsid w:val="00352D84"/>
    <w:rsid w:val="00352DA1"/>
    <w:rsid w:val="00352FE8"/>
    <w:rsid w:val="003532BC"/>
    <w:rsid w:val="00353307"/>
    <w:rsid w:val="003533FB"/>
    <w:rsid w:val="003534A7"/>
    <w:rsid w:val="00353829"/>
    <w:rsid w:val="00353839"/>
    <w:rsid w:val="0035383A"/>
    <w:rsid w:val="00353A33"/>
    <w:rsid w:val="00353DED"/>
    <w:rsid w:val="003542E8"/>
    <w:rsid w:val="00354669"/>
    <w:rsid w:val="00354696"/>
    <w:rsid w:val="003548D9"/>
    <w:rsid w:val="00354BA6"/>
    <w:rsid w:val="0035519A"/>
    <w:rsid w:val="00355208"/>
    <w:rsid w:val="00355476"/>
    <w:rsid w:val="00355553"/>
    <w:rsid w:val="00355758"/>
    <w:rsid w:val="0035581F"/>
    <w:rsid w:val="00355C77"/>
    <w:rsid w:val="00355E53"/>
    <w:rsid w:val="00355FE7"/>
    <w:rsid w:val="00356169"/>
    <w:rsid w:val="003562DC"/>
    <w:rsid w:val="00356A40"/>
    <w:rsid w:val="00356A9E"/>
    <w:rsid w:val="00356BEB"/>
    <w:rsid w:val="00357619"/>
    <w:rsid w:val="003577D5"/>
    <w:rsid w:val="003602A3"/>
    <w:rsid w:val="0036037E"/>
    <w:rsid w:val="0036059A"/>
    <w:rsid w:val="00360922"/>
    <w:rsid w:val="003609E8"/>
    <w:rsid w:val="00360CD4"/>
    <w:rsid w:val="00360D6B"/>
    <w:rsid w:val="0036164C"/>
    <w:rsid w:val="00361BB9"/>
    <w:rsid w:val="00361D8E"/>
    <w:rsid w:val="0036205F"/>
    <w:rsid w:val="0036231F"/>
    <w:rsid w:val="0036240F"/>
    <w:rsid w:val="0036265B"/>
    <w:rsid w:val="003627A8"/>
    <w:rsid w:val="0036296F"/>
    <w:rsid w:val="003630EC"/>
    <w:rsid w:val="003631E2"/>
    <w:rsid w:val="00363806"/>
    <w:rsid w:val="003638D8"/>
    <w:rsid w:val="00363B37"/>
    <w:rsid w:val="00363D2D"/>
    <w:rsid w:val="00363D52"/>
    <w:rsid w:val="00363FF8"/>
    <w:rsid w:val="003640E1"/>
    <w:rsid w:val="003643FC"/>
    <w:rsid w:val="00364483"/>
    <w:rsid w:val="003647FB"/>
    <w:rsid w:val="00364A7C"/>
    <w:rsid w:val="00364BA2"/>
    <w:rsid w:val="0036526F"/>
    <w:rsid w:val="003652BF"/>
    <w:rsid w:val="003652E9"/>
    <w:rsid w:val="003654A3"/>
    <w:rsid w:val="003655C5"/>
    <w:rsid w:val="003656D5"/>
    <w:rsid w:val="0036576B"/>
    <w:rsid w:val="00365CAE"/>
    <w:rsid w:val="00365F56"/>
    <w:rsid w:val="003661DA"/>
    <w:rsid w:val="003665EA"/>
    <w:rsid w:val="003670EA"/>
    <w:rsid w:val="00367262"/>
    <w:rsid w:val="00367712"/>
    <w:rsid w:val="00367A38"/>
    <w:rsid w:val="00367D43"/>
    <w:rsid w:val="00367DAB"/>
    <w:rsid w:val="00367F59"/>
    <w:rsid w:val="003700D6"/>
    <w:rsid w:val="003701E9"/>
    <w:rsid w:val="003704F0"/>
    <w:rsid w:val="003706CC"/>
    <w:rsid w:val="0037088A"/>
    <w:rsid w:val="00370C01"/>
    <w:rsid w:val="00370C36"/>
    <w:rsid w:val="00371144"/>
    <w:rsid w:val="003715F9"/>
    <w:rsid w:val="003716F8"/>
    <w:rsid w:val="00371D4B"/>
    <w:rsid w:val="00371EF2"/>
    <w:rsid w:val="00371F1D"/>
    <w:rsid w:val="00372250"/>
    <w:rsid w:val="0037232C"/>
    <w:rsid w:val="003726C4"/>
    <w:rsid w:val="0037290B"/>
    <w:rsid w:val="00372B01"/>
    <w:rsid w:val="00372BAA"/>
    <w:rsid w:val="00372CA7"/>
    <w:rsid w:val="00372E23"/>
    <w:rsid w:val="00372E73"/>
    <w:rsid w:val="003730B4"/>
    <w:rsid w:val="003731A4"/>
    <w:rsid w:val="00373357"/>
    <w:rsid w:val="00373821"/>
    <w:rsid w:val="00373934"/>
    <w:rsid w:val="003739AA"/>
    <w:rsid w:val="00373F75"/>
    <w:rsid w:val="00374558"/>
    <w:rsid w:val="003745AE"/>
    <w:rsid w:val="00374618"/>
    <w:rsid w:val="00374741"/>
    <w:rsid w:val="003747CE"/>
    <w:rsid w:val="00374A0D"/>
    <w:rsid w:val="00374C68"/>
    <w:rsid w:val="00374E09"/>
    <w:rsid w:val="00374ECB"/>
    <w:rsid w:val="003751EE"/>
    <w:rsid w:val="003752A4"/>
    <w:rsid w:val="003754CA"/>
    <w:rsid w:val="00375624"/>
    <w:rsid w:val="00376145"/>
    <w:rsid w:val="00376230"/>
    <w:rsid w:val="00376231"/>
    <w:rsid w:val="003763C6"/>
    <w:rsid w:val="00376491"/>
    <w:rsid w:val="003764BE"/>
    <w:rsid w:val="0037688D"/>
    <w:rsid w:val="00376E5E"/>
    <w:rsid w:val="0037721D"/>
    <w:rsid w:val="0037729E"/>
    <w:rsid w:val="00377339"/>
    <w:rsid w:val="0037749D"/>
    <w:rsid w:val="00377A81"/>
    <w:rsid w:val="00377AD7"/>
    <w:rsid w:val="00377C70"/>
    <w:rsid w:val="00377C90"/>
    <w:rsid w:val="003805BA"/>
    <w:rsid w:val="00380675"/>
    <w:rsid w:val="00380D56"/>
    <w:rsid w:val="0038102A"/>
    <w:rsid w:val="0038105D"/>
    <w:rsid w:val="0038124D"/>
    <w:rsid w:val="00381379"/>
    <w:rsid w:val="003815BC"/>
    <w:rsid w:val="003816F3"/>
    <w:rsid w:val="0038175B"/>
    <w:rsid w:val="00381A41"/>
    <w:rsid w:val="00381AED"/>
    <w:rsid w:val="00381D74"/>
    <w:rsid w:val="00381ED0"/>
    <w:rsid w:val="003823F6"/>
    <w:rsid w:val="003825DA"/>
    <w:rsid w:val="00382855"/>
    <w:rsid w:val="003829E8"/>
    <w:rsid w:val="00382E09"/>
    <w:rsid w:val="003833B4"/>
    <w:rsid w:val="00383405"/>
    <w:rsid w:val="00383495"/>
    <w:rsid w:val="0038388D"/>
    <w:rsid w:val="00383BCC"/>
    <w:rsid w:val="00383F02"/>
    <w:rsid w:val="003842D0"/>
    <w:rsid w:val="003843AA"/>
    <w:rsid w:val="003844AA"/>
    <w:rsid w:val="003845C9"/>
    <w:rsid w:val="003848EC"/>
    <w:rsid w:val="00384925"/>
    <w:rsid w:val="00384977"/>
    <w:rsid w:val="00384C45"/>
    <w:rsid w:val="00384E7D"/>
    <w:rsid w:val="00384F5B"/>
    <w:rsid w:val="00385613"/>
    <w:rsid w:val="00385A06"/>
    <w:rsid w:val="00385CCD"/>
    <w:rsid w:val="00385D05"/>
    <w:rsid w:val="00385D5F"/>
    <w:rsid w:val="003861C5"/>
    <w:rsid w:val="0038664E"/>
    <w:rsid w:val="00386685"/>
    <w:rsid w:val="00386AD8"/>
    <w:rsid w:val="00386C70"/>
    <w:rsid w:val="00386C79"/>
    <w:rsid w:val="00386F21"/>
    <w:rsid w:val="00387202"/>
    <w:rsid w:val="003872CA"/>
    <w:rsid w:val="003872D0"/>
    <w:rsid w:val="00387327"/>
    <w:rsid w:val="003877E6"/>
    <w:rsid w:val="00387D2D"/>
    <w:rsid w:val="00390166"/>
    <w:rsid w:val="00390294"/>
    <w:rsid w:val="0039043D"/>
    <w:rsid w:val="003904EB"/>
    <w:rsid w:val="00390541"/>
    <w:rsid w:val="00390570"/>
    <w:rsid w:val="00390677"/>
    <w:rsid w:val="003906E7"/>
    <w:rsid w:val="00390992"/>
    <w:rsid w:val="00390AFC"/>
    <w:rsid w:val="00390CAF"/>
    <w:rsid w:val="00391543"/>
    <w:rsid w:val="0039155E"/>
    <w:rsid w:val="00391782"/>
    <w:rsid w:val="00391BDA"/>
    <w:rsid w:val="00391D0F"/>
    <w:rsid w:val="00391D41"/>
    <w:rsid w:val="00392361"/>
    <w:rsid w:val="0039256D"/>
    <w:rsid w:val="003928C0"/>
    <w:rsid w:val="00392936"/>
    <w:rsid w:val="00393072"/>
    <w:rsid w:val="003930C3"/>
    <w:rsid w:val="003930C5"/>
    <w:rsid w:val="00393262"/>
    <w:rsid w:val="00393270"/>
    <w:rsid w:val="0039331A"/>
    <w:rsid w:val="00393541"/>
    <w:rsid w:val="003938CE"/>
    <w:rsid w:val="00393CEA"/>
    <w:rsid w:val="00394009"/>
    <w:rsid w:val="0039405E"/>
    <w:rsid w:val="003942C5"/>
    <w:rsid w:val="00394747"/>
    <w:rsid w:val="003947B8"/>
    <w:rsid w:val="00394873"/>
    <w:rsid w:val="00394AAB"/>
    <w:rsid w:val="00395278"/>
    <w:rsid w:val="00395579"/>
    <w:rsid w:val="00395B9F"/>
    <w:rsid w:val="00395DB5"/>
    <w:rsid w:val="00396047"/>
    <w:rsid w:val="00396452"/>
    <w:rsid w:val="0039652E"/>
    <w:rsid w:val="003965E9"/>
    <w:rsid w:val="00396B94"/>
    <w:rsid w:val="00396CC7"/>
    <w:rsid w:val="00396E96"/>
    <w:rsid w:val="0039759F"/>
    <w:rsid w:val="003977AC"/>
    <w:rsid w:val="00397F01"/>
    <w:rsid w:val="003A0176"/>
    <w:rsid w:val="003A0253"/>
    <w:rsid w:val="003A0547"/>
    <w:rsid w:val="003A074D"/>
    <w:rsid w:val="003A0B3B"/>
    <w:rsid w:val="003A0C6F"/>
    <w:rsid w:val="003A0E26"/>
    <w:rsid w:val="003A1064"/>
    <w:rsid w:val="003A144A"/>
    <w:rsid w:val="003A15C8"/>
    <w:rsid w:val="003A1608"/>
    <w:rsid w:val="003A19C3"/>
    <w:rsid w:val="003A20AC"/>
    <w:rsid w:val="003A2847"/>
    <w:rsid w:val="003A28CD"/>
    <w:rsid w:val="003A2947"/>
    <w:rsid w:val="003A2C49"/>
    <w:rsid w:val="003A2E1A"/>
    <w:rsid w:val="003A3045"/>
    <w:rsid w:val="003A325A"/>
    <w:rsid w:val="003A32BE"/>
    <w:rsid w:val="003A3333"/>
    <w:rsid w:val="003A3410"/>
    <w:rsid w:val="003A392B"/>
    <w:rsid w:val="003A3D50"/>
    <w:rsid w:val="003A3DAF"/>
    <w:rsid w:val="003A3EC2"/>
    <w:rsid w:val="003A3F19"/>
    <w:rsid w:val="003A4010"/>
    <w:rsid w:val="003A46E8"/>
    <w:rsid w:val="003A474F"/>
    <w:rsid w:val="003A49A0"/>
    <w:rsid w:val="003A4A62"/>
    <w:rsid w:val="003A4B5C"/>
    <w:rsid w:val="003A4D12"/>
    <w:rsid w:val="003A5016"/>
    <w:rsid w:val="003A5480"/>
    <w:rsid w:val="003A57D8"/>
    <w:rsid w:val="003A5A62"/>
    <w:rsid w:val="003A5AF7"/>
    <w:rsid w:val="003A5C1B"/>
    <w:rsid w:val="003A5CDA"/>
    <w:rsid w:val="003A5E87"/>
    <w:rsid w:val="003A5FE5"/>
    <w:rsid w:val="003A5FF0"/>
    <w:rsid w:val="003A6455"/>
    <w:rsid w:val="003A66DE"/>
    <w:rsid w:val="003A6F59"/>
    <w:rsid w:val="003A72B7"/>
    <w:rsid w:val="003A743E"/>
    <w:rsid w:val="003A746E"/>
    <w:rsid w:val="003A75CB"/>
    <w:rsid w:val="003A7942"/>
    <w:rsid w:val="003A7A3D"/>
    <w:rsid w:val="003A7ADE"/>
    <w:rsid w:val="003A7C4E"/>
    <w:rsid w:val="003A7D71"/>
    <w:rsid w:val="003A7EDF"/>
    <w:rsid w:val="003B0233"/>
    <w:rsid w:val="003B04F0"/>
    <w:rsid w:val="003B05CB"/>
    <w:rsid w:val="003B06D6"/>
    <w:rsid w:val="003B0734"/>
    <w:rsid w:val="003B0763"/>
    <w:rsid w:val="003B085A"/>
    <w:rsid w:val="003B0A6A"/>
    <w:rsid w:val="003B0D7A"/>
    <w:rsid w:val="003B0DE5"/>
    <w:rsid w:val="003B0FF6"/>
    <w:rsid w:val="003B13A2"/>
    <w:rsid w:val="003B14A6"/>
    <w:rsid w:val="003B182D"/>
    <w:rsid w:val="003B1928"/>
    <w:rsid w:val="003B1A0E"/>
    <w:rsid w:val="003B1EA8"/>
    <w:rsid w:val="003B1EF8"/>
    <w:rsid w:val="003B2100"/>
    <w:rsid w:val="003B21E4"/>
    <w:rsid w:val="003B21F1"/>
    <w:rsid w:val="003B24A7"/>
    <w:rsid w:val="003B2560"/>
    <w:rsid w:val="003B25A3"/>
    <w:rsid w:val="003B25FD"/>
    <w:rsid w:val="003B283E"/>
    <w:rsid w:val="003B288C"/>
    <w:rsid w:val="003B29A0"/>
    <w:rsid w:val="003B29FC"/>
    <w:rsid w:val="003B2A34"/>
    <w:rsid w:val="003B35B7"/>
    <w:rsid w:val="003B37E5"/>
    <w:rsid w:val="003B3AD3"/>
    <w:rsid w:val="003B3C81"/>
    <w:rsid w:val="003B3E12"/>
    <w:rsid w:val="003B3E32"/>
    <w:rsid w:val="003B3F44"/>
    <w:rsid w:val="003B41B1"/>
    <w:rsid w:val="003B424A"/>
    <w:rsid w:val="003B4582"/>
    <w:rsid w:val="003B4600"/>
    <w:rsid w:val="003B4658"/>
    <w:rsid w:val="003B4673"/>
    <w:rsid w:val="003B46A5"/>
    <w:rsid w:val="003B47AD"/>
    <w:rsid w:val="003B492C"/>
    <w:rsid w:val="003B499D"/>
    <w:rsid w:val="003B4A89"/>
    <w:rsid w:val="003B4BD7"/>
    <w:rsid w:val="003B4E96"/>
    <w:rsid w:val="003B4F6B"/>
    <w:rsid w:val="003B5105"/>
    <w:rsid w:val="003B5A80"/>
    <w:rsid w:val="003B5B96"/>
    <w:rsid w:val="003B5ED0"/>
    <w:rsid w:val="003B5F08"/>
    <w:rsid w:val="003B6056"/>
    <w:rsid w:val="003B6066"/>
    <w:rsid w:val="003B60BA"/>
    <w:rsid w:val="003B62C4"/>
    <w:rsid w:val="003B6DB5"/>
    <w:rsid w:val="003B6E2C"/>
    <w:rsid w:val="003B7091"/>
    <w:rsid w:val="003B712E"/>
    <w:rsid w:val="003B7138"/>
    <w:rsid w:val="003B765E"/>
    <w:rsid w:val="003B76E8"/>
    <w:rsid w:val="003B7830"/>
    <w:rsid w:val="003B7983"/>
    <w:rsid w:val="003B7AF9"/>
    <w:rsid w:val="003B7DB1"/>
    <w:rsid w:val="003B7E0A"/>
    <w:rsid w:val="003C00B8"/>
    <w:rsid w:val="003C0102"/>
    <w:rsid w:val="003C0145"/>
    <w:rsid w:val="003C01D4"/>
    <w:rsid w:val="003C057E"/>
    <w:rsid w:val="003C0587"/>
    <w:rsid w:val="003C0812"/>
    <w:rsid w:val="003C08B2"/>
    <w:rsid w:val="003C121A"/>
    <w:rsid w:val="003C1353"/>
    <w:rsid w:val="003C14CD"/>
    <w:rsid w:val="003C17A3"/>
    <w:rsid w:val="003C19AB"/>
    <w:rsid w:val="003C1A26"/>
    <w:rsid w:val="003C1A82"/>
    <w:rsid w:val="003C1AE2"/>
    <w:rsid w:val="003C1C85"/>
    <w:rsid w:val="003C1D77"/>
    <w:rsid w:val="003C1EA4"/>
    <w:rsid w:val="003C1F0F"/>
    <w:rsid w:val="003C208F"/>
    <w:rsid w:val="003C262F"/>
    <w:rsid w:val="003C26DA"/>
    <w:rsid w:val="003C2BF6"/>
    <w:rsid w:val="003C2CAE"/>
    <w:rsid w:val="003C2CC3"/>
    <w:rsid w:val="003C2D02"/>
    <w:rsid w:val="003C3347"/>
    <w:rsid w:val="003C343C"/>
    <w:rsid w:val="003C3D94"/>
    <w:rsid w:val="003C4064"/>
    <w:rsid w:val="003C40A2"/>
    <w:rsid w:val="003C41AA"/>
    <w:rsid w:val="003C431B"/>
    <w:rsid w:val="003C452E"/>
    <w:rsid w:val="003C4530"/>
    <w:rsid w:val="003C4777"/>
    <w:rsid w:val="003C4DB1"/>
    <w:rsid w:val="003C4E43"/>
    <w:rsid w:val="003C4FC9"/>
    <w:rsid w:val="003C4FF9"/>
    <w:rsid w:val="003C51AF"/>
    <w:rsid w:val="003C54DD"/>
    <w:rsid w:val="003C5510"/>
    <w:rsid w:val="003C554E"/>
    <w:rsid w:val="003C5609"/>
    <w:rsid w:val="003C5808"/>
    <w:rsid w:val="003C5D72"/>
    <w:rsid w:val="003C5DA7"/>
    <w:rsid w:val="003C5F3F"/>
    <w:rsid w:val="003C65A4"/>
    <w:rsid w:val="003C69BF"/>
    <w:rsid w:val="003C6B03"/>
    <w:rsid w:val="003C6FE7"/>
    <w:rsid w:val="003C71D8"/>
    <w:rsid w:val="003C72F0"/>
    <w:rsid w:val="003C7819"/>
    <w:rsid w:val="003C7CEB"/>
    <w:rsid w:val="003C7CF1"/>
    <w:rsid w:val="003C7F68"/>
    <w:rsid w:val="003C7F8B"/>
    <w:rsid w:val="003D026E"/>
    <w:rsid w:val="003D0441"/>
    <w:rsid w:val="003D06FF"/>
    <w:rsid w:val="003D0751"/>
    <w:rsid w:val="003D077D"/>
    <w:rsid w:val="003D0883"/>
    <w:rsid w:val="003D09C7"/>
    <w:rsid w:val="003D09EE"/>
    <w:rsid w:val="003D0F0F"/>
    <w:rsid w:val="003D11CE"/>
    <w:rsid w:val="003D1224"/>
    <w:rsid w:val="003D1DA2"/>
    <w:rsid w:val="003D1F70"/>
    <w:rsid w:val="003D23A3"/>
    <w:rsid w:val="003D23C1"/>
    <w:rsid w:val="003D29D8"/>
    <w:rsid w:val="003D2CD8"/>
    <w:rsid w:val="003D2CF2"/>
    <w:rsid w:val="003D2D18"/>
    <w:rsid w:val="003D2D48"/>
    <w:rsid w:val="003D2FCC"/>
    <w:rsid w:val="003D32BF"/>
    <w:rsid w:val="003D33F6"/>
    <w:rsid w:val="003D368B"/>
    <w:rsid w:val="003D37D5"/>
    <w:rsid w:val="003D3849"/>
    <w:rsid w:val="003D389F"/>
    <w:rsid w:val="003D38B8"/>
    <w:rsid w:val="003D3C2E"/>
    <w:rsid w:val="003D4061"/>
    <w:rsid w:val="003D4170"/>
    <w:rsid w:val="003D42C5"/>
    <w:rsid w:val="003D4339"/>
    <w:rsid w:val="003D4A95"/>
    <w:rsid w:val="003D51A1"/>
    <w:rsid w:val="003D5856"/>
    <w:rsid w:val="003D617B"/>
    <w:rsid w:val="003D6214"/>
    <w:rsid w:val="003D637C"/>
    <w:rsid w:val="003D67EB"/>
    <w:rsid w:val="003D6812"/>
    <w:rsid w:val="003D696C"/>
    <w:rsid w:val="003D6D83"/>
    <w:rsid w:val="003D6DFD"/>
    <w:rsid w:val="003D71C6"/>
    <w:rsid w:val="003D733C"/>
    <w:rsid w:val="003D748D"/>
    <w:rsid w:val="003D76AA"/>
    <w:rsid w:val="003D7CA7"/>
    <w:rsid w:val="003E024B"/>
    <w:rsid w:val="003E0492"/>
    <w:rsid w:val="003E04DC"/>
    <w:rsid w:val="003E0A25"/>
    <w:rsid w:val="003E0D84"/>
    <w:rsid w:val="003E0DF7"/>
    <w:rsid w:val="003E0FB9"/>
    <w:rsid w:val="003E1080"/>
    <w:rsid w:val="003E1145"/>
    <w:rsid w:val="003E12D0"/>
    <w:rsid w:val="003E1335"/>
    <w:rsid w:val="003E1534"/>
    <w:rsid w:val="003E1683"/>
    <w:rsid w:val="003E1A11"/>
    <w:rsid w:val="003E1D2F"/>
    <w:rsid w:val="003E203F"/>
    <w:rsid w:val="003E2809"/>
    <w:rsid w:val="003E2B5D"/>
    <w:rsid w:val="003E2B60"/>
    <w:rsid w:val="003E2FD4"/>
    <w:rsid w:val="003E3BDB"/>
    <w:rsid w:val="003E3FDE"/>
    <w:rsid w:val="003E4162"/>
    <w:rsid w:val="003E418B"/>
    <w:rsid w:val="003E4481"/>
    <w:rsid w:val="003E4516"/>
    <w:rsid w:val="003E46B3"/>
    <w:rsid w:val="003E47C3"/>
    <w:rsid w:val="003E4882"/>
    <w:rsid w:val="003E48D1"/>
    <w:rsid w:val="003E4974"/>
    <w:rsid w:val="003E4D7B"/>
    <w:rsid w:val="003E4DD0"/>
    <w:rsid w:val="003E541F"/>
    <w:rsid w:val="003E5685"/>
    <w:rsid w:val="003E56D2"/>
    <w:rsid w:val="003E5A7E"/>
    <w:rsid w:val="003E5E85"/>
    <w:rsid w:val="003E5EB7"/>
    <w:rsid w:val="003E6055"/>
    <w:rsid w:val="003E6287"/>
    <w:rsid w:val="003E62ED"/>
    <w:rsid w:val="003E64B6"/>
    <w:rsid w:val="003E69B0"/>
    <w:rsid w:val="003E6CA0"/>
    <w:rsid w:val="003E6E11"/>
    <w:rsid w:val="003E6F30"/>
    <w:rsid w:val="003E780C"/>
    <w:rsid w:val="003E791D"/>
    <w:rsid w:val="003E7BDD"/>
    <w:rsid w:val="003E7CB7"/>
    <w:rsid w:val="003F0560"/>
    <w:rsid w:val="003F05A8"/>
    <w:rsid w:val="003F0980"/>
    <w:rsid w:val="003F099F"/>
    <w:rsid w:val="003F0D2C"/>
    <w:rsid w:val="003F1057"/>
    <w:rsid w:val="003F1094"/>
    <w:rsid w:val="003F1145"/>
    <w:rsid w:val="003F11C9"/>
    <w:rsid w:val="003F1548"/>
    <w:rsid w:val="003F189C"/>
    <w:rsid w:val="003F19DD"/>
    <w:rsid w:val="003F1E3B"/>
    <w:rsid w:val="003F1FAB"/>
    <w:rsid w:val="003F2155"/>
    <w:rsid w:val="003F2506"/>
    <w:rsid w:val="003F28B6"/>
    <w:rsid w:val="003F2AD0"/>
    <w:rsid w:val="003F2BFF"/>
    <w:rsid w:val="003F2CE9"/>
    <w:rsid w:val="003F345B"/>
    <w:rsid w:val="003F34D4"/>
    <w:rsid w:val="003F3510"/>
    <w:rsid w:val="003F355D"/>
    <w:rsid w:val="003F36C9"/>
    <w:rsid w:val="003F38F0"/>
    <w:rsid w:val="003F3AC3"/>
    <w:rsid w:val="003F424C"/>
    <w:rsid w:val="003F433D"/>
    <w:rsid w:val="003F5346"/>
    <w:rsid w:val="003F5375"/>
    <w:rsid w:val="003F5626"/>
    <w:rsid w:val="003F57AB"/>
    <w:rsid w:val="003F5A4F"/>
    <w:rsid w:val="003F5AF2"/>
    <w:rsid w:val="003F5DB1"/>
    <w:rsid w:val="003F605A"/>
    <w:rsid w:val="003F644C"/>
    <w:rsid w:val="003F6455"/>
    <w:rsid w:val="003F64A5"/>
    <w:rsid w:val="003F65F2"/>
    <w:rsid w:val="003F67CA"/>
    <w:rsid w:val="003F6CCB"/>
    <w:rsid w:val="003F6D51"/>
    <w:rsid w:val="003F6D86"/>
    <w:rsid w:val="003F6F1A"/>
    <w:rsid w:val="003F7029"/>
    <w:rsid w:val="003F7454"/>
    <w:rsid w:val="003F7A38"/>
    <w:rsid w:val="003F7CE5"/>
    <w:rsid w:val="00400008"/>
    <w:rsid w:val="00400079"/>
    <w:rsid w:val="004003F4"/>
    <w:rsid w:val="0040060F"/>
    <w:rsid w:val="0040083F"/>
    <w:rsid w:val="00400AFA"/>
    <w:rsid w:val="00400F3F"/>
    <w:rsid w:val="004010F2"/>
    <w:rsid w:val="00401468"/>
    <w:rsid w:val="00401559"/>
    <w:rsid w:val="0040187E"/>
    <w:rsid w:val="004019FF"/>
    <w:rsid w:val="00401D27"/>
    <w:rsid w:val="00401E06"/>
    <w:rsid w:val="004020F3"/>
    <w:rsid w:val="004023AA"/>
    <w:rsid w:val="00402503"/>
    <w:rsid w:val="00402BC3"/>
    <w:rsid w:val="00402BD1"/>
    <w:rsid w:val="00402CD0"/>
    <w:rsid w:val="004032F7"/>
    <w:rsid w:val="004038BB"/>
    <w:rsid w:val="00403E0A"/>
    <w:rsid w:val="00404198"/>
    <w:rsid w:val="0040419C"/>
    <w:rsid w:val="004042BB"/>
    <w:rsid w:val="004045DB"/>
    <w:rsid w:val="00404E4F"/>
    <w:rsid w:val="0040524D"/>
    <w:rsid w:val="004058E3"/>
    <w:rsid w:val="00405BE9"/>
    <w:rsid w:val="00405CD6"/>
    <w:rsid w:val="00405EA3"/>
    <w:rsid w:val="00405FAC"/>
    <w:rsid w:val="004060A8"/>
    <w:rsid w:val="00406155"/>
    <w:rsid w:val="00406196"/>
    <w:rsid w:val="004062A6"/>
    <w:rsid w:val="004062F0"/>
    <w:rsid w:val="00406370"/>
    <w:rsid w:val="004064F7"/>
    <w:rsid w:val="004064FE"/>
    <w:rsid w:val="0040687E"/>
    <w:rsid w:val="0040707A"/>
    <w:rsid w:val="0040716F"/>
    <w:rsid w:val="00407220"/>
    <w:rsid w:val="004072FE"/>
    <w:rsid w:val="00407503"/>
    <w:rsid w:val="00407523"/>
    <w:rsid w:val="00407585"/>
    <w:rsid w:val="00407658"/>
    <w:rsid w:val="004076C7"/>
    <w:rsid w:val="00407A88"/>
    <w:rsid w:val="00410119"/>
    <w:rsid w:val="00410492"/>
    <w:rsid w:val="004105A5"/>
    <w:rsid w:val="004107DA"/>
    <w:rsid w:val="004113BC"/>
    <w:rsid w:val="004115BB"/>
    <w:rsid w:val="0041162A"/>
    <w:rsid w:val="0041174F"/>
    <w:rsid w:val="00411767"/>
    <w:rsid w:val="00411B5A"/>
    <w:rsid w:val="00411CAE"/>
    <w:rsid w:val="00411D5E"/>
    <w:rsid w:val="0041222E"/>
    <w:rsid w:val="0041257A"/>
    <w:rsid w:val="00412A98"/>
    <w:rsid w:val="00412CCD"/>
    <w:rsid w:val="00412DC2"/>
    <w:rsid w:val="00412DFF"/>
    <w:rsid w:val="004131BB"/>
    <w:rsid w:val="00413388"/>
    <w:rsid w:val="004135D3"/>
    <w:rsid w:val="004139A1"/>
    <w:rsid w:val="00413A53"/>
    <w:rsid w:val="00413BC7"/>
    <w:rsid w:val="00414018"/>
    <w:rsid w:val="004140B9"/>
    <w:rsid w:val="0041467D"/>
    <w:rsid w:val="004147EB"/>
    <w:rsid w:val="00414A5D"/>
    <w:rsid w:val="00414C10"/>
    <w:rsid w:val="00414C7D"/>
    <w:rsid w:val="00414CA2"/>
    <w:rsid w:val="00414F18"/>
    <w:rsid w:val="0041526B"/>
    <w:rsid w:val="004155A1"/>
    <w:rsid w:val="00415708"/>
    <w:rsid w:val="00415A0E"/>
    <w:rsid w:val="00415C45"/>
    <w:rsid w:val="00415DDB"/>
    <w:rsid w:val="00416626"/>
    <w:rsid w:val="00416DD4"/>
    <w:rsid w:val="0041727D"/>
    <w:rsid w:val="00417317"/>
    <w:rsid w:val="00417692"/>
    <w:rsid w:val="00417A2F"/>
    <w:rsid w:val="00417D0E"/>
    <w:rsid w:val="00417E0E"/>
    <w:rsid w:val="00417E1C"/>
    <w:rsid w:val="004205C2"/>
    <w:rsid w:val="004206DD"/>
    <w:rsid w:val="00420780"/>
    <w:rsid w:val="0042098C"/>
    <w:rsid w:val="00420A32"/>
    <w:rsid w:val="00420B05"/>
    <w:rsid w:val="00420BCA"/>
    <w:rsid w:val="00420C55"/>
    <w:rsid w:val="00420C8B"/>
    <w:rsid w:val="00420D84"/>
    <w:rsid w:val="00420F0E"/>
    <w:rsid w:val="00421683"/>
    <w:rsid w:val="004217B9"/>
    <w:rsid w:val="00421910"/>
    <w:rsid w:val="00421969"/>
    <w:rsid w:val="00421DB3"/>
    <w:rsid w:val="00421DFD"/>
    <w:rsid w:val="00421F7B"/>
    <w:rsid w:val="004221BA"/>
    <w:rsid w:val="00422434"/>
    <w:rsid w:val="004225CA"/>
    <w:rsid w:val="00422835"/>
    <w:rsid w:val="00422B1C"/>
    <w:rsid w:val="00422BC3"/>
    <w:rsid w:val="00423043"/>
    <w:rsid w:val="0042328E"/>
    <w:rsid w:val="00423394"/>
    <w:rsid w:val="0042339A"/>
    <w:rsid w:val="0042354A"/>
    <w:rsid w:val="00423714"/>
    <w:rsid w:val="00423836"/>
    <w:rsid w:val="0042394A"/>
    <w:rsid w:val="00423B15"/>
    <w:rsid w:val="00423C30"/>
    <w:rsid w:val="00423CCD"/>
    <w:rsid w:val="00423D14"/>
    <w:rsid w:val="00423E6E"/>
    <w:rsid w:val="00423EB4"/>
    <w:rsid w:val="00423F39"/>
    <w:rsid w:val="00424286"/>
    <w:rsid w:val="004243A1"/>
    <w:rsid w:val="004244A5"/>
    <w:rsid w:val="004249F8"/>
    <w:rsid w:val="00424AB4"/>
    <w:rsid w:val="00424CB8"/>
    <w:rsid w:val="00424E95"/>
    <w:rsid w:val="0042508F"/>
    <w:rsid w:val="0042536A"/>
    <w:rsid w:val="00425509"/>
    <w:rsid w:val="0042570A"/>
    <w:rsid w:val="004258BE"/>
    <w:rsid w:val="00425931"/>
    <w:rsid w:val="00425935"/>
    <w:rsid w:val="00425C3D"/>
    <w:rsid w:val="00425F62"/>
    <w:rsid w:val="004260EC"/>
    <w:rsid w:val="0042625B"/>
    <w:rsid w:val="004263A7"/>
    <w:rsid w:val="004263BF"/>
    <w:rsid w:val="00426739"/>
    <w:rsid w:val="00426A84"/>
    <w:rsid w:val="00426D7A"/>
    <w:rsid w:val="00426F32"/>
    <w:rsid w:val="00427277"/>
    <w:rsid w:val="0042731D"/>
    <w:rsid w:val="00427BFF"/>
    <w:rsid w:val="0043009C"/>
    <w:rsid w:val="0043028E"/>
    <w:rsid w:val="0043063D"/>
    <w:rsid w:val="00430704"/>
    <w:rsid w:val="00430FEA"/>
    <w:rsid w:val="004310B6"/>
    <w:rsid w:val="00431439"/>
    <w:rsid w:val="004315D0"/>
    <w:rsid w:val="004316DB"/>
    <w:rsid w:val="00431930"/>
    <w:rsid w:val="00431BA2"/>
    <w:rsid w:val="00431E1E"/>
    <w:rsid w:val="00431F45"/>
    <w:rsid w:val="00432016"/>
    <w:rsid w:val="004322A8"/>
    <w:rsid w:val="00432355"/>
    <w:rsid w:val="00432CBB"/>
    <w:rsid w:val="00432D0A"/>
    <w:rsid w:val="00432E3C"/>
    <w:rsid w:val="0043326D"/>
    <w:rsid w:val="0043341E"/>
    <w:rsid w:val="004335F0"/>
    <w:rsid w:val="004337EB"/>
    <w:rsid w:val="004338CE"/>
    <w:rsid w:val="00433B42"/>
    <w:rsid w:val="00434001"/>
    <w:rsid w:val="00434140"/>
    <w:rsid w:val="0043427E"/>
    <w:rsid w:val="004344A8"/>
    <w:rsid w:val="00435305"/>
    <w:rsid w:val="004353EB"/>
    <w:rsid w:val="00435432"/>
    <w:rsid w:val="004354C8"/>
    <w:rsid w:val="004354E7"/>
    <w:rsid w:val="00435553"/>
    <w:rsid w:val="0043563E"/>
    <w:rsid w:val="0043583F"/>
    <w:rsid w:val="00435B13"/>
    <w:rsid w:val="00435B7B"/>
    <w:rsid w:val="00435BDA"/>
    <w:rsid w:val="00435CE3"/>
    <w:rsid w:val="00435DB4"/>
    <w:rsid w:val="00435DE0"/>
    <w:rsid w:val="00435F1A"/>
    <w:rsid w:val="004364EE"/>
    <w:rsid w:val="00436538"/>
    <w:rsid w:val="004366AF"/>
    <w:rsid w:val="004366F0"/>
    <w:rsid w:val="00436760"/>
    <w:rsid w:val="00436790"/>
    <w:rsid w:val="00436847"/>
    <w:rsid w:val="0043697E"/>
    <w:rsid w:val="00436C28"/>
    <w:rsid w:val="00436FD4"/>
    <w:rsid w:val="004379C2"/>
    <w:rsid w:val="00437A45"/>
    <w:rsid w:val="00437AFE"/>
    <w:rsid w:val="00437E2D"/>
    <w:rsid w:val="004400E8"/>
    <w:rsid w:val="00440188"/>
    <w:rsid w:val="004402BE"/>
    <w:rsid w:val="00440600"/>
    <w:rsid w:val="00440761"/>
    <w:rsid w:val="0044077B"/>
    <w:rsid w:val="00440814"/>
    <w:rsid w:val="00440DF0"/>
    <w:rsid w:val="00441523"/>
    <w:rsid w:val="00441B59"/>
    <w:rsid w:val="00442133"/>
    <w:rsid w:val="004422EF"/>
    <w:rsid w:val="004425C9"/>
    <w:rsid w:val="0044261B"/>
    <w:rsid w:val="004429A4"/>
    <w:rsid w:val="00442B0B"/>
    <w:rsid w:val="00442ECF"/>
    <w:rsid w:val="00442FC2"/>
    <w:rsid w:val="004434F9"/>
    <w:rsid w:val="0044355D"/>
    <w:rsid w:val="0044368C"/>
    <w:rsid w:val="0044373E"/>
    <w:rsid w:val="004437C4"/>
    <w:rsid w:val="00443877"/>
    <w:rsid w:val="004438CF"/>
    <w:rsid w:val="00443942"/>
    <w:rsid w:val="00443A01"/>
    <w:rsid w:val="00443E0A"/>
    <w:rsid w:val="0044403F"/>
    <w:rsid w:val="0044435D"/>
    <w:rsid w:val="00444488"/>
    <w:rsid w:val="004446F9"/>
    <w:rsid w:val="004447B4"/>
    <w:rsid w:val="00444826"/>
    <w:rsid w:val="00444862"/>
    <w:rsid w:val="00444BBF"/>
    <w:rsid w:val="00444E11"/>
    <w:rsid w:val="00444EF7"/>
    <w:rsid w:val="0044507C"/>
    <w:rsid w:val="0044514A"/>
    <w:rsid w:val="004451FB"/>
    <w:rsid w:val="0044580A"/>
    <w:rsid w:val="00445859"/>
    <w:rsid w:val="00445BC7"/>
    <w:rsid w:val="00445BC9"/>
    <w:rsid w:val="00445D3B"/>
    <w:rsid w:val="00445E41"/>
    <w:rsid w:val="0044616E"/>
    <w:rsid w:val="004461DE"/>
    <w:rsid w:val="00446477"/>
    <w:rsid w:val="00446587"/>
    <w:rsid w:val="004467CE"/>
    <w:rsid w:val="004467ED"/>
    <w:rsid w:val="00446C8A"/>
    <w:rsid w:val="004470E2"/>
    <w:rsid w:val="00447135"/>
    <w:rsid w:val="004472AA"/>
    <w:rsid w:val="00447472"/>
    <w:rsid w:val="0044798C"/>
    <w:rsid w:val="00447C74"/>
    <w:rsid w:val="00447DEC"/>
    <w:rsid w:val="00447F72"/>
    <w:rsid w:val="004500C1"/>
    <w:rsid w:val="00450222"/>
    <w:rsid w:val="0045029C"/>
    <w:rsid w:val="0045043A"/>
    <w:rsid w:val="004505B0"/>
    <w:rsid w:val="0045083B"/>
    <w:rsid w:val="004508D0"/>
    <w:rsid w:val="004509CD"/>
    <w:rsid w:val="00450AFE"/>
    <w:rsid w:val="00450C80"/>
    <w:rsid w:val="00450FDD"/>
    <w:rsid w:val="0045148F"/>
    <w:rsid w:val="00451D8C"/>
    <w:rsid w:val="00451EAA"/>
    <w:rsid w:val="00451FE0"/>
    <w:rsid w:val="004520E6"/>
    <w:rsid w:val="004523AF"/>
    <w:rsid w:val="004524AC"/>
    <w:rsid w:val="00452542"/>
    <w:rsid w:val="004527E6"/>
    <w:rsid w:val="00452875"/>
    <w:rsid w:val="00452888"/>
    <w:rsid w:val="0045292A"/>
    <w:rsid w:val="00452A04"/>
    <w:rsid w:val="00452A9B"/>
    <w:rsid w:val="00452B28"/>
    <w:rsid w:val="00452CC9"/>
    <w:rsid w:val="004533B4"/>
    <w:rsid w:val="004535C2"/>
    <w:rsid w:val="0045399D"/>
    <w:rsid w:val="00453D76"/>
    <w:rsid w:val="00453E72"/>
    <w:rsid w:val="0045400B"/>
    <w:rsid w:val="0045412E"/>
    <w:rsid w:val="0045432C"/>
    <w:rsid w:val="004544D6"/>
    <w:rsid w:val="00454B12"/>
    <w:rsid w:val="00454D86"/>
    <w:rsid w:val="00454F40"/>
    <w:rsid w:val="004551FC"/>
    <w:rsid w:val="00455543"/>
    <w:rsid w:val="0045573A"/>
    <w:rsid w:val="004559A8"/>
    <w:rsid w:val="00455A51"/>
    <w:rsid w:val="00455D06"/>
    <w:rsid w:val="004560F8"/>
    <w:rsid w:val="004564CF"/>
    <w:rsid w:val="0045656C"/>
    <w:rsid w:val="0045665F"/>
    <w:rsid w:val="004566EC"/>
    <w:rsid w:val="004566F6"/>
    <w:rsid w:val="004569FC"/>
    <w:rsid w:val="00457154"/>
    <w:rsid w:val="00457216"/>
    <w:rsid w:val="00457B8B"/>
    <w:rsid w:val="00457D92"/>
    <w:rsid w:val="00457E3D"/>
    <w:rsid w:val="004602C5"/>
    <w:rsid w:val="00460613"/>
    <w:rsid w:val="00460692"/>
    <w:rsid w:val="004607C0"/>
    <w:rsid w:val="00460B0D"/>
    <w:rsid w:val="00460D32"/>
    <w:rsid w:val="00460D48"/>
    <w:rsid w:val="00460D68"/>
    <w:rsid w:val="00460DE4"/>
    <w:rsid w:val="00461405"/>
    <w:rsid w:val="004614B8"/>
    <w:rsid w:val="0046151B"/>
    <w:rsid w:val="004616D9"/>
    <w:rsid w:val="0046185C"/>
    <w:rsid w:val="00461939"/>
    <w:rsid w:val="00461990"/>
    <w:rsid w:val="00461CE9"/>
    <w:rsid w:val="00461D46"/>
    <w:rsid w:val="00462407"/>
    <w:rsid w:val="004625FB"/>
    <w:rsid w:val="00462758"/>
    <w:rsid w:val="0046285B"/>
    <w:rsid w:val="00462D2B"/>
    <w:rsid w:val="004631DD"/>
    <w:rsid w:val="004634DD"/>
    <w:rsid w:val="004635F2"/>
    <w:rsid w:val="004635FC"/>
    <w:rsid w:val="004635FD"/>
    <w:rsid w:val="0046361C"/>
    <w:rsid w:val="00463B41"/>
    <w:rsid w:val="00463C67"/>
    <w:rsid w:val="00463F72"/>
    <w:rsid w:val="00464069"/>
    <w:rsid w:val="00464292"/>
    <w:rsid w:val="00464BC6"/>
    <w:rsid w:val="00464C61"/>
    <w:rsid w:val="00464E16"/>
    <w:rsid w:val="00464E4A"/>
    <w:rsid w:val="00465715"/>
    <w:rsid w:val="00465B44"/>
    <w:rsid w:val="00465C42"/>
    <w:rsid w:val="004660C2"/>
    <w:rsid w:val="004662B5"/>
    <w:rsid w:val="004663C6"/>
    <w:rsid w:val="0046645C"/>
    <w:rsid w:val="00466621"/>
    <w:rsid w:val="00466710"/>
    <w:rsid w:val="00466946"/>
    <w:rsid w:val="00466DB4"/>
    <w:rsid w:val="00467201"/>
    <w:rsid w:val="00467447"/>
    <w:rsid w:val="00467532"/>
    <w:rsid w:val="004675F4"/>
    <w:rsid w:val="00467706"/>
    <w:rsid w:val="004677B1"/>
    <w:rsid w:val="00470129"/>
    <w:rsid w:val="00470337"/>
    <w:rsid w:val="00470522"/>
    <w:rsid w:val="004706A6"/>
    <w:rsid w:val="00470968"/>
    <w:rsid w:val="00470C66"/>
    <w:rsid w:val="004719B8"/>
    <w:rsid w:val="00471AE3"/>
    <w:rsid w:val="00471CD2"/>
    <w:rsid w:val="00471E00"/>
    <w:rsid w:val="00472099"/>
    <w:rsid w:val="004720B7"/>
    <w:rsid w:val="00472274"/>
    <w:rsid w:val="0047237D"/>
    <w:rsid w:val="004723BA"/>
    <w:rsid w:val="004725DA"/>
    <w:rsid w:val="004728A0"/>
    <w:rsid w:val="00472D79"/>
    <w:rsid w:val="00473076"/>
    <w:rsid w:val="00473225"/>
    <w:rsid w:val="004735BC"/>
    <w:rsid w:val="0047382F"/>
    <w:rsid w:val="004738B0"/>
    <w:rsid w:val="00473C76"/>
    <w:rsid w:val="00473DE2"/>
    <w:rsid w:val="00473EBA"/>
    <w:rsid w:val="00473F6E"/>
    <w:rsid w:val="004741C8"/>
    <w:rsid w:val="004741D7"/>
    <w:rsid w:val="004742A3"/>
    <w:rsid w:val="004742DD"/>
    <w:rsid w:val="0047445F"/>
    <w:rsid w:val="004744E3"/>
    <w:rsid w:val="00474613"/>
    <w:rsid w:val="004746E1"/>
    <w:rsid w:val="004748BC"/>
    <w:rsid w:val="00474E2E"/>
    <w:rsid w:val="00474F25"/>
    <w:rsid w:val="00474FA7"/>
    <w:rsid w:val="00475231"/>
    <w:rsid w:val="0047545A"/>
    <w:rsid w:val="0047581E"/>
    <w:rsid w:val="00475992"/>
    <w:rsid w:val="00475BCD"/>
    <w:rsid w:val="00475D7C"/>
    <w:rsid w:val="004760B0"/>
    <w:rsid w:val="004761D1"/>
    <w:rsid w:val="00476351"/>
    <w:rsid w:val="00476539"/>
    <w:rsid w:val="004768A0"/>
    <w:rsid w:val="004768AA"/>
    <w:rsid w:val="00476A73"/>
    <w:rsid w:val="00476E9A"/>
    <w:rsid w:val="00477065"/>
    <w:rsid w:val="004770B6"/>
    <w:rsid w:val="00477196"/>
    <w:rsid w:val="004776DF"/>
    <w:rsid w:val="004779FB"/>
    <w:rsid w:val="00477B34"/>
    <w:rsid w:val="0048013B"/>
    <w:rsid w:val="004802DD"/>
    <w:rsid w:val="004808C6"/>
    <w:rsid w:val="00480AA6"/>
    <w:rsid w:val="004812A4"/>
    <w:rsid w:val="004813A9"/>
    <w:rsid w:val="004813F7"/>
    <w:rsid w:val="00481986"/>
    <w:rsid w:val="00481CE0"/>
    <w:rsid w:val="00481FE9"/>
    <w:rsid w:val="004821C8"/>
    <w:rsid w:val="004821E7"/>
    <w:rsid w:val="004826BD"/>
    <w:rsid w:val="00482D2E"/>
    <w:rsid w:val="00482E08"/>
    <w:rsid w:val="0048308C"/>
    <w:rsid w:val="0048322F"/>
    <w:rsid w:val="00483321"/>
    <w:rsid w:val="0048334D"/>
    <w:rsid w:val="00483504"/>
    <w:rsid w:val="00483587"/>
    <w:rsid w:val="00483A9A"/>
    <w:rsid w:val="00483AAE"/>
    <w:rsid w:val="00483BD7"/>
    <w:rsid w:val="004841A7"/>
    <w:rsid w:val="004841F1"/>
    <w:rsid w:val="00484342"/>
    <w:rsid w:val="004843D9"/>
    <w:rsid w:val="0048459F"/>
    <w:rsid w:val="00484E96"/>
    <w:rsid w:val="00484EEE"/>
    <w:rsid w:val="0048527A"/>
    <w:rsid w:val="004852E6"/>
    <w:rsid w:val="004854EA"/>
    <w:rsid w:val="00485797"/>
    <w:rsid w:val="004858D7"/>
    <w:rsid w:val="00485D29"/>
    <w:rsid w:val="004860DA"/>
    <w:rsid w:val="004861BE"/>
    <w:rsid w:val="00486219"/>
    <w:rsid w:val="004863B6"/>
    <w:rsid w:val="00486510"/>
    <w:rsid w:val="004866CB"/>
    <w:rsid w:val="0048680E"/>
    <w:rsid w:val="004869BB"/>
    <w:rsid w:val="00486B72"/>
    <w:rsid w:val="00486FC1"/>
    <w:rsid w:val="004870B1"/>
    <w:rsid w:val="00487264"/>
    <w:rsid w:val="004876D6"/>
    <w:rsid w:val="004877BE"/>
    <w:rsid w:val="00487AD1"/>
    <w:rsid w:val="00487B79"/>
    <w:rsid w:val="00487CEE"/>
    <w:rsid w:val="00490255"/>
    <w:rsid w:val="00490782"/>
    <w:rsid w:val="00490995"/>
    <w:rsid w:val="00490C71"/>
    <w:rsid w:val="00490E40"/>
    <w:rsid w:val="00490F06"/>
    <w:rsid w:val="0049195E"/>
    <w:rsid w:val="00491ABD"/>
    <w:rsid w:val="00492212"/>
    <w:rsid w:val="0049242D"/>
    <w:rsid w:val="00492758"/>
    <w:rsid w:val="0049296B"/>
    <w:rsid w:val="00492C6C"/>
    <w:rsid w:val="004931B8"/>
    <w:rsid w:val="0049332F"/>
    <w:rsid w:val="00493420"/>
    <w:rsid w:val="00493445"/>
    <w:rsid w:val="004934DC"/>
    <w:rsid w:val="00493BEF"/>
    <w:rsid w:val="00493D8D"/>
    <w:rsid w:val="00494014"/>
    <w:rsid w:val="00494068"/>
    <w:rsid w:val="004943F7"/>
    <w:rsid w:val="0049459B"/>
    <w:rsid w:val="004945B2"/>
    <w:rsid w:val="00494A26"/>
    <w:rsid w:val="00495C03"/>
    <w:rsid w:val="00495FFA"/>
    <w:rsid w:val="004961FC"/>
    <w:rsid w:val="00496406"/>
    <w:rsid w:val="00496661"/>
    <w:rsid w:val="004966C7"/>
    <w:rsid w:val="00496700"/>
    <w:rsid w:val="004968B1"/>
    <w:rsid w:val="00496938"/>
    <w:rsid w:val="00496A09"/>
    <w:rsid w:val="00496BE7"/>
    <w:rsid w:val="00496C55"/>
    <w:rsid w:val="00497264"/>
    <w:rsid w:val="00497333"/>
    <w:rsid w:val="0049737B"/>
    <w:rsid w:val="004973FD"/>
    <w:rsid w:val="0049796C"/>
    <w:rsid w:val="00497CFA"/>
    <w:rsid w:val="00497DF5"/>
    <w:rsid w:val="00497EA7"/>
    <w:rsid w:val="004A00FE"/>
    <w:rsid w:val="004A08EC"/>
    <w:rsid w:val="004A0A30"/>
    <w:rsid w:val="004A0BD5"/>
    <w:rsid w:val="004A1026"/>
    <w:rsid w:val="004A149D"/>
    <w:rsid w:val="004A14D9"/>
    <w:rsid w:val="004A15EB"/>
    <w:rsid w:val="004A1C6F"/>
    <w:rsid w:val="004A26EE"/>
    <w:rsid w:val="004A284B"/>
    <w:rsid w:val="004A290C"/>
    <w:rsid w:val="004A2DA2"/>
    <w:rsid w:val="004A2E0D"/>
    <w:rsid w:val="004A2FB8"/>
    <w:rsid w:val="004A301B"/>
    <w:rsid w:val="004A320F"/>
    <w:rsid w:val="004A372D"/>
    <w:rsid w:val="004A4618"/>
    <w:rsid w:val="004A4720"/>
    <w:rsid w:val="004A485E"/>
    <w:rsid w:val="004A4D48"/>
    <w:rsid w:val="004A4E33"/>
    <w:rsid w:val="004A5445"/>
    <w:rsid w:val="004A5446"/>
    <w:rsid w:val="004A5586"/>
    <w:rsid w:val="004A559A"/>
    <w:rsid w:val="004A5A6F"/>
    <w:rsid w:val="004A5AB0"/>
    <w:rsid w:val="004A5D3F"/>
    <w:rsid w:val="004A603C"/>
    <w:rsid w:val="004A65C1"/>
    <w:rsid w:val="004A6968"/>
    <w:rsid w:val="004A6E50"/>
    <w:rsid w:val="004A79E4"/>
    <w:rsid w:val="004A7C25"/>
    <w:rsid w:val="004A7C8F"/>
    <w:rsid w:val="004B0033"/>
    <w:rsid w:val="004B0344"/>
    <w:rsid w:val="004B05EC"/>
    <w:rsid w:val="004B060A"/>
    <w:rsid w:val="004B0614"/>
    <w:rsid w:val="004B062B"/>
    <w:rsid w:val="004B06E2"/>
    <w:rsid w:val="004B07A4"/>
    <w:rsid w:val="004B0954"/>
    <w:rsid w:val="004B0AD3"/>
    <w:rsid w:val="004B0E2C"/>
    <w:rsid w:val="004B0E91"/>
    <w:rsid w:val="004B118E"/>
    <w:rsid w:val="004B1531"/>
    <w:rsid w:val="004B16BE"/>
    <w:rsid w:val="004B1774"/>
    <w:rsid w:val="004B19EF"/>
    <w:rsid w:val="004B1BBE"/>
    <w:rsid w:val="004B1C2F"/>
    <w:rsid w:val="004B1E7F"/>
    <w:rsid w:val="004B21B9"/>
    <w:rsid w:val="004B2408"/>
    <w:rsid w:val="004B24E8"/>
    <w:rsid w:val="004B2686"/>
    <w:rsid w:val="004B2ED0"/>
    <w:rsid w:val="004B36C4"/>
    <w:rsid w:val="004B3839"/>
    <w:rsid w:val="004B39A0"/>
    <w:rsid w:val="004B3BF2"/>
    <w:rsid w:val="004B3C31"/>
    <w:rsid w:val="004B413A"/>
    <w:rsid w:val="004B4334"/>
    <w:rsid w:val="004B45BF"/>
    <w:rsid w:val="004B46E3"/>
    <w:rsid w:val="004B4A1A"/>
    <w:rsid w:val="004B4A75"/>
    <w:rsid w:val="004B4C56"/>
    <w:rsid w:val="004B4C95"/>
    <w:rsid w:val="004B4D3F"/>
    <w:rsid w:val="004B4ED5"/>
    <w:rsid w:val="004B4FA6"/>
    <w:rsid w:val="004B50B5"/>
    <w:rsid w:val="004B52C6"/>
    <w:rsid w:val="004B542F"/>
    <w:rsid w:val="004B5C32"/>
    <w:rsid w:val="004B5E82"/>
    <w:rsid w:val="004B5FB2"/>
    <w:rsid w:val="004B5FDD"/>
    <w:rsid w:val="004B609E"/>
    <w:rsid w:val="004B640F"/>
    <w:rsid w:val="004B64CE"/>
    <w:rsid w:val="004B6CF3"/>
    <w:rsid w:val="004B6E4C"/>
    <w:rsid w:val="004B725F"/>
    <w:rsid w:val="004B7737"/>
    <w:rsid w:val="004B7A3D"/>
    <w:rsid w:val="004B7AB1"/>
    <w:rsid w:val="004B7CE9"/>
    <w:rsid w:val="004C0116"/>
    <w:rsid w:val="004C0466"/>
    <w:rsid w:val="004C080A"/>
    <w:rsid w:val="004C088D"/>
    <w:rsid w:val="004C0F02"/>
    <w:rsid w:val="004C0F54"/>
    <w:rsid w:val="004C1281"/>
    <w:rsid w:val="004C172F"/>
    <w:rsid w:val="004C1FF1"/>
    <w:rsid w:val="004C1FFE"/>
    <w:rsid w:val="004C20AB"/>
    <w:rsid w:val="004C2207"/>
    <w:rsid w:val="004C227C"/>
    <w:rsid w:val="004C22DB"/>
    <w:rsid w:val="004C2B77"/>
    <w:rsid w:val="004C2EEA"/>
    <w:rsid w:val="004C3321"/>
    <w:rsid w:val="004C34D2"/>
    <w:rsid w:val="004C371D"/>
    <w:rsid w:val="004C3A01"/>
    <w:rsid w:val="004C3BB2"/>
    <w:rsid w:val="004C3C57"/>
    <w:rsid w:val="004C41D1"/>
    <w:rsid w:val="004C4259"/>
    <w:rsid w:val="004C4823"/>
    <w:rsid w:val="004C4866"/>
    <w:rsid w:val="004C4AE0"/>
    <w:rsid w:val="004C4B5E"/>
    <w:rsid w:val="004C4DAB"/>
    <w:rsid w:val="004C4E6E"/>
    <w:rsid w:val="004C4E75"/>
    <w:rsid w:val="004C4F42"/>
    <w:rsid w:val="004C50E7"/>
    <w:rsid w:val="004C51F6"/>
    <w:rsid w:val="004C5AB0"/>
    <w:rsid w:val="004C5D9E"/>
    <w:rsid w:val="004C5F56"/>
    <w:rsid w:val="004C63A0"/>
    <w:rsid w:val="004C653F"/>
    <w:rsid w:val="004C6557"/>
    <w:rsid w:val="004C6CF2"/>
    <w:rsid w:val="004C77D0"/>
    <w:rsid w:val="004C7B44"/>
    <w:rsid w:val="004C7EA6"/>
    <w:rsid w:val="004D000D"/>
    <w:rsid w:val="004D0232"/>
    <w:rsid w:val="004D0341"/>
    <w:rsid w:val="004D0710"/>
    <w:rsid w:val="004D0EA2"/>
    <w:rsid w:val="004D153B"/>
    <w:rsid w:val="004D15C4"/>
    <w:rsid w:val="004D173B"/>
    <w:rsid w:val="004D1799"/>
    <w:rsid w:val="004D19DD"/>
    <w:rsid w:val="004D1E12"/>
    <w:rsid w:val="004D1EBD"/>
    <w:rsid w:val="004D208E"/>
    <w:rsid w:val="004D20D2"/>
    <w:rsid w:val="004D230D"/>
    <w:rsid w:val="004D23D2"/>
    <w:rsid w:val="004D2439"/>
    <w:rsid w:val="004D282E"/>
    <w:rsid w:val="004D2B99"/>
    <w:rsid w:val="004D2D24"/>
    <w:rsid w:val="004D2D48"/>
    <w:rsid w:val="004D3230"/>
    <w:rsid w:val="004D332F"/>
    <w:rsid w:val="004D3635"/>
    <w:rsid w:val="004D376C"/>
    <w:rsid w:val="004D3826"/>
    <w:rsid w:val="004D383B"/>
    <w:rsid w:val="004D391A"/>
    <w:rsid w:val="004D3933"/>
    <w:rsid w:val="004D39C8"/>
    <w:rsid w:val="004D3AF4"/>
    <w:rsid w:val="004D4053"/>
    <w:rsid w:val="004D4A35"/>
    <w:rsid w:val="004D54F6"/>
    <w:rsid w:val="004D556C"/>
    <w:rsid w:val="004D559D"/>
    <w:rsid w:val="004D55BC"/>
    <w:rsid w:val="004D55E1"/>
    <w:rsid w:val="004D562F"/>
    <w:rsid w:val="004D590F"/>
    <w:rsid w:val="004D5A6E"/>
    <w:rsid w:val="004D5DD6"/>
    <w:rsid w:val="004D5F8B"/>
    <w:rsid w:val="004D601B"/>
    <w:rsid w:val="004D60D2"/>
    <w:rsid w:val="004D61B5"/>
    <w:rsid w:val="004D61D1"/>
    <w:rsid w:val="004D6707"/>
    <w:rsid w:val="004D6874"/>
    <w:rsid w:val="004D689A"/>
    <w:rsid w:val="004D68ED"/>
    <w:rsid w:val="004D6B0C"/>
    <w:rsid w:val="004D6EE5"/>
    <w:rsid w:val="004D702D"/>
    <w:rsid w:val="004D767D"/>
    <w:rsid w:val="004D7696"/>
    <w:rsid w:val="004D7841"/>
    <w:rsid w:val="004D7A6F"/>
    <w:rsid w:val="004D7B5A"/>
    <w:rsid w:val="004D7DA8"/>
    <w:rsid w:val="004E0092"/>
    <w:rsid w:val="004E0229"/>
    <w:rsid w:val="004E0263"/>
    <w:rsid w:val="004E0523"/>
    <w:rsid w:val="004E05AF"/>
    <w:rsid w:val="004E0662"/>
    <w:rsid w:val="004E078F"/>
    <w:rsid w:val="004E097E"/>
    <w:rsid w:val="004E1233"/>
    <w:rsid w:val="004E13B6"/>
    <w:rsid w:val="004E190F"/>
    <w:rsid w:val="004E19A8"/>
    <w:rsid w:val="004E1B72"/>
    <w:rsid w:val="004E1E66"/>
    <w:rsid w:val="004E23E5"/>
    <w:rsid w:val="004E272E"/>
    <w:rsid w:val="004E28C6"/>
    <w:rsid w:val="004E29B4"/>
    <w:rsid w:val="004E2CF4"/>
    <w:rsid w:val="004E318E"/>
    <w:rsid w:val="004E329F"/>
    <w:rsid w:val="004E3320"/>
    <w:rsid w:val="004E3B5B"/>
    <w:rsid w:val="004E3B6C"/>
    <w:rsid w:val="004E3D9B"/>
    <w:rsid w:val="004E3E7C"/>
    <w:rsid w:val="004E40BC"/>
    <w:rsid w:val="004E4776"/>
    <w:rsid w:val="004E4BC6"/>
    <w:rsid w:val="004E4CB6"/>
    <w:rsid w:val="004E4F02"/>
    <w:rsid w:val="004E537A"/>
    <w:rsid w:val="004E5537"/>
    <w:rsid w:val="004E557A"/>
    <w:rsid w:val="004E5704"/>
    <w:rsid w:val="004E571E"/>
    <w:rsid w:val="004E57D6"/>
    <w:rsid w:val="004E5A71"/>
    <w:rsid w:val="004E5AA4"/>
    <w:rsid w:val="004E5ADA"/>
    <w:rsid w:val="004E5E9F"/>
    <w:rsid w:val="004E5F4E"/>
    <w:rsid w:val="004E6098"/>
    <w:rsid w:val="004E62B3"/>
    <w:rsid w:val="004E62D4"/>
    <w:rsid w:val="004E63C0"/>
    <w:rsid w:val="004E66C0"/>
    <w:rsid w:val="004E6739"/>
    <w:rsid w:val="004E6955"/>
    <w:rsid w:val="004E6D3E"/>
    <w:rsid w:val="004E6D7F"/>
    <w:rsid w:val="004E6DE1"/>
    <w:rsid w:val="004E6EF3"/>
    <w:rsid w:val="004E7066"/>
    <w:rsid w:val="004E72AB"/>
    <w:rsid w:val="004E73CC"/>
    <w:rsid w:val="004E753D"/>
    <w:rsid w:val="004E7719"/>
    <w:rsid w:val="004E7A36"/>
    <w:rsid w:val="004E7A5E"/>
    <w:rsid w:val="004E7D8B"/>
    <w:rsid w:val="004E7DE5"/>
    <w:rsid w:val="004E7E6C"/>
    <w:rsid w:val="004E7E79"/>
    <w:rsid w:val="004F006B"/>
    <w:rsid w:val="004F00A2"/>
    <w:rsid w:val="004F00F6"/>
    <w:rsid w:val="004F027D"/>
    <w:rsid w:val="004F02FF"/>
    <w:rsid w:val="004F0616"/>
    <w:rsid w:val="004F0D41"/>
    <w:rsid w:val="004F1043"/>
    <w:rsid w:val="004F10E0"/>
    <w:rsid w:val="004F11C6"/>
    <w:rsid w:val="004F138F"/>
    <w:rsid w:val="004F147D"/>
    <w:rsid w:val="004F14CE"/>
    <w:rsid w:val="004F1619"/>
    <w:rsid w:val="004F16A5"/>
    <w:rsid w:val="004F1D42"/>
    <w:rsid w:val="004F215C"/>
    <w:rsid w:val="004F23EA"/>
    <w:rsid w:val="004F2448"/>
    <w:rsid w:val="004F2455"/>
    <w:rsid w:val="004F28F1"/>
    <w:rsid w:val="004F29FC"/>
    <w:rsid w:val="004F2C2E"/>
    <w:rsid w:val="004F2CAE"/>
    <w:rsid w:val="004F2D0A"/>
    <w:rsid w:val="004F2DAC"/>
    <w:rsid w:val="004F2DD0"/>
    <w:rsid w:val="004F32BE"/>
    <w:rsid w:val="004F33E0"/>
    <w:rsid w:val="004F3709"/>
    <w:rsid w:val="004F3946"/>
    <w:rsid w:val="004F3DDB"/>
    <w:rsid w:val="004F3DDC"/>
    <w:rsid w:val="004F3E82"/>
    <w:rsid w:val="004F420C"/>
    <w:rsid w:val="004F4272"/>
    <w:rsid w:val="004F432F"/>
    <w:rsid w:val="004F4475"/>
    <w:rsid w:val="004F44F8"/>
    <w:rsid w:val="004F4548"/>
    <w:rsid w:val="004F4560"/>
    <w:rsid w:val="004F4834"/>
    <w:rsid w:val="004F4A94"/>
    <w:rsid w:val="004F4D62"/>
    <w:rsid w:val="004F514F"/>
    <w:rsid w:val="004F51C2"/>
    <w:rsid w:val="004F5246"/>
    <w:rsid w:val="004F540D"/>
    <w:rsid w:val="004F558F"/>
    <w:rsid w:val="004F5590"/>
    <w:rsid w:val="004F55A7"/>
    <w:rsid w:val="004F5675"/>
    <w:rsid w:val="004F5EAB"/>
    <w:rsid w:val="004F5EE6"/>
    <w:rsid w:val="004F614D"/>
    <w:rsid w:val="004F660F"/>
    <w:rsid w:val="004F69FF"/>
    <w:rsid w:val="004F6ADC"/>
    <w:rsid w:val="004F742A"/>
    <w:rsid w:val="004F78CA"/>
    <w:rsid w:val="004F7E0B"/>
    <w:rsid w:val="004F7E69"/>
    <w:rsid w:val="00500123"/>
    <w:rsid w:val="00500479"/>
    <w:rsid w:val="005006D7"/>
    <w:rsid w:val="00500974"/>
    <w:rsid w:val="00500ED7"/>
    <w:rsid w:val="00501174"/>
    <w:rsid w:val="005013A8"/>
    <w:rsid w:val="0050165B"/>
    <w:rsid w:val="00501A57"/>
    <w:rsid w:val="0050244D"/>
    <w:rsid w:val="005025BF"/>
    <w:rsid w:val="005025CE"/>
    <w:rsid w:val="00502934"/>
    <w:rsid w:val="00502D02"/>
    <w:rsid w:val="00502F9D"/>
    <w:rsid w:val="00502FC5"/>
    <w:rsid w:val="00503086"/>
    <w:rsid w:val="0050308D"/>
    <w:rsid w:val="00503607"/>
    <w:rsid w:val="00503626"/>
    <w:rsid w:val="0050366C"/>
    <w:rsid w:val="005037A8"/>
    <w:rsid w:val="00503C96"/>
    <w:rsid w:val="00503F26"/>
    <w:rsid w:val="005042FB"/>
    <w:rsid w:val="005044F8"/>
    <w:rsid w:val="00504A8D"/>
    <w:rsid w:val="00504C57"/>
    <w:rsid w:val="00504FB7"/>
    <w:rsid w:val="00505652"/>
    <w:rsid w:val="0050597C"/>
    <w:rsid w:val="00505A2D"/>
    <w:rsid w:val="00505B5D"/>
    <w:rsid w:val="00505E87"/>
    <w:rsid w:val="00505F1E"/>
    <w:rsid w:val="005061C8"/>
    <w:rsid w:val="00506437"/>
    <w:rsid w:val="0050670B"/>
    <w:rsid w:val="0050670D"/>
    <w:rsid w:val="00506797"/>
    <w:rsid w:val="00506CAC"/>
    <w:rsid w:val="00506EEC"/>
    <w:rsid w:val="00506FB3"/>
    <w:rsid w:val="00507038"/>
    <w:rsid w:val="005072AA"/>
    <w:rsid w:val="00507D46"/>
    <w:rsid w:val="00507DBB"/>
    <w:rsid w:val="00507E73"/>
    <w:rsid w:val="00507E99"/>
    <w:rsid w:val="00507F2F"/>
    <w:rsid w:val="00510222"/>
    <w:rsid w:val="0051025D"/>
    <w:rsid w:val="0051040D"/>
    <w:rsid w:val="0051055B"/>
    <w:rsid w:val="00510697"/>
    <w:rsid w:val="005107A1"/>
    <w:rsid w:val="005107AD"/>
    <w:rsid w:val="00510D93"/>
    <w:rsid w:val="00510FC7"/>
    <w:rsid w:val="00511186"/>
    <w:rsid w:val="005111A1"/>
    <w:rsid w:val="005111A4"/>
    <w:rsid w:val="005112F9"/>
    <w:rsid w:val="00511350"/>
    <w:rsid w:val="00511503"/>
    <w:rsid w:val="00511582"/>
    <w:rsid w:val="00511898"/>
    <w:rsid w:val="005119DE"/>
    <w:rsid w:val="00511A4C"/>
    <w:rsid w:val="00511B29"/>
    <w:rsid w:val="00511D0C"/>
    <w:rsid w:val="00511E61"/>
    <w:rsid w:val="00512032"/>
    <w:rsid w:val="005120D3"/>
    <w:rsid w:val="005124ED"/>
    <w:rsid w:val="00512793"/>
    <w:rsid w:val="005128BC"/>
    <w:rsid w:val="00512A2C"/>
    <w:rsid w:val="00512F95"/>
    <w:rsid w:val="00513226"/>
    <w:rsid w:val="0051323C"/>
    <w:rsid w:val="00513503"/>
    <w:rsid w:val="00513508"/>
    <w:rsid w:val="0051384C"/>
    <w:rsid w:val="00513974"/>
    <w:rsid w:val="00513B28"/>
    <w:rsid w:val="00513D7F"/>
    <w:rsid w:val="00513FB4"/>
    <w:rsid w:val="0051404C"/>
    <w:rsid w:val="00514063"/>
    <w:rsid w:val="005141E8"/>
    <w:rsid w:val="005142DA"/>
    <w:rsid w:val="005144CD"/>
    <w:rsid w:val="005146FE"/>
    <w:rsid w:val="00514A05"/>
    <w:rsid w:val="00514AA3"/>
    <w:rsid w:val="00514AC9"/>
    <w:rsid w:val="00514B34"/>
    <w:rsid w:val="00514C72"/>
    <w:rsid w:val="00514E88"/>
    <w:rsid w:val="00514F86"/>
    <w:rsid w:val="00515100"/>
    <w:rsid w:val="00515167"/>
    <w:rsid w:val="005152A1"/>
    <w:rsid w:val="0051597A"/>
    <w:rsid w:val="00515E83"/>
    <w:rsid w:val="00515F38"/>
    <w:rsid w:val="00516046"/>
    <w:rsid w:val="00516415"/>
    <w:rsid w:val="00516466"/>
    <w:rsid w:val="005164A5"/>
    <w:rsid w:val="005167FD"/>
    <w:rsid w:val="0051680A"/>
    <w:rsid w:val="00516829"/>
    <w:rsid w:val="00516864"/>
    <w:rsid w:val="00516A89"/>
    <w:rsid w:val="00516F85"/>
    <w:rsid w:val="00517257"/>
    <w:rsid w:val="005172C1"/>
    <w:rsid w:val="0051750A"/>
    <w:rsid w:val="0051766C"/>
    <w:rsid w:val="005178B9"/>
    <w:rsid w:val="00517C4B"/>
    <w:rsid w:val="00517CA6"/>
    <w:rsid w:val="00517DE1"/>
    <w:rsid w:val="00517ED3"/>
    <w:rsid w:val="0051A92E"/>
    <w:rsid w:val="005202A8"/>
    <w:rsid w:val="00520367"/>
    <w:rsid w:val="005203B6"/>
    <w:rsid w:val="0052057F"/>
    <w:rsid w:val="005205AC"/>
    <w:rsid w:val="0052068B"/>
    <w:rsid w:val="00520825"/>
    <w:rsid w:val="0052099E"/>
    <w:rsid w:val="005209B8"/>
    <w:rsid w:val="00520B36"/>
    <w:rsid w:val="00520B95"/>
    <w:rsid w:val="00520F91"/>
    <w:rsid w:val="00521031"/>
    <w:rsid w:val="0052104D"/>
    <w:rsid w:val="005212E6"/>
    <w:rsid w:val="00521889"/>
    <w:rsid w:val="0052189B"/>
    <w:rsid w:val="00521CA9"/>
    <w:rsid w:val="00521F6B"/>
    <w:rsid w:val="0052245F"/>
    <w:rsid w:val="005224EA"/>
    <w:rsid w:val="00522628"/>
    <w:rsid w:val="005227C2"/>
    <w:rsid w:val="00522CC0"/>
    <w:rsid w:val="00522EAF"/>
    <w:rsid w:val="0052347E"/>
    <w:rsid w:val="0052351D"/>
    <w:rsid w:val="00523570"/>
    <w:rsid w:val="005235D9"/>
    <w:rsid w:val="00523712"/>
    <w:rsid w:val="005238E2"/>
    <w:rsid w:val="0052398A"/>
    <w:rsid w:val="00523E82"/>
    <w:rsid w:val="00523F36"/>
    <w:rsid w:val="00523F6A"/>
    <w:rsid w:val="005240EF"/>
    <w:rsid w:val="00524101"/>
    <w:rsid w:val="005243EE"/>
    <w:rsid w:val="00524509"/>
    <w:rsid w:val="005245AE"/>
    <w:rsid w:val="00524770"/>
    <w:rsid w:val="00524811"/>
    <w:rsid w:val="0052496C"/>
    <w:rsid w:val="00524A6D"/>
    <w:rsid w:val="00524D6C"/>
    <w:rsid w:val="00524E99"/>
    <w:rsid w:val="00524F85"/>
    <w:rsid w:val="00525115"/>
    <w:rsid w:val="00525625"/>
    <w:rsid w:val="005256B7"/>
    <w:rsid w:val="00526017"/>
    <w:rsid w:val="0052604E"/>
    <w:rsid w:val="005260F4"/>
    <w:rsid w:val="005261C0"/>
    <w:rsid w:val="0052632A"/>
    <w:rsid w:val="0052633D"/>
    <w:rsid w:val="0052646D"/>
    <w:rsid w:val="00526990"/>
    <w:rsid w:val="00526B9C"/>
    <w:rsid w:val="00526BB6"/>
    <w:rsid w:val="00526F52"/>
    <w:rsid w:val="00526F79"/>
    <w:rsid w:val="005270AB"/>
    <w:rsid w:val="0052727F"/>
    <w:rsid w:val="005272DF"/>
    <w:rsid w:val="005278EE"/>
    <w:rsid w:val="005279E9"/>
    <w:rsid w:val="00527A18"/>
    <w:rsid w:val="00527F20"/>
    <w:rsid w:val="005303C3"/>
    <w:rsid w:val="00530504"/>
    <w:rsid w:val="00530659"/>
    <w:rsid w:val="0053072B"/>
    <w:rsid w:val="00530AED"/>
    <w:rsid w:val="00530B50"/>
    <w:rsid w:val="005310B9"/>
    <w:rsid w:val="0053134D"/>
    <w:rsid w:val="00531358"/>
    <w:rsid w:val="0053164B"/>
    <w:rsid w:val="005316E8"/>
    <w:rsid w:val="005319E1"/>
    <w:rsid w:val="00531AE9"/>
    <w:rsid w:val="00531D58"/>
    <w:rsid w:val="00531F22"/>
    <w:rsid w:val="005321EE"/>
    <w:rsid w:val="005322CD"/>
    <w:rsid w:val="005324E6"/>
    <w:rsid w:val="00532743"/>
    <w:rsid w:val="005327E2"/>
    <w:rsid w:val="00532AE1"/>
    <w:rsid w:val="00532E46"/>
    <w:rsid w:val="00533156"/>
    <w:rsid w:val="0053399E"/>
    <w:rsid w:val="0053404F"/>
    <w:rsid w:val="005340F9"/>
    <w:rsid w:val="00534101"/>
    <w:rsid w:val="005342F3"/>
    <w:rsid w:val="00534328"/>
    <w:rsid w:val="00534351"/>
    <w:rsid w:val="005344BC"/>
    <w:rsid w:val="005345EE"/>
    <w:rsid w:val="0053484D"/>
    <w:rsid w:val="005348B6"/>
    <w:rsid w:val="00534B3D"/>
    <w:rsid w:val="005350EA"/>
    <w:rsid w:val="005351DD"/>
    <w:rsid w:val="005355C8"/>
    <w:rsid w:val="005357EA"/>
    <w:rsid w:val="0053585D"/>
    <w:rsid w:val="0053586C"/>
    <w:rsid w:val="00535A06"/>
    <w:rsid w:val="00535A39"/>
    <w:rsid w:val="00535C45"/>
    <w:rsid w:val="00535E8D"/>
    <w:rsid w:val="0053608E"/>
    <w:rsid w:val="005360B4"/>
    <w:rsid w:val="0053624C"/>
    <w:rsid w:val="00536425"/>
    <w:rsid w:val="0053643A"/>
    <w:rsid w:val="0053644B"/>
    <w:rsid w:val="00536597"/>
    <w:rsid w:val="00536740"/>
    <w:rsid w:val="005368F1"/>
    <w:rsid w:val="00537081"/>
    <w:rsid w:val="00537719"/>
    <w:rsid w:val="00537C41"/>
    <w:rsid w:val="00540080"/>
    <w:rsid w:val="005405BA"/>
    <w:rsid w:val="00540656"/>
    <w:rsid w:val="0054091A"/>
    <w:rsid w:val="00540B70"/>
    <w:rsid w:val="00540E11"/>
    <w:rsid w:val="0054111C"/>
    <w:rsid w:val="005414BA"/>
    <w:rsid w:val="00541795"/>
    <w:rsid w:val="005417BA"/>
    <w:rsid w:val="00541C5C"/>
    <w:rsid w:val="00541E1C"/>
    <w:rsid w:val="00541EC2"/>
    <w:rsid w:val="00542133"/>
    <w:rsid w:val="005421CD"/>
    <w:rsid w:val="00542264"/>
    <w:rsid w:val="00542391"/>
    <w:rsid w:val="00542398"/>
    <w:rsid w:val="00542424"/>
    <w:rsid w:val="005429D0"/>
    <w:rsid w:val="00542A90"/>
    <w:rsid w:val="00542B9E"/>
    <w:rsid w:val="00542C86"/>
    <w:rsid w:val="00542DFA"/>
    <w:rsid w:val="0054318B"/>
    <w:rsid w:val="00543639"/>
    <w:rsid w:val="005437CB"/>
    <w:rsid w:val="005439C9"/>
    <w:rsid w:val="00543C24"/>
    <w:rsid w:val="00544002"/>
    <w:rsid w:val="0054415C"/>
    <w:rsid w:val="005445C2"/>
    <w:rsid w:val="0054471F"/>
    <w:rsid w:val="00544A51"/>
    <w:rsid w:val="00544B04"/>
    <w:rsid w:val="00544E40"/>
    <w:rsid w:val="00544EBC"/>
    <w:rsid w:val="00545AE6"/>
    <w:rsid w:val="00545C4D"/>
    <w:rsid w:val="00545CB7"/>
    <w:rsid w:val="00545DA6"/>
    <w:rsid w:val="00546013"/>
    <w:rsid w:val="00546156"/>
    <w:rsid w:val="00546ACA"/>
    <w:rsid w:val="00546BA3"/>
    <w:rsid w:val="00546F19"/>
    <w:rsid w:val="0054701C"/>
    <w:rsid w:val="0054708B"/>
    <w:rsid w:val="0054741E"/>
    <w:rsid w:val="0054788F"/>
    <w:rsid w:val="00547D8F"/>
    <w:rsid w:val="005500D0"/>
    <w:rsid w:val="0055031F"/>
    <w:rsid w:val="00550454"/>
    <w:rsid w:val="005507B4"/>
    <w:rsid w:val="005508E1"/>
    <w:rsid w:val="00550A36"/>
    <w:rsid w:val="00550C99"/>
    <w:rsid w:val="00550DF8"/>
    <w:rsid w:val="0055129A"/>
    <w:rsid w:val="0055134B"/>
    <w:rsid w:val="00551511"/>
    <w:rsid w:val="00551530"/>
    <w:rsid w:val="005516C1"/>
    <w:rsid w:val="00551D22"/>
    <w:rsid w:val="00551F2B"/>
    <w:rsid w:val="00552264"/>
    <w:rsid w:val="0055228A"/>
    <w:rsid w:val="005523C0"/>
    <w:rsid w:val="00552B80"/>
    <w:rsid w:val="00552E85"/>
    <w:rsid w:val="00553121"/>
    <w:rsid w:val="0055331C"/>
    <w:rsid w:val="00553340"/>
    <w:rsid w:val="00553413"/>
    <w:rsid w:val="005536F0"/>
    <w:rsid w:val="0055378F"/>
    <w:rsid w:val="00553AF4"/>
    <w:rsid w:val="00553B3E"/>
    <w:rsid w:val="00554418"/>
    <w:rsid w:val="005544E1"/>
    <w:rsid w:val="00554591"/>
    <w:rsid w:val="00554779"/>
    <w:rsid w:val="00554941"/>
    <w:rsid w:val="00554B61"/>
    <w:rsid w:val="00554C73"/>
    <w:rsid w:val="00555027"/>
    <w:rsid w:val="005555C2"/>
    <w:rsid w:val="005555DF"/>
    <w:rsid w:val="00555AB2"/>
    <w:rsid w:val="005561A5"/>
    <w:rsid w:val="005562E0"/>
    <w:rsid w:val="0055657C"/>
    <w:rsid w:val="0055663B"/>
    <w:rsid w:val="00556944"/>
    <w:rsid w:val="00556AE9"/>
    <w:rsid w:val="00556AF4"/>
    <w:rsid w:val="00556AFD"/>
    <w:rsid w:val="00556EFD"/>
    <w:rsid w:val="005573B1"/>
    <w:rsid w:val="005574A5"/>
    <w:rsid w:val="0055762A"/>
    <w:rsid w:val="00557A91"/>
    <w:rsid w:val="00557DAE"/>
    <w:rsid w:val="00557F38"/>
    <w:rsid w:val="0056028F"/>
    <w:rsid w:val="0056048A"/>
    <w:rsid w:val="00560661"/>
    <w:rsid w:val="00560A72"/>
    <w:rsid w:val="00560AA6"/>
    <w:rsid w:val="00560E7E"/>
    <w:rsid w:val="00561115"/>
    <w:rsid w:val="00561129"/>
    <w:rsid w:val="00561713"/>
    <w:rsid w:val="005617AD"/>
    <w:rsid w:val="005618DD"/>
    <w:rsid w:val="00561A79"/>
    <w:rsid w:val="00561E5D"/>
    <w:rsid w:val="0056210A"/>
    <w:rsid w:val="005622EF"/>
    <w:rsid w:val="005622F6"/>
    <w:rsid w:val="005623A6"/>
    <w:rsid w:val="005623E9"/>
    <w:rsid w:val="00562410"/>
    <w:rsid w:val="0056277D"/>
    <w:rsid w:val="005629E6"/>
    <w:rsid w:val="00562BB8"/>
    <w:rsid w:val="00563031"/>
    <w:rsid w:val="00563066"/>
    <w:rsid w:val="005630BB"/>
    <w:rsid w:val="005630CF"/>
    <w:rsid w:val="0056342C"/>
    <w:rsid w:val="00563706"/>
    <w:rsid w:val="005639E6"/>
    <w:rsid w:val="00563A1E"/>
    <w:rsid w:val="00563E64"/>
    <w:rsid w:val="0056439C"/>
    <w:rsid w:val="005643CC"/>
    <w:rsid w:val="0056505B"/>
    <w:rsid w:val="005654C7"/>
    <w:rsid w:val="005654CF"/>
    <w:rsid w:val="005656E0"/>
    <w:rsid w:val="00565751"/>
    <w:rsid w:val="005658BA"/>
    <w:rsid w:val="00565A9E"/>
    <w:rsid w:val="00566366"/>
    <w:rsid w:val="0056656B"/>
    <w:rsid w:val="005668E0"/>
    <w:rsid w:val="00566C99"/>
    <w:rsid w:val="005672F2"/>
    <w:rsid w:val="0056762B"/>
    <w:rsid w:val="00567A46"/>
    <w:rsid w:val="00567C6C"/>
    <w:rsid w:val="00567D21"/>
    <w:rsid w:val="0057015B"/>
    <w:rsid w:val="00570205"/>
    <w:rsid w:val="005702D5"/>
    <w:rsid w:val="0057038F"/>
    <w:rsid w:val="005706AA"/>
    <w:rsid w:val="00570786"/>
    <w:rsid w:val="005707C9"/>
    <w:rsid w:val="00570C5B"/>
    <w:rsid w:val="00570EF1"/>
    <w:rsid w:val="00570FF2"/>
    <w:rsid w:val="00571284"/>
    <w:rsid w:val="00571371"/>
    <w:rsid w:val="005713D8"/>
    <w:rsid w:val="005714A3"/>
    <w:rsid w:val="00571651"/>
    <w:rsid w:val="00571704"/>
    <w:rsid w:val="005718CB"/>
    <w:rsid w:val="005719D6"/>
    <w:rsid w:val="00571B7B"/>
    <w:rsid w:val="00571C54"/>
    <w:rsid w:val="00571D41"/>
    <w:rsid w:val="00571F6A"/>
    <w:rsid w:val="00572132"/>
    <w:rsid w:val="005723DD"/>
    <w:rsid w:val="00572CA7"/>
    <w:rsid w:val="005730E5"/>
    <w:rsid w:val="005731D7"/>
    <w:rsid w:val="00573510"/>
    <w:rsid w:val="00573743"/>
    <w:rsid w:val="005737F1"/>
    <w:rsid w:val="005740F1"/>
    <w:rsid w:val="005747FE"/>
    <w:rsid w:val="00574830"/>
    <w:rsid w:val="005748AF"/>
    <w:rsid w:val="00574DA7"/>
    <w:rsid w:val="00574DA8"/>
    <w:rsid w:val="0057523D"/>
    <w:rsid w:val="005752BF"/>
    <w:rsid w:val="005754AB"/>
    <w:rsid w:val="0057560A"/>
    <w:rsid w:val="0057568F"/>
    <w:rsid w:val="0057570C"/>
    <w:rsid w:val="00576278"/>
    <w:rsid w:val="0057634A"/>
    <w:rsid w:val="0057638F"/>
    <w:rsid w:val="0057648B"/>
    <w:rsid w:val="005765B8"/>
    <w:rsid w:val="0057668E"/>
    <w:rsid w:val="0057682A"/>
    <w:rsid w:val="005768A7"/>
    <w:rsid w:val="00576CFE"/>
    <w:rsid w:val="00576E59"/>
    <w:rsid w:val="00576F6D"/>
    <w:rsid w:val="0057713C"/>
    <w:rsid w:val="0057756D"/>
    <w:rsid w:val="005776C3"/>
    <w:rsid w:val="005777E7"/>
    <w:rsid w:val="00577A68"/>
    <w:rsid w:val="00577C58"/>
    <w:rsid w:val="00577CF3"/>
    <w:rsid w:val="00577D42"/>
    <w:rsid w:val="0058023A"/>
    <w:rsid w:val="0058032D"/>
    <w:rsid w:val="0058048E"/>
    <w:rsid w:val="00580644"/>
    <w:rsid w:val="00580D30"/>
    <w:rsid w:val="00580E9A"/>
    <w:rsid w:val="00580F85"/>
    <w:rsid w:val="00580F93"/>
    <w:rsid w:val="005812D0"/>
    <w:rsid w:val="00581336"/>
    <w:rsid w:val="005815A1"/>
    <w:rsid w:val="005815C6"/>
    <w:rsid w:val="005815D6"/>
    <w:rsid w:val="00581721"/>
    <w:rsid w:val="00581906"/>
    <w:rsid w:val="0058198B"/>
    <w:rsid w:val="00581B4D"/>
    <w:rsid w:val="005820DA"/>
    <w:rsid w:val="005821BE"/>
    <w:rsid w:val="00582231"/>
    <w:rsid w:val="005823AB"/>
    <w:rsid w:val="005823D4"/>
    <w:rsid w:val="005826F4"/>
    <w:rsid w:val="00582724"/>
    <w:rsid w:val="00582B47"/>
    <w:rsid w:val="00582BE9"/>
    <w:rsid w:val="00582C21"/>
    <w:rsid w:val="00582D23"/>
    <w:rsid w:val="00582DD2"/>
    <w:rsid w:val="00582EA7"/>
    <w:rsid w:val="00582F2A"/>
    <w:rsid w:val="00583390"/>
    <w:rsid w:val="0058339E"/>
    <w:rsid w:val="005833FD"/>
    <w:rsid w:val="0058369E"/>
    <w:rsid w:val="00583700"/>
    <w:rsid w:val="005839DC"/>
    <w:rsid w:val="00583B7E"/>
    <w:rsid w:val="00583F89"/>
    <w:rsid w:val="00583FBD"/>
    <w:rsid w:val="00584587"/>
    <w:rsid w:val="005848BC"/>
    <w:rsid w:val="0058492E"/>
    <w:rsid w:val="00584D1E"/>
    <w:rsid w:val="00584E66"/>
    <w:rsid w:val="00584E8F"/>
    <w:rsid w:val="00584F8A"/>
    <w:rsid w:val="00585149"/>
    <w:rsid w:val="00585395"/>
    <w:rsid w:val="00585606"/>
    <w:rsid w:val="005856BF"/>
    <w:rsid w:val="0058579A"/>
    <w:rsid w:val="00585A54"/>
    <w:rsid w:val="00585F51"/>
    <w:rsid w:val="00585FD1"/>
    <w:rsid w:val="00586012"/>
    <w:rsid w:val="005861EB"/>
    <w:rsid w:val="00586646"/>
    <w:rsid w:val="0058687D"/>
    <w:rsid w:val="00587456"/>
    <w:rsid w:val="00587535"/>
    <w:rsid w:val="00587654"/>
    <w:rsid w:val="00587993"/>
    <w:rsid w:val="00587D10"/>
    <w:rsid w:val="00587F8A"/>
    <w:rsid w:val="00590296"/>
    <w:rsid w:val="005904F1"/>
    <w:rsid w:val="005907AB"/>
    <w:rsid w:val="00590B75"/>
    <w:rsid w:val="00590D09"/>
    <w:rsid w:val="0059110C"/>
    <w:rsid w:val="00591269"/>
    <w:rsid w:val="005913FC"/>
    <w:rsid w:val="0059156A"/>
    <w:rsid w:val="0059165D"/>
    <w:rsid w:val="005919F7"/>
    <w:rsid w:val="00591ACC"/>
    <w:rsid w:val="00591D6C"/>
    <w:rsid w:val="00592CC9"/>
    <w:rsid w:val="00592F09"/>
    <w:rsid w:val="0059312A"/>
    <w:rsid w:val="005932B5"/>
    <w:rsid w:val="00593314"/>
    <w:rsid w:val="005933F5"/>
    <w:rsid w:val="00593572"/>
    <w:rsid w:val="00593621"/>
    <w:rsid w:val="0059368E"/>
    <w:rsid w:val="00593A3D"/>
    <w:rsid w:val="00593BF5"/>
    <w:rsid w:val="00593E67"/>
    <w:rsid w:val="005941FC"/>
    <w:rsid w:val="00594425"/>
    <w:rsid w:val="00594496"/>
    <w:rsid w:val="00594B02"/>
    <w:rsid w:val="00594CC0"/>
    <w:rsid w:val="00594D00"/>
    <w:rsid w:val="00594DCF"/>
    <w:rsid w:val="00594DFC"/>
    <w:rsid w:val="00594F7A"/>
    <w:rsid w:val="00594FE0"/>
    <w:rsid w:val="00595072"/>
    <w:rsid w:val="005956D3"/>
    <w:rsid w:val="005957D4"/>
    <w:rsid w:val="00595807"/>
    <w:rsid w:val="0059580A"/>
    <w:rsid w:val="0059585F"/>
    <w:rsid w:val="00595913"/>
    <w:rsid w:val="00595AB4"/>
    <w:rsid w:val="00595B11"/>
    <w:rsid w:val="00595B65"/>
    <w:rsid w:val="00595D2C"/>
    <w:rsid w:val="00596057"/>
    <w:rsid w:val="00596365"/>
    <w:rsid w:val="005965BC"/>
    <w:rsid w:val="00596694"/>
    <w:rsid w:val="00596A71"/>
    <w:rsid w:val="00596B84"/>
    <w:rsid w:val="00596E08"/>
    <w:rsid w:val="00596F6F"/>
    <w:rsid w:val="0059737D"/>
    <w:rsid w:val="005977EB"/>
    <w:rsid w:val="005978A5"/>
    <w:rsid w:val="0059791F"/>
    <w:rsid w:val="00597B0C"/>
    <w:rsid w:val="00597CBE"/>
    <w:rsid w:val="00597E94"/>
    <w:rsid w:val="00597FDE"/>
    <w:rsid w:val="005A019D"/>
    <w:rsid w:val="005A07A5"/>
    <w:rsid w:val="005A0AEB"/>
    <w:rsid w:val="005A0B64"/>
    <w:rsid w:val="005A0D4E"/>
    <w:rsid w:val="005A0E00"/>
    <w:rsid w:val="005A1073"/>
    <w:rsid w:val="005A1575"/>
    <w:rsid w:val="005A17EE"/>
    <w:rsid w:val="005A1A35"/>
    <w:rsid w:val="005A1A4A"/>
    <w:rsid w:val="005A1D20"/>
    <w:rsid w:val="005A1DF5"/>
    <w:rsid w:val="005A1F6B"/>
    <w:rsid w:val="005A2422"/>
    <w:rsid w:val="005A245F"/>
    <w:rsid w:val="005A2500"/>
    <w:rsid w:val="005A25C6"/>
    <w:rsid w:val="005A2640"/>
    <w:rsid w:val="005A28F1"/>
    <w:rsid w:val="005A29EC"/>
    <w:rsid w:val="005A35F6"/>
    <w:rsid w:val="005A3631"/>
    <w:rsid w:val="005A3736"/>
    <w:rsid w:val="005A3921"/>
    <w:rsid w:val="005A3AE7"/>
    <w:rsid w:val="005A3CCE"/>
    <w:rsid w:val="005A40B7"/>
    <w:rsid w:val="005A4109"/>
    <w:rsid w:val="005A44C4"/>
    <w:rsid w:val="005A44DD"/>
    <w:rsid w:val="005A454C"/>
    <w:rsid w:val="005A45E0"/>
    <w:rsid w:val="005A4666"/>
    <w:rsid w:val="005A480D"/>
    <w:rsid w:val="005A49E8"/>
    <w:rsid w:val="005A4CB8"/>
    <w:rsid w:val="005A5325"/>
    <w:rsid w:val="005A561A"/>
    <w:rsid w:val="005A5A6C"/>
    <w:rsid w:val="005A5B6D"/>
    <w:rsid w:val="005A5D6D"/>
    <w:rsid w:val="005A5E51"/>
    <w:rsid w:val="005A5E73"/>
    <w:rsid w:val="005A5EC2"/>
    <w:rsid w:val="005A6025"/>
    <w:rsid w:val="005A60CB"/>
    <w:rsid w:val="005A60DF"/>
    <w:rsid w:val="005A659D"/>
    <w:rsid w:val="005A6943"/>
    <w:rsid w:val="005A6A85"/>
    <w:rsid w:val="005A6AF3"/>
    <w:rsid w:val="005A6D85"/>
    <w:rsid w:val="005A6ED9"/>
    <w:rsid w:val="005A720B"/>
    <w:rsid w:val="005A7284"/>
    <w:rsid w:val="005A7550"/>
    <w:rsid w:val="005A75E3"/>
    <w:rsid w:val="005A7705"/>
    <w:rsid w:val="005A773E"/>
    <w:rsid w:val="005A7985"/>
    <w:rsid w:val="005A7DBE"/>
    <w:rsid w:val="005A7E78"/>
    <w:rsid w:val="005B00D4"/>
    <w:rsid w:val="005B0186"/>
    <w:rsid w:val="005B01BD"/>
    <w:rsid w:val="005B0291"/>
    <w:rsid w:val="005B03ED"/>
    <w:rsid w:val="005B075E"/>
    <w:rsid w:val="005B0B3A"/>
    <w:rsid w:val="005B0C17"/>
    <w:rsid w:val="005B0D21"/>
    <w:rsid w:val="005B0DB4"/>
    <w:rsid w:val="005B124F"/>
    <w:rsid w:val="005B132F"/>
    <w:rsid w:val="005B13A1"/>
    <w:rsid w:val="005B1776"/>
    <w:rsid w:val="005B1999"/>
    <w:rsid w:val="005B1A79"/>
    <w:rsid w:val="005B1A88"/>
    <w:rsid w:val="005B1B23"/>
    <w:rsid w:val="005B1B48"/>
    <w:rsid w:val="005B1BA3"/>
    <w:rsid w:val="005B1CA6"/>
    <w:rsid w:val="005B1E43"/>
    <w:rsid w:val="005B2499"/>
    <w:rsid w:val="005B2752"/>
    <w:rsid w:val="005B2B19"/>
    <w:rsid w:val="005B2B1B"/>
    <w:rsid w:val="005B2BC0"/>
    <w:rsid w:val="005B2C4E"/>
    <w:rsid w:val="005B302C"/>
    <w:rsid w:val="005B32FB"/>
    <w:rsid w:val="005B332C"/>
    <w:rsid w:val="005B3551"/>
    <w:rsid w:val="005B3887"/>
    <w:rsid w:val="005B3C2E"/>
    <w:rsid w:val="005B3DAB"/>
    <w:rsid w:val="005B42AF"/>
    <w:rsid w:val="005B43F1"/>
    <w:rsid w:val="005B4758"/>
    <w:rsid w:val="005B48A5"/>
    <w:rsid w:val="005B48E8"/>
    <w:rsid w:val="005B4FBE"/>
    <w:rsid w:val="005B54DF"/>
    <w:rsid w:val="005B5545"/>
    <w:rsid w:val="005B56EA"/>
    <w:rsid w:val="005B59C4"/>
    <w:rsid w:val="005B5BB8"/>
    <w:rsid w:val="005B5BCA"/>
    <w:rsid w:val="005B5D3A"/>
    <w:rsid w:val="005B65CA"/>
    <w:rsid w:val="005B6686"/>
    <w:rsid w:val="005B6E1D"/>
    <w:rsid w:val="005B73FC"/>
    <w:rsid w:val="005B7772"/>
    <w:rsid w:val="005B78FC"/>
    <w:rsid w:val="005B7C90"/>
    <w:rsid w:val="005B7FE4"/>
    <w:rsid w:val="005C0100"/>
    <w:rsid w:val="005C012A"/>
    <w:rsid w:val="005C0416"/>
    <w:rsid w:val="005C05E0"/>
    <w:rsid w:val="005C0872"/>
    <w:rsid w:val="005C0A1D"/>
    <w:rsid w:val="005C0C8F"/>
    <w:rsid w:val="005C0E9A"/>
    <w:rsid w:val="005C117F"/>
    <w:rsid w:val="005C1236"/>
    <w:rsid w:val="005C14D1"/>
    <w:rsid w:val="005C17CB"/>
    <w:rsid w:val="005C17E5"/>
    <w:rsid w:val="005C1859"/>
    <w:rsid w:val="005C2112"/>
    <w:rsid w:val="005C2204"/>
    <w:rsid w:val="005C2B2D"/>
    <w:rsid w:val="005C2C41"/>
    <w:rsid w:val="005C33D6"/>
    <w:rsid w:val="005C3462"/>
    <w:rsid w:val="005C3704"/>
    <w:rsid w:val="005C37E0"/>
    <w:rsid w:val="005C3841"/>
    <w:rsid w:val="005C3B24"/>
    <w:rsid w:val="005C3B83"/>
    <w:rsid w:val="005C3D65"/>
    <w:rsid w:val="005C4D9D"/>
    <w:rsid w:val="005C50D6"/>
    <w:rsid w:val="005C52E5"/>
    <w:rsid w:val="005C54B9"/>
    <w:rsid w:val="005C58DA"/>
    <w:rsid w:val="005C59DD"/>
    <w:rsid w:val="005C5A1C"/>
    <w:rsid w:val="005C5C38"/>
    <w:rsid w:val="005C5D53"/>
    <w:rsid w:val="005C5E36"/>
    <w:rsid w:val="005C5F67"/>
    <w:rsid w:val="005C60D8"/>
    <w:rsid w:val="005C60E4"/>
    <w:rsid w:val="005C6618"/>
    <w:rsid w:val="005C68A0"/>
    <w:rsid w:val="005C6944"/>
    <w:rsid w:val="005C6CB8"/>
    <w:rsid w:val="005C6E68"/>
    <w:rsid w:val="005C6E9B"/>
    <w:rsid w:val="005C6F90"/>
    <w:rsid w:val="005C7399"/>
    <w:rsid w:val="005C7B6C"/>
    <w:rsid w:val="005C7F61"/>
    <w:rsid w:val="005D0189"/>
    <w:rsid w:val="005D030D"/>
    <w:rsid w:val="005D040E"/>
    <w:rsid w:val="005D04D6"/>
    <w:rsid w:val="005D0A5E"/>
    <w:rsid w:val="005D0AC6"/>
    <w:rsid w:val="005D0BE5"/>
    <w:rsid w:val="005D0BFD"/>
    <w:rsid w:val="005D0DCE"/>
    <w:rsid w:val="005D0DEC"/>
    <w:rsid w:val="005D10FC"/>
    <w:rsid w:val="005D1571"/>
    <w:rsid w:val="005D18A4"/>
    <w:rsid w:val="005D1941"/>
    <w:rsid w:val="005D1D50"/>
    <w:rsid w:val="005D1DB6"/>
    <w:rsid w:val="005D2275"/>
    <w:rsid w:val="005D246E"/>
    <w:rsid w:val="005D2668"/>
    <w:rsid w:val="005D2748"/>
    <w:rsid w:val="005D29C2"/>
    <w:rsid w:val="005D2BFB"/>
    <w:rsid w:val="005D2E73"/>
    <w:rsid w:val="005D2F31"/>
    <w:rsid w:val="005D3107"/>
    <w:rsid w:val="005D3148"/>
    <w:rsid w:val="005D3164"/>
    <w:rsid w:val="005D3222"/>
    <w:rsid w:val="005D3551"/>
    <w:rsid w:val="005D3916"/>
    <w:rsid w:val="005D39F1"/>
    <w:rsid w:val="005D3F05"/>
    <w:rsid w:val="005D4229"/>
    <w:rsid w:val="005D4230"/>
    <w:rsid w:val="005D4923"/>
    <w:rsid w:val="005D4C84"/>
    <w:rsid w:val="005D4D10"/>
    <w:rsid w:val="005D5348"/>
    <w:rsid w:val="005D5362"/>
    <w:rsid w:val="005D57B3"/>
    <w:rsid w:val="005D59E1"/>
    <w:rsid w:val="005D5B1B"/>
    <w:rsid w:val="005D5EFD"/>
    <w:rsid w:val="005D61F3"/>
    <w:rsid w:val="005D6995"/>
    <w:rsid w:val="005D69E8"/>
    <w:rsid w:val="005D6B20"/>
    <w:rsid w:val="005D6B66"/>
    <w:rsid w:val="005D719D"/>
    <w:rsid w:val="005D72B0"/>
    <w:rsid w:val="005D7DB1"/>
    <w:rsid w:val="005E0106"/>
    <w:rsid w:val="005E02EB"/>
    <w:rsid w:val="005E04A0"/>
    <w:rsid w:val="005E0BF2"/>
    <w:rsid w:val="005E0CEA"/>
    <w:rsid w:val="005E1141"/>
    <w:rsid w:val="005E135D"/>
    <w:rsid w:val="005E17C1"/>
    <w:rsid w:val="005E1966"/>
    <w:rsid w:val="005E19A4"/>
    <w:rsid w:val="005E19F1"/>
    <w:rsid w:val="005E1BB0"/>
    <w:rsid w:val="005E1C1D"/>
    <w:rsid w:val="005E1DE7"/>
    <w:rsid w:val="005E2015"/>
    <w:rsid w:val="005E23B4"/>
    <w:rsid w:val="005E2654"/>
    <w:rsid w:val="005E2802"/>
    <w:rsid w:val="005E2A86"/>
    <w:rsid w:val="005E2DB6"/>
    <w:rsid w:val="005E30D5"/>
    <w:rsid w:val="005E339C"/>
    <w:rsid w:val="005E3842"/>
    <w:rsid w:val="005E3AB9"/>
    <w:rsid w:val="005E3DE3"/>
    <w:rsid w:val="005E411F"/>
    <w:rsid w:val="005E4330"/>
    <w:rsid w:val="005E4462"/>
    <w:rsid w:val="005E4470"/>
    <w:rsid w:val="005E4708"/>
    <w:rsid w:val="005E487E"/>
    <w:rsid w:val="005E4A53"/>
    <w:rsid w:val="005E4B6F"/>
    <w:rsid w:val="005E4BDE"/>
    <w:rsid w:val="005E4E83"/>
    <w:rsid w:val="005E53B2"/>
    <w:rsid w:val="005E554F"/>
    <w:rsid w:val="005E5731"/>
    <w:rsid w:val="005E5794"/>
    <w:rsid w:val="005E5952"/>
    <w:rsid w:val="005E5971"/>
    <w:rsid w:val="005E5D52"/>
    <w:rsid w:val="005E5FD9"/>
    <w:rsid w:val="005E6441"/>
    <w:rsid w:val="005E6542"/>
    <w:rsid w:val="005E65BA"/>
    <w:rsid w:val="005E6726"/>
    <w:rsid w:val="005E688E"/>
    <w:rsid w:val="005E72D1"/>
    <w:rsid w:val="005E7377"/>
    <w:rsid w:val="005E75F2"/>
    <w:rsid w:val="005E7768"/>
    <w:rsid w:val="005E77DF"/>
    <w:rsid w:val="005E7827"/>
    <w:rsid w:val="005E7F30"/>
    <w:rsid w:val="005F0485"/>
    <w:rsid w:val="005F0942"/>
    <w:rsid w:val="005F09E5"/>
    <w:rsid w:val="005F0A6F"/>
    <w:rsid w:val="005F0C59"/>
    <w:rsid w:val="005F0D1B"/>
    <w:rsid w:val="005F0E79"/>
    <w:rsid w:val="005F0E92"/>
    <w:rsid w:val="005F0FE6"/>
    <w:rsid w:val="005F0FE7"/>
    <w:rsid w:val="005F11F3"/>
    <w:rsid w:val="005F1616"/>
    <w:rsid w:val="005F166F"/>
    <w:rsid w:val="005F16E3"/>
    <w:rsid w:val="005F21F6"/>
    <w:rsid w:val="005F2584"/>
    <w:rsid w:val="005F25B3"/>
    <w:rsid w:val="005F27BE"/>
    <w:rsid w:val="005F2B15"/>
    <w:rsid w:val="005F30AA"/>
    <w:rsid w:val="005F3575"/>
    <w:rsid w:val="005F39BC"/>
    <w:rsid w:val="005F408F"/>
    <w:rsid w:val="005F41BA"/>
    <w:rsid w:val="005F424A"/>
    <w:rsid w:val="005F4712"/>
    <w:rsid w:val="005F4812"/>
    <w:rsid w:val="005F4914"/>
    <w:rsid w:val="005F4EC5"/>
    <w:rsid w:val="005F5402"/>
    <w:rsid w:val="005F548F"/>
    <w:rsid w:val="005F563E"/>
    <w:rsid w:val="005F56C1"/>
    <w:rsid w:val="005F5B04"/>
    <w:rsid w:val="005F5C82"/>
    <w:rsid w:val="005F5DA5"/>
    <w:rsid w:val="005F5DC0"/>
    <w:rsid w:val="005F5E4B"/>
    <w:rsid w:val="005F5FD0"/>
    <w:rsid w:val="005F60B9"/>
    <w:rsid w:val="005F64FE"/>
    <w:rsid w:val="005F66EB"/>
    <w:rsid w:val="005F69AC"/>
    <w:rsid w:val="005F69CD"/>
    <w:rsid w:val="005F6A18"/>
    <w:rsid w:val="005F6ABE"/>
    <w:rsid w:val="005F6DC6"/>
    <w:rsid w:val="005F6EC8"/>
    <w:rsid w:val="005F6F49"/>
    <w:rsid w:val="005F6FD9"/>
    <w:rsid w:val="005F7135"/>
    <w:rsid w:val="005F71CB"/>
    <w:rsid w:val="005F7217"/>
    <w:rsid w:val="005F7310"/>
    <w:rsid w:val="005F7485"/>
    <w:rsid w:val="005F754D"/>
    <w:rsid w:val="005F79B3"/>
    <w:rsid w:val="005F7A97"/>
    <w:rsid w:val="005F7E4E"/>
    <w:rsid w:val="00600074"/>
    <w:rsid w:val="00600124"/>
    <w:rsid w:val="006007D3"/>
    <w:rsid w:val="006009EB"/>
    <w:rsid w:val="00600CD5"/>
    <w:rsid w:val="00600CF3"/>
    <w:rsid w:val="00600E98"/>
    <w:rsid w:val="00600F87"/>
    <w:rsid w:val="00600FC7"/>
    <w:rsid w:val="00601307"/>
    <w:rsid w:val="00601379"/>
    <w:rsid w:val="006014BA"/>
    <w:rsid w:val="00601A28"/>
    <w:rsid w:val="00601B28"/>
    <w:rsid w:val="00601DAB"/>
    <w:rsid w:val="00601E0E"/>
    <w:rsid w:val="00601F35"/>
    <w:rsid w:val="00601FD3"/>
    <w:rsid w:val="00602075"/>
    <w:rsid w:val="00602201"/>
    <w:rsid w:val="0060222A"/>
    <w:rsid w:val="0060229E"/>
    <w:rsid w:val="006023F3"/>
    <w:rsid w:val="00602469"/>
    <w:rsid w:val="006025C8"/>
    <w:rsid w:val="00602908"/>
    <w:rsid w:val="006029D7"/>
    <w:rsid w:val="00602A5A"/>
    <w:rsid w:val="00603420"/>
    <w:rsid w:val="0060375C"/>
    <w:rsid w:val="00603935"/>
    <w:rsid w:val="00603AAD"/>
    <w:rsid w:val="00603B5E"/>
    <w:rsid w:val="00603C7D"/>
    <w:rsid w:val="00603FD5"/>
    <w:rsid w:val="006040E0"/>
    <w:rsid w:val="006041B1"/>
    <w:rsid w:val="006042D5"/>
    <w:rsid w:val="0060484F"/>
    <w:rsid w:val="00604BB0"/>
    <w:rsid w:val="00604D8B"/>
    <w:rsid w:val="006050AC"/>
    <w:rsid w:val="006054C6"/>
    <w:rsid w:val="006061E5"/>
    <w:rsid w:val="0060678E"/>
    <w:rsid w:val="00606A21"/>
    <w:rsid w:val="00606BB0"/>
    <w:rsid w:val="00606F1B"/>
    <w:rsid w:val="0060729B"/>
    <w:rsid w:val="00607301"/>
    <w:rsid w:val="006073EE"/>
    <w:rsid w:val="006074BD"/>
    <w:rsid w:val="0060792B"/>
    <w:rsid w:val="00607A4D"/>
    <w:rsid w:val="00607D6F"/>
    <w:rsid w:val="00607E15"/>
    <w:rsid w:val="00607F03"/>
    <w:rsid w:val="00607F14"/>
    <w:rsid w:val="00607FF3"/>
    <w:rsid w:val="006101C3"/>
    <w:rsid w:val="006104B3"/>
    <w:rsid w:val="00610627"/>
    <w:rsid w:val="00610F6C"/>
    <w:rsid w:val="00610FDA"/>
    <w:rsid w:val="0061100F"/>
    <w:rsid w:val="006111BE"/>
    <w:rsid w:val="006111EB"/>
    <w:rsid w:val="006115AD"/>
    <w:rsid w:val="00611690"/>
    <w:rsid w:val="00611777"/>
    <w:rsid w:val="00611A7F"/>
    <w:rsid w:val="00611DEC"/>
    <w:rsid w:val="00612957"/>
    <w:rsid w:val="006129BD"/>
    <w:rsid w:val="006129E4"/>
    <w:rsid w:val="00612ACF"/>
    <w:rsid w:val="00612ADD"/>
    <w:rsid w:val="00612C60"/>
    <w:rsid w:val="00612DBA"/>
    <w:rsid w:val="00613390"/>
    <w:rsid w:val="00613C02"/>
    <w:rsid w:val="00613EFC"/>
    <w:rsid w:val="00614161"/>
    <w:rsid w:val="006141BA"/>
    <w:rsid w:val="006147EB"/>
    <w:rsid w:val="00614809"/>
    <w:rsid w:val="00614882"/>
    <w:rsid w:val="00614A18"/>
    <w:rsid w:val="00614B1B"/>
    <w:rsid w:val="00614B84"/>
    <w:rsid w:val="0061501D"/>
    <w:rsid w:val="00615032"/>
    <w:rsid w:val="006153A2"/>
    <w:rsid w:val="006157B7"/>
    <w:rsid w:val="00615930"/>
    <w:rsid w:val="0061599C"/>
    <w:rsid w:val="00615C4A"/>
    <w:rsid w:val="0061632E"/>
    <w:rsid w:val="00616371"/>
    <w:rsid w:val="006168ED"/>
    <w:rsid w:val="00616DC8"/>
    <w:rsid w:val="00616DF6"/>
    <w:rsid w:val="00617026"/>
    <w:rsid w:val="00617512"/>
    <w:rsid w:val="0061768B"/>
    <w:rsid w:val="0061771C"/>
    <w:rsid w:val="006177C0"/>
    <w:rsid w:val="0061799E"/>
    <w:rsid w:val="00617A31"/>
    <w:rsid w:val="00617B41"/>
    <w:rsid w:val="00617B85"/>
    <w:rsid w:val="00617C76"/>
    <w:rsid w:val="00617CA4"/>
    <w:rsid w:val="00617CDF"/>
    <w:rsid w:val="00617CE7"/>
    <w:rsid w:val="00617D34"/>
    <w:rsid w:val="00617D54"/>
    <w:rsid w:val="00617F14"/>
    <w:rsid w:val="00617F15"/>
    <w:rsid w:val="00620290"/>
    <w:rsid w:val="0062038D"/>
    <w:rsid w:val="006203F1"/>
    <w:rsid w:val="00620548"/>
    <w:rsid w:val="00620C4E"/>
    <w:rsid w:val="00620CDC"/>
    <w:rsid w:val="00620F2B"/>
    <w:rsid w:val="00621157"/>
    <w:rsid w:val="006213D0"/>
    <w:rsid w:val="006213F9"/>
    <w:rsid w:val="00621737"/>
    <w:rsid w:val="006221E9"/>
    <w:rsid w:val="00622673"/>
    <w:rsid w:val="006227B3"/>
    <w:rsid w:val="0062295D"/>
    <w:rsid w:val="00622976"/>
    <w:rsid w:val="00622AA5"/>
    <w:rsid w:val="00622D1C"/>
    <w:rsid w:val="00622E49"/>
    <w:rsid w:val="00622E59"/>
    <w:rsid w:val="0062365B"/>
    <w:rsid w:val="00623998"/>
    <w:rsid w:val="006239D6"/>
    <w:rsid w:val="00624066"/>
    <w:rsid w:val="006240DB"/>
    <w:rsid w:val="00624322"/>
    <w:rsid w:val="00624500"/>
    <w:rsid w:val="0062497E"/>
    <w:rsid w:val="0062497F"/>
    <w:rsid w:val="00624B90"/>
    <w:rsid w:val="00624F53"/>
    <w:rsid w:val="00625075"/>
    <w:rsid w:val="00625131"/>
    <w:rsid w:val="0062557E"/>
    <w:rsid w:val="006255DA"/>
    <w:rsid w:val="00625A1D"/>
    <w:rsid w:val="00625DE0"/>
    <w:rsid w:val="00626156"/>
    <w:rsid w:val="0062643B"/>
    <w:rsid w:val="006266BB"/>
    <w:rsid w:val="00626776"/>
    <w:rsid w:val="0062684C"/>
    <w:rsid w:val="006268B5"/>
    <w:rsid w:val="00626F8F"/>
    <w:rsid w:val="0062710F"/>
    <w:rsid w:val="00627314"/>
    <w:rsid w:val="00627579"/>
    <w:rsid w:val="006275B8"/>
    <w:rsid w:val="0062782B"/>
    <w:rsid w:val="00627999"/>
    <w:rsid w:val="00627B8B"/>
    <w:rsid w:val="00627F63"/>
    <w:rsid w:val="006300F3"/>
    <w:rsid w:val="00630283"/>
    <w:rsid w:val="00630327"/>
    <w:rsid w:val="006303A9"/>
    <w:rsid w:val="006303B9"/>
    <w:rsid w:val="006304D3"/>
    <w:rsid w:val="00630944"/>
    <w:rsid w:val="00630B23"/>
    <w:rsid w:val="00630C1F"/>
    <w:rsid w:val="00630F02"/>
    <w:rsid w:val="00630FF1"/>
    <w:rsid w:val="0063102A"/>
    <w:rsid w:val="00631452"/>
    <w:rsid w:val="00631719"/>
    <w:rsid w:val="006318F6"/>
    <w:rsid w:val="0063211C"/>
    <w:rsid w:val="006324A9"/>
    <w:rsid w:val="00632511"/>
    <w:rsid w:val="00632675"/>
    <w:rsid w:val="00632726"/>
    <w:rsid w:val="00632974"/>
    <w:rsid w:val="00632A56"/>
    <w:rsid w:val="00632A57"/>
    <w:rsid w:val="00632AF8"/>
    <w:rsid w:val="00632B16"/>
    <w:rsid w:val="00632DFC"/>
    <w:rsid w:val="00633548"/>
    <w:rsid w:val="0063376F"/>
    <w:rsid w:val="0063380E"/>
    <w:rsid w:val="00633885"/>
    <w:rsid w:val="006339FF"/>
    <w:rsid w:val="00633BF5"/>
    <w:rsid w:val="00633C1E"/>
    <w:rsid w:val="00633FC2"/>
    <w:rsid w:val="00634129"/>
    <w:rsid w:val="006344A9"/>
    <w:rsid w:val="006345F0"/>
    <w:rsid w:val="00634A6F"/>
    <w:rsid w:val="00634B18"/>
    <w:rsid w:val="00634D23"/>
    <w:rsid w:val="00634F63"/>
    <w:rsid w:val="00634F88"/>
    <w:rsid w:val="00634FEE"/>
    <w:rsid w:val="006352F3"/>
    <w:rsid w:val="00635324"/>
    <w:rsid w:val="00635578"/>
    <w:rsid w:val="00635ACC"/>
    <w:rsid w:val="00635B6F"/>
    <w:rsid w:val="00635E5A"/>
    <w:rsid w:val="00635E8C"/>
    <w:rsid w:val="006361D5"/>
    <w:rsid w:val="00636511"/>
    <w:rsid w:val="0063653E"/>
    <w:rsid w:val="00636A75"/>
    <w:rsid w:val="00636B81"/>
    <w:rsid w:val="00636C88"/>
    <w:rsid w:val="006373E2"/>
    <w:rsid w:val="00637464"/>
    <w:rsid w:val="0063757B"/>
    <w:rsid w:val="00637A35"/>
    <w:rsid w:val="00637CEE"/>
    <w:rsid w:val="00637E3F"/>
    <w:rsid w:val="00637E94"/>
    <w:rsid w:val="006400F4"/>
    <w:rsid w:val="00640133"/>
    <w:rsid w:val="00640359"/>
    <w:rsid w:val="006405B8"/>
    <w:rsid w:val="00640647"/>
    <w:rsid w:val="00640666"/>
    <w:rsid w:val="00640A39"/>
    <w:rsid w:val="00640D87"/>
    <w:rsid w:val="006410F7"/>
    <w:rsid w:val="006412F4"/>
    <w:rsid w:val="00641398"/>
    <w:rsid w:val="006414B1"/>
    <w:rsid w:val="006417DD"/>
    <w:rsid w:val="00641AEC"/>
    <w:rsid w:val="00641AF9"/>
    <w:rsid w:val="00641C57"/>
    <w:rsid w:val="00641CB3"/>
    <w:rsid w:val="00641CD9"/>
    <w:rsid w:val="006423B8"/>
    <w:rsid w:val="00642D05"/>
    <w:rsid w:val="00643E6C"/>
    <w:rsid w:val="00643F14"/>
    <w:rsid w:val="00643F94"/>
    <w:rsid w:val="00644014"/>
    <w:rsid w:val="00644664"/>
    <w:rsid w:val="00644C0F"/>
    <w:rsid w:val="00644D70"/>
    <w:rsid w:val="00644E5E"/>
    <w:rsid w:val="00644EDA"/>
    <w:rsid w:val="00644F53"/>
    <w:rsid w:val="00644F54"/>
    <w:rsid w:val="00645306"/>
    <w:rsid w:val="00645459"/>
    <w:rsid w:val="006456F1"/>
    <w:rsid w:val="00645FB5"/>
    <w:rsid w:val="00645FD9"/>
    <w:rsid w:val="00646373"/>
    <w:rsid w:val="00646383"/>
    <w:rsid w:val="00646781"/>
    <w:rsid w:val="0064680F"/>
    <w:rsid w:val="00646AFA"/>
    <w:rsid w:val="00646B5B"/>
    <w:rsid w:val="00646C71"/>
    <w:rsid w:val="00646E50"/>
    <w:rsid w:val="00646F57"/>
    <w:rsid w:val="006475BD"/>
    <w:rsid w:val="00647745"/>
    <w:rsid w:val="00647761"/>
    <w:rsid w:val="00647AE6"/>
    <w:rsid w:val="00650089"/>
    <w:rsid w:val="006504FC"/>
    <w:rsid w:val="00650780"/>
    <w:rsid w:val="0065094E"/>
    <w:rsid w:val="00650B82"/>
    <w:rsid w:val="00650D08"/>
    <w:rsid w:val="006510A4"/>
    <w:rsid w:val="00651136"/>
    <w:rsid w:val="0065199C"/>
    <w:rsid w:val="00651AB2"/>
    <w:rsid w:val="00651AB3"/>
    <w:rsid w:val="00651B18"/>
    <w:rsid w:val="00651F2C"/>
    <w:rsid w:val="006520F5"/>
    <w:rsid w:val="006521C0"/>
    <w:rsid w:val="006521CE"/>
    <w:rsid w:val="006524DA"/>
    <w:rsid w:val="006527FF"/>
    <w:rsid w:val="0065289B"/>
    <w:rsid w:val="0065289C"/>
    <w:rsid w:val="00653106"/>
    <w:rsid w:val="006534E3"/>
    <w:rsid w:val="00653538"/>
    <w:rsid w:val="00653599"/>
    <w:rsid w:val="006537F1"/>
    <w:rsid w:val="00653E71"/>
    <w:rsid w:val="0065406E"/>
    <w:rsid w:val="006541CB"/>
    <w:rsid w:val="00654728"/>
    <w:rsid w:val="00654BCC"/>
    <w:rsid w:val="00654E84"/>
    <w:rsid w:val="0065567E"/>
    <w:rsid w:val="006556E3"/>
    <w:rsid w:val="00655820"/>
    <w:rsid w:val="006558A8"/>
    <w:rsid w:val="00655A14"/>
    <w:rsid w:val="00655BA5"/>
    <w:rsid w:val="00655E36"/>
    <w:rsid w:val="00655F42"/>
    <w:rsid w:val="006564E0"/>
    <w:rsid w:val="006565EA"/>
    <w:rsid w:val="00656A8A"/>
    <w:rsid w:val="00656BCB"/>
    <w:rsid w:val="00656C4D"/>
    <w:rsid w:val="00656E62"/>
    <w:rsid w:val="0065706F"/>
    <w:rsid w:val="00657336"/>
    <w:rsid w:val="00657571"/>
    <w:rsid w:val="00657849"/>
    <w:rsid w:val="006578A5"/>
    <w:rsid w:val="0065797E"/>
    <w:rsid w:val="006579CF"/>
    <w:rsid w:val="00657C62"/>
    <w:rsid w:val="00657CCB"/>
    <w:rsid w:val="00657D0F"/>
    <w:rsid w:val="0066039C"/>
    <w:rsid w:val="006604D7"/>
    <w:rsid w:val="006608EF"/>
    <w:rsid w:val="0066094B"/>
    <w:rsid w:val="00660A30"/>
    <w:rsid w:val="00660B9D"/>
    <w:rsid w:val="00660C59"/>
    <w:rsid w:val="00660CB6"/>
    <w:rsid w:val="00660FC2"/>
    <w:rsid w:val="00661192"/>
    <w:rsid w:val="006618F6"/>
    <w:rsid w:val="006619DD"/>
    <w:rsid w:val="006621C0"/>
    <w:rsid w:val="006621CF"/>
    <w:rsid w:val="00662209"/>
    <w:rsid w:val="006622CE"/>
    <w:rsid w:val="006622F2"/>
    <w:rsid w:val="00662717"/>
    <w:rsid w:val="0066298D"/>
    <w:rsid w:val="00663187"/>
    <w:rsid w:val="006636DA"/>
    <w:rsid w:val="0066381C"/>
    <w:rsid w:val="00663A97"/>
    <w:rsid w:val="00663CA7"/>
    <w:rsid w:val="00663D8B"/>
    <w:rsid w:val="00663E2D"/>
    <w:rsid w:val="00664316"/>
    <w:rsid w:val="0066453E"/>
    <w:rsid w:val="006646FE"/>
    <w:rsid w:val="00664B9B"/>
    <w:rsid w:val="00665143"/>
    <w:rsid w:val="0066551C"/>
    <w:rsid w:val="006659E9"/>
    <w:rsid w:val="00665B9E"/>
    <w:rsid w:val="00665F5A"/>
    <w:rsid w:val="00665F81"/>
    <w:rsid w:val="0066613A"/>
    <w:rsid w:val="00666833"/>
    <w:rsid w:val="00666B04"/>
    <w:rsid w:val="00666BC0"/>
    <w:rsid w:val="00666D3E"/>
    <w:rsid w:val="006672E9"/>
    <w:rsid w:val="00667519"/>
    <w:rsid w:val="006679FE"/>
    <w:rsid w:val="00667AA1"/>
    <w:rsid w:val="00667E91"/>
    <w:rsid w:val="0067005B"/>
    <w:rsid w:val="006706A1"/>
    <w:rsid w:val="00670854"/>
    <w:rsid w:val="00670CED"/>
    <w:rsid w:val="00670DC9"/>
    <w:rsid w:val="00671261"/>
    <w:rsid w:val="00671320"/>
    <w:rsid w:val="00671771"/>
    <w:rsid w:val="00671A72"/>
    <w:rsid w:val="00671CA3"/>
    <w:rsid w:val="00672753"/>
    <w:rsid w:val="0067298D"/>
    <w:rsid w:val="00672AEE"/>
    <w:rsid w:val="00672D29"/>
    <w:rsid w:val="00672DE4"/>
    <w:rsid w:val="00672F85"/>
    <w:rsid w:val="006734E1"/>
    <w:rsid w:val="0067362E"/>
    <w:rsid w:val="00673C29"/>
    <w:rsid w:val="00673D71"/>
    <w:rsid w:val="00673E67"/>
    <w:rsid w:val="00673F3E"/>
    <w:rsid w:val="00674146"/>
    <w:rsid w:val="006744AB"/>
    <w:rsid w:val="00674CE9"/>
    <w:rsid w:val="00674CF2"/>
    <w:rsid w:val="00674CFD"/>
    <w:rsid w:val="00674EF8"/>
    <w:rsid w:val="00674FA6"/>
    <w:rsid w:val="0067513C"/>
    <w:rsid w:val="006754E8"/>
    <w:rsid w:val="006757AD"/>
    <w:rsid w:val="00675962"/>
    <w:rsid w:val="00675DA1"/>
    <w:rsid w:val="00676769"/>
    <w:rsid w:val="00676862"/>
    <w:rsid w:val="00676CD6"/>
    <w:rsid w:val="00676E2B"/>
    <w:rsid w:val="00676EE0"/>
    <w:rsid w:val="0067740B"/>
    <w:rsid w:val="00677620"/>
    <w:rsid w:val="00677AD1"/>
    <w:rsid w:val="00677B46"/>
    <w:rsid w:val="00677C2C"/>
    <w:rsid w:val="00677D04"/>
    <w:rsid w:val="00677EEB"/>
    <w:rsid w:val="006806E8"/>
    <w:rsid w:val="00680D43"/>
    <w:rsid w:val="00680EB7"/>
    <w:rsid w:val="00680FA6"/>
    <w:rsid w:val="00681434"/>
    <w:rsid w:val="006815B7"/>
    <w:rsid w:val="00681DB4"/>
    <w:rsid w:val="00681ECC"/>
    <w:rsid w:val="00682250"/>
    <w:rsid w:val="00682365"/>
    <w:rsid w:val="0068274F"/>
    <w:rsid w:val="00682D36"/>
    <w:rsid w:val="00682EA5"/>
    <w:rsid w:val="00682F9B"/>
    <w:rsid w:val="0068310D"/>
    <w:rsid w:val="00683219"/>
    <w:rsid w:val="006834A8"/>
    <w:rsid w:val="00683DAD"/>
    <w:rsid w:val="006841FC"/>
    <w:rsid w:val="0068423D"/>
    <w:rsid w:val="006844B7"/>
    <w:rsid w:val="00684503"/>
    <w:rsid w:val="00684D64"/>
    <w:rsid w:val="006851FC"/>
    <w:rsid w:val="006852B4"/>
    <w:rsid w:val="00685576"/>
    <w:rsid w:val="006855D8"/>
    <w:rsid w:val="00685976"/>
    <w:rsid w:val="00685A07"/>
    <w:rsid w:val="00685C7A"/>
    <w:rsid w:val="00685D07"/>
    <w:rsid w:val="00685DD7"/>
    <w:rsid w:val="00685F9E"/>
    <w:rsid w:val="00686008"/>
    <w:rsid w:val="00686186"/>
    <w:rsid w:val="006864A1"/>
    <w:rsid w:val="006866C3"/>
    <w:rsid w:val="006869E0"/>
    <w:rsid w:val="00686A65"/>
    <w:rsid w:val="00686CEA"/>
    <w:rsid w:val="00686CFF"/>
    <w:rsid w:val="00686FF6"/>
    <w:rsid w:val="006870A5"/>
    <w:rsid w:val="00687171"/>
    <w:rsid w:val="0068724F"/>
    <w:rsid w:val="0068736B"/>
    <w:rsid w:val="0068737D"/>
    <w:rsid w:val="006877F8"/>
    <w:rsid w:val="00687811"/>
    <w:rsid w:val="00687E0D"/>
    <w:rsid w:val="00687F73"/>
    <w:rsid w:val="00690189"/>
    <w:rsid w:val="006902D9"/>
    <w:rsid w:val="0069038B"/>
    <w:rsid w:val="00690438"/>
    <w:rsid w:val="006905D2"/>
    <w:rsid w:val="006906DD"/>
    <w:rsid w:val="00690988"/>
    <w:rsid w:val="00690A7C"/>
    <w:rsid w:val="00690E3E"/>
    <w:rsid w:val="006912C3"/>
    <w:rsid w:val="00691548"/>
    <w:rsid w:val="006917A7"/>
    <w:rsid w:val="00691A5C"/>
    <w:rsid w:val="00691DFD"/>
    <w:rsid w:val="00691E1B"/>
    <w:rsid w:val="00691E56"/>
    <w:rsid w:val="00692122"/>
    <w:rsid w:val="0069217B"/>
    <w:rsid w:val="0069221F"/>
    <w:rsid w:val="00692E39"/>
    <w:rsid w:val="00692FA4"/>
    <w:rsid w:val="00692FFD"/>
    <w:rsid w:val="00693067"/>
    <w:rsid w:val="006937CB"/>
    <w:rsid w:val="00693B6C"/>
    <w:rsid w:val="00694158"/>
    <w:rsid w:val="0069434D"/>
    <w:rsid w:val="00694802"/>
    <w:rsid w:val="0069489D"/>
    <w:rsid w:val="006948CF"/>
    <w:rsid w:val="006949AE"/>
    <w:rsid w:val="00694E0F"/>
    <w:rsid w:val="00694E47"/>
    <w:rsid w:val="00694F30"/>
    <w:rsid w:val="00695078"/>
    <w:rsid w:val="0069560B"/>
    <w:rsid w:val="00695906"/>
    <w:rsid w:val="00696663"/>
    <w:rsid w:val="00696831"/>
    <w:rsid w:val="006968F7"/>
    <w:rsid w:val="0069692E"/>
    <w:rsid w:val="00696BFC"/>
    <w:rsid w:val="00696DCD"/>
    <w:rsid w:val="00696F4B"/>
    <w:rsid w:val="0069730C"/>
    <w:rsid w:val="00697360"/>
    <w:rsid w:val="0069749F"/>
    <w:rsid w:val="00697534"/>
    <w:rsid w:val="006975C8"/>
    <w:rsid w:val="006975EE"/>
    <w:rsid w:val="00697771"/>
    <w:rsid w:val="006978F4"/>
    <w:rsid w:val="00697946"/>
    <w:rsid w:val="006979C0"/>
    <w:rsid w:val="006A023B"/>
    <w:rsid w:val="006A07F5"/>
    <w:rsid w:val="006A0A54"/>
    <w:rsid w:val="006A0D6D"/>
    <w:rsid w:val="006A0D71"/>
    <w:rsid w:val="006A0E23"/>
    <w:rsid w:val="006A0FE2"/>
    <w:rsid w:val="006A12BB"/>
    <w:rsid w:val="006A1407"/>
    <w:rsid w:val="006A145A"/>
    <w:rsid w:val="006A19A5"/>
    <w:rsid w:val="006A1A6F"/>
    <w:rsid w:val="006A1D29"/>
    <w:rsid w:val="006A1D58"/>
    <w:rsid w:val="006A1D82"/>
    <w:rsid w:val="006A1DEF"/>
    <w:rsid w:val="006A213D"/>
    <w:rsid w:val="006A248E"/>
    <w:rsid w:val="006A2817"/>
    <w:rsid w:val="006A2998"/>
    <w:rsid w:val="006A2A3E"/>
    <w:rsid w:val="006A2B28"/>
    <w:rsid w:val="006A2B58"/>
    <w:rsid w:val="006A2C33"/>
    <w:rsid w:val="006A2C70"/>
    <w:rsid w:val="006A2D14"/>
    <w:rsid w:val="006A2E5F"/>
    <w:rsid w:val="006A2FA1"/>
    <w:rsid w:val="006A30C4"/>
    <w:rsid w:val="006A32ED"/>
    <w:rsid w:val="006A3352"/>
    <w:rsid w:val="006A3358"/>
    <w:rsid w:val="006A37D1"/>
    <w:rsid w:val="006A3D3D"/>
    <w:rsid w:val="006A3F15"/>
    <w:rsid w:val="006A3F36"/>
    <w:rsid w:val="006A3F8C"/>
    <w:rsid w:val="006A4011"/>
    <w:rsid w:val="006A4308"/>
    <w:rsid w:val="006A45D3"/>
    <w:rsid w:val="006A46EA"/>
    <w:rsid w:val="006A4A11"/>
    <w:rsid w:val="006A4CC8"/>
    <w:rsid w:val="006A563A"/>
    <w:rsid w:val="006A581C"/>
    <w:rsid w:val="006A58A4"/>
    <w:rsid w:val="006A5D0F"/>
    <w:rsid w:val="006A6032"/>
    <w:rsid w:val="006A620D"/>
    <w:rsid w:val="006A6231"/>
    <w:rsid w:val="006A64A4"/>
    <w:rsid w:val="006A65A0"/>
    <w:rsid w:val="006A6862"/>
    <w:rsid w:val="006A688B"/>
    <w:rsid w:val="006A68B7"/>
    <w:rsid w:val="006A6BCD"/>
    <w:rsid w:val="006A6C08"/>
    <w:rsid w:val="006A6C36"/>
    <w:rsid w:val="006A6E0D"/>
    <w:rsid w:val="006A7069"/>
    <w:rsid w:val="006A7441"/>
    <w:rsid w:val="006A7B33"/>
    <w:rsid w:val="006A7BDD"/>
    <w:rsid w:val="006A7C83"/>
    <w:rsid w:val="006B01BB"/>
    <w:rsid w:val="006B01E0"/>
    <w:rsid w:val="006B0470"/>
    <w:rsid w:val="006B04E1"/>
    <w:rsid w:val="006B04EF"/>
    <w:rsid w:val="006B0656"/>
    <w:rsid w:val="006B0B44"/>
    <w:rsid w:val="006B0BBF"/>
    <w:rsid w:val="006B0CF6"/>
    <w:rsid w:val="006B0D3D"/>
    <w:rsid w:val="006B10A0"/>
    <w:rsid w:val="006B120A"/>
    <w:rsid w:val="006B1377"/>
    <w:rsid w:val="006B14AE"/>
    <w:rsid w:val="006B16D8"/>
    <w:rsid w:val="006B1C20"/>
    <w:rsid w:val="006B1C44"/>
    <w:rsid w:val="006B1E91"/>
    <w:rsid w:val="006B21A7"/>
    <w:rsid w:val="006B226F"/>
    <w:rsid w:val="006B23E0"/>
    <w:rsid w:val="006B24C4"/>
    <w:rsid w:val="006B2568"/>
    <w:rsid w:val="006B25DD"/>
    <w:rsid w:val="006B2A48"/>
    <w:rsid w:val="006B2DAF"/>
    <w:rsid w:val="006B375C"/>
    <w:rsid w:val="006B38F1"/>
    <w:rsid w:val="006B3BE0"/>
    <w:rsid w:val="006B3F5D"/>
    <w:rsid w:val="006B441E"/>
    <w:rsid w:val="006B4429"/>
    <w:rsid w:val="006B45DB"/>
    <w:rsid w:val="006B4A32"/>
    <w:rsid w:val="006B5123"/>
    <w:rsid w:val="006B53F3"/>
    <w:rsid w:val="006B54B6"/>
    <w:rsid w:val="006B5576"/>
    <w:rsid w:val="006B559A"/>
    <w:rsid w:val="006B581B"/>
    <w:rsid w:val="006B5BC5"/>
    <w:rsid w:val="006B62F1"/>
    <w:rsid w:val="006B6488"/>
    <w:rsid w:val="006B655E"/>
    <w:rsid w:val="006B68E7"/>
    <w:rsid w:val="006B6DB2"/>
    <w:rsid w:val="006B6FC2"/>
    <w:rsid w:val="006B7135"/>
    <w:rsid w:val="006B714C"/>
    <w:rsid w:val="006B7533"/>
    <w:rsid w:val="006B756C"/>
    <w:rsid w:val="006B7677"/>
    <w:rsid w:val="006B79AB"/>
    <w:rsid w:val="006B7EE2"/>
    <w:rsid w:val="006B7F56"/>
    <w:rsid w:val="006C01FD"/>
    <w:rsid w:val="006C08E1"/>
    <w:rsid w:val="006C0A6D"/>
    <w:rsid w:val="006C0ABA"/>
    <w:rsid w:val="006C0E42"/>
    <w:rsid w:val="006C0E95"/>
    <w:rsid w:val="006C1170"/>
    <w:rsid w:val="006C1287"/>
    <w:rsid w:val="006C1591"/>
    <w:rsid w:val="006C160F"/>
    <w:rsid w:val="006C168E"/>
    <w:rsid w:val="006C1757"/>
    <w:rsid w:val="006C195F"/>
    <w:rsid w:val="006C19AC"/>
    <w:rsid w:val="006C2073"/>
    <w:rsid w:val="006C2349"/>
    <w:rsid w:val="006C2439"/>
    <w:rsid w:val="006C2AE5"/>
    <w:rsid w:val="006C2F03"/>
    <w:rsid w:val="006C3124"/>
    <w:rsid w:val="006C3467"/>
    <w:rsid w:val="006C3474"/>
    <w:rsid w:val="006C349B"/>
    <w:rsid w:val="006C364D"/>
    <w:rsid w:val="006C36D5"/>
    <w:rsid w:val="006C3A6A"/>
    <w:rsid w:val="006C3AD3"/>
    <w:rsid w:val="006C3D0A"/>
    <w:rsid w:val="006C3E87"/>
    <w:rsid w:val="006C3FE5"/>
    <w:rsid w:val="006C40F1"/>
    <w:rsid w:val="006C413E"/>
    <w:rsid w:val="006C416B"/>
    <w:rsid w:val="006C44A5"/>
    <w:rsid w:val="006C44B8"/>
    <w:rsid w:val="006C4AF4"/>
    <w:rsid w:val="006C4B34"/>
    <w:rsid w:val="006C4C81"/>
    <w:rsid w:val="006C4C82"/>
    <w:rsid w:val="006C4CA5"/>
    <w:rsid w:val="006C4E8F"/>
    <w:rsid w:val="006C502B"/>
    <w:rsid w:val="006C5035"/>
    <w:rsid w:val="006C5218"/>
    <w:rsid w:val="006C539C"/>
    <w:rsid w:val="006C5500"/>
    <w:rsid w:val="006C56B7"/>
    <w:rsid w:val="006C56FD"/>
    <w:rsid w:val="006C577E"/>
    <w:rsid w:val="006C5A12"/>
    <w:rsid w:val="006C60DE"/>
    <w:rsid w:val="006C6202"/>
    <w:rsid w:val="006C628A"/>
    <w:rsid w:val="006C64B4"/>
    <w:rsid w:val="006C65A2"/>
    <w:rsid w:val="006C67CB"/>
    <w:rsid w:val="006C689D"/>
    <w:rsid w:val="006C69C3"/>
    <w:rsid w:val="006C6B48"/>
    <w:rsid w:val="006C6E40"/>
    <w:rsid w:val="006C6E5B"/>
    <w:rsid w:val="006C6F46"/>
    <w:rsid w:val="006C6FB7"/>
    <w:rsid w:val="006C721C"/>
    <w:rsid w:val="006C7675"/>
    <w:rsid w:val="006C7A8B"/>
    <w:rsid w:val="006C7AA1"/>
    <w:rsid w:val="006C7E7C"/>
    <w:rsid w:val="006C7FF5"/>
    <w:rsid w:val="006D000D"/>
    <w:rsid w:val="006D0513"/>
    <w:rsid w:val="006D05D0"/>
    <w:rsid w:val="006D0733"/>
    <w:rsid w:val="006D0915"/>
    <w:rsid w:val="006D095B"/>
    <w:rsid w:val="006D0B06"/>
    <w:rsid w:val="006D108B"/>
    <w:rsid w:val="006D123C"/>
    <w:rsid w:val="006D1385"/>
    <w:rsid w:val="006D1770"/>
    <w:rsid w:val="006D1808"/>
    <w:rsid w:val="006D1BBF"/>
    <w:rsid w:val="006D1C21"/>
    <w:rsid w:val="006D1CCE"/>
    <w:rsid w:val="006D1E92"/>
    <w:rsid w:val="006D20F5"/>
    <w:rsid w:val="006D2712"/>
    <w:rsid w:val="006D2780"/>
    <w:rsid w:val="006D289C"/>
    <w:rsid w:val="006D2F33"/>
    <w:rsid w:val="006D2FC8"/>
    <w:rsid w:val="006D32D5"/>
    <w:rsid w:val="006D360C"/>
    <w:rsid w:val="006D384A"/>
    <w:rsid w:val="006D3C7E"/>
    <w:rsid w:val="006D3CDA"/>
    <w:rsid w:val="006D3F2F"/>
    <w:rsid w:val="006D413F"/>
    <w:rsid w:val="006D45EC"/>
    <w:rsid w:val="006D4A61"/>
    <w:rsid w:val="006D4B0A"/>
    <w:rsid w:val="006D4F09"/>
    <w:rsid w:val="006D55EC"/>
    <w:rsid w:val="006D5721"/>
    <w:rsid w:val="006D57FB"/>
    <w:rsid w:val="006D58F0"/>
    <w:rsid w:val="006D5C39"/>
    <w:rsid w:val="006D5C62"/>
    <w:rsid w:val="006D5D58"/>
    <w:rsid w:val="006D5EDA"/>
    <w:rsid w:val="006D5F4F"/>
    <w:rsid w:val="006D6310"/>
    <w:rsid w:val="006D64D9"/>
    <w:rsid w:val="006D6527"/>
    <w:rsid w:val="006D6639"/>
    <w:rsid w:val="006D6A80"/>
    <w:rsid w:val="006D6AFB"/>
    <w:rsid w:val="006D6C0F"/>
    <w:rsid w:val="006D6EB3"/>
    <w:rsid w:val="006D72C2"/>
    <w:rsid w:val="006D7406"/>
    <w:rsid w:val="006D76EF"/>
    <w:rsid w:val="006D78AC"/>
    <w:rsid w:val="006E03A7"/>
    <w:rsid w:val="006E0505"/>
    <w:rsid w:val="006E0715"/>
    <w:rsid w:val="006E0885"/>
    <w:rsid w:val="006E08CC"/>
    <w:rsid w:val="006E08D5"/>
    <w:rsid w:val="006E0A5F"/>
    <w:rsid w:val="006E0E97"/>
    <w:rsid w:val="006E12F4"/>
    <w:rsid w:val="006E1494"/>
    <w:rsid w:val="006E1557"/>
    <w:rsid w:val="006E177B"/>
    <w:rsid w:val="006E189C"/>
    <w:rsid w:val="006E18C3"/>
    <w:rsid w:val="006E191F"/>
    <w:rsid w:val="006E194E"/>
    <w:rsid w:val="006E195E"/>
    <w:rsid w:val="006E207D"/>
    <w:rsid w:val="006E232C"/>
    <w:rsid w:val="006E24B3"/>
    <w:rsid w:val="006E25A1"/>
    <w:rsid w:val="006E272D"/>
    <w:rsid w:val="006E2B0F"/>
    <w:rsid w:val="006E2DCE"/>
    <w:rsid w:val="006E2DD2"/>
    <w:rsid w:val="006E3256"/>
    <w:rsid w:val="006E3536"/>
    <w:rsid w:val="006E3C46"/>
    <w:rsid w:val="006E3CF7"/>
    <w:rsid w:val="006E3E51"/>
    <w:rsid w:val="006E3EBD"/>
    <w:rsid w:val="006E43B3"/>
    <w:rsid w:val="006E457E"/>
    <w:rsid w:val="006E460D"/>
    <w:rsid w:val="006E46E2"/>
    <w:rsid w:val="006E471B"/>
    <w:rsid w:val="006E47A8"/>
    <w:rsid w:val="006E48A8"/>
    <w:rsid w:val="006E4AD4"/>
    <w:rsid w:val="006E4B57"/>
    <w:rsid w:val="006E4F40"/>
    <w:rsid w:val="006E51FC"/>
    <w:rsid w:val="006E5461"/>
    <w:rsid w:val="006E5574"/>
    <w:rsid w:val="006E562E"/>
    <w:rsid w:val="006E569F"/>
    <w:rsid w:val="006E5874"/>
    <w:rsid w:val="006E58E4"/>
    <w:rsid w:val="006E5CC0"/>
    <w:rsid w:val="006E6046"/>
    <w:rsid w:val="006E6403"/>
    <w:rsid w:val="006E6413"/>
    <w:rsid w:val="006E66A5"/>
    <w:rsid w:val="006E6724"/>
    <w:rsid w:val="006E6A00"/>
    <w:rsid w:val="006E6CFA"/>
    <w:rsid w:val="006E6EF7"/>
    <w:rsid w:val="006E7C8B"/>
    <w:rsid w:val="006E7ED9"/>
    <w:rsid w:val="006F00C8"/>
    <w:rsid w:val="006F0478"/>
    <w:rsid w:val="006F0619"/>
    <w:rsid w:val="006F0A70"/>
    <w:rsid w:val="006F0C31"/>
    <w:rsid w:val="006F166D"/>
    <w:rsid w:val="006F19B2"/>
    <w:rsid w:val="006F1D98"/>
    <w:rsid w:val="006F1E39"/>
    <w:rsid w:val="006F22EE"/>
    <w:rsid w:val="006F2713"/>
    <w:rsid w:val="006F276C"/>
    <w:rsid w:val="006F2946"/>
    <w:rsid w:val="006F2AD6"/>
    <w:rsid w:val="006F3406"/>
    <w:rsid w:val="006F35F8"/>
    <w:rsid w:val="006F419A"/>
    <w:rsid w:val="006F4229"/>
    <w:rsid w:val="006F4306"/>
    <w:rsid w:val="006F4418"/>
    <w:rsid w:val="006F4774"/>
    <w:rsid w:val="006F480D"/>
    <w:rsid w:val="006F482D"/>
    <w:rsid w:val="006F48E0"/>
    <w:rsid w:val="006F4C07"/>
    <w:rsid w:val="006F541A"/>
    <w:rsid w:val="006F5768"/>
    <w:rsid w:val="006F59BC"/>
    <w:rsid w:val="006F5C49"/>
    <w:rsid w:val="006F5D52"/>
    <w:rsid w:val="006F5D56"/>
    <w:rsid w:val="006F603E"/>
    <w:rsid w:val="006F6492"/>
    <w:rsid w:val="006F64D4"/>
    <w:rsid w:val="006F677C"/>
    <w:rsid w:val="006F6830"/>
    <w:rsid w:val="006F6993"/>
    <w:rsid w:val="006F6BC4"/>
    <w:rsid w:val="006F6C50"/>
    <w:rsid w:val="006F72D1"/>
    <w:rsid w:val="006F73AA"/>
    <w:rsid w:val="006F746D"/>
    <w:rsid w:val="006F7816"/>
    <w:rsid w:val="006F7916"/>
    <w:rsid w:val="006F7A14"/>
    <w:rsid w:val="0070039C"/>
    <w:rsid w:val="007004A3"/>
    <w:rsid w:val="0070056E"/>
    <w:rsid w:val="007006D7"/>
    <w:rsid w:val="00700751"/>
    <w:rsid w:val="007007C9"/>
    <w:rsid w:val="007009F4"/>
    <w:rsid w:val="00700BE2"/>
    <w:rsid w:val="00700C2D"/>
    <w:rsid w:val="00700D47"/>
    <w:rsid w:val="00700D7C"/>
    <w:rsid w:val="00700EFD"/>
    <w:rsid w:val="00700FAA"/>
    <w:rsid w:val="00701100"/>
    <w:rsid w:val="00701481"/>
    <w:rsid w:val="007018D2"/>
    <w:rsid w:val="00701D13"/>
    <w:rsid w:val="00701FA2"/>
    <w:rsid w:val="007023F3"/>
    <w:rsid w:val="007023F8"/>
    <w:rsid w:val="007027AC"/>
    <w:rsid w:val="00702930"/>
    <w:rsid w:val="00702976"/>
    <w:rsid w:val="007029B9"/>
    <w:rsid w:val="00703426"/>
    <w:rsid w:val="00703E8E"/>
    <w:rsid w:val="00703F90"/>
    <w:rsid w:val="007040C7"/>
    <w:rsid w:val="0070444F"/>
    <w:rsid w:val="0070445E"/>
    <w:rsid w:val="00704B3B"/>
    <w:rsid w:val="00704BA9"/>
    <w:rsid w:val="00704C35"/>
    <w:rsid w:val="00704CA8"/>
    <w:rsid w:val="00704CCE"/>
    <w:rsid w:val="0070500B"/>
    <w:rsid w:val="0070523A"/>
    <w:rsid w:val="00705530"/>
    <w:rsid w:val="007055F7"/>
    <w:rsid w:val="00705BF6"/>
    <w:rsid w:val="00705EF4"/>
    <w:rsid w:val="00705F83"/>
    <w:rsid w:val="0070601B"/>
    <w:rsid w:val="007060C3"/>
    <w:rsid w:val="00706221"/>
    <w:rsid w:val="0070647D"/>
    <w:rsid w:val="0070648A"/>
    <w:rsid w:val="007066C5"/>
    <w:rsid w:val="00706700"/>
    <w:rsid w:val="007067C5"/>
    <w:rsid w:val="00706ED9"/>
    <w:rsid w:val="00707070"/>
    <w:rsid w:val="007072E1"/>
    <w:rsid w:val="00707521"/>
    <w:rsid w:val="007075BD"/>
    <w:rsid w:val="007075D2"/>
    <w:rsid w:val="007076D4"/>
    <w:rsid w:val="007104FE"/>
    <w:rsid w:val="0071070E"/>
    <w:rsid w:val="00710825"/>
    <w:rsid w:val="00711173"/>
    <w:rsid w:val="007115D7"/>
    <w:rsid w:val="00711A89"/>
    <w:rsid w:val="00711ADE"/>
    <w:rsid w:val="00711D03"/>
    <w:rsid w:val="00711DDB"/>
    <w:rsid w:val="00711EEF"/>
    <w:rsid w:val="00712109"/>
    <w:rsid w:val="00712425"/>
    <w:rsid w:val="0071295C"/>
    <w:rsid w:val="0071322C"/>
    <w:rsid w:val="007135CB"/>
    <w:rsid w:val="00713D35"/>
    <w:rsid w:val="007141A7"/>
    <w:rsid w:val="007142E6"/>
    <w:rsid w:val="00714488"/>
    <w:rsid w:val="007145C9"/>
    <w:rsid w:val="0071484A"/>
    <w:rsid w:val="0071492A"/>
    <w:rsid w:val="00714C3C"/>
    <w:rsid w:val="00714D85"/>
    <w:rsid w:val="007158C6"/>
    <w:rsid w:val="00715986"/>
    <w:rsid w:val="007160C2"/>
    <w:rsid w:val="007162B9"/>
    <w:rsid w:val="007164BD"/>
    <w:rsid w:val="0071674E"/>
    <w:rsid w:val="0071695C"/>
    <w:rsid w:val="00716BD1"/>
    <w:rsid w:val="00716EB5"/>
    <w:rsid w:val="007175AA"/>
    <w:rsid w:val="0071773E"/>
    <w:rsid w:val="007177AE"/>
    <w:rsid w:val="0071790B"/>
    <w:rsid w:val="007179C4"/>
    <w:rsid w:val="007179DC"/>
    <w:rsid w:val="00717A57"/>
    <w:rsid w:val="00717B65"/>
    <w:rsid w:val="00717CEB"/>
    <w:rsid w:val="00717EA8"/>
    <w:rsid w:val="00717EBD"/>
    <w:rsid w:val="007200BD"/>
    <w:rsid w:val="00720507"/>
    <w:rsid w:val="00720534"/>
    <w:rsid w:val="00720624"/>
    <w:rsid w:val="007206A6"/>
    <w:rsid w:val="00720813"/>
    <w:rsid w:val="00720897"/>
    <w:rsid w:val="00720A01"/>
    <w:rsid w:val="00720A62"/>
    <w:rsid w:val="00720BE4"/>
    <w:rsid w:val="00720C51"/>
    <w:rsid w:val="00720F03"/>
    <w:rsid w:val="00721020"/>
    <w:rsid w:val="00721458"/>
    <w:rsid w:val="00721537"/>
    <w:rsid w:val="00721571"/>
    <w:rsid w:val="007215EF"/>
    <w:rsid w:val="0072182B"/>
    <w:rsid w:val="00721874"/>
    <w:rsid w:val="007218E3"/>
    <w:rsid w:val="0072192D"/>
    <w:rsid w:val="00721993"/>
    <w:rsid w:val="00721B69"/>
    <w:rsid w:val="00722000"/>
    <w:rsid w:val="0072203E"/>
    <w:rsid w:val="00722245"/>
    <w:rsid w:val="0072235C"/>
    <w:rsid w:val="007223FC"/>
    <w:rsid w:val="0072258A"/>
    <w:rsid w:val="00722763"/>
    <w:rsid w:val="0072276D"/>
    <w:rsid w:val="00722F50"/>
    <w:rsid w:val="0072360A"/>
    <w:rsid w:val="0072384D"/>
    <w:rsid w:val="00723B96"/>
    <w:rsid w:val="00723B9E"/>
    <w:rsid w:val="00723C16"/>
    <w:rsid w:val="00723CF4"/>
    <w:rsid w:val="00723E75"/>
    <w:rsid w:val="00724067"/>
    <w:rsid w:val="00724141"/>
    <w:rsid w:val="0072435F"/>
    <w:rsid w:val="00724637"/>
    <w:rsid w:val="00724B0E"/>
    <w:rsid w:val="00724EFB"/>
    <w:rsid w:val="007250F2"/>
    <w:rsid w:val="007256E0"/>
    <w:rsid w:val="00725B13"/>
    <w:rsid w:val="00725CA5"/>
    <w:rsid w:val="00725D91"/>
    <w:rsid w:val="00725E84"/>
    <w:rsid w:val="00726004"/>
    <w:rsid w:val="007263A5"/>
    <w:rsid w:val="00726526"/>
    <w:rsid w:val="0072666C"/>
    <w:rsid w:val="00726CD1"/>
    <w:rsid w:val="00727A87"/>
    <w:rsid w:val="00727E37"/>
    <w:rsid w:val="00727F8A"/>
    <w:rsid w:val="007301C9"/>
    <w:rsid w:val="0073024A"/>
    <w:rsid w:val="00730726"/>
    <w:rsid w:val="00730920"/>
    <w:rsid w:val="007309D1"/>
    <w:rsid w:val="00730CF1"/>
    <w:rsid w:val="00730FAA"/>
    <w:rsid w:val="00731004"/>
    <w:rsid w:val="00731096"/>
    <w:rsid w:val="007315BF"/>
    <w:rsid w:val="007316A0"/>
    <w:rsid w:val="0073173B"/>
    <w:rsid w:val="007317B6"/>
    <w:rsid w:val="0073180B"/>
    <w:rsid w:val="007324E0"/>
    <w:rsid w:val="0073274D"/>
    <w:rsid w:val="007329C1"/>
    <w:rsid w:val="00732E2A"/>
    <w:rsid w:val="0073307F"/>
    <w:rsid w:val="0073376B"/>
    <w:rsid w:val="007340CA"/>
    <w:rsid w:val="007340D3"/>
    <w:rsid w:val="00734182"/>
    <w:rsid w:val="007344EC"/>
    <w:rsid w:val="00734509"/>
    <w:rsid w:val="00734610"/>
    <w:rsid w:val="00734934"/>
    <w:rsid w:val="00734B2D"/>
    <w:rsid w:val="00734C32"/>
    <w:rsid w:val="00734CE6"/>
    <w:rsid w:val="0073514A"/>
    <w:rsid w:val="00735971"/>
    <w:rsid w:val="00735DED"/>
    <w:rsid w:val="0073609D"/>
    <w:rsid w:val="00736114"/>
    <w:rsid w:val="00736331"/>
    <w:rsid w:val="0073668D"/>
    <w:rsid w:val="00736849"/>
    <w:rsid w:val="007368FC"/>
    <w:rsid w:val="00736931"/>
    <w:rsid w:val="00736AC1"/>
    <w:rsid w:val="00736CE5"/>
    <w:rsid w:val="00737130"/>
    <w:rsid w:val="00737321"/>
    <w:rsid w:val="007373F6"/>
    <w:rsid w:val="0073758C"/>
    <w:rsid w:val="007376B1"/>
    <w:rsid w:val="00737E5D"/>
    <w:rsid w:val="00737E92"/>
    <w:rsid w:val="00737EF2"/>
    <w:rsid w:val="00737F5E"/>
    <w:rsid w:val="00737FB2"/>
    <w:rsid w:val="007402A2"/>
    <w:rsid w:val="00740804"/>
    <w:rsid w:val="00740E6A"/>
    <w:rsid w:val="00741344"/>
    <w:rsid w:val="0074141E"/>
    <w:rsid w:val="00741AEF"/>
    <w:rsid w:val="00741EEF"/>
    <w:rsid w:val="00742310"/>
    <w:rsid w:val="007427B3"/>
    <w:rsid w:val="007428C4"/>
    <w:rsid w:val="00742F0D"/>
    <w:rsid w:val="00742FFA"/>
    <w:rsid w:val="0074303D"/>
    <w:rsid w:val="0074329F"/>
    <w:rsid w:val="00743363"/>
    <w:rsid w:val="007434E8"/>
    <w:rsid w:val="00743548"/>
    <w:rsid w:val="00743ABA"/>
    <w:rsid w:val="00743B8D"/>
    <w:rsid w:val="00743E7C"/>
    <w:rsid w:val="00743EE1"/>
    <w:rsid w:val="00744117"/>
    <w:rsid w:val="00744120"/>
    <w:rsid w:val="00744469"/>
    <w:rsid w:val="0074463A"/>
    <w:rsid w:val="0074469F"/>
    <w:rsid w:val="00744750"/>
    <w:rsid w:val="00744BF4"/>
    <w:rsid w:val="00745004"/>
    <w:rsid w:val="0074510E"/>
    <w:rsid w:val="00745391"/>
    <w:rsid w:val="00745909"/>
    <w:rsid w:val="007460AB"/>
    <w:rsid w:val="00746646"/>
    <w:rsid w:val="00746778"/>
    <w:rsid w:val="0074678A"/>
    <w:rsid w:val="00746B4E"/>
    <w:rsid w:val="00746CAE"/>
    <w:rsid w:val="00746F7F"/>
    <w:rsid w:val="0074756F"/>
    <w:rsid w:val="007476FE"/>
    <w:rsid w:val="00747A37"/>
    <w:rsid w:val="00747BC5"/>
    <w:rsid w:val="00747E06"/>
    <w:rsid w:val="0075009A"/>
    <w:rsid w:val="007501F1"/>
    <w:rsid w:val="00750324"/>
    <w:rsid w:val="007504CD"/>
    <w:rsid w:val="007505BF"/>
    <w:rsid w:val="00750AC2"/>
    <w:rsid w:val="00750CED"/>
    <w:rsid w:val="00750E7B"/>
    <w:rsid w:val="00750F2C"/>
    <w:rsid w:val="00750F9E"/>
    <w:rsid w:val="0075145C"/>
    <w:rsid w:val="00751699"/>
    <w:rsid w:val="00751863"/>
    <w:rsid w:val="00751B7B"/>
    <w:rsid w:val="00751E16"/>
    <w:rsid w:val="00751F13"/>
    <w:rsid w:val="00751F84"/>
    <w:rsid w:val="0075204F"/>
    <w:rsid w:val="0075214A"/>
    <w:rsid w:val="0075268F"/>
    <w:rsid w:val="00752871"/>
    <w:rsid w:val="00752EBA"/>
    <w:rsid w:val="007533F8"/>
    <w:rsid w:val="00753453"/>
    <w:rsid w:val="0075351E"/>
    <w:rsid w:val="00753687"/>
    <w:rsid w:val="00753827"/>
    <w:rsid w:val="0075386F"/>
    <w:rsid w:val="00753A2C"/>
    <w:rsid w:val="007543C4"/>
    <w:rsid w:val="00754443"/>
    <w:rsid w:val="0075466D"/>
    <w:rsid w:val="00754704"/>
    <w:rsid w:val="007547E9"/>
    <w:rsid w:val="00754B85"/>
    <w:rsid w:val="00754E25"/>
    <w:rsid w:val="00754E66"/>
    <w:rsid w:val="00754FD7"/>
    <w:rsid w:val="00755238"/>
    <w:rsid w:val="007555ED"/>
    <w:rsid w:val="007557E9"/>
    <w:rsid w:val="0075581E"/>
    <w:rsid w:val="00755BE0"/>
    <w:rsid w:val="007564F9"/>
    <w:rsid w:val="0075678B"/>
    <w:rsid w:val="00756BCB"/>
    <w:rsid w:val="00756BEF"/>
    <w:rsid w:val="00756D1A"/>
    <w:rsid w:val="00756E01"/>
    <w:rsid w:val="00756FF9"/>
    <w:rsid w:val="007573A8"/>
    <w:rsid w:val="00757646"/>
    <w:rsid w:val="007576A2"/>
    <w:rsid w:val="007578FF"/>
    <w:rsid w:val="0075792A"/>
    <w:rsid w:val="00757BD8"/>
    <w:rsid w:val="00757CEF"/>
    <w:rsid w:val="00757E13"/>
    <w:rsid w:val="00760005"/>
    <w:rsid w:val="007600E2"/>
    <w:rsid w:val="00760260"/>
    <w:rsid w:val="00760304"/>
    <w:rsid w:val="00760E17"/>
    <w:rsid w:val="00760E1B"/>
    <w:rsid w:val="00760FC2"/>
    <w:rsid w:val="00761307"/>
    <w:rsid w:val="00761869"/>
    <w:rsid w:val="007618AE"/>
    <w:rsid w:val="007621AE"/>
    <w:rsid w:val="00762606"/>
    <w:rsid w:val="00762CF7"/>
    <w:rsid w:val="00762E2A"/>
    <w:rsid w:val="00762F69"/>
    <w:rsid w:val="007633C6"/>
    <w:rsid w:val="00763418"/>
    <w:rsid w:val="007635CF"/>
    <w:rsid w:val="0076424B"/>
    <w:rsid w:val="00764557"/>
    <w:rsid w:val="00764601"/>
    <w:rsid w:val="0076483F"/>
    <w:rsid w:val="00764C11"/>
    <w:rsid w:val="00764CC8"/>
    <w:rsid w:val="00764E08"/>
    <w:rsid w:val="00764F1D"/>
    <w:rsid w:val="00764FE1"/>
    <w:rsid w:val="00765651"/>
    <w:rsid w:val="00765758"/>
    <w:rsid w:val="00765830"/>
    <w:rsid w:val="0076584C"/>
    <w:rsid w:val="00765952"/>
    <w:rsid w:val="00765FA9"/>
    <w:rsid w:val="00766516"/>
    <w:rsid w:val="007665B3"/>
    <w:rsid w:val="007669A3"/>
    <w:rsid w:val="007669DE"/>
    <w:rsid w:val="00766A2B"/>
    <w:rsid w:val="00766AF8"/>
    <w:rsid w:val="00766B4D"/>
    <w:rsid w:val="00766CC2"/>
    <w:rsid w:val="0076718C"/>
    <w:rsid w:val="0076742E"/>
    <w:rsid w:val="0076753B"/>
    <w:rsid w:val="0076783D"/>
    <w:rsid w:val="00767BC5"/>
    <w:rsid w:val="00767CB1"/>
    <w:rsid w:val="00767D39"/>
    <w:rsid w:val="00767E5B"/>
    <w:rsid w:val="00767EAE"/>
    <w:rsid w:val="00767F7C"/>
    <w:rsid w:val="00770025"/>
    <w:rsid w:val="007700B8"/>
    <w:rsid w:val="00770592"/>
    <w:rsid w:val="00770999"/>
    <w:rsid w:val="00770AD9"/>
    <w:rsid w:val="00770DB0"/>
    <w:rsid w:val="007710A2"/>
    <w:rsid w:val="00771376"/>
    <w:rsid w:val="00771417"/>
    <w:rsid w:val="00771606"/>
    <w:rsid w:val="007716B5"/>
    <w:rsid w:val="007718D6"/>
    <w:rsid w:val="00771B57"/>
    <w:rsid w:val="00771B9B"/>
    <w:rsid w:val="00771BB0"/>
    <w:rsid w:val="00771C78"/>
    <w:rsid w:val="00771DCE"/>
    <w:rsid w:val="00771DFC"/>
    <w:rsid w:val="00771ECA"/>
    <w:rsid w:val="00772331"/>
    <w:rsid w:val="007726D5"/>
    <w:rsid w:val="007729BB"/>
    <w:rsid w:val="007736F3"/>
    <w:rsid w:val="00773929"/>
    <w:rsid w:val="00773A57"/>
    <w:rsid w:val="00773A5C"/>
    <w:rsid w:val="00773BDC"/>
    <w:rsid w:val="00773BFC"/>
    <w:rsid w:val="00773D7B"/>
    <w:rsid w:val="00773E4D"/>
    <w:rsid w:val="00774054"/>
    <w:rsid w:val="0077410D"/>
    <w:rsid w:val="00774329"/>
    <w:rsid w:val="00774534"/>
    <w:rsid w:val="00774588"/>
    <w:rsid w:val="007747D5"/>
    <w:rsid w:val="007749CC"/>
    <w:rsid w:val="007749DA"/>
    <w:rsid w:val="00774F91"/>
    <w:rsid w:val="00774FD1"/>
    <w:rsid w:val="00775075"/>
    <w:rsid w:val="00775111"/>
    <w:rsid w:val="00775165"/>
    <w:rsid w:val="00775230"/>
    <w:rsid w:val="0077528C"/>
    <w:rsid w:val="007755F8"/>
    <w:rsid w:val="0077579B"/>
    <w:rsid w:val="0077588C"/>
    <w:rsid w:val="007759A3"/>
    <w:rsid w:val="00775CD4"/>
    <w:rsid w:val="00775DB5"/>
    <w:rsid w:val="00776132"/>
    <w:rsid w:val="00776170"/>
    <w:rsid w:val="00776571"/>
    <w:rsid w:val="0077658D"/>
    <w:rsid w:val="007767B6"/>
    <w:rsid w:val="00776980"/>
    <w:rsid w:val="007774BC"/>
    <w:rsid w:val="007777DD"/>
    <w:rsid w:val="00777809"/>
    <w:rsid w:val="00777884"/>
    <w:rsid w:val="0077789C"/>
    <w:rsid w:val="0077790E"/>
    <w:rsid w:val="00777A42"/>
    <w:rsid w:val="00777A6A"/>
    <w:rsid w:val="00777BAC"/>
    <w:rsid w:val="00777DAD"/>
    <w:rsid w:val="00777ECA"/>
    <w:rsid w:val="0078090A"/>
    <w:rsid w:val="007810F5"/>
    <w:rsid w:val="00781197"/>
    <w:rsid w:val="0078134F"/>
    <w:rsid w:val="0078179B"/>
    <w:rsid w:val="007819E6"/>
    <w:rsid w:val="00781A56"/>
    <w:rsid w:val="00781F71"/>
    <w:rsid w:val="0078229C"/>
    <w:rsid w:val="00782315"/>
    <w:rsid w:val="00782347"/>
    <w:rsid w:val="0078261D"/>
    <w:rsid w:val="00782642"/>
    <w:rsid w:val="00782B2D"/>
    <w:rsid w:val="00782C77"/>
    <w:rsid w:val="00782CFE"/>
    <w:rsid w:val="00782E97"/>
    <w:rsid w:val="00782FC2"/>
    <w:rsid w:val="007833D2"/>
    <w:rsid w:val="007836C9"/>
    <w:rsid w:val="00783706"/>
    <w:rsid w:val="007837FE"/>
    <w:rsid w:val="00783B4F"/>
    <w:rsid w:val="00783D47"/>
    <w:rsid w:val="0078401E"/>
    <w:rsid w:val="00784142"/>
    <w:rsid w:val="00784176"/>
    <w:rsid w:val="00784186"/>
    <w:rsid w:val="007842F4"/>
    <w:rsid w:val="007845FC"/>
    <w:rsid w:val="00784741"/>
    <w:rsid w:val="00784A21"/>
    <w:rsid w:val="00784A27"/>
    <w:rsid w:val="00784A8C"/>
    <w:rsid w:val="00784C10"/>
    <w:rsid w:val="007851B2"/>
    <w:rsid w:val="007851B5"/>
    <w:rsid w:val="0078533C"/>
    <w:rsid w:val="0078535D"/>
    <w:rsid w:val="007853D0"/>
    <w:rsid w:val="007854A2"/>
    <w:rsid w:val="00785710"/>
    <w:rsid w:val="0078573F"/>
    <w:rsid w:val="00785D6F"/>
    <w:rsid w:val="00785DB5"/>
    <w:rsid w:val="00786001"/>
    <w:rsid w:val="007860CC"/>
    <w:rsid w:val="00786165"/>
    <w:rsid w:val="007861CD"/>
    <w:rsid w:val="0078640C"/>
    <w:rsid w:val="007867FB"/>
    <w:rsid w:val="0078723C"/>
    <w:rsid w:val="00787708"/>
    <w:rsid w:val="007879AD"/>
    <w:rsid w:val="00787B33"/>
    <w:rsid w:val="00787B83"/>
    <w:rsid w:val="00787CC3"/>
    <w:rsid w:val="00787E10"/>
    <w:rsid w:val="00787E98"/>
    <w:rsid w:val="0079064F"/>
    <w:rsid w:val="00790B83"/>
    <w:rsid w:val="00790CA9"/>
    <w:rsid w:val="00790F80"/>
    <w:rsid w:val="00790FB0"/>
    <w:rsid w:val="007911D0"/>
    <w:rsid w:val="007911EF"/>
    <w:rsid w:val="0079158C"/>
    <w:rsid w:val="00791605"/>
    <w:rsid w:val="0079170E"/>
    <w:rsid w:val="007917BF"/>
    <w:rsid w:val="00791A54"/>
    <w:rsid w:val="00791BB8"/>
    <w:rsid w:val="00791EFB"/>
    <w:rsid w:val="00792566"/>
    <w:rsid w:val="0079256E"/>
    <w:rsid w:val="00792602"/>
    <w:rsid w:val="007926FF"/>
    <w:rsid w:val="007928A2"/>
    <w:rsid w:val="00792B0B"/>
    <w:rsid w:val="00792EB4"/>
    <w:rsid w:val="00792FCB"/>
    <w:rsid w:val="0079338D"/>
    <w:rsid w:val="00793695"/>
    <w:rsid w:val="0079370E"/>
    <w:rsid w:val="00793FC7"/>
    <w:rsid w:val="007943CA"/>
    <w:rsid w:val="00794462"/>
    <w:rsid w:val="00794923"/>
    <w:rsid w:val="00794BDB"/>
    <w:rsid w:val="0079501C"/>
    <w:rsid w:val="007950D0"/>
    <w:rsid w:val="00795266"/>
    <w:rsid w:val="007952B4"/>
    <w:rsid w:val="00795599"/>
    <w:rsid w:val="0079561D"/>
    <w:rsid w:val="0079590B"/>
    <w:rsid w:val="00795BD1"/>
    <w:rsid w:val="00795D50"/>
    <w:rsid w:val="00795FD3"/>
    <w:rsid w:val="0079609B"/>
    <w:rsid w:val="0079618D"/>
    <w:rsid w:val="007965FF"/>
    <w:rsid w:val="007966DF"/>
    <w:rsid w:val="0079690D"/>
    <w:rsid w:val="00796930"/>
    <w:rsid w:val="00796C29"/>
    <w:rsid w:val="00796EDF"/>
    <w:rsid w:val="00796FCA"/>
    <w:rsid w:val="0079747C"/>
    <w:rsid w:val="00797536"/>
    <w:rsid w:val="00797639"/>
    <w:rsid w:val="0079777E"/>
    <w:rsid w:val="00797790"/>
    <w:rsid w:val="007978F4"/>
    <w:rsid w:val="0079792F"/>
    <w:rsid w:val="00797ADC"/>
    <w:rsid w:val="00797B43"/>
    <w:rsid w:val="00797F26"/>
    <w:rsid w:val="007A0064"/>
    <w:rsid w:val="007A02BB"/>
    <w:rsid w:val="007A0363"/>
    <w:rsid w:val="007A05B0"/>
    <w:rsid w:val="007A068C"/>
    <w:rsid w:val="007A0A36"/>
    <w:rsid w:val="007A0EEE"/>
    <w:rsid w:val="007A100F"/>
    <w:rsid w:val="007A115C"/>
    <w:rsid w:val="007A15CF"/>
    <w:rsid w:val="007A167F"/>
    <w:rsid w:val="007A1B7E"/>
    <w:rsid w:val="007A1D38"/>
    <w:rsid w:val="007A21E7"/>
    <w:rsid w:val="007A23CB"/>
    <w:rsid w:val="007A23F2"/>
    <w:rsid w:val="007A26E2"/>
    <w:rsid w:val="007A29CD"/>
    <w:rsid w:val="007A2E3C"/>
    <w:rsid w:val="007A2F5C"/>
    <w:rsid w:val="007A33BE"/>
    <w:rsid w:val="007A33EE"/>
    <w:rsid w:val="007A37C8"/>
    <w:rsid w:val="007A38C7"/>
    <w:rsid w:val="007A38F9"/>
    <w:rsid w:val="007A3936"/>
    <w:rsid w:val="007A3A06"/>
    <w:rsid w:val="007A3D33"/>
    <w:rsid w:val="007A427F"/>
    <w:rsid w:val="007A42F0"/>
    <w:rsid w:val="007A49C0"/>
    <w:rsid w:val="007A4A0B"/>
    <w:rsid w:val="007A4B04"/>
    <w:rsid w:val="007A4E62"/>
    <w:rsid w:val="007A58AF"/>
    <w:rsid w:val="007A5AA6"/>
    <w:rsid w:val="007A5AF5"/>
    <w:rsid w:val="007A5D93"/>
    <w:rsid w:val="007A5DF7"/>
    <w:rsid w:val="007A5FF3"/>
    <w:rsid w:val="007A608B"/>
    <w:rsid w:val="007A6230"/>
    <w:rsid w:val="007A62D5"/>
    <w:rsid w:val="007A62F7"/>
    <w:rsid w:val="007A6597"/>
    <w:rsid w:val="007A66F8"/>
    <w:rsid w:val="007A6739"/>
    <w:rsid w:val="007A675F"/>
    <w:rsid w:val="007A6C6D"/>
    <w:rsid w:val="007A6D18"/>
    <w:rsid w:val="007A6E65"/>
    <w:rsid w:val="007A6F2A"/>
    <w:rsid w:val="007A76CD"/>
    <w:rsid w:val="007A774E"/>
    <w:rsid w:val="007A78C5"/>
    <w:rsid w:val="007A7BB3"/>
    <w:rsid w:val="007B06B8"/>
    <w:rsid w:val="007B0E96"/>
    <w:rsid w:val="007B10CB"/>
    <w:rsid w:val="007B12CB"/>
    <w:rsid w:val="007B137A"/>
    <w:rsid w:val="007B16A2"/>
    <w:rsid w:val="007B17FE"/>
    <w:rsid w:val="007B19A2"/>
    <w:rsid w:val="007B1E03"/>
    <w:rsid w:val="007B208C"/>
    <w:rsid w:val="007B2370"/>
    <w:rsid w:val="007B247B"/>
    <w:rsid w:val="007B29FB"/>
    <w:rsid w:val="007B2AC8"/>
    <w:rsid w:val="007B2BEE"/>
    <w:rsid w:val="007B30B6"/>
    <w:rsid w:val="007B3199"/>
    <w:rsid w:val="007B3202"/>
    <w:rsid w:val="007B32C9"/>
    <w:rsid w:val="007B3350"/>
    <w:rsid w:val="007B35AF"/>
    <w:rsid w:val="007B3991"/>
    <w:rsid w:val="007B3DDB"/>
    <w:rsid w:val="007B4100"/>
    <w:rsid w:val="007B4890"/>
    <w:rsid w:val="007B48D7"/>
    <w:rsid w:val="007B4B04"/>
    <w:rsid w:val="007B4E67"/>
    <w:rsid w:val="007B4F3F"/>
    <w:rsid w:val="007B5671"/>
    <w:rsid w:val="007B574E"/>
    <w:rsid w:val="007B5B2B"/>
    <w:rsid w:val="007B5C90"/>
    <w:rsid w:val="007B5DE5"/>
    <w:rsid w:val="007B5E0E"/>
    <w:rsid w:val="007B5E1B"/>
    <w:rsid w:val="007B5EDB"/>
    <w:rsid w:val="007B603C"/>
    <w:rsid w:val="007B6381"/>
    <w:rsid w:val="007B655C"/>
    <w:rsid w:val="007B6C3C"/>
    <w:rsid w:val="007B7179"/>
    <w:rsid w:val="007B7408"/>
    <w:rsid w:val="007B741C"/>
    <w:rsid w:val="007B7535"/>
    <w:rsid w:val="007B77CF"/>
    <w:rsid w:val="007B7986"/>
    <w:rsid w:val="007B79A6"/>
    <w:rsid w:val="007B7D98"/>
    <w:rsid w:val="007B7EB8"/>
    <w:rsid w:val="007C0338"/>
    <w:rsid w:val="007C0367"/>
    <w:rsid w:val="007C0378"/>
    <w:rsid w:val="007C06D7"/>
    <w:rsid w:val="007C06D9"/>
    <w:rsid w:val="007C0A11"/>
    <w:rsid w:val="007C0A9D"/>
    <w:rsid w:val="007C0CCE"/>
    <w:rsid w:val="007C0FFB"/>
    <w:rsid w:val="007C1279"/>
    <w:rsid w:val="007C18D0"/>
    <w:rsid w:val="007C18EA"/>
    <w:rsid w:val="007C1D71"/>
    <w:rsid w:val="007C1D9B"/>
    <w:rsid w:val="007C1E08"/>
    <w:rsid w:val="007C2061"/>
    <w:rsid w:val="007C214B"/>
    <w:rsid w:val="007C216F"/>
    <w:rsid w:val="007C2489"/>
    <w:rsid w:val="007C2784"/>
    <w:rsid w:val="007C2A09"/>
    <w:rsid w:val="007C33CD"/>
    <w:rsid w:val="007C345D"/>
    <w:rsid w:val="007C3475"/>
    <w:rsid w:val="007C3733"/>
    <w:rsid w:val="007C37BE"/>
    <w:rsid w:val="007C3811"/>
    <w:rsid w:val="007C3B28"/>
    <w:rsid w:val="007C3FDA"/>
    <w:rsid w:val="007C4108"/>
    <w:rsid w:val="007C4568"/>
    <w:rsid w:val="007C45CC"/>
    <w:rsid w:val="007C475F"/>
    <w:rsid w:val="007C48D1"/>
    <w:rsid w:val="007C4907"/>
    <w:rsid w:val="007C49E1"/>
    <w:rsid w:val="007C4B2C"/>
    <w:rsid w:val="007C4B6D"/>
    <w:rsid w:val="007C522B"/>
    <w:rsid w:val="007C54AB"/>
    <w:rsid w:val="007C54C6"/>
    <w:rsid w:val="007C56D8"/>
    <w:rsid w:val="007C57BA"/>
    <w:rsid w:val="007C62C0"/>
    <w:rsid w:val="007C6744"/>
    <w:rsid w:val="007C6745"/>
    <w:rsid w:val="007C68F6"/>
    <w:rsid w:val="007C6A8A"/>
    <w:rsid w:val="007C6B9B"/>
    <w:rsid w:val="007C6BA9"/>
    <w:rsid w:val="007C6D67"/>
    <w:rsid w:val="007C6F49"/>
    <w:rsid w:val="007C709D"/>
    <w:rsid w:val="007C72CA"/>
    <w:rsid w:val="007C76D1"/>
    <w:rsid w:val="007D01E6"/>
    <w:rsid w:val="007D070B"/>
    <w:rsid w:val="007D07B4"/>
    <w:rsid w:val="007D0D51"/>
    <w:rsid w:val="007D0E64"/>
    <w:rsid w:val="007D11EE"/>
    <w:rsid w:val="007D1569"/>
    <w:rsid w:val="007D162E"/>
    <w:rsid w:val="007D180C"/>
    <w:rsid w:val="007D18E4"/>
    <w:rsid w:val="007D1985"/>
    <w:rsid w:val="007D1AE1"/>
    <w:rsid w:val="007D1C7C"/>
    <w:rsid w:val="007D1D3F"/>
    <w:rsid w:val="007D218D"/>
    <w:rsid w:val="007D2246"/>
    <w:rsid w:val="007D22F0"/>
    <w:rsid w:val="007D25EB"/>
    <w:rsid w:val="007D2603"/>
    <w:rsid w:val="007D2D86"/>
    <w:rsid w:val="007D2F5F"/>
    <w:rsid w:val="007D31F0"/>
    <w:rsid w:val="007D3449"/>
    <w:rsid w:val="007D38CE"/>
    <w:rsid w:val="007D3960"/>
    <w:rsid w:val="007D3B27"/>
    <w:rsid w:val="007D3F5A"/>
    <w:rsid w:val="007D4046"/>
    <w:rsid w:val="007D405C"/>
    <w:rsid w:val="007D4086"/>
    <w:rsid w:val="007D40A3"/>
    <w:rsid w:val="007D42B6"/>
    <w:rsid w:val="007D431B"/>
    <w:rsid w:val="007D44C9"/>
    <w:rsid w:val="007D463D"/>
    <w:rsid w:val="007D4762"/>
    <w:rsid w:val="007D4926"/>
    <w:rsid w:val="007D49A0"/>
    <w:rsid w:val="007D4B9D"/>
    <w:rsid w:val="007D4F7D"/>
    <w:rsid w:val="007D5042"/>
    <w:rsid w:val="007D50C9"/>
    <w:rsid w:val="007D55C6"/>
    <w:rsid w:val="007D5648"/>
    <w:rsid w:val="007D57C5"/>
    <w:rsid w:val="007D59CA"/>
    <w:rsid w:val="007D5D44"/>
    <w:rsid w:val="007D5E10"/>
    <w:rsid w:val="007D6073"/>
    <w:rsid w:val="007D6167"/>
    <w:rsid w:val="007D6371"/>
    <w:rsid w:val="007D6429"/>
    <w:rsid w:val="007D6520"/>
    <w:rsid w:val="007D6754"/>
    <w:rsid w:val="007D6A0D"/>
    <w:rsid w:val="007D6ACC"/>
    <w:rsid w:val="007D6B7F"/>
    <w:rsid w:val="007D6EDF"/>
    <w:rsid w:val="007D6F0B"/>
    <w:rsid w:val="007D7013"/>
    <w:rsid w:val="007D72E6"/>
    <w:rsid w:val="007D7333"/>
    <w:rsid w:val="007D75F3"/>
    <w:rsid w:val="007D799B"/>
    <w:rsid w:val="007D7D83"/>
    <w:rsid w:val="007D7EDF"/>
    <w:rsid w:val="007E0498"/>
    <w:rsid w:val="007E0DA6"/>
    <w:rsid w:val="007E0DF4"/>
    <w:rsid w:val="007E113C"/>
    <w:rsid w:val="007E14E0"/>
    <w:rsid w:val="007E15FC"/>
    <w:rsid w:val="007E1672"/>
    <w:rsid w:val="007E1A38"/>
    <w:rsid w:val="007E1D3F"/>
    <w:rsid w:val="007E219E"/>
    <w:rsid w:val="007E2297"/>
    <w:rsid w:val="007E28E5"/>
    <w:rsid w:val="007E2985"/>
    <w:rsid w:val="007E2B59"/>
    <w:rsid w:val="007E2D38"/>
    <w:rsid w:val="007E30BA"/>
    <w:rsid w:val="007E30D8"/>
    <w:rsid w:val="007E3153"/>
    <w:rsid w:val="007E3675"/>
    <w:rsid w:val="007E36AF"/>
    <w:rsid w:val="007E3783"/>
    <w:rsid w:val="007E3866"/>
    <w:rsid w:val="007E397C"/>
    <w:rsid w:val="007E3B4F"/>
    <w:rsid w:val="007E3E23"/>
    <w:rsid w:val="007E3E34"/>
    <w:rsid w:val="007E3E44"/>
    <w:rsid w:val="007E3E89"/>
    <w:rsid w:val="007E400B"/>
    <w:rsid w:val="007E4232"/>
    <w:rsid w:val="007E42A3"/>
    <w:rsid w:val="007E42BC"/>
    <w:rsid w:val="007E45DB"/>
    <w:rsid w:val="007E4621"/>
    <w:rsid w:val="007E46D5"/>
    <w:rsid w:val="007E47BA"/>
    <w:rsid w:val="007E482D"/>
    <w:rsid w:val="007E497C"/>
    <w:rsid w:val="007E4C9C"/>
    <w:rsid w:val="007E4E4E"/>
    <w:rsid w:val="007E5086"/>
    <w:rsid w:val="007E536B"/>
    <w:rsid w:val="007E55B7"/>
    <w:rsid w:val="007E570C"/>
    <w:rsid w:val="007E5A52"/>
    <w:rsid w:val="007E5C94"/>
    <w:rsid w:val="007E5D9E"/>
    <w:rsid w:val="007E5E10"/>
    <w:rsid w:val="007E656D"/>
    <w:rsid w:val="007E65EB"/>
    <w:rsid w:val="007E66A2"/>
    <w:rsid w:val="007E66E3"/>
    <w:rsid w:val="007E6BC4"/>
    <w:rsid w:val="007E6CA9"/>
    <w:rsid w:val="007E6D54"/>
    <w:rsid w:val="007E706C"/>
    <w:rsid w:val="007E7155"/>
    <w:rsid w:val="007E767E"/>
    <w:rsid w:val="007E7976"/>
    <w:rsid w:val="007E7ACA"/>
    <w:rsid w:val="007E7B13"/>
    <w:rsid w:val="007E7BB1"/>
    <w:rsid w:val="007E7F16"/>
    <w:rsid w:val="007E7F73"/>
    <w:rsid w:val="007F00EE"/>
    <w:rsid w:val="007F07D9"/>
    <w:rsid w:val="007F0C9A"/>
    <w:rsid w:val="007F0EB7"/>
    <w:rsid w:val="007F1192"/>
    <w:rsid w:val="007F1548"/>
    <w:rsid w:val="007F1596"/>
    <w:rsid w:val="007F1661"/>
    <w:rsid w:val="007F183F"/>
    <w:rsid w:val="007F1F89"/>
    <w:rsid w:val="007F20A2"/>
    <w:rsid w:val="007F2593"/>
    <w:rsid w:val="007F2739"/>
    <w:rsid w:val="007F295C"/>
    <w:rsid w:val="007F33BA"/>
    <w:rsid w:val="007F3614"/>
    <w:rsid w:val="007F37CA"/>
    <w:rsid w:val="007F3A1B"/>
    <w:rsid w:val="007F3D93"/>
    <w:rsid w:val="007F3F7D"/>
    <w:rsid w:val="007F4279"/>
    <w:rsid w:val="007F439F"/>
    <w:rsid w:val="007F4477"/>
    <w:rsid w:val="007F45A5"/>
    <w:rsid w:val="007F4740"/>
    <w:rsid w:val="007F49F6"/>
    <w:rsid w:val="007F4CC8"/>
    <w:rsid w:val="007F4DF6"/>
    <w:rsid w:val="007F4F57"/>
    <w:rsid w:val="007F4FF0"/>
    <w:rsid w:val="007F5022"/>
    <w:rsid w:val="007F5320"/>
    <w:rsid w:val="007F54E9"/>
    <w:rsid w:val="007F5528"/>
    <w:rsid w:val="007F556A"/>
    <w:rsid w:val="007F5581"/>
    <w:rsid w:val="007F599E"/>
    <w:rsid w:val="007F5A5A"/>
    <w:rsid w:val="007F5AC7"/>
    <w:rsid w:val="007F5D18"/>
    <w:rsid w:val="007F6737"/>
    <w:rsid w:val="007F68AA"/>
    <w:rsid w:val="007F6A65"/>
    <w:rsid w:val="007F7119"/>
    <w:rsid w:val="007F7290"/>
    <w:rsid w:val="007F730E"/>
    <w:rsid w:val="007F738C"/>
    <w:rsid w:val="007F7619"/>
    <w:rsid w:val="007F7723"/>
    <w:rsid w:val="007F7874"/>
    <w:rsid w:val="007F7BED"/>
    <w:rsid w:val="007F7CD0"/>
    <w:rsid w:val="008002F4"/>
    <w:rsid w:val="008004F3"/>
    <w:rsid w:val="00800642"/>
    <w:rsid w:val="0080069B"/>
    <w:rsid w:val="00800895"/>
    <w:rsid w:val="008008AB"/>
    <w:rsid w:val="00800A34"/>
    <w:rsid w:val="00800A7F"/>
    <w:rsid w:val="00800E23"/>
    <w:rsid w:val="00800E8A"/>
    <w:rsid w:val="00800F22"/>
    <w:rsid w:val="008010FD"/>
    <w:rsid w:val="00801138"/>
    <w:rsid w:val="00801294"/>
    <w:rsid w:val="00801366"/>
    <w:rsid w:val="0080149A"/>
    <w:rsid w:val="008017BC"/>
    <w:rsid w:val="00801C0F"/>
    <w:rsid w:val="00801CEB"/>
    <w:rsid w:val="00801D74"/>
    <w:rsid w:val="00801DC9"/>
    <w:rsid w:val="00801F02"/>
    <w:rsid w:val="0080213B"/>
    <w:rsid w:val="008025AC"/>
    <w:rsid w:val="00802AB3"/>
    <w:rsid w:val="00802B96"/>
    <w:rsid w:val="00802BC1"/>
    <w:rsid w:val="0080322B"/>
    <w:rsid w:val="008032F5"/>
    <w:rsid w:val="00803344"/>
    <w:rsid w:val="00803539"/>
    <w:rsid w:val="008035C3"/>
    <w:rsid w:val="008036DB"/>
    <w:rsid w:val="0080386E"/>
    <w:rsid w:val="008038A8"/>
    <w:rsid w:val="00803D4C"/>
    <w:rsid w:val="00803F26"/>
    <w:rsid w:val="00803F4C"/>
    <w:rsid w:val="0080400D"/>
    <w:rsid w:val="008040EC"/>
    <w:rsid w:val="008041DE"/>
    <w:rsid w:val="00804477"/>
    <w:rsid w:val="008044E7"/>
    <w:rsid w:val="00804B8B"/>
    <w:rsid w:val="00804C2A"/>
    <w:rsid w:val="00805246"/>
    <w:rsid w:val="008054F2"/>
    <w:rsid w:val="008054FE"/>
    <w:rsid w:val="008055F3"/>
    <w:rsid w:val="008058CC"/>
    <w:rsid w:val="00805A60"/>
    <w:rsid w:val="00806242"/>
    <w:rsid w:val="008063A7"/>
    <w:rsid w:val="0080646F"/>
    <w:rsid w:val="008064B3"/>
    <w:rsid w:val="0080661C"/>
    <w:rsid w:val="0080663A"/>
    <w:rsid w:val="0080666E"/>
    <w:rsid w:val="00806A0A"/>
    <w:rsid w:val="00806A74"/>
    <w:rsid w:val="00806E18"/>
    <w:rsid w:val="00806EF7"/>
    <w:rsid w:val="00806F63"/>
    <w:rsid w:val="008070AB"/>
    <w:rsid w:val="008071A1"/>
    <w:rsid w:val="0080745A"/>
    <w:rsid w:val="008077C5"/>
    <w:rsid w:val="00807A02"/>
    <w:rsid w:val="00807B3D"/>
    <w:rsid w:val="00807BA9"/>
    <w:rsid w:val="00807C8E"/>
    <w:rsid w:val="00807F06"/>
    <w:rsid w:val="00807F59"/>
    <w:rsid w:val="00810018"/>
    <w:rsid w:val="00810252"/>
    <w:rsid w:val="0081031A"/>
    <w:rsid w:val="008105BE"/>
    <w:rsid w:val="008106F9"/>
    <w:rsid w:val="00810773"/>
    <w:rsid w:val="00811011"/>
    <w:rsid w:val="00811181"/>
    <w:rsid w:val="00811196"/>
    <w:rsid w:val="0081119F"/>
    <w:rsid w:val="00811489"/>
    <w:rsid w:val="00811913"/>
    <w:rsid w:val="008119F3"/>
    <w:rsid w:val="00811A14"/>
    <w:rsid w:val="00811F1F"/>
    <w:rsid w:val="00811F50"/>
    <w:rsid w:val="008125F3"/>
    <w:rsid w:val="00812C58"/>
    <w:rsid w:val="00812FFE"/>
    <w:rsid w:val="00813021"/>
    <w:rsid w:val="0081335F"/>
    <w:rsid w:val="00813B33"/>
    <w:rsid w:val="00813CA5"/>
    <w:rsid w:val="00813EDE"/>
    <w:rsid w:val="00814A7F"/>
    <w:rsid w:val="0081509E"/>
    <w:rsid w:val="008150A2"/>
    <w:rsid w:val="00815161"/>
    <w:rsid w:val="008152E7"/>
    <w:rsid w:val="0081533C"/>
    <w:rsid w:val="0081562C"/>
    <w:rsid w:val="00815848"/>
    <w:rsid w:val="008159E5"/>
    <w:rsid w:val="00815C7A"/>
    <w:rsid w:val="00815C7F"/>
    <w:rsid w:val="00815C9C"/>
    <w:rsid w:val="00815EDA"/>
    <w:rsid w:val="00815F09"/>
    <w:rsid w:val="008161D7"/>
    <w:rsid w:val="00816416"/>
    <w:rsid w:val="008167B7"/>
    <w:rsid w:val="00816C4B"/>
    <w:rsid w:val="00816CD1"/>
    <w:rsid w:val="008174D3"/>
    <w:rsid w:val="00817512"/>
    <w:rsid w:val="00817587"/>
    <w:rsid w:val="0081761B"/>
    <w:rsid w:val="00817914"/>
    <w:rsid w:val="008179C7"/>
    <w:rsid w:val="00817A9F"/>
    <w:rsid w:val="008200D9"/>
    <w:rsid w:val="0082035F"/>
    <w:rsid w:val="00820661"/>
    <w:rsid w:val="008209D0"/>
    <w:rsid w:val="00820B11"/>
    <w:rsid w:val="00820CF1"/>
    <w:rsid w:val="00820E7B"/>
    <w:rsid w:val="008212D3"/>
    <w:rsid w:val="00821C76"/>
    <w:rsid w:val="00821C8C"/>
    <w:rsid w:val="00822A19"/>
    <w:rsid w:val="00822AA4"/>
    <w:rsid w:val="00822AE0"/>
    <w:rsid w:val="00822D2F"/>
    <w:rsid w:val="00822D63"/>
    <w:rsid w:val="00823334"/>
    <w:rsid w:val="00823379"/>
    <w:rsid w:val="0082339C"/>
    <w:rsid w:val="00823B72"/>
    <w:rsid w:val="00823BD5"/>
    <w:rsid w:val="0082404E"/>
    <w:rsid w:val="0082437F"/>
    <w:rsid w:val="0082438C"/>
    <w:rsid w:val="0082453B"/>
    <w:rsid w:val="008247F7"/>
    <w:rsid w:val="00824841"/>
    <w:rsid w:val="00824E5F"/>
    <w:rsid w:val="00824FC4"/>
    <w:rsid w:val="0082520E"/>
    <w:rsid w:val="008252A0"/>
    <w:rsid w:val="00825339"/>
    <w:rsid w:val="00825927"/>
    <w:rsid w:val="00825A7E"/>
    <w:rsid w:val="00825B12"/>
    <w:rsid w:val="00825C0C"/>
    <w:rsid w:val="00825DC8"/>
    <w:rsid w:val="00825EAA"/>
    <w:rsid w:val="00826035"/>
    <w:rsid w:val="00826386"/>
    <w:rsid w:val="00826588"/>
    <w:rsid w:val="00826696"/>
    <w:rsid w:val="008268DB"/>
    <w:rsid w:val="00826B00"/>
    <w:rsid w:val="00827482"/>
    <w:rsid w:val="00827B19"/>
    <w:rsid w:val="00827B38"/>
    <w:rsid w:val="00827C9B"/>
    <w:rsid w:val="00827CC3"/>
    <w:rsid w:val="00830568"/>
    <w:rsid w:val="008307D0"/>
    <w:rsid w:val="008308CB"/>
    <w:rsid w:val="00830A2D"/>
    <w:rsid w:val="00830D45"/>
    <w:rsid w:val="0083106E"/>
    <w:rsid w:val="0083120D"/>
    <w:rsid w:val="008315EE"/>
    <w:rsid w:val="00831D18"/>
    <w:rsid w:val="00831D7F"/>
    <w:rsid w:val="00831FBE"/>
    <w:rsid w:val="008322AC"/>
    <w:rsid w:val="00832544"/>
    <w:rsid w:val="00832570"/>
    <w:rsid w:val="008326C4"/>
    <w:rsid w:val="00832788"/>
    <w:rsid w:val="008327D8"/>
    <w:rsid w:val="00832B90"/>
    <w:rsid w:val="00832D5A"/>
    <w:rsid w:val="00833026"/>
    <w:rsid w:val="008332FB"/>
    <w:rsid w:val="00833336"/>
    <w:rsid w:val="008335AD"/>
    <w:rsid w:val="008338CC"/>
    <w:rsid w:val="00833917"/>
    <w:rsid w:val="00833937"/>
    <w:rsid w:val="00833F89"/>
    <w:rsid w:val="00834140"/>
    <w:rsid w:val="0083428E"/>
    <w:rsid w:val="008345EC"/>
    <w:rsid w:val="0083467D"/>
    <w:rsid w:val="008346D4"/>
    <w:rsid w:val="008349FC"/>
    <w:rsid w:val="00834F16"/>
    <w:rsid w:val="0083517A"/>
    <w:rsid w:val="008355A3"/>
    <w:rsid w:val="00835BBE"/>
    <w:rsid w:val="00835C4A"/>
    <w:rsid w:val="00835D12"/>
    <w:rsid w:val="00835D3F"/>
    <w:rsid w:val="0083605B"/>
    <w:rsid w:val="00836262"/>
    <w:rsid w:val="0083653C"/>
    <w:rsid w:val="008367F3"/>
    <w:rsid w:val="00836882"/>
    <w:rsid w:val="008369AC"/>
    <w:rsid w:val="00836E3A"/>
    <w:rsid w:val="00836EC8"/>
    <w:rsid w:val="008371CB"/>
    <w:rsid w:val="00837210"/>
    <w:rsid w:val="0083730C"/>
    <w:rsid w:val="008375A8"/>
    <w:rsid w:val="008375EE"/>
    <w:rsid w:val="008377E1"/>
    <w:rsid w:val="00837919"/>
    <w:rsid w:val="0083791B"/>
    <w:rsid w:val="00837ADF"/>
    <w:rsid w:val="00840471"/>
    <w:rsid w:val="00840ABD"/>
    <w:rsid w:val="00840AD2"/>
    <w:rsid w:val="0084134D"/>
    <w:rsid w:val="00841798"/>
    <w:rsid w:val="008418B1"/>
    <w:rsid w:val="0084238D"/>
    <w:rsid w:val="008423EB"/>
    <w:rsid w:val="008424C2"/>
    <w:rsid w:val="0084255F"/>
    <w:rsid w:val="00842D65"/>
    <w:rsid w:val="00842D86"/>
    <w:rsid w:val="00842E79"/>
    <w:rsid w:val="00843024"/>
    <w:rsid w:val="0084302A"/>
    <w:rsid w:val="00843342"/>
    <w:rsid w:val="00843551"/>
    <w:rsid w:val="00843761"/>
    <w:rsid w:val="008439AC"/>
    <w:rsid w:val="00843BEC"/>
    <w:rsid w:val="00843DD3"/>
    <w:rsid w:val="00843F43"/>
    <w:rsid w:val="00843FFB"/>
    <w:rsid w:val="0084402A"/>
    <w:rsid w:val="00844218"/>
    <w:rsid w:val="00844316"/>
    <w:rsid w:val="00844405"/>
    <w:rsid w:val="00844721"/>
    <w:rsid w:val="0084479A"/>
    <w:rsid w:val="00844FE6"/>
    <w:rsid w:val="0084509F"/>
    <w:rsid w:val="00845A06"/>
    <w:rsid w:val="00845A78"/>
    <w:rsid w:val="008462B1"/>
    <w:rsid w:val="008464DB"/>
    <w:rsid w:val="0084653B"/>
    <w:rsid w:val="0084659A"/>
    <w:rsid w:val="00846724"/>
    <w:rsid w:val="00846806"/>
    <w:rsid w:val="0084694F"/>
    <w:rsid w:val="00846C5A"/>
    <w:rsid w:val="00846D72"/>
    <w:rsid w:val="00846E0C"/>
    <w:rsid w:val="0084711A"/>
    <w:rsid w:val="008472B8"/>
    <w:rsid w:val="00847575"/>
    <w:rsid w:val="008475D6"/>
    <w:rsid w:val="00850406"/>
    <w:rsid w:val="008508BB"/>
    <w:rsid w:val="008509A7"/>
    <w:rsid w:val="00850CCC"/>
    <w:rsid w:val="00850D97"/>
    <w:rsid w:val="008512D3"/>
    <w:rsid w:val="0085194C"/>
    <w:rsid w:val="00851B1F"/>
    <w:rsid w:val="00851B25"/>
    <w:rsid w:val="00851C2B"/>
    <w:rsid w:val="00851C71"/>
    <w:rsid w:val="00852317"/>
    <w:rsid w:val="00852384"/>
    <w:rsid w:val="008523D9"/>
    <w:rsid w:val="008525A1"/>
    <w:rsid w:val="0085273F"/>
    <w:rsid w:val="008529A2"/>
    <w:rsid w:val="008529DF"/>
    <w:rsid w:val="00852A89"/>
    <w:rsid w:val="00852E9E"/>
    <w:rsid w:val="00852F8F"/>
    <w:rsid w:val="0085303B"/>
    <w:rsid w:val="00853308"/>
    <w:rsid w:val="008534C1"/>
    <w:rsid w:val="00853686"/>
    <w:rsid w:val="00853698"/>
    <w:rsid w:val="00853D7B"/>
    <w:rsid w:val="008540B6"/>
    <w:rsid w:val="00854319"/>
    <w:rsid w:val="00854333"/>
    <w:rsid w:val="0085439B"/>
    <w:rsid w:val="00854583"/>
    <w:rsid w:val="00854618"/>
    <w:rsid w:val="00854858"/>
    <w:rsid w:val="008548E3"/>
    <w:rsid w:val="00854985"/>
    <w:rsid w:val="00854D93"/>
    <w:rsid w:val="00854F7E"/>
    <w:rsid w:val="00854FE4"/>
    <w:rsid w:val="00855024"/>
    <w:rsid w:val="0085511F"/>
    <w:rsid w:val="00855147"/>
    <w:rsid w:val="008554AA"/>
    <w:rsid w:val="008555BB"/>
    <w:rsid w:val="00855903"/>
    <w:rsid w:val="00855AF4"/>
    <w:rsid w:val="00855B2A"/>
    <w:rsid w:val="00855D08"/>
    <w:rsid w:val="00855D22"/>
    <w:rsid w:val="00856016"/>
    <w:rsid w:val="0085612A"/>
    <w:rsid w:val="0085617F"/>
    <w:rsid w:val="00856492"/>
    <w:rsid w:val="0085670A"/>
    <w:rsid w:val="00856A2C"/>
    <w:rsid w:val="00856D72"/>
    <w:rsid w:val="00856FE2"/>
    <w:rsid w:val="00857356"/>
    <w:rsid w:val="008573CA"/>
    <w:rsid w:val="00857484"/>
    <w:rsid w:val="008577F4"/>
    <w:rsid w:val="00857825"/>
    <w:rsid w:val="008579B4"/>
    <w:rsid w:val="00857AFE"/>
    <w:rsid w:val="00857B0B"/>
    <w:rsid w:val="00857BA6"/>
    <w:rsid w:val="0086005A"/>
    <w:rsid w:val="00860129"/>
    <w:rsid w:val="00860141"/>
    <w:rsid w:val="008601F2"/>
    <w:rsid w:val="00860400"/>
    <w:rsid w:val="00860499"/>
    <w:rsid w:val="0086129B"/>
    <w:rsid w:val="008613B7"/>
    <w:rsid w:val="00861454"/>
    <w:rsid w:val="008616D1"/>
    <w:rsid w:val="00861894"/>
    <w:rsid w:val="008620F9"/>
    <w:rsid w:val="0086239E"/>
    <w:rsid w:val="008625D2"/>
    <w:rsid w:val="00862831"/>
    <w:rsid w:val="00862A21"/>
    <w:rsid w:val="00862AB5"/>
    <w:rsid w:val="00862AFC"/>
    <w:rsid w:val="00862D34"/>
    <w:rsid w:val="00863139"/>
    <w:rsid w:val="00863198"/>
    <w:rsid w:val="0086376A"/>
    <w:rsid w:val="008637CC"/>
    <w:rsid w:val="008638FD"/>
    <w:rsid w:val="00863C0E"/>
    <w:rsid w:val="00863C5E"/>
    <w:rsid w:val="00863CAA"/>
    <w:rsid w:val="00863DD1"/>
    <w:rsid w:val="00864326"/>
    <w:rsid w:val="0086470A"/>
    <w:rsid w:val="00864E01"/>
    <w:rsid w:val="00864FD7"/>
    <w:rsid w:val="0086516B"/>
    <w:rsid w:val="00865313"/>
    <w:rsid w:val="00865432"/>
    <w:rsid w:val="0086551B"/>
    <w:rsid w:val="00865845"/>
    <w:rsid w:val="00865E83"/>
    <w:rsid w:val="00865FE7"/>
    <w:rsid w:val="00866049"/>
    <w:rsid w:val="00866377"/>
    <w:rsid w:val="0086658E"/>
    <w:rsid w:val="0086670B"/>
    <w:rsid w:val="008667A7"/>
    <w:rsid w:val="00866A9A"/>
    <w:rsid w:val="00867116"/>
    <w:rsid w:val="008671C0"/>
    <w:rsid w:val="0086744F"/>
    <w:rsid w:val="00867673"/>
    <w:rsid w:val="00867A3C"/>
    <w:rsid w:val="00867C42"/>
    <w:rsid w:val="00867C89"/>
    <w:rsid w:val="00867F70"/>
    <w:rsid w:val="00870425"/>
    <w:rsid w:val="008704E0"/>
    <w:rsid w:val="00870D08"/>
    <w:rsid w:val="0087157E"/>
    <w:rsid w:val="008715B2"/>
    <w:rsid w:val="008716C2"/>
    <w:rsid w:val="0087172A"/>
    <w:rsid w:val="00871791"/>
    <w:rsid w:val="00871A6C"/>
    <w:rsid w:val="00871B38"/>
    <w:rsid w:val="00871B4C"/>
    <w:rsid w:val="00871C0B"/>
    <w:rsid w:val="00872224"/>
    <w:rsid w:val="008724EE"/>
    <w:rsid w:val="00872899"/>
    <w:rsid w:val="00872940"/>
    <w:rsid w:val="00872A43"/>
    <w:rsid w:val="00872A6F"/>
    <w:rsid w:val="00872AF2"/>
    <w:rsid w:val="00872D51"/>
    <w:rsid w:val="00872E30"/>
    <w:rsid w:val="00872FFB"/>
    <w:rsid w:val="0087306E"/>
    <w:rsid w:val="00873654"/>
    <w:rsid w:val="0087371F"/>
    <w:rsid w:val="0087381C"/>
    <w:rsid w:val="00873843"/>
    <w:rsid w:val="008738A0"/>
    <w:rsid w:val="00873AFB"/>
    <w:rsid w:val="00873B01"/>
    <w:rsid w:val="00873B2E"/>
    <w:rsid w:val="00873B8E"/>
    <w:rsid w:val="00873C18"/>
    <w:rsid w:val="00873DC2"/>
    <w:rsid w:val="00873F79"/>
    <w:rsid w:val="008747FC"/>
    <w:rsid w:val="00874D98"/>
    <w:rsid w:val="00874DAA"/>
    <w:rsid w:val="00874E76"/>
    <w:rsid w:val="008752A9"/>
    <w:rsid w:val="008756C7"/>
    <w:rsid w:val="008757B6"/>
    <w:rsid w:val="0087587A"/>
    <w:rsid w:val="00875B12"/>
    <w:rsid w:val="00875CCB"/>
    <w:rsid w:val="00875DA2"/>
    <w:rsid w:val="00875FFF"/>
    <w:rsid w:val="008760C4"/>
    <w:rsid w:val="0087654D"/>
    <w:rsid w:val="008765C8"/>
    <w:rsid w:val="00876C20"/>
    <w:rsid w:val="00876CAD"/>
    <w:rsid w:val="00876D1E"/>
    <w:rsid w:val="008775BE"/>
    <w:rsid w:val="008777DF"/>
    <w:rsid w:val="00880384"/>
    <w:rsid w:val="00880458"/>
    <w:rsid w:val="00880571"/>
    <w:rsid w:val="00880687"/>
    <w:rsid w:val="008809A1"/>
    <w:rsid w:val="00880B0D"/>
    <w:rsid w:val="00880B71"/>
    <w:rsid w:val="00880D57"/>
    <w:rsid w:val="00880E71"/>
    <w:rsid w:val="00881007"/>
    <w:rsid w:val="00881021"/>
    <w:rsid w:val="008814EB"/>
    <w:rsid w:val="00881847"/>
    <w:rsid w:val="00881AAF"/>
    <w:rsid w:val="00881F47"/>
    <w:rsid w:val="00882256"/>
    <w:rsid w:val="0088226C"/>
    <w:rsid w:val="00882407"/>
    <w:rsid w:val="0088253C"/>
    <w:rsid w:val="008828A2"/>
    <w:rsid w:val="00882E38"/>
    <w:rsid w:val="00882EED"/>
    <w:rsid w:val="00883044"/>
    <w:rsid w:val="00883082"/>
    <w:rsid w:val="00883335"/>
    <w:rsid w:val="00883340"/>
    <w:rsid w:val="008833F3"/>
    <w:rsid w:val="00883491"/>
    <w:rsid w:val="008835B3"/>
    <w:rsid w:val="008836C6"/>
    <w:rsid w:val="00883828"/>
    <w:rsid w:val="00883D04"/>
    <w:rsid w:val="00884052"/>
    <w:rsid w:val="008841AA"/>
    <w:rsid w:val="008845AA"/>
    <w:rsid w:val="0088483C"/>
    <w:rsid w:val="00884BF0"/>
    <w:rsid w:val="00884E64"/>
    <w:rsid w:val="00884EE4"/>
    <w:rsid w:val="00884F2A"/>
    <w:rsid w:val="0088519E"/>
    <w:rsid w:val="0088522B"/>
    <w:rsid w:val="008852C2"/>
    <w:rsid w:val="008853B5"/>
    <w:rsid w:val="0088548E"/>
    <w:rsid w:val="0088568F"/>
    <w:rsid w:val="00885C61"/>
    <w:rsid w:val="008860E6"/>
    <w:rsid w:val="0088686A"/>
    <w:rsid w:val="00886BE7"/>
    <w:rsid w:val="00886D99"/>
    <w:rsid w:val="00886ECE"/>
    <w:rsid w:val="0088702E"/>
    <w:rsid w:val="008874AE"/>
    <w:rsid w:val="00887747"/>
    <w:rsid w:val="00887857"/>
    <w:rsid w:val="008878C4"/>
    <w:rsid w:val="00887C14"/>
    <w:rsid w:val="00887D7C"/>
    <w:rsid w:val="0089007E"/>
    <w:rsid w:val="0089031D"/>
    <w:rsid w:val="0089043B"/>
    <w:rsid w:val="008904ED"/>
    <w:rsid w:val="00890848"/>
    <w:rsid w:val="00890B4D"/>
    <w:rsid w:val="00890F5C"/>
    <w:rsid w:val="0089106B"/>
    <w:rsid w:val="00891962"/>
    <w:rsid w:val="00891AA1"/>
    <w:rsid w:val="00891DCC"/>
    <w:rsid w:val="00891E95"/>
    <w:rsid w:val="00891EB5"/>
    <w:rsid w:val="00892125"/>
    <w:rsid w:val="008924BE"/>
    <w:rsid w:val="00892EA0"/>
    <w:rsid w:val="0089321A"/>
    <w:rsid w:val="00893252"/>
    <w:rsid w:val="008934AE"/>
    <w:rsid w:val="00893B8C"/>
    <w:rsid w:val="00893D0D"/>
    <w:rsid w:val="008941E5"/>
    <w:rsid w:val="00894325"/>
    <w:rsid w:val="008948A2"/>
    <w:rsid w:val="00894B22"/>
    <w:rsid w:val="00894B32"/>
    <w:rsid w:val="00894D6B"/>
    <w:rsid w:val="00894DB9"/>
    <w:rsid w:val="00894FCB"/>
    <w:rsid w:val="008951DB"/>
    <w:rsid w:val="008952DE"/>
    <w:rsid w:val="00895472"/>
    <w:rsid w:val="008955B7"/>
    <w:rsid w:val="0089561E"/>
    <w:rsid w:val="00895662"/>
    <w:rsid w:val="008957F3"/>
    <w:rsid w:val="008958C5"/>
    <w:rsid w:val="00895945"/>
    <w:rsid w:val="00895CA2"/>
    <w:rsid w:val="00895EEA"/>
    <w:rsid w:val="00895FCE"/>
    <w:rsid w:val="0089607F"/>
    <w:rsid w:val="0089662B"/>
    <w:rsid w:val="00896954"/>
    <w:rsid w:val="00896961"/>
    <w:rsid w:val="00896EC6"/>
    <w:rsid w:val="00897045"/>
    <w:rsid w:val="00897138"/>
    <w:rsid w:val="008976B9"/>
    <w:rsid w:val="00897793"/>
    <w:rsid w:val="008979E2"/>
    <w:rsid w:val="00897D67"/>
    <w:rsid w:val="008A0752"/>
    <w:rsid w:val="008A086C"/>
    <w:rsid w:val="008A0998"/>
    <w:rsid w:val="008A0A54"/>
    <w:rsid w:val="008A0D6F"/>
    <w:rsid w:val="008A0FC8"/>
    <w:rsid w:val="008A12D6"/>
    <w:rsid w:val="008A12F1"/>
    <w:rsid w:val="008A1632"/>
    <w:rsid w:val="008A189E"/>
    <w:rsid w:val="008A1932"/>
    <w:rsid w:val="008A1B2E"/>
    <w:rsid w:val="008A1B52"/>
    <w:rsid w:val="008A2046"/>
    <w:rsid w:val="008A210F"/>
    <w:rsid w:val="008A24C6"/>
    <w:rsid w:val="008A2912"/>
    <w:rsid w:val="008A2A17"/>
    <w:rsid w:val="008A2D72"/>
    <w:rsid w:val="008A2D83"/>
    <w:rsid w:val="008A2F19"/>
    <w:rsid w:val="008A326F"/>
    <w:rsid w:val="008A3763"/>
    <w:rsid w:val="008A3A7C"/>
    <w:rsid w:val="008A3BFA"/>
    <w:rsid w:val="008A3D24"/>
    <w:rsid w:val="008A3DE4"/>
    <w:rsid w:val="008A4248"/>
    <w:rsid w:val="008A425F"/>
    <w:rsid w:val="008A4687"/>
    <w:rsid w:val="008A47D0"/>
    <w:rsid w:val="008A4AA3"/>
    <w:rsid w:val="008A4B54"/>
    <w:rsid w:val="008A4CA0"/>
    <w:rsid w:val="008A4DDA"/>
    <w:rsid w:val="008A4EEC"/>
    <w:rsid w:val="008A5001"/>
    <w:rsid w:val="008A5693"/>
    <w:rsid w:val="008A5A37"/>
    <w:rsid w:val="008A5C47"/>
    <w:rsid w:val="008A5F9C"/>
    <w:rsid w:val="008A613E"/>
    <w:rsid w:val="008A61CA"/>
    <w:rsid w:val="008A6291"/>
    <w:rsid w:val="008A6604"/>
    <w:rsid w:val="008A67C7"/>
    <w:rsid w:val="008A6828"/>
    <w:rsid w:val="008A6E6D"/>
    <w:rsid w:val="008A6F83"/>
    <w:rsid w:val="008A70C2"/>
    <w:rsid w:val="008A712E"/>
    <w:rsid w:val="008A7249"/>
    <w:rsid w:val="008A7396"/>
    <w:rsid w:val="008A74F7"/>
    <w:rsid w:val="008A771D"/>
    <w:rsid w:val="008A7735"/>
    <w:rsid w:val="008A77C4"/>
    <w:rsid w:val="008A7DF2"/>
    <w:rsid w:val="008B01D6"/>
    <w:rsid w:val="008B0353"/>
    <w:rsid w:val="008B0369"/>
    <w:rsid w:val="008B0381"/>
    <w:rsid w:val="008B0555"/>
    <w:rsid w:val="008B05C3"/>
    <w:rsid w:val="008B0BE7"/>
    <w:rsid w:val="008B16FA"/>
    <w:rsid w:val="008B17A0"/>
    <w:rsid w:val="008B1B35"/>
    <w:rsid w:val="008B1EB6"/>
    <w:rsid w:val="008B230D"/>
    <w:rsid w:val="008B2429"/>
    <w:rsid w:val="008B2892"/>
    <w:rsid w:val="008B2B17"/>
    <w:rsid w:val="008B2C21"/>
    <w:rsid w:val="008B2CCB"/>
    <w:rsid w:val="008B2E0E"/>
    <w:rsid w:val="008B30FD"/>
    <w:rsid w:val="008B35A0"/>
    <w:rsid w:val="008B366F"/>
    <w:rsid w:val="008B3693"/>
    <w:rsid w:val="008B36FF"/>
    <w:rsid w:val="008B39A0"/>
    <w:rsid w:val="008B3CF4"/>
    <w:rsid w:val="008B40B9"/>
    <w:rsid w:val="008B450D"/>
    <w:rsid w:val="008B4965"/>
    <w:rsid w:val="008B49AE"/>
    <w:rsid w:val="008B4A4E"/>
    <w:rsid w:val="008B4DDB"/>
    <w:rsid w:val="008B4FBA"/>
    <w:rsid w:val="008B513A"/>
    <w:rsid w:val="008B540D"/>
    <w:rsid w:val="008B5BF8"/>
    <w:rsid w:val="008B5EE1"/>
    <w:rsid w:val="008B5EF4"/>
    <w:rsid w:val="008B6107"/>
    <w:rsid w:val="008B6445"/>
    <w:rsid w:val="008B6525"/>
    <w:rsid w:val="008B6551"/>
    <w:rsid w:val="008B670A"/>
    <w:rsid w:val="008B6812"/>
    <w:rsid w:val="008B6B48"/>
    <w:rsid w:val="008B6C93"/>
    <w:rsid w:val="008B6EB0"/>
    <w:rsid w:val="008B6EBF"/>
    <w:rsid w:val="008B707E"/>
    <w:rsid w:val="008B7138"/>
    <w:rsid w:val="008B74BF"/>
    <w:rsid w:val="008B7872"/>
    <w:rsid w:val="008B78B1"/>
    <w:rsid w:val="008B79E9"/>
    <w:rsid w:val="008B7CE6"/>
    <w:rsid w:val="008B7F5C"/>
    <w:rsid w:val="008C0123"/>
    <w:rsid w:val="008C02A7"/>
    <w:rsid w:val="008C034A"/>
    <w:rsid w:val="008C039C"/>
    <w:rsid w:val="008C04E9"/>
    <w:rsid w:val="008C0665"/>
    <w:rsid w:val="008C086D"/>
    <w:rsid w:val="008C09CB"/>
    <w:rsid w:val="008C0DC0"/>
    <w:rsid w:val="008C0F54"/>
    <w:rsid w:val="008C0F65"/>
    <w:rsid w:val="008C0FCC"/>
    <w:rsid w:val="008C105E"/>
    <w:rsid w:val="008C11A6"/>
    <w:rsid w:val="008C1260"/>
    <w:rsid w:val="008C159A"/>
    <w:rsid w:val="008C161A"/>
    <w:rsid w:val="008C1729"/>
    <w:rsid w:val="008C179E"/>
    <w:rsid w:val="008C1816"/>
    <w:rsid w:val="008C1A8C"/>
    <w:rsid w:val="008C1B1F"/>
    <w:rsid w:val="008C1CCF"/>
    <w:rsid w:val="008C1D7D"/>
    <w:rsid w:val="008C1E10"/>
    <w:rsid w:val="008C1E54"/>
    <w:rsid w:val="008C1F91"/>
    <w:rsid w:val="008C21A4"/>
    <w:rsid w:val="008C227D"/>
    <w:rsid w:val="008C237F"/>
    <w:rsid w:val="008C2498"/>
    <w:rsid w:val="008C25B5"/>
    <w:rsid w:val="008C2669"/>
    <w:rsid w:val="008C2C03"/>
    <w:rsid w:val="008C2CAA"/>
    <w:rsid w:val="008C2CCE"/>
    <w:rsid w:val="008C2EC2"/>
    <w:rsid w:val="008C2ED1"/>
    <w:rsid w:val="008C301A"/>
    <w:rsid w:val="008C338E"/>
    <w:rsid w:val="008C33EB"/>
    <w:rsid w:val="008C347C"/>
    <w:rsid w:val="008C347E"/>
    <w:rsid w:val="008C3488"/>
    <w:rsid w:val="008C36D0"/>
    <w:rsid w:val="008C3A62"/>
    <w:rsid w:val="008C3C0A"/>
    <w:rsid w:val="008C4027"/>
    <w:rsid w:val="008C4077"/>
    <w:rsid w:val="008C480F"/>
    <w:rsid w:val="008C4E2A"/>
    <w:rsid w:val="008C514A"/>
    <w:rsid w:val="008C52AF"/>
    <w:rsid w:val="008C52C3"/>
    <w:rsid w:val="008C54AE"/>
    <w:rsid w:val="008C563D"/>
    <w:rsid w:val="008C567F"/>
    <w:rsid w:val="008C5A4B"/>
    <w:rsid w:val="008C5BC4"/>
    <w:rsid w:val="008C61D3"/>
    <w:rsid w:val="008C6341"/>
    <w:rsid w:val="008C6355"/>
    <w:rsid w:val="008C63DA"/>
    <w:rsid w:val="008C6A90"/>
    <w:rsid w:val="008C6B15"/>
    <w:rsid w:val="008C6B1F"/>
    <w:rsid w:val="008C6B80"/>
    <w:rsid w:val="008C6C93"/>
    <w:rsid w:val="008C6CCA"/>
    <w:rsid w:val="008C6F4F"/>
    <w:rsid w:val="008C6F56"/>
    <w:rsid w:val="008C6F89"/>
    <w:rsid w:val="008C71A7"/>
    <w:rsid w:val="008C77A3"/>
    <w:rsid w:val="008C7865"/>
    <w:rsid w:val="008C78E0"/>
    <w:rsid w:val="008C7BC3"/>
    <w:rsid w:val="008D006B"/>
    <w:rsid w:val="008D00A4"/>
    <w:rsid w:val="008D0AE7"/>
    <w:rsid w:val="008D0BAE"/>
    <w:rsid w:val="008D0E0C"/>
    <w:rsid w:val="008D0EB9"/>
    <w:rsid w:val="008D0F55"/>
    <w:rsid w:val="008D10EB"/>
    <w:rsid w:val="008D112A"/>
    <w:rsid w:val="008D1328"/>
    <w:rsid w:val="008D1409"/>
    <w:rsid w:val="008D15C8"/>
    <w:rsid w:val="008D15F6"/>
    <w:rsid w:val="008D172F"/>
    <w:rsid w:val="008D19FD"/>
    <w:rsid w:val="008D1A3D"/>
    <w:rsid w:val="008D1A83"/>
    <w:rsid w:val="008D1ABD"/>
    <w:rsid w:val="008D1ADC"/>
    <w:rsid w:val="008D1B1B"/>
    <w:rsid w:val="008D1D14"/>
    <w:rsid w:val="008D2173"/>
    <w:rsid w:val="008D24A8"/>
    <w:rsid w:val="008D2568"/>
    <w:rsid w:val="008D2946"/>
    <w:rsid w:val="008D2AE8"/>
    <w:rsid w:val="008D2E58"/>
    <w:rsid w:val="008D2EAA"/>
    <w:rsid w:val="008D2FF2"/>
    <w:rsid w:val="008D30D3"/>
    <w:rsid w:val="008D3220"/>
    <w:rsid w:val="008D32E5"/>
    <w:rsid w:val="008D38AE"/>
    <w:rsid w:val="008D3A0D"/>
    <w:rsid w:val="008D3C4F"/>
    <w:rsid w:val="008D442A"/>
    <w:rsid w:val="008D45DB"/>
    <w:rsid w:val="008D46C3"/>
    <w:rsid w:val="008D4901"/>
    <w:rsid w:val="008D4919"/>
    <w:rsid w:val="008D4A53"/>
    <w:rsid w:val="008D4C2B"/>
    <w:rsid w:val="008D4E25"/>
    <w:rsid w:val="008D4F46"/>
    <w:rsid w:val="008D5105"/>
    <w:rsid w:val="008D552D"/>
    <w:rsid w:val="008D6347"/>
    <w:rsid w:val="008D65D1"/>
    <w:rsid w:val="008D6709"/>
    <w:rsid w:val="008D6C7E"/>
    <w:rsid w:val="008D6CE0"/>
    <w:rsid w:val="008D7316"/>
    <w:rsid w:val="008D74FA"/>
    <w:rsid w:val="008D7688"/>
    <w:rsid w:val="008D772B"/>
    <w:rsid w:val="008D78F5"/>
    <w:rsid w:val="008D79CD"/>
    <w:rsid w:val="008D7AA7"/>
    <w:rsid w:val="008D7B30"/>
    <w:rsid w:val="008D7D89"/>
    <w:rsid w:val="008E0876"/>
    <w:rsid w:val="008E0D40"/>
    <w:rsid w:val="008E114E"/>
    <w:rsid w:val="008E11DD"/>
    <w:rsid w:val="008E13DC"/>
    <w:rsid w:val="008E145B"/>
    <w:rsid w:val="008E1617"/>
    <w:rsid w:val="008E1764"/>
    <w:rsid w:val="008E1954"/>
    <w:rsid w:val="008E1B1D"/>
    <w:rsid w:val="008E1C2E"/>
    <w:rsid w:val="008E1DAE"/>
    <w:rsid w:val="008E1EFA"/>
    <w:rsid w:val="008E2202"/>
    <w:rsid w:val="008E239C"/>
    <w:rsid w:val="008E25D6"/>
    <w:rsid w:val="008E2DF6"/>
    <w:rsid w:val="008E2E31"/>
    <w:rsid w:val="008E357D"/>
    <w:rsid w:val="008E3670"/>
    <w:rsid w:val="008E374B"/>
    <w:rsid w:val="008E37BF"/>
    <w:rsid w:val="008E3990"/>
    <w:rsid w:val="008E3EB0"/>
    <w:rsid w:val="008E4708"/>
    <w:rsid w:val="008E486D"/>
    <w:rsid w:val="008E4952"/>
    <w:rsid w:val="008E4A8E"/>
    <w:rsid w:val="008E4CF7"/>
    <w:rsid w:val="008E5A80"/>
    <w:rsid w:val="008E5CF0"/>
    <w:rsid w:val="008E5DA7"/>
    <w:rsid w:val="008E5EBC"/>
    <w:rsid w:val="008E6034"/>
    <w:rsid w:val="008E617A"/>
    <w:rsid w:val="008E6540"/>
    <w:rsid w:val="008E6643"/>
    <w:rsid w:val="008E66FB"/>
    <w:rsid w:val="008E6EA2"/>
    <w:rsid w:val="008E728F"/>
    <w:rsid w:val="008E72A5"/>
    <w:rsid w:val="008E7320"/>
    <w:rsid w:val="008E7325"/>
    <w:rsid w:val="008E761F"/>
    <w:rsid w:val="008E7743"/>
    <w:rsid w:val="008E7843"/>
    <w:rsid w:val="008E78CD"/>
    <w:rsid w:val="008E7BD4"/>
    <w:rsid w:val="008E7E4D"/>
    <w:rsid w:val="008E7E54"/>
    <w:rsid w:val="008F01F4"/>
    <w:rsid w:val="008F04A0"/>
    <w:rsid w:val="008F065C"/>
    <w:rsid w:val="008F0A95"/>
    <w:rsid w:val="008F0BA4"/>
    <w:rsid w:val="008F0C08"/>
    <w:rsid w:val="008F1287"/>
    <w:rsid w:val="008F13BF"/>
    <w:rsid w:val="008F13DD"/>
    <w:rsid w:val="008F1671"/>
    <w:rsid w:val="008F1ABB"/>
    <w:rsid w:val="008F1C17"/>
    <w:rsid w:val="008F1E61"/>
    <w:rsid w:val="008F1F58"/>
    <w:rsid w:val="008F2067"/>
    <w:rsid w:val="008F2384"/>
    <w:rsid w:val="008F2472"/>
    <w:rsid w:val="008F250D"/>
    <w:rsid w:val="008F2603"/>
    <w:rsid w:val="008F299E"/>
    <w:rsid w:val="008F2F1C"/>
    <w:rsid w:val="008F3146"/>
    <w:rsid w:val="008F3279"/>
    <w:rsid w:val="008F3672"/>
    <w:rsid w:val="008F3E40"/>
    <w:rsid w:val="008F4010"/>
    <w:rsid w:val="008F4033"/>
    <w:rsid w:val="008F4040"/>
    <w:rsid w:val="008F4188"/>
    <w:rsid w:val="008F436B"/>
    <w:rsid w:val="008F4E2C"/>
    <w:rsid w:val="008F5242"/>
    <w:rsid w:val="008F5636"/>
    <w:rsid w:val="008F567D"/>
    <w:rsid w:val="008F5699"/>
    <w:rsid w:val="008F5890"/>
    <w:rsid w:val="008F5D48"/>
    <w:rsid w:val="008F5D82"/>
    <w:rsid w:val="008F60C0"/>
    <w:rsid w:val="008F6181"/>
    <w:rsid w:val="008F6369"/>
    <w:rsid w:val="008F63E5"/>
    <w:rsid w:val="008F64D6"/>
    <w:rsid w:val="008F6603"/>
    <w:rsid w:val="008F6642"/>
    <w:rsid w:val="008F6881"/>
    <w:rsid w:val="008F6884"/>
    <w:rsid w:val="008F6A83"/>
    <w:rsid w:val="008F6D29"/>
    <w:rsid w:val="008F6E4B"/>
    <w:rsid w:val="008F6EB2"/>
    <w:rsid w:val="008F6F1A"/>
    <w:rsid w:val="008F7122"/>
    <w:rsid w:val="008F723D"/>
    <w:rsid w:val="008F7716"/>
    <w:rsid w:val="008F7897"/>
    <w:rsid w:val="008F78E4"/>
    <w:rsid w:val="008F78E8"/>
    <w:rsid w:val="008F7CEB"/>
    <w:rsid w:val="00900219"/>
    <w:rsid w:val="009004AD"/>
    <w:rsid w:val="0090061D"/>
    <w:rsid w:val="0090095D"/>
    <w:rsid w:val="00900B27"/>
    <w:rsid w:val="00900B6D"/>
    <w:rsid w:val="00900BBF"/>
    <w:rsid w:val="00900D11"/>
    <w:rsid w:val="00900E5D"/>
    <w:rsid w:val="00900F57"/>
    <w:rsid w:val="00901018"/>
    <w:rsid w:val="0090111A"/>
    <w:rsid w:val="0090137A"/>
    <w:rsid w:val="00901427"/>
    <w:rsid w:val="009015E9"/>
    <w:rsid w:val="0090169A"/>
    <w:rsid w:val="009016BD"/>
    <w:rsid w:val="0090181D"/>
    <w:rsid w:val="0090189B"/>
    <w:rsid w:val="00901DEF"/>
    <w:rsid w:val="00902102"/>
    <w:rsid w:val="00902270"/>
    <w:rsid w:val="009023CD"/>
    <w:rsid w:val="00902846"/>
    <w:rsid w:val="009028CB"/>
    <w:rsid w:val="00902BEE"/>
    <w:rsid w:val="00902C31"/>
    <w:rsid w:val="00902D53"/>
    <w:rsid w:val="00902FF0"/>
    <w:rsid w:val="00903165"/>
    <w:rsid w:val="00903370"/>
    <w:rsid w:val="009033E4"/>
    <w:rsid w:val="00903731"/>
    <w:rsid w:val="00903947"/>
    <w:rsid w:val="00903AA7"/>
    <w:rsid w:val="00903B82"/>
    <w:rsid w:val="00903D4C"/>
    <w:rsid w:val="00903FDF"/>
    <w:rsid w:val="009040AF"/>
    <w:rsid w:val="00904182"/>
    <w:rsid w:val="00904585"/>
    <w:rsid w:val="00904686"/>
    <w:rsid w:val="00904749"/>
    <w:rsid w:val="00904900"/>
    <w:rsid w:val="00904E3C"/>
    <w:rsid w:val="00904EE5"/>
    <w:rsid w:val="00905046"/>
    <w:rsid w:val="00905158"/>
    <w:rsid w:val="009054D5"/>
    <w:rsid w:val="00905788"/>
    <w:rsid w:val="00905856"/>
    <w:rsid w:val="00905929"/>
    <w:rsid w:val="00905ADB"/>
    <w:rsid w:val="00905BBC"/>
    <w:rsid w:val="00905D62"/>
    <w:rsid w:val="00905FB2"/>
    <w:rsid w:val="00906633"/>
    <w:rsid w:val="009066A5"/>
    <w:rsid w:val="00906868"/>
    <w:rsid w:val="009069BB"/>
    <w:rsid w:val="00906F76"/>
    <w:rsid w:val="00907055"/>
    <w:rsid w:val="0090739F"/>
    <w:rsid w:val="009075D5"/>
    <w:rsid w:val="009079A4"/>
    <w:rsid w:val="00907A57"/>
    <w:rsid w:val="00907E74"/>
    <w:rsid w:val="00907FBB"/>
    <w:rsid w:val="00910169"/>
    <w:rsid w:val="009102E9"/>
    <w:rsid w:val="009105F4"/>
    <w:rsid w:val="00910667"/>
    <w:rsid w:val="00910675"/>
    <w:rsid w:val="009107AD"/>
    <w:rsid w:val="00910870"/>
    <w:rsid w:val="00910965"/>
    <w:rsid w:val="00910D8D"/>
    <w:rsid w:val="00910E0C"/>
    <w:rsid w:val="00910E20"/>
    <w:rsid w:val="00910E40"/>
    <w:rsid w:val="00910E5E"/>
    <w:rsid w:val="00911460"/>
    <w:rsid w:val="00911650"/>
    <w:rsid w:val="00911677"/>
    <w:rsid w:val="00911738"/>
    <w:rsid w:val="009117FD"/>
    <w:rsid w:val="0091182C"/>
    <w:rsid w:val="00911A45"/>
    <w:rsid w:val="00911B73"/>
    <w:rsid w:val="00911EF6"/>
    <w:rsid w:val="00911EFE"/>
    <w:rsid w:val="0091238C"/>
    <w:rsid w:val="009123DA"/>
    <w:rsid w:val="00912547"/>
    <w:rsid w:val="00912760"/>
    <w:rsid w:val="00912840"/>
    <w:rsid w:val="00912890"/>
    <w:rsid w:val="00912A60"/>
    <w:rsid w:val="00912D08"/>
    <w:rsid w:val="00913344"/>
    <w:rsid w:val="0091349A"/>
    <w:rsid w:val="009136B8"/>
    <w:rsid w:val="00913976"/>
    <w:rsid w:val="00913D88"/>
    <w:rsid w:val="00913F5E"/>
    <w:rsid w:val="0091429F"/>
    <w:rsid w:val="009142DA"/>
    <w:rsid w:val="00914399"/>
    <w:rsid w:val="009143BB"/>
    <w:rsid w:val="00914B33"/>
    <w:rsid w:val="00914B9B"/>
    <w:rsid w:val="009150DB"/>
    <w:rsid w:val="00915204"/>
    <w:rsid w:val="0091530C"/>
    <w:rsid w:val="00915877"/>
    <w:rsid w:val="009158BF"/>
    <w:rsid w:val="0091595A"/>
    <w:rsid w:val="00915985"/>
    <w:rsid w:val="00915A73"/>
    <w:rsid w:val="00915C3D"/>
    <w:rsid w:val="00915CC3"/>
    <w:rsid w:val="009161A4"/>
    <w:rsid w:val="00916595"/>
    <w:rsid w:val="00916679"/>
    <w:rsid w:val="0091667B"/>
    <w:rsid w:val="009166EC"/>
    <w:rsid w:val="00916A92"/>
    <w:rsid w:val="00916B53"/>
    <w:rsid w:val="00916B56"/>
    <w:rsid w:val="00916CE6"/>
    <w:rsid w:val="00916E1A"/>
    <w:rsid w:val="00916F75"/>
    <w:rsid w:val="00917019"/>
    <w:rsid w:val="0091741F"/>
    <w:rsid w:val="0091750D"/>
    <w:rsid w:val="00917526"/>
    <w:rsid w:val="00917588"/>
    <w:rsid w:val="00917D9C"/>
    <w:rsid w:val="0092020F"/>
    <w:rsid w:val="009202B9"/>
    <w:rsid w:val="009202F2"/>
    <w:rsid w:val="009204A2"/>
    <w:rsid w:val="00920ABC"/>
    <w:rsid w:val="00920E1F"/>
    <w:rsid w:val="00920E3C"/>
    <w:rsid w:val="009213BE"/>
    <w:rsid w:val="009214D7"/>
    <w:rsid w:val="00921501"/>
    <w:rsid w:val="0092186C"/>
    <w:rsid w:val="00921AFB"/>
    <w:rsid w:val="00921B78"/>
    <w:rsid w:val="00921C57"/>
    <w:rsid w:val="00921C75"/>
    <w:rsid w:val="00921D05"/>
    <w:rsid w:val="00921E78"/>
    <w:rsid w:val="00922460"/>
    <w:rsid w:val="00922657"/>
    <w:rsid w:val="00922F37"/>
    <w:rsid w:val="00923A17"/>
    <w:rsid w:val="00923B40"/>
    <w:rsid w:val="00923CE3"/>
    <w:rsid w:val="009245A7"/>
    <w:rsid w:val="00924710"/>
    <w:rsid w:val="00924B8B"/>
    <w:rsid w:val="00924B9A"/>
    <w:rsid w:val="00924E27"/>
    <w:rsid w:val="00924EA0"/>
    <w:rsid w:val="00925026"/>
    <w:rsid w:val="00925313"/>
    <w:rsid w:val="0092553F"/>
    <w:rsid w:val="009258A7"/>
    <w:rsid w:val="009259E1"/>
    <w:rsid w:val="00925E3C"/>
    <w:rsid w:val="00925F13"/>
    <w:rsid w:val="00926006"/>
    <w:rsid w:val="00926091"/>
    <w:rsid w:val="00926241"/>
    <w:rsid w:val="009262D8"/>
    <w:rsid w:val="00926713"/>
    <w:rsid w:val="00926CE4"/>
    <w:rsid w:val="00926ECD"/>
    <w:rsid w:val="0092720F"/>
    <w:rsid w:val="00927274"/>
    <w:rsid w:val="00927306"/>
    <w:rsid w:val="0092738B"/>
    <w:rsid w:val="00930163"/>
    <w:rsid w:val="00930234"/>
    <w:rsid w:val="0093023E"/>
    <w:rsid w:val="00930A74"/>
    <w:rsid w:val="00930F53"/>
    <w:rsid w:val="00931088"/>
    <w:rsid w:val="009311C1"/>
    <w:rsid w:val="00931407"/>
    <w:rsid w:val="0093164F"/>
    <w:rsid w:val="0093170A"/>
    <w:rsid w:val="0093183D"/>
    <w:rsid w:val="00931901"/>
    <w:rsid w:val="00931C84"/>
    <w:rsid w:val="00931F77"/>
    <w:rsid w:val="009322A6"/>
    <w:rsid w:val="0093237E"/>
    <w:rsid w:val="009323EA"/>
    <w:rsid w:val="009324F9"/>
    <w:rsid w:val="009337A6"/>
    <w:rsid w:val="00933819"/>
    <w:rsid w:val="00933E08"/>
    <w:rsid w:val="00933F76"/>
    <w:rsid w:val="00934129"/>
    <w:rsid w:val="0093427D"/>
    <w:rsid w:val="009342FC"/>
    <w:rsid w:val="00934415"/>
    <w:rsid w:val="009346BB"/>
    <w:rsid w:val="00934A90"/>
    <w:rsid w:val="00934C94"/>
    <w:rsid w:val="009354E6"/>
    <w:rsid w:val="00935530"/>
    <w:rsid w:val="00935913"/>
    <w:rsid w:val="00935D07"/>
    <w:rsid w:val="00935EF5"/>
    <w:rsid w:val="00936068"/>
    <w:rsid w:val="00936222"/>
    <w:rsid w:val="009368A1"/>
    <w:rsid w:val="00936BFA"/>
    <w:rsid w:val="00936D71"/>
    <w:rsid w:val="00937144"/>
    <w:rsid w:val="00937182"/>
    <w:rsid w:val="00937551"/>
    <w:rsid w:val="00937761"/>
    <w:rsid w:val="00937BC8"/>
    <w:rsid w:val="00937CEA"/>
    <w:rsid w:val="00937D75"/>
    <w:rsid w:val="00940537"/>
    <w:rsid w:val="009407B6"/>
    <w:rsid w:val="00940A67"/>
    <w:rsid w:val="00940D71"/>
    <w:rsid w:val="00940F5D"/>
    <w:rsid w:val="00941109"/>
    <w:rsid w:val="00941515"/>
    <w:rsid w:val="009418BE"/>
    <w:rsid w:val="009418EA"/>
    <w:rsid w:val="009419CD"/>
    <w:rsid w:val="00941DAD"/>
    <w:rsid w:val="00941F8E"/>
    <w:rsid w:val="00941FAA"/>
    <w:rsid w:val="00942077"/>
    <w:rsid w:val="009421E2"/>
    <w:rsid w:val="00942429"/>
    <w:rsid w:val="009424E6"/>
    <w:rsid w:val="009426FD"/>
    <w:rsid w:val="00942821"/>
    <w:rsid w:val="00942E71"/>
    <w:rsid w:val="00943570"/>
    <w:rsid w:val="0094369C"/>
    <w:rsid w:val="00943806"/>
    <w:rsid w:val="00943987"/>
    <w:rsid w:val="009439EB"/>
    <w:rsid w:val="00943AFF"/>
    <w:rsid w:val="00943E88"/>
    <w:rsid w:val="0094441A"/>
    <w:rsid w:val="0094470E"/>
    <w:rsid w:val="00944832"/>
    <w:rsid w:val="00944BA6"/>
    <w:rsid w:val="0094515F"/>
    <w:rsid w:val="00945236"/>
    <w:rsid w:val="009455CD"/>
    <w:rsid w:val="009458A1"/>
    <w:rsid w:val="00945C3F"/>
    <w:rsid w:val="00945F67"/>
    <w:rsid w:val="00945F8A"/>
    <w:rsid w:val="00946121"/>
    <w:rsid w:val="00946351"/>
    <w:rsid w:val="0094636E"/>
    <w:rsid w:val="0094644A"/>
    <w:rsid w:val="00946672"/>
    <w:rsid w:val="009472B2"/>
    <w:rsid w:val="00947458"/>
    <w:rsid w:val="00947519"/>
    <w:rsid w:val="009476F4"/>
    <w:rsid w:val="0094770A"/>
    <w:rsid w:val="00947717"/>
    <w:rsid w:val="00947873"/>
    <w:rsid w:val="0094798A"/>
    <w:rsid w:val="00947A5C"/>
    <w:rsid w:val="00947B16"/>
    <w:rsid w:val="00947B46"/>
    <w:rsid w:val="00947CC1"/>
    <w:rsid w:val="00947DF8"/>
    <w:rsid w:val="009502F1"/>
    <w:rsid w:val="009506F3"/>
    <w:rsid w:val="00950736"/>
    <w:rsid w:val="00950806"/>
    <w:rsid w:val="00950AF0"/>
    <w:rsid w:val="00950C08"/>
    <w:rsid w:val="00950D0A"/>
    <w:rsid w:val="00950EA2"/>
    <w:rsid w:val="00950F03"/>
    <w:rsid w:val="009514E6"/>
    <w:rsid w:val="009517CC"/>
    <w:rsid w:val="00951884"/>
    <w:rsid w:val="009518FA"/>
    <w:rsid w:val="0095197E"/>
    <w:rsid w:val="00951994"/>
    <w:rsid w:val="00951E02"/>
    <w:rsid w:val="00952212"/>
    <w:rsid w:val="00952316"/>
    <w:rsid w:val="00952330"/>
    <w:rsid w:val="0095295E"/>
    <w:rsid w:val="009529B8"/>
    <w:rsid w:val="00952E87"/>
    <w:rsid w:val="00953375"/>
    <w:rsid w:val="0095347B"/>
    <w:rsid w:val="00953646"/>
    <w:rsid w:val="0095386D"/>
    <w:rsid w:val="009539A5"/>
    <w:rsid w:val="00953B67"/>
    <w:rsid w:val="00953C13"/>
    <w:rsid w:val="00953C86"/>
    <w:rsid w:val="00953DA4"/>
    <w:rsid w:val="00953DEF"/>
    <w:rsid w:val="00953E1B"/>
    <w:rsid w:val="00953FB7"/>
    <w:rsid w:val="0095418F"/>
    <w:rsid w:val="00954626"/>
    <w:rsid w:val="009548E7"/>
    <w:rsid w:val="00954BAF"/>
    <w:rsid w:val="00954DA2"/>
    <w:rsid w:val="00954F75"/>
    <w:rsid w:val="009552C0"/>
    <w:rsid w:val="009552CF"/>
    <w:rsid w:val="00955633"/>
    <w:rsid w:val="00955B56"/>
    <w:rsid w:val="00955C87"/>
    <w:rsid w:val="00955D3E"/>
    <w:rsid w:val="0095614F"/>
    <w:rsid w:val="00956290"/>
    <w:rsid w:val="0095631D"/>
    <w:rsid w:val="00956323"/>
    <w:rsid w:val="009566DC"/>
    <w:rsid w:val="009568BE"/>
    <w:rsid w:val="00956E87"/>
    <w:rsid w:val="00956EE1"/>
    <w:rsid w:val="009571A8"/>
    <w:rsid w:val="009574B3"/>
    <w:rsid w:val="0095769B"/>
    <w:rsid w:val="00957700"/>
    <w:rsid w:val="00957F33"/>
    <w:rsid w:val="00957FD7"/>
    <w:rsid w:val="00960109"/>
    <w:rsid w:val="00960491"/>
    <w:rsid w:val="009604F6"/>
    <w:rsid w:val="00960630"/>
    <w:rsid w:val="00960C1F"/>
    <w:rsid w:val="0096120D"/>
    <w:rsid w:val="009615D4"/>
    <w:rsid w:val="00961A92"/>
    <w:rsid w:val="00961CB6"/>
    <w:rsid w:val="0096201F"/>
    <w:rsid w:val="0096203E"/>
    <w:rsid w:val="00962042"/>
    <w:rsid w:val="00962094"/>
    <w:rsid w:val="0096231B"/>
    <w:rsid w:val="009625C7"/>
    <w:rsid w:val="00962720"/>
    <w:rsid w:val="00962905"/>
    <w:rsid w:val="00962DF3"/>
    <w:rsid w:val="009635E1"/>
    <w:rsid w:val="0096366A"/>
    <w:rsid w:val="00963EB0"/>
    <w:rsid w:val="0096431A"/>
    <w:rsid w:val="00964611"/>
    <w:rsid w:val="00964688"/>
    <w:rsid w:val="00964699"/>
    <w:rsid w:val="009646ED"/>
    <w:rsid w:val="009647F5"/>
    <w:rsid w:val="009648C8"/>
    <w:rsid w:val="009650CC"/>
    <w:rsid w:val="009652E3"/>
    <w:rsid w:val="00965630"/>
    <w:rsid w:val="009656A5"/>
    <w:rsid w:val="00965C30"/>
    <w:rsid w:val="00965E21"/>
    <w:rsid w:val="00965E6B"/>
    <w:rsid w:val="00965FF0"/>
    <w:rsid w:val="009668BF"/>
    <w:rsid w:val="00966937"/>
    <w:rsid w:val="00966B29"/>
    <w:rsid w:val="0096732C"/>
    <w:rsid w:val="00967543"/>
    <w:rsid w:val="0096764B"/>
    <w:rsid w:val="0096773A"/>
    <w:rsid w:val="00967CBA"/>
    <w:rsid w:val="009702A4"/>
    <w:rsid w:val="0097056C"/>
    <w:rsid w:val="009707D6"/>
    <w:rsid w:val="00970900"/>
    <w:rsid w:val="00970A20"/>
    <w:rsid w:val="00970BFA"/>
    <w:rsid w:val="00970DE4"/>
    <w:rsid w:val="00970F0B"/>
    <w:rsid w:val="00971228"/>
    <w:rsid w:val="00971331"/>
    <w:rsid w:val="0097147F"/>
    <w:rsid w:val="00971637"/>
    <w:rsid w:val="0097163D"/>
    <w:rsid w:val="00971AE0"/>
    <w:rsid w:val="00971FE4"/>
    <w:rsid w:val="009721F8"/>
    <w:rsid w:val="00972536"/>
    <w:rsid w:val="00972AAD"/>
    <w:rsid w:val="00972B24"/>
    <w:rsid w:val="00972CC0"/>
    <w:rsid w:val="00972E84"/>
    <w:rsid w:val="00973266"/>
    <w:rsid w:val="00973595"/>
    <w:rsid w:val="009736B1"/>
    <w:rsid w:val="00973DA5"/>
    <w:rsid w:val="00974203"/>
    <w:rsid w:val="00974677"/>
    <w:rsid w:val="00974A78"/>
    <w:rsid w:val="00974A8C"/>
    <w:rsid w:val="00974F3C"/>
    <w:rsid w:val="0097571B"/>
    <w:rsid w:val="0097578A"/>
    <w:rsid w:val="00975DFA"/>
    <w:rsid w:val="00975FC2"/>
    <w:rsid w:val="00975FCB"/>
    <w:rsid w:val="00975FEE"/>
    <w:rsid w:val="00976023"/>
    <w:rsid w:val="00976382"/>
    <w:rsid w:val="00976462"/>
    <w:rsid w:val="00976856"/>
    <w:rsid w:val="00976C45"/>
    <w:rsid w:val="00976CBB"/>
    <w:rsid w:val="00976E08"/>
    <w:rsid w:val="009776E0"/>
    <w:rsid w:val="0097770D"/>
    <w:rsid w:val="00977B1D"/>
    <w:rsid w:val="00977B87"/>
    <w:rsid w:val="00977F12"/>
    <w:rsid w:val="00980132"/>
    <w:rsid w:val="00980321"/>
    <w:rsid w:val="00980461"/>
    <w:rsid w:val="00980553"/>
    <w:rsid w:val="00980655"/>
    <w:rsid w:val="0098072C"/>
    <w:rsid w:val="009807BC"/>
    <w:rsid w:val="0098095F"/>
    <w:rsid w:val="00980BFE"/>
    <w:rsid w:val="009811EA"/>
    <w:rsid w:val="009812C5"/>
    <w:rsid w:val="00981318"/>
    <w:rsid w:val="00981403"/>
    <w:rsid w:val="00981B7E"/>
    <w:rsid w:val="00982269"/>
    <w:rsid w:val="00982591"/>
    <w:rsid w:val="00982669"/>
    <w:rsid w:val="0098296C"/>
    <w:rsid w:val="00982F7B"/>
    <w:rsid w:val="00982FFA"/>
    <w:rsid w:val="00983106"/>
    <w:rsid w:val="009836D3"/>
    <w:rsid w:val="00983B2E"/>
    <w:rsid w:val="00983B40"/>
    <w:rsid w:val="00983BA9"/>
    <w:rsid w:val="00983D6A"/>
    <w:rsid w:val="00983DEC"/>
    <w:rsid w:val="00984312"/>
    <w:rsid w:val="009843EA"/>
    <w:rsid w:val="0098440F"/>
    <w:rsid w:val="00984962"/>
    <w:rsid w:val="00984BCB"/>
    <w:rsid w:val="00984CB0"/>
    <w:rsid w:val="00984D30"/>
    <w:rsid w:val="00985542"/>
    <w:rsid w:val="00985580"/>
    <w:rsid w:val="00985694"/>
    <w:rsid w:val="009859CF"/>
    <w:rsid w:val="00985C69"/>
    <w:rsid w:val="00985F5A"/>
    <w:rsid w:val="00986188"/>
    <w:rsid w:val="009864AF"/>
    <w:rsid w:val="009865EA"/>
    <w:rsid w:val="0098688A"/>
    <w:rsid w:val="009868C0"/>
    <w:rsid w:val="00986AA2"/>
    <w:rsid w:val="00986B83"/>
    <w:rsid w:val="00986BAA"/>
    <w:rsid w:val="00986BB7"/>
    <w:rsid w:val="00986BC5"/>
    <w:rsid w:val="00986C26"/>
    <w:rsid w:val="00986CA7"/>
    <w:rsid w:val="009870E5"/>
    <w:rsid w:val="0098718E"/>
    <w:rsid w:val="009873E4"/>
    <w:rsid w:val="00987885"/>
    <w:rsid w:val="00987C2E"/>
    <w:rsid w:val="00987FFA"/>
    <w:rsid w:val="0099014B"/>
    <w:rsid w:val="009901F4"/>
    <w:rsid w:val="00990324"/>
    <w:rsid w:val="0099057B"/>
    <w:rsid w:val="0099062C"/>
    <w:rsid w:val="0099069B"/>
    <w:rsid w:val="00990837"/>
    <w:rsid w:val="00990F05"/>
    <w:rsid w:val="009910A4"/>
    <w:rsid w:val="009915D2"/>
    <w:rsid w:val="00991631"/>
    <w:rsid w:val="009916A9"/>
    <w:rsid w:val="0099172E"/>
    <w:rsid w:val="00991749"/>
    <w:rsid w:val="00991753"/>
    <w:rsid w:val="0099182C"/>
    <w:rsid w:val="00991C34"/>
    <w:rsid w:val="009921C0"/>
    <w:rsid w:val="009925D5"/>
    <w:rsid w:val="0099260B"/>
    <w:rsid w:val="00993108"/>
    <w:rsid w:val="009936F5"/>
    <w:rsid w:val="009938F0"/>
    <w:rsid w:val="00993984"/>
    <w:rsid w:val="00993E8B"/>
    <w:rsid w:val="00994066"/>
    <w:rsid w:val="00994157"/>
    <w:rsid w:val="009941C3"/>
    <w:rsid w:val="0099421C"/>
    <w:rsid w:val="00994552"/>
    <w:rsid w:val="00994826"/>
    <w:rsid w:val="0099486E"/>
    <w:rsid w:val="00994B1D"/>
    <w:rsid w:val="00994E6A"/>
    <w:rsid w:val="0099517E"/>
    <w:rsid w:val="0099532C"/>
    <w:rsid w:val="0099559D"/>
    <w:rsid w:val="00995ABE"/>
    <w:rsid w:val="00995D4A"/>
    <w:rsid w:val="00996007"/>
    <w:rsid w:val="00996132"/>
    <w:rsid w:val="00996161"/>
    <w:rsid w:val="009962AD"/>
    <w:rsid w:val="009963C3"/>
    <w:rsid w:val="00996428"/>
    <w:rsid w:val="009964EE"/>
    <w:rsid w:val="009969C3"/>
    <w:rsid w:val="00996D83"/>
    <w:rsid w:val="00996DAE"/>
    <w:rsid w:val="00996E2D"/>
    <w:rsid w:val="0099701C"/>
    <w:rsid w:val="009970B7"/>
    <w:rsid w:val="00997422"/>
    <w:rsid w:val="00997A53"/>
    <w:rsid w:val="00997D6F"/>
    <w:rsid w:val="00997E43"/>
    <w:rsid w:val="00997E7D"/>
    <w:rsid w:val="00997F06"/>
    <w:rsid w:val="009A07CD"/>
    <w:rsid w:val="009A0A96"/>
    <w:rsid w:val="009A0ACB"/>
    <w:rsid w:val="009A0B41"/>
    <w:rsid w:val="009A0D23"/>
    <w:rsid w:val="009A0DD7"/>
    <w:rsid w:val="009A0DEF"/>
    <w:rsid w:val="009A10D0"/>
    <w:rsid w:val="009A147A"/>
    <w:rsid w:val="009A1E45"/>
    <w:rsid w:val="009A1E7B"/>
    <w:rsid w:val="009A1ECC"/>
    <w:rsid w:val="009A2431"/>
    <w:rsid w:val="009A2497"/>
    <w:rsid w:val="009A2575"/>
    <w:rsid w:val="009A2658"/>
    <w:rsid w:val="009A26FA"/>
    <w:rsid w:val="009A2BAE"/>
    <w:rsid w:val="009A2F17"/>
    <w:rsid w:val="009A2FFD"/>
    <w:rsid w:val="009A3249"/>
    <w:rsid w:val="009A33FA"/>
    <w:rsid w:val="009A35F0"/>
    <w:rsid w:val="009A380F"/>
    <w:rsid w:val="009A39B2"/>
    <w:rsid w:val="009A39DB"/>
    <w:rsid w:val="009A3C23"/>
    <w:rsid w:val="009A3C2B"/>
    <w:rsid w:val="009A3D7E"/>
    <w:rsid w:val="009A3E88"/>
    <w:rsid w:val="009A43FC"/>
    <w:rsid w:val="009A451C"/>
    <w:rsid w:val="009A4682"/>
    <w:rsid w:val="009A4824"/>
    <w:rsid w:val="009A48FD"/>
    <w:rsid w:val="009A4903"/>
    <w:rsid w:val="009A4A2D"/>
    <w:rsid w:val="009A4EE5"/>
    <w:rsid w:val="009A5230"/>
    <w:rsid w:val="009A5362"/>
    <w:rsid w:val="009A5431"/>
    <w:rsid w:val="009A54EF"/>
    <w:rsid w:val="009A5E2A"/>
    <w:rsid w:val="009A6248"/>
    <w:rsid w:val="009A6330"/>
    <w:rsid w:val="009A6DA1"/>
    <w:rsid w:val="009A6F67"/>
    <w:rsid w:val="009A7B4E"/>
    <w:rsid w:val="009A7C66"/>
    <w:rsid w:val="009A7C75"/>
    <w:rsid w:val="009A7D9A"/>
    <w:rsid w:val="009A7E83"/>
    <w:rsid w:val="009A7EEC"/>
    <w:rsid w:val="009A7F55"/>
    <w:rsid w:val="009B002A"/>
    <w:rsid w:val="009B0571"/>
    <w:rsid w:val="009B0D25"/>
    <w:rsid w:val="009B0DC4"/>
    <w:rsid w:val="009B1068"/>
    <w:rsid w:val="009B12E2"/>
    <w:rsid w:val="009B14B6"/>
    <w:rsid w:val="009B19F1"/>
    <w:rsid w:val="009B1AD5"/>
    <w:rsid w:val="009B1DD7"/>
    <w:rsid w:val="009B1E75"/>
    <w:rsid w:val="009B2137"/>
    <w:rsid w:val="009B26BE"/>
    <w:rsid w:val="009B2AD7"/>
    <w:rsid w:val="009B2D21"/>
    <w:rsid w:val="009B2F4D"/>
    <w:rsid w:val="009B33FA"/>
    <w:rsid w:val="009B3443"/>
    <w:rsid w:val="009B34E5"/>
    <w:rsid w:val="009B3522"/>
    <w:rsid w:val="009B36AB"/>
    <w:rsid w:val="009B3C3B"/>
    <w:rsid w:val="009B3D3B"/>
    <w:rsid w:val="009B4068"/>
    <w:rsid w:val="009B407B"/>
    <w:rsid w:val="009B43DA"/>
    <w:rsid w:val="009B4928"/>
    <w:rsid w:val="009B4B98"/>
    <w:rsid w:val="009B4C0C"/>
    <w:rsid w:val="009B523A"/>
    <w:rsid w:val="009B5CEC"/>
    <w:rsid w:val="009B5DA6"/>
    <w:rsid w:val="009B5DEA"/>
    <w:rsid w:val="009B5EB7"/>
    <w:rsid w:val="009B5EC9"/>
    <w:rsid w:val="009B616D"/>
    <w:rsid w:val="009B666A"/>
    <w:rsid w:val="009B6761"/>
    <w:rsid w:val="009B67F7"/>
    <w:rsid w:val="009B68AB"/>
    <w:rsid w:val="009B6D8D"/>
    <w:rsid w:val="009B6EB1"/>
    <w:rsid w:val="009B71DA"/>
    <w:rsid w:val="009B7234"/>
    <w:rsid w:val="009B7286"/>
    <w:rsid w:val="009B72C5"/>
    <w:rsid w:val="009B72CA"/>
    <w:rsid w:val="009B7369"/>
    <w:rsid w:val="009B7649"/>
    <w:rsid w:val="009B7999"/>
    <w:rsid w:val="009C0006"/>
    <w:rsid w:val="009C0479"/>
    <w:rsid w:val="009C04FA"/>
    <w:rsid w:val="009C08EF"/>
    <w:rsid w:val="009C0C3D"/>
    <w:rsid w:val="009C0E5A"/>
    <w:rsid w:val="009C10DB"/>
    <w:rsid w:val="009C145E"/>
    <w:rsid w:val="009C1554"/>
    <w:rsid w:val="009C18C3"/>
    <w:rsid w:val="009C1912"/>
    <w:rsid w:val="009C1C18"/>
    <w:rsid w:val="009C2109"/>
    <w:rsid w:val="009C23EE"/>
    <w:rsid w:val="009C252E"/>
    <w:rsid w:val="009C257C"/>
    <w:rsid w:val="009C25B8"/>
    <w:rsid w:val="009C2708"/>
    <w:rsid w:val="009C28A8"/>
    <w:rsid w:val="009C2EC1"/>
    <w:rsid w:val="009C2F48"/>
    <w:rsid w:val="009C3360"/>
    <w:rsid w:val="009C3496"/>
    <w:rsid w:val="009C3587"/>
    <w:rsid w:val="009C3858"/>
    <w:rsid w:val="009C3892"/>
    <w:rsid w:val="009C3919"/>
    <w:rsid w:val="009C3994"/>
    <w:rsid w:val="009C3B21"/>
    <w:rsid w:val="009C3CB9"/>
    <w:rsid w:val="009C3EAB"/>
    <w:rsid w:val="009C41F3"/>
    <w:rsid w:val="009C4378"/>
    <w:rsid w:val="009C462B"/>
    <w:rsid w:val="009C4CEB"/>
    <w:rsid w:val="009C513E"/>
    <w:rsid w:val="009C5411"/>
    <w:rsid w:val="009C5509"/>
    <w:rsid w:val="009C588D"/>
    <w:rsid w:val="009C5CE7"/>
    <w:rsid w:val="009C6075"/>
    <w:rsid w:val="009C61EB"/>
    <w:rsid w:val="009C6498"/>
    <w:rsid w:val="009C65F0"/>
    <w:rsid w:val="009C67C9"/>
    <w:rsid w:val="009C6998"/>
    <w:rsid w:val="009C69C8"/>
    <w:rsid w:val="009C6CC0"/>
    <w:rsid w:val="009C6DF1"/>
    <w:rsid w:val="009C6EE5"/>
    <w:rsid w:val="009C6F84"/>
    <w:rsid w:val="009C7062"/>
    <w:rsid w:val="009C70F5"/>
    <w:rsid w:val="009C7101"/>
    <w:rsid w:val="009C7136"/>
    <w:rsid w:val="009C7260"/>
    <w:rsid w:val="009C73C7"/>
    <w:rsid w:val="009C76FB"/>
    <w:rsid w:val="009C7806"/>
    <w:rsid w:val="009C786B"/>
    <w:rsid w:val="009C7C95"/>
    <w:rsid w:val="009C7D32"/>
    <w:rsid w:val="009D0041"/>
    <w:rsid w:val="009D02AD"/>
    <w:rsid w:val="009D0847"/>
    <w:rsid w:val="009D088B"/>
    <w:rsid w:val="009D092E"/>
    <w:rsid w:val="009D0A10"/>
    <w:rsid w:val="009D0B60"/>
    <w:rsid w:val="009D10D0"/>
    <w:rsid w:val="009D10E2"/>
    <w:rsid w:val="009D1317"/>
    <w:rsid w:val="009D137E"/>
    <w:rsid w:val="009D149F"/>
    <w:rsid w:val="009D153E"/>
    <w:rsid w:val="009D18A4"/>
    <w:rsid w:val="009D197B"/>
    <w:rsid w:val="009D1A72"/>
    <w:rsid w:val="009D1ABA"/>
    <w:rsid w:val="009D1E0A"/>
    <w:rsid w:val="009D2326"/>
    <w:rsid w:val="009D232A"/>
    <w:rsid w:val="009D243C"/>
    <w:rsid w:val="009D24AE"/>
    <w:rsid w:val="009D24F5"/>
    <w:rsid w:val="009D26C6"/>
    <w:rsid w:val="009D286A"/>
    <w:rsid w:val="009D28A1"/>
    <w:rsid w:val="009D2930"/>
    <w:rsid w:val="009D29EC"/>
    <w:rsid w:val="009D2B6A"/>
    <w:rsid w:val="009D2C40"/>
    <w:rsid w:val="009D2F83"/>
    <w:rsid w:val="009D2FA5"/>
    <w:rsid w:val="009D30C1"/>
    <w:rsid w:val="009D316F"/>
    <w:rsid w:val="009D3180"/>
    <w:rsid w:val="009D35EF"/>
    <w:rsid w:val="009D3B88"/>
    <w:rsid w:val="009D3B8C"/>
    <w:rsid w:val="009D3EE7"/>
    <w:rsid w:val="009D3F14"/>
    <w:rsid w:val="009D4086"/>
    <w:rsid w:val="009D43C5"/>
    <w:rsid w:val="009D4569"/>
    <w:rsid w:val="009D457D"/>
    <w:rsid w:val="009D459F"/>
    <w:rsid w:val="009D4604"/>
    <w:rsid w:val="009D46E8"/>
    <w:rsid w:val="009D476E"/>
    <w:rsid w:val="009D4C0C"/>
    <w:rsid w:val="009D4F54"/>
    <w:rsid w:val="009D50B9"/>
    <w:rsid w:val="009D56DF"/>
    <w:rsid w:val="009D58DC"/>
    <w:rsid w:val="009D59B7"/>
    <w:rsid w:val="009D5D30"/>
    <w:rsid w:val="009D6211"/>
    <w:rsid w:val="009D6465"/>
    <w:rsid w:val="009D6846"/>
    <w:rsid w:val="009D689D"/>
    <w:rsid w:val="009D6D4C"/>
    <w:rsid w:val="009D6F58"/>
    <w:rsid w:val="009D705A"/>
    <w:rsid w:val="009D710B"/>
    <w:rsid w:val="009D71C3"/>
    <w:rsid w:val="009D7412"/>
    <w:rsid w:val="009D7417"/>
    <w:rsid w:val="009D7683"/>
    <w:rsid w:val="009D78D4"/>
    <w:rsid w:val="009D7C30"/>
    <w:rsid w:val="009D7CE1"/>
    <w:rsid w:val="009D7F8E"/>
    <w:rsid w:val="009E00D5"/>
    <w:rsid w:val="009E0452"/>
    <w:rsid w:val="009E0583"/>
    <w:rsid w:val="009E0616"/>
    <w:rsid w:val="009E0917"/>
    <w:rsid w:val="009E09D2"/>
    <w:rsid w:val="009E0D52"/>
    <w:rsid w:val="009E0E0A"/>
    <w:rsid w:val="009E0F09"/>
    <w:rsid w:val="009E13AC"/>
    <w:rsid w:val="009E16CF"/>
    <w:rsid w:val="009E19A3"/>
    <w:rsid w:val="009E1BE1"/>
    <w:rsid w:val="009E1DF4"/>
    <w:rsid w:val="009E1FB5"/>
    <w:rsid w:val="009E2063"/>
    <w:rsid w:val="009E20DE"/>
    <w:rsid w:val="009E2285"/>
    <w:rsid w:val="009E2312"/>
    <w:rsid w:val="009E233C"/>
    <w:rsid w:val="009E2689"/>
    <w:rsid w:val="009E2BF5"/>
    <w:rsid w:val="009E2DFF"/>
    <w:rsid w:val="009E2F7D"/>
    <w:rsid w:val="009E2FCE"/>
    <w:rsid w:val="009E30BB"/>
    <w:rsid w:val="009E34D7"/>
    <w:rsid w:val="009E3969"/>
    <w:rsid w:val="009E3BAF"/>
    <w:rsid w:val="009E3CF9"/>
    <w:rsid w:val="009E3D10"/>
    <w:rsid w:val="009E3EC9"/>
    <w:rsid w:val="009E4078"/>
    <w:rsid w:val="009E4085"/>
    <w:rsid w:val="009E41E2"/>
    <w:rsid w:val="009E41EA"/>
    <w:rsid w:val="009E437A"/>
    <w:rsid w:val="009E4AEE"/>
    <w:rsid w:val="009E4C0E"/>
    <w:rsid w:val="009E4DC0"/>
    <w:rsid w:val="009E4E37"/>
    <w:rsid w:val="009E4E7A"/>
    <w:rsid w:val="009E4FCF"/>
    <w:rsid w:val="009E509E"/>
    <w:rsid w:val="009E56DD"/>
    <w:rsid w:val="009E574F"/>
    <w:rsid w:val="009E5778"/>
    <w:rsid w:val="009E581D"/>
    <w:rsid w:val="009E5B23"/>
    <w:rsid w:val="009E5B28"/>
    <w:rsid w:val="009E5B89"/>
    <w:rsid w:val="009E5CAE"/>
    <w:rsid w:val="009E5E89"/>
    <w:rsid w:val="009E5ED8"/>
    <w:rsid w:val="009E5FCA"/>
    <w:rsid w:val="009E608B"/>
    <w:rsid w:val="009E61A8"/>
    <w:rsid w:val="009E63C3"/>
    <w:rsid w:val="009E646A"/>
    <w:rsid w:val="009E65AF"/>
    <w:rsid w:val="009E6945"/>
    <w:rsid w:val="009E6C96"/>
    <w:rsid w:val="009E6CF7"/>
    <w:rsid w:val="009E6D54"/>
    <w:rsid w:val="009E6E10"/>
    <w:rsid w:val="009E74F9"/>
    <w:rsid w:val="009E7881"/>
    <w:rsid w:val="009E7A83"/>
    <w:rsid w:val="009E7ADA"/>
    <w:rsid w:val="009E7CDC"/>
    <w:rsid w:val="009E7CFF"/>
    <w:rsid w:val="009E7F67"/>
    <w:rsid w:val="009F0725"/>
    <w:rsid w:val="009F07E3"/>
    <w:rsid w:val="009F093E"/>
    <w:rsid w:val="009F09A0"/>
    <w:rsid w:val="009F0B76"/>
    <w:rsid w:val="009F0BF6"/>
    <w:rsid w:val="009F0C8D"/>
    <w:rsid w:val="009F0DFB"/>
    <w:rsid w:val="009F1259"/>
    <w:rsid w:val="009F17FB"/>
    <w:rsid w:val="009F192C"/>
    <w:rsid w:val="009F1985"/>
    <w:rsid w:val="009F1B52"/>
    <w:rsid w:val="009F1CA4"/>
    <w:rsid w:val="009F21E7"/>
    <w:rsid w:val="009F21EC"/>
    <w:rsid w:val="009F2291"/>
    <w:rsid w:val="009F23B4"/>
    <w:rsid w:val="009F290A"/>
    <w:rsid w:val="009F2ADD"/>
    <w:rsid w:val="009F3F2A"/>
    <w:rsid w:val="009F3F30"/>
    <w:rsid w:val="009F45CD"/>
    <w:rsid w:val="009F48B3"/>
    <w:rsid w:val="009F4B99"/>
    <w:rsid w:val="009F50C2"/>
    <w:rsid w:val="009F539B"/>
    <w:rsid w:val="009F5777"/>
    <w:rsid w:val="009F5830"/>
    <w:rsid w:val="009F584C"/>
    <w:rsid w:val="009F5A45"/>
    <w:rsid w:val="009F5AC0"/>
    <w:rsid w:val="009F5CE6"/>
    <w:rsid w:val="009F60D7"/>
    <w:rsid w:val="009F61FD"/>
    <w:rsid w:val="009F62A5"/>
    <w:rsid w:val="009F68AA"/>
    <w:rsid w:val="009F6E53"/>
    <w:rsid w:val="009F71AB"/>
    <w:rsid w:val="009F756C"/>
    <w:rsid w:val="009F7571"/>
    <w:rsid w:val="009F7772"/>
    <w:rsid w:val="009F77F5"/>
    <w:rsid w:val="009F7859"/>
    <w:rsid w:val="009F7D66"/>
    <w:rsid w:val="009F7D9B"/>
    <w:rsid w:val="009F7DFB"/>
    <w:rsid w:val="009F7E83"/>
    <w:rsid w:val="00A00575"/>
    <w:rsid w:val="00A0074A"/>
    <w:rsid w:val="00A00851"/>
    <w:rsid w:val="00A00918"/>
    <w:rsid w:val="00A00CA3"/>
    <w:rsid w:val="00A0128D"/>
    <w:rsid w:val="00A017BA"/>
    <w:rsid w:val="00A023CE"/>
    <w:rsid w:val="00A025D4"/>
    <w:rsid w:val="00A0270B"/>
    <w:rsid w:val="00A02877"/>
    <w:rsid w:val="00A02A09"/>
    <w:rsid w:val="00A02B81"/>
    <w:rsid w:val="00A03498"/>
    <w:rsid w:val="00A036A5"/>
    <w:rsid w:val="00A03A5D"/>
    <w:rsid w:val="00A03C05"/>
    <w:rsid w:val="00A03D05"/>
    <w:rsid w:val="00A03E44"/>
    <w:rsid w:val="00A0411B"/>
    <w:rsid w:val="00A04189"/>
    <w:rsid w:val="00A042DD"/>
    <w:rsid w:val="00A04731"/>
    <w:rsid w:val="00A0483C"/>
    <w:rsid w:val="00A04855"/>
    <w:rsid w:val="00A04946"/>
    <w:rsid w:val="00A049E2"/>
    <w:rsid w:val="00A04EC2"/>
    <w:rsid w:val="00A05150"/>
    <w:rsid w:val="00A05531"/>
    <w:rsid w:val="00A05750"/>
    <w:rsid w:val="00A05883"/>
    <w:rsid w:val="00A05C4F"/>
    <w:rsid w:val="00A05F71"/>
    <w:rsid w:val="00A0600E"/>
    <w:rsid w:val="00A0632B"/>
    <w:rsid w:val="00A065EB"/>
    <w:rsid w:val="00A06826"/>
    <w:rsid w:val="00A06843"/>
    <w:rsid w:val="00A06A7A"/>
    <w:rsid w:val="00A06EAC"/>
    <w:rsid w:val="00A070BD"/>
    <w:rsid w:val="00A0757A"/>
    <w:rsid w:val="00A07632"/>
    <w:rsid w:val="00A079DE"/>
    <w:rsid w:val="00A079E6"/>
    <w:rsid w:val="00A07A90"/>
    <w:rsid w:val="00A101C8"/>
    <w:rsid w:val="00A103A7"/>
    <w:rsid w:val="00A105D8"/>
    <w:rsid w:val="00A106E6"/>
    <w:rsid w:val="00A106F0"/>
    <w:rsid w:val="00A10C42"/>
    <w:rsid w:val="00A10C86"/>
    <w:rsid w:val="00A10D13"/>
    <w:rsid w:val="00A10D6E"/>
    <w:rsid w:val="00A10F13"/>
    <w:rsid w:val="00A115ED"/>
    <w:rsid w:val="00A117D1"/>
    <w:rsid w:val="00A119F7"/>
    <w:rsid w:val="00A12108"/>
    <w:rsid w:val="00A1224A"/>
    <w:rsid w:val="00A1229B"/>
    <w:rsid w:val="00A1249A"/>
    <w:rsid w:val="00A124C7"/>
    <w:rsid w:val="00A12700"/>
    <w:rsid w:val="00A127DF"/>
    <w:rsid w:val="00A128B7"/>
    <w:rsid w:val="00A12ADF"/>
    <w:rsid w:val="00A1355F"/>
    <w:rsid w:val="00A13664"/>
    <w:rsid w:val="00A13685"/>
    <w:rsid w:val="00A1382C"/>
    <w:rsid w:val="00A13DD5"/>
    <w:rsid w:val="00A141CA"/>
    <w:rsid w:val="00A142F5"/>
    <w:rsid w:val="00A1431F"/>
    <w:rsid w:val="00A14721"/>
    <w:rsid w:val="00A14733"/>
    <w:rsid w:val="00A1493F"/>
    <w:rsid w:val="00A14A4C"/>
    <w:rsid w:val="00A14AC0"/>
    <w:rsid w:val="00A14DAB"/>
    <w:rsid w:val="00A151FA"/>
    <w:rsid w:val="00A152CC"/>
    <w:rsid w:val="00A156A3"/>
    <w:rsid w:val="00A15808"/>
    <w:rsid w:val="00A15D5C"/>
    <w:rsid w:val="00A15D88"/>
    <w:rsid w:val="00A16062"/>
    <w:rsid w:val="00A160E5"/>
    <w:rsid w:val="00A16176"/>
    <w:rsid w:val="00A161E3"/>
    <w:rsid w:val="00A169B9"/>
    <w:rsid w:val="00A16B16"/>
    <w:rsid w:val="00A16B55"/>
    <w:rsid w:val="00A16BFB"/>
    <w:rsid w:val="00A16C24"/>
    <w:rsid w:val="00A16E1A"/>
    <w:rsid w:val="00A17092"/>
    <w:rsid w:val="00A1719D"/>
    <w:rsid w:val="00A17D43"/>
    <w:rsid w:val="00A17F1B"/>
    <w:rsid w:val="00A17F26"/>
    <w:rsid w:val="00A20A3E"/>
    <w:rsid w:val="00A20A42"/>
    <w:rsid w:val="00A20FEC"/>
    <w:rsid w:val="00A21250"/>
    <w:rsid w:val="00A213E1"/>
    <w:rsid w:val="00A21499"/>
    <w:rsid w:val="00A215F3"/>
    <w:rsid w:val="00A21618"/>
    <w:rsid w:val="00A216AF"/>
    <w:rsid w:val="00A21C87"/>
    <w:rsid w:val="00A21EDB"/>
    <w:rsid w:val="00A224EC"/>
    <w:rsid w:val="00A22795"/>
    <w:rsid w:val="00A22A0A"/>
    <w:rsid w:val="00A22ACB"/>
    <w:rsid w:val="00A22C18"/>
    <w:rsid w:val="00A22F86"/>
    <w:rsid w:val="00A22FB5"/>
    <w:rsid w:val="00A2302E"/>
    <w:rsid w:val="00A235B7"/>
    <w:rsid w:val="00A24075"/>
    <w:rsid w:val="00A2433F"/>
    <w:rsid w:val="00A24379"/>
    <w:rsid w:val="00A243CC"/>
    <w:rsid w:val="00A24636"/>
    <w:rsid w:val="00A246B8"/>
    <w:rsid w:val="00A246D1"/>
    <w:rsid w:val="00A246EB"/>
    <w:rsid w:val="00A24969"/>
    <w:rsid w:val="00A24CEF"/>
    <w:rsid w:val="00A24CF5"/>
    <w:rsid w:val="00A24D9B"/>
    <w:rsid w:val="00A2506A"/>
    <w:rsid w:val="00A25247"/>
    <w:rsid w:val="00A25265"/>
    <w:rsid w:val="00A2544D"/>
    <w:rsid w:val="00A25705"/>
    <w:rsid w:val="00A25789"/>
    <w:rsid w:val="00A25926"/>
    <w:rsid w:val="00A25973"/>
    <w:rsid w:val="00A25AF9"/>
    <w:rsid w:val="00A25B04"/>
    <w:rsid w:val="00A25B41"/>
    <w:rsid w:val="00A25F5E"/>
    <w:rsid w:val="00A25F7C"/>
    <w:rsid w:val="00A262D7"/>
    <w:rsid w:val="00A2643B"/>
    <w:rsid w:val="00A2695B"/>
    <w:rsid w:val="00A26CEA"/>
    <w:rsid w:val="00A26E1D"/>
    <w:rsid w:val="00A270C8"/>
    <w:rsid w:val="00A27287"/>
    <w:rsid w:val="00A279D8"/>
    <w:rsid w:val="00A27A33"/>
    <w:rsid w:val="00A27AB0"/>
    <w:rsid w:val="00A30223"/>
    <w:rsid w:val="00A305B8"/>
    <w:rsid w:val="00A305D2"/>
    <w:rsid w:val="00A30A6B"/>
    <w:rsid w:val="00A30DD7"/>
    <w:rsid w:val="00A3124E"/>
    <w:rsid w:val="00A3133B"/>
    <w:rsid w:val="00A31545"/>
    <w:rsid w:val="00A31822"/>
    <w:rsid w:val="00A31EC7"/>
    <w:rsid w:val="00A32642"/>
    <w:rsid w:val="00A32E91"/>
    <w:rsid w:val="00A32EEB"/>
    <w:rsid w:val="00A33039"/>
    <w:rsid w:val="00A3344C"/>
    <w:rsid w:val="00A337B2"/>
    <w:rsid w:val="00A33A40"/>
    <w:rsid w:val="00A33C45"/>
    <w:rsid w:val="00A33FC2"/>
    <w:rsid w:val="00A3468B"/>
    <w:rsid w:val="00A34737"/>
    <w:rsid w:val="00A34D50"/>
    <w:rsid w:val="00A35149"/>
    <w:rsid w:val="00A353D5"/>
    <w:rsid w:val="00A35723"/>
    <w:rsid w:val="00A358C4"/>
    <w:rsid w:val="00A359DF"/>
    <w:rsid w:val="00A35F00"/>
    <w:rsid w:val="00A362A9"/>
    <w:rsid w:val="00A36513"/>
    <w:rsid w:val="00A3659F"/>
    <w:rsid w:val="00A36F5B"/>
    <w:rsid w:val="00A3705D"/>
    <w:rsid w:val="00A37639"/>
    <w:rsid w:val="00A376A0"/>
    <w:rsid w:val="00A37D61"/>
    <w:rsid w:val="00A40349"/>
    <w:rsid w:val="00A40832"/>
    <w:rsid w:val="00A4093D"/>
    <w:rsid w:val="00A40979"/>
    <w:rsid w:val="00A40CEB"/>
    <w:rsid w:val="00A41069"/>
    <w:rsid w:val="00A412B9"/>
    <w:rsid w:val="00A41552"/>
    <w:rsid w:val="00A41682"/>
    <w:rsid w:val="00A416AD"/>
    <w:rsid w:val="00A417C0"/>
    <w:rsid w:val="00A4196F"/>
    <w:rsid w:val="00A4199A"/>
    <w:rsid w:val="00A41A75"/>
    <w:rsid w:val="00A41AD1"/>
    <w:rsid w:val="00A4237F"/>
    <w:rsid w:val="00A42447"/>
    <w:rsid w:val="00A4254A"/>
    <w:rsid w:val="00A42609"/>
    <w:rsid w:val="00A42654"/>
    <w:rsid w:val="00A42E99"/>
    <w:rsid w:val="00A433AF"/>
    <w:rsid w:val="00A43812"/>
    <w:rsid w:val="00A439BF"/>
    <w:rsid w:val="00A43C12"/>
    <w:rsid w:val="00A43E08"/>
    <w:rsid w:val="00A43E20"/>
    <w:rsid w:val="00A43ED1"/>
    <w:rsid w:val="00A43F0A"/>
    <w:rsid w:val="00A44353"/>
    <w:rsid w:val="00A444DC"/>
    <w:rsid w:val="00A44606"/>
    <w:rsid w:val="00A44628"/>
    <w:rsid w:val="00A446D5"/>
    <w:rsid w:val="00A44747"/>
    <w:rsid w:val="00A449A5"/>
    <w:rsid w:val="00A44B16"/>
    <w:rsid w:val="00A44EB4"/>
    <w:rsid w:val="00A45831"/>
    <w:rsid w:val="00A458FD"/>
    <w:rsid w:val="00A45BDD"/>
    <w:rsid w:val="00A46106"/>
    <w:rsid w:val="00A46394"/>
    <w:rsid w:val="00A46417"/>
    <w:rsid w:val="00A4659C"/>
    <w:rsid w:val="00A465DC"/>
    <w:rsid w:val="00A465E4"/>
    <w:rsid w:val="00A4660A"/>
    <w:rsid w:val="00A469BB"/>
    <w:rsid w:val="00A46C82"/>
    <w:rsid w:val="00A46EDF"/>
    <w:rsid w:val="00A47167"/>
    <w:rsid w:val="00A471AE"/>
    <w:rsid w:val="00A47491"/>
    <w:rsid w:val="00A475FE"/>
    <w:rsid w:val="00A47B34"/>
    <w:rsid w:val="00A47B5D"/>
    <w:rsid w:val="00A47D5D"/>
    <w:rsid w:val="00A47E2A"/>
    <w:rsid w:val="00A47ED7"/>
    <w:rsid w:val="00A500D1"/>
    <w:rsid w:val="00A50276"/>
    <w:rsid w:val="00A50604"/>
    <w:rsid w:val="00A5081C"/>
    <w:rsid w:val="00A50CD9"/>
    <w:rsid w:val="00A5100B"/>
    <w:rsid w:val="00A511B0"/>
    <w:rsid w:val="00A51333"/>
    <w:rsid w:val="00A51374"/>
    <w:rsid w:val="00A516BB"/>
    <w:rsid w:val="00A516E9"/>
    <w:rsid w:val="00A517B0"/>
    <w:rsid w:val="00A52033"/>
    <w:rsid w:val="00A52050"/>
    <w:rsid w:val="00A520CE"/>
    <w:rsid w:val="00A5233A"/>
    <w:rsid w:val="00A5252C"/>
    <w:rsid w:val="00A5256F"/>
    <w:rsid w:val="00A5259D"/>
    <w:rsid w:val="00A525B7"/>
    <w:rsid w:val="00A525D1"/>
    <w:rsid w:val="00A5270C"/>
    <w:rsid w:val="00A529C9"/>
    <w:rsid w:val="00A52B0F"/>
    <w:rsid w:val="00A52E8A"/>
    <w:rsid w:val="00A52EB7"/>
    <w:rsid w:val="00A52EE5"/>
    <w:rsid w:val="00A53056"/>
    <w:rsid w:val="00A533AB"/>
    <w:rsid w:val="00A53655"/>
    <w:rsid w:val="00A5378D"/>
    <w:rsid w:val="00A539E8"/>
    <w:rsid w:val="00A53E12"/>
    <w:rsid w:val="00A54053"/>
    <w:rsid w:val="00A54277"/>
    <w:rsid w:val="00A54762"/>
    <w:rsid w:val="00A547F7"/>
    <w:rsid w:val="00A54AFC"/>
    <w:rsid w:val="00A54C14"/>
    <w:rsid w:val="00A54DA7"/>
    <w:rsid w:val="00A54DF9"/>
    <w:rsid w:val="00A54E45"/>
    <w:rsid w:val="00A5529A"/>
    <w:rsid w:val="00A554AD"/>
    <w:rsid w:val="00A5556C"/>
    <w:rsid w:val="00A556E4"/>
    <w:rsid w:val="00A55706"/>
    <w:rsid w:val="00A55723"/>
    <w:rsid w:val="00A55905"/>
    <w:rsid w:val="00A55ADF"/>
    <w:rsid w:val="00A55F79"/>
    <w:rsid w:val="00A55FF5"/>
    <w:rsid w:val="00A56211"/>
    <w:rsid w:val="00A566ED"/>
    <w:rsid w:val="00A566F5"/>
    <w:rsid w:val="00A5676F"/>
    <w:rsid w:val="00A5703F"/>
    <w:rsid w:val="00A572B9"/>
    <w:rsid w:val="00A576AA"/>
    <w:rsid w:val="00A577D9"/>
    <w:rsid w:val="00A577E7"/>
    <w:rsid w:val="00A57828"/>
    <w:rsid w:val="00A57B96"/>
    <w:rsid w:val="00A57BBF"/>
    <w:rsid w:val="00A57E57"/>
    <w:rsid w:val="00A57F6D"/>
    <w:rsid w:val="00A601F6"/>
    <w:rsid w:val="00A602FE"/>
    <w:rsid w:val="00A60526"/>
    <w:rsid w:val="00A6096B"/>
    <w:rsid w:val="00A60B59"/>
    <w:rsid w:val="00A60D4B"/>
    <w:rsid w:val="00A60EA2"/>
    <w:rsid w:val="00A6130F"/>
    <w:rsid w:val="00A61529"/>
    <w:rsid w:val="00A61746"/>
    <w:rsid w:val="00A61B9D"/>
    <w:rsid w:val="00A61BD2"/>
    <w:rsid w:val="00A61F6D"/>
    <w:rsid w:val="00A62175"/>
    <w:rsid w:val="00A628CA"/>
    <w:rsid w:val="00A636F3"/>
    <w:rsid w:val="00A63BF2"/>
    <w:rsid w:val="00A63E64"/>
    <w:rsid w:val="00A63FC8"/>
    <w:rsid w:val="00A64372"/>
    <w:rsid w:val="00A644AB"/>
    <w:rsid w:val="00A644D8"/>
    <w:rsid w:val="00A644F6"/>
    <w:rsid w:val="00A64674"/>
    <w:rsid w:val="00A64B6E"/>
    <w:rsid w:val="00A653F2"/>
    <w:rsid w:val="00A656B2"/>
    <w:rsid w:val="00A6580E"/>
    <w:rsid w:val="00A658B7"/>
    <w:rsid w:val="00A65B75"/>
    <w:rsid w:val="00A65DCB"/>
    <w:rsid w:val="00A65F78"/>
    <w:rsid w:val="00A65FBF"/>
    <w:rsid w:val="00A65FFE"/>
    <w:rsid w:val="00A660E7"/>
    <w:rsid w:val="00A667B6"/>
    <w:rsid w:val="00A668D5"/>
    <w:rsid w:val="00A66B8D"/>
    <w:rsid w:val="00A66EC4"/>
    <w:rsid w:val="00A673FB"/>
    <w:rsid w:val="00A67409"/>
    <w:rsid w:val="00A67E9C"/>
    <w:rsid w:val="00A7003B"/>
    <w:rsid w:val="00A70088"/>
    <w:rsid w:val="00A702F4"/>
    <w:rsid w:val="00A70325"/>
    <w:rsid w:val="00A704D8"/>
    <w:rsid w:val="00A704FF"/>
    <w:rsid w:val="00A70C76"/>
    <w:rsid w:val="00A7102E"/>
    <w:rsid w:val="00A7130C"/>
    <w:rsid w:val="00A71319"/>
    <w:rsid w:val="00A7137C"/>
    <w:rsid w:val="00A713D6"/>
    <w:rsid w:val="00A71978"/>
    <w:rsid w:val="00A719E3"/>
    <w:rsid w:val="00A71AE0"/>
    <w:rsid w:val="00A71C29"/>
    <w:rsid w:val="00A71E9F"/>
    <w:rsid w:val="00A724CB"/>
    <w:rsid w:val="00A724D3"/>
    <w:rsid w:val="00A72620"/>
    <w:rsid w:val="00A72756"/>
    <w:rsid w:val="00A72D1C"/>
    <w:rsid w:val="00A73004"/>
    <w:rsid w:val="00A732BD"/>
    <w:rsid w:val="00A733A3"/>
    <w:rsid w:val="00A734F6"/>
    <w:rsid w:val="00A738C2"/>
    <w:rsid w:val="00A7391C"/>
    <w:rsid w:val="00A73C2A"/>
    <w:rsid w:val="00A73D50"/>
    <w:rsid w:val="00A73EFB"/>
    <w:rsid w:val="00A73F78"/>
    <w:rsid w:val="00A743D2"/>
    <w:rsid w:val="00A74438"/>
    <w:rsid w:val="00A746BB"/>
    <w:rsid w:val="00A746BE"/>
    <w:rsid w:val="00A74A70"/>
    <w:rsid w:val="00A74C53"/>
    <w:rsid w:val="00A74E8F"/>
    <w:rsid w:val="00A74F14"/>
    <w:rsid w:val="00A74F3A"/>
    <w:rsid w:val="00A75214"/>
    <w:rsid w:val="00A758EC"/>
    <w:rsid w:val="00A7593B"/>
    <w:rsid w:val="00A75976"/>
    <w:rsid w:val="00A75CF2"/>
    <w:rsid w:val="00A75D4E"/>
    <w:rsid w:val="00A75D97"/>
    <w:rsid w:val="00A75DCB"/>
    <w:rsid w:val="00A75DEC"/>
    <w:rsid w:val="00A75E7B"/>
    <w:rsid w:val="00A75F20"/>
    <w:rsid w:val="00A761DE"/>
    <w:rsid w:val="00A7675C"/>
    <w:rsid w:val="00A771E4"/>
    <w:rsid w:val="00A77407"/>
    <w:rsid w:val="00A7763C"/>
    <w:rsid w:val="00A77662"/>
    <w:rsid w:val="00A77820"/>
    <w:rsid w:val="00A77D67"/>
    <w:rsid w:val="00A77D6D"/>
    <w:rsid w:val="00A77E4B"/>
    <w:rsid w:val="00A800B2"/>
    <w:rsid w:val="00A803B9"/>
    <w:rsid w:val="00A80925"/>
    <w:rsid w:val="00A80926"/>
    <w:rsid w:val="00A8094E"/>
    <w:rsid w:val="00A80B11"/>
    <w:rsid w:val="00A812EF"/>
    <w:rsid w:val="00A8130C"/>
    <w:rsid w:val="00A8145E"/>
    <w:rsid w:val="00A814D1"/>
    <w:rsid w:val="00A81547"/>
    <w:rsid w:val="00A815CA"/>
    <w:rsid w:val="00A8183A"/>
    <w:rsid w:val="00A81902"/>
    <w:rsid w:val="00A81B8F"/>
    <w:rsid w:val="00A81D0F"/>
    <w:rsid w:val="00A81F06"/>
    <w:rsid w:val="00A81F2B"/>
    <w:rsid w:val="00A82510"/>
    <w:rsid w:val="00A82782"/>
    <w:rsid w:val="00A8289C"/>
    <w:rsid w:val="00A828A1"/>
    <w:rsid w:val="00A82976"/>
    <w:rsid w:val="00A82C4B"/>
    <w:rsid w:val="00A82DE9"/>
    <w:rsid w:val="00A82F36"/>
    <w:rsid w:val="00A82F9C"/>
    <w:rsid w:val="00A82FE4"/>
    <w:rsid w:val="00A83188"/>
    <w:rsid w:val="00A834D6"/>
    <w:rsid w:val="00A83714"/>
    <w:rsid w:val="00A83754"/>
    <w:rsid w:val="00A83BBA"/>
    <w:rsid w:val="00A84084"/>
    <w:rsid w:val="00A8456F"/>
    <w:rsid w:val="00A845CE"/>
    <w:rsid w:val="00A846D7"/>
    <w:rsid w:val="00A848B2"/>
    <w:rsid w:val="00A84BC2"/>
    <w:rsid w:val="00A8512B"/>
    <w:rsid w:val="00A851F8"/>
    <w:rsid w:val="00A854AF"/>
    <w:rsid w:val="00A855CE"/>
    <w:rsid w:val="00A85A5E"/>
    <w:rsid w:val="00A85B46"/>
    <w:rsid w:val="00A85E74"/>
    <w:rsid w:val="00A86051"/>
    <w:rsid w:val="00A86223"/>
    <w:rsid w:val="00A8625F"/>
    <w:rsid w:val="00A863A0"/>
    <w:rsid w:val="00A86539"/>
    <w:rsid w:val="00A86D4C"/>
    <w:rsid w:val="00A86E97"/>
    <w:rsid w:val="00A86FCD"/>
    <w:rsid w:val="00A874BC"/>
    <w:rsid w:val="00A87A8F"/>
    <w:rsid w:val="00A87AB4"/>
    <w:rsid w:val="00A87B31"/>
    <w:rsid w:val="00A87E21"/>
    <w:rsid w:val="00A87EF1"/>
    <w:rsid w:val="00A90151"/>
    <w:rsid w:val="00A90256"/>
    <w:rsid w:val="00A90309"/>
    <w:rsid w:val="00A9042E"/>
    <w:rsid w:val="00A90723"/>
    <w:rsid w:val="00A9079D"/>
    <w:rsid w:val="00A90920"/>
    <w:rsid w:val="00A90965"/>
    <w:rsid w:val="00A90D6B"/>
    <w:rsid w:val="00A90E9D"/>
    <w:rsid w:val="00A9122E"/>
    <w:rsid w:val="00A91551"/>
    <w:rsid w:val="00A9170C"/>
    <w:rsid w:val="00A9180D"/>
    <w:rsid w:val="00A918B7"/>
    <w:rsid w:val="00A91C47"/>
    <w:rsid w:val="00A91CD2"/>
    <w:rsid w:val="00A920F8"/>
    <w:rsid w:val="00A9216E"/>
    <w:rsid w:val="00A9217E"/>
    <w:rsid w:val="00A92419"/>
    <w:rsid w:val="00A924C9"/>
    <w:rsid w:val="00A92842"/>
    <w:rsid w:val="00A92A42"/>
    <w:rsid w:val="00A92C66"/>
    <w:rsid w:val="00A92D18"/>
    <w:rsid w:val="00A92D75"/>
    <w:rsid w:val="00A9301D"/>
    <w:rsid w:val="00A932F4"/>
    <w:rsid w:val="00A9330D"/>
    <w:rsid w:val="00A93330"/>
    <w:rsid w:val="00A93428"/>
    <w:rsid w:val="00A9359B"/>
    <w:rsid w:val="00A9369F"/>
    <w:rsid w:val="00A93A28"/>
    <w:rsid w:val="00A93D30"/>
    <w:rsid w:val="00A93E32"/>
    <w:rsid w:val="00A93F22"/>
    <w:rsid w:val="00A94057"/>
    <w:rsid w:val="00A948C6"/>
    <w:rsid w:val="00A94B27"/>
    <w:rsid w:val="00A94E60"/>
    <w:rsid w:val="00A952D7"/>
    <w:rsid w:val="00A9545C"/>
    <w:rsid w:val="00A955D6"/>
    <w:rsid w:val="00A95CC4"/>
    <w:rsid w:val="00A96043"/>
    <w:rsid w:val="00A96343"/>
    <w:rsid w:val="00A96899"/>
    <w:rsid w:val="00A96A56"/>
    <w:rsid w:val="00A96A76"/>
    <w:rsid w:val="00A96FFB"/>
    <w:rsid w:val="00A97054"/>
    <w:rsid w:val="00A970A6"/>
    <w:rsid w:val="00A97344"/>
    <w:rsid w:val="00A975E1"/>
    <w:rsid w:val="00A97711"/>
    <w:rsid w:val="00A977D0"/>
    <w:rsid w:val="00A97AD6"/>
    <w:rsid w:val="00A97B22"/>
    <w:rsid w:val="00A97BC8"/>
    <w:rsid w:val="00A97C49"/>
    <w:rsid w:val="00A995C9"/>
    <w:rsid w:val="00AA0011"/>
    <w:rsid w:val="00AA00B3"/>
    <w:rsid w:val="00AA012E"/>
    <w:rsid w:val="00AA014B"/>
    <w:rsid w:val="00AA01CC"/>
    <w:rsid w:val="00AA0401"/>
    <w:rsid w:val="00AA0734"/>
    <w:rsid w:val="00AA0768"/>
    <w:rsid w:val="00AA09E4"/>
    <w:rsid w:val="00AA0AF4"/>
    <w:rsid w:val="00AA0B12"/>
    <w:rsid w:val="00AA0D35"/>
    <w:rsid w:val="00AA0D37"/>
    <w:rsid w:val="00AA0F81"/>
    <w:rsid w:val="00AA1058"/>
    <w:rsid w:val="00AA124E"/>
    <w:rsid w:val="00AA151C"/>
    <w:rsid w:val="00AA157D"/>
    <w:rsid w:val="00AA163B"/>
    <w:rsid w:val="00AA1815"/>
    <w:rsid w:val="00AA1939"/>
    <w:rsid w:val="00AA1A20"/>
    <w:rsid w:val="00AA1A4D"/>
    <w:rsid w:val="00AA1B51"/>
    <w:rsid w:val="00AA1BE2"/>
    <w:rsid w:val="00AA2128"/>
    <w:rsid w:val="00AA21DC"/>
    <w:rsid w:val="00AA24BF"/>
    <w:rsid w:val="00AA297A"/>
    <w:rsid w:val="00AA2EC5"/>
    <w:rsid w:val="00AA306C"/>
    <w:rsid w:val="00AA312C"/>
    <w:rsid w:val="00AA33E4"/>
    <w:rsid w:val="00AA3569"/>
    <w:rsid w:val="00AA377F"/>
    <w:rsid w:val="00AA37A2"/>
    <w:rsid w:val="00AA3845"/>
    <w:rsid w:val="00AA38E8"/>
    <w:rsid w:val="00AA399E"/>
    <w:rsid w:val="00AA3B08"/>
    <w:rsid w:val="00AA407A"/>
    <w:rsid w:val="00AA41A7"/>
    <w:rsid w:val="00AA45A6"/>
    <w:rsid w:val="00AA4977"/>
    <w:rsid w:val="00AA4BAF"/>
    <w:rsid w:val="00AA4D14"/>
    <w:rsid w:val="00AA5142"/>
    <w:rsid w:val="00AA5285"/>
    <w:rsid w:val="00AA534F"/>
    <w:rsid w:val="00AA536F"/>
    <w:rsid w:val="00AA53CC"/>
    <w:rsid w:val="00AA5451"/>
    <w:rsid w:val="00AA5819"/>
    <w:rsid w:val="00AA593B"/>
    <w:rsid w:val="00AA5C4B"/>
    <w:rsid w:val="00AA5DA2"/>
    <w:rsid w:val="00AA5E74"/>
    <w:rsid w:val="00AA5EBB"/>
    <w:rsid w:val="00AA6447"/>
    <w:rsid w:val="00AA6454"/>
    <w:rsid w:val="00AA6488"/>
    <w:rsid w:val="00AA65AC"/>
    <w:rsid w:val="00AA67A0"/>
    <w:rsid w:val="00AA6910"/>
    <w:rsid w:val="00AA6B2B"/>
    <w:rsid w:val="00AA6C7D"/>
    <w:rsid w:val="00AA6D18"/>
    <w:rsid w:val="00AA6D92"/>
    <w:rsid w:val="00AA73B2"/>
    <w:rsid w:val="00AA77F0"/>
    <w:rsid w:val="00AA7F41"/>
    <w:rsid w:val="00AA7FF1"/>
    <w:rsid w:val="00AB00AE"/>
    <w:rsid w:val="00AB01E2"/>
    <w:rsid w:val="00AB027E"/>
    <w:rsid w:val="00AB0918"/>
    <w:rsid w:val="00AB0CD2"/>
    <w:rsid w:val="00AB0D8F"/>
    <w:rsid w:val="00AB0E2B"/>
    <w:rsid w:val="00AB0E5E"/>
    <w:rsid w:val="00AB0ED6"/>
    <w:rsid w:val="00AB0F14"/>
    <w:rsid w:val="00AB0FB0"/>
    <w:rsid w:val="00AB1096"/>
    <w:rsid w:val="00AB10F4"/>
    <w:rsid w:val="00AB1186"/>
    <w:rsid w:val="00AB14F6"/>
    <w:rsid w:val="00AB163E"/>
    <w:rsid w:val="00AB19FF"/>
    <w:rsid w:val="00AB1B18"/>
    <w:rsid w:val="00AB1C52"/>
    <w:rsid w:val="00AB1CE3"/>
    <w:rsid w:val="00AB1FAE"/>
    <w:rsid w:val="00AB21B5"/>
    <w:rsid w:val="00AB21BA"/>
    <w:rsid w:val="00AB23A2"/>
    <w:rsid w:val="00AB26F5"/>
    <w:rsid w:val="00AB2734"/>
    <w:rsid w:val="00AB29E7"/>
    <w:rsid w:val="00AB2A93"/>
    <w:rsid w:val="00AB2D17"/>
    <w:rsid w:val="00AB2D1C"/>
    <w:rsid w:val="00AB30AF"/>
    <w:rsid w:val="00AB3119"/>
    <w:rsid w:val="00AB3303"/>
    <w:rsid w:val="00AB34AD"/>
    <w:rsid w:val="00AB3818"/>
    <w:rsid w:val="00AB3A08"/>
    <w:rsid w:val="00AB3A1B"/>
    <w:rsid w:val="00AB3C12"/>
    <w:rsid w:val="00AB3F74"/>
    <w:rsid w:val="00AB3FBB"/>
    <w:rsid w:val="00AB46BF"/>
    <w:rsid w:val="00AB46E2"/>
    <w:rsid w:val="00AB48FD"/>
    <w:rsid w:val="00AB4C18"/>
    <w:rsid w:val="00AB4CD3"/>
    <w:rsid w:val="00AB51EA"/>
    <w:rsid w:val="00AB521B"/>
    <w:rsid w:val="00AB5474"/>
    <w:rsid w:val="00AB55BA"/>
    <w:rsid w:val="00AB5BEB"/>
    <w:rsid w:val="00AB6014"/>
    <w:rsid w:val="00AB6201"/>
    <w:rsid w:val="00AB6349"/>
    <w:rsid w:val="00AB69B4"/>
    <w:rsid w:val="00AB6C40"/>
    <w:rsid w:val="00AB6D2B"/>
    <w:rsid w:val="00AB6DB0"/>
    <w:rsid w:val="00AB70C5"/>
    <w:rsid w:val="00AB72E5"/>
    <w:rsid w:val="00AB7531"/>
    <w:rsid w:val="00AB7595"/>
    <w:rsid w:val="00AB762F"/>
    <w:rsid w:val="00AC00C4"/>
    <w:rsid w:val="00AC0201"/>
    <w:rsid w:val="00AC0344"/>
    <w:rsid w:val="00AC04EE"/>
    <w:rsid w:val="00AC0862"/>
    <w:rsid w:val="00AC0BCA"/>
    <w:rsid w:val="00AC0E47"/>
    <w:rsid w:val="00AC0ED1"/>
    <w:rsid w:val="00AC129B"/>
    <w:rsid w:val="00AC14D1"/>
    <w:rsid w:val="00AC15C1"/>
    <w:rsid w:val="00AC1625"/>
    <w:rsid w:val="00AC17CC"/>
    <w:rsid w:val="00AC18AE"/>
    <w:rsid w:val="00AC21E4"/>
    <w:rsid w:val="00AC24B4"/>
    <w:rsid w:val="00AC2793"/>
    <w:rsid w:val="00AC27AC"/>
    <w:rsid w:val="00AC2A97"/>
    <w:rsid w:val="00AC2BBE"/>
    <w:rsid w:val="00AC2C01"/>
    <w:rsid w:val="00AC2C5D"/>
    <w:rsid w:val="00AC2D7D"/>
    <w:rsid w:val="00AC2E19"/>
    <w:rsid w:val="00AC3412"/>
    <w:rsid w:val="00AC3884"/>
    <w:rsid w:val="00AC39CE"/>
    <w:rsid w:val="00AC3D27"/>
    <w:rsid w:val="00AC413D"/>
    <w:rsid w:val="00AC45D2"/>
    <w:rsid w:val="00AC48DD"/>
    <w:rsid w:val="00AC4D3C"/>
    <w:rsid w:val="00AC4D65"/>
    <w:rsid w:val="00AC4F7C"/>
    <w:rsid w:val="00AC54A5"/>
    <w:rsid w:val="00AC56B7"/>
    <w:rsid w:val="00AC587D"/>
    <w:rsid w:val="00AC597C"/>
    <w:rsid w:val="00AC5E72"/>
    <w:rsid w:val="00AC6281"/>
    <w:rsid w:val="00AC64FF"/>
    <w:rsid w:val="00AC69D4"/>
    <w:rsid w:val="00AC6B3A"/>
    <w:rsid w:val="00AC6D9D"/>
    <w:rsid w:val="00AC70E4"/>
    <w:rsid w:val="00AC7171"/>
    <w:rsid w:val="00AC732E"/>
    <w:rsid w:val="00AC734E"/>
    <w:rsid w:val="00AC74B0"/>
    <w:rsid w:val="00AC77DA"/>
    <w:rsid w:val="00AC78F9"/>
    <w:rsid w:val="00AC7A2D"/>
    <w:rsid w:val="00AC7A2E"/>
    <w:rsid w:val="00AC7BA2"/>
    <w:rsid w:val="00AC7DA9"/>
    <w:rsid w:val="00AC7E42"/>
    <w:rsid w:val="00AC7F23"/>
    <w:rsid w:val="00AD0215"/>
    <w:rsid w:val="00AD0360"/>
    <w:rsid w:val="00AD0B2B"/>
    <w:rsid w:val="00AD0C97"/>
    <w:rsid w:val="00AD0F3D"/>
    <w:rsid w:val="00AD1037"/>
    <w:rsid w:val="00AD10A3"/>
    <w:rsid w:val="00AD12C7"/>
    <w:rsid w:val="00AD1495"/>
    <w:rsid w:val="00AD1AA2"/>
    <w:rsid w:val="00AD1D39"/>
    <w:rsid w:val="00AD1F09"/>
    <w:rsid w:val="00AD22E9"/>
    <w:rsid w:val="00AD28C3"/>
    <w:rsid w:val="00AD2BA6"/>
    <w:rsid w:val="00AD2CA7"/>
    <w:rsid w:val="00AD2D6D"/>
    <w:rsid w:val="00AD32F1"/>
    <w:rsid w:val="00AD3472"/>
    <w:rsid w:val="00AD3573"/>
    <w:rsid w:val="00AD3702"/>
    <w:rsid w:val="00AD3821"/>
    <w:rsid w:val="00AD3BE5"/>
    <w:rsid w:val="00AD3CC8"/>
    <w:rsid w:val="00AD3CD8"/>
    <w:rsid w:val="00AD3DC1"/>
    <w:rsid w:val="00AD3DC5"/>
    <w:rsid w:val="00AD3FE5"/>
    <w:rsid w:val="00AD41CA"/>
    <w:rsid w:val="00AD4374"/>
    <w:rsid w:val="00AD4700"/>
    <w:rsid w:val="00AD49D1"/>
    <w:rsid w:val="00AD4F90"/>
    <w:rsid w:val="00AD4FF8"/>
    <w:rsid w:val="00AD5047"/>
    <w:rsid w:val="00AD5076"/>
    <w:rsid w:val="00AD54DB"/>
    <w:rsid w:val="00AD5773"/>
    <w:rsid w:val="00AD58C4"/>
    <w:rsid w:val="00AD5C2C"/>
    <w:rsid w:val="00AD5F03"/>
    <w:rsid w:val="00AD6013"/>
    <w:rsid w:val="00AD6029"/>
    <w:rsid w:val="00AD6123"/>
    <w:rsid w:val="00AD62CB"/>
    <w:rsid w:val="00AD63A9"/>
    <w:rsid w:val="00AD64B2"/>
    <w:rsid w:val="00AD6563"/>
    <w:rsid w:val="00AD72CA"/>
    <w:rsid w:val="00AD7418"/>
    <w:rsid w:val="00AD74C8"/>
    <w:rsid w:val="00AD74DE"/>
    <w:rsid w:val="00AD74F8"/>
    <w:rsid w:val="00AD75FD"/>
    <w:rsid w:val="00AD7766"/>
    <w:rsid w:val="00AD7A28"/>
    <w:rsid w:val="00AD7A30"/>
    <w:rsid w:val="00AD7D42"/>
    <w:rsid w:val="00AD7E26"/>
    <w:rsid w:val="00AD7F82"/>
    <w:rsid w:val="00AE010D"/>
    <w:rsid w:val="00AE01B2"/>
    <w:rsid w:val="00AE0483"/>
    <w:rsid w:val="00AE05D1"/>
    <w:rsid w:val="00AE06CC"/>
    <w:rsid w:val="00AE0945"/>
    <w:rsid w:val="00AE0F75"/>
    <w:rsid w:val="00AE11CF"/>
    <w:rsid w:val="00AE1374"/>
    <w:rsid w:val="00AE161A"/>
    <w:rsid w:val="00AE185B"/>
    <w:rsid w:val="00AE1949"/>
    <w:rsid w:val="00AE20BB"/>
    <w:rsid w:val="00AE2165"/>
    <w:rsid w:val="00AE2240"/>
    <w:rsid w:val="00AE2250"/>
    <w:rsid w:val="00AE245F"/>
    <w:rsid w:val="00AE2568"/>
    <w:rsid w:val="00AE2659"/>
    <w:rsid w:val="00AE2A4D"/>
    <w:rsid w:val="00AE2B16"/>
    <w:rsid w:val="00AE2CA6"/>
    <w:rsid w:val="00AE2D03"/>
    <w:rsid w:val="00AE2E6B"/>
    <w:rsid w:val="00AE3384"/>
    <w:rsid w:val="00AE3661"/>
    <w:rsid w:val="00AE3673"/>
    <w:rsid w:val="00AE3E22"/>
    <w:rsid w:val="00AE40AC"/>
    <w:rsid w:val="00AE456E"/>
    <w:rsid w:val="00AE460A"/>
    <w:rsid w:val="00AE4D0E"/>
    <w:rsid w:val="00AE4D14"/>
    <w:rsid w:val="00AE4F2A"/>
    <w:rsid w:val="00AE4FA1"/>
    <w:rsid w:val="00AE5076"/>
    <w:rsid w:val="00AE528A"/>
    <w:rsid w:val="00AE5298"/>
    <w:rsid w:val="00AE57D0"/>
    <w:rsid w:val="00AE58F7"/>
    <w:rsid w:val="00AE5B54"/>
    <w:rsid w:val="00AE5DBB"/>
    <w:rsid w:val="00AE5DDA"/>
    <w:rsid w:val="00AE6449"/>
    <w:rsid w:val="00AE64CA"/>
    <w:rsid w:val="00AE68F5"/>
    <w:rsid w:val="00AE6AEB"/>
    <w:rsid w:val="00AE6C7F"/>
    <w:rsid w:val="00AE6DF1"/>
    <w:rsid w:val="00AE6E99"/>
    <w:rsid w:val="00AE6EF8"/>
    <w:rsid w:val="00AE6F60"/>
    <w:rsid w:val="00AE79D5"/>
    <w:rsid w:val="00AE7B58"/>
    <w:rsid w:val="00AE7EBA"/>
    <w:rsid w:val="00AF0282"/>
    <w:rsid w:val="00AF03B4"/>
    <w:rsid w:val="00AF05BE"/>
    <w:rsid w:val="00AF07B9"/>
    <w:rsid w:val="00AF0F85"/>
    <w:rsid w:val="00AF0FAE"/>
    <w:rsid w:val="00AF118E"/>
    <w:rsid w:val="00AF13E9"/>
    <w:rsid w:val="00AF17AB"/>
    <w:rsid w:val="00AF17D1"/>
    <w:rsid w:val="00AF18A9"/>
    <w:rsid w:val="00AF1A03"/>
    <w:rsid w:val="00AF1BF9"/>
    <w:rsid w:val="00AF1D13"/>
    <w:rsid w:val="00AF1FE7"/>
    <w:rsid w:val="00AF21A1"/>
    <w:rsid w:val="00AF245A"/>
    <w:rsid w:val="00AF2502"/>
    <w:rsid w:val="00AF2717"/>
    <w:rsid w:val="00AF28A2"/>
    <w:rsid w:val="00AF2CD0"/>
    <w:rsid w:val="00AF3179"/>
    <w:rsid w:val="00AF32D5"/>
    <w:rsid w:val="00AF3809"/>
    <w:rsid w:val="00AF38F7"/>
    <w:rsid w:val="00AF3B99"/>
    <w:rsid w:val="00AF3BD9"/>
    <w:rsid w:val="00AF4374"/>
    <w:rsid w:val="00AF467A"/>
    <w:rsid w:val="00AF46E9"/>
    <w:rsid w:val="00AF479F"/>
    <w:rsid w:val="00AF47F7"/>
    <w:rsid w:val="00AF48D5"/>
    <w:rsid w:val="00AF5002"/>
    <w:rsid w:val="00AF502B"/>
    <w:rsid w:val="00AF503F"/>
    <w:rsid w:val="00AF5581"/>
    <w:rsid w:val="00AF56AA"/>
    <w:rsid w:val="00AF5887"/>
    <w:rsid w:val="00AF5F97"/>
    <w:rsid w:val="00AF5FB0"/>
    <w:rsid w:val="00AF61E5"/>
    <w:rsid w:val="00AF64AD"/>
    <w:rsid w:val="00AF653A"/>
    <w:rsid w:val="00AF654F"/>
    <w:rsid w:val="00AF6587"/>
    <w:rsid w:val="00AF71D3"/>
    <w:rsid w:val="00AF76F9"/>
    <w:rsid w:val="00AF77CD"/>
    <w:rsid w:val="00AF7A3B"/>
    <w:rsid w:val="00AF7EA9"/>
    <w:rsid w:val="00AF7F99"/>
    <w:rsid w:val="00B00281"/>
    <w:rsid w:val="00B003D7"/>
    <w:rsid w:val="00B00970"/>
    <w:rsid w:val="00B00ACA"/>
    <w:rsid w:val="00B00C29"/>
    <w:rsid w:val="00B00D58"/>
    <w:rsid w:val="00B00F6E"/>
    <w:rsid w:val="00B0143E"/>
    <w:rsid w:val="00B01A07"/>
    <w:rsid w:val="00B01C99"/>
    <w:rsid w:val="00B01DAC"/>
    <w:rsid w:val="00B01E94"/>
    <w:rsid w:val="00B022A6"/>
    <w:rsid w:val="00B02505"/>
    <w:rsid w:val="00B02C33"/>
    <w:rsid w:val="00B02D78"/>
    <w:rsid w:val="00B03060"/>
    <w:rsid w:val="00B03264"/>
    <w:rsid w:val="00B03313"/>
    <w:rsid w:val="00B03322"/>
    <w:rsid w:val="00B03399"/>
    <w:rsid w:val="00B034AE"/>
    <w:rsid w:val="00B035B8"/>
    <w:rsid w:val="00B03777"/>
    <w:rsid w:val="00B03873"/>
    <w:rsid w:val="00B038E2"/>
    <w:rsid w:val="00B040CA"/>
    <w:rsid w:val="00B044BC"/>
    <w:rsid w:val="00B046A0"/>
    <w:rsid w:val="00B047EF"/>
    <w:rsid w:val="00B0499F"/>
    <w:rsid w:val="00B049EB"/>
    <w:rsid w:val="00B04A4B"/>
    <w:rsid w:val="00B04B77"/>
    <w:rsid w:val="00B04D6A"/>
    <w:rsid w:val="00B04F50"/>
    <w:rsid w:val="00B04F6D"/>
    <w:rsid w:val="00B050D3"/>
    <w:rsid w:val="00B051E0"/>
    <w:rsid w:val="00B052BE"/>
    <w:rsid w:val="00B055AB"/>
    <w:rsid w:val="00B05653"/>
    <w:rsid w:val="00B056CD"/>
    <w:rsid w:val="00B05A01"/>
    <w:rsid w:val="00B05D5B"/>
    <w:rsid w:val="00B05EB4"/>
    <w:rsid w:val="00B0626C"/>
    <w:rsid w:val="00B065AB"/>
    <w:rsid w:val="00B06701"/>
    <w:rsid w:val="00B06B67"/>
    <w:rsid w:val="00B070EB"/>
    <w:rsid w:val="00B07487"/>
    <w:rsid w:val="00B074C0"/>
    <w:rsid w:val="00B078BF"/>
    <w:rsid w:val="00B079D1"/>
    <w:rsid w:val="00B07AE9"/>
    <w:rsid w:val="00B07C45"/>
    <w:rsid w:val="00B07D29"/>
    <w:rsid w:val="00B103E9"/>
    <w:rsid w:val="00B104AF"/>
    <w:rsid w:val="00B104FA"/>
    <w:rsid w:val="00B10603"/>
    <w:rsid w:val="00B10628"/>
    <w:rsid w:val="00B1083C"/>
    <w:rsid w:val="00B10B74"/>
    <w:rsid w:val="00B10C0B"/>
    <w:rsid w:val="00B10C49"/>
    <w:rsid w:val="00B10D00"/>
    <w:rsid w:val="00B112DC"/>
    <w:rsid w:val="00B11A4E"/>
    <w:rsid w:val="00B11C6A"/>
    <w:rsid w:val="00B11F80"/>
    <w:rsid w:val="00B11FD2"/>
    <w:rsid w:val="00B1202A"/>
    <w:rsid w:val="00B121AB"/>
    <w:rsid w:val="00B1262D"/>
    <w:rsid w:val="00B12819"/>
    <w:rsid w:val="00B12D75"/>
    <w:rsid w:val="00B1319F"/>
    <w:rsid w:val="00B131E7"/>
    <w:rsid w:val="00B13433"/>
    <w:rsid w:val="00B13711"/>
    <w:rsid w:val="00B138A8"/>
    <w:rsid w:val="00B139B3"/>
    <w:rsid w:val="00B13A2B"/>
    <w:rsid w:val="00B13D28"/>
    <w:rsid w:val="00B13FB0"/>
    <w:rsid w:val="00B14410"/>
    <w:rsid w:val="00B148A8"/>
    <w:rsid w:val="00B149E5"/>
    <w:rsid w:val="00B14A85"/>
    <w:rsid w:val="00B14C48"/>
    <w:rsid w:val="00B14C7F"/>
    <w:rsid w:val="00B14FC9"/>
    <w:rsid w:val="00B15281"/>
    <w:rsid w:val="00B15301"/>
    <w:rsid w:val="00B1534A"/>
    <w:rsid w:val="00B15DBB"/>
    <w:rsid w:val="00B15F1B"/>
    <w:rsid w:val="00B161E1"/>
    <w:rsid w:val="00B165C0"/>
    <w:rsid w:val="00B167C2"/>
    <w:rsid w:val="00B16A27"/>
    <w:rsid w:val="00B16D7F"/>
    <w:rsid w:val="00B16DEF"/>
    <w:rsid w:val="00B16EF6"/>
    <w:rsid w:val="00B170A3"/>
    <w:rsid w:val="00B17171"/>
    <w:rsid w:val="00B17258"/>
    <w:rsid w:val="00B17B37"/>
    <w:rsid w:val="00B17C9C"/>
    <w:rsid w:val="00B209B6"/>
    <w:rsid w:val="00B20D10"/>
    <w:rsid w:val="00B21122"/>
    <w:rsid w:val="00B212E3"/>
    <w:rsid w:val="00B215BA"/>
    <w:rsid w:val="00B2198B"/>
    <w:rsid w:val="00B219B5"/>
    <w:rsid w:val="00B21F03"/>
    <w:rsid w:val="00B21FC7"/>
    <w:rsid w:val="00B2209B"/>
    <w:rsid w:val="00B22948"/>
    <w:rsid w:val="00B22958"/>
    <w:rsid w:val="00B22C91"/>
    <w:rsid w:val="00B22CD4"/>
    <w:rsid w:val="00B22F43"/>
    <w:rsid w:val="00B23011"/>
    <w:rsid w:val="00B23258"/>
    <w:rsid w:val="00B232A7"/>
    <w:rsid w:val="00B23603"/>
    <w:rsid w:val="00B236F9"/>
    <w:rsid w:val="00B23A30"/>
    <w:rsid w:val="00B23D74"/>
    <w:rsid w:val="00B24090"/>
    <w:rsid w:val="00B240B2"/>
    <w:rsid w:val="00B2410B"/>
    <w:rsid w:val="00B241CE"/>
    <w:rsid w:val="00B243B0"/>
    <w:rsid w:val="00B2444D"/>
    <w:rsid w:val="00B24616"/>
    <w:rsid w:val="00B247D9"/>
    <w:rsid w:val="00B24CFB"/>
    <w:rsid w:val="00B24EFF"/>
    <w:rsid w:val="00B24F75"/>
    <w:rsid w:val="00B251D9"/>
    <w:rsid w:val="00B25591"/>
    <w:rsid w:val="00B25623"/>
    <w:rsid w:val="00B256DE"/>
    <w:rsid w:val="00B25818"/>
    <w:rsid w:val="00B258BF"/>
    <w:rsid w:val="00B25917"/>
    <w:rsid w:val="00B25A36"/>
    <w:rsid w:val="00B25BD9"/>
    <w:rsid w:val="00B261BB"/>
    <w:rsid w:val="00B26A61"/>
    <w:rsid w:val="00B27057"/>
    <w:rsid w:val="00B27283"/>
    <w:rsid w:val="00B272BE"/>
    <w:rsid w:val="00B27558"/>
    <w:rsid w:val="00B27702"/>
    <w:rsid w:val="00B2776B"/>
    <w:rsid w:val="00B27772"/>
    <w:rsid w:val="00B278AB"/>
    <w:rsid w:val="00B27C38"/>
    <w:rsid w:val="00B3012A"/>
    <w:rsid w:val="00B302A8"/>
    <w:rsid w:val="00B302FA"/>
    <w:rsid w:val="00B30594"/>
    <w:rsid w:val="00B306E2"/>
    <w:rsid w:val="00B3076B"/>
    <w:rsid w:val="00B30A3B"/>
    <w:rsid w:val="00B30C6F"/>
    <w:rsid w:val="00B30DA1"/>
    <w:rsid w:val="00B30DEF"/>
    <w:rsid w:val="00B30EBF"/>
    <w:rsid w:val="00B31003"/>
    <w:rsid w:val="00B319EC"/>
    <w:rsid w:val="00B31BD3"/>
    <w:rsid w:val="00B31DEB"/>
    <w:rsid w:val="00B31FFC"/>
    <w:rsid w:val="00B320C2"/>
    <w:rsid w:val="00B320D7"/>
    <w:rsid w:val="00B321AE"/>
    <w:rsid w:val="00B32746"/>
    <w:rsid w:val="00B328E5"/>
    <w:rsid w:val="00B32AC2"/>
    <w:rsid w:val="00B32D6C"/>
    <w:rsid w:val="00B32F08"/>
    <w:rsid w:val="00B32FA9"/>
    <w:rsid w:val="00B33027"/>
    <w:rsid w:val="00B330AD"/>
    <w:rsid w:val="00B33280"/>
    <w:rsid w:val="00B33288"/>
    <w:rsid w:val="00B33364"/>
    <w:rsid w:val="00B3392D"/>
    <w:rsid w:val="00B33A94"/>
    <w:rsid w:val="00B33F12"/>
    <w:rsid w:val="00B33F69"/>
    <w:rsid w:val="00B33FF0"/>
    <w:rsid w:val="00B34048"/>
    <w:rsid w:val="00B34299"/>
    <w:rsid w:val="00B34351"/>
    <w:rsid w:val="00B3442B"/>
    <w:rsid w:val="00B34683"/>
    <w:rsid w:val="00B3495F"/>
    <w:rsid w:val="00B34B87"/>
    <w:rsid w:val="00B34C62"/>
    <w:rsid w:val="00B34CAD"/>
    <w:rsid w:val="00B34F00"/>
    <w:rsid w:val="00B350E5"/>
    <w:rsid w:val="00B35412"/>
    <w:rsid w:val="00B3554D"/>
    <w:rsid w:val="00B3557B"/>
    <w:rsid w:val="00B358F2"/>
    <w:rsid w:val="00B35F8C"/>
    <w:rsid w:val="00B3601F"/>
    <w:rsid w:val="00B360F1"/>
    <w:rsid w:val="00B36156"/>
    <w:rsid w:val="00B36610"/>
    <w:rsid w:val="00B36766"/>
    <w:rsid w:val="00B367D6"/>
    <w:rsid w:val="00B36997"/>
    <w:rsid w:val="00B36AF9"/>
    <w:rsid w:val="00B36B28"/>
    <w:rsid w:val="00B36B7A"/>
    <w:rsid w:val="00B36C82"/>
    <w:rsid w:val="00B36E2B"/>
    <w:rsid w:val="00B3700B"/>
    <w:rsid w:val="00B3749D"/>
    <w:rsid w:val="00B377CC"/>
    <w:rsid w:val="00B3789C"/>
    <w:rsid w:val="00B379DB"/>
    <w:rsid w:val="00B37BC6"/>
    <w:rsid w:val="00B40481"/>
    <w:rsid w:val="00B40926"/>
    <w:rsid w:val="00B40E21"/>
    <w:rsid w:val="00B40F32"/>
    <w:rsid w:val="00B41372"/>
    <w:rsid w:val="00B4140C"/>
    <w:rsid w:val="00B4188E"/>
    <w:rsid w:val="00B41A07"/>
    <w:rsid w:val="00B41E0A"/>
    <w:rsid w:val="00B41F94"/>
    <w:rsid w:val="00B421E9"/>
    <w:rsid w:val="00B423D1"/>
    <w:rsid w:val="00B42412"/>
    <w:rsid w:val="00B42523"/>
    <w:rsid w:val="00B425B5"/>
    <w:rsid w:val="00B4292F"/>
    <w:rsid w:val="00B42BF7"/>
    <w:rsid w:val="00B42FA4"/>
    <w:rsid w:val="00B4308A"/>
    <w:rsid w:val="00B430A1"/>
    <w:rsid w:val="00B4333C"/>
    <w:rsid w:val="00B4337A"/>
    <w:rsid w:val="00B437D4"/>
    <w:rsid w:val="00B43815"/>
    <w:rsid w:val="00B43B76"/>
    <w:rsid w:val="00B442B9"/>
    <w:rsid w:val="00B44347"/>
    <w:rsid w:val="00B443CC"/>
    <w:rsid w:val="00B448BC"/>
    <w:rsid w:val="00B44983"/>
    <w:rsid w:val="00B44A95"/>
    <w:rsid w:val="00B44AB2"/>
    <w:rsid w:val="00B44C61"/>
    <w:rsid w:val="00B459D2"/>
    <w:rsid w:val="00B45DCD"/>
    <w:rsid w:val="00B46070"/>
    <w:rsid w:val="00B460FF"/>
    <w:rsid w:val="00B4664A"/>
    <w:rsid w:val="00B46AE3"/>
    <w:rsid w:val="00B46EC1"/>
    <w:rsid w:val="00B47232"/>
    <w:rsid w:val="00B472AC"/>
    <w:rsid w:val="00B475C0"/>
    <w:rsid w:val="00B47884"/>
    <w:rsid w:val="00B47998"/>
    <w:rsid w:val="00B502AC"/>
    <w:rsid w:val="00B50710"/>
    <w:rsid w:val="00B50A78"/>
    <w:rsid w:val="00B50DE9"/>
    <w:rsid w:val="00B50EF1"/>
    <w:rsid w:val="00B5115C"/>
    <w:rsid w:val="00B5157A"/>
    <w:rsid w:val="00B5188A"/>
    <w:rsid w:val="00B51DE0"/>
    <w:rsid w:val="00B520D4"/>
    <w:rsid w:val="00B52223"/>
    <w:rsid w:val="00B52570"/>
    <w:rsid w:val="00B5260B"/>
    <w:rsid w:val="00B52A3F"/>
    <w:rsid w:val="00B52CCE"/>
    <w:rsid w:val="00B52D4E"/>
    <w:rsid w:val="00B53155"/>
    <w:rsid w:val="00B53363"/>
    <w:rsid w:val="00B533FE"/>
    <w:rsid w:val="00B53476"/>
    <w:rsid w:val="00B534F8"/>
    <w:rsid w:val="00B536CD"/>
    <w:rsid w:val="00B53700"/>
    <w:rsid w:val="00B539C1"/>
    <w:rsid w:val="00B53B7F"/>
    <w:rsid w:val="00B53BAA"/>
    <w:rsid w:val="00B53D5E"/>
    <w:rsid w:val="00B53E71"/>
    <w:rsid w:val="00B53FAE"/>
    <w:rsid w:val="00B541D1"/>
    <w:rsid w:val="00B542EB"/>
    <w:rsid w:val="00B543D8"/>
    <w:rsid w:val="00B5440A"/>
    <w:rsid w:val="00B54988"/>
    <w:rsid w:val="00B54B78"/>
    <w:rsid w:val="00B54F46"/>
    <w:rsid w:val="00B550FC"/>
    <w:rsid w:val="00B55109"/>
    <w:rsid w:val="00B55995"/>
    <w:rsid w:val="00B55AEE"/>
    <w:rsid w:val="00B55FAC"/>
    <w:rsid w:val="00B56165"/>
    <w:rsid w:val="00B56366"/>
    <w:rsid w:val="00B56573"/>
    <w:rsid w:val="00B5658A"/>
    <w:rsid w:val="00B56C12"/>
    <w:rsid w:val="00B56E39"/>
    <w:rsid w:val="00B57096"/>
    <w:rsid w:val="00B57122"/>
    <w:rsid w:val="00B57277"/>
    <w:rsid w:val="00B57338"/>
    <w:rsid w:val="00B57438"/>
    <w:rsid w:val="00B5752B"/>
    <w:rsid w:val="00B5774F"/>
    <w:rsid w:val="00B57950"/>
    <w:rsid w:val="00B57B27"/>
    <w:rsid w:val="00B6002B"/>
    <w:rsid w:val="00B60376"/>
    <w:rsid w:val="00B605C8"/>
    <w:rsid w:val="00B606C5"/>
    <w:rsid w:val="00B60762"/>
    <w:rsid w:val="00B60C3E"/>
    <w:rsid w:val="00B60C7B"/>
    <w:rsid w:val="00B611E0"/>
    <w:rsid w:val="00B61AEB"/>
    <w:rsid w:val="00B61E3B"/>
    <w:rsid w:val="00B61F7D"/>
    <w:rsid w:val="00B62069"/>
    <w:rsid w:val="00B6270B"/>
    <w:rsid w:val="00B62757"/>
    <w:rsid w:val="00B62807"/>
    <w:rsid w:val="00B62C69"/>
    <w:rsid w:val="00B62C91"/>
    <w:rsid w:val="00B62CE2"/>
    <w:rsid w:val="00B6301E"/>
    <w:rsid w:val="00B6351F"/>
    <w:rsid w:val="00B63604"/>
    <w:rsid w:val="00B63A68"/>
    <w:rsid w:val="00B63BD4"/>
    <w:rsid w:val="00B64078"/>
    <w:rsid w:val="00B64380"/>
    <w:rsid w:val="00B644E2"/>
    <w:rsid w:val="00B648C7"/>
    <w:rsid w:val="00B64A3C"/>
    <w:rsid w:val="00B64A9D"/>
    <w:rsid w:val="00B64B81"/>
    <w:rsid w:val="00B64EAF"/>
    <w:rsid w:val="00B654E7"/>
    <w:rsid w:val="00B655BE"/>
    <w:rsid w:val="00B656F0"/>
    <w:rsid w:val="00B65705"/>
    <w:rsid w:val="00B65776"/>
    <w:rsid w:val="00B65DAA"/>
    <w:rsid w:val="00B65EFB"/>
    <w:rsid w:val="00B65F50"/>
    <w:rsid w:val="00B665F8"/>
    <w:rsid w:val="00B66757"/>
    <w:rsid w:val="00B667AD"/>
    <w:rsid w:val="00B667B4"/>
    <w:rsid w:val="00B66B2F"/>
    <w:rsid w:val="00B66B49"/>
    <w:rsid w:val="00B66D6C"/>
    <w:rsid w:val="00B6704F"/>
    <w:rsid w:val="00B67158"/>
    <w:rsid w:val="00B67917"/>
    <w:rsid w:val="00B67BA8"/>
    <w:rsid w:val="00B67D71"/>
    <w:rsid w:val="00B67EE7"/>
    <w:rsid w:val="00B67F0C"/>
    <w:rsid w:val="00B70606"/>
    <w:rsid w:val="00B70634"/>
    <w:rsid w:val="00B7064C"/>
    <w:rsid w:val="00B7084F"/>
    <w:rsid w:val="00B70AD4"/>
    <w:rsid w:val="00B70FBB"/>
    <w:rsid w:val="00B71256"/>
    <w:rsid w:val="00B716A4"/>
    <w:rsid w:val="00B71B0F"/>
    <w:rsid w:val="00B71CED"/>
    <w:rsid w:val="00B720EC"/>
    <w:rsid w:val="00B721BC"/>
    <w:rsid w:val="00B72219"/>
    <w:rsid w:val="00B723C8"/>
    <w:rsid w:val="00B723D1"/>
    <w:rsid w:val="00B725A8"/>
    <w:rsid w:val="00B72750"/>
    <w:rsid w:val="00B7281B"/>
    <w:rsid w:val="00B733E5"/>
    <w:rsid w:val="00B73834"/>
    <w:rsid w:val="00B73ABC"/>
    <w:rsid w:val="00B73F4D"/>
    <w:rsid w:val="00B73FC7"/>
    <w:rsid w:val="00B744D8"/>
    <w:rsid w:val="00B74637"/>
    <w:rsid w:val="00B748B6"/>
    <w:rsid w:val="00B74F7F"/>
    <w:rsid w:val="00B752A5"/>
    <w:rsid w:val="00B753C2"/>
    <w:rsid w:val="00B7547E"/>
    <w:rsid w:val="00B75593"/>
    <w:rsid w:val="00B756D2"/>
    <w:rsid w:val="00B757A3"/>
    <w:rsid w:val="00B758C6"/>
    <w:rsid w:val="00B758EC"/>
    <w:rsid w:val="00B75994"/>
    <w:rsid w:val="00B75AB5"/>
    <w:rsid w:val="00B75AF9"/>
    <w:rsid w:val="00B75B08"/>
    <w:rsid w:val="00B75B61"/>
    <w:rsid w:val="00B75FE2"/>
    <w:rsid w:val="00B7625F"/>
    <w:rsid w:val="00B7648B"/>
    <w:rsid w:val="00B764BF"/>
    <w:rsid w:val="00B7663C"/>
    <w:rsid w:val="00B76ADA"/>
    <w:rsid w:val="00B7718D"/>
    <w:rsid w:val="00B771EA"/>
    <w:rsid w:val="00B77429"/>
    <w:rsid w:val="00B776C6"/>
    <w:rsid w:val="00B777B9"/>
    <w:rsid w:val="00B7795A"/>
    <w:rsid w:val="00B77B08"/>
    <w:rsid w:val="00B80291"/>
    <w:rsid w:val="00B804E2"/>
    <w:rsid w:val="00B807C0"/>
    <w:rsid w:val="00B809DE"/>
    <w:rsid w:val="00B80A38"/>
    <w:rsid w:val="00B80C06"/>
    <w:rsid w:val="00B80D1E"/>
    <w:rsid w:val="00B80EAC"/>
    <w:rsid w:val="00B80EE0"/>
    <w:rsid w:val="00B81811"/>
    <w:rsid w:val="00B81894"/>
    <w:rsid w:val="00B819B0"/>
    <w:rsid w:val="00B81B9A"/>
    <w:rsid w:val="00B81C9B"/>
    <w:rsid w:val="00B81E98"/>
    <w:rsid w:val="00B823E9"/>
    <w:rsid w:val="00B824E5"/>
    <w:rsid w:val="00B82A6D"/>
    <w:rsid w:val="00B82D8D"/>
    <w:rsid w:val="00B8362E"/>
    <w:rsid w:val="00B837A8"/>
    <w:rsid w:val="00B83A61"/>
    <w:rsid w:val="00B83DED"/>
    <w:rsid w:val="00B83DF8"/>
    <w:rsid w:val="00B84111"/>
    <w:rsid w:val="00B8413F"/>
    <w:rsid w:val="00B84185"/>
    <w:rsid w:val="00B842BB"/>
    <w:rsid w:val="00B843E7"/>
    <w:rsid w:val="00B84869"/>
    <w:rsid w:val="00B848B7"/>
    <w:rsid w:val="00B84ADF"/>
    <w:rsid w:val="00B84D15"/>
    <w:rsid w:val="00B852BA"/>
    <w:rsid w:val="00B855D0"/>
    <w:rsid w:val="00B858B6"/>
    <w:rsid w:val="00B858CD"/>
    <w:rsid w:val="00B85A50"/>
    <w:rsid w:val="00B85ACF"/>
    <w:rsid w:val="00B85BFB"/>
    <w:rsid w:val="00B85C0B"/>
    <w:rsid w:val="00B85EA8"/>
    <w:rsid w:val="00B86235"/>
    <w:rsid w:val="00B8630E"/>
    <w:rsid w:val="00B8649A"/>
    <w:rsid w:val="00B86607"/>
    <w:rsid w:val="00B86BA0"/>
    <w:rsid w:val="00B87048"/>
    <w:rsid w:val="00B8727B"/>
    <w:rsid w:val="00B8730A"/>
    <w:rsid w:val="00B873F6"/>
    <w:rsid w:val="00B87859"/>
    <w:rsid w:val="00B87C78"/>
    <w:rsid w:val="00B90439"/>
    <w:rsid w:val="00B908B6"/>
    <w:rsid w:val="00B90AAE"/>
    <w:rsid w:val="00B90B24"/>
    <w:rsid w:val="00B90EFE"/>
    <w:rsid w:val="00B9111A"/>
    <w:rsid w:val="00B91D47"/>
    <w:rsid w:val="00B91E1A"/>
    <w:rsid w:val="00B91E62"/>
    <w:rsid w:val="00B91EC5"/>
    <w:rsid w:val="00B9214D"/>
    <w:rsid w:val="00B921CD"/>
    <w:rsid w:val="00B925D0"/>
    <w:rsid w:val="00B9273F"/>
    <w:rsid w:val="00B927B5"/>
    <w:rsid w:val="00B9297D"/>
    <w:rsid w:val="00B92CB1"/>
    <w:rsid w:val="00B9301D"/>
    <w:rsid w:val="00B9331E"/>
    <w:rsid w:val="00B93461"/>
    <w:rsid w:val="00B93626"/>
    <w:rsid w:val="00B936BE"/>
    <w:rsid w:val="00B9378D"/>
    <w:rsid w:val="00B9381A"/>
    <w:rsid w:val="00B93958"/>
    <w:rsid w:val="00B93A70"/>
    <w:rsid w:val="00B93CE7"/>
    <w:rsid w:val="00B93D97"/>
    <w:rsid w:val="00B93E50"/>
    <w:rsid w:val="00B9405D"/>
    <w:rsid w:val="00B943FB"/>
    <w:rsid w:val="00B9461A"/>
    <w:rsid w:val="00B94BE5"/>
    <w:rsid w:val="00B94F72"/>
    <w:rsid w:val="00B950DA"/>
    <w:rsid w:val="00B9518F"/>
    <w:rsid w:val="00B953E2"/>
    <w:rsid w:val="00B9577B"/>
    <w:rsid w:val="00B95AB9"/>
    <w:rsid w:val="00B95BAA"/>
    <w:rsid w:val="00B96150"/>
    <w:rsid w:val="00B96385"/>
    <w:rsid w:val="00B964F2"/>
    <w:rsid w:val="00B9651D"/>
    <w:rsid w:val="00B96B37"/>
    <w:rsid w:val="00B971C0"/>
    <w:rsid w:val="00B973D2"/>
    <w:rsid w:val="00B973FE"/>
    <w:rsid w:val="00B97585"/>
    <w:rsid w:val="00B975D9"/>
    <w:rsid w:val="00B9778C"/>
    <w:rsid w:val="00B97806"/>
    <w:rsid w:val="00B97820"/>
    <w:rsid w:val="00B97A15"/>
    <w:rsid w:val="00B97A6B"/>
    <w:rsid w:val="00B97B96"/>
    <w:rsid w:val="00B97C94"/>
    <w:rsid w:val="00B97E21"/>
    <w:rsid w:val="00B97F03"/>
    <w:rsid w:val="00BA00DE"/>
    <w:rsid w:val="00BA0128"/>
    <w:rsid w:val="00BA056C"/>
    <w:rsid w:val="00BA096B"/>
    <w:rsid w:val="00BA0D16"/>
    <w:rsid w:val="00BA0E11"/>
    <w:rsid w:val="00BA0EEA"/>
    <w:rsid w:val="00BA100E"/>
    <w:rsid w:val="00BA15F0"/>
    <w:rsid w:val="00BA1757"/>
    <w:rsid w:val="00BA1D6E"/>
    <w:rsid w:val="00BA1D6F"/>
    <w:rsid w:val="00BA1F1D"/>
    <w:rsid w:val="00BA1FF9"/>
    <w:rsid w:val="00BA2AE6"/>
    <w:rsid w:val="00BA2E54"/>
    <w:rsid w:val="00BA302C"/>
    <w:rsid w:val="00BA3041"/>
    <w:rsid w:val="00BA30E3"/>
    <w:rsid w:val="00BA32AE"/>
    <w:rsid w:val="00BA373D"/>
    <w:rsid w:val="00BA37D6"/>
    <w:rsid w:val="00BA3CB8"/>
    <w:rsid w:val="00BA3FD2"/>
    <w:rsid w:val="00BA4159"/>
    <w:rsid w:val="00BA43C7"/>
    <w:rsid w:val="00BA47D2"/>
    <w:rsid w:val="00BA4B9C"/>
    <w:rsid w:val="00BA518B"/>
    <w:rsid w:val="00BA5403"/>
    <w:rsid w:val="00BA5AEC"/>
    <w:rsid w:val="00BA5D4A"/>
    <w:rsid w:val="00BA5E59"/>
    <w:rsid w:val="00BA60DC"/>
    <w:rsid w:val="00BA61D4"/>
    <w:rsid w:val="00BA6534"/>
    <w:rsid w:val="00BA665A"/>
    <w:rsid w:val="00BA6868"/>
    <w:rsid w:val="00BA6B28"/>
    <w:rsid w:val="00BA6F41"/>
    <w:rsid w:val="00BA7001"/>
    <w:rsid w:val="00BA7146"/>
    <w:rsid w:val="00BA7152"/>
    <w:rsid w:val="00BA7217"/>
    <w:rsid w:val="00BA7615"/>
    <w:rsid w:val="00BA7623"/>
    <w:rsid w:val="00BA798F"/>
    <w:rsid w:val="00BA79C8"/>
    <w:rsid w:val="00BA7EEC"/>
    <w:rsid w:val="00BB0302"/>
    <w:rsid w:val="00BB044C"/>
    <w:rsid w:val="00BB0A97"/>
    <w:rsid w:val="00BB0E16"/>
    <w:rsid w:val="00BB1614"/>
    <w:rsid w:val="00BB1A10"/>
    <w:rsid w:val="00BB244F"/>
    <w:rsid w:val="00BB2897"/>
    <w:rsid w:val="00BB293F"/>
    <w:rsid w:val="00BB29C2"/>
    <w:rsid w:val="00BB2A2A"/>
    <w:rsid w:val="00BB2B0C"/>
    <w:rsid w:val="00BB2C46"/>
    <w:rsid w:val="00BB2C87"/>
    <w:rsid w:val="00BB2DCC"/>
    <w:rsid w:val="00BB3141"/>
    <w:rsid w:val="00BB3235"/>
    <w:rsid w:val="00BB3373"/>
    <w:rsid w:val="00BB3567"/>
    <w:rsid w:val="00BB39B9"/>
    <w:rsid w:val="00BB3B88"/>
    <w:rsid w:val="00BB40F9"/>
    <w:rsid w:val="00BB4298"/>
    <w:rsid w:val="00BB4410"/>
    <w:rsid w:val="00BB4C00"/>
    <w:rsid w:val="00BB4CCA"/>
    <w:rsid w:val="00BB4D1E"/>
    <w:rsid w:val="00BB4D27"/>
    <w:rsid w:val="00BB51E2"/>
    <w:rsid w:val="00BB5310"/>
    <w:rsid w:val="00BB53D6"/>
    <w:rsid w:val="00BB53F5"/>
    <w:rsid w:val="00BB5E80"/>
    <w:rsid w:val="00BB5F37"/>
    <w:rsid w:val="00BB6298"/>
    <w:rsid w:val="00BB644F"/>
    <w:rsid w:val="00BB646A"/>
    <w:rsid w:val="00BB6591"/>
    <w:rsid w:val="00BB6670"/>
    <w:rsid w:val="00BB7119"/>
    <w:rsid w:val="00BB728B"/>
    <w:rsid w:val="00BB768B"/>
    <w:rsid w:val="00BB7735"/>
    <w:rsid w:val="00BB7AE5"/>
    <w:rsid w:val="00BB7BAF"/>
    <w:rsid w:val="00BB7C47"/>
    <w:rsid w:val="00BB7DBD"/>
    <w:rsid w:val="00BC0146"/>
    <w:rsid w:val="00BC0299"/>
    <w:rsid w:val="00BC04BB"/>
    <w:rsid w:val="00BC0617"/>
    <w:rsid w:val="00BC0A33"/>
    <w:rsid w:val="00BC0DCE"/>
    <w:rsid w:val="00BC127C"/>
    <w:rsid w:val="00BC1969"/>
    <w:rsid w:val="00BC1B22"/>
    <w:rsid w:val="00BC1D73"/>
    <w:rsid w:val="00BC1E51"/>
    <w:rsid w:val="00BC2165"/>
    <w:rsid w:val="00BC219C"/>
    <w:rsid w:val="00BC21FC"/>
    <w:rsid w:val="00BC2327"/>
    <w:rsid w:val="00BC2342"/>
    <w:rsid w:val="00BC23CF"/>
    <w:rsid w:val="00BC2651"/>
    <w:rsid w:val="00BC2933"/>
    <w:rsid w:val="00BC29AB"/>
    <w:rsid w:val="00BC2FB5"/>
    <w:rsid w:val="00BC3040"/>
    <w:rsid w:val="00BC3170"/>
    <w:rsid w:val="00BC3425"/>
    <w:rsid w:val="00BC3515"/>
    <w:rsid w:val="00BC3697"/>
    <w:rsid w:val="00BC37A2"/>
    <w:rsid w:val="00BC3E17"/>
    <w:rsid w:val="00BC3F04"/>
    <w:rsid w:val="00BC4534"/>
    <w:rsid w:val="00BC45DF"/>
    <w:rsid w:val="00BC46FC"/>
    <w:rsid w:val="00BC4745"/>
    <w:rsid w:val="00BC4846"/>
    <w:rsid w:val="00BC4858"/>
    <w:rsid w:val="00BC4879"/>
    <w:rsid w:val="00BC48B0"/>
    <w:rsid w:val="00BC4CF3"/>
    <w:rsid w:val="00BC4D29"/>
    <w:rsid w:val="00BC5150"/>
    <w:rsid w:val="00BC5294"/>
    <w:rsid w:val="00BC56EA"/>
    <w:rsid w:val="00BC5936"/>
    <w:rsid w:val="00BC5984"/>
    <w:rsid w:val="00BC5A15"/>
    <w:rsid w:val="00BC5A6F"/>
    <w:rsid w:val="00BC5ABE"/>
    <w:rsid w:val="00BC5F0B"/>
    <w:rsid w:val="00BC6070"/>
    <w:rsid w:val="00BC633F"/>
    <w:rsid w:val="00BC6508"/>
    <w:rsid w:val="00BC6606"/>
    <w:rsid w:val="00BC6B43"/>
    <w:rsid w:val="00BC6E6C"/>
    <w:rsid w:val="00BC6FA7"/>
    <w:rsid w:val="00BC6FBB"/>
    <w:rsid w:val="00BC709B"/>
    <w:rsid w:val="00BC7217"/>
    <w:rsid w:val="00BC79CC"/>
    <w:rsid w:val="00BC7BB8"/>
    <w:rsid w:val="00BC7BE8"/>
    <w:rsid w:val="00BC7C1B"/>
    <w:rsid w:val="00BC7DF8"/>
    <w:rsid w:val="00BD0106"/>
    <w:rsid w:val="00BD0166"/>
    <w:rsid w:val="00BD0281"/>
    <w:rsid w:val="00BD0546"/>
    <w:rsid w:val="00BD099F"/>
    <w:rsid w:val="00BD12AF"/>
    <w:rsid w:val="00BD1340"/>
    <w:rsid w:val="00BD1412"/>
    <w:rsid w:val="00BD190D"/>
    <w:rsid w:val="00BD1A4E"/>
    <w:rsid w:val="00BD1C54"/>
    <w:rsid w:val="00BD1DAA"/>
    <w:rsid w:val="00BD21D4"/>
    <w:rsid w:val="00BD22F5"/>
    <w:rsid w:val="00BD26E4"/>
    <w:rsid w:val="00BD271D"/>
    <w:rsid w:val="00BD27CC"/>
    <w:rsid w:val="00BD2B9B"/>
    <w:rsid w:val="00BD2F70"/>
    <w:rsid w:val="00BD30A1"/>
    <w:rsid w:val="00BD30DA"/>
    <w:rsid w:val="00BD33D0"/>
    <w:rsid w:val="00BD3499"/>
    <w:rsid w:val="00BD3AE4"/>
    <w:rsid w:val="00BD3DEB"/>
    <w:rsid w:val="00BD403B"/>
    <w:rsid w:val="00BD4721"/>
    <w:rsid w:val="00BD4929"/>
    <w:rsid w:val="00BD49DE"/>
    <w:rsid w:val="00BD4B4E"/>
    <w:rsid w:val="00BD5007"/>
    <w:rsid w:val="00BD521D"/>
    <w:rsid w:val="00BD569B"/>
    <w:rsid w:val="00BD5714"/>
    <w:rsid w:val="00BD5800"/>
    <w:rsid w:val="00BD58E6"/>
    <w:rsid w:val="00BD59A0"/>
    <w:rsid w:val="00BD59EA"/>
    <w:rsid w:val="00BD5A0D"/>
    <w:rsid w:val="00BD6713"/>
    <w:rsid w:val="00BD6945"/>
    <w:rsid w:val="00BD6A2B"/>
    <w:rsid w:val="00BD6E6C"/>
    <w:rsid w:val="00BD6F62"/>
    <w:rsid w:val="00BD7165"/>
    <w:rsid w:val="00BD73D9"/>
    <w:rsid w:val="00BD743D"/>
    <w:rsid w:val="00BD7B7D"/>
    <w:rsid w:val="00BD7CF3"/>
    <w:rsid w:val="00BD7E64"/>
    <w:rsid w:val="00BD7EA3"/>
    <w:rsid w:val="00BD7F99"/>
    <w:rsid w:val="00BD7FA2"/>
    <w:rsid w:val="00BE0200"/>
    <w:rsid w:val="00BE033D"/>
    <w:rsid w:val="00BE06F9"/>
    <w:rsid w:val="00BE070A"/>
    <w:rsid w:val="00BE0BE7"/>
    <w:rsid w:val="00BE0C3D"/>
    <w:rsid w:val="00BE0CFE"/>
    <w:rsid w:val="00BE0F70"/>
    <w:rsid w:val="00BE1181"/>
    <w:rsid w:val="00BE12FB"/>
    <w:rsid w:val="00BE1305"/>
    <w:rsid w:val="00BE1AC1"/>
    <w:rsid w:val="00BE1F5E"/>
    <w:rsid w:val="00BE235D"/>
    <w:rsid w:val="00BE24F0"/>
    <w:rsid w:val="00BE2E66"/>
    <w:rsid w:val="00BE3F63"/>
    <w:rsid w:val="00BE3F7D"/>
    <w:rsid w:val="00BE441C"/>
    <w:rsid w:val="00BE4A41"/>
    <w:rsid w:val="00BE4D66"/>
    <w:rsid w:val="00BE50F8"/>
    <w:rsid w:val="00BE5542"/>
    <w:rsid w:val="00BE57A2"/>
    <w:rsid w:val="00BE5886"/>
    <w:rsid w:val="00BE5AAA"/>
    <w:rsid w:val="00BE5B0D"/>
    <w:rsid w:val="00BE5EA7"/>
    <w:rsid w:val="00BE5ECC"/>
    <w:rsid w:val="00BE60BD"/>
    <w:rsid w:val="00BE63F0"/>
    <w:rsid w:val="00BE6468"/>
    <w:rsid w:val="00BE6803"/>
    <w:rsid w:val="00BE6A2A"/>
    <w:rsid w:val="00BE6A53"/>
    <w:rsid w:val="00BE708B"/>
    <w:rsid w:val="00BE71B2"/>
    <w:rsid w:val="00BE7345"/>
    <w:rsid w:val="00BE7846"/>
    <w:rsid w:val="00BE78C2"/>
    <w:rsid w:val="00BF0094"/>
    <w:rsid w:val="00BF017A"/>
    <w:rsid w:val="00BF05BF"/>
    <w:rsid w:val="00BF07A6"/>
    <w:rsid w:val="00BF0A24"/>
    <w:rsid w:val="00BF0EE6"/>
    <w:rsid w:val="00BF0EF2"/>
    <w:rsid w:val="00BF0F1B"/>
    <w:rsid w:val="00BF1005"/>
    <w:rsid w:val="00BF11A0"/>
    <w:rsid w:val="00BF14BE"/>
    <w:rsid w:val="00BF1B43"/>
    <w:rsid w:val="00BF1CDC"/>
    <w:rsid w:val="00BF2271"/>
    <w:rsid w:val="00BF2769"/>
    <w:rsid w:val="00BF27E4"/>
    <w:rsid w:val="00BF2877"/>
    <w:rsid w:val="00BF2B36"/>
    <w:rsid w:val="00BF2E43"/>
    <w:rsid w:val="00BF37D6"/>
    <w:rsid w:val="00BF38EB"/>
    <w:rsid w:val="00BF42D0"/>
    <w:rsid w:val="00BF448F"/>
    <w:rsid w:val="00BF46CC"/>
    <w:rsid w:val="00BF4BAA"/>
    <w:rsid w:val="00BF4C39"/>
    <w:rsid w:val="00BF50C8"/>
    <w:rsid w:val="00BF51E1"/>
    <w:rsid w:val="00BF51F6"/>
    <w:rsid w:val="00BF53A2"/>
    <w:rsid w:val="00BF53A9"/>
    <w:rsid w:val="00BF54F2"/>
    <w:rsid w:val="00BF55EC"/>
    <w:rsid w:val="00BF56AC"/>
    <w:rsid w:val="00BF5A0A"/>
    <w:rsid w:val="00BF5CB7"/>
    <w:rsid w:val="00BF5D0E"/>
    <w:rsid w:val="00BF6096"/>
    <w:rsid w:val="00BF6183"/>
    <w:rsid w:val="00BF6413"/>
    <w:rsid w:val="00BF6534"/>
    <w:rsid w:val="00BF68C8"/>
    <w:rsid w:val="00BF6985"/>
    <w:rsid w:val="00BF6DFD"/>
    <w:rsid w:val="00BF6E3F"/>
    <w:rsid w:val="00BF7558"/>
    <w:rsid w:val="00BF7C40"/>
    <w:rsid w:val="00BF7C96"/>
    <w:rsid w:val="00BF7E17"/>
    <w:rsid w:val="00BF7ED7"/>
    <w:rsid w:val="00C0041D"/>
    <w:rsid w:val="00C0090D"/>
    <w:rsid w:val="00C0096F"/>
    <w:rsid w:val="00C00B30"/>
    <w:rsid w:val="00C00BC3"/>
    <w:rsid w:val="00C00BDF"/>
    <w:rsid w:val="00C00F13"/>
    <w:rsid w:val="00C00F49"/>
    <w:rsid w:val="00C014B0"/>
    <w:rsid w:val="00C0162F"/>
    <w:rsid w:val="00C016A3"/>
    <w:rsid w:val="00C0175D"/>
    <w:rsid w:val="00C019D8"/>
    <w:rsid w:val="00C01A4A"/>
    <w:rsid w:val="00C01A7B"/>
    <w:rsid w:val="00C01C35"/>
    <w:rsid w:val="00C01D20"/>
    <w:rsid w:val="00C01E68"/>
    <w:rsid w:val="00C01E91"/>
    <w:rsid w:val="00C030FF"/>
    <w:rsid w:val="00C03134"/>
    <w:rsid w:val="00C033D8"/>
    <w:rsid w:val="00C0352F"/>
    <w:rsid w:val="00C03742"/>
    <w:rsid w:val="00C03776"/>
    <w:rsid w:val="00C0386D"/>
    <w:rsid w:val="00C03B7D"/>
    <w:rsid w:val="00C03CAD"/>
    <w:rsid w:val="00C0409D"/>
    <w:rsid w:val="00C041C6"/>
    <w:rsid w:val="00C04404"/>
    <w:rsid w:val="00C04453"/>
    <w:rsid w:val="00C047D1"/>
    <w:rsid w:val="00C04920"/>
    <w:rsid w:val="00C04A45"/>
    <w:rsid w:val="00C04ECA"/>
    <w:rsid w:val="00C04F09"/>
    <w:rsid w:val="00C052F4"/>
    <w:rsid w:val="00C056BA"/>
    <w:rsid w:val="00C060CE"/>
    <w:rsid w:val="00C06117"/>
    <w:rsid w:val="00C06142"/>
    <w:rsid w:val="00C0645F"/>
    <w:rsid w:val="00C066AF"/>
    <w:rsid w:val="00C068EB"/>
    <w:rsid w:val="00C07198"/>
    <w:rsid w:val="00C07305"/>
    <w:rsid w:val="00C073F7"/>
    <w:rsid w:val="00C07CD9"/>
    <w:rsid w:val="00C07E47"/>
    <w:rsid w:val="00C07ECF"/>
    <w:rsid w:val="00C07FB0"/>
    <w:rsid w:val="00C1014F"/>
    <w:rsid w:val="00C102D3"/>
    <w:rsid w:val="00C1041C"/>
    <w:rsid w:val="00C10516"/>
    <w:rsid w:val="00C105E2"/>
    <w:rsid w:val="00C106E0"/>
    <w:rsid w:val="00C10B15"/>
    <w:rsid w:val="00C10C12"/>
    <w:rsid w:val="00C10FEF"/>
    <w:rsid w:val="00C11924"/>
    <w:rsid w:val="00C12047"/>
    <w:rsid w:val="00C1217B"/>
    <w:rsid w:val="00C1275C"/>
    <w:rsid w:val="00C12770"/>
    <w:rsid w:val="00C12775"/>
    <w:rsid w:val="00C12798"/>
    <w:rsid w:val="00C12967"/>
    <w:rsid w:val="00C12F6E"/>
    <w:rsid w:val="00C13006"/>
    <w:rsid w:val="00C1317D"/>
    <w:rsid w:val="00C13344"/>
    <w:rsid w:val="00C13696"/>
    <w:rsid w:val="00C138D1"/>
    <w:rsid w:val="00C14016"/>
    <w:rsid w:val="00C142D9"/>
    <w:rsid w:val="00C14390"/>
    <w:rsid w:val="00C1460F"/>
    <w:rsid w:val="00C14A7E"/>
    <w:rsid w:val="00C14F94"/>
    <w:rsid w:val="00C15279"/>
    <w:rsid w:val="00C15428"/>
    <w:rsid w:val="00C155C0"/>
    <w:rsid w:val="00C15A5E"/>
    <w:rsid w:val="00C15DA3"/>
    <w:rsid w:val="00C15F11"/>
    <w:rsid w:val="00C161BA"/>
    <w:rsid w:val="00C16416"/>
    <w:rsid w:val="00C1647D"/>
    <w:rsid w:val="00C16706"/>
    <w:rsid w:val="00C16BED"/>
    <w:rsid w:val="00C17071"/>
    <w:rsid w:val="00C171C4"/>
    <w:rsid w:val="00C1759E"/>
    <w:rsid w:val="00C17617"/>
    <w:rsid w:val="00C17B40"/>
    <w:rsid w:val="00C17E62"/>
    <w:rsid w:val="00C17EE5"/>
    <w:rsid w:val="00C20245"/>
    <w:rsid w:val="00C20B9F"/>
    <w:rsid w:val="00C20E78"/>
    <w:rsid w:val="00C20ED4"/>
    <w:rsid w:val="00C21273"/>
    <w:rsid w:val="00C213F7"/>
    <w:rsid w:val="00C2183E"/>
    <w:rsid w:val="00C218A1"/>
    <w:rsid w:val="00C21AC1"/>
    <w:rsid w:val="00C21B9E"/>
    <w:rsid w:val="00C21BF0"/>
    <w:rsid w:val="00C22156"/>
    <w:rsid w:val="00C221A0"/>
    <w:rsid w:val="00C222E9"/>
    <w:rsid w:val="00C2246F"/>
    <w:rsid w:val="00C2269E"/>
    <w:rsid w:val="00C22B6D"/>
    <w:rsid w:val="00C23031"/>
    <w:rsid w:val="00C23080"/>
    <w:rsid w:val="00C238D1"/>
    <w:rsid w:val="00C238D4"/>
    <w:rsid w:val="00C23BB2"/>
    <w:rsid w:val="00C23E96"/>
    <w:rsid w:val="00C23FDB"/>
    <w:rsid w:val="00C23FFD"/>
    <w:rsid w:val="00C24127"/>
    <w:rsid w:val="00C24237"/>
    <w:rsid w:val="00C24625"/>
    <w:rsid w:val="00C2470E"/>
    <w:rsid w:val="00C247D0"/>
    <w:rsid w:val="00C2485F"/>
    <w:rsid w:val="00C2488C"/>
    <w:rsid w:val="00C249D6"/>
    <w:rsid w:val="00C24B0F"/>
    <w:rsid w:val="00C24C49"/>
    <w:rsid w:val="00C24E3B"/>
    <w:rsid w:val="00C25021"/>
    <w:rsid w:val="00C25288"/>
    <w:rsid w:val="00C2557C"/>
    <w:rsid w:val="00C25596"/>
    <w:rsid w:val="00C25603"/>
    <w:rsid w:val="00C256AD"/>
    <w:rsid w:val="00C25890"/>
    <w:rsid w:val="00C25A05"/>
    <w:rsid w:val="00C25BE5"/>
    <w:rsid w:val="00C25C46"/>
    <w:rsid w:val="00C25D7C"/>
    <w:rsid w:val="00C25DA9"/>
    <w:rsid w:val="00C25DAF"/>
    <w:rsid w:val="00C2613A"/>
    <w:rsid w:val="00C261F5"/>
    <w:rsid w:val="00C267A8"/>
    <w:rsid w:val="00C26C37"/>
    <w:rsid w:val="00C26E28"/>
    <w:rsid w:val="00C26F3A"/>
    <w:rsid w:val="00C26F7A"/>
    <w:rsid w:val="00C270A8"/>
    <w:rsid w:val="00C27336"/>
    <w:rsid w:val="00C27395"/>
    <w:rsid w:val="00C273C5"/>
    <w:rsid w:val="00C2770E"/>
    <w:rsid w:val="00C279B8"/>
    <w:rsid w:val="00C279EC"/>
    <w:rsid w:val="00C27C0A"/>
    <w:rsid w:val="00C27C89"/>
    <w:rsid w:val="00C27D49"/>
    <w:rsid w:val="00C27F88"/>
    <w:rsid w:val="00C301E5"/>
    <w:rsid w:val="00C306CE"/>
    <w:rsid w:val="00C30D66"/>
    <w:rsid w:val="00C30E3B"/>
    <w:rsid w:val="00C31133"/>
    <w:rsid w:val="00C315D8"/>
    <w:rsid w:val="00C315D9"/>
    <w:rsid w:val="00C31876"/>
    <w:rsid w:val="00C31B0F"/>
    <w:rsid w:val="00C31BAB"/>
    <w:rsid w:val="00C31E23"/>
    <w:rsid w:val="00C3203F"/>
    <w:rsid w:val="00C324E4"/>
    <w:rsid w:val="00C326F9"/>
    <w:rsid w:val="00C32AFA"/>
    <w:rsid w:val="00C32B68"/>
    <w:rsid w:val="00C32CDB"/>
    <w:rsid w:val="00C333AB"/>
    <w:rsid w:val="00C336DC"/>
    <w:rsid w:val="00C33962"/>
    <w:rsid w:val="00C33AA1"/>
    <w:rsid w:val="00C33B12"/>
    <w:rsid w:val="00C33C06"/>
    <w:rsid w:val="00C33D66"/>
    <w:rsid w:val="00C33DA1"/>
    <w:rsid w:val="00C33E0E"/>
    <w:rsid w:val="00C33E51"/>
    <w:rsid w:val="00C33FF3"/>
    <w:rsid w:val="00C33FFB"/>
    <w:rsid w:val="00C34097"/>
    <w:rsid w:val="00C34242"/>
    <w:rsid w:val="00C3429B"/>
    <w:rsid w:val="00C34367"/>
    <w:rsid w:val="00C345E8"/>
    <w:rsid w:val="00C3461C"/>
    <w:rsid w:val="00C34B0D"/>
    <w:rsid w:val="00C34B9C"/>
    <w:rsid w:val="00C34CE4"/>
    <w:rsid w:val="00C34EF0"/>
    <w:rsid w:val="00C35096"/>
    <w:rsid w:val="00C351EA"/>
    <w:rsid w:val="00C35259"/>
    <w:rsid w:val="00C35267"/>
    <w:rsid w:val="00C3549F"/>
    <w:rsid w:val="00C35683"/>
    <w:rsid w:val="00C3592A"/>
    <w:rsid w:val="00C35AF5"/>
    <w:rsid w:val="00C35D14"/>
    <w:rsid w:val="00C360CE"/>
    <w:rsid w:val="00C3626D"/>
    <w:rsid w:val="00C363D5"/>
    <w:rsid w:val="00C364B6"/>
    <w:rsid w:val="00C36D70"/>
    <w:rsid w:val="00C36FFC"/>
    <w:rsid w:val="00C371FC"/>
    <w:rsid w:val="00C37421"/>
    <w:rsid w:val="00C37437"/>
    <w:rsid w:val="00C3775B"/>
    <w:rsid w:val="00C3785A"/>
    <w:rsid w:val="00C3790C"/>
    <w:rsid w:val="00C37A29"/>
    <w:rsid w:val="00C37C23"/>
    <w:rsid w:val="00C37CDA"/>
    <w:rsid w:val="00C37DBB"/>
    <w:rsid w:val="00C37ED0"/>
    <w:rsid w:val="00C40066"/>
    <w:rsid w:val="00C4060E"/>
    <w:rsid w:val="00C407AB"/>
    <w:rsid w:val="00C40914"/>
    <w:rsid w:val="00C40D75"/>
    <w:rsid w:val="00C40DC3"/>
    <w:rsid w:val="00C40E3B"/>
    <w:rsid w:val="00C41074"/>
    <w:rsid w:val="00C412BA"/>
    <w:rsid w:val="00C4148D"/>
    <w:rsid w:val="00C4159E"/>
    <w:rsid w:val="00C417B2"/>
    <w:rsid w:val="00C4182C"/>
    <w:rsid w:val="00C41CF8"/>
    <w:rsid w:val="00C41D21"/>
    <w:rsid w:val="00C427FD"/>
    <w:rsid w:val="00C4281D"/>
    <w:rsid w:val="00C42E66"/>
    <w:rsid w:val="00C42ED0"/>
    <w:rsid w:val="00C43129"/>
    <w:rsid w:val="00C43384"/>
    <w:rsid w:val="00C433D2"/>
    <w:rsid w:val="00C435AF"/>
    <w:rsid w:val="00C436B8"/>
    <w:rsid w:val="00C436C3"/>
    <w:rsid w:val="00C43C78"/>
    <w:rsid w:val="00C440C7"/>
    <w:rsid w:val="00C44259"/>
    <w:rsid w:val="00C443F0"/>
    <w:rsid w:val="00C44844"/>
    <w:rsid w:val="00C448E4"/>
    <w:rsid w:val="00C44B68"/>
    <w:rsid w:val="00C44F32"/>
    <w:rsid w:val="00C45850"/>
    <w:rsid w:val="00C45AD5"/>
    <w:rsid w:val="00C45B53"/>
    <w:rsid w:val="00C4600B"/>
    <w:rsid w:val="00C4650F"/>
    <w:rsid w:val="00C46810"/>
    <w:rsid w:val="00C46864"/>
    <w:rsid w:val="00C469BB"/>
    <w:rsid w:val="00C46B06"/>
    <w:rsid w:val="00C46C26"/>
    <w:rsid w:val="00C472DF"/>
    <w:rsid w:val="00C4757D"/>
    <w:rsid w:val="00C477AD"/>
    <w:rsid w:val="00C47888"/>
    <w:rsid w:val="00C47C14"/>
    <w:rsid w:val="00C47DC8"/>
    <w:rsid w:val="00C47DE1"/>
    <w:rsid w:val="00C47EDC"/>
    <w:rsid w:val="00C50026"/>
    <w:rsid w:val="00C50BAA"/>
    <w:rsid w:val="00C50D90"/>
    <w:rsid w:val="00C5123E"/>
    <w:rsid w:val="00C51325"/>
    <w:rsid w:val="00C51783"/>
    <w:rsid w:val="00C5195F"/>
    <w:rsid w:val="00C51BF8"/>
    <w:rsid w:val="00C521DB"/>
    <w:rsid w:val="00C52281"/>
    <w:rsid w:val="00C52298"/>
    <w:rsid w:val="00C522D7"/>
    <w:rsid w:val="00C527A0"/>
    <w:rsid w:val="00C528A7"/>
    <w:rsid w:val="00C52AA6"/>
    <w:rsid w:val="00C52C8A"/>
    <w:rsid w:val="00C52C8F"/>
    <w:rsid w:val="00C52E97"/>
    <w:rsid w:val="00C53115"/>
    <w:rsid w:val="00C5318B"/>
    <w:rsid w:val="00C5384D"/>
    <w:rsid w:val="00C53B2F"/>
    <w:rsid w:val="00C53D1D"/>
    <w:rsid w:val="00C53D48"/>
    <w:rsid w:val="00C53FC5"/>
    <w:rsid w:val="00C54245"/>
    <w:rsid w:val="00C5431E"/>
    <w:rsid w:val="00C548E8"/>
    <w:rsid w:val="00C5499B"/>
    <w:rsid w:val="00C54A17"/>
    <w:rsid w:val="00C54B46"/>
    <w:rsid w:val="00C5522B"/>
    <w:rsid w:val="00C553DC"/>
    <w:rsid w:val="00C554EA"/>
    <w:rsid w:val="00C55782"/>
    <w:rsid w:val="00C5590A"/>
    <w:rsid w:val="00C55C63"/>
    <w:rsid w:val="00C55DA1"/>
    <w:rsid w:val="00C561B4"/>
    <w:rsid w:val="00C562F3"/>
    <w:rsid w:val="00C56718"/>
    <w:rsid w:val="00C568EE"/>
    <w:rsid w:val="00C56A3A"/>
    <w:rsid w:val="00C56A49"/>
    <w:rsid w:val="00C56B75"/>
    <w:rsid w:val="00C56B9C"/>
    <w:rsid w:val="00C56CF5"/>
    <w:rsid w:val="00C57086"/>
    <w:rsid w:val="00C57AD4"/>
    <w:rsid w:val="00C57AFD"/>
    <w:rsid w:val="00C57BE9"/>
    <w:rsid w:val="00C60185"/>
    <w:rsid w:val="00C60858"/>
    <w:rsid w:val="00C60907"/>
    <w:rsid w:val="00C609DE"/>
    <w:rsid w:val="00C611D7"/>
    <w:rsid w:val="00C6133A"/>
    <w:rsid w:val="00C61343"/>
    <w:rsid w:val="00C613E1"/>
    <w:rsid w:val="00C61449"/>
    <w:rsid w:val="00C61837"/>
    <w:rsid w:val="00C61912"/>
    <w:rsid w:val="00C61B85"/>
    <w:rsid w:val="00C61C8D"/>
    <w:rsid w:val="00C61E07"/>
    <w:rsid w:val="00C62146"/>
    <w:rsid w:val="00C6286A"/>
    <w:rsid w:val="00C62A6F"/>
    <w:rsid w:val="00C62B55"/>
    <w:rsid w:val="00C63210"/>
    <w:rsid w:val="00C632C7"/>
    <w:rsid w:val="00C6334A"/>
    <w:rsid w:val="00C63C49"/>
    <w:rsid w:val="00C63CE2"/>
    <w:rsid w:val="00C63E81"/>
    <w:rsid w:val="00C63F6E"/>
    <w:rsid w:val="00C6406D"/>
    <w:rsid w:val="00C64092"/>
    <w:rsid w:val="00C6437D"/>
    <w:rsid w:val="00C6449B"/>
    <w:rsid w:val="00C64505"/>
    <w:rsid w:val="00C64895"/>
    <w:rsid w:val="00C64A0A"/>
    <w:rsid w:val="00C64C78"/>
    <w:rsid w:val="00C6507E"/>
    <w:rsid w:val="00C6514F"/>
    <w:rsid w:val="00C653E6"/>
    <w:rsid w:val="00C65427"/>
    <w:rsid w:val="00C65468"/>
    <w:rsid w:val="00C65650"/>
    <w:rsid w:val="00C658BA"/>
    <w:rsid w:val="00C65A17"/>
    <w:rsid w:val="00C65AAF"/>
    <w:rsid w:val="00C65B26"/>
    <w:rsid w:val="00C65DB8"/>
    <w:rsid w:val="00C65E71"/>
    <w:rsid w:val="00C66595"/>
    <w:rsid w:val="00C66B25"/>
    <w:rsid w:val="00C673CB"/>
    <w:rsid w:val="00C6746A"/>
    <w:rsid w:val="00C674B4"/>
    <w:rsid w:val="00C67547"/>
    <w:rsid w:val="00C67909"/>
    <w:rsid w:val="00C6794A"/>
    <w:rsid w:val="00C67A58"/>
    <w:rsid w:val="00C67F96"/>
    <w:rsid w:val="00C67FE8"/>
    <w:rsid w:val="00C70334"/>
    <w:rsid w:val="00C7038D"/>
    <w:rsid w:val="00C705E6"/>
    <w:rsid w:val="00C7097F"/>
    <w:rsid w:val="00C70D23"/>
    <w:rsid w:val="00C70D80"/>
    <w:rsid w:val="00C70EFC"/>
    <w:rsid w:val="00C7100D"/>
    <w:rsid w:val="00C71688"/>
    <w:rsid w:val="00C71B78"/>
    <w:rsid w:val="00C71DFF"/>
    <w:rsid w:val="00C7200B"/>
    <w:rsid w:val="00C7207A"/>
    <w:rsid w:val="00C720EC"/>
    <w:rsid w:val="00C72112"/>
    <w:rsid w:val="00C723E8"/>
    <w:rsid w:val="00C7289D"/>
    <w:rsid w:val="00C72DE1"/>
    <w:rsid w:val="00C731A5"/>
    <w:rsid w:val="00C73216"/>
    <w:rsid w:val="00C73218"/>
    <w:rsid w:val="00C732A1"/>
    <w:rsid w:val="00C73E0F"/>
    <w:rsid w:val="00C742CE"/>
    <w:rsid w:val="00C7451D"/>
    <w:rsid w:val="00C74556"/>
    <w:rsid w:val="00C7465F"/>
    <w:rsid w:val="00C746CE"/>
    <w:rsid w:val="00C7494B"/>
    <w:rsid w:val="00C74B02"/>
    <w:rsid w:val="00C74C69"/>
    <w:rsid w:val="00C74ED2"/>
    <w:rsid w:val="00C75063"/>
    <w:rsid w:val="00C75292"/>
    <w:rsid w:val="00C75376"/>
    <w:rsid w:val="00C7543D"/>
    <w:rsid w:val="00C75592"/>
    <w:rsid w:val="00C759CC"/>
    <w:rsid w:val="00C75A3E"/>
    <w:rsid w:val="00C75C56"/>
    <w:rsid w:val="00C75CD9"/>
    <w:rsid w:val="00C7620A"/>
    <w:rsid w:val="00C76300"/>
    <w:rsid w:val="00C763EA"/>
    <w:rsid w:val="00C764E1"/>
    <w:rsid w:val="00C769AA"/>
    <w:rsid w:val="00C76A3D"/>
    <w:rsid w:val="00C76ADF"/>
    <w:rsid w:val="00C76C19"/>
    <w:rsid w:val="00C76FA6"/>
    <w:rsid w:val="00C76FC1"/>
    <w:rsid w:val="00C76FDB"/>
    <w:rsid w:val="00C77556"/>
    <w:rsid w:val="00C77589"/>
    <w:rsid w:val="00C77893"/>
    <w:rsid w:val="00C778C2"/>
    <w:rsid w:val="00C77A8F"/>
    <w:rsid w:val="00C77ABB"/>
    <w:rsid w:val="00C77AC6"/>
    <w:rsid w:val="00C77B61"/>
    <w:rsid w:val="00C77EF2"/>
    <w:rsid w:val="00C77F4C"/>
    <w:rsid w:val="00C77F75"/>
    <w:rsid w:val="00C80246"/>
    <w:rsid w:val="00C80488"/>
    <w:rsid w:val="00C808D2"/>
    <w:rsid w:val="00C809D1"/>
    <w:rsid w:val="00C80B0B"/>
    <w:rsid w:val="00C80B74"/>
    <w:rsid w:val="00C80CB3"/>
    <w:rsid w:val="00C80D3A"/>
    <w:rsid w:val="00C80EEC"/>
    <w:rsid w:val="00C810BA"/>
    <w:rsid w:val="00C8157F"/>
    <w:rsid w:val="00C815A3"/>
    <w:rsid w:val="00C8175B"/>
    <w:rsid w:val="00C81BAD"/>
    <w:rsid w:val="00C81CC3"/>
    <w:rsid w:val="00C81D26"/>
    <w:rsid w:val="00C821F5"/>
    <w:rsid w:val="00C82252"/>
    <w:rsid w:val="00C822A3"/>
    <w:rsid w:val="00C824F6"/>
    <w:rsid w:val="00C826F6"/>
    <w:rsid w:val="00C82780"/>
    <w:rsid w:val="00C828B9"/>
    <w:rsid w:val="00C829B5"/>
    <w:rsid w:val="00C829D6"/>
    <w:rsid w:val="00C82C46"/>
    <w:rsid w:val="00C82CCD"/>
    <w:rsid w:val="00C82CD4"/>
    <w:rsid w:val="00C82DCE"/>
    <w:rsid w:val="00C8330F"/>
    <w:rsid w:val="00C83555"/>
    <w:rsid w:val="00C83615"/>
    <w:rsid w:val="00C8376A"/>
    <w:rsid w:val="00C8397F"/>
    <w:rsid w:val="00C83B5C"/>
    <w:rsid w:val="00C83D5A"/>
    <w:rsid w:val="00C842EF"/>
    <w:rsid w:val="00C8447A"/>
    <w:rsid w:val="00C84B7E"/>
    <w:rsid w:val="00C84CCA"/>
    <w:rsid w:val="00C84F52"/>
    <w:rsid w:val="00C84F55"/>
    <w:rsid w:val="00C85B73"/>
    <w:rsid w:val="00C85BED"/>
    <w:rsid w:val="00C85CA2"/>
    <w:rsid w:val="00C85ED7"/>
    <w:rsid w:val="00C860E4"/>
    <w:rsid w:val="00C8621E"/>
    <w:rsid w:val="00C863AB"/>
    <w:rsid w:val="00C864A7"/>
    <w:rsid w:val="00C86B1E"/>
    <w:rsid w:val="00C86C2E"/>
    <w:rsid w:val="00C86D1A"/>
    <w:rsid w:val="00C86E11"/>
    <w:rsid w:val="00C87503"/>
    <w:rsid w:val="00C87A50"/>
    <w:rsid w:val="00C87B8D"/>
    <w:rsid w:val="00C87BAC"/>
    <w:rsid w:val="00C87E94"/>
    <w:rsid w:val="00C87EF7"/>
    <w:rsid w:val="00C87F57"/>
    <w:rsid w:val="00C90087"/>
    <w:rsid w:val="00C906F4"/>
    <w:rsid w:val="00C9081D"/>
    <w:rsid w:val="00C908F0"/>
    <w:rsid w:val="00C9116B"/>
    <w:rsid w:val="00C91336"/>
    <w:rsid w:val="00C91530"/>
    <w:rsid w:val="00C9156B"/>
    <w:rsid w:val="00C919C0"/>
    <w:rsid w:val="00C91A0A"/>
    <w:rsid w:val="00C91A58"/>
    <w:rsid w:val="00C91A94"/>
    <w:rsid w:val="00C91CAB"/>
    <w:rsid w:val="00C91D17"/>
    <w:rsid w:val="00C91D37"/>
    <w:rsid w:val="00C91E28"/>
    <w:rsid w:val="00C9204F"/>
    <w:rsid w:val="00C9210C"/>
    <w:rsid w:val="00C92304"/>
    <w:rsid w:val="00C9253C"/>
    <w:rsid w:val="00C927F9"/>
    <w:rsid w:val="00C92C2C"/>
    <w:rsid w:val="00C92C3A"/>
    <w:rsid w:val="00C92C8A"/>
    <w:rsid w:val="00C92CCF"/>
    <w:rsid w:val="00C92E23"/>
    <w:rsid w:val="00C9325A"/>
    <w:rsid w:val="00C932F3"/>
    <w:rsid w:val="00C93379"/>
    <w:rsid w:val="00C93804"/>
    <w:rsid w:val="00C939A3"/>
    <w:rsid w:val="00C93A74"/>
    <w:rsid w:val="00C94024"/>
    <w:rsid w:val="00C94393"/>
    <w:rsid w:val="00C943B3"/>
    <w:rsid w:val="00C9451B"/>
    <w:rsid w:val="00C946D7"/>
    <w:rsid w:val="00C94802"/>
    <w:rsid w:val="00C94AF5"/>
    <w:rsid w:val="00C94D72"/>
    <w:rsid w:val="00C94DCA"/>
    <w:rsid w:val="00C94DCB"/>
    <w:rsid w:val="00C94DD7"/>
    <w:rsid w:val="00C95566"/>
    <w:rsid w:val="00C9559C"/>
    <w:rsid w:val="00C9574C"/>
    <w:rsid w:val="00C9575A"/>
    <w:rsid w:val="00C958D6"/>
    <w:rsid w:val="00C95C05"/>
    <w:rsid w:val="00C95ED6"/>
    <w:rsid w:val="00C95EDD"/>
    <w:rsid w:val="00C96198"/>
    <w:rsid w:val="00C965EF"/>
    <w:rsid w:val="00C967A9"/>
    <w:rsid w:val="00C96832"/>
    <w:rsid w:val="00C96A28"/>
    <w:rsid w:val="00C96ACE"/>
    <w:rsid w:val="00C96E6D"/>
    <w:rsid w:val="00C971C4"/>
    <w:rsid w:val="00C97220"/>
    <w:rsid w:val="00C974A9"/>
    <w:rsid w:val="00C97531"/>
    <w:rsid w:val="00C97589"/>
    <w:rsid w:val="00C97892"/>
    <w:rsid w:val="00C9795A"/>
    <w:rsid w:val="00C97B5A"/>
    <w:rsid w:val="00C97C40"/>
    <w:rsid w:val="00CA0842"/>
    <w:rsid w:val="00CA0A13"/>
    <w:rsid w:val="00CA0B3F"/>
    <w:rsid w:val="00CA1015"/>
    <w:rsid w:val="00CA138E"/>
    <w:rsid w:val="00CA172A"/>
    <w:rsid w:val="00CA179C"/>
    <w:rsid w:val="00CA1AFE"/>
    <w:rsid w:val="00CA1CA0"/>
    <w:rsid w:val="00CA1E11"/>
    <w:rsid w:val="00CA1E22"/>
    <w:rsid w:val="00CA263C"/>
    <w:rsid w:val="00CA2653"/>
    <w:rsid w:val="00CA2766"/>
    <w:rsid w:val="00CA28D9"/>
    <w:rsid w:val="00CA296C"/>
    <w:rsid w:val="00CA2CC1"/>
    <w:rsid w:val="00CA33E5"/>
    <w:rsid w:val="00CA3455"/>
    <w:rsid w:val="00CA3487"/>
    <w:rsid w:val="00CA36D8"/>
    <w:rsid w:val="00CA395D"/>
    <w:rsid w:val="00CA4681"/>
    <w:rsid w:val="00CA47CA"/>
    <w:rsid w:val="00CA4B4A"/>
    <w:rsid w:val="00CA4F93"/>
    <w:rsid w:val="00CA53A7"/>
    <w:rsid w:val="00CA54D5"/>
    <w:rsid w:val="00CA57F2"/>
    <w:rsid w:val="00CA5910"/>
    <w:rsid w:val="00CA5C5A"/>
    <w:rsid w:val="00CA5CE8"/>
    <w:rsid w:val="00CA5DBC"/>
    <w:rsid w:val="00CA5DEF"/>
    <w:rsid w:val="00CA5F71"/>
    <w:rsid w:val="00CA6109"/>
    <w:rsid w:val="00CA632F"/>
    <w:rsid w:val="00CA6532"/>
    <w:rsid w:val="00CA66AD"/>
    <w:rsid w:val="00CA69B7"/>
    <w:rsid w:val="00CA69FC"/>
    <w:rsid w:val="00CA6B90"/>
    <w:rsid w:val="00CA6B95"/>
    <w:rsid w:val="00CA6BF1"/>
    <w:rsid w:val="00CA6E80"/>
    <w:rsid w:val="00CA6E99"/>
    <w:rsid w:val="00CA70A2"/>
    <w:rsid w:val="00CA75F5"/>
    <w:rsid w:val="00CA7662"/>
    <w:rsid w:val="00CA7957"/>
    <w:rsid w:val="00CA7A16"/>
    <w:rsid w:val="00CA7D95"/>
    <w:rsid w:val="00CB007F"/>
    <w:rsid w:val="00CB0355"/>
    <w:rsid w:val="00CB063F"/>
    <w:rsid w:val="00CB0654"/>
    <w:rsid w:val="00CB0683"/>
    <w:rsid w:val="00CB0A30"/>
    <w:rsid w:val="00CB0BC2"/>
    <w:rsid w:val="00CB0F46"/>
    <w:rsid w:val="00CB0F85"/>
    <w:rsid w:val="00CB136F"/>
    <w:rsid w:val="00CB1469"/>
    <w:rsid w:val="00CB1982"/>
    <w:rsid w:val="00CB1A02"/>
    <w:rsid w:val="00CB1AB7"/>
    <w:rsid w:val="00CB1C34"/>
    <w:rsid w:val="00CB1F6B"/>
    <w:rsid w:val="00CB21C7"/>
    <w:rsid w:val="00CB234D"/>
    <w:rsid w:val="00CB28CD"/>
    <w:rsid w:val="00CB2A07"/>
    <w:rsid w:val="00CB2B21"/>
    <w:rsid w:val="00CB2BD8"/>
    <w:rsid w:val="00CB2E0D"/>
    <w:rsid w:val="00CB2E7E"/>
    <w:rsid w:val="00CB2E92"/>
    <w:rsid w:val="00CB2EF8"/>
    <w:rsid w:val="00CB2F27"/>
    <w:rsid w:val="00CB2FAE"/>
    <w:rsid w:val="00CB35A3"/>
    <w:rsid w:val="00CB3BA8"/>
    <w:rsid w:val="00CB3CFC"/>
    <w:rsid w:val="00CB3EC7"/>
    <w:rsid w:val="00CB3EF1"/>
    <w:rsid w:val="00CB42D5"/>
    <w:rsid w:val="00CB45FF"/>
    <w:rsid w:val="00CB5018"/>
    <w:rsid w:val="00CB50BC"/>
    <w:rsid w:val="00CB53C3"/>
    <w:rsid w:val="00CB5827"/>
    <w:rsid w:val="00CB5AFF"/>
    <w:rsid w:val="00CB5B40"/>
    <w:rsid w:val="00CB5C35"/>
    <w:rsid w:val="00CB5F17"/>
    <w:rsid w:val="00CB5F71"/>
    <w:rsid w:val="00CB6262"/>
    <w:rsid w:val="00CB62C8"/>
    <w:rsid w:val="00CB64B0"/>
    <w:rsid w:val="00CB6836"/>
    <w:rsid w:val="00CB6944"/>
    <w:rsid w:val="00CB6A1A"/>
    <w:rsid w:val="00CB6E52"/>
    <w:rsid w:val="00CB6F25"/>
    <w:rsid w:val="00CB6FDE"/>
    <w:rsid w:val="00CB73A6"/>
    <w:rsid w:val="00CB76E3"/>
    <w:rsid w:val="00CB79E5"/>
    <w:rsid w:val="00CB7A7A"/>
    <w:rsid w:val="00CB7C50"/>
    <w:rsid w:val="00CB7DB8"/>
    <w:rsid w:val="00CB7DE3"/>
    <w:rsid w:val="00CB7E35"/>
    <w:rsid w:val="00CB7F16"/>
    <w:rsid w:val="00CC06FD"/>
    <w:rsid w:val="00CC0736"/>
    <w:rsid w:val="00CC08BE"/>
    <w:rsid w:val="00CC096E"/>
    <w:rsid w:val="00CC1149"/>
    <w:rsid w:val="00CC1588"/>
    <w:rsid w:val="00CC168A"/>
    <w:rsid w:val="00CC17EA"/>
    <w:rsid w:val="00CC187F"/>
    <w:rsid w:val="00CC193F"/>
    <w:rsid w:val="00CC1B84"/>
    <w:rsid w:val="00CC1CBF"/>
    <w:rsid w:val="00CC1D4D"/>
    <w:rsid w:val="00CC1FA2"/>
    <w:rsid w:val="00CC2110"/>
    <w:rsid w:val="00CC213C"/>
    <w:rsid w:val="00CC21BF"/>
    <w:rsid w:val="00CC2311"/>
    <w:rsid w:val="00CC236B"/>
    <w:rsid w:val="00CC27BE"/>
    <w:rsid w:val="00CC2958"/>
    <w:rsid w:val="00CC2A54"/>
    <w:rsid w:val="00CC2AA0"/>
    <w:rsid w:val="00CC2B66"/>
    <w:rsid w:val="00CC2BE5"/>
    <w:rsid w:val="00CC3031"/>
    <w:rsid w:val="00CC3217"/>
    <w:rsid w:val="00CC3473"/>
    <w:rsid w:val="00CC3835"/>
    <w:rsid w:val="00CC39E1"/>
    <w:rsid w:val="00CC3A39"/>
    <w:rsid w:val="00CC3D26"/>
    <w:rsid w:val="00CC3D96"/>
    <w:rsid w:val="00CC3DE4"/>
    <w:rsid w:val="00CC3F07"/>
    <w:rsid w:val="00CC4079"/>
    <w:rsid w:val="00CC4090"/>
    <w:rsid w:val="00CC413A"/>
    <w:rsid w:val="00CC4156"/>
    <w:rsid w:val="00CC459B"/>
    <w:rsid w:val="00CC45D7"/>
    <w:rsid w:val="00CC4D05"/>
    <w:rsid w:val="00CC4DD0"/>
    <w:rsid w:val="00CC51AD"/>
    <w:rsid w:val="00CC51FA"/>
    <w:rsid w:val="00CC5400"/>
    <w:rsid w:val="00CC549C"/>
    <w:rsid w:val="00CC54F3"/>
    <w:rsid w:val="00CC5684"/>
    <w:rsid w:val="00CC5BE9"/>
    <w:rsid w:val="00CC5C61"/>
    <w:rsid w:val="00CC5F5B"/>
    <w:rsid w:val="00CC61A5"/>
    <w:rsid w:val="00CC6259"/>
    <w:rsid w:val="00CC6311"/>
    <w:rsid w:val="00CC6345"/>
    <w:rsid w:val="00CC6866"/>
    <w:rsid w:val="00CC6A50"/>
    <w:rsid w:val="00CC6BF6"/>
    <w:rsid w:val="00CC6DE9"/>
    <w:rsid w:val="00CC72B9"/>
    <w:rsid w:val="00CC733E"/>
    <w:rsid w:val="00CC791B"/>
    <w:rsid w:val="00CC7A91"/>
    <w:rsid w:val="00CC7D44"/>
    <w:rsid w:val="00CC7D7C"/>
    <w:rsid w:val="00CD044D"/>
    <w:rsid w:val="00CD07EA"/>
    <w:rsid w:val="00CD0800"/>
    <w:rsid w:val="00CD0ECA"/>
    <w:rsid w:val="00CD0EE3"/>
    <w:rsid w:val="00CD0F89"/>
    <w:rsid w:val="00CD135F"/>
    <w:rsid w:val="00CD1507"/>
    <w:rsid w:val="00CD150A"/>
    <w:rsid w:val="00CD17FD"/>
    <w:rsid w:val="00CD1944"/>
    <w:rsid w:val="00CD1BE6"/>
    <w:rsid w:val="00CD1BF4"/>
    <w:rsid w:val="00CD1D4D"/>
    <w:rsid w:val="00CD1E3B"/>
    <w:rsid w:val="00CD2199"/>
    <w:rsid w:val="00CD21C7"/>
    <w:rsid w:val="00CD221F"/>
    <w:rsid w:val="00CD2440"/>
    <w:rsid w:val="00CD24F2"/>
    <w:rsid w:val="00CD25A0"/>
    <w:rsid w:val="00CD2916"/>
    <w:rsid w:val="00CD292D"/>
    <w:rsid w:val="00CD2A5D"/>
    <w:rsid w:val="00CD2C0E"/>
    <w:rsid w:val="00CD2CFA"/>
    <w:rsid w:val="00CD3127"/>
    <w:rsid w:val="00CD3CC3"/>
    <w:rsid w:val="00CD3F03"/>
    <w:rsid w:val="00CD462D"/>
    <w:rsid w:val="00CD47B0"/>
    <w:rsid w:val="00CD47B1"/>
    <w:rsid w:val="00CD4888"/>
    <w:rsid w:val="00CD4977"/>
    <w:rsid w:val="00CD4B77"/>
    <w:rsid w:val="00CD4F9F"/>
    <w:rsid w:val="00CD50F5"/>
    <w:rsid w:val="00CD524E"/>
    <w:rsid w:val="00CD52E2"/>
    <w:rsid w:val="00CD56F1"/>
    <w:rsid w:val="00CD5C24"/>
    <w:rsid w:val="00CD5FCB"/>
    <w:rsid w:val="00CD614B"/>
    <w:rsid w:val="00CD615A"/>
    <w:rsid w:val="00CD61EB"/>
    <w:rsid w:val="00CD6201"/>
    <w:rsid w:val="00CD6798"/>
    <w:rsid w:val="00CD698F"/>
    <w:rsid w:val="00CD6BC4"/>
    <w:rsid w:val="00CD6CE2"/>
    <w:rsid w:val="00CD6ED0"/>
    <w:rsid w:val="00CD76C5"/>
    <w:rsid w:val="00CD7770"/>
    <w:rsid w:val="00CD78C3"/>
    <w:rsid w:val="00CD7B20"/>
    <w:rsid w:val="00CD7D22"/>
    <w:rsid w:val="00CD7DBE"/>
    <w:rsid w:val="00CD7F44"/>
    <w:rsid w:val="00CE01EA"/>
    <w:rsid w:val="00CE020F"/>
    <w:rsid w:val="00CE0421"/>
    <w:rsid w:val="00CE060C"/>
    <w:rsid w:val="00CE0707"/>
    <w:rsid w:val="00CE18ED"/>
    <w:rsid w:val="00CE1AE4"/>
    <w:rsid w:val="00CE1E06"/>
    <w:rsid w:val="00CE214C"/>
    <w:rsid w:val="00CE22B0"/>
    <w:rsid w:val="00CE2783"/>
    <w:rsid w:val="00CE2897"/>
    <w:rsid w:val="00CE29FD"/>
    <w:rsid w:val="00CE2FEA"/>
    <w:rsid w:val="00CE32C1"/>
    <w:rsid w:val="00CE35E5"/>
    <w:rsid w:val="00CE372F"/>
    <w:rsid w:val="00CE377A"/>
    <w:rsid w:val="00CE38AC"/>
    <w:rsid w:val="00CE3E13"/>
    <w:rsid w:val="00CE3EB7"/>
    <w:rsid w:val="00CE3FCF"/>
    <w:rsid w:val="00CE417C"/>
    <w:rsid w:val="00CE424D"/>
    <w:rsid w:val="00CE426B"/>
    <w:rsid w:val="00CE42A8"/>
    <w:rsid w:val="00CE43AF"/>
    <w:rsid w:val="00CE464D"/>
    <w:rsid w:val="00CE46EA"/>
    <w:rsid w:val="00CE4A44"/>
    <w:rsid w:val="00CE4A85"/>
    <w:rsid w:val="00CE4B29"/>
    <w:rsid w:val="00CE4B7F"/>
    <w:rsid w:val="00CE4D3A"/>
    <w:rsid w:val="00CE4FBA"/>
    <w:rsid w:val="00CE51C2"/>
    <w:rsid w:val="00CE52B9"/>
    <w:rsid w:val="00CE54D7"/>
    <w:rsid w:val="00CE593D"/>
    <w:rsid w:val="00CE5DBD"/>
    <w:rsid w:val="00CE61A5"/>
    <w:rsid w:val="00CE62D8"/>
    <w:rsid w:val="00CE63E0"/>
    <w:rsid w:val="00CE6456"/>
    <w:rsid w:val="00CE64FD"/>
    <w:rsid w:val="00CE66B5"/>
    <w:rsid w:val="00CE6720"/>
    <w:rsid w:val="00CE6730"/>
    <w:rsid w:val="00CE68DE"/>
    <w:rsid w:val="00CE6946"/>
    <w:rsid w:val="00CE6B70"/>
    <w:rsid w:val="00CE6EA1"/>
    <w:rsid w:val="00CE6EC6"/>
    <w:rsid w:val="00CE7236"/>
    <w:rsid w:val="00CE76E4"/>
    <w:rsid w:val="00CE783C"/>
    <w:rsid w:val="00CE7872"/>
    <w:rsid w:val="00CE7A5F"/>
    <w:rsid w:val="00CE7BEC"/>
    <w:rsid w:val="00CE7CBF"/>
    <w:rsid w:val="00CF02F0"/>
    <w:rsid w:val="00CF0569"/>
    <w:rsid w:val="00CF059D"/>
    <w:rsid w:val="00CF0731"/>
    <w:rsid w:val="00CF07EE"/>
    <w:rsid w:val="00CF0B21"/>
    <w:rsid w:val="00CF0E3D"/>
    <w:rsid w:val="00CF1399"/>
    <w:rsid w:val="00CF142D"/>
    <w:rsid w:val="00CF156C"/>
    <w:rsid w:val="00CF1A03"/>
    <w:rsid w:val="00CF2041"/>
    <w:rsid w:val="00CF211D"/>
    <w:rsid w:val="00CF2175"/>
    <w:rsid w:val="00CF2273"/>
    <w:rsid w:val="00CF2530"/>
    <w:rsid w:val="00CF266D"/>
    <w:rsid w:val="00CF27FD"/>
    <w:rsid w:val="00CF2821"/>
    <w:rsid w:val="00CF285A"/>
    <w:rsid w:val="00CF2BE2"/>
    <w:rsid w:val="00CF2DC1"/>
    <w:rsid w:val="00CF2F2F"/>
    <w:rsid w:val="00CF3012"/>
    <w:rsid w:val="00CF34C4"/>
    <w:rsid w:val="00CF353B"/>
    <w:rsid w:val="00CF360A"/>
    <w:rsid w:val="00CF36CA"/>
    <w:rsid w:val="00CF3700"/>
    <w:rsid w:val="00CF3A27"/>
    <w:rsid w:val="00CF3ABC"/>
    <w:rsid w:val="00CF3AEB"/>
    <w:rsid w:val="00CF3D38"/>
    <w:rsid w:val="00CF3EBA"/>
    <w:rsid w:val="00CF3EDA"/>
    <w:rsid w:val="00CF488F"/>
    <w:rsid w:val="00CF48DB"/>
    <w:rsid w:val="00CF48F4"/>
    <w:rsid w:val="00CF496F"/>
    <w:rsid w:val="00CF4999"/>
    <w:rsid w:val="00CF4BC5"/>
    <w:rsid w:val="00CF4BC6"/>
    <w:rsid w:val="00CF4CB0"/>
    <w:rsid w:val="00CF4E01"/>
    <w:rsid w:val="00CF503F"/>
    <w:rsid w:val="00CF53E2"/>
    <w:rsid w:val="00CF5465"/>
    <w:rsid w:val="00CF54DB"/>
    <w:rsid w:val="00CF555D"/>
    <w:rsid w:val="00CF5869"/>
    <w:rsid w:val="00CF5890"/>
    <w:rsid w:val="00CF58D1"/>
    <w:rsid w:val="00CF5AD9"/>
    <w:rsid w:val="00CF70DB"/>
    <w:rsid w:val="00CF7374"/>
    <w:rsid w:val="00CF75BA"/>
    <w:rsid w:val="00CF7631"/>
    <w:rsid w:val="00CF78C7"/>
    <w:rsid w:val="00CF7AB3"/>
    <w:rsid w:val="00CF7BED"/>
    <w:rsid w:val="00CF7EC9"/>
    <w:rsid w:val="00CF7F04"/>
    <w:rsid w:val="00CF7F06"/>
    <w:rsid w:val="00CF7FAC"/>
    <w:rsid w:val="00D000AA"/>
    <w:rsid w:val="00D00405"/>
    <w:rsid w:val="00D00449"/>
    <w:rsid w:val="00D00B08"/>
    <w:rsid w:val="00D00D65"/>
    <w:rsid w:val="00D00EAE"/>
    <w:rsid w:val="00D01031"/>
    <w:rsid w:val="00D01615"/>
    <w:rsid w:val="00D0197C"/>
    <w:rsid w:val="00D01A48"/>
    <w:rsid w:val="00D01A58"/>
    <w:rsid w:val="00D01B51"/>
    <w:rsid w:val="00D01EA4"/>
    <w:rsid w:val="00D02433"/>
    <w:rsid w:val="00D0244C"/>
    <w:rsid w:val="00D02605"/>
    <w:rsid w:val="00D02B3F"/>
    <w:rsid w:val="00D02D85"/>
    <w:rsid w:val="00D02E91"/>
    <w:rsid w:val="00D034E7"/>
    <w:rsid w:val="00D0352E"/>
    <w:rsid w:val="00D03C33"/>
    <w:rsid w:val="00D041DA"/>
    <w:rsid w:val="00D043A7"/>
    <w:rsid w:val="00D04536"/>
    <w:rsid w:val="00D047DD"/>
    <w:rsid w:val="00D048D0"/>
    <w:rsid w:val="00D04EA4"/>
    <w:rsid w:val="00D04FB4"/>
    <w:rsid w:val="00D0506B"/>
    <w:rsid w:val="00D0513C"/>
    <w:rsid w:val="00D05474"/>
    <w:rsid w:val="00D054F3"/>
    <w:rsid w:val="00D05DA9"/>
    <w:rsid w:val="00D06103"/>
    <w:rsid w:val="00D063D9"/>
    <w:rsid w:val="00D065D1"/>
    <w:rsid w:val="00D06638"/>
    <w:rsid w:val="00D06682"/>
    <w:rsid w:val="00D06CC5"/>
    <w:rsid w:val="00D06F53"/>
    <w:rsid w:val="00D06F60"/>
    <w:rsid w:val="00D07770"/>
    <w:rsid w:val="00D079F2"/>
    <w:rsid w:val="00D07ACD"/>
    <w:rsid w:val="00D07B07"/>
    <w:rsid w:val="00D07BBD"/>
    <w:rsid w:val="00D07DFA"/>
    <w:rsid w:val="00D101BB"/>
    <w:rsid w:val="00D10395"/>
    <w:rsid w:val="00D1054E"/>
    <w:rsid w:val="00D10696"/>
    <w:rsid w:val="00D10AB2"/>
    <w:rsid w:val="00D10BD2"/>
    <w:rsid w:val="00D10F14"/>
    <w:rsid w:val="00D10F5D"/>
    <w:rsid w:val="00D111C7"/>
    <w:rsid w:val="00D11247"/>
    <w:rsid w:val="00D11454"/>
    <w:rsid w:val="00D11625"/>
    <w:rsid w:val="00D116F0"/>
    <w:rsid w:val="00D117EA"/>
    <w:rsid w:val="00D11802"/>
    <w:rsid w:val="00D11C4A"/>
    <w:rsid w:val="00D12126"/>
    <w:rsid w:val="00D121F5"/>
    <w:rsid w:val="00D1231A"/>
    <w:rsid w:val="00D12544"/>
    <w:rsid w:val="00D12663"/>
    <w:rsid w:val="00D12840"/>
    <w:rsid w:val="00D12BE7"/>
    <w:rsid w:val="00D130BC"/>
    <w:rsid w:val="00D13440"/>
    <w:rsid w:val="00D139DC"/>
    <w:rsid w:val="00D13EE1"/>
    <w:rsid w:val="00D14256"/>
    <w:rsid w:val="00D14452"/>
    <w:rsid w:val="00D1447D"/>
    <w:rsid w:val="00D14481"/>
    <w:rsid w:val="00D145E2"/>
    <w:rsid w:val="00D14995"/>
    <w:rsid w:val="00D14A3C"/>
    <w:rsid w:val="00D14BAB"/>
    <w:rsid w:val="00D14CB0"/>
    <w:rsid w:val="00D14FCF"/>
    <w:rsid w:val="00D14FD7"/>
    <w:rsid w:val="00D15113"/>
    <w:rsid w:val="00D15606"/>
    <w:rsid w:val="00D15A10"/>
    <w:rsid w:val="00D15A8B"/>
    <w:rsid w:val="00D15B7C"/>
    <w:rsid w:val="00D15B7D"/>
    <w:rsid w:val="00D15CCE"/>
    <w:rsid w:val="00D15D3D"/>
    <w:rsid w:val="00D1652F"/>
    <w:rsid w:val="00D168B7"/>
    <w:rsid w:val="00D16F74"/>
    <w:rsid w:val="00D17142"/>
    <w:rsid w:val="00D172E9"/>
    <w:rsid w:val="00D17591"/>
    <w:rsid w:val="00D17731"/>
    <w:rsid w:val="00D17A70"/>
    <w:rsid w:val="00D17DF8"/>
    <w:rsid w:val="00D2001F"/>
    <w:rsid w:val="00D20873"/>
    <w:rsid w:val="00D20990"/>
    <w:rsid w:val="00D20BB6"/>
    <w:rsid w:val="00D20C7A"/>
    <w:rsid w:val="00D20CDF"/>
    <w:rsid w:val="00D20D0E"/>
    <w:rsid w:val="00D20FA9"/>
    <w:rsid w:val="00D20FF2"/>
    <w:rsid w:val="00D2109B"/>
    <w:rsid w:val="00D2121C"/>
    <w:rsid w:val="00D2133B"/>
    <w:rsid w:val="00D21984"/>
    <w:rsid w:val="00D21D70"/>
    <w:rsid w:val="00D22483"/>
    <w:rsid w:val="00D2258B"/>
    <w:rsid w:val="00D22889"/>
    <w:rsid w:val="00D23225"/>
    <w:rsid w:val="00D2329A"/>
    <w:rsid w:val="00D233A4"/>
    <w:rsid w:val="00D237E1"/>
    <w:rsid w:val="00D23BA5"/>
    <w:rsid w:val="00D23CC0"/>
    <w:rsid w:val="00D23E3A"/>
    <w:rsid w:val="00D23E87"/>
    <w:rsid w:val="00D23E8E"/>
    <w:rsid w:val="00D23E9C"/>
    <w:rsid w:val="00D240C8"/>
    <w:rsid w:val="00D24545"/>
    <w:rsid w:val="00D24880"/>
    <w:rsid w:val="00D249E2"/>
    <w:rsid w:val="00D24B78"/>
    <w:rsid w:val="00D24C1D"/>
    <w:rsid w:val="00D24C58"/>
    <w:rsid w:val="00D250E4"/>
    <w:rsid w:val="00D2520F"/>
    <w:rsid w:val="00D25217"/>
    <w:rsid w:val="00D253BC"/>
    <w:rsid w:val="00D265D4"/>
    <w:rsid w:val="00D267A0"/>
    <w:rsid w:val="00D26B79"/>
    <w:rsid w:val="00D26C51"/>
    <w:rsid w:val="00D26D25"/>
    <w:rsid w:val="00D27096"/>
    <w:rsid w:val="00D27354"/>
    <w:rsid w:val="00D273BF"/>
    <w:rsid w:val="00D2791D"/>
    <w:rsid w:val="00D27AA0"/>
    <w:rsid w:val="00D27D61"/>
    <w:rsid w:val="00D27DD0"/>
    <w:rsid w:val="00D27E1E"/>
    <w:rsid w:val="00D302E5"/>
    <w:rsid w:val="00D303CE"/>
    <w:rsid w:val="00D30791"/>
    <w:rsid w:val="00D30AE3"/>
    <w:rsid w:val="00D30B26"/>
    <w:rsid w:val="00D30CC3"/>
    <w:rsid w:val="00D30EB7"/>
    <w:rsid w:val="00D30EB9"/>
    <w:rsid w:val="00D311E3"/>
    <w:rsid w:val="00D3151B"/>
    <w:rsid w:val="00D3177E"/>
    <w:rsid w:val="00D31921"/>
    <w:rsid w:val="00D319AC"/>
    <w:rsid w:val="00D31B46"/>
    <w:rsid w:val="00D31E3E"/>
    <w:rsid w:val="00D32198"/>
    <w:rsid w:val="00D3225C"/>
    <w:rsid w:val="00D32391"/>
    <w:rsid w:val="00D325E1"/>
    <w:rsid w:val="00D32649"/>
    <w:rsid w:val="00D32868"/>
    <w:rsid w:val="00D32957"/>
    <w:rsid w:val="00D32B80"/>
    <w:rsid w:val="00D32CB5"/>
    <w:rsid w:val="00D330CA"/>
    <w:rsid w:val="00D3316D"/>
    <w:rsid w:val="00D333F5"/>
    <w:rsid w:val="00D3342D"/>
    <w:rsid w:val="00D33637"/>
    <w:rsid w:val="00D3366C"/>
    <w:rsid w:val="00D33AB6"/>
    <w:rsid w:val="00D33B6C"/>
    <w:rsid w:val="00D33D9B"/>
    <w:rsid w:val="00D33DD7"/>
    <w:rsid w:val="00D33F5D"/>
    <w:rsid w:val="00D340D0"/>
    <w:rsid w:val="00D3471C"/>
    <w:rsid w:val="00D34BA5"/>
    <w:rsid w:val="00D34C9D"/>
    <w:rsid w:val="00D34CAF"/>
    <w:rsid w:val="00D34DA7"/>
    <w:rsid w:val="00D34DC8"/>
    <w:rsid w:val="00D34E8D"/>
    <w:rsid w:val="00D35031"/>
    <w:rsid w:val="00D3505E"/>
    <w:rsid w:val="00D3534A"/>
    <w:rsid w:val="00D355E6"/>
    <w:rsid w:val="00D35AFA"/>
    <w:rsid w:val="00D35FDF"/>
    <w:rsid w:val="00D36193"/>
    <w:rsid w:val="00D361FC"/>
    <w:rsid w:val="00D36351"/>
    <w:rsid w:val="00D3650F"/>
    <w:rsid w:val="00D3696A"/>
    <w:rsid w:val="00D36AAA"/>
    <w:rsid w:val="00D36B06"/>
    <w:rsid w:val="00D36C35"/>
    <w:rsid w:val="00D37716"/>
    <w:rsid w:val="00D3776D"/>
    <w:rsid w:val="00D37882"/>
    <w:rsid w:val="00D37A36"/>
    <w:rsid w:val="00D37BF8"/>
    <w:rsid w:val="00D402BB"/>
    <w:rsid w:val="00D406E9"/>
    <w:rsid w:val="00D40886"/>
    <w:rsid w:val="00D408AD"/>
    <w:rsid w:val="00D40CF0"/>
    <w:rsid w:val="00D40E37"/>
    <w:rsid w:val="00D410FD"/>
    <w:rsid w:val="00D4130F"/>
    <w:rsid w:val="00D41764"/>
    <w:rsid w:val="00D41B03"/>
    <w:rsid w:val="00D41B3E"/>
    <w:rsid w:val="00D41B85"/>
    <w:rsid w:val="00D41D5C"/>
    <w:rsid w:val="00D41DDC"/>
    <w:rsid w:val="00D41E4B"/>
    <w:rsid w:val="00D422C5"/>
    <w:rsid w:val="00D422DC"/>
    <w:rsid w:val="00D42580"/>
    <w:rsid w:val="00D426D6"/>
    <w:rsid w:val="00D4273E"/>
    <w:rsid w:val="00D42D01"/>
    <w:rsid w:val="00D42D18"/>
    <w:rsid w:val="00D4312F"/>
    <w:rsid w:val="00D43202"/>
    <w:rsid w:val="00D434A6"/>
    <w:rsid w:val="00D437F6"/>
    <w:rsid w:val="00D43A23"/>
    <w:rsid w:val="00D43C57"/>
    <w:rsid w:val="00D43DF5"/>
    <w:rsid w:val="00D43F18"/>
    <w:rsid w:val="00D44285"/>
    <w:rsid w:val="00D442DA"/>
    <w:rsid w:val="00D44770"/>
    <w:rsid w:val="00D447E3"/>
    <w:rsid w:val="00D44C0C"/>
    <w:rsid w:val="00D44ED4"/>
    <w:rsid w:val="00D44F11"/>
    <w:rsid w:val="00D45283"/>
    <w:rsid w:val="00D4546A"/>
    <w:rsid w:val="00D458EF"/>
    <w:rsid w:val="00D45902"/>
    <w:rsid w:val="00D45956"/>
    <w:rsid w:val="00D459A3"/>
    <w:rsid w:val="00D45DD8"/>
    <w:rsid w:val="00D45FEB"/>
    <w:rsid w:val="00D4619F"/>
    <w:rsid w:val="00D4643B"/>
    <w:rsid w:val="00D46584"/>
    <w:rsid w:val="00D46755"/>
    <w:rsid w:val="00D46AC3"/>
    <w:rsid w:val="00D46C60"/>
    <w:rsid w:val="00D46E4C"/>
    <w:rsid w:val="00D46F12"/>
    <w:rsid w:val="00D46FD9"/>
    <w:rsid w:val="00D471B3"/>
    <w:rsid w:val="00D47206"/>
    <w:rsid w:val="00D47264"/>
    <w:rsid w:val="00D4780B"/>
    <w:rsid w:val="00D47BA3"/>
    <w:rsid w:val="00D50458"/>
    <w:rsid w:val="00D50840"/>
    <w:rsid w:val="00D50AD3"/>
    <w:rsid w:val="00D50D21"/>
    <w:rsid w:val="00D50DB4"/>
    <w:rsid w:val="00D51526"/>
    <w:rsid w:val="00D516F2"/>
    <w:rsid w:val="00D51BBA"/>
    <w:rsid w:val="00D51DBE"/>
    <w:rsid w:val="00D51E14"/>
    <w:rsid w:val="00D51F79"/>
    <w:rsid w:val="00D52074"/>
    <w:rsid w:val="00D52121"/>
    <w:rsid w:val="00D521AF"/>
    <w:rsid w:val="00D526A5"/>
    <w:rsid w:val="00D52CE7"/>
    <w:rsid w:val="00D52F6D"/>
    <w:rsid w:val="00D52FC5"/>
    <w:rsid w:val="00D535FF"/>
    <w:rsid w:val="00D53736"/>
    <w:rsid w:val="00D53C2D"/>
    <w:rsid w:val="00D53C6E"/>
    <w:rsid w:val="00D53FA3"/>
    <w:rsid w:val="00D54102"/>
    <w:rsid w:val="00D542D0"/>
    <w:rsid w:val="00D54418"/>
    <w:rsid w:val="00D5456C"/>
    <w:rsid w:val="00D547DB"/>
    <w:rsid w:val="00D549AE"/>
    <w:rsid w:val="00D54C5E"/>
    <w:rsid w:val="00D55071"/>
    <w:rsid w:val="00D555A7"/>
    <w:rsid w:val="00D55A84"/>
    <w:rsid w:val="00D55A85"/>
    <w:rsid w:val="00D55B9F"/>
    <w:rsid w:val="00D55DE0"/>
    <w:rsid w:val="00D5629E"/>
    <w:rsid w:val="00D5634D"/>
    <w:rsid w:val="00D5663E"/>
    <w:rsid w:val="00D5689C"/>
    <w:rsid w:val="00D56BF2"/>
    <w:rsid w:val="00D56DD3"/>
    <w:rsid w:val="00D5718C"/>
    <w:rsid w:val="00D5720E"/>
    <w:rsid w:val="00D57817"/>
    <w:rsid w:val="00D57BA1"/>
    <w:rsid w:val="00D57EEE"/>
    <w:rsid w:val="00D60425"/>
    <w:rsid w:val="00D60521"/>
    <w:rsid w:val="00D60649"/>
    <w:rsid w:val="00D6068C"/>
    <w:rsid w:val="00D607B5"/>
    <w:rsid w:val="00D60CC1"/>
    <w:rsid w:val="00D60CC9"/>
    <w:rsid w:val="00D60CDF"/>
    <w:rsid w:val="00D60CF7"/>
    <w:rsid w:val="00D60FF9"/>
    <w:rsid w:val="00D61123"/>
    <w:rsid w:val="00D61443"/>
    <w:rsid w:val="00D614F5"/>
    <w:rsid w:val="00D61797"/>
    <w:rsid w:val="00D617FE"/>
    <w:rsid w:val="00D61978"/>
    <w:rsid w:val="00D61DBF"/>
    <w:rsid w:val="00D61E88"/>
    <w:rsid w:val="00D61EFF"/>
    <w:rsid w:val="00D6201A"/>
    <w:rsid w:val="00D621A3"/>
    <w:rsid w:val="00D623D3"/>
    <w:rsid w:val="00D62491"/>
    <w:rsid w:val="00D62BBF"/>
    <w:rsid w:val="00D62C9C"/>
    <w:rsid w:val="00D62DA4"/>
    <w:rsid w:val="00D62DA9"/>
    <w:rsid w:val="00D62FAF"/>
    <w:rsid w:val="00D63113"/>
    <w:rsid w:val="00D6348B"/>
    <w:rsid w:val="00D634E7"/>
    <w:rsid w:val="00D63518"/>
    <w:rsid w:val="00D6379A"/>
    <w:rsid w:val="00D63821"/>
    <w:rsid w:val="00D63971"/>
    <w:rsid w:val="00D639B0"/>
    <w:rsid w:val="00D63E77"/>
    <w:rsid w:val="00D63EA7"/>
    <w:rsid w:val="00D63F50"/>
    <w:rsid w:val="00D640C9"/>
    <w:rsid w:val="00D6459A"/>
    <w:rsid w:val="00D645C4"/>
    <w:rsid w:val="00D6496E"/>
    <w:rsid w:val="00D64FF0"/>
    <w:rsid w:val="00D65197"/>
    <w:rsid w:val="00D652C0"/>
    <w:rsid w:val="00D652E1"/>
    <w:rsid w:val="00D655C6"/>
    <w:rsid w:val="00D6574C"/>
    <w:rsid w:val="00D6575D"/>
    <w:rsid w:val="00D65871"/>
    <w:rsid w:val="00D65A90"/>
    <w:rsid w:val="00D65D0A"/>
    <w:rsid w:val="00D65FE9"/>
    <w:rsid w:val="00D66483"/>
    <w:rsid w:val="00D6650A"/>
    <w:rsid w:val="00D6656E"/>
    <w:rsid w:val="00D669E1"/>
    <w:rsid w:val="00D66CF2"/>
    <w:rsid w:val="00D66DF9"/>
    <w:rsid w:val="00D66FB9"/>
    <w:rsid w:val="00D67005"/>
    <w:rsid w:val="00D67547"/>
    <w:rsid w:val="00D675E4"/>
    <w:rsid w:val="00D67630"/>
    <w:rsid w:val="00D6776C"/>
    <w:rsid w:val="00D7033E"/>
    <w:rsid w:val="00D703FB"/>
    <w:rsid w:val="00D70473"/>
    <w:rsid w:val="00D7084D"/>
    <w:rsid w:val="00D709EB"/>
    <w:rsid w:val="00D70FCE"/>
    <w:rsid w:val="00D70FD8"/>
    <w:rsid w:val="00D7130F"/>
    <w:rsid w:val="00D71400"/>
    <w:rsid w:val="00D71793"/>
    <w:rsid w:val="00D718C6"/>
    <w:rsid w:val="00D719F7"/>
    <w:rsid w:val="00D71F9D"/>
    <w:rsid w:val="00D72674"/>
    <w:rsid w:val="00D7273A"/>
    <w:rsid w:val="00D72750"/>
    <w:rsid w:val="00D72905"/>
    <w:rsid w:val="00D72C27"/>
    <w:rsid w:val="00D72D81"/>
    <w:rsid w:val="00D72F01"/>
    <w:rsid w:val="00D731A4"/>
    <w:rsid w:val="00D733F6"/>
    <w:rsid w:val="00D73735"/>
    <w:rsid w:val="00D73E7A"/>
    <w:rsid w:val="00D73EFA"/>
    <w:rsid w:val="00D743E3"/>
    <w:rsid w:val="00D74E01"/>
    <w:rsid w:val="00D74FF3"/>
    <w:rsid w:val="00D7517E"/>
    <w:rsid w:val="00D751D0"/>
    <w:rsid w:val="00D75418"/>
    <w:rsid w:val="00D7545B"/>
    <w:rsid w:val="00D756CF"/>
    <w:rsid w:val="00D758DD"/>
    <w:rsid w:val="00D75A02"/>
    <w:rsid w:val="00D75B15"/>
    <w:rsid w:val="00D75C17"/>
    <w:rsid w:val="00D760D1"/>
    <w:rsid w:val="00D763B3"/>
    <w:rsid w:val="00D76519"/>
    <w:rsid w:val="00D7656E"/>
    <w:rsid w:val="00D7694C"/>
    <w:rsid w:val="00D76ADD"/>
    <w:rsid w:val="00D76CCD"/>
    <w:rsid w:val="00D76D7C"/>
    <w:rsid w:val="00D77174"/>
    <w:rsid w:val="00D77407"/>
    <w:rsid w:val="00D776FE"/>
    <w:rsid w:val="00D7775C"/>
    <w:rsid w:val="00D77994"/>
    <w:rsid w:val="00D77BDF"/>
    <w:rsid w:val="00D77CCC"/>
    <w:rsid w:val="00D80156"/>
    <w:rsid w:val="00D80289"/>
    <w:rsid w:val="00D803A8"/>
    <w:rsid w:val="00D806AB"/>
    <w:rsid w:val="00D807A9"/>
    <w:rsid w:val="00D8082B"/>
    <w:rsid w:val="00D808B8"/>
    <w:rsid w:val="00D808CE"/>
    <w:rsid w:val="00D80A5D"/>
    <w:rsid w:val="00D80AE8"/>
    <w:rsid w:val="00D80EF1"/>
    <w:rsid w:val="00D80F50"/>
    <w:rsid w:val="00D80FBE"/>
    <w:rsid w:val="00D81008"/>
    <w:rsid w:val="00D810D0"/>
    <w:rsid w:val="00D81176"/>
    <w:rsid w:val="00D81419"/>
    <w:rsid w:val="00D81711"/>
    <w:rsid w:val="00D81712"/>
    <w:rsid w:val="00D81752"/>
    <w:rsid w:val="00D8193A"/>
    <w:rsid w:val="00D81D12"/>
    <w:rsid w:val="00D81DD5"/>
    <w:rsid w:val="00D81E7C"/>
    <w:rsid w:val="00D81E96"/>
    <w:rsid w:val="00D826C6"/>
    <w:rsid w:val="00D8278E"/>
    <w:rsid w:val="00D8295F"/>
    <w:rsid w:val="00D82B25"/>
    <w:rsid w:val="00D82FDC"/>
    <w:rsid w:val="00D831BF"/>
    <w:rsid w:val="00D8344C"/>
    <w:rsid w:val="00D8355A"/>
    <w:rsid w:val="00D83923"/>
    <w:rsid w:val="00D83A1C"/>
    <w:rsid w:val="00D83C44"/>
    <w:rsid w:val="00D83CDA"/>
    <w:rsid w:val="00D83DBD"/>
    <w:rsid w:val="00D83E3C"/>
    <w:rsid w:val="00D8442C"/>
    <w:rsid w:val="00D84AA4"/>
    <w:rsid w:val="00D84B1B"/>
    <w:rsid w:val="00D84E6F"/>
    <w:rsid w:val="00D8504A"/>
    <w:rsid w:val="00D85053"/>
    <w:rsid w:val="00D8510C"/>
    <w:rsid w:val="00D85205"/>
    <w:rsid w:val="00D85310"/>
    <w:rsid w:val="00D856F9"/>
    <w:rsid w:val="00D85AFA"/>
    <w:rsid w:val="00D85CAA"/>
    <w:rsid w:val="00D85D1A"/>
    <w:rsid w:val="00D85D79"/>
    <w:rsid w:val="00D8668D"/>
    <w:rsid w:val="00D868DB"/>
    <w:rsid w:val="00D86906"/>
    <w:rsid w:val="00D86C44"/>
    <w:rsid w:val="00D8709A"/>
    <w:rsid w:val="00D870C6"/>
    <w:rsid w:val="00D871C2"/>
    <w:rsid w:val="00D871DB"/>
    <w:rsid w:val="00D871E6"/>
    <w:rsid w:val="00D872FA"/>
    <w:rsid w:val="00D8736F"/>
    <w:rsid w:val="00D875FD"/>
    <w:rsid w:val="00D877C5"/>
    <w:rsid w:val="00D878F2"/>
    <w:rsid w:val="00D87F13"/>
    <w:rsid w:val="00D87F18"/>
    <w:rsid w:val="00D90053"/>
    <w:rsid w:val="00D9014E"/>
    <w:rsid w:val="00D9046C"/>
    <w:rsid w:val="00D905D0"/>
    <w:rsid w:val="00D907FB"/>
    <w:rsid w:val="00D90999"/>
    <w:rsid w:val="00D90B29"/>
    <w:rsid w:val="00D90ED9"/>
    <w:rsid w:val="00D9113B"/>
    <w:rsid w:val="00D912DB"/>
    <w:rsid w:val="00D916C2"/>
    <w:rsid w:val="00D916D7"/>
    <w:rsid w:val="00D9192E"/>
    <w:rsid w:val="00D91A3B"/>
    <w:rsid w:val="00D91AEF"/>
    <w:rsid w:val="00D91C61"/>
    <w:rsid w:val="00D91D8F"/>
    <w:rsid w:val="00D91FF9"/>
    <w:rsid w:val="00D9200B"/>
    <w:rsid w:val="00D920B7"/>
    <w:rsid w:val="00D921BA"/>
    <w:rsid w:val="00D923BF"/>
    <w:rsid w:val="00D92560"/>
    <w:rsid w:val="00D92D27"/>
    <w:rsid w:val="00D92E6B"/>
    <w:rsid w:val="00D93095"/>
    <w:rsid w:val="00D9309E"/>
    <w:rsid w:val="00D9361E"/>
    <w:rsid w:val="00D9364E"/>
    <w:rsid w:val="00D93A3C"/>
    <w:rsid w:val="00D93A95"/>
    <w:rsid w:val="00D93DCB"/>
    <w:rsid w:val="00D94064"/>
    <w:rsid w:val="00D940F7"/>
    <w:rsid w:val="00D9419D"/>
    <w:rsid w:val="00D94425"/>
    <w:rsid w:val="00D94A2E"/>
    <w:rsid w:val="00D94DD6"/>
    <w:rsid w:val="00D95101"/>
    <w:rsid w:val="00D954A0"/>
    <w:rsid w:val="00D9568C"/>
    <w:rsid w:val="00D9599B"/>
    <w:rsid w:val="00D9609B"/>
    <w:rsid w:val="00D963E9"/>
    <w:rsid w:val="00D96565"/>
    <w:rsid w:val="00D96D9E"/>
    <w:rsid w:val="00D96F65"/>
    <w:rsid w:val="00D96FEB"/>
    <w:rsid w:val="00D9713E"/>
    <w:rsid w:val="00D972ED"/>
    <w:rsid w:val="00D974A3"/>
    <w:rsid w:val="00D977D3"/>
    <w:rsid w:val="00D9796D"/>
    <w:rsid w:val="00D97990"/>
    <w:rsid w:val="00D97B5D"/>
    <w:rsid w:val="00D97BD2"/>
    <w:rsid w:val="00D97EFF"/>
    <w:rsid w:val="00D97FC4"/>
    <w:rsid w:val="00DA0583"/>
    <w:rsid w:val="00DA067D"/>
    <w:rsid w:val="00DA0938"/>
    <w:rsid w:val="00DA0A5F"/>
    <w:rsid w:val="00DA0B28"/>
    <w:rsid w:val="00DA0E57"/>
    <w:rsid w:val="00DA0E8A"/>
    <w:rsid w:val="00DA1212"/>
    <w:rsid w:val="00DA136C"/>
    <w:rsid w:val="00DA1458"/>
    <w:rsid w:val="00DA14FF"/>
    <w:rsid w:val="00DA199A"/>
    <w:rsid w:val="00DA1A3A"/>
    <w:rsid w:val="00DA1E6D"/>
    <w:rsid w:val="00DA1F92"/>
    <w:rsid w:val="00DA26B0"/>
    <w:rsid w:val="00DA28E6"/>
    <w:rsid w:val="00DA2E18"/>
    <w:rsid w:val="00DA3017"/>
    <w:rsid w:val="00DA3346"/>
    <w:rsid w:val="00DA3BCA"/>
    <w:rsid w:val="00DA3D45"/>
    <w:rsid w:val="00DA3D7D"/>
    <w:rsid w:val="00DA423B"/>
    <w:rsid w:val="00DA436B"/>
    <w:rsid w:val="00DA4483"/>
    <w:rsid w:val="00DA4485"/>
    <w:rsid w:val="00DA48F3"/>
    <w:rsid w:val="00DA4B02"/>
    <w:rsid w:val="00DA4E88"/>
    <w:rsid w:val="00DA50C3"/>
    <w:rsid w:val="00DA52BE"/>
    <w:rsid w:val="00DA52D7"/>
    <w:rsid w:val="00DA5340"/>
    <w:rsid w:val="00DA5359"/>
    <w:rsid w:val="00DA5484"/>
    <w:rsid w:val="00DA56CD"/>
    <w:rsid w:val="00DA57B2"/>
    <w:rsid w:val="00DA592B"/>
    <w:rsid w:val="00DA59E9"/>
    <w:rsid w:val="00DA5BD3"/>
    <w:rsid w:val="00DA5D6A"/>
    <w:rsid w:val="00DA5D75"/>
    <w:rsid w:val="00DA5EAC"/>
    <w:rsid w:val="00DA5F7F"/>
    <w:rsid w:val="00DA62FC"/>
    <w:rsid w:val="00DA631C"/>
    <w:rsid w:val="00DA63A6"/>
    <w:rsid w:val="00DA6578"/>
    <w:rsid w:val="00DA65AA"/>
    <w:rsid w:val="00DA667E"/>
    <w:rsid w:val="00DA6A7F"/>
    <w:rsid w:val="00DA6C1C"/>
    <w:rsid w:val="00DA708C"/>
    <w:rsid w:val="00DA74EF"/>
    <w:rsid w:val="00DA7B17"/>
    <w:rsid w:val="00DA7CB7"/>
    <w:rsid w:val="00DB04CE"/>
    <w:rsid w:val="00DB05B0"/>
    <w:rsid w:val="00DB07A2"/>
    <w:rsid w:val="00DB0AF7"/>
    <w:rsid w:val="00DB0BAD"/>
    <w:rsid w:val="00DB0E82"/>
    <w:rsid w:val="00DB1539"/>
    <w:rsid w:val="00DB1561"/>
    <w:rsid w:val="00DB1601"/>
    <w:rsid w:val="00DB164D"/>
    <w:rsid w:val="00DB16CE"/>
    <w:rsid w:val="00DB1724"/>
    <w:rsid w:val="00DB1DA6"/>
    <w:rsid w:val="00DB1FD8"/>
    <w:rsid w:val="00DB21AF"/>
    <w:rsid w:val="00DB23E5"/>
    <w:rsid w:val="00DB2805"/>
    <w:rsid w:val="00DB2889"/>
    <w:rsid w:val="00DB29BD"/>
    <w:rsid w:val="00DB2B85"/>
    <w:rsid w:val="00DB2F62"/>
    <w:rsid w:val="00DB2FD4"/>
    <w:rsid w:val="00DB3054"/>
    <w:rsid w:val="00DB322C"/>
    <w:rsid w:val="00DB3428"/>
    <w:rsid w:val="00DB38E9"/>
    <w:rsid w:val="00DB39C9"/>
    <w:rsid w:val="00DB39FE"/>
    <w:rsid w:val="00DB3C8A"/>
    <w:rsid w:val="00DB3F50"/>
    <w:rsid w:val="00DB406E"/>
    <w:rsid w:val="00DB40C5"/>
    <w:rsid w:val="00DB4240"/>
    <w:rsid w:val="00DB426C"/>
    <w:rsid w:val="00DB43DD"/>
    <w:rsid w:val="00DB4540"/>
    <w:rsid w:val="00DB462C"/>
    <w:rsid w:val="00DB47D6"/>
    <w:rsid w:val="00DB4AB2"/>
    <w:rsid w:val="00DB4B3C"/>
    <w:rsid w:val="00DB4FD2"/>
    <w:rsid w:val="00DB5172"/>
    <w:rsid w:val="00DB537F"/>
    <w:rsid w:val="00DB5453"/>
    <w:rsid w:val="00DB550B"/>
    <w:rsid w:val="00DB55BD"/>
    <w:rsid w:val="00DB5647"/>
    <w:rsid w:val="00DB574E"/>
    <w:rsid w:val="00DB581D"/>
    <w:rsid w:val="00DB59E9"/>
    <w:rsid w:val="00DB5A31"/>
    <w:rsid w:val="00DB5C4A"/>
    <w:rsid w:val="00DB60B9"/>
    <w:rsid w:val="00DB6189"/>
    <w:rsid w:val="00DB6216"/>
    <w:rsid w:val="00DB64B7"/>
    <w:rsid w:val="00DB6645"/>
    <w:rsid w:val="00DB6793"/>
    <w:rsid w:val="00DB6E72"/>
    <w:rsid w:val="00DB720E"/>
    <w:rsid w:val="00DB732C"/>
    <w:rsid w:val="00DB778D"/>
    <w:rsid w:val="00DB785E"/>
    <w:rsid w:val="00DB7A84"/>
    <w:rsid w:val="00DB7B88"/>
    <w:rsid w:val="00DB7CBE"/>
    <w:rsid w:val="00DB7D99"/>
    <w:rsid w:val="00DB7E8D"/>
    <w:rsid w:val="00DB7FD1"/>
    <w:rsid w:val="00DC06E1"/>
    <w:rsid w:val="00DC0930"/>
    <w:rsid w:val="00DC0F89"/>
    <w:rsid w:val="00DC1012"/>
    <w:rsid w:val="00DC1150"/>
    <w:rsid w:val="00DC11F7"/>
    <w:rsid w:val="00DC1587"/>
    <w:rsid w:val="00DC16BC"/>
    <w:rsid w:val="00DC1798"/>
    <w:rsid w:val="00DC18C5"/>
    <w:rsid w:val="00DC18D8"/>
    <w:rsid w:val="00DC1B37"/>
    <w:rsid w:val="00DC209A"/>
    <w:rsid w:val="00DC2214"/>
    <w:rsid w:val="00DC2245"/>
    <w:rsid w:val="00DC2556"/>
    <w:rsid w:val="00DC25B8"/>
    <w:rsid w:val="00DC2629"/>
    <w:rsid w:val="00DC26E5"/>
    <w:rsid w:val="00DC29F3"/>
    <w:rsid w:val="00DC2ADD"/>
    <w:rsid w:val="00DC2DE5"/>
    <w:rsid w:val="00DC3131"/>
    <w:rsid w:val="00DC34E4"/>
    <w:rsid w:val="00DC35B3"/>
    <w:rsid w:val="00DC371F"/>
    <w:rsid w:val="00DC3845"/>
    <w:rsid w:val="00DC3848"/>
    <w:rsid w:val="00DC3DA4"/>
    <w:rsid w:val="00DC483E"/>
    <w:rsid w:val="00DC49B3"/>
    <w:rsid w:val="00DC4A85"/>
    <w:rsid w:val="00DC4AE3"/>
    <w:rsid w:val="00DC5040"/>
    <w:rsid w:val="00DC579B"/>
    <w:rsid w:val="00DC587B"/>
    <w:rsid w:val="00DC5AC8"/>
    <w:rsid w:val="00DC5ACB"/>
    <w:rsid w:val="00DC5AD2"/>
    <w:rsid w:val="00DC5B6D"/>
    <w:rsid w:val="00DC5BDA"/>
    <w:rsid w:val="00DC5DFF"/>
    <w:rsid w:val="00DC5F9D"/>
    <w:rsid w:val="00DC62A1"/>
    <w:rsid w:val="00DC69CC"/>
    <w:rsid w:val="00DC6D24"/>
    <w:rsid w:val="00DC6F18"/>
    <w:rsid w:val="00DC6FC5"/>
    <w:rsid w:val="00DC70F6"/>
    <w:rsid w:val="00DC7110"/>
    <w:rsid w:val="00DC7431"/>
    <w:rsid w:val="00DC74CB"/>
    <w:rsid w:val="00DC757F"/>
    <w:rsid w:val="00DC75CD"/>
    <w:rsid w:val="00DC7AD6"/>
    <w:rsid w:val="00DC7B53"/>
    <w:rsid w:val="00DC7E68"/>
    <w:rsid w:val="00DC7FF1"/>
    <w:rsid w:val="00DD0153"/>
    <w:rsid w:val="00DD038A"/>
    <w:rsid w:val="00DD09A5"/>
    <w:rsid w:val="00DD0B62"/>
    <w:rsid w:val="00DD0F31"/>
    <w:rsid w:val="00DD134A"/>
    <w:rsid w:val="00DD1357"/>
    <w:rsid w:val="00DD1532"/>
    <w:rsid w:val="00DD1794"/>
    <w:rsid w:val="00DD2202"/>
    <w:rsid w:val="00DD25C1"/>
    <w:rsid w:val="00DD2764"/>
    <w:rsid w:val="00DD2A57"/>
    <w:rsid w:val="00DD2ABB"/>
    <w:rsid w:val="00DD2E4F"/>
    <w:rsid w:val="00DD2F5C"/>
    <w:rsid w:val="00DD3468"/>
    <w:rsid w:val="00DD34B1"/>
    <w:rsid w:val="00DD366C"/>
    <w:rsid w:val="00DD3E35"/>
    <w:rsid w:val="00DD40AF"/>
    <w:rsid w:val="00DD4114"/>
    <w:rsid w:val="00DD4261"/>
    <w:rsid w:val="00DD4737"/>
    <w:rsid w:val="00DD4800"/>
    <w:rsid w:val="00DD4C64"/>
    <w:rsid w:val="00DD4C70"/>
    <w:rsid w:val="00DD4D25"/>
    <w:rsid w:val="00DD506D"/>
    <w:rsid w:val="00DD5095"/>
    <w:rsid w:val="00DD5166"/>
    <w:rsid w:val="00DD53C7"/>
    <w:rsid w:val="00DD54C2"/>
    <w:rsid w:val="00DD5599"/>
    <w:rsid w:val="00DD5E36"/>
    <w:rsid w:val="00DD5FCE"/>
    <w:rsid w:val="00DD6391"/>
    <w:rsid w:val="00DD6473"/>
    <w:rsid w:val="00DD6841"/>
    <w:rsid w:val="00DD6AE7"/>
    <w:rsid w:val="00DD6C31"/>
    <w:rsid w:val="00DD70A7"/>
    <w:rsid w:val="00DD7185"/>
    <w:rsid w:val="00DD7307"/>
    <w:rsid w:val="00DD7662"/>
    <w:rsid w:val="00DD769E"/>
    <w:rsid w:val="00DD7755"/>
    <w:rsid w:val="00DD7908"/>
    <w:rsid w:val="00DD7A46"/>
    <w:rsid w:val="00DD7A57"/>
    <w:rsid w:val="00DD7AC5"/>
    <w:rsid w:val="00DD7C60"/>
    <w:rsid w:val="00DE005F"/>
    <w:rsid w:val="00DE023D"/>
    <w:rsid w:val="00DE06D5"/>
    <w:rsid w:val="00DE0EF3"/>
    <w:rsid w:val="00DE12D2"/>
    <w:rsid w:val="00DE140A"/>
    <w:rsid w:val="00DE1732"/>
    <w:rsid w:val="00DE1C8B"/>
    <w:rsid w:val="00DE1DEA"/>
    <w:rsid w:val="00DE1F50"/>
    <w:rsid w:val="00DE339D"/>
    <w:rsid w:val="00DE344F"/>
    <w:rsid w:val="00DE399B"/>
    <w:rsid w:val="00DE3BA7"/>
    <w:rsid w:val="00DE3D0C"/>
    <w:rsid w:val="00DE3D52"/>
    <w:rsid w:val="00DE3DF6"/>
    <w:rsid w:val="00DE41C6"/>
    <w:rsid w:val="00DE4D6E"/>
    <w:rsid w:val="00DE4DE4"/>
    <w:rsid w:val="00DE4E92"/>
    <w:rsid w:val="00DE53F7"/>
    <w:rsid w:val="00DE5484"/>
    <w:rsid w:val="00DE548C"/>
    <w:rsid w:val="00DE54D4"/>
    <w:rsid w:val="00DE564D"/>
    <w:rsid w:val="00DE56B2"/>
    <w:rsid w:val="00DE571F"/>
    <w:rsid w:val="00DE57A1"/>
    <w:rsid w:val="00DE5876"/>
    <w:rsid w:val="00DE590B"/>
    <w:rsid w:val="00DE5994"/>
    <w:rsid w:val="00DE5ADF"/>
    <w:rsid w:val="00DE5D3A"/>
    <w:rsid w:val="00DE5E8A"/>
    <w:rsid w:val="00DE5E9B"/>
    <w:rsid w:val="00DE5ECB"/>
    <w:rsid w:val="00DE6167"/>
    <w:rsid w:val="00DE632B"/>
    <w:rsid w:val="00DE640E"/>
    <w:rsid w:val="00DE643A"/>
    <w:rsid w:val="00DE68A7"/>
    <w:rsid w:val="00DE7566"/>
    <w:rsid w:val="00DE76FC"/>
    <w:rsid w:val="00DE7842"/>
    <w:rsid w:val="00DE790C"/>
    <w:rsid w:val="00DF0720"/>
    <w:rsid w:val="00DF1863"/>
    <w:rsid w:val="00DF1C67"/>
    <w:rsid w:val="00DF1D25"/>
    <w:rsid w:val="00DF1E7E"/>
    <w:rsid w:val="00DF2248"/>
    <w:rsid w:val="00DF2282"/>
    <w:rsid w:val="00DF2411"/>
    <w:rsid w:val="00DF275A"/>
    <w:rsid w:val="00DF27B4"/>
    <w:rsid w:val="00DF27DD"/>
    <w:rsid w:val="00DF2A8C"/>
    <w:rsid w:val="00DF2DC1"/>
    <w:rsid w:val="00DF311E"/>
    <w:rsid w:val="00DF312B"/>
    <w:rsid w:val="00DF3395"/>
    <w:rsid w:val="00DF33B9"/>
    <w:rsid w:val="00DF34DE"/>
    <w:rsid w:val="00DF35B4"/>
    <w:rsid w:val="00DF3670"/>
    <w:rsid w:val="00DF369A"/>
    <w:rsid w:val="00DF3B1D"/>
    <w:rsid w:val="00DF3CF6"/>
    <w:rsid w:val="00DF4A52"/>
    <w:rsid w:val="00DF4AA2"/>
    <w:rsid w:val="00DF4B00"/>
    <w:rsid w:val="00DF4BDB"/>
    <w:rsid w:val="00DF4E3E"/>
    <w:rsid w:val="00DF4ECF"/>
    <w:rsid w:val="00DF4F8D"/>
    <w:rsid w:val="00DF5164"/>
    <w:rsid w:val="00DF51A8"/>
    <w:rsid w:val="00DF54A4"/>
    <w:rsid w:val="00DF57D9"/>
    <w:rsid w:val="00DF5D01"/>
    <w:rsid w:val="00DF5DDC"/>
    <w:rsid w:val="00DF5F10"/>
    <w:rsid w:val="00DF60B9"/>
    <w:rsid w:val="00DF6321"/>
    <w:rsid w:val="00DF63B7"/>
    <w:rsid w:val="00DF6787"/>
    <w:rsid w:val="00DF6980"/>
    <w:rsid w:val="00DF6DA9"/>
    <w:rsid w:val="00DF707A"/>
    <w:rsid w:val="00DF7083"/>
    <w:rsid w:val="00DF7137"/>
    <w:rsid w:val="00DF73BE"/>
    <w:rsid w:val="00DF77C8"/>
    <w:rsid w:val="00DF79CF"/>
    <w:rsid w:val="00DF7FBE"/>
    <w:rsid w:val="00E0001B"/>
    <w:rsid w:val="00E0021D"/>
    <w:rsid w:val="00E002A7"/>
    <w:rsid w:val="00E0061F"/>
    <w:rsid w:val="00E0072E"/>
    <w:rsid w:val="00E0084F"/>
    <w:rsid w:val="00E00A0A"/>
    <w:rsid w:val="00E00D5B"/>
    <w:rsid w:val="00E00DD7"/>
    <w:rsid w:val="00E00F7B"/>
    <w:rsid w:val="00E010CD"/>
    <w:rsid w:val="00E010EF"/>
    <w:rsid w:val="00E011C0"/>
    <w:rsid w:val="00E01284"/>
    <w:rsid w:val="00E01352"/>
    <w:rsid w:val="00E01381"/>
    <w:rsid w:val="00E014A5"/>
    <w:rsid w:val="00E01780"/>
    <w:rsid w:val="00E01896"/>
    <w:rsid w:val="00E01BA4"/>
    <w:rsid w:val="00E02E98"/>
    <w:rsid w:val="00E0307B"/>
    <w:rsid w:val="00E033BC"/>
    <w:rsid w:val="00E03AFC"/>
    <w:rsid w:val="00E03B31"/>
    <w:rsid w:val="00E04330"/>
    <w:rsid w:val="00E04344"/>
    <w:rsid w:val="00E043EA"/>
    <w:rsid w:val="00E0453D"/>
    <w:rsid w:val="00E04651"/>
    <w:rsid w:val="00E04692"/>
    <w:rsid w:val="00E04CF7"/>
    <w:rsid w:val="00E053A2"/>
    <w:rsid w:val="00E05784"/>
    <w:rsid w:val="00E05849"/>
    <w:rsid w:val="00E059A4"/>
    <w:rsid w:val="00E05D33"/>
    <w:rsid w:val="00E05FA6"/>
    <w:rsid w:val="00E06418"/>
    <w:rsid w:val="00E067E7"/>
    <w:rsid w:val="00E06C80"/>
    <w:rsid w:val="00E06D71"/>
    <w:rsid w:val="00E06E56"/>
    <w:rsid w:val="00E06FFB"/>
    <w:rsid w:val="00E0740B"/>
    <w:rsid w:val="00E07411"/>
    <w:rsid w:val="00E07714"/>
    <w:rsid w:val="00E077DE"/>
    <w:rsid w:val="00E0794C"/>
    <w:rsid w:val="00E07BB9"/>
    <w:rsid w:val="00E07D05"/>
    <w:rsid w:val="00E07EC9"/>
    <w:rsid w:val="00E10074"/>
    <w:rsid w:val="00E10151"/>
    <w:rsid w:val="00E106F3"/>
    <w:rsid w:val="00E107EB"/>
    <w:rsid w:val="00E10A32"/>
    <w:rsid w:val="00E10B3A"/>
    <w:rsid w:val="00E10CC7"/>
    <w:rsid w:val="00E11490"/>
    <w:rsid w:val="00E1185D"/>
    <w:rsid w:val="00E1189A"/>
    <w:rsid w:val="00E11975"/>
    <w:rsid w:val="00E11B3F"/>
    <w:rsid w:val="00E11C33"/>
    <w:rsid w:val="00E11CB6"/>
    <w:rsid w:val="00E11E5C"/>
    <w:rsid w:val="00E12110"/>
    <w:rsid w:val="00E122AD"/>
    <w:rsid w:val="00E12405"/>
    <w:rsid w:val="00E1246E"/>
    <w:rsid w:val="00E12BE7"/>
    <w:rsid w:val="00E130E4"/>
    <w:rsid w:val="00E131A4"/>
    <w:rsid w:val="00E132E8"/>
    <w:rsid w:val="00E136DC"/>
    <w:rsid w:val="00E13A20"/>
    <w:rsid w:val="00E13F6B"/>
    <w:rsid w:val="00E13F77"/>
    <w:rsid w:val="00E14286"/>
    <w:rsid w:val="00E14840"/>
    <w:rsid w:val="00E14BB7"/>
    <w:rsid w:val="00E14CEA"/>
    <w:rsid w:val="00E15126"/>
    <w:rsid w:val="00E1542F"/>
    <w:rsid w:val="00E154E6"/>
    <w:rsid w:val="00E158F9"/>
    <w:rsid w:val="00E15A2F"/>
    <w:rsid w:val="00E16030"/>
    <w:rsid w:val="00E1729F"/>
    <w:rsid w:val="00E175BB"/>
    <w:rsid w:val="00E17DD5"/>
    <w:rsid w:val="00E17E37"/>
    <w:rsid w:val="00E17F79"/>
    <w:rsid w:val="00E2043A"/>
    <w:rsid w:val="00E20824"/>
    <w:rsid w:val="00E208E0"/>
    <w:rsid w:val="00E20A2B"/>
    <w:rsid w:val="00E20ED8"/>
    <w:rsid w:val="00E20EF2"/>
    <w:rsid w:val="00E20EF3"/>
    <w:rsid w:val="00E210C6"/>
    <w:rsid w:val="00E212E4"/>
    <w:rsid w:val="00E213A5"/>
    <w:rsid w:val="00E215E1"/>
    <w:rsid w:val="00E21717"/>
    <w:rsid w:val="00E21854"/>
    <w:rsid w:val="00E21C95"/>
    <w:rsid w:val="00E21CA3"/>
    <w:rsid w:val="00E21E01"/>
    <w:rsid w:val="00E21F3D"/>
    <w:rsid w:val="00E2232F"/>
    <w:rsid w:val="00E223F2"/>
    <w:rsid w:val="00E2295B"/>
    <w:rsid w:val="00E22A72"/>
    <w:rsid w:val="00E22BFD"/>
    <w:rsid w:val="00E22D68"/>
    <w:rsid w:val="00E22E68"/>
    <w:rsid w:val="00E22F13"/>
    <w:rsid w:val="00E2305E"/>
    <w:rsid w:val="00E232ED"/>
    <w:rsid w:val="00E23867"/>
    <w:rsid w:val="00E238F6"/>
    <w:rsid w:val="00E2390F"/>
    <w:rsid w:val="00E23A02"/>
    <w:rsid w:val="00E23E88"/>
    <w:rsid w:val="00E246DE"/>
    <w:rsid w:val="00E2493F"/>
    <w:rsid w:val="00E24AF9"/>
    <w:rsid w:val="00E24C93"/>
    <w:rsid w:val="00E25102"/>
    <w:rsid w:val="00E2526A"/>
    <w:rsid w:val="00E252AE"/>
    <w:rsid w:val="00E25446"/>
    <w:rsid w:val="00E25474"/>
    <w:rsid w:val="00E2547E"/>
    <w:rsid w:val="00E254A4"/>
    <w:rsid w:val="00E2553A"/>
    <w:rsid w:val="00E25653"/>
    <w:rsid w:val="00E257EF"/>
    <w:rsid w:val="00E2586A"/>
    <w:rsid w:val="00E25960"/>
    <w:rsid w:val="00E25C82"/>
    <w:rsid w:val="00E25DB9"/>
    <w:rsid w:val="00E25EDB"/>
    <w:rsid w:val="00E264CF"/>
    <w:rsid w:val="00E265A8"/>
    <w:rsid w:val="00E26B07"/>
    <w:rsid w:val="00E26EAB"/>
    <w:rsid w:val="00E26ED0"/>
    <w:rsid w:val="00E271CF"/>
    <w:rsid w:val="00E272E6"/>
    <w:rsid w:val="00E27640"/>
    <w:rsid w:val="00E27642"/>
    <w:rsid w:val="00E27A63"/>
    <w:rsid w:val="00E27D22"/>
    <w:rsid w:val="00E27F67"/>
    <w:rsid w:val="00E27FD1"/>
    <w:rsid w:val="00E300C6"/>
    <w:rsid w:val="00E300FE"/>
    <w:rsid w:val="00E3019E"/>
    <w:rsid w:val="00E302CC"/>
    <w:rsid w:val="00E304A7"/>
    <w:rsid w:val="00E3058F"/>
    <w:rsid w:val="00E30B6B"/>
    <w:rsid w:val="00E30E1D"/>
    <w:rsid w:val="00E30E6D"/>
    <w:rsid w:val="00E30E8A"/>
    <w:rsid w:val="00E31096"/>
    <w:rsid w:val="00E31423"/>
    <w:rsid w:val="00E31510"/>
    <w:rsid w:val="00E3156A"/>
    <w:rsid w:val="00E315AE"/>
    <w:rsid w:val="00E315CA"/>
    <w:rsid w:val="00E31819"/>
    <w:rsid w:val="00E31B0F"/>
    <w:rsid w:val="00E31BB3"/>
    <w:rsid w:val="00E31BD8"/>
    <w:rsid w:val="00E31E39"/>
    <w:rsid w:val="00E31ECD"/>
    <w:rsid w:val="00E31F21"/>
    <w:rsid w:val="00E320AF"/>
    <w:rsid w:val="00E320BC"/>
    <w:rsid w:val="00E32279"/>
    <w:rsid w:val="00E3246D"/>
    <w:rsid w:val="00E32571"/>
    <w:rsid w:val="00E3283D"/>
    <w:rsid w:val="00E32C8E"/>
    <w:rsid w:val="00E32DEE"/>
    <w:rsid w:val="00E32EE5"/>
    <w:rsid w:val="00E32F93"/>
    <w:rsid w:val="00E3304E"/>
    <w:rsid w:val="00E33138"/>
    <w:rsid w:val="00E33282"/>
    <w:rsid w:val="00E333F4"/>
    <w:rsid w:val="00E3388F"/>
    <w:rsid w:val="00E338C2"/>
    <w:rsid w:val="00E33A21"/>
    <w:rsid w:val="00E33B2D"/>
    <w:rsid w:val="00E33B51"/>
    <w:rsid w:val="00E33E5E"/>
    <w:rsid w:val="00E33F98"/>
    <w:rsid w:val="00E34109"/>
    <w:rsid w:val="00E34191"/>
    <w:rsid w:val="00E341A5"/>
    <w:rsid w:val="00E343B1"/>
    <w:rsid w:val="00E34812"/>
    <w:rsid w:val="00E3499D"/>
    <w:rsid w:val="00E34A8E"/>
    <w:rsid w:val="00E34D8C"/>
    <w:rsid w:val="00E35083"/>
    <w:rsid w:val="00E356E2"/>
    <w:rsid w:val="00E35F72"/>
    <w:rsid w:val="00E35F73"/>
    <w:rsid w:val="00E36435"/>
    <w:rsid w:val="00E3670C"/>
    <w:rsid w:val="00E36A2C"/>
    <w:rsid w:val="00E36CFD"/>
    <w:rsid w:val="00E36F9D"/>
    <w:rsid w:val="00E37023"/>
    <w:rsid w:val="00E379F7"/>
    <w:rsid w:val="00E37B4B"/>
    <w:rsid w:val="00E37CF0"/>
    <w:rsid w:val="00E37FF6"/>
    <w:rsid w:val="00E400B5"/>
    <w:rsid w:val="00E400EB"/>
    <w:rsid w:val="00E401B7"/>
    <w:rsid w:val="00E403A4"/>
    <w:rsid w:val="00E40509"/>
    <w:rsid w:val="00E405D8"/>
    <w:rsid w:val="00E406B0"/>
    <w:rsid w:val="00E40834"/>
    <w:rsid w:val="00E40A41"/>
    <w:rsid w:val="00E40B54"/>
    <w:rsid w:val="00E40C89"/>
    <w:rsid w:val="00E414D7"/>
    <w:rsid w:val="00E41767"/>
    <w:rsid w:val="00E41808"/>
    <w:rsid w:val="00E41879"/>
    <w:rsid w:val="00E418B8"/>
    <w:rsid w:val="00E41FFA"/>
    <w:rsid w:val="00E425E1"/>
    <w:rsid w:val="00E42759"/>
    <w:rsid w:val="00E4293A"/>
    <w:rsid w:val="00E4313D"/>
    <w:rsid w:val="00E431F9"/>
    <w:rsid w:val="00E433AF"/>
    <w:rsid w:val="00E434A3"/>
    <w:rsid w:val="00E438E1"/>
    <w:rsid w:val="00E43A40"/>
    <w:rsid w:val="00E43B0F"/>
    <w:rsid w:val="00E43BA9"/>
    <w:rsid w:val="00E43C6B"/>
    <w:rsid w:val="00E43CE2"/>
    <w:rsid w:val="00E43CEA"/>
    <w:rsid w:val="00E43FFD"/>
    <w:rsid w:val="00E443B0"/>
    <w:rsid w:val="00E443CD"/>
    <w:rsid w:val="00E44468"/>
    <w:rsid w:val="00E4449B"/>
    <w:rsid w:val="00E4457A"/>
    <w:rsid w:val="00E44874"/>
    <w:rsid w:val="00E44883"/>
    <w:rsid w:val="00E44B85"/>
    <w:rsid w:val="00E44C68"/>
    <w:rsid w:val="00E44D16"/>
    <w:rsid w:val="00E44DCD"/>
    <w:rsid w:val="00E44EC9"/>
    <w:rsid w:val="00E44F6E"/>
    <w:rsid w:val="00E452CA"/>
    <w:rsid w:val="00E45693"/>
    <w:rsid w:val="00E45768"/>
    <w:rsid w:val="00E45988"/>
    <w:rsid w:val="00E45D80"/>
    <w:rsid w:val="00E46022"/>
    <w:rsid w:val="00E460BD"/>
    <w:rsid w:val="00E46268"/>
    <w:rsid w:val="00E46384"/>
    <w:rsid w:val="00E46516"/>
    <w:rsid w:val="00E465C6"/>
    <w:rsid w:val="00E46CFA"/>
    <w:rsid w:val="00E47107"/>
    <w:rsid w:val="00E4743A"/>
    <w:rsid w:val="00E4758C"/>
    <w:rsid w:val="00E47647"/>
    <w:rsid w:val="00E4766D"/>
    <w:rsid w:val="00E4774F"/>
    <w:rsid w:val="00E47C31"/>
    <w:rsid w:val="00E500F9"/>
    <w:rsid w:val="00E502D6"/>
    <w:rsid w:val="00E50A41"/>
    <w:rsid w:val="00E50A5F"/>
    <w:rsid w:val="00E510F7"/>
    <w:rsid w:val="00E511CE"/>
    <w:rsid w:val="00E5129F"/>
    <w:rsid w:val="00E5156A"/>
    <w:rsid w:val="00E51963"/>
    <w:rsid w:val="00E51ED7"/>
    <w:rsid w:val="00E5232A"/>
    <w:rsid w:val="00E5233B"/>
    <w:rsid w:val="00E524F8"/>
    <w:rsid w:val="00E52590"/>
    <w:rsid w:val="00E526F0"/>
    <w:rsid w:val="00E527B2"/>
    <w:rsid w:val="00E5281E"/>
    <w:rsid w:val="00E529D4"/>
    <w:rsid w:val="00E52D9C"/>
    <w:rsid w:val="00E52F90"/>
    <w:rsid w:val="00E5358B"/>
    <w:rsid w:val="00E53A21"/>
    <w:rsid w:val="00E53B81"/>
    <w:rsid w:val="00E53CD9"/>
    <w:rsid w:val="00E54133"/>
    <w:rsid w:val="00E5417C"/>
    <w:rsid w:val="00E54330"/>
    <w:rsid w:val="00E54351"/>
    <w:rsid w:val="00E544E9"/>
    <w:rsid w:val="00E54559"/>
    <w:rsid w:val="00E5460B"/>
    <w:rsid w:val="00E54962"/>
    <w:rsid w:val="00E54ACD"/>
    <w:rsid w:val="00E54B24"/>
    <w:rsid w:val="00E54B2B"/>
    <w:rsid w:val="00E550C4"/>
    <w:rsid w:val="00E553F3"/>
    <w:rsid w:val="00E556B4"/>
    <w:rsid w:val="00E55C0B"/>
    <w:rsid w:val="00E55C6A"/>
    <w:rsid w:val="00E55F26"/>
    <w:rsid w:val="00E56079"/>
    <w:rsid w:val="00E5625E"/>
    <w:rsid w:val="00E5637D"/>
    <w:rsid w:val="00E563FC"/>
    <w:rsid w:val="00E564DB"/>
    <w:rsid w:val="00E56667"/>
    <w:rsid w:val="00E567D5"/>
    <w:rsid w:val="00E56C1A"/>
    <w:rsid w:val="00E56EA9"/>
    <w:rsid w:val="00E56F90"/>
    <w:rsid w:val="00E57298"/>
    <w:rsid w:val="00E573D6"/>
    <w:rsid w:val="00E57547"/>
    <w:rsid w:val="00E576B4"/>
    <w:rsid w:val="00E57F05"/>
    <w:rsid w:val="00E57F33"/>
    <w:rsid w:val="00E57FC1"/>
    <w:rsid w:val="00E6020D"/>
    <w:rsid w:val="00E60480"/>
    <w:rsid w:val="00E607D4"/>
    <w:rsid w:val="00E60981"/>
    <w:rsid w:val="00E610B3"/>
    <w:rsid w:val="00E612A4"/>
    <w:rsid w:val="00E61632"/>
    <w:rsid w:val="00E618F7"/>
    <w:rsid w:val="00E61CCA"/>
    <w:rsid w:val="00E61D55"/>
    <w:rsid w:val="00E61DE3"/>
    <w:rsid w:val="00E6202F"/>
    <w:rsid w:val="00E6213E"/>
    <w:rsid w:val="00E622D3"/>
    <w:rsid w:val="00E62654"/>
    <w:rsid w:val="00E62680"/>
    <w:rsid w:val="00E62693"/>
    <w:rsid w:val="00E6272D"/>
    <w:rsid w:val="00E62855"/>
    <w:rsid w:val="00E629AE"/>
    <w:rsid w:val="00E63075"/>
    <w:rsid w:val="00E63143"/>
    <w:rsid w:val="00E632D1"/>
    <w:rsid w:val="00E633E0"/>
    <w:rsid w:val="00E6350B"/>
    <w:rsid w:val="00E637F1"/>
    <w:rsid w:val="00E6391D"/>
    <w:rsid w:val="00E6415F"/>
    <w:rsid w:val="00E642E7"/>
    <w:rsid w:val="00E644FB"/>
    <w:rsid w:val="00E647C1"/>
    <w:rsid w:val="00E64D2F"/>
    <w:rsid w:val="00E64E07"/>
    <w:rsid w:val="00E650B1"/>
    <w:rsid w:val="00E655DC"/>
    <w:rsid w:val="00E6596F"/>
    <w:rsid w:val="00E65C32"/>
    <w:rsid w:val="00E65DDB"/>
    <w:rsid w:val="00E65E26"/>
    <w:rsid w:val="00E65FC2"/>
    <w:rsid w:val="00E6604E"/>
    <w:rsid w:val="00E6610B"/>
    <w:rsid w:val="00E665CE"/>
    <w:rsid w:val="00E6667D"/>
    <w:rsid w:val="00E6688E"/>
    <w:rsid w:val="00E66D6D"/>
    <w:rsid w:val="00E66F13"/>
    <w:rsid w:val="00E66F5A"/>
    <w:rsid w:val="00E670CB"/>
    <w:rsid w:val="00E670D4"/>
    <w:rsid w:val="00E671F5"/>
    <w:rsid w:val="00E67276"/>
    <w:rsid w:val="00E677B1"/>
    <w:rsid w:val="00E67832"/>
    <w:rsid w:val="00E6788F"/>
    <w:rsid w:val="00E67D1A"/>
    <w:rsid w:val="00E70079"/>
    <w:rsid w:val="00E70241"/>
    <w:rsid w:val="00E704BE"/>
    <w:rsid w:val="00E7083C"/>
    <w:rsid w:val="00E70906"/>
    <w:rsid w:val="00E70B19"/>
    <w:rsid w:val="00E70DD7"/>
    <w:rsid w:val="00E719FA"/>
    <w:rsid w:val="00E71DE7"/>
    <w:rsid w:val="00E71EA3"/>
    <w:rsid w:val="00E721B8"/>
    <w:rsid w:val="00E727C4"/>
    <w:rsid w:val="00E72899"/>
    <w:rsid w:val="00E72B55"/>
    <w:rsid w:val="00E72D3C"/>
    <w:rsid w:val="00E72DC1"/>
    <w:rsid w:val="00E72E5C"/>
    <w:rsid w:val="00E72E6E"/>
    <w:rsid w:val="00E72EE0"/>
    <w:rsid w:val="00E73587"/>
    <w:rsid w:val="00E735DA"/>
    <w:rsid w:val="00E7388D"/>
    <w:rsid w:val="00E7389E"/>
    <w:rsid w:val="00E738AD"/>
    <w:rsid w:val="00E740FC"/>
    <w:rsid w:val="00E741FB"/>
    <w:rsid w:val="00E74229"/>
    <w:rsid w:val="00E743D8"/>
    <w:rsid w:val="00E745F3"/>
    <w:rsid w:val="00E7478D"/>
    <w:rsid w:val="00E747C4"/>
    <w:rsid w:val="00E74A7A"/>
    <w:rsid w:val="00E7545B"/>
    <w:rsid w:val="00E75926"/>
    <w:rsid w:val="00E75A0F"/>
    <w:rsid w:val="00E75A14"/>
    <w:rsid w:val="00E75AA9"/>
    <w:rsid w:val="00E75BB8"/>
    <w:rsid w:val="00E75ED8"/>
    <w:rsid w:val="00E75FE9"/>
    <w:rsid w:val="00E76173"/>
    <w:rsid w:val="00E76A73"/>
    <w:rsid w:val="00E76D67"/>
    <w:rsid w:val="00E76F38"/>
    <w:rsid w:val="00E76F86"/>
    <w:rsid w:val="00E774B0"/>
    <w:rsid w:val="00E77519"/>
    <w:rsid w:val="00E777BF"/>
    <w:rsid w:val="00E778C8"/>
    <w:rsid w:val="00E77B97"/>
    <w:rsid w:val="00E77DD6"/>
    <w:rsid w:val="00E80154"/>
    <w:rsid w:val="00E802F2"/>
    <w:rsid w:val="00E8072A"/>
    <w:rsid w:val="00E80908"/>
    <w:rsid w:val="00E80FD9"/>
    <w:rsid w:val="00E8105F"/>
    <w:rsid w:val="00E8176E"/>
    <w:rsid w:val="00E8177A"/>
    <w:rsid w:val="00E817DF"/>
    <w:rsid w:val="00E82137"/>
    <w:rsid w:val="00E821D7"/>
    <w:rsid w:val="00E82202"/>
    <w:rsid w:val="00E825C9"/>
    <w:rsid w:val="00E827E1"/>
    <w:rsid w:val="00E82960"/>
    <w:rsid w:val="00E82BD3"/>
    <w:rsid w:val="00E82BEF"/>
    <w:rsid w:val="00E82FDD"/>
    <w:rsid w:val="00E838A2"/>
    <w:rsid w:val="00E83AAD"/>
    <w:rsid w:val="00E83C40"/>
    <w:rsid w:val="00E83D18"/>
    <w:rsid w:val="00E83FA0"/>
    <w:rsid w:val="00E8430E"/>
    <w:rsid w:val="00E8463E"/>
    <w:rsid w:val="00E846C9"/>
    <w:rsid w:val="00E84851"/>
    <w:rsid w:val="00E8494D"/>
    <w:rsid w:val="00E849B3"/>
    <w:rsid w:val="00E84D4D"/>
    <w:rsid w:val="00E84E68"/>
    <w:rsid w:val="00E8553F"/>
    <w:rsid w:val="00E85736"/>
    <w:rsid w:val="00E8579D"/>
    <w:rsid w:val="00E85BE7"/>
    <w:rsid w:val="00E85F50"/>
    <w:rsid w:val="00E85F5C"/>
    <w:rsid w:val="00E86109"/>
    <w:rsid w:val="00E861EE"/>
    <w:rsid w:val="00E864C5"/>
    <w:rsid w:val="00E868BD"/>
    <w:rsid w:val="00E86A40"/>
    <w:rsid w:val="00E86BDB"/>
    <w:rsid w:val="00E86CD9"/>
    <w:rsid w:val="00E86CEF"/>
    <w:rsid w:val="00E86FF9"/>
    <w:rsid w:val="00E870AB"/>
    <w:rsid w:val="00E87293"/>
    <w:rsid w:val="00E87700"/>
    <w:rsid w:val="00E87740"/>
    <w:rsid w:val="00E87775"/>
    <w:rsid w:val="00E87804"/>
    <w:rsid w:val="00E87949"/>
    <w:rsid w:val="00E879F1"/>
    <w:rsid w:val="00E87D56"/>
    <w:rsid w:val="00E87F7E"/>
    <w:rsid w:val="00E900A7"/>
    <w:rsid w:val="00E902EB"/>
    <w:rsid w:val="00E902FE"/>
    <w:rsid w:val="00E9030E"/>
    <w:rsid w:val="00E90B02"/>
    <w:rsid w:val="00E90E53"/>
    <w:rsid w:val="00E90F65"/>
    <w:rsid w:val="00E915D6"/>
    <w:rsid w:val="00E91A7E"/>
    <w:rsid w:val="00E91B3F"/>
    <w:rsid w:val="00E91F49"/>
    <w:rsid w:val="00E91F9C"/>
    <w:rsid w:val="00E91FED"/>
    <w:rsid w:val="00E920E1"/>
    <w:rsid w:val="00E9254B"/>
    <w:rsid w:val="00E92A3D"/>
    <w:rsid w:val="00E92A52"/>
    <w:rsid w:val="00E92BF9"/>
    <w:rsid w:val="00E92EBF"/>
    <w:rsid w:val="00E934BC"/>
    <w:rsid w:val="00E938E0"/>
    <w:rsid w:val="00E93A4E"/>
    <w:rsid w:val="00E93C3E"/>
    <w:rsid w:val="00E93D5A"/>
    <w:rsid w:val="00E93F67"/>
    <w:rsid w:val="00E93F6E"/>
    <w:rsid w:val="00E94414"/>
    <w:rsid w:val="00E9463D"/>
    <w:rsid w:val="00E94A91"/>
    <w:rsid w:val="00E94AF0"/>
    <w:rsid w:val="00E94D04"/>
    <w:rsid w:val="00E94FD6"/>
    <w:rsid w:val="00E950A9"/>
    <w:rsid w:val="00E952E5"/>
    <w:rsid w:val="00E95680"/>
    <w:rsid w:val="00E95D83"/>
    <w:rsid w:val="00E9618C"/>
    <w:rsid w:val="00E961B4"/>
    <w:rsid w:val="00E963A9"/>
    <w:rsid w:val="00E964A3"/>
    <w:rsid w:val="00E96855"/>
    <w:rsid w:val="00E96CAC"/>
    <w:rsid w:val="00E96F7A"/>
    <w:rsid w:val="00E97037"/>
    <w:rsid w:val="00E972E0"/>
    <w:rsid w:val="00E975E5"/>
    <w:rsid w:val="00E97790"/>
    <w:rsid w:val="00E9782D"/>
    <w:rsid w:val="00E97932"/>
    <w:rsid w:val="00E97AAF"/>
    <w:rsid w:val="00E97F6F"/>
    <w:rsid w:val="00EA008E"/>
    <w:rsid w:val="00EA041E"/>
    <w:rsid w:val="00EA043D"/>
    <w:rsid w:val="00EA05B1"/>
    <w:rsid w:val="00EA063D"/>
    <w:rsid w:val="00EA06D0"/>
    <w:rsid w:val="00EA0BCF"/>
    <w:rsid w:val="00EA0D16"/>
    <w:rsid w:val="00EA0F6A"/>
    <w:rsid w:val="00EA0F93"/>
    <w:rsid w:val="00EA1155"/>
    <w:rsid w:val="00EA136E"/>
    <w:rsid w:val="00EA1943"/>
    <w:rsid w:val="00EA2212"/>
    <w:rsid w:val="00EA24A4"/>
    <w:rsid w:val="00EA288B"/>
    <w:rsid w:val="00EA28AD"/>
    <w:rsid w:val="00EA29F8"/>
    <w:rsid w:val="00EA2A39"/>
    <w:rsid w:val="00EA2FF4"/>
    <w:rsid w:val="00EA32D9"/>
    <w:rsid w:val="00EA3372"/>
    <w:rsid w:val="00EA3411"/>
    <w:rsid w:val="00EA3572"/>
    <w:rsid w:val="00EA35E3"/>
    <w:rsid w:val="00EA3828"/>
    <w:rsid w:val="00EA3D37"/>
    <w:rsid w:val="00EA3E9F"/>
    <w:rsid w:val="00EA3FE6"/>
    <w:rsid w:val="00EA43A7"/>
    <w:rsid w:val="00EA45A2"/>
    <w:rsid w:val="00EA4709"/>
    <w:rsid w:val="00EA4D32"/>
    <w:rsid w:val="00EA4D59"/>
    <w:rsid w:val="00EA4DDB"/>
    <w:rsid w:val="00EA51FD"/>
    <w:rsid w:val="00EA5294"/>
    <w:rsid w:val="00EA52BD"/>
    <w:rsid w:val="00EA5594"/>
    <w:rsid w:val="00EA592F"/>
    <w:rsid w:val="00EA5C08"/>
    <w:rsid w:val="00EA5C89"/>
    <w:rsid w:val="00EA5F81"/>
    <w:rsid w:val="00EA63A8"/>
    <w:rsid w:val="00EA6424"/>
    <w:rsid w:val="00EA64F5"/>
    <w:rsid w:val="00EA66CD"/>
    <w:rsid w:val="00EA67DA"/>
    <w:rsid w:val="00EA6B22"/>
    <w:rsid w:val="00EA6B50"/>
    <w:rsid w:val="00EA6BB3"/>
    <w:rsid w:val="00EA710F"/>
    <w:rsid w:val="00EA74E2"/>
    <w:rsid w:val="00EA75E9"/>
    <w:rsid w:val="00EA766C"/>
    <w:rsid w:val="00EA77B9"/>
    <w:rsid w:val="00EA78BC"/>
    <w:rsid w:val="00EA78C7"/>
    <w:rsid w:val="00EA7948"/>
    <w:rsid w:val="00EA7CBC"/>
    <w:rsid w:val="00EA7CE3"/>
    <w:rsid w:val="00EA7DBB"/>
    <w:rsid w:val="00EB0760"/>
    <w:rsid w:val="00EB0889"/>
    <w:rsid w:val="00EB0AAA"/>
    <w:rsid w:val="00EB0C71"/>
    <w:rsid w:val="00EB0F52"/>
    <w:rsid w:val="00EB10AD"/>
    <w:rsid w:val="00EB14C1"/>
    <w:rsid w:val="00EB15A3"/>
    <w:rsid w:val="00EB1690"/>
    <w:rsid w:val="00EB16BA"/>
    <w:rsid w:val="00EB1A38"/>
    <w:rsid w:val="00EB1B66"/>
    <w:rsid w:val="00EB1E09"/>
    <w:rsid w:val="00EB2350"/>
    <w:rsid w:val="00EB2470"/>
    <w:rsid w:val="00EB24D0"/>
    <w:rsid w:val="00EB26A7"/>
    <w:rsid w:val="00EB2A12"/>
    <w:rsid w:val="00EB2A88"/>
    <w:rsid w:val="00EB2DA4"/>
    <w:rsid w:val="00EB31E7"/>
    <w:rsid w:val="00EB324E"/>
    <w:rsid w:val="00EB32AE"/>
    <w:rsid w:val="00EB3695"/>
    <w:rsid w:val="00EB3889"/>
    <w:rsid w:val="00EB3894"/>
    <w:rsid w:val="00EB3AB7"/>
    <w:rsid w:val="00EB3B2B"/>
    <w:rsid w:val="00EB3B6E"/>
    <w:rsid w:val="00EB3B93"/>
    <w:rsid w:val="00EB3F9D"/>
    <w:rsid w:val="00EB4913"/>
    <w:rsid w:val="00EB49C5"/>
    <w:rsid w:val="00EB4C67"/>
    <w:rsid w:val="00EB4DE1"/>
    <w:rsid w:val="00EB50A4"/>
    <w:rsid w:val="00EB539B"/>
    <w:rsid w:val="00EB53B7"/>
    <w:rsid w:val="00EB57D3"/>
    <w:rsid w:val="00EB591B"/>
    <w:rsid w:val="00EB5C18"/>
    <w:rsid w:val="00EB5DC6"/>
    <w:rsid w:val="00EB6077"/>
    <w:rsid w:val="00EB67A2"/>
    <w:rsid w:val="00EB6990"/>
    <w:rsid w:val="00EB6B08"/>
    <w:rsid w:val="00EB6EE4"/>
    <w:rsid w:val="00EB700C"/>
    <w:rsid w:val="00EB7048"/>
    <w:rsid w:val="00EB75BA"/>
    <w:rsid w:val="00EB7A29"/>
    <w:rsid w:val="00EB7CEB"/>
    <w:rsid w:val="00EC004C"/>
    <w:rsid w:val="00EC028E"/>
    <w:rsid w:val="00EC0613"/>
    <w:rsid w:val="00EC0691"/>
    <w:rsid w:val="00EC0A24"/>
    <w:rsid w:val="00EC0C84"/>
    <w:rsid w:val="00EC0D52"/>
    <w:rsid w:val="00EC0E13"/>
    <w:rsid w:val="00EC1098"/>
    <w:rsid w:val="00EC14E5"/>
    <w:rsid w:val="00EC1896"/>
    <w:rsid w:val="00EC194E"/>
    <w:rsid w:val="00EC19F8"/>
    <w:rsid w:val="00EC1A34"/>
    <w:rsid w:val="00EC1B1C"/>
    <w:rsid w:val="00EC1D67"/>
    <w:rsid w:val="00EC1F35"/>
    <w:rsid w:val="00EC1F9E"/>
    <w:rsid w:val="00EC1FA2"/>
    <w:rsid w:val="00EC244A"/>
    <w:rsid w:val="00EC27E1"/>
    <w:rsid w:val="00EC2CCD"/>
    <w:rsid w:val="00EC2D17"/>
    <w:rsid w:val="00EC30FC"/>
    <w:rsid w:val="00EC3179"/>
    <w:rsid w:val="00EC39C2"/>
    <w:rsid w:val="00EC3A40"/>
    <w:rsid w:val="00EC3CE9"/>
    <w:rsid w:val="00EC3FB7"/>
    <w:rsid w:val="00EC419D"/>
    <w:rsid w:val="00EC4240"/>
    <w:rsid w:val="00EC451C"/>
    <w:rsid w:val="00EC4799"/>
    <w:rsid w:val="00EC4899"/>
    <w:rsid w:val="00EC494B"/>
    <w:rsid w:val="00EC4B5B"/>
    <w:rsid w:val="00EC4BE5"/>
    <w:rsid w:val="00EC4DEF"/>
    <w:rsid w:val="00EC4EC6"/>
    <w:rsid w:val="00EC4F9F"/>
    <w:rsid w:val="00EC4FE3"/>
    <w:rsid w:val="00EC5195"/>
    <w:rsid w:val="00EC5346"/>
    <w:rsid w:val="00EC54BF"/>
    <w:rsid w:val="00EC559A"/>
    <w:rsid w:val="00EC598B"/>
    <w:rsid w:val="00EC5A22"/>
    <w:rsid w:val="00EC5A8D"/>
    <w:rsid w:val="00EC5D1C"/>
    <w:rsid w:val="00EC5D27"/>
    <w:rsid w:val="00EC5D37"/>
    <w:rsid w:val="00EC5DAB"/>
    <w:rsid w:val="00EC5EC8"/>
    <w:rsid w:val="00EC5F28"/>
    <w:rsid w:val="00EC6172"/>
    <w:rsid w:val="00EC64CD"/>
    <w:rsid w:val="00EC64DE"/>
    <w:rsid w:val="00EC65B3"/>
    <w:rsid w:val="00EC678C"/>
    <w:rsid w:val="00EC6F90"/>
    <w:rsid w:val="00EC71D3"/>
    <w:rsid w:val="00EC73EA"/>
    <w:rsid w:val="00EC763C"/>
    <w:rsid w:val="00EC7771"/>
    <w:rsid w:val="00EC781E"/>
    <w:rsid w:val="00EC7ABB"/>
    <w:rsid w:val="00EC7F06"/>
    <w:rsid w:val="00ED010B"/>
    <w:rsid w:val="00ED07A0"/>
    <w:rsid w:val="00ED0AA6"/>
    <w:rsid w:val="00ED0B03"/>
    <w:rsid w:val="00ED0BD1"/>
    <w:rsid w:val="00ED0D1A"/>
    <w:rsid w:val="00ED0D3C"/>
    <w:rsid w:val="00ED0EB5"/>
    <w:rsid w:val="00ED10E2"/>
    <w:rsid w:val="00ED10F3"/>
    <w:rsid w:val="00ED11AC"/>
    <w:rsid w:val="00ED1242"/>
    <w:rsid w:val="00ED12EC"/>
    <w:rsid w:val="00ED170F"/>
    <w:rsid w:val="00ED1A59"/>
    <w:rsid w:val="00ED1B0B"/>
    <w:rsid w:val="00ED1C5E"/>
    <w:rsid w:val="00ED1CAB"/>
    <w:rsid w:val="00ED1E62"/>
    <w:rsid w:val="00ED22EA"/>
    <w:rsid w:val="00ED23EA"/>
    <w:rsid w:val="00ED28C2"/>
    <w:rsid w:val="00ED2C56"/>
    <w:rsid w:val="00ED2CC1"/>
    <w:rsid w:val="00ED313E"/>
    <w:rsid w:val="00ED3224"/>
    <w:rsid w:val="00ED32EE"/>
    <w:rsid w:val="00ED3423"/>
    <w:rsid w:val="00ED353F"/>
    <w:rsid w:val="00ED3937"/>
    <w:rsid w:val="00ED3B5E"/>
    <w:rsid w:val="00ED40B4"/>
    <w:rsid w:val="00ED41D4"/>
    <w:rsid w:val="00ED4202"/>
    <w:rsid w:val="00ED425C"/>
    <w:rsid w:val="00ED4538"/>
    <w:rsid w:val="00ED46C2"/>
    <w:rsid w:val="00ED4983"/>
    <w:rsid w:val="00ED4A57"/>
    <w:rsid w:val="00ED4EDC"/>
    <w:rsid w:val="00ED551E"/>
    <w:rsid w:val="00ED552A"/>
    <w:rsid w:val="00ED561F"/>
    <w:rsid w:val="00ED580F"/>
    <w:rsid w:val="00ED59B5"/>
    <w:rsid w:val="00ED5EFA"/>
    <w:rsid w:val="00ED620A"/>
    <w:rsid w:val="00ED623D"/>
    <w:rsid w:val="00ED6525"/>
    <w:rsid w:val="00ED67D8"/>
    <w:rsid w:val="00ED6871"/>
    <w:rsid w:val="00ED6A44"/>
    <w:rsid w:val="00ED6EE6"/>
    <w:rsid w:val="00ED700B"/>
    <w:rsid w:val="00ED7083"/>
    <w:rsid w:val="00ED7577"/>
    <w:rsid w:val="00ED7641"/>
    <w:rsid w:val="00ED76AF"/>
    <w:rsid w:val="00ED76D2"/>
    <w:rsid w:val="00ED7796"/>
    <w:rsid w:val="00ED796C"/>
    <w:rsid w:val="00ED7E04"/>
    <w:rsid w:val="00ED7E79"/>
    <w:rsid w:val="00ED7EFB"/>
    <w:rsid w:val="00EE018C"/>
    <w:rsid w:val="00EE0289"/>
    <w:rsid w:val="00EE0463"/>
    <w:rsid w:val="00EE0894"/>
    <w:rsid w:val="00EE0A2E"/>
    <w:rsid w:val="00EE0AAC"/>
    <w:rsid w:val="00EE0AD5"/>
    <w:rsid w:val="00EE0B97"/>
    <w:rsid w:val="00EE0D56"/>
    <w:rsid w:val="00EE0D97"/>
    <w:rsid w:val="00EE1227"/>
    <w:rsid w:val="00EE1278"/>
    <w:rsid w:val="00EE1396"/>
    <w:rsid w:val="00EE1D03"/>
    <w:rsid w:val="00EE1E73"/>
    <w:rsid w:val="00EE216B"/>
    <w:rsid w:val="00EE22CD"/>
    <w:rsid w:val="00EE24AA"/>
    <w:rsid w:val="00EE265B"/>
    <w:rsid w:val="00EE28B0"/>
    <w:rsid w:val="00EE2A4A"/>
    <w:rsid w:val="00EE2B0E"/>
    <w:rsid w:val="00EE2D94"/>
    <w:rsid w:val="00EE2E6E"/>
    <w:rsid w:val="00EE33C2"/>
    <w:rsid w:val="00EE3630"/>
    <w:rsid w:val="00EE3DA8"/>
    <w:rsid w:val="00EE3EFD"/>
    <w:rsid w:val="00EE3FFE"/>
    <w:rsid w:val="00EE40E6"/>
    <w:rsid w:val="00EE40FD"/>
    <w:rsid w:val="00EE4406"/>
    <w:rsid w:val="00EE4495"/>
    <w:rsid w:val="00EE465A"/>
    <w:rsid w:val="00EE46E3"/>
    <w:rsid w:val="00EE485B"/>
    <w:rsid w:val="00EE4EFB"/>
    <w:rsid w:val="00EE5212"/>
    <w:rsid w:val="00EE5744"/>
    <w:rsid w:val="00EE5857"/>
    <w:rsid w:val="00EE592E"/>
    <w:rsid w:val="00EE5A59"/>
    <w:rsid w:val="00EE632E"/>
    <w:rsid w:val="00EE6391"/>
    <w:rsid w:val="00EE63C7"/>
    <w:rsid w:val="00EE680A"/>
    <w:rsid w:val="00EE68A4"/>
    <w:rsid w:val="00EE6943"/>
    <w:rsid w:val="00EE6B5C"/>
    <w:rsid w:val="00EE6D9E"/>
    <w:rsid w:val="00EE6F14"/>
    <w:rsid w:val="00EE720E"/>
    <w:rsid w:val="00EE76A0"/>
    <w:rsid w:val="00EE76D7"/>
    <w:rsid w:val="00EE76FF"/>
    <w:rsid w:val="00EE7955"/>
    <w:rsid w:val="00EE797E"/>
    <w:rsid w:val="00EE7C9A"/>
    <w:rsid w:val="00EF0241"/>
    <w:rsid w:val="00EF0271"/>
    <w:rsid w:val="00EF034F"/>
    <w:rsid w:val="00EF03D4"/>
    <w:rsid w:val="00EF0448"/>
    <w:rsid w:val="00EF06B3"/>
    <w:rsid w:val="00EF07DC"/>
    <w:rsid w:val="00EF0AFC"/>
    <w:rsid w:val="00EF0B6E"/>
    <w:rsid w:val="00EF0D57"/>
    <w:rsid w:val="00EF11FF"/>
    <w:rsid w:val="00EF120F"/>
    <w:rsid w:val="00EF1276"/>
    <w:rsid w:val="00EF127E"/>
    <w:rsid w:val="00EF12BF"/>
    <w:rsid w:val="00EF1368"/>
    <w:rsid w:val="00EF137D"/>
    <w:rsid w:val="00EF16BC"/>
    <w:rsid w:val="00EF1C7B"/>
    <w:rsid w:val="00EF1EF1"/>
    <w:rsid w:val="00EF1F1F"/>
    <w:rsid w:val="00EF2306"/>
    <w:rsid w:val="00EF234C"/>
    <w:rsid w:val="00EF2D87"/>
    <w:rsid w:val="00EF2FBB"/>
    <w:rsid w:val="00EF30B6"/>
    <w:rsid w:val="00EF311D"/>
    <w:rsid w:val="00EF3620"/>
    <w:rsid w:val="00EF3A38"/>
    <w:rsid w:val="00EF3D33"/>
    <w:rsid w:val="00EF3F23"/>
    <w:rsid w:val="00EF3F5A"/>
    <w:rsid w:val="00EF40F5"/>
    <w:rsid w:val="00EF41D4"/>
    <w:rsid w:val="00EF4AE9"/>
    <w:rsid w:val="00EF4FA1"/>
    <w:rsid w:val="00EF508B"/>
    <w:rsid w:val="00EF509E"/>
    <w:rsid w:val="00EF543E"/>
    <w:rsid w:val="00EF6021"/>
    <w:rsid w:val="00EF641C"/>
    <w:rsid w:val="00EF6651"/>
    <w:rsid w:val="00EF68DB"/>
    <w:rsid w:val="00EF6B86"/>
    <w:rsid w:val="00EF6C20"/>
    <w:rsid w:val="00EF6D17"/>
    <w:rsid w:val="00EF7225"/>
    <w:rsid w:val="00EF7335"/>
    <w:rsid w:val="00EF77B9"/>
    <w:rsid w:val="00EF7B79"/>
    <w:rsid w:val="00EF7CE8"/>
    <w:rsid w:val="00F00064"/>
    <w:rsid w:val="00F0015F"/>
    <w:rsid w:val="00F001B2"/>
    <w:rsid w:val="00F0077C"/>
    <w:rsid w:val="00F00780"/>
    <w:rsid w:val="00F00984"/>
    <w:rsid w:val="00F00C18"/>
    <w:rsid w:val="00F00FE9"/>
    <w:rsid w:val="00F01176"/>
    <w:rsid w:val="00F01590"/>
    <w:rsid w:val="00F0173E"/>
    <w:rsid w:val="00F01B70"/>
    <w:rsid w:val="00F01D18"/>
    <w:rsid w:val="00F01D64"/>
    <w:rsid w:val="00F01FA1"/>
    <w:rsid w:val="00F020AB"/>
    <w:rsid w:val="00F02159"/>
    <w:rsid w:val="00F02191"/>
    <w:rsid w:val="00F02207"/>
    <w:rsid w:val="00F0273E"/>
    <w:rsid w:val="00F02AB1"/>
    <w:rsid w:val="00F02F10"/>
    <w:rsid w:val="00F03090"/>
    <w:rsid w:val="00F030BA"/>
    <w:rsid w:val="00F03137"/>
    <w:rsid w:val="00F0346D"/>
    <w:rsid w:val="00F0370D"/>
    <w:rsid w:val="00F03728"/>
    <w:rsid w:val="00F0375D"/>
    <w:rsid w:val="00F03BF4"/>
    <w:rsid w:val="00F03F48"/>
    <w:rsid w:val="00F041E0"/>
    <w:rsid w:val="00F0437D"/>
    <w:rsid w:val="00F04647"/>
    <w:rsid w:val="00F04D2C"/>
    <w:rsid w:val="00F04DA5"/>
    <w:rsid w:val="00F04DEF"/>
    <w:rsid w:val="00F04EA7"/>
    <w:rsid w:val="00F053BA"/>
    <w:rsid w:val="00F053EE"/>
    <w:rsid w:val="00F05593"/>
    <w:rsid w:val="00F055BC"/>
    <w:rsid w:val="00F05603"/>
    <w:rsid w:val="00F058AD"/>
    <w:rsid w:val="00F05A05"/>
    <w:rsid w:val="00F05A51"/>
    <w:rsid w:val="00F05B63"/>
    <w:rsid w:val="00F05B89"/>
    <w:rsid w:val="00F05BC8"/>
    <w:rsid w:val="00F05CDB"/>
    <w:rsid w:val="00F06053"/>
    <w:rsid w:val="00F06189"/>
    <w:rsid w:val="00F063B8"/>
    <w:rsid w:val="00F0678F"/>
    <w:rsid w:val="00F06BAA"/>
    <w:rsid w:val="00F06EDB"/>
    <w:rsid w:val="00F071AA"/>
    <w:rsid w:val="00F071F1"/>
    <w:rsid w:val="00F075D0"/>
    <w:rsid w:val="00F077EF"/>
    <w:rsid w:val="00F07918"/>
    <w:rsid w:val="00F07B50"/>
    <w:rsid w:val="00F07DB5"/>
    <w:rsid w:val="00F1022B"/>
    <w:rsid w:val="00F102A8"/>
    <w:rsid w:val="00F10418"/>
    <w:rsid w:val="00F10507"/>
    <w:rsid w:val="00F10564"/>
    <w:rsid w:val="00F10DB9"/>
    <w:rsid w:val="00F10DCD"/>
    <w:rsid w:val="00F10F1F"/>
    <w:rsid w:val="00F1144A"/>
    <w:rsid w:val="00F116DD"/>
    <w:rsid w:val="00F11A55"/>
    <w:rsid w:val="00F11B15"/>
    <w:rsid w:val="00F11BB5"/>
    <w:rsid w:val="00F11C3F"/>
    <w:rsid w:val="00F11E73"/>
    <w:rsid w:val="00F11FB4"/>
    <w:rsid w:val="00F126BD"/>
    <w:rsid w:val="00F1284D"/>
    <w:rsid w:val="00F129BA"/>
    <w:rsid w:val="00F12AFD"/>
    <w:rsid w:val="00F12C82"/>
    <w:rsid w:val="00F12F12"/>
    <w:rsid w:val="00F12FDC"/>
    <w:rsid w:val="00F131BB"/>
    <w:rsid w:val="00F132ED"/>
    <w:rsid w:val="00F137DC"/>
    <w:rsid w:val="00F13831"/>
    <w:rsid w:val="00F13A93"/>
    <w:rsid w:val="00F13B5D"/>
    <w:rsid w:val="00F13CDD"/>
    <w:rsid w:val="00F13D52"/>
    <w:rsid w:val="00F13E97"/>
    <w:rsid w:val="00F13FF6"/>
    <w:rsid w:val="00F1495B"/>
    <w:rsid w:val="00F14A61"/>
    <w:rsid w:val="00F14B16"/>
    <w:rsid w:val="00F14C83"/>
    <w:rsid w:val="00F14D93"/>
    <w:rsid w:val="00F15C95"/>
    <w:rsid w:val="00F16181"/>
    <w:rsid w:val="00F16186"/>
    <w:rsid w:val="00F162D4"/>
    <w:rsid w:val="00F1644F"/>
    <w:rsid w:val="00F1657A"/>
    <w:rsid w:val="00F165A0"/>
    <w:rsid w:val="00F17177"/>
    <w:rsid w:val="00F17182"/>
    <w:rsid w:val="00F17197"/>
    <w:rsid w:val="00F173EF"/>
    <w:rsid w:val="00F1749E"/>
    <w:rsid w:val="00F176BD"/>
    <w:rsid w:val="00F17895"/>
    <w:rsid w:val="00F17BD7"/>
    <w:rsid w:val="00F2002E"/>
    <w:rsid w:val="00F200B4"/>
    <w:rsid w:val="00F20471"/>
    <w:rsid w:val="00F2058B"/>
    <w:rsid w:val="00F20A38"/>
    <w:rsid w:val="00F20BAE"/>
    <w:rsid w:val="00F20BD2"/>
    <w:rsid w:val="00F21137"/>
    <w:rsid w:val="00F2143D"/>
    <w:rsid w:val="00F2176D"/>
    <w:rsid w:val="00F2192D"/>
    <w:rsid w:val="00F21A5B"/>
    <w:rsid w:val="00F21E12"/>
    <w:rsid w:val="00F2228B"/>
    <w:rsid w:val="00F2238B"/>
    <w:rsid w:val="00F22567"/>
    <w:rsid w:val="00F22793"/>
    <w:rsid w:val="00F22B4D"/>
    <w:rsid w:val="00F22D3A"/>
    <w:rsid w:val="00F2311B"/>
    <w:rsid w:val="00F23403"/>
    <w:rsid w:val="00F237DA"/>
    <w:rsid w:val="00F237DD"/>
    <w:rsid w:val="00F23C81"/>
    <w:rsid w:val="00F241C2"/>
    <w:rsid w:val="00F24276"/>
    <w:rsid w:val="00F24393"/>
    <w:rsid w:val="00F24459"/>
    <w:rsid w:val="00F24494"/>
    <w:rsid w:val="00F244F1"/>
    <w:rsid w:val="00F247F7"/>
    <w:rsid w:val="00F24A29"/>
    <w:rsid w:val="00F257A0"/>
    <w:rsid w:val="00F25AE6"/>
    <w:rsid w:val="00F25EAE"/>
    <w:rsid w:val="00F26A7A"/>
    <w:rsid w:val="00F27195"/>
    <w:rsid w:val="00F274A0"/>
    <w:rsid w:val="00F27641"/>
    <w:rsid w:val="00F27791"/>
    <w:rsid w:val="00F279D2"/>
    <w:rsid w:val="00F27A06"/>
    <w:rsid w:val="00F27D29"/>
    <w:rsid w:val="00F27EF9"/>
    <w:rsid w:val="00F27FE4"/>
    <w:rsid w:val="00F300B1"/>
    <w:rsid w:val="00F300D3"/>
    <w:rsid w:val="00F30304"/>
    <w:rsid w:val="00F3054B"/>
    <w:rsid w:val="00F30C96"/>
    <w:rsid w:val="00F30D87"/>
    <w:rsid w:val="00F3100B"/>
    <w:rsid w:val="00F3102B"/>
    <w:rsid w:val="00F31118"/>
    <w:rsid w:val="00F3111E"/>
    <w:rsid w:val="00F3113A"/>
    <w:rsid w:val="00F311FB"/>
    <w:rsid w:val="00F315BE"/>
    <w:rsid w:val="00F31649"/>
    <w:rsid w:val="00F31836"/>
    <w:rsid w:val="00F31896"/>
    <w:rsid w:val="00F318B7"/>
    <w:rsid w:val="00F31AD9"/>
    <w:rsid w:val="00F31D80"/>
    <w:rsid w:val="00F31DD6"/>
    <w:rsid w:val="00F31E85"/>
    <w:rsid w:val="00F31F89"/>
    <w:rsid w:val="00F32002"/>
    <w:rsid w:val="00F32018"/>
    <w:rsid w:val="00F3209B"/>
    <w:rsid w:val="00F3214C"/>
    <w:rsid w:val="00F3228E"/>
    <w:rsid w:val="00F3234E"/>
    <w:rsid w:val="00F3235D"/>
    <w:rsid w:val="00F32369"/>
    <w:rsid w:val="00F3240D"/>
    <w:rsid w:val="00F32501"/>
    <w:rsid w:val="00F32639"/>
    <w:rsid w:val="00F32819"/>
    <w:rsid w:val="00F32891"/>
    <w:rsid w:val="00F32B6A"/>
    <w:rsid w:val="00F32F56"/>
    <w:rsid w:val="00F33045"/>
    <w:rsid w:val="00F330C1"/>
    <w:rsid w:val="00F33136"/>
    <w:rsid w:val="00F332A8"/>
    <w:rsid w:val="00F332D1"/>
    <w:rsid w:val="00F3332C"/>
    <w:rsid w:val="00F33E60"/>
    <w:rsid w:val="00F33F8D"/>
    <w:rsid w:val="00F34059"/>
    <w:rsid w:val="00F343E8"/>
    <w:rsid w:val="00F348EE"/>
    <w:rsid w:val="00F34C4A"/>
    <w:rsid w:val="00F34CCF"/>
    <w:rsid w:val="00F34F2F"/>
    <w:rsid w:val="00F34FBF"/>
    <w:rsid w:val="00F3504B"/>
    <w:rsid w:val="00F355F3"/>
    <w:rsid w:val="00F3576B"/>
    <w:rsid w:val="00F3581D"/>
    <w:rsid w:val="00F359F1"/>
    <w:rsid w:val="00F35AE1"/>
    <w:rsid w:val="00F35C2D"/>
    <w:rsid w:val="00F35DD7"/>
    <w:rsid w:val="00F35EF5"/>
    <w:rsid w:val="00F35F76"/>
    <w:rsid w:val="00F369AA"/>
    <w:rsid w:val="00F36EC6"/>
    <w:rsid w:val="00F37109"/>
    <w:rsid w:val="00F377CC"/>
    <w:rsid w:val="00F37892"/>
    <w:rsid w:val="00F379E6"/>
    <w:rsid w:val="00F37BD0"/>
    <w:rsid w:val="00F37CB6"/>
    <w:rsid w:val="00F37F65"/>
    <w:rsid w:val="00F37FB0"/>
    <w:rsid w:val="00F4010B"/>
    <w:rsid w:val="00F4068E"/>
    <w:rsid w:val="00F40724"/>
    <w:rsid w:val="00F40A12"/>
    <w:rsid w:val="00F40D46"/>
    <w:rsid w:val="00F40FE9"/>
    <w:rsid w:val="00F41360"/>
    <w:rsid w:val="00F4140B"/>
    <w:rsid w:val="00F41896"/>
    <w:rsid w:val="00F4196C"/>
    <w:rsid w:val="00F41B12"/>
    <w:rsid w:val="00F41BDE"/>
    <w:rsid w:val="00F41E99"/>
    <w:rsid w:val="00F41F24"/>
    <w:rsid w:val="00F424C1"/>
    <w:rsid w:val="00F42519"/>
    <w:rsid w:val="00F425AE"/>
    <w:rsid w:val="00F4267F"/>
    <w:rsid w:val="00F42842"/>
    <w:rsid w:val="00F42B30"/>
    <w:rsid w:val="00F42BBD"/>
    <w:rsid w:val="00F42C89"/>
    <w:rsid w:val="00F431A9"/>
    <w:rsid w:val="00F43682"/>
    <w:rsid w:val="00F439A2"/>
    <w:rsid w:val="00F43B6A"/>
    <w:rsid w:val="00F43CA6"/>
    <w:rsid w:val="00F44251"/>
    <w:rsid w:val="00F44481"/>
    <w:rsid w:val="00F44747"/>
    <w:rsid w:val="00F4479D"/>
    <w:rsid w:val="00F44EA5"/>
    <w:rsid w:val="00F45001"/>
    <w:rsid w:val="00F4510A"/>
    <w:rsid w:val="00F4518B"/>
    <w:rsid w:val="00F455CA"/>
    <w:rsid w:val="00F456D2"/>
    <w:rsid w:val="00F458D4"/>
    <w:rsid w:val="00F459B3"/>
    <w:rsid w:val="00F459E3"/>
    <w:rsid w:val="00F45A7D"/>
    <w:rsid w:val="00F45B4F"/>
    <w:rsid w:val="00F4661A"/>
    <w:rsid w:val="00F466B3"/>
    <w:rsid w:val="00F46753"/>
    <w:rsid w:val="00F46CDE"/>
    <w:rsid w:val="00F46E42"/>
    <w:rsid w:val="00F46F2C"/>
    <w:rsid w:val="00F46FB5"/>
    <w:rsid w:val="00F4702C"/>
    <w:rsid w:val="00F4708A"/>
    <w:rsid w:val="00F472C4"/>
    <w:rsid w:val="00F47307"/>
    <w:rsid w:val="00F4751F"/>
    <w:rsid w:val="00F476C6"/>
    <w:rsid w:val="00F476CA"/>
    <w:rsid w:val="00F477BD"/>
    <w:rsid w:val="00F479FD"/>
    <w:rsid w:val="00F47BFF"/>
    <w:rsid w:val="00F47EBE"/>
    <w:rsid w:val="00F47EC1"/>
    <w:rsid w:val="00F50533"/>
    <w:rsid w:val="00F505B8"/>
    <w:rsid w:val="00F508CC"/>
    <w:rsid w:val="00F50BE4"/>
    <w:rsid w:val="00F5139A"/>
    <w:rsid w:val="00F51508"/>
    <w:rsid w:val="00F51A18"/>
    <w:rsid w:val="00F51F75"/>
    <w:rsid w:val="00F523F2"/>
    <w:rsid w:val="00F527E5"/>
    <w:rsid w:val="00F52970"/>
    <w:rsid w:val="00F52B3D"/>
    <w:rsid w:val="00F52C0C"/>
    <w:rsid w:val="00F52D42"/>
    <w:rsid w:val="00F52FFB"/>
    <w:rsid w:val="00F53445"/>
    <w:rsid w:val="00F5365D"/>
    <w:rsid w:val="00F539EC"/>
    <w:rsid w:val="00F53C7D"/>
    <w:rsid w:val="00F53EB9"/>
    <w:rsid w:val="00F53EFE"/>
    <w:rsid w:val="00F541E6"/>
    <w:rsid w:val="00F5463F"/>
    <w:rsid w:val="00F54A05"/>
    <w:rsid w:val="00F54A31"/>
    <w:rsid w:val="00F54A3B"/>
    <w:rsid w:val="00F55781"/>
    <w:rsid w:val="00F55F91"/>
    <w:rsid w:val="00F56115"/>
    <w:rsid w:val="00F56248"/>
    <w:rsid w:val="00F56463"/>
    <w:rsid w:val="00F564E3"/>
    <w:rsid w:val="00F568D8"/>
    <w:rsid w:val="00F568FA"/>
    <w:rsid w:val="00F56DD5"/>
    <w:rsid w:val="00F570F2"/>
    <w:rsid w:val="00F573AC"/>
    <w:rsid w:val="00F57407"/>
    <w:rsid w:val="00F575C1"/>
    <w:rsid w:val="00F5765F"/>
    <w:rsid w:val="00F576C4"/>
    <w:rsid w:val="00F57873"/>
    <w:rsid w:val="00F57BCC"/>
    <w:rsid w:val="00F57C85"/>
    <w:rsid w:val="00F57D40"/>
    <w:rsid w:val="00F600FE"/>
    <w:rsid w:val="00F60554"/>
    <w:rsid w:val="00F608D9"/>
    <w:rsid w:val="00F60A79"/>
    <w:rsid w:val="00F60B76"/>
    <w:rsid w:val="00F60BA2"/>
    <w:rsid w:val="00F60C18"/>
    <w:rsid w:val="00F60E93"/>
    <w:rsid w:val="00F613A2"/>
    <w:rsid w:val="00F614B0"/>
    <w:rsid w:val="00F61AFC"/>
    <w:rsid w:val="00F61EB0"/>
    <w:rsid w:val="00F61F99"/>
    <w:rsid w:val="00F622E2"/>
    <w:rsid w:val="00F62484"/>
    <w:rsid w:val="00F62563"/>
    <w:rsid w:val="00F62877"/>
    <w:rsid w:val="00F62AA8"/>
    <w:rsid w:val="00F62B31"/>
    <w:rsid w:val="00F62CE7"/>
    <w:rsid w:val="00F62EA0"/>
    <w:rsid w:val="00F62F92"/>
    <w:rsid w:val="00F6311F"/>
    <w:rsid w:val="00F6337F"/>
    <w:rsid w:val="00F634C1"/>
    <w:rsid w:val="00F634F6"/>
    <w:rsid w:val="00F6359D"/>
    <w:rsid w:val="00F63643"/>
    <w:rsid w:val="00F63A29"/>
    <w:rsid w:val="00F63A6F"/>
    <w:rsid w:val="00F643A2"/>
    <w:rsid w:val="00F64A4B"/>
    <w:rsid w:val="00F64EFF"/>
    <w:rsid w:val="00F64FAC"/>
    <w:rsid w:val="00F64FF3"/>
    <w:rsid w:val="00F65235"/>
    <w:rsid w:val="00F65406"/>
    <w:rsid w:val="00F6549C"/>
    <w:rsid w:val="00F654A8"/>
    <w:rsid w:val="00F654FE"/>
    <w:rsid w:val="00F65553"/>
    <w:rsid w:val="00F65A32"/>
    <w:rsid w:val="00F65AB0"/>
    <w:rsid w:val="00F65CAA"/>
    <w:rsid w:val="00F65F31"/>
    <w:rsid w:val="00F66343"/>
    <w:rsid w:val="00F667CA"/>
    <w:rsid w:val="00F66956"/>
    <w:rsid w:val="00F66B0E"/>
    <w:rsid w:val="00F670D5"/>
    <w:rsid w:val="00F676E7"/>
    <w:rsid w:val="00F67A8F"/>
    <w:rsid w:val="00F67AAE"/>
    <w:rsid w:val="00F67D5F"/>
    <w:rsid w:val="00F67FA8"/>
    <w:rsid w:val="00F7008F"/>
    <w:rsid w:val="00F70187"/>
    <w:rsid w:val="00F709C1"/>
    <w:rsid w:val="00F70A8A"/>
    <w:rsid w:val="00F710A8"/>
    <w:rsid w:val="00F716F9"/>
    <w:rsid w:val="00F72101"/>
    <w:rsid w:val="00F721B4"/>
    <w:rsid w:val="00F723DA"/>
    <w:rsid w:val="00F726E8"/>
    <w:rsid w:val="00F729A4"/>
    <w:rsid w:val="00F7329F"/>
    <w:rsid w:val="00F73616"/>
    <w:rsid w:val="00F73A52"/>
    <w:rsid w:val="00F73A7D"/>
    <w:rsid w:val="00F73C45"/>
    <w:rsid w:val="00F73D60"/>
    <w:rsid w:val="00F73DAD"/>
    <w:rsid w:val="00F7409F"/>
    <w:rsid w:val="00F74120"/>
    <w:rsid w:val="00F7424E"/>
    <w:rsid w:val="00F7427B"/>
    <w:rsid w:val="00F743FB"/>
    <w:rsid w:val="00F7441A"/>
    <w:rsid w:val="00F74433"/>
    <w:rsid w:val="00F74547"/>
    <w:rsid w:val="00F74B3F"/>
    <w:rsid w:val="00F74CB6"/>
    <w:rsid w:val="00F74D75"/>
    <w:rsid w:val="00F74E67"/>
    <w:rsid w:val="00F74F1D"/>
    <w:rsid w:val="00F75161"/>
    <w:rsid w:val="00F757CF"/>
    <w:rsid w:val="00F75F07"/>
    <w:rsid w:val="00F760F7"/>
    <w:rsid w:val="00F76145"/>
    <w:rsid w:val="00F7636C"/>
    <w:rsid w:val="00F763F6"/>
    <w:rsid w:val="00F76499"/>
    <w:rsid w:val="00F76652"/>
    <w:rsid w:val="00F76868"/>
    <w:rsid w:val="00F768D0"/>
    <w:rsid w:val="00F76CEA"/>
    <w:rsid w:val="00F76CF6"/>
    <w:rsid w:val="00F76D64"/>
    <w:rsid w:val="00F76EA0"/>
    <w:rsid w:val="00F77199"/>
    <w:rsid w:val="00F77370"/>
    <w:rsid w:val="00F77395"/>
    <w:rsid w:val="00F779B0"/>
    <w:rsid w:val="00F77B4D"/>
    <w:rsid w:val="00F77C83"/>
    <w:rsid w:val="00F8019F"/>
    <w:rsid w:val="00F8023F"/>
    <w:rsid w:val="00F80313"/>
    <w:rsid w:val="00F8049E"/>
    <w:rsid w:val="00F808E3"/>
    <w:rsid w:val="00F808F2"/>
    <w:rsid w:val="00F80EB2"/>
    <w:rsid w:val="00F81516"/>
    <w:rsid w:val="00F81850"/>
    <w:rsid w:val="00F81B73"/>
    <w:rsid w:val="00F81C07"/>
    <w:rsid w:val="00F81C2E"/>
    <w:rsid w:val="00F81D4C"/>
    <w:rsid w:val="00F821E0"/>
    <w:rsid w:val="00F82269"/>
    <w:rsid w:val="00F82627"/>
    <w:rsid w:val="00F827EE"/>
    <w:rsid w:val="00F82DE2"/>
    <w:rsid w:val="00F83A10"/>
    <w:rsid w:val="00F83A9E"/>
    <w:rsid w:val="00F83C5B"/>
    <w:rsid w:val="00F83C5C"/>
    <w:rsid w:val="00F83D95"/>
    <w:rsid w:val="00F83E3E"/>
    <w:rsid w:val="00F83F84"/>
    <w:rsid w:val="00F840C8"/>
    <w:rsid w:val="00F8451A"/>
    <w:rsid w:val="00F84695"/>
    <w:rsid w:val="00F84826"/>
    <w:rsid w:val="00F848E4"/>
    <w:rsid w:val="00F84B7D"/>
    <w:rsid w:val="00F84C20"/>
    <w:rsid w:val="00F84E5E"/>
    <w:rsid w:val="00F84E6A"/>
    <w:rsid w:val="00F8500F"/>
    <w:rsid w:val="00F85395"/>
    <w:rsid w:val="00F85413"/>
    <w:rsid w:val="00F85B5D"/>
    <w:rsid w:val="00F85D8E"/>
    <w:rsid w:val="00F86235"/>
    <w:rsid w:val="00F8633F"/>
    <w:rsid w:val="00F868A5"/>
    <w:rsid w:val="00F86AA1"/>
    <w:rsid w:val="00F86FCD"/>
    <w:rsid w:val="00F875B7"/>
    <w:rsid w:val="00F8786B"/>
    <w:rsid w:val="00F87B07"/>
    <w:rsid w:val="00F87E4A"/>
    <w:rsid w:val="00F87F38"/>
    <w:rsid w:val="00F900D6"/>
    <w:rsid w:val="00F90A7E"/>
    <w:rsid w:val="00F90B3F"/>
    <w:rsid w:val="00F90B5B"/>
    <w:rsid w:val="00F90C2C"/>
    <w:rsid w:val="00F90C61"/>
    <w:rsid w:val="00F90C9A"/>
    <w:rsid w:val="00F90F5B"/>
    <w:rsid w:val="00F910CE"/>
    <w:rsid w:val="00F91200"/>
    <w:rsid w:val="00F912A6"/>
    <w:rsid w:val="00F9154D"/>
    <w:rsid w:val="00F915D5"/>
    <w:rsid w:val="00F918D3"/>
    <w:rsid w:val="00F91D76"/>
    <w:rsid w:val="00F91F82"/>
    <w:rsid w:val="00F92044"/>
    <w:rsid w:val="00F9221B"/>
    <w:rsid w:val="00F92328"/>
    <w:rsid w:val="00F925F9"/>
    <w:rsid w:val="00F9263E"/>
    <w:rsid w:val="00F926F2"/>
    <w:rsid w:val="00F92867"/>
    <w:rsid w:val="00F92D88"/>
    <w:rsid w:val="00F932CE"/>
    <w:rsid w:val="00F93370"/>
    <w:rsid w:val="00F9398D"/>
    <w:rsid w:val="00F93D4F"/>
    <w:rsid w:val="00F93E4A"/>
    <w:rsid w:val="00F93FDD"/>
    <w:rsid w:val="00F94225"/>
    <w:rsid w:val="00F9438D"/>
    <w:rsid w:val="00F94880"/>
    <w:rsid w:val="00F9494B"/>
    <w:rsid w:val="00F9521B"/>
    <w:rsid w:val="00F9574F"/>
    <w:rsid w:val="00F95C03"/>
    <w:rsid w:val="00F95CF1"/>
    <w:rsid w:val="00F95CFF"/>
    <w:rsid w:val="00F96464"/>
    <w:rsid w:val="00F96E67"/>
    <w:rsid w:val="00F97561"/>
    <w:rsid w:val="00F97652"/>
    <w:rsid w:val="00F97AF5"/>
    <w:rsid w:val="00F97CF6"/>
    <w:rsid w:val="00F97D0E"/>
    <w:rsid w:val="00F97EC2"/>
    <w:rsid w:val="00FA0172"/>
    <w:rsid w:val="00FA059A"/>
    <w:rsid w:val="00FA07DC"/>
    <w:rsid w:val="00FA0801"/>
    <w:rsid w:val="00FA080F"/>
    <w:rsid w:val="00FA0834"/>
    <w:rsid w:val="00FA0EE7"/>
    <w:rsid w:val="00FA122B"/>
    <w:rsid w:val="00FA12B5"/>
    <w:rsid w:val="00FA1340"/>
    <w:rsid w:val="00FA1397"/>
    <w:rsid w:val="00FA1583"/>
    <w:rsid w:val="00FA1907"/>
    <w:rsid w:val="00FA193A"/>
    <w:rsid w:val="00FA1B0A"/>
    <w:rsid w:val="00FA1DCB"/>
    <w:rsid w:val="00FA1E8A"/>
    <w:rsid w:val="00FA246F"/>
    <w:rsid w:val="00FA24A8"/>
    <w:rsid w:val="00FA25A3"/>
    <w:rsid w:val="00FA29B4"/>
    <w:rsid w:val="00FA2CEA"/>
    <w:rsid w:val="00FA2D00"/>
    <w:rsid w:val="00FA320A"/>
    <w:rsid w:val="00FA33D2"/>
    <w:rsid w:val="00FA349A"/>
    <w:rsid w:val="00FA369F"/>
    <w:rsid w:val="00FA37D1"/>
    <w:rsid w:val="00FA37F1"/>
    <w:rsid w:val="00FA3807"/>
    <w:rsid w:val="00FA3AC6"/>
    <w:rsid w:val="00FA3B94"/>
    <w:rsid w:val="00FA3C8B"/>
    <w:rsid w:val="00FA3C96"/>
    <w:rsid w:val="00FA4055"/>
    <w:rsid w:val="00FA4276"/>
    <w:rsid w:val="00FA4614"/>
    <w:rsid w:val="00FA4860"/>
    <w:rsid w:val="00FA4999"/>
    <w:rsid w:val="00FA4BF7"/>
    <w:rsid w:val="00FA4FD3"/>
    <w:rsid w:val="00FA5084"/>
    <w:rsid w:val="00FA5588"/>
    <w:rsid w:val="00FA560D"/>
    <w:rsid w:val="00FA58FB"/>
    <w:rsid w:val="00FA5947"/>
    <w:rsid w:val="00FA599B"/>
    <w:rsid w:val="00FA5CCC"/>
    <w:rsid w:val="00FA61F1"/>
    <w:rsid w:val="00FA62D8"/>
    <w:rsid w:val="00FA648A"/>
    <w:rsid w:val="00FA66D9"/>
    <w:rsid w:val="00FA6772"/>
    <w:rsid w:val="00FA69A4"/>
    <w:rsid w:val="00FA69B4"/>
    <w:rsid w:val="00FA69D7"/>
    <w:rsid w:val="00FA6BF1"/>
    <w:rsid w:val="00FA72AB"/>
    <w:rsid w:val="00FA72CB"/>
    <w:rsid w:val="00FA748B"/>
    <w:rsid w:val="00FA7A88"/>
    <w:rsid w:val="00FA7AA8"/>
    <w:rsid w:val="00FA7AE9"/>
    <w:rsid w:val="00FA7B2F"/>
    <w:rsid w:val="00FA7CE9"/>
    <w:rsid w:val="00FA7DAF"/>
    <w:rsid w:val="00FA7F7A"/>
    <w:rsid w:val="00FB002B"/>
    <w:rsid w:val="00FB016C"/>
    <w:rsid w:val="00FB04CC"/>
    <w:rsid w:val="00FB063F"/>
    <w:rsid w:val="00FB073F"/>
    <w:rsid w:val="00FB0BD8"/>
    <w:rsid w:val="00FB0FAE"/>
    <w:rsid w:val="00FB1324"/>
    <w:rsid w:val="00FB1599"/>
    <w:rsid w:val="00FB1691"/>
    <w:rsid w:val="00FB1A1F"/>
    <w:rsid w:val="00FB1E11"/>
    <w:rsid w:val="00FB1F7E"/>
    <w:rsid w:val="00FB27E7"/>
    <w:rsid w:val="00FB2983"/>
    <w:rsid w:val="00FB2BEA"/>
    <w:rsid w:val="00FB3641"/>
    <w:rsid w:val="00FB380A"/>
    <w:rsid w:val="00FB38E0"/>
    <w:rsid w:val="00FB39D4"/>
    <w:rsid w:val="00FB3A01"/>
    <w:rsid w:val="00FB3AEA"/>
    <w:rsid w:val="00FB3AF8"/>
    <w:rsid w:val="00FB430F"/>
    <w:rsid w:val="00FB45AB"/>
    <w:rsid w:val="00FB468C"/>
    <w:rsid w:val="00FB481B"/>
    <w:rsid w:val="00FB493F"/>
    <w:rsid w:val="00FB4DB7"/>
    <w:rsid w:val="00FB4DD7"/>
    <w:rsid w:val="00FB4DEB"/>
    <w:rsid w:val="00FB4E93"/>
    <w:rsid w:val="00FB4F02"/>
    <w:rsid w:val="00FB501A"/>
    <w:rsid w:val="00FB574C"/>
    <w:rsid w:val="00FB590B"/>
    <w:rsid w:val="00FB59AB"/>
    <w:rsid w:val="00FB5C99"/>
    <w:rsid w:val="00FB5D0D"/>
    <w:rsid w:val="00FB5E28"/>
    <w:rsid w:val="00FB654A"/>
    <w:rsid w:val="00FB6D7C"/>
    <w:rsid w:val="00FB6FD1"/>
    <w:rsid w:val="00FB70E9"/>
    <w:rsid w:val="00FB740D"/>
    <w:rsid w:val="00FB74DE"/>
    <w:rsid w:val="00FB7560"/>
    <w:rsid w:val="00FB7A1E"/>
    <w:rsid w:val="00FB7A46"/>
    <w:rsid w:val="00FC0185"/>
    <w:rsid w:val="00FC019E"/>
    <w:rsid w:val="00FC05AC"/>
    <w:rsid w:val="00FC0889"/>
    <w:rsid w:val="00FC0899"/>
    <w:rsid w:val="00FC0D9B"/>
    <w:rsid w:val="00FC16B6"/>
    <w:rsid w:val="00FC17CA"/>
    <w:rsid w:val="00FC17F2"/>
    <w:rsid w:val="00FC18D5"/>
    <w:rsid w:val="00FC1910"/>
    <w:rsid w:val="00FC1BF0"/>
    <w:rsid w:val="00FC2036"/>
    <w:rsid w:val="00FC210D"/>
    <w:rsid w:val="00FC2223"/>
    <w:rsid w:val="00FC2504"/>
    <w:rsid w:val="00FC294A"/>
    <w:rsid w:val="00FC2A9C"/>
    <w:rsid w:val="00FC2B85"/>
    <w:rsid w:val="00FC2BC5"/>
    <w:rsid w:val="00FC2D74"/>
    <w:rsid w:val="00FC2D8B"/>
    <w:rsid w:val="00FC341C"/>
    <w:rsid w:val="00FC3633"/>
    <w:rsid w:val="00FC37E1"/>
    <w:rsid w:val="00FC3CFB"/>
    <w:rsid w:val="00FC3FCB"/>
    <w:rsid w:val="00FC40B5"/>
    <w:rsid w:val="00FC43FA"/>
    <w:rsid w:val="00FC46AE"/>
    <w:rsid w:val="00FC46B5"/>
    <w:rsid w:val="00FC47BF"/>
    <w:rsid w:val="00FC488E"/>
    <w:rsid w:val="00FC4A6C"/>
    <w:rsid w:val="00FC4B43"/>
    <w:rsid w:val="00FC4D22"/>
    <w:rsid w:val="00FC4D4C"/>
    <w:rsid w:val="00FC4EF7"/>
    <w:rsid w:val="00FC4FBB"/>
    <w:rsid w:val="00FC50E8"/>
    <w:rsid w:val="00FC530B"/>
    <w:rsid w:val="00FC59A6"/>
    <w:rsid w:val="00FC5D0E"/>
    <w:rsid w:val="00FC5E97"/>
    <w:rsid w:val="00FC66EC"/>
    <w:rsid w:val="00FC6C73"/>
    <w:rsid w:val="00FC6DF0"/>
    <w:rsid w:val="00FC6E4E"/>
    <w:rsid w:val="00FC6EB5"/>
    <w:rsid w:val="00FC6ECE"/>
    <w:rsid w:val="00FC78F2"/>
    <w:rsid w:val="00FC7AFD"/>
    <w:rsid w:val="00FC7D63"/>
    <w:rsid w:val="00FC7E16"/>
    <w:rsid w:val="00FC7F11"/>
    <w:rsid w:val="00FC7F22"/>
    <w:rsid w:val="00FD03D4"/>
    <w:rsid w:val="00FD057F"/>
    <w:rsid w:val="00FD0592"/>
    <w:rsid w:val="00FD06A9"/>
    <w:rsid w:val="00FD0950"/>
    <w:rsid w:val="00FD097E"/>
    <w:rsid w:val="00FD0E62"/>
    <w:rsid w:val="00FD0F1A"/>
    <w:rsid w:val="00FD1022"/>
    <w:rsid w:val="00FD14CE"/>
    <w:rsid w:val="00FD1510"/>
    <w:rsid w:val="00FD19FF"/>
    <w:rsid w:val="00FD1C82"/>
    <w:rsid w:val="00FD1F40"/>
    <w:rsid w:val="00FD2299"/>
    <w:rsid w:val="00FD2D50"/>
    <w:rsid w:val="00FD2F2C"/>
    <w:rsid w:val="00FD2F46"/>
    <w:rsid w:val="00FD3009"/>
    <w:rsid w:val="00FD303D"/>
    <w:rsid w:val="00FD32A5"/>
    <w:rsid w:val="00FD3306"/>
    <w:rsid w:val="00FD3316"/>
    <w:rsid w:val="00FD33C7"/>
    <w:rsid w:val="00FD36B1"/>
    <w:rsid w:val="00FD3706"/>
    <w:rsid w:val="00FD37DB"/>
    <w:rsid w:val="00FD3E4A"/>
    <w:rsid w:val="00FD3FE4"/>
    <w:rsid w:val="00FD42B8"/>
    <w:rsid w:val="00FD4728"/>
    <w:rsid w:val="00FD48B0"/>
    <w:rsid w:val="00FD4986"/>
    <w:rsid w:val="00FD4DAE"/>
    <w:rsid w:val="00FD5394"/>
    <w:rsid w:val="00FD568C"/>
    <w:rsid w:val="00FD5A29"/>
    <w:rsid w:val="00FD5D9E"/>
    <w:rsid w:val="00FD5ED2"/>
    <w:rsid w:val="00FD6117"/>
    <w:rsid w:val="00FD6175"/>
    <w:rsid w:val="00FD65BE"/>
    <w:rsid w:val="00FD67DA"/>
    <w:rsid w:val="00FD6A12"/>
    <w:rsid w:val="00FD6AF2"/>
    <w:rsid w:val="00FD6BAC"/>
    <w:rsid w:val="00FD6BD6"/>
    <w:rsid w:val="00FD710A"/>
    <w:rsid w:val="00FD74B3"/>
    <w:rsid w:val="00FD7AE2"/>
    <w:rsid w:val="00FD7E17"/>
    <w:rsid w:val="00FE01CE"/>
    <w:rsid w:val="00FE0204"/>
    <w:rsid w:val="00FE03CB"/>
    <w:rsid w:val="00FE040A"/>
    <w:rsid w:val="00FE05AF"/>
    <w:rsid w:val="00FE0786"/>
    <w:rsid w:val="00FE08FB"/>
    <w:rsid w:val="00FE0B11"/>
    <w:rsid w:val="00FE0B17"/>
    <w:rsid w:val="00FE0B90"/>
    <w:rsid w:val="00FE0D3B"/>
    <w:rsid w:val="00FE1040"/>
    <w:rsid w:val="00FE1189"/>
    <w:rsid w:val="00FE1808"/>
    <w:rsid w:val="00FE191F"/>
    <w:rsid w:val="00FE1D27"/>
    <w:rsid w:val="00FE1D46"/>
    <w:rsid w:val="00FE1DBB"/>
    <w:rsid w:val="00FE265A"/>
    <w:rsid w:val="00FE26F3"/>
    <w:rsid w:val="00FE29C8"/>
    <w:rsid w:val="00FE29F0"/>
    <w:rsid w:val="00FE2C13"/>
    <w:rsid w:val="00FE2F79"/>
    <w:rsid w:val="00FE3656"/>
    <w:rsid w:val="00FE368B"/>
    <w:rsid w:val="00FE3967"/>
    <w:rsid w:val="00FE396A"/>
    <w:rsid w:val="00FE3A55"/>
    <w:rsid w:val="00FE3F77"/>
    <w:rsid w:val="00FE4185"/>
    <w:rsid w:val="00FE41CE"/>
    <w:rsid w:val="00FE4317"/>
    <w:rsid w:val="00FE470B"/>
    <w:rsid w:val="00FE47CC"/>
    <w:rsid w:val="00FE48D2"/>
    <w:rsid w:val="00FE49BA"/>
    <w:rsid w:val="00FE4A7D"/>
    <w:rsid w:val="00FE500B"/>
    <w:rsid w:val="00FE5092"/>
    <w:rsid w:val="00FE59FD"/>
    <w:rsid w:val="00FE5A91"/>
    <w:rsid w:val="00FE5B95"/>
    <w:rsid w:val="00FE5DFE"/>
    <w:rsid w:val="00FE5E6B"/>
    <w:rsid w:val="00FE5E71"/>
    <w:rsid w:val="00FE62F9"/>
    <w:rsid w:val="00FE69A1"/>
    <w:rsid w:val="00FE6A7C"/>
    <w:rsid w:val="00FE6C25"/>
    <w:rsid w:val="00FE6C7B"/>
    <w:rsid w:val="00FE6E53"/>
    <w:rsid w:val="00FE6EE6"/>
    <w:rsid w:val="00FE70FC"/>
    <w:rsid w:val="00FE713D"/>
    <w:rsid w:val="00FE758B"/>
    <w:rsid w:val="00FE778C"/>
    <w:rsid w:val="00FE7853"/>
    <w:rsid w:val="00FE788F"/>
    <w:rsid w:val="00FE7960"/>
    <w:rsid w:val="00FE7E3C"/>
    <w:rsid w:val="00FE7F98"/>
    <w:rsid w:val="00FF001B"/>
    <w:rsid w:val="00FF0221"/>
    <w:rsid w:val="00FF0403"/>
    <w:rsid w:val="00FF0505"/>
    <w:rsid w:val="00FF064F"/>
    <w:rsid w:val="00FF0783"/>
    <w:rsid w:val="00FF0787"/>
    <w:rsid w:val="00FF0B08"/>
    <w:rsid w:val="00FF115B"/>
    <w:rsid w:val="00FF12E9"/>
    <w:rsid w:val="00FF1562"/>
    <w:rsid w:val="00FF1919"/>
    <w:rsid w:val="00FF1962"/>
    <w:rsid w:val="00FF1C48"/>
    <w:rsid w:val="00FF1C9B"/>
    <w:rsid w:val="00FF1F78"/>
    <w:rsid w:val="00FF20C2"/>
    <w:rsid w:val="00FF213D"/>
    <w:rsid w:val="00FF2313"/>
    <w:rsid w:val="00FF2565"/>
    <w:rsid w:val="00FF2B9E"/>
    <w:rsid w:val="00FF2D66"/>
    <w:rsid w:val="00FF2E7F"/>
    <w:rsid w:val="00FF2F24"/>
    <w:rsid w:val="00FF306D"/>
    <w:rsid w:val="00FF31CD"/>
    <w:rsid w:val="00FF32E9"/>
    <w:rsid w:val="00FF35F2"/>
    <w:rsid w:val="00FF36BF"/>
    <w:rsid w:val="00FF371D"/>
    <w:rsid w:val="00FF372C"/>
    <w:rsid w:val="00FF37CF"/>
    <w:rsid w:val="00FF4418"/>
    <w:rsid w:val="00FF45C2"/>
    <w:rsid w:val="00FF46AA"/>
    <w:rsid w:val="00FF473C"/>
    <w:rsid w:val="00FF4842"/>
    <w:rsid w:val="00FF491E"/>
    <w:rsid w:val="00FF5292"/>
    <w:rsid w:val="00FF5528"/>
    <w:rsid w:val="00FF55A6"/>
    <w:rsid w:val="00FF5D4F"/>
    <w:rsid w:val="00FF5F1E"/>
    <w:rsid w:val="00FF60EC"/>
    <w:rsid w:val="00FF6148"/>
    <w:rsid w:val="00FF6353"/>
    <w:rsid w:val="00FF652D"/>
    <w:rsid w:val="00FF6648"/>
    <w:rsid w:val="00FF6740"/>
    <w:rsid w:val="00FF68A5"/>
    <w:rsid w:val="00FF69F7"/>
    <w:rsid w:val="00FF6B55"/>
    <w:rsid w:val="00FF6DD4"/>
    <w:rsid w:val="00FF6DDF"/>
    <w:rsid w:val="00FF6F5B"/>
    <w:rsid w:val="00FF7603"/>
    <w:rsid w:val="00FF769C"/>
    <w:rsid w:val="00FF7CAE"/>
    <w:rsid w:val="00FF7E48"/>
    <w:rsid w:val="01E779AF"/>
    <w:rsid w:val="0228E11D"/>
    <w:rsid w:val="0238E1B8"/>
    <w:rsid w:val="03713C8F"/>
    <w:rsid w:val="03A36415"/>
    <w:rsid w:val="041F9D55"/>
    <w:rsid w:val="0491317F"/>
    <w:rsid w:val="049C40D8"/>
    <w:rsid w:val="04A82972"/>
    <w:rsid w:val="050021A0"/>
    <w:rsid w:val="052B58BA"/>
    <w:rsid w:val="052EBD51"/>
    <w:rsid w:val="05AE334E"/>
    <w:rsid w:val="06B794FA"/>
    <w:rsid w:val="07C9064E"/>
    <w:rsid w:val="07FC6674"/>
    <w:rsid w:val="084DF567"/>
    <w:rsid w:val="08682A17"/>
    <w:rsid w:val="08736F5F"/>
    <w:rsid w:val="08B4A7AE"/>
    <w:rsid w:val="08BE5641"/>
    <w:rsid w:val="0965D2CE"/>
    <w:rsid w:val="0986D2A6"/>
    <w:rsid w:val="09AD2106"/>
    <w:rsid w:val="0B820FF0"/>
    <w:rsid w:val="0C6EB499"/>
    <w:rsid w:val="0D1D706F"/>
    <w:rsid w:val="0D956DC4"/>
    <w:rsid w:val="0E939E00"/>
    <w:rsid w:val="0EBE8066"/>
    <w:rsid w:val="0EDA9C25"/>
    <w:rsid w:val="0F17CDC7"/>
    <w:rsid w:val="0F511AC1"/>
    <w:rsid w:val="10B29DA9"/>
    <w:rsid w:val="10F89FAF"/>
    <w:rsid w:val="11012C6A"/>
    <w:rsid w:val="11233059"/>
    <w:rsid w:val="11243DBE"/>
    <w:rsid w:val="11B4ACB2"/>
    <w:rsid w:val="1207B0B3"/>
    <w:rsid w:val="12C7B78E"/>
    <w:rsid w:val="1359C597"/>
    <w:rsid w:val="137F7260"/>
    <w:rsid w:val="144EC5A3"/>
    <w:rsid w:val="147DCEBE"/>
    <w:rsid w:val="14EE3DB0"/>
    <w:rsid w:val="15A5901D"/>
    <w:rsid w:val="15C11B7E"/>
    <w:rsid w:val="15F2A668"/>
    <w:rsid w:val="166EBD0B"/>
    <w:rsid w:val="168321EB"/>
    <w:rsid w:val="16CA7E77"/>
    <w:rsid w:val="171DC040"/>
    <w:rsid w:val="179BF2FA"/>
    <w:rsid w:val="17B5C7E9"/>
    <w:rsid w:val="17DB8F6C"/>
    <w:rsid w:val="1811519E"/>
    <w:rsid w:val="190E35CA"/>
    <w:rsid w:val="1A64D111"/>
    <w:rsid w:val="1AB8E604"/>
    <w:rsid w:val="1B16C443"/>
    <w:rsid w:val="1B62AB9E"/>
    <w:rsid w:val="1B6D600E"/>
    <w:rsid w:val="1D1679CC"/>
    <w:rsid w:val="1E08DD35"/>
    <w:rsid w:val="1E34144F"/>
    <w:rsid w:val="1E3D5B62"/>
    <w:rsid w:val="1E584AC9"/>
    <w:rsid w:val="1E78D731"/>
    <w:rsid w:val="1EB3A693"/>
    <w:rsid w:val="1F328FB0"/>
    <w:rsid w:val="1F670A7E"/>
    <w:rsid w:val="1FC9FAD4"/>
    <w:rsid w:val="200A1B5E"/>
    <w:rsid w:val="2066B60B"/>
    <w:rsid w:val="20773500"/>
    <w:rsid w:val="21523264"/>
    <w:rsid w:val="21CAE8AB"/>
    <w:rsid w:val="21D1F8B0"/>
    <w:rsid w:val="236897DF"/>
    <w:rsid w:val="237EA7C3"/>
    <w:rsid w:val="23A8EDD2"/>
    <w:rsid w:val="23D6E3D5"/>
    <w:rsid w:val="24825CA0"/>
    <w:rsid w:val="24E9751B"/>
    <w:rsid w:val="257E063C"/>
    <w:rsid w:val="2587F7CF"/>
    <w:rsid w:val="258A340D"/>
    <w:rsid w:val="261F94AF"/>
    <w:rsid w:val="261FA4E3"/>
    <w:rsid w:val="2674C2D3"/>
    <w:rsid w:val="26CE5FB8"/>
    <w:rsid w:val="27067C86"/>
    <w:rsid w:val="27154BB7"/>
    <w:rsid w:val="2733E40A"/>
    <w:rsid w:val="2740F0FC"/>
    <w:rsid w:val="27676E8D"/>
    <w:rsid w:val="2837BD7C"/>
    <w:rsid w:val="2A7BBE53"/>
    <w:rsid w:val="2A80C1D1"/>
    <w:rsid w:val="2B001817"/>
    <w:rsid w:val="2C17634B"/>
    <w:rsid w:val="2C8DB71F"/>
    <w:rsid w:val="2D48DC4F"/>
    <w:rsid w:val="2D83D84A"/>
    <w:rsid w:val="2D875E3B"/>
    <w:rsid w:val="2D89FD31"/>
    <w:rsid w:val="2DB8B781"/>
    <w:rsid w:val="2DE924D2"/>
    <w:rsid w:val="2DFB1DBF"/>
    <w:rsid w:val="2E606582"/>
    <w:rsid w:val="2E828B2C"/>
    <w:rsid w:val="2EFC5119"/>
    <w:rsid w:val="31AEB9D1"/>
    <w:rsid w:val="31B560E6"/>
    <w:rsid w:val="3200FDB5"/>
    <w:rsid w:val="323C7D45"/>
    <w:rsid w:val="3275DFDE"/>
    <w:rsid w:val="330C9565"/>
    <w:rsid w:val="33513147"/>
    <w:rsid w:val="33C584D4"/>
    <w:rsid w:val="34E48E3B"/>
    <w:rsid w:val="360F832A"/>
    <w:rsid w:val="366CDEC4"/>
    <w:rsid w:val="368F3E75"/>
    <w:rsid w:val="372C225A"/>
    <w:rsid w:val="37EF43C3"/>
    <w:rsid w:val="3856BD07"/>
    <w:rsid w:val="38C031FD"/>
    <w:rsid w:val="396FC613"/>
    <w:rsid w:val="39A51067"/>
    <w:rsid w:val="39D0654D"/>
    <w:rsid w:val="39EAD19F"/>
    <w:rsid w:val="3A3DC3F1"/>
    <w:rsid w:val="3A8861D1"/>
    <w:rsid w:val="3AB399D9"/>
    <w:rsid w:val="3B55D11F"/>
    <w:rsid w:val="3B5D3053"/>
    <w:rsid w:val="3B7AFBEB"/>
    <w:rsid w:val="3BC35CD4"/>
    <w:rsid w:val="3BE9D30A"/>
    <w:rsid w:val="3BFE67E0"/>
    <w:rsid w:val="3D24DF39"/>
    <w:rsid w:val="3D53B9D0"/>
    <w:rsid w:val="3D543540"/>
    <w:rsid w:val="3DB1CC0C"/>
    <w:rsid w:val="3DB62029"/>
    <w:rsid w:val="3DDF83E4"/>
    <w:rsid w:val="3ECAC870"/>
    <w:rsid w:val="3F5F6A5C"/>
    <w:rsid w:val="3F90F669"/>
    <w:rsid w:val="3FC066C6"/>
    <w:rsid w:val="3FC4BC39"/>
    <w:rsid w:val="404C03DA"/>
    <w:rsid w:val="40D7F5CA"/>
    <w:rsid w:val="412CD026"/>
    <w:rsid w:val="41A2734A"/>
    <w:rsid w:val="42F06412"/>
    <w:rsid w:val="42F465BD"/>
    <w:rsid w:val="43D41897"/>
    <w:rsid w:val="43DAA5E8"/>
    <w:rsid w:val="4410F264"/>
    <w:rsid w:val="4489605D"/>
    <w:rsid w:val="4662B158"/>
    <w:rsid w:val="469C6239"/>
    <w:rsid w:val="46B6F9D8"/>
    <w:rsid w:val="4740D7C3"/>
    <w:rsid w:val="47439A4A"/>
    <w:rsid w:val="478A7323"/>
    <w:rsid w:val="4895F164"/>
    <w:rsid w:val="48E1883A"/>
    <w:rsid w:val="48F16FCB"/>
    <w:rsid w:val="49389360"/>
    <w:rsid w:val="49BDC3E7"/>
    <w:rsid w:val="49DE841B"/>
    <w:rsid w:val="49FA18AB"/>
    <w:rsid w:val="4B7A55B8"/>
    <w:rsid w:val="4BC3A6C6"/>
    <w:rsid w:val="4CDA2CC3"/>
    <w:rsid w:val="4D3375C4"/>
    <w:rsid w:val="4E367505"/>
    <w:rsid w:val="4E426255"/>
    <w:rsid w:val="4EB2BA2C"/>
    <w:rsid w:val="4F40E7E3"/>
    <w:rsid w:val="4F4C3704"/>
    <w:rsid w:val="4FE2EF10"/>
    <w:rsid w:val="4FEA124D"/>
    <w:rsid w:val="5132ABDC"/>
    <w:rsid w:val="514D33C6"/>
    <w:rsid w:val="5173195D"/>
    <w:rsid w:val="5191192D"/>
    <w:rsid w:val="51E99600"/>
    <w:rsid w:val="51F11F20"/>
    <w:rsid w:val="523B9F1E"/>
    <w:rsid w:val="52445B3F"/>
    <w:rsid w:val="529CB2C7"/>
    <w:rsid w:val="52D3405E"/>
    <w:rsid w:val="52DCEEF1"/>
    <w:rsid w:val="53F4C5C1"/>
    <w:rsid w:val="54700D5F"/>
    <w:rsid w:val="54BDEEAE"/>
    <w:rsid w:val="54D56497"/>
    <w:rsid w:val="551C0763"/>
    <w:rsid w:val="558853E8"/>
    <w:rsid w:val="56B4845C"/>
    <w:rsid w:val="57377B37"/>
    <w:rsid w:val="58986C43"/>
    <w:rsid w:val="5943DB1A"/>
    <w:rsid w:val="59AEF6E0"/>
    <w:rsid w:val="5B141780"/>
    <w:rsid w:val="5B1C536B"/>
    <w:rsid w:val="5C446F8A"/>
    <w:rsid w:val="5C657ED6"/>
    <w:rsid w:val="5CB71A21"/>
    <w:rsid w:val="5CE882A6"/>
    <w:rsid w:val="5CF52E30"/>
    <w:rsid w:val="5D34C84A"/>
    <w:rsid w:val="5D3CB1C7"/>
    <w:rsid w:val="5E0F94B6"/>
    <w:rsid w:val="5F1572DB"/>
    <w:rsid w:val="5F4ADE4E"/>
    <w:rsid w:val="5F9D1F98"/>
    <w:rsid w:val="6021AFA6"/>
    <w:rsid w:val="60A93CA7"/>
    <w:rsid w:val="60B0310B"/>
    <w:rsid w:val="60BA7779"/>
    <w:rsid w:val="60E94BB8"/>
    <w:rsid w:val="61173FC7"/>
    <w:rsid w:val="616CDDE7"/>
    <w:rsid w:val="61A0B16C"/>
    <w:rsid w:val="61C7DBA1"/>
    <w:rsid w:val="61F5D542"/>
    <w:rsid w:val="6209C02E"/>
    <w:rsid w:val="62885F0B"/>
    <w:rsid w:val="636C8F10"/>
    <w:rsid w:val="636FD87E"/>
    <w:rsid w:val="64489A5F"/>
    <w:rsid w:val="6452BD8C"/>
    <w:rsid w:val="645F87BA"/>
    <w:rsid w:val="64917387"/>
    <w:rsid w:val="650E53BE"/>
    <w:rsid w:val="65726757"/>
    <w:rsid w:val="658EC5DA"/>
    <w:rsid w:val="6611F522"/>
    <w:rsid w:val="670C3C24"/>
    <w:rsid w:val="676C88DA"/>
    <w:rsid w:val="689840D6"/>
    <w:rsid w:val="6958A6E8"/>
    <w:rsid w:val="698F15A1"/>
    <w:rsid w:val="69BDB009"/>
    <w:rsid w:val="6A8779CA"/>
    <w:rsid w:val="6AB60683"/>
    <w:rsid w:val="6ADC2162"/>
    <w:rsid w:val="6AFCFC47"/>
    <w:rsid w:val="6B3560FB"/>
    <w:rsid w:val="6C234A2B"/>
    <w:rsid w:val="6CD3C14D"/>
    <w:rsid w:val="6CD7313B"/>
    <w:rsid w:val="6D681A1D"/>
    <w:rsid w:val="6DBF1A8C"/>
    <w:rsid w:val="6DCB7360"/>
    <w:rsid w:val="6EEBBA9B"/>
    <w:rsid w:val="6EF4781F"/>
    <w:rsid w:val="6EF95471"/>
    <w:rsid w:val="6F2A5C3B"/>
    <w:rsid w:val="6F4F2FC9"/>
    <w:rsid w:val="6FF277DA"/>
    <w:rsid w:val="70FA42C3"/>
    <w:rsid w:val="7117FDAC"/>
    <w:rsid w:val="711E0C84"/>
    <w:rsid w:val="7145A72C"/>
    <w:rsid w:val="71A14488"/>
    <w:rsid w:val="71F344DF"/>
    <w:rsid w:val="728D8F21"/>
    <w:rsid w:val="72DDE492"/>
    <w:rsid w:val="72E45CBF"/>
    <w:rsid w:val="72F0A5A0"/>
    <w:rsid w:val="73F6CF49"/>
    <w:rsid w:val="7437732B"/>
    <w:rsid w:val="74D6DC61"/>
    <w:rsid w:val="74F5E66F"/>
    <w:rsid w:val="750C4C45"/>
    <w:rsid w:val="7550D2FA"/>
    <w:rsid w:val="768C623C"/>
    <w:rsid w:val="76AF457F"/>
    <w:rsid w:val="76EE418A"/>
    <w:rsid w:val="787B235E"/>
    <w:rsid w:val="78AC052C"/>
    <w:rsid w:val="79FAAB32"/>
    <w:rsid w:val="7B1C999C"/>
    <w:rsid w:val="7C33A71E"/>
    <w:rsid w:val="7D5DFB38"/>
    <w:rsid w:val="7DF3A862"/>
    <w:rsid w:val="7EF0A332"/>
    <w:rsid w:val="7F2DC9E4"/>
    <w:rsid w:val="7F52CF45"/>
    <w:rsid w:val="7FFAC564"/>
    <w:rsid w:val="7FFCA37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29FD2"/>
  <w15:chartTrackingRefBased/>
  <w15:docId w15:val="{3CDE9695-2C42-426B-8C80-A925B5C36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E82202"/>
    <w:p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057772"/>
    <w:pPr>
      <w:numPr>
        <w:numId w:val="17"/>
      </w:numPr>
      <w:contextualSpacing/>
    </w:pPr>
  </w:style>
  <w:style w:type="paragraph" w:styleId="ListBullet2">
    <w:name w:val="List Bullet 2"/>
    <w:basedOn w:val="Normal"/>
    <w:uiPriority w:val="1"/>
    <w:qFormat/>
    <w:rsid w:val="00AE1374"/>
    <w:pPr>
      <w:numPr>
        <w:ilvl w:val="1"/>
        <w:numId w:val="17"/>
      </w:numPr>
      <w:contextualSpacing/>
    </w:pPr>
  </w:style>
  <w:style w:type="paragraph" w:styleId="ListNumber">
    <w:name w:val="List Number"/>
    <w:basedOn w:val="Normal"/>
    <w:uiPriority w:val="2"/>
    <w:qFormat/>
    <w:rsid w:val="00E82202"/>
    <w:pPr>
      <w:numPr>
        <w:numId w:val="14"/>
      </w:numPr>
      <w:spacing w:before="60"/>
      <w:contextualSpacing/>
    </w:pPr>
  </w:style>
  <w:style w:type="numbering" w:customStyle="1" w:styleId="Bullets">
    <w:name w:val="Bullets"/>
    <w:uiPriority w:val="99"/>
    <w:rsid w:val="00E82202"/>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E82202"/>
    <w:pPr>
      <w:numPr>
        <w:numId w:val="14"/>
      </w:numPr>
    </w:pPr>
  </w:style>
  <w:style w:type="paragraph" w:styleId="ListBullet3">
    <w:name w:val="List Bullet 3"/>
    <w:basedOn w:val="Normal"/>
    <w:uiPriority w:val="1"/>
    <w:qFormat/>
    <w:rsid w:val="00AE528A"/>
    <w:pPr>
      <w:numPr>
        <w:ilvl w:val="2"/>
        <w:numId w:val="17"/>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E82202"/>
    <w:pPr>
      <w:numPr>
        <w:numId w:val="12"/>
      </w:numPr>
    </w:pPr>
  </w:style>
  <w:style w:type="paragraph" w:styleId="Title">
    <w:name w:val="Title"/>
    <w:basedOn w:val="Heading1"/>
    <w:next w:val="Normal"/>
    <w:link w:val="TitleChar"/>
    <w:uiPriority w:val="39"/>
    <w:qFormat/>
    <w:rsid w:val="00E82202"/>
    <w:p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E82202"/>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E82202"/>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E82202"/>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E8220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E8220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E82202"/>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E82202"/>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E82202"/>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E82202"/>
    <w:pPr>
      <w:ind w:left="567"/>
    </w:pPr>
  </w:style>
  <w:style w:type="paragraph" w:customStyle="1" w:styleId="ListAlpha1">
    <w:name w:val="List Alpha 1"/>
    <w:basedOn w:val="Normal"/>
    <w:uiPriority w:val="3"/>
    <w:qFormat/>
    <w:rsid w:val="00AE1374"/>
    <w:pPr>
      <w:numPr>
        <w:numId w:val="10"/>
      </w:numPr>
      <w:spacing w:before="60"/>
      <w:contextualSpacing/>
    </w:pPr>
  </w:style>
  <w:style w:type="paragraph" w:customStyle="1" w:styleId="ListAlpha2">
    <w:name w:val="List Alpha 2"/>
    <w:basedOn w:val="ListAlpha1"/>
    <w:uiPriority w:val="3"/>
    <w:qFormat/>
    <w:rsid w:val="00E82202"/>
    <w:pPr>
      <w:numPr>
        <w:ilvl w:val="1"/>
      </w:numPr>
    </w:pPr>
  </w:style>
  <w:style w:type="paragraph" w:customStyle="1" w:styleId="ListAlpha3">
    <w:name w:val="List Alpha 3"/>
    <w:basedOn w:val="ListAlpha2"/>
    <w:uiPriority w:val="3"/>
    <w:qFormat/>
    <w:rsid w:val="00E82202"/>
    <w:pPr>
      <w:numPr>
        <w:ilvl w:val="2"/>
      </w:numPr>
    </w:pPr>
  </w:style>
  <w:style w:type="paragraph" w:customStyle="1" w:styleId="ListAlpha4">
    <w:name w:val="List Alpha 4"/>
    <w:basedOn w:val="ListAlpha3"/>
    <w:uiPriority w:val="3"/>
    <w:semiHidden/>
    <w:qFormat/>
    <w:rsid w:val="00E82202"/>
    <w:pPr>
      <w:numPr>
        <w:ilvl w:val="3"/>
      </w:numPr>
    </w:pPr>
  </w:style>
  <w:style w:type="numbering" w:customStyle="1" w:styleId="Alphalist">
    <w:name w:val="Alpha list"/>
    <w:uiPriority w:val="99"/>
    <w:rsid w:val="00E82202"/>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E82202"/>
    <w:p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E82202"/>
    <w:pPr>
      <w:numPr>
        <w:numId w:val="15"/>
      </w:numPr>
      <w:spacing w:before="60"/>
      <w:contextualSpacing/>
    </w:pPr>
    <w:rPr>
      <w:b/>
      <w:color w:val="265A9A" w:themeColor="background2"/>
    </w:rPr>
  </w:style>
  <w:style w:type="numbering" w:customStyle="1" w:styleId="TableList">
    <w:name w:val="TableList"/>
    <w:uiPriority w:val="99"/>
    <w:rsid w:val="00E82202"/>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style>
  <w:style w:type="paragraph" w:customStyle="1" w:styleId="Heading-Appendix">
    <w:name w:val="Heading-Appendix"/>
    <w:basedOn w:val="Heading1-nonumber"/>
    <w:next w:val="BodyText"/>
    <w:uiPriority w:val="9"/>
    <w:qFormat/>
    <w:rsid w:val="00AE1374"/>
    <w:pPr>
      <w:numPr>
        <w:numId w:val="7"/>
      </w:numPr>
    </w:pPr>
  </w:style>
  <w:style w:type="numbering" w:customStyle="1" w:styleId="AppendixHeading">
    <w:name w:val="AppendixHeading"/>
    <w:uiPriority w:val="99"/>
    <w:rsid w:val="00E82202"/>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E82202"/>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415A0E"/>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character" w:styleId="EndnoteReference">
    <w:name w:val="endnote reference"/>
    <w:basedOn w:val="DefaultParagraphFont"/>
    <w:uiPriority w:val="99"/>
    <w:semiHidden/>
    <w:unhideWhenUsed/>
    <w:rsid w:val="002C4EC5"/>
    <w:rPr>
      <w:vertAlign w:val="superscript"/>
    </w:rPr>
  </w:style>
  <w:style w:type="paragraph" w:styleId="NormalWeb">
    <w:name w:val="Normal (Web)"/>
    <w:basedOn w:val="Normal"/>
    <w:uiPriority w:val="99"/>
    <w:semiHidden/>
    <w:unhideWhenUsed/>
    <w:rsid w:val="002C4E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2C4EC5"/>
    <w:rPr>
      <w:color w:val="BFBFBF" w:themeColor="followedHyperlink"/>
      <w:u w:val="single"/>
    </w:rPr>
  </w:style>
  <w:style w:type="character" w:styleId="Mention">
    <w:name w:val="Mention"/>
    <w:basedOn w:val="DefaultParagraphFont"/>
    <w:uiPriority w:val="99"/>
    <w:unhideWhenUsed/>
    <w:rsid w:val="002C4EC5"/>
    <w:rPr>
      <w:color w:val="2B579A"/>
      <w:shd w:val="clear" w:color="auto" w:fill="E1DFDD"/>
    </w:rPr>
  </w:style>
  <w:style w:type="paragraph" w:styleId="Bibliography">
    <w:name w:val="Bibliography"/>
    <w:basedOn w:val="Normal"/>
    <w:next w:val="Normal"/>
    <w:uiPriority w:val="37"/>
    <w:unhideWhenUsed/>
    <w:rsid w:val="002C4EC5"/>
  </w:style>
  <w:style w:type="character" w:customStyle="1" w:styleId="ui-provider">
    <w:name w:val="ui-provider"/>
    <w:basedOn w:val="DefaultParagraphFont"/>
    <w:rsid w:val="002C4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78367">
      <w:bodyDiv w:val="1"/>
      <w:marLeft w:val="0"/>
      <w:marRight w:val="0"/>
      <w:marTop w:val="0"/>
      <w:marBottom w:val="0"/>
      <w:divBdr>
        <w:top w:val="none" w:sz="0" w:space="0" w:color="auto"/>
        <w:left w:val="none" w:sz="0" w:space="0" w:color="auto"/>
        <w:bottom w:val="none" w:sz="0" w:space="0" w:color="auto"/>
        <w:right w:val="none" w:sz="0" w:space="0" w:color="auto"/>
      </w:divBdr>
    </w:div>
    <w:div w:id="139813867">
      <w:bodyDiv w:val="1"/>
      <w:marLeft w:val="0"/>
      <w:marRight w:val="0"/>
      <w:marTop w:val="0"/>
      <w:marBottom w:val="0"/>
      <w:divBdr>
        <w:top w:val="none" w:sz="0" w:space="0" w:color="auto"/>
        <w:left w:val="none" w:sz="0" w:space="0" w:color="auto"/>
        <w:bottom w:val="none" w:sz="0" w:space="0" w:color="auto"/>
        <w:right w:val="none" w:sz="0" w:space="0" w:color="auto"/>
      </w:divBdr>
    </w:div>
    <w:div w:id="149684589">
      <w:bodyDiv w:val="1"/>
      <w:marLeft w:val="0"/>
      <w:marRight w:val="0"/>
      <w:marTop w:val="0"/>
      <w:marBottom w:val="0"/>
      <w:divBdr>
        <w:top w:val="none" w:sz="0" w:space="0" w:color="auto"/>
        <w:left w:val="none" w:sz="0" w:space="0" w:color="auto"/>
        <w:bottom w:val="none" w:sz="0" w:space="0" w:color="auto"/>
        <w:right w:val="none" w:sz="0" w:space="0" w:color="auto"/>
      </w:divBdr>
    </w:div>
    <w:div w:id="175967706">
      <w:bodyDiv w:val="1"/>
      <w:marLeft w:val="0"/>
      <w:marRight w:val="0"/>
      <w:marTop w:val="0"/>
      <w:marBottom w:val="0"/>
      <w:divBdr>
        <w:top w:val="none" w:sz="0" w:space="0" w:color="auto"/>
        <w:left w:val="none" w:sz="0" w:space="0" w:color="auto"/>
        <w:bottom w:val="none" w:sz="0" w:space="0" w:color="auto"/>
        <w:right w:val="none" w:sz="0" w:space="0" w:color="auto"/>
      </w:divBdr>
    </w:div>
    <w:div w:id="217055744">
      <w:bodyDiv w:val="1"/>
      <w:marLeft w:val="0"/>
      <w:marRight w:val="0"/>
      <w:marTop w:val="0"/>
      <w:marBottom w:val="0"/>
      <w:divBdr>
        <w:top w:val="none" w:sz="0" w:space="0" w:color="auto"/>
        <w:left w:val="none" w:sz="0" w:space="0" w:color="auto"/>
        <w:bottom w:val="none" w:sz="0" w:space="0" w:color="auto"/>
        <w:right w:val="none" w:sz="0" w:space="0" w:color="auto"/>
      </w:divBdr>
    </w:div>
    <w:div w:id="233861926">
      <w:bodyDiv w:val="1"/>
      <w:marLeft w:val="0"/>
      <w:marRight w:val="0"/>
      <w:marTop w:val="0"/>
      <w:marBottom w:val="0"/>
      <w:divBdr>
        <w:top w:val="none" w:sz="0" w:space="0" w:color="auto"/>
        <w:left w:val="none" w:sz="0" w:space="0" w:color="auto"/>
        <w:bottom w:val="none" w:sz="0" w:space="0" w:color="auto"/>
        <w:right w:val="none" w:sz="0" w:space="0" w:color="auto"/>
      </w:divBdr>
    </w:div>
    <w:div w:id="328602565">
      <w:bodyDiv w:val="1"/>
      <w:marLeft w:val="0"/>
      <w:marRight w:val="0"/>
      <w:marTop w:val="0"/>
      <w:marBottom w:val="0"/>
      <w:divBdr>
        <w:top w:val="none" w:sz="0" w:space="0" w:color="auto"/>
        <w:left w:val="none" w:sz="0" w:space="0" w:color="auto"/>
        <w:bottom w:val="none" w:sz="0" w:space="0" w:color="auto"/>
        <w:right w:val="none" w:sz="0" w:space="0" w:color="auto"/>
      </w:divBdr>
    </w:div>
    <w:div w:id="427774408">
      <w:bodyDiv w:val="1"/>
      <w:marLeft w:val="0"/>
      <w:marRight w:val="0"/>
      <w:marTop w:val="0"/>
      <w:marBottom w:val="0"/>
      <w:divBdr>
        <w:top w:val="none" w:sz="0" w:space="0" w:color="auto"/>
        <w:left w:val="none" w:sz="0" w:space="0" w:color="auto"/>
        <w:bottom w:val="none" w:sz="0" w:space="0" w:color="auto"/>
        <w:right w:val="none" w:sz="0" w:space="0" w:color="auto"/>
      </w:divBdr>
    </w:div>
    <w:div w:id="614557126">
      <w:bodyDiv w:val="1"/>
      <w:marLeft w:val="0"/>
      <w:marRight w:val="0"/>
      <w:marTop w:val="0"/>
      <w:marBottom w:val="0"/>
      <w:divBdr>
        <w:top w:val="none" w:sz="0" w:space="0" w:color="auto"/>
        <w:left w:val="none" w:sz="0" w:space="0" w:color="auto"/>
        <w:bottom w:val="none" w:sz="0" w:space="0" w:color="auto"/>
        <w:right w:val="none" w:sz="0" w:space="0" w:color="auto"/>
      </w:divBdr>
    </w:div>
    <w:div w:id="709840176">
      <w:bodyDiv w:val="1"/>
      <w:marLeft w:val="0"/>
      <w:marRight w:val="0"/>
      <w:marTop w:val="0"/>
      <w:marBottom w:val="0"/>
      <w:divBdr>
        <w:top w:val="none" w:sz="0" w:space="0" w:color="auto"/>
        <w:left w:val="none" w:sz="0" w:space="0" w:color="auto"/>
        <w:bottom w:val="none" w:sz="0" w:space="0" w:color="auto"/>
        <w:right w:val="none" w:sz="0" w:space="0" w:color="auto"/>
      </w:divBdr>
    </w:div>
    <w:div w:id="1264918434">
      <w:bodyDiv w:val="1"/>
      <w:marLeft w:val="0"/>
      <w:marRight w:val="0"/>
      <w:marTop w:val="0"/>
      <w:marBottom w:val="0"/>
      <w:divBdr>
        <w:top w:val="none" w:sz="0" w:space="0" w:color="auto"/>
        <w:left w:val="none" w:sz="0" w:space="0" w:color="auto"/>
        <w:bottom w:val="none" w:sz="0" w:space="0" w:color="auto"/>
        <w:right w:val="none" w:sz="0" w:space="0" w:color="auto"/>
      </w:divBdr>
    </w:div>
    <w:div w:id="1679575218">
      <w:bodyDiv w:val="1"/>
      <w:marLeft w:val="0"/>
      <w:marRight w:val="0"/>
      <w:marTop w:val="0"/>
      <w:marBottom w:val="0"/>
      <w:divBdr>
        <w:top w:val="none" w:sz="0" w:space="0" w:color="auto"/>
        <w:left w:val="none" w:sz="0" w:space="0" w:color="auto"/>
        <w:bottom w:val="none" w:sz="0" w:space="0" w:color="auto"/>
        <w:right w:val="none" w:sz="0" w:space="0" w:color="auto"/>
      </w:divBdr>
    </w:div>
    <w:div w:id="208687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image" Target="media/image8.sv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6.sv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0.emf"/><Relationship Id="rId30" Type="http://schemas.openxmlformats.org/officeDocument/2006/relationships/footer" Target="footer6.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amil\AppData\Local\Temp\Templafy\WordVsto\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434F71C2EE4A3987D0562526C100AD"/>
        <w:category>
          <w:name w:val="General"/>
          <w:gallery w:val="placeholder"/>
        </w:category>
        <w:types>
          <w:type w:val="bbPlcHdr"/>
        </w:types>
        <w:behaviors>
          <w:behavior w:val="content"/>
        </w:behaviors>
        <w:guid w:val="{01857F1E-FAC7-4E84-989F-E06E1E8A326F}"/>
      </w:docPartPr>
      <w:docPartBody>
        <w:p w:rsidR="00A11161" w:rsidRDefault="00FC6C3C" w:rsidP="00FC6C3C">
          <w:pPr>
            <w:pStyle w:val="78434F71C2EE4A3987D0562526C100AD"/>
          </w:pPr>
          <w:r w:rsidRPr="00295330">
            <w:rPr>
              <w:rStyle w:val="PlaceholderText"/>
              <w:highlight w:val="darkGray"/>
            </w:rPr>
            <w:t>[</w:t>
          </w:r>
          <w:r>
            <w:rPr>
              <w:rStyle w:val="TitleChar"/>
              <w:highlight w:val="darkGray"/>
            </w:rPr>
            <w:t>Click to add title here,</w:t>
          </w:r>
          <w:r>
            <w:rPr>
              <w:rStyle w:val="TitleChar"/>
              <w:highlight w:val="darkGray"/>
            </w:rPr>
            <w:br/>
            <w:t>over one to two lines</w:t>
          </w:r>
          <w:r w:rsidRPr="00295330">
            <w:rPr>
              <w:rStyle w:val="PlaceholderText"/>
              <w:highlight w:val="darkGray"/>
            </w:rPr>
            <w:t>]</w:t>
          </w:r>
        </w:p>
      </w:docPartBody>
    </w:docPart>
    <w:docPart>
      <w:docPartPr>
        <w:name w:val="4610931BCAA2491F8ACF7BF24CF198A9"/>
        <w:category>
          <w:name w:val="General"/>
          <w:gallery w:val="placeholder"/>
        </w:category>
        <w:types>
          <w:type w:val="bbPlcHdr"/>
        </w:types>
        <w:behaviors>
          <w:behavior w:val="content"/>
        </w:behaviors>
        <w:guid w:val="{E1F74B07-AAF2-44E3-B4E3-322739C09300}"/>
      </w:docPartPr>
      <w:docPartBody>
        <w:p w:rsidR="00A11161" w:rsidRDefault="00FC6C3C" w:rsidP="00FC6C3C">
          <w:pPr>
            <w:pStyle w:val="4610931BCAA2491F8ACF7BF24CF198A9"/>
          </w:pPr>
          <w:r w:rsidRPr="00295330">
            <w:rPr>
              <w:rStyle w:val="PlaceholderText"/>
              <w:color w:val="FFFFFF" w:themeColor="background1"/>
              <w:highlight w:val="darkGray"/>
            </w:rPr>
            <w:t xml:space="preserve">[Click to add </w:t>
          </w:r>
          <w:r>
            <w:rPr>
              <w:rStyle w:val="PlaceholderText"/>
              <w:color w:val="FFFFFF" w:themeColor="background1"/>
              <w:highlight w:val="darkGray"/>
            </w:rPr>
            <w:t>Report type</w:t>
          </w:r>
          <w:r w:rsidRPr="00295330">
            <w:rPr>
              <w:rStyle w:val="PlaceholderText"/>
              <w:color w:val="FFFFFF" w:themeColor="background1"/>
              <w:highlight w:val="darkGray"/>
            </w:rPr>
            <w:t>]</w:t>
          </w:r>
        </w:p>
      </w:docPartBody>
    </w:docPart>
    <w:docPart>
      <w:docPartPr>
        <w:name w:val="C5E67420C0A248B792024ABB44E63794"/>
        <w:category>
          <w:name w:val="General"/>
          <w:gallery w:val="placeholder"/>
        </w:category>
        <w:types>
          <w:type w:val="bbPlcHdr"/>
        </w:types>
        <w:behaviors>
          <w:behavior w:val="content"/>
        </w:behaviors>
        <w:guid w:val="{8342CA84-4553-49FE-B002-DDDCC8FE1C90}"/>
      </w:docPartPr>
      <w:docPartBody>
        <w:p w:rsidR="00A11161" w:rsidRDefault="00FC6C3C" w:rsidP="00FC6C3C">
          <w:pPr>
            <w:pStyle w:val="C5E67420C0A248B792024ABB44E63794"/>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C3C"/>
    <w:rsid w:val="00212BF7"/>
    <w:rsid w:val="00642234"/>
    <w:rsid w:val="00A11161"/>
    <w:rsid w:val="00FC6C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6C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C3C"/>
    <w:rPr>
      <w:color w:val="808080"/>
    </w:rPr>
  </w:style>
  <w:style w:type="paragraph" w:styleId="Title">
    <w:name w:val="Title"/>
    <w:basedOn w:val="Heading1"/>
    <w:next w:val="Normal"/>
    <w:link w:val="TitleChar"/>
    <w:uiPriority w:val="39"/>
    <w:qFormat/>
    <w:rsid w:val="00FC6C3C"/>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sid w:val="00FC6C3C"/>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sid w:val="00FC6C3C"/>
    <w:rPr>
      <w:rFonts w:asciiTheme="majorHAnsi" w:eastAsiaTheme="majorEastAsia" w:hAnsiTheme="majorHAnsi" w:cstheme="majorBidi"/>
      <w:color w:val="2F5496" w:themeColor="accent1" w:themeShade="BF"/>
      <w:sz w:val="32"/>
      <w:szCs w:val="32"/>
    </w:rPr>
  </w:style>
  <w:style w:type="paragraph" w:customStyle="1" w:styleId="78434F71C2EE4A3987D0562526C100AD">
    <w:name w:val="78434F71C2EE4A3987D0562526C100AD"/>
    <w:rsid w:val="00FC6C3C"/>
  </w:style>
  <w:style w:type="paragraph" w:customStyle="1" w:styleId="4610931BCAA2491F8ACF7BF24CF198A9">
    <w:name w:val="4610931BCAA2491F8ACF7BF24CF198A9"/>
    <w:rsid w:val="00FC6C3C"/>
  </w:style>
  <w:style w:type="character" w:styleId="Strong">
    <w:name w:val="Strong"/>
    <w:basedOn w:val="DefaultParagraphFont"/>
    <w:uiPriority w:val="22"/>
    <w:qFormat/>
    <w:rsid w:val="00FC6C3C"/>
    <w:rPr>
      <w:rFonts w:asciiTheme="minorHAnsi" w:hAnsiTheme="minorHAnsi"/>
      <w:b/>
      <w:bCs/>
    </w:rPr>
  </w:style>
  <w:style w:type="paragraph" w:customStyle="1" w:styleId="C5E67420C0A248B792024ABB44E63794">
    <w:name w:val="C5E67420C0A248B792024ABB44E63794"/>
    <w:rsid w:val="00FC6C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d2cbd62c9e7a6f927f21c9bc33ecb7a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40e0bb2ca342e45eefd68f5cdd0d2af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MPWT-2140667901-48642</_dlc_DocId>
    <_dlc_DocIdUrl xmlns="20393cdf-440a-4521-8f19-00ba43423d00">
      <Url>https://pcgov.sharepoint.com/sites/sceteam/_layouts/15/DocIdRedir.aspx?ID=MPWT-2140667901-48642</Url>
      <Description>MPWT-2140667901-48642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FormConfiguration><![CDATA[{"formFields":[],"formDataEntries":[]}]]></TemplafyFormConfiguration>
</file>

<file path=customXml/item7.xml><?xml version="1.0" encoding="utf-8"?>
<TemplafyTemplateConfiguration><![CDATA[{"elementsMetadata":[],"transformationConfigurations":[],"templateName":"chapter","templateDescription":"","enableDocumentContentUpdater":false,"version":"2.0"}]]></TemplafyTemplateConfiguration>
</file>

<file path=customXml/itemProps1.xml><?xml version="1.0" encoding="utf-8"?>
<ds:datastoreItem xmlns:ds="http://schemas.openxmlformats.org/officeDocument/2006/customXml" ds:itemID="{FB3C6788-8646-4EA1-923B-163BDA438FA5}">
  <ds:schemaRefs>
    <ds:schemaRef ds:uri="http://schemas.microsoft.com/sharepoint/v3/contenttype/forms"/>
  </ds:schemaRefs>
</ds:datastoreItem>
</file>

<file path=customXml/itemProps2.xml><?xml version="1.0" encoding="utf-8"?>
<ds:datastoreItem xmlns:ds="http://schemas.openxmlformats.org/officeDocument/2006/customXml" ds:itemID="{D295FFF2-F55F-4E16-888E-16E58367DA47}">
  <ds:schemaRefs>
    <ds:schemaRef ds:uri="http://schemas.microsoft.com/sharepoint/events"/>
  </ds:schemaRefs>
</ds:datastoreItem>
</file>

<file path=customXml/itemProps3.xml><?xml version="1.0" encoding="utf-8"?>
<ds:datastoreItem xmlns:ds="http://schemas.openxmlformats.org/officeDocument/2006/customXml" ds:itemID="{2F9DD77D-CD3A-4BCD-9244-BA537ACE5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A5145A-D690-4786-AF5F-4ECC4B3A6043}">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chapter.dotx</Template>
  <TotalTime>2179</TotalTime>
  <Pages>18</Pages>
  <Words>7658</Words>
  <Characters>43652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Making the most of the AI opportunity</vt:lpstr>
    </vt:vector>
  </TitlesOfParts>
  <Company>Productivity Commission</Company>
  <LinksUpToDate>false</LinksUpToDate>
  <CharactersWithSpaces>51208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the most of the AI opportunity</dc:title>
  <dc:subject>Research paper</dc:subject>
  <dc:creator>Productivity Commission</dc:creator>
  <cp:keywords/>
  <dc:description/>
  <cp:lastModifiedBy>Michelle</cp:lastModifiedBy>
  <cp:revision>141</cp:revision>
  <cp:lastPrinted>2024-01-30T07:48:00Z</cp:lastPrinted>
  <dcterms:created xsi:type="dcterms:W3CDTF">2024-01-20T05:43:00Z</dcterms:created>
  <dcterms:modified xsi:type="dcterms:W3CDTF">2024-02-01T04:12:00Z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JournalAbbreviations" value="true"/&gt;&lt;/prefs&gt;&lt;/data&gt;</vt:lpwstr>
  </property>
  <property fmtid="{D5CDD505-2E9C-101B-9397-08002B2CF9AE}" pid="3" name="TemplafyTenantId">
    <vt:lpwstr>productivitycommission</vt:lpwstr>
  </property>
  <property fmtid="{D5CDD505-2E9C-101B-9397-08002B2CF9AE}" pid="4" name="TemplafyTemplateId">
    <vt:lpwstr>637629323564275408</vt:lpwstr>
  </property>
  <property fmtid="{D5CDD505-2E9C-101B-9397-08002B2CF9AE}" pid="5" name="TemplafyUserProfileId">
    <vt:lpwstr>637803902465008559</vt:lpwstr>
  </property>
  <property fmtid="{D5CDD505-2E9C-101B-9397-08002B2CF9AE}" pid="6" name="TemplafyFromBlank">
    <vt:bool>false</vt:bool>
  </property>
  <property fmtid="{D5CDD505-2E9C-101B-9397-08002B2CF9AE}" pid="7" name="ContentTypeId">
    <vt:lpwstr>0x0101006C0B5E815648EF46B6FA6D42F17E5E9F000C963E276195B04F83BC027CFDC94A8D</vt:lpwstr>
  </property>
  <property fmtid="{D5CDD505-2E9C-101B-9397-08002B2CF9AE}" pid="8" name="RevIMBCS">
    <vt:lpwstr>1;#Unclassified|3955eeb1-2d18-4582-aeb2-00144ec3aaf5</vt:lpwstr>
  </property>
  <property fmtid="{D5CDD505-2E9C-101B-9397-08002B2CF9AE}" pid="9" name="ZOTERO_PREF_1">
    <vt:lpwstr>&lt;data data-version="3" zotero-version="6.0.30"&gt;&lt;session id="11S7G0rX"/&gt;&lt;style id="http://www.zotero.org/styles/Productivity-Commission" hasBibliography="1" bibliographyStyleHasBeenSet="1"/&gt;&lt;prefs&gt;&lt;pref name="fieldType" value="Field"/&gt;&lt;pref name="automatic</vt:lpwstr>
  </property>
  <property fmtid="{D5CDD505-2E9C-101B-9397-08002B2CF9AE}" pid="10" name="MediaServiceImageTags">
    <vt:lpwstr/>
  </property>
  <property fmtid="{D5CDD505-2E9C-101B-9397-08002B2CF9AE}" pid="11" name="_dlc_DocIdItemGuid">
    <vt:lpwstr>c6677dd3-0181-4da0-a34e-07519373afd2</vt:lpwstr>
  </property>
</Properties>
</file>