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30CC5" w14:textId="77777777" w:rsidR="00596550" w:rsidRPr="00461CE9" w:rsidRDefault="00596550" w:rsidP="00596550">
      <w:pPr>
        <w:spacing w:after="0"/>
      </w:pPr>
    </w:p>
    <w:p w14:paraId="1D2F8530" w14:textId="0AB531E9" w:rsidR="00596550" w:rsidRPr="00A57998" w:rsidRDefault="00014982" w:rsidP="00596550">
      <w:pPr>
        <w:pStyle w:val="Title"/>
        <w:spacing w:before="120"/>
        <w:rPr>
          <w:rStyle w:val="TitleChar"/>
          <w:rFonts w:ascii="Open Sans Extrabold" w:hAnsi="Open Sans Extrabold" w:cs="Open Sans Extrabold"/>
          <w:color w:val="132D4D" w:themeColor="background2" w:themeShade="80"/>
          <w:sz w:val="56"/>
          <w:szCs w:val="72"/>
        </w:rPr>
      </w:pPr>
      <w:bookmarkStart w:id="0" w:name="_Toc214006765"/>
      <w:r w:rsidRPr="00014982">
        <w:rPr>
          <w:rStyle w:val="TitleChar"/>
          <w:rFonts w:ascii="Open Sans Extrabold" w:hAnsi="Open Sans Extrabold" w:cs="Open Sans Extrabold"/>
          <w:color w:val="132D4D" w:themeColor="background2" w:themeShade="80"/>
          <w:sz w:val="56"/>
          <w:szCs w:val="72"/>
        </w:rPr>
        <w:t>GST distribution reforms</w:t>
      </w:r>
      <w:bookmarkEnd w:id="0"/>
    </w:p>
    <w:p w14:paraId="43153670" w14:textId="4CA125F4" w:rsidR="00596550" w:rsidRPr="00434A2F" w:rsidRDefault="00CE3C27" w:rsidP="00596550">
      <w:pPr>
        <w:pStyle w:val="Subtitle"/>
        <w:rPr>
          <w:rFonts w:ascii="Open Sans Semibold" w:hAnsi="Open Sans Semibold" w:cs="Open Sans Semibold"/>
          <w:color w:val="132D4D" w:themeColor="background2" w:themeShade="80"/>
        </w:rPr>
      </w:pPr>
      <w:r w:rsidRPr="00434A2F">
        <w:rPr>
          <w:rFonts w:ascii="Open Sans Semibold" w:hAnsi="Open Sans Semibold" w:cs="Open Sans Semibold"/>
          <w:color w:val="132D4D" w:themeColor="background2" w:themeShade="80"/>
        </w:rPr>
        <w:t>Issues paper</w:t>
      </w:r>
    </w:p>
    <w:p w14:paraId="79CC88D5" w14:textId="73C0C1E7" w:rsidR="00596550" w:rsidRDefault="007F03C8" w:rsidP="00F745E2">
      <w:pPr>
        <w:spacing w:after="160" w:line="259" w:lineRule="auto"/>
        <w:sectPr w:rsidR="00596550" w:rsidSect="00742359">
          <w:headerReference w:type="even" r:id="rId14"/>
          <w:headerReference w:type="default" r:id="rId15"/>
          <w:footerReference w:type="even" r:id="rId16"/>
          <w:footerReference w:type="default" r:id="rId17"/>
          <w:headerReference w:type="first" r:id="rId18"/>
          <w:pgSz w:w="11906" w:h="16838" w:code="9"/>
          <w:pgMar w:top="2835" w:right="1134" w:bottom="1134" w:left="1134" w:header="794" w:footer="510" w:gutter="0"/>
          <w:cols w:space="708"/>
          <w:titlePg/>
          <w:docGrid w:linePitch="360"/>
        </w:sectPr>
      </w:pPr>
      <w:r>
        <w:rPr>
          <w:noProof/>
        </w:rPr>
        <mc:AlternateContent>
          <mc:Choice Requires="wps">
            <w:drawing>
              <wp:anchor distT="0" distB="0" distL="114300" distR="114300" simplePos="0" relativeHeight="251658242" behindDoc="0" locked="0" layoutInCell="1" allowOverlap="1" wp14:anchorId="671F89AA" wp14:editId="1EE89F87">
                <wp:simplePos x="0" y="0"/>
                <wp:positionH relativeFrom="page">
                  <wp:posOffset>5311140</wp:posOffset>
                </wp:positionH>
                <wp:positionV relativeFrom="page">
                  <wp:posOffset>9618980</wp:posOffset>
                </wp:positionV>
                <wp:extent cx="1551305" cy="518160"/>
                <wp:effectExtent l="0" t="0" r="10795" b="15240"/>
                <wp:wrapNone/>
                <wp:docPr id="1477978846" name="Text Box 1477978846"/>
                <wp:cNvGraphicFramePr/>
                <a:graphic xmlns:a="http://schemas.openxmlformats.org/drawingml/2006/main">
                  <a:graphicData uri="http://schemas.microsoft.com/office/word/2010/wordprocessingShape">
                    <wps:wsp>
                      <wps:cNvSpPr txBox="1"/>
                      <wps:spPr>
                        <a:xfrm>
                          <a:off x="0" y="0"/>
                          <a:ext cx="1551305" cy="518160"/>
                        </a:xfrm>
                        <a:prstGeom prst="rect">
                          <a:avLst/>
                        </a:prstGeom>
                        <a:noFill/>
                        <a:ln w="6350">
                          <a:noFill/>
                        </a:ln>
                      </wps:spPr>
                      <wps:txbx>
                        <w:txbxContent>
                          <w:p w14:paraId="7BE2CB36" w14:textId="77777777" w:rsidR="00396129" w:rsidRPr="00B9510E" w:rsidRDefault="00396129" w:rsidP="00396129">
                            <w:pPr>
                              <w:ind w:left="170" w:hanging="170"/>
                              <w:jc w:val="right"/>
                              <w:rPr>
                                <w:rFonts w:ascii="Open Sans" w:hAnsi="Open Sans" w:cs="Open Sans"/>
                                <w:b/>
                                <w:bCs/>
                              </w:rPr>
                            </w:pPr>
                            <w:r w:rsidRPr="00B9510E">
                              <w:rPr>
                                <w:rFonts w:ascii="Open Sans" w:hAnsi="Open Sans" w:cs="Open Sans"/>
                                <w:b/>
                                <w:bCs/>
                              </w:rPr>
                              <w:t>November 2025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F89AA" id="_x0000_t202" coordsize="21600,21600" o:spt="202" path="m,l,21600r21600,l21600,xe">
                <v:stroke joinstyle="miter"/>
                <v:path gradientshapeok="t" o:connecttype="rect"/>
              </v:shapetype>
              <v:shape id="Text Box 1477978846" o:spid="_x0000_s1026" type="#_x0000_t202" style="position:absolute;margin-left:418.2pt;margin-top:757.4pt;width:122.15pt;height:40.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" filled="f" stroked="f" strokeweight=".5pt">
                <v:textbox inset="0,0,0,0">
                  <w:txbxContent>
                    <w:p w14:paraId="7BE2CB36" w14:textId="77777777" w:rsidR="00396129" w:rsidRPr="00B9510E" w:rsidRDefault="00396129" w:rsidP="00396129">
                      <w:pPr>
                        <w:ind w:left="170" w:hanging="170"/>
                        <w:jc w:val="right"/>
                        <w:rPr>
                          <w:rFonts w:ascii="Open Sans" w:hAnsi="Open Sans" w:cs="Open Sans"/>
                          <w:b/>
                          <w:bCs/>
                        </w:rPr>
                      </w:pPr>
                      <w:r w:rsidRPr="00B9510E">
                        <w:rPr>
                          <w:rFonts w:ascii="Open Sans" w:hAnsi="Open Sans" w:cs="Open Sans"/>
                          <w:b/>
                          <w:bCs/>
                        </w:rPr>
                        <w:t>November 2025</w:t>
                      </w:r>
                    </w:p>
                  </w:txbxContent>
                </v:textbox>
                <w10:wrap anchorx="page" anchory="page"/>
              </v:shape>
            </w:pict>
          </mc:Fallback>
        </mc:AlternateContent>
      </w:r>
      <w:r w:rsidR="00467B6D">
        <w:rPr>
          <w:noProof/>
        </w:rPr>
        <mc:AlternateContent>
          <mc:Choice Requires="wps">
            <w:drawing>
              <wp:anchor distT="0" distB="0" distL="114300" distR="114300" simplePos="0" relativeHeight="251658240" behindDoc="0" locked="0" layoutInCell="1" allowOverlap="1" wp14:anchorId="5C16B2D7" wp14:editId="44DBB533">
                <wp:simplePos x="0" y="0"/>
                <wp:positionH relativeFrom="margin">
                  <wp:align>left</wp:align>
                </wp:positionH>
                <wp:positionV relativeFrom="page">
                  <wp:posOffset>8686800</wp:posOffset>
                </wp:positionV>
                <wp:extent cx="1914525" cy="139319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2105025" cy="1393190"/>
                        </a:xfrm>
                        <a:prstGeom prst="rect">
                          <a:avLst/>
                        </a:prstGeom>
                        <a:solidFill>
                          <a:schemeClr val="tx2">
                            <a:lumMod val="20000"/>
                            <a:lumOff val="80000"/>
                          </a:schemeClr>
                        </a:solidFill>
                        <a:ln w="6350">
                          <a:noFill/>
                        </a:ln>
                      </wps:spPr>
                      <wps:txbx>
                        <w:txbxContent>
                          <w:p w14:paraId="2067756C" w14:textId="2C4C1F34" w:rsidR="00596550" w:rsidRPr="00467B6D" w:rsidRDefault="00596550" w:rsidP="00471B47">
                            <w:pPr>
                              <w:pStyle w:val="CoverdisclaimerwhiteCover"/>
                              <w:shd w:val="clear" w:color="auto" w:fill="E0F1F7" w:themeFill="text2" w:themeFillTint="33"/>
                              <w:tabs>
                                <w:tab w:val="clear" w:pos="170"/>
                              </w:tabs>
                              <w:spacing w:after="60"/>
                              <w:rPr>
                                <w:rFonts w:ascii="Open Sans" w:hAnsi="Open Sans" w:cs="Open Sans"/>
                                <w:color w:val="auto"/>
                                <w:lang w:val="en-AU"/>
                              </w:rPr>
                            </w:pPr>
                            <w:r w:rsidRPr="00467B6D">
                              <w:rPr>
                                <w:rFonts w:ascii="Open Sans" w:hAnsi="Open Sans" w:cs="Open Sans"/>
                                <w:color w:val="auto"/>
                                <w:lang w:val="en-AU"/>
                              </w:rPr>
                              <w:t xml:space="preserve">The </w:t>
                            </w:r>
                            <w:r w:rsidR="00464EBA" w:rsidRPr="00467B6D">
                              <w:rPr>
                                <w:rFonts w:ascii="Open Sans" w:hAnsi="Open Sans" w:cs="Open Sans"/>
                                <w:color w:val="auto"/>
                                <w:lang w:val="en-AU"/>
                              </w:rPr>
                              <w:t>PC</w:t>
                            </w:r>
                            <w:r w:rsidRPr="00467B6D">
                              <w:rPr>
                                <w:rFonts w:ascii="Open Sans" w:hAnsi="Open Sans" w:cs="Open Sans"/>
                                <w:color w:val="auto"/>
                                <w:lang w:val="en-AU"/>
                              </w:rPr>
                              <w:t xml:space="preserve"> has released this paper to assist individuals and organisations to prepare submissions. It contains and outlines:</w:t>
                            </w:r>
                          </w:p>
                          <w:p w14:paraId="3C106356" w14:textId="77777777" w:rsidR="00596550" w:rsidRPr="00467B6D" w:rsidRDefault="00596550" w:rsidP="00C059F3">
                            <w:pPr>
                              <w:pStyle w:val="CoverdisclaimerwhiteCover"/>
                              <w:shd w:val="clear" w:color="auto" w:fill="E0F1F7" w:themeFill="text2" w:themeFillTint="33"/>
                              <w:rPr>
                                <w:rFonts w:ascii="Open Sans" w:hAnsi="Open Sans" w:cs="Open Sans"/>
                                <w:color w:val="auto"/>
                                <w:lang w:val="en-AU"/>
                              </w:rPr>
                            </w:pPr>
                            <w:r w:rsidRPr="00467B6D">
                              <w:rPr>
                                <w:rFonts w:ascii="Open Sans" w:hAnsi="Open Sans" w:cs="Open Sans"/>
                                <w:color w:val="auto"/>
                                <w:lang w:val="en-AU"/>
                              </w:rPr>
                              <w:t>•</w:t>
                            </w:r>
                            <w:r w:rsidRPr="00467B6D">
                              <w:rPr>
                                <w:rFonts w:ascii="Open Sans" w:hAnsi="Open Sans" w:cs="Open Sans"/>
                                <w:color w:val="auto"/>
                                <w:lang w:val="en-AU"/>
                              </w:rPr>
                              <w:tab/>
                              <w:t xml:space="preserve">the scope of the inquiry </w:t>
                            </w:r>
                          </w:p>
                          <w:p w14:paraId="5BBFAF6F" w14:textId="01C042AE" w:rsidR="00596550" w:rsidRPr="00467B6D" w:rsidRDefault="00596550" w:rsidP="00C059F3">
                            <w:pPr>
                              <w:pStyle w:val="CoverdisclaimerwhiteCover"/>
                              <w:shd w:val="clear" w:color="auto" w:fill="E0F1F7" w:themeFill="text2" w:themeFillTint="33"/>
                              <w:rPr>
                                <w:rFonts w:ascii="Open Sans" w:hAnsi="Open Sans" w:cs="Open Sans"/>
                                <w:color w:val="auto"/>
                                <w:lang w:val="en-AU"/>
                              </w:rPr>
                            </w:pPr>
                            <w:r w:rsidRPr="00467B6D">
                              <w:rPr>
                                <w:rFonts w:ascii="Open Sans" w:hAnsi="Open Sans" w:cs="Open Sans"/>
                                <w:color w:val="auto"/>
                                <w:lang w:val="en-AU"/>
                              </w:rPr>
                              <w:t>•</w:t>
                            </w:r>
                            <w:r w:rsidRPr="00467B6D">
                              <w:rPr>
                                <w:rFonts w:ascii="Open Sans" w:hAnsi="Open Sans" w:cs="Open Sans"/>
                                <w:color w:val="auto"/>
                                <w:lang w:val="en-AU"/>
                              </w:rPr>
                              <w:tab/>
                            </w:r>
                            <w:r w:rsidR="00F01F29" w:rsidRPr="00467B6D">
                              <w:rPr>
                                <w:rFonts w:ascii="Open Sans" w:hAnsi="Open Sans" w:cs="Open Sans"/>
                                <w:color w:val="auto"/>
                                <w:lang w:val="en-AU"/>
                              </w:rPr>
                              <w:t xml:space="preserve">our </w:t>
                            </w:r>
                            <w:r w:rsidRPr="00467B6D">
                              <w:rPr>
                                <w:rFonts w:ascii="Open Sans" w:hAnsi="Open Sans" w:cs="Open Sans"/>
                                <w:color w:val="auto"/>
                                <w:lang w:val="en-AU"/>
                              </w:rPr>
                              <w:t>procedures</w:t>
                            </w:r>
                          </w:p>
                          <w:p w14:paraId="63BA2351" w14:textId="631F69F8" w:rsidR="00596550" w:rsidRPr="00467B6D" w:rsidRDefault="00596550" w:rsidP="00C059F3">
                            <w:pPr>
                              <w:pStyle w:val="CoverdisclaimerwhiteCover"/>
                              <w:shd w:val="clear" w:color="auto" w:fill="E0F1F7" w:themeFill="text2" w:themeFillTint="33"/>
                              <w:ind w:left="170" w:hanging="170"/>
                              <w:rPr>
                                <w:rFonts w:ascii="Open Sans" w:hAnsi="Open Sans" w:cs="Open Sans"/>
                                <w:color w:val="auto"/>
                                <w:lang w:val="en-AU"/>
                              </w:rPr>
                            </w:pPr>
                            <w:r w:rsidRPr="00467B6D">
                              <w:rPr>
                                <w:rFonts w:ascii="Open Sans" w:hAnsi="Open Sans" w:cs="Open Sans"/>
                                <w:color w:val="auto"/>
                                <w:lang w:val="en-AU"/>
                              </w:rPr>
                              <w:t>•</w:t>
                            </w:r>
                            <w:r w:rsidRPr="00467B6D">
                              <w:rPr>
                                <w:rFonts w:ascii="Open Sans" w:hAnsi="Open Sans" w:cs="Open Sans"/>
                                <w:color w:val="auto"/>
                                <w:lang w:val="en-AU"/>
                              </w:rPr>
                              <w:tab/>
                              <w:t xml:space="preserve">matters about which </w:t>
                            </w:r>
                            <w:r w:rsidR="00471134" w:rsidRPr="00467B6D">
                              <w:rPr>
                                <w:rFonts w:ascii="Open Sans" w:hAnsi="Open Sans" w:cs="Open Sans"/>
                                <w:color w:val="auto"/>
                                <w:lang w:val="en-AU"/>
                              </w:rPr>
                              <w:t>we are</w:t>
                            </w:r>
                            <w:r w:rsidRPr="00467B6D">
                              <w:rPr>
                                <w:rFonts w:ascii="Open Sans" w:hAnsi="Open Sans" w:cs="Open Sans"/>
                                <w:color w:val="auto"/>
                                <w:lang w:val="en-AU"/>
                              </w:rPr>
                              <w:t xml:space="preserve"> seeking comment and information</w:t>
                            </w:r>
                          </w:p>
                          <w:p w14:paraId="76E9CD23" w14:textId="77777777" w:rsidR="00596550" w:rsidRPr="00467B6D" w:rsidRDefault="00596550" w:rsidP="00C059F3">
                            <w:pPr>
                              <w:pStyle w:val="CoverdisclaimerwhiteCover"/>
                              <w:shd w:val="clear" w:color="auto" w:fill="E0F1F7" w:themeFill="text2" w:themeFillTint="33"/>
                              <w:rPr>
                                <w:rFonts w:ascii="Open Sans" w:hAnsi="Open Sans" w:cs="Open Sans"/>
                                <w:color w:val="auto"/>
                                <w:lang w:val="en-AU"/>
                              </w:rPr>
                            </w:pPr>
                            <w:r w:rsidRPr="00467B6D">
                              <w:rPr>
                                <w:rFonts w:ascii="Open Sans" w:hAnsi="Open Sans" w:cs="Open Sans"/>
                                <w:color w:val="auto"/>
                                <w:lang w:val="en-AU"/>
                              </w:rPr>
                              <w:t>•</w:t>
                            </w:r>
                            <w:r w:rsidRPr="00467B6D">
                              <w:rPr>
                                <w:rFonts w:ascii="Open Sans" w:hAnsi="Open Sans" w:cs="Open Sans"/>
                                <w:color w:val="auto"/>
                                <w:lang w:val="en-AU"/>
                              </w:rPr>
                              <w:tab/>
                              <w:t>how to make a submission.</w:t>
                            </w:r>
                          </w:p>
                        </w:txbxContent>
                      </wps:txbx>
                      <wps:bodyPr rot="0" spcFirstLastPara="0" vertOverflow="overflow" horzOverflow="overflow" vert="horz" wrap="square" lIns="108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6B2D7" id="Text Box 15" o:spid="_x0000_s1027" type="#_x0000_t202" style="position:absolute;margin-left:0;margin-top:684pt;width:150.75pt;height:109.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" fillcolor="#e0f1f7 [671]" stroked="f" strokeweight=".5pt">
                <v:textbox inset="3mm,2mm,2mm,2mm">
                  <w:txbxContent>
                    <w:p w14:paraId="2067756C" w14:textId="2C4C1F34" w:rsidR="00596550" w:rsidRPr="00467B6D" w:rsidRDefault="00596550" w:rsidP="00471B47">
                      <w:pPr>
                        <w:pStyle w:val="CoverdisclaimerwhiteCover"/>
                        <w:shd w:val="clear" w:color="auto" w:fill="E0F1F7" w:themeFill="text2" w:themeFillTint="33"/>
                        <w:tabs>
                          <w:tab w:val="clear" w:pos="170"/>
                        </w:tabs>
                        <w:spacing w:after="60"/>
                        <w:rPr>
                          <w:rFonts w:ascii="Open Sans" w:hAnsi="Open Sans" w:cs="Open Sans"/>
                          <w:color w:val="auto"/>
                          <w:lang w:val="en-AU"/>
                        </w:rPr>
                      </w:pPr>
                      <w:r w:rsidRPr="00467B6D">
                        <w:rPr>
                          <w:rFonts w:ascii="Open Sans" w:hAnsi="Open Sans" w:cs="Open Sans"/>
                          <w:color w:val="auto"/>
                          <w:lang w:val="en-AU"/>
                        </w:rPr>
                        <w:t xml:space="preserve">The </w:t>
                      </w:r>
                      <w:r w:rsidR="00464EBA" w:rsidRPr="00467B6D">
                        <w:rPr>
                          <w:rFonts w:ascii="Open Sans" w:hAnsi="Open Sans" w:cs="Open Sans"/>
                          <w:color w:val="auto"/>
                          <w:lang w:val="en-AU"/>
                        </w:rPr>
                        <w:t>PC</w:t>
                      </w:r>
                      <w:r w:rsidRPr="00467B6D">
                        <w:rPr>
                          <w:rFonts w:ascii="Open Sans" w:hAnsi="Open Sans" w:cs="Open Sans"/>
                          <w:color w:val="auto"/>
                          <w:lang w:val="en-AU"/>
                        </w:rPr>
                        <w:t xml:space="preserve"> has released this paper to assist individuals and organisations to prepare submissions. It contains and outlines:</w:t>
                      </w:r>
                    </w:p>
                    <w:p w14:paraId="3C106356" w14:textId="77777777" w:rsidR="00596550" w:rsidRPr="00467B6D" w:rsidRDefault="00596550" w:rsidP="00C059F3">
                      <w:pPr>
                        <w:pStyle w:val="CoverdisclaimerwhiteCover"/>
                        <w:shd w:val="clear" w:color="auto" w:fill="E0F1F7" w:themeFill="text2" w:themeFillTint="33"/>
                        <w:rPr>
                          <w:rFonts w:ascii="Open Sans" w:hAnsi="Open Sans" w:cs="Open Sans"/>
                          <w:color w:val="auto"/>
                          <w:lang w:val="en-AU"/>
                        </w:rPr>
                      </w:pPr>
                      <w:r w:rsidRPr="00467B6D">
                        <w:rPr>
                          <w:rFonts w:ascii="Open Sans" w:hAnsi="Open Sans" w:cs="Open Sans"/>
                          <w:color w:val="auto"/>
                          <w:lang w:val="en-AU"/>
                        </w:rPr>
                        <w:t>•</w:t>
                      </w:r>
                      <w:r w:rsidRPr="00467B6D">
                        <w:rPr>
                          <w:rFonts w:ascii="Open Sans" w:hAnsi="Open Sans" w:cs="Open Sans"/>
                          <w:color w:val="auto"/>
                          <w:lang w:val="en-AU"/>
                        </w:rPr>
                        <w:tab/>
                        <w:t xml:space="preserve">the scope of the inquiry </w:t>
                      </w:r>
                    </w:p>
                    <w:p w14:paraId="5BBFAF6F" w14:textId="01C042AE" w:rsidR="00596550" w:rsidRPr="00467B6D" w:rsidRDefault="00596550" w:rsidP="00C059F3">
                      <w:pPr>
                        <w:pStyle w:val="CoverdisclaimerwhiteCover"/>
                        <w:shd w:val="clear" w:color="auto" w:fill="E0F1F7" w:themeFill="text2" w:themeFillTint="33"/>
                        <w:rPr>
                          <w:rFonts w:ascii="Open Sans" w:hAnsi="Open Sans" w:cs="Open Sans"/>
                          <w:color w:val="auto"/>
                          <w:lang w:val="en-AU"/>
                        </w:rPr>
                      </w:pPr>
                      <w:r w:rsidRPr="00467B6D">
                        <w:rPr>
                          <w:rFonts w:ascii="Open Sans" w:hAnsi="Open Sans" w:cs="Open Sans"/>
                          <w:color w:val="auto"/>
                          <w:lang w:val="en-AU"/>
                        </w:rPr>
                        <w:t>•</w:t>
                      </w:r>
                      <w:r w:rsidRPr="00467B6D">
                        <w:rPr>
                          <w:rFonts w:ascii="Open Sans" w:hAnsi="Open Sans" w:cs="Open Sans"/>
                          <w:color w:val="auto"/>
                          <w:lang w:val="en-AU"/>
                        </w:rPr>
                        <w:tab/>
                      </w:r>
                      <w:r w:rsidR="00F01F29" w:rsidRPr="00467B6D">
                        <w:rPr>
                          <w:rFonts w:ascii="Open Sans" w:hAnsi="Open Sans" w:cs="Open Sans"/>
                          <w:color w:val="auto"/>
                          <w:lang w:val="en-AU"/>
                        </w:rPr>
                        <w:t xml:space="preserve">our </w:t>
                      </w:r>
                      <w:r w:rsidRPr="00467B6D">
                        <w:rPr>
                          <w:rFonts w:ascii="Open Sans" w:hAnsi="Open Sans" w:cs="Open Sans"/>
                          <w:color w:val="auto"/>
                          <w:lang w:val="en-AU"/>
                        </w:rPr>
                        <w:t>procedures</w:t>
                      </w:r>
                    </w:p>
                    <w:p w14:paraId="63BA2351" w14:textId="631F69F8" w:rsidR="00596550" w:rsidRPr="00467B6D" w:rsidRDefault="00596550" w:rsidP="00C059F3">
                      <w:pPr>
                        <w:pStyle w:val="CoverdisclaimerwhiteCover"/>
                        <w:shd w:val="clear" w:color="auto" w:fill="E0F1F7" w:themeFill="text2" w:themeFillTint="33"/>
                        <w:ind w:left="170" w:hanging="170"/>
                        <w:rPr>
                          <w:rFonts w:ascii="Open Sans" w:hAnsi="Open Sans" w:cs="Open Sans"/>
                          <w:color w:val="auto"/>
                          <w:lang w:val="en-AU"/>
                        </w:rPr>
                      </w:pPr>
                      <w:r w:rsidRPr="00467B6D">
                        <w:rPr>
                          <w:rFonts w:ascii="Open Sans" w:hAnsi="Open Sans" w:cs="Open Sans"/>
                          <w:color w:val="auto"/>
                          <w:lang w:val="en-AU"/>
                        </w:rPr>
                        <w:t>•</w:t>
                      </w:r>
                      <w:r w:rsidRPr="00467B6D">
                        <w:rPr>
                          <w:rFonts w:ascii="Open Sans" w:hAnsi="Open Sans" w:cs="Open Sans"/>
                          <w:color w:val="auto"/>
                          <w:lang w:val="en-AU"/>
                        </w:rPr>
                        <w:tab/>
                        <w:t xml:space="preserve">matters about which </w:t>
                      </w:r>
                      <w:r w:rsidR="00471134" w:rsidRPr="00467B6D">
                        <w:rPr>
                          <w:rFonts w:ascii="Open Sans" w:hAnsi="Open Sans" w:cs="Open Sans"/>
                          <w:color w:val="auto"/>
                          <w:lang w:val="en-AU"/>
                        </w:rPr>
                        <w:t>we are</w:t>
                      </w:r>
                      <w:r w:rsidRPr="00467B6D">
                        <w:rPr>
                          <w:rFonts w:ascii="Open Sans" w:hAnsi="Open Sans" w:cs="Open Sans"/>
                          <w:color w:val="auto"/>
                          <w:lang w:val="en-AU"/>
                        </w:rPr>
                        <w:t xml:space="preserve"> seeking comment and information</w:t>
                      </w:r>
                    </w:p>
                    <w:p w14:paraId="76E9CD23" w14:textId="77777777" w:rsidR="00596550" w:rsidRPr="00467B6D" w:rsidRDefault="00596550" w:rsidP="00C059F3">
                      <w:pPr>
                        <w:pStyle w:val="CoverdisclaimerwhiteCover"/>
                        <w:shd w:val="clear" w:color="auto" w:fill="E0F1F7" w:themeFill="text2" w:themeFillTint="33"/>
                        <w:rPr>
                          <w:rFonts w:ascii="Open Sans" w:hAnsi="Open Sans" w:cs="Open Sans"/>
                          <w:color w:val="auto"/>
                          <w:lang w:val="en-AU"/>
                        </w:rPr>
                      </w:pPr>
                      <w:r w:rsidRPr="00467B6D">
                        <w:rPr>
                          <w:rFonts w:ascii="Open Sans" w:hAnsi="Open Sans" w:cs="Open Sans"/>
                          <w:color w:val="auto"/>
                          <w:lang w:val="en-AU"/>
                        </w:rPr>
                        <w:t>•</w:t>
                      </w:r>
                      <w:r w:rsidRPr="00467B6D">
                        <w:rPr>
                          <w:rFonts w:ascii="Open Sans" w:hAnsi="Open Sans" w:cs="Open Sans"/>
                          <w:color w:val="auto"/>
                          <w:lang w:val="en-AU"/>
                        </w:rPr>
                        <w:tab/>
                        <w:t>how to make a submission.</w:t>
                      </w:r>
                    </w:p>
                  </w:txbxContent>
                </v:textbox>
                <w10:wrap anchorx="margin" anchory="page"/>
              </v:shape>
            </w:pict>
          </mc:Fallback>
        </mc:AlternateContent>
      </w:r>
    </w:p>
    <w:tbl>
      <w:tblPr>
        <w:tblStyle w:val="CopyrightPage"/>
        <w:tblW w:w="0" w:type="auto"/>
        <w:shd w:val="clear" w:color="auto" w:fill="E0F1F7" w:themeFill="text2" w:themeFillTint="33"/>
        <w:tblLayout w:type="fixed"/>
        <w:tblCellMar>
          <w:left w:w="170" w:type="dxa"/>
        </w:tblCellMar>
        <w:tblLook w:val="04A0" w:firstRow="1" w:lastRow="0" w:firstColumn="1" w:lastColumn="0" w:noHBand="0" w:noVBand="1"/>
      </w:tblPr>
      <w:tblGrid>
        <w:gridCol w:w="9638"/>
      </w:tblGrid>
      <w:tr w:rsidR="00B6302D" w:rsidRPr="00B6302D" w14:paraId="2462A6D3" w14:textId="77777777" w:rsidTr="008E6109">
        <w:trPr>
          <w:trHeight w:hRule="exact" w:val="12643"/>
        </w:trPr>
        <w:tc>
          <w:tcPr>
            <w:tcW w:w="9638" w:type="dxa"/>
            <w:shd w:val="clear" w:color="auto" w:fill="E0F1F7" w:themeFill="text2" w:themeFillTint="33"/>
            <w:tcMar>
              <w:top w:w="113" w:type="dxa"/>
            </w:tcMar>
            <w:vAlign w:val="top"/>
          </w:tcPr>
          <w:p w14:paraId="62637CEC" w14:textId="1A5F323B" w:rsidR="00B6302D" w:rsidRPr="00B6302D" w:rsidRDefault="00BB15F1" w:rsidP="00C65946">
            <w:pPr>
              <w:pStyle w:val="Copyrightpage-Heading"/>
              <w:spacing w:before="240"/>
              <w:ind w:right="1594"/>
              <w:rPr>
                <w:color w:val="auto"/>
              </w:rPr>
            </w:pPr>
            <w:r w:rsidRPr="0060454E">
              <w:rPr>
                <w:rFonts w:ascii="Arial" w:hAnsi="Arial" w:cs="Arial"/>
                <w:bCs/>
                <w:noProof/>
                <w:color w:val="auto"/>
                <w:spacing w:val="2"/>
              </w:rPr>
              <w:lastRenderedPageBreak/>
              <w:drawing>
                <wp:anchor distT="0" distB="0" distL="114300" distR="114300" simplePos="0" relativeHeight="251658241" behindDoc="0" locked="0" layoutInCell="1" allowOverlap="1" wp14:anchorId="3F2B2FAA" wp14:editId="2114CB4A">
                  <wp:simplePos x="0" y="0"/>
                  <wp:positionH relativeFrom="column">
                    <wp:posOffset>0</wp:posOffset>
                  </wp:positionH>
                  <wp:positionV relativeFrom="paragraph">
                    <wp:posOffset>379095</wp:posOffset>
                  </wp:positionV>
                  <wp:extent cx="611505" cy="61849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EBE" w:rsidRPr="00B6302D">
              <w:rPr>
                <w:rStyle w:val="White"/>
                <w:color w:val="auto"/>
              </w:rPr>
              <w:br w:type="page"/>
            </w:r>
            <w:r w:rsidR="00B6302D" w:rsidRPr="00B6302D">
              <w:rPr>
                <w:color w:val="auto"/>
              </w:rPr>
              <w:t>Acknowledgement of Country</w:t>
            </w:r>
          </w:p>
          <w:p w14:paraId="1DBC4D77" w14:textId="0DB95785" w:rsidR="00B6302D" w:rsidRPr="00B6302D" w:rsidRDefault="00B6302D" w:rsidP="00C65946">
            <w:pPr>
              <w:pStyle w:val="Copyrightpage-BodyBold"/>
              <w:ind w:right="2019"/>
              <w:rPr>
                <w:color w:val="auto"/>
                <w:spacing w:val="-4"/>
              </w:rPr>
            </w:pPr>
            <w:r w:rsidRPr="00B6302D">
              <w:rPr>
                <w:color w:val="auto"/>
                <w:spacing w:val="-4"/>
              </w:rPr>
              <w:t>The Productivity Commission acknowledges the Traditional Owners of Country throughout Australia and their continuing connection to land, waters and community. We pay our respects to their Cultures, Country and Elders past and present.</w:t>
            </w:r>
          </w:p>
          <w:p w14:paraId="5BF49F00" w14:textId="77777777" w:rsidR="00B6302D" w:rsidRPr="00B6302D" w:rsidRDefault="00B6302D" w:rsidP="00C65946">
            <w:pPr>
              <w:pStyle w:val="Copyrightpage-Keylinenotext"/>
              <w:ind w:right="2019"/>
              <w:rPr>
                <w:rFonts w:ascii="Arial" w:hAnsi="Arial" w:cs="Arial"/>
                <w:color w:val="auto"/>
                <w:spacing w:val="2"/>
                <w:szCs w:val="20"/>
              </w:rPr>
            </w:pPr>
          </w:p>
          <w:p w14:paraId="5284BBDC" w14:textId="77777777" w:rsidR="00B6302D" w:rsidRPr="00B6302D" w:rsidRDefault="00B6302D" w:rsidP="00C65946">
            <w:pPr>
              <w:pStyle w:val="Copyrightpage-Heading"/>
              <w:ind w:right="2019"/>
              <w:rPr>
                <w:color w:val="auto"/>
              </w:rPr>
            </w:pPr>
            <w:r w:rsidRPr="00B6302D">
              <w:rPr>
                <w:color w:val="auto"/>
              </w:rPr>
              <w:t>About us</w:t>
            </w:r>
          </w:p>
          <w:p w14:paraId="4927C03C" w14:textId="79D3CCB8" w:rsidR="00B6302D" w:rsidRPr="00B6302D" w:rsidRDefault="00B6302D" w:rsidP="00C65946">
            <w:pPr>
              <w:pStyle w:val="Copyrightpage-BodyBold"/>
              <w:ind w:right="2019"/>
              <w:rPr>
                <w:rFonts w:ascii="Arial" w:hAnsi="Arial" w:cs="Arial"/>
                <w:b w:val="0"/>
                <w:bCs/>
                <w:color w:val="auto"/>
              </w:rPr>
            </w:pPr>
            <w:r w:rsidRPr="00B6302D">
              <w:rPr>
                <w:rFonts w:ascii="Arial" w:hAnsi="Arial" w:cs="Arial"/>
                <w:b w:val="0"/>
                <w:bCs/>
                <w:color w:val="auto"/>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1506AB6B" w14:textId="77777777" w:rsidR="00B6302D" w:rsidRPr="00B6302D" w:rsidRDefault="00B6302D" w:rsidP="00C65946">
            <w:pPr>
              <w:pStyle w:val="Copyrightpage-BodyBold"/>
              <w:ind w:right="2019"/>
              <w:rPr>
                <w:rFonts w:ascii="Arial" w:hAnsi="Arial" w:cs="Arial"/>
                <w:b w:val="0"/>
                <w:bCs/>
                <w:color w:val="auto"/>
              </w:rPr>
            </w:pPr>
            <w:r w:rsidRPr="00B6302D">
              <w:rPr>
                <w:rFonts w:ascii="Arial" w:hAnsi="Arial" w:cs="Arial"/>
                <w:b w:val="0"/>
                <w:bCs/>
                <w:color w:val="auto"/>
              </w:rPr>
              <w:t>The PC’s independence is underpinned by an Act of Parliament. Its processes and outputs are open to public scrutiny and are driven by concern for the wellbeing of the community as a whole.</w:t>
            </w:r>
          </w:p>
          <w:p w14:paraId="3BEAF7BF" w14:textId="77777777" w:rsidR="00B6302D" w:rsidRPr="00B6302D" w:rsidRDefault="00B6302D" w:rsidP="00C65946">
            <w:pPr>
              <w:pStyle w:val="Copyrightpage-BodyBold"/>
              <w:rPr>
                <w:b w:val="0"/>
                <w:bCs/>
                <w:color w:val="auto"/>
                <w:spacing w:val="-4"/>
              </w:rPr>
            </w:pPr>
            <w:r w:rsidRPr="00B6302D">
              <w:rPr>
                <w:b w:val="0"/>
                <w:bCs/>
                <w:color w:val="auto"/>
                <w:spacing w:val="-4"/>
              </w:rPr>
              <w:t xml:space="preserve">For more information, visit the PC’s website: </w:t>
            </w:r>
            <w:hyperlink r:id="rId20" w:history="1">
              <w:r w:rsidRPr="00B6302D">
                <w:rPr>
                  <w:rStyle w:val="Hyperlink"/>
                  <w:b w:val="0"/>
                  <w:bCs/>
                  <w:color w:val="auto"/>
                  <w:spacing w:val="-4"/>
                  <w:u w:val="none"/>
                </w:rPr>
                <w:t>www.pc.gov.au</w:t>
              </w:r>
            </w:hyperlink>
          </w:p>
          <w:p w14:paraId="402F25FD" w14:textId="77777777" w:rsidR="00B6302D" w:rsidRPr="00B6302D" w:rsidRDefault="00B6302D" w:rsidP="00C65946">
            <w:pPr>
              <w:pStyle w:val="Copyrightpage-Keylinenotext"/>
              <w:ind w:right="2019"/>
              <w:rPr>
                <w:rFonts w:ascii="Arial" w:hAnsi="Arial" w:cs="Arial"/>
                <w:bCs/>
                <w:color w:val="auto"/>
              </w:rPr>
            </w:pPr>
          </w:p>
          <w:p w14:paraId="6B62DDED" w14:textId="6BD13F50" w:rsidR="009A6EBE" w:rsidRPr="00B6302D" w:rsidRDefault="009A6EBE" w:rsidP="00C65946">
            <w:pPr>
              <w:pStyle w:val="Copyrightpage-Heading"/>
              <w:ind w:right="-284"/>
              <w:rPr>
                <w:color w:val="auto"/>
              </w:rPr>
            </w:pPr>
            <w:r w:rsidRPr="00B6302D">
              <w:rPr>
                <w:color w:val="auto"/>
              </w:rPr>
              <w:t>Issues paper</w:t>
            </w:r>
          </w:p>
          <w:p w14:paraId="4AE8C103" w14:textId="281E1BD6" w:rsidR="009A6EBE" w:rsidRPr="00BE1EE7" w:rsidRDefault="009A6EBE" w:rsidP="00BE1EE7">
            <w:pPr>
              <w:pStyle w:val="Copyrightpage-BodyBold"/>
              <w:ind w:right="2019"/>
              <w:rPr>
                <w:b w:val="0"/>
                <w:bCs/>
                <w:color w:val="auto"/>
              </w:rPr>
            </w:pPr>
            <w:r w:rsidRPr="00BE1EE7">
              <w:rPr>
                <w:b w:val="0"/>
                <w:bCs/>
                <w:color w:val="auto"/>
              </w:rPr>
              <w:t xml:space="preserve">The </w:t>
            </w:r>
            <w:r w:rsidR="00471B47" w:rsidRPr="00BE1EE7">
              <w:rPr>
                <w:b w:val="0"/>
                <w:bCs/>
                <w:color w:val="auto"/>
              </w:rPr>
              <w:t>PC</w:t>
            </w:r>
            <w:r w:rsidRPr="00BE1EE7">
              <w:rPr>
                <w:b w:val="0"/>
                <w:bCs/>
                <w:color w:val="auto"/>
              </w:rPr>
              <w:t xml:space="preserve"> has released this issues paper to assist individuals and organisations to prepare submissions to the </w:t>
            </w:r>
            <w:r w:rsidR="00717FC6" w:rsidRPr="00BE1EE7">
              <w:rPr>
                <w:b w:val="0"/>
                <w:bCs/>
                <w:color w:val="auto"/>
              </w:rPr>
              <w:t>inquiry</w:t>
            </w:r>
            <w:r w:rsidRPr="00BE1EE7">
              <w:rPr>
                <w:b w:val="0"/>
                <w:bCs/>
                <w:color w:val="auto"/>
              </w:rPr>
              <w:t>. It contains and outlines:</w:t>
            </w:r>
          </w:p>
          <w:p w14:paraId="5E4169ED" w14:textId="1008CDA8" w:rsidR="009A6EBE" w:rsidRPr="00004363" w:rsidRDefault="009A6EBE" w:rsidP="00004363">
            <w:pPr>
              <w:pStyle w:val="Copyrightpage-BodyText"/>
              <w:numPr>
                <w:ilvl w:val="0"/>
                <w:numId w:val="6"/>
              </w:numPr>
              <w:ind w:left="227" w:right="2019" w:hanging="227"/>
              <w:contextualSpacing/>
              <w:rPr>
                <w:rFonts w:ascii="Arial" w:hAnsi="Arial" w:cs="Arial"/>
                <w:bCs/>
                <w:color w:val="auto"/>
              </w:rPr>
            </w:pPr>
            <w:r w:rsidRPr="00004363">
              <w:rPr>
                <w:rFonts w:ascii="Arial" w:hAnsi="Arial" w:cs="Arial"/>
                <w:bCs/>
                <w:color w:val="auto"/>
              </w:rPr>
              <w:t xml:space="preserve">the scope of the </w:t>
            </w:r>
            <w:r w:rsidR="00717FC6" w:rsidRPr="00004363">
              <w:rPr>
                <w:rFonts w:ascii="Arial" w:hAnsi="Arial" w:cs="Arial"/>
                <w:bCs/>
                <w:color w:val="auto"/>
              </w:rPr>
              <w:t>inquiry</w:t>
            </w:r>
          </w:p>
          <w:p w14:paraId="0E89A123" w14:textId="55631FFD" w:rsidR="009A6EBE" w:rsidRPr="00004363" w:rsidRDefault="00471B47" w:rsidP="00004363">
            <w:pPr>
              <w:pStyle w:val="Copyrightpage-BodyText"/>
              <w:numPr>
                <w:ilvl w:val="0"/>
                <w:numId w:val="6"/>
              </w:numPr>
              <w:ind w:left="227" w:right="2019" w:hanging="227"/>
              <w:contextualSpacing/>
              <w:rPr>
                <w:rFonts w:ascii="Arial" w:hAnsi="Arial" w:cs="Arial"/>
                <w:bCs/>
                <w:color w:val="auto"/>
              </w:rPr>
            </w:pPr>
            <w:r>
              <w:rPr>
                <w:rFonts w:ascii="Arial" w:hAnsi="Arial" w:cs="Arial"/>
                <w:bCs/>
                <w:color w:val="auto"/>
              </w:rPr>
              <w:t>our</w:t>
            </w:r>
            <w:r w:rsidR="009A6EBE" w:rsidRPr="00004363">
              <w:rPr>
                <w:rFonts w:ascii="Arial" w:hAnsi="Arial" w:cs="Arial"/>
                <w:bCs/>
                <w:color w:val="auto"/>
              </w:rPr>
              <w:t xml:space="preserve"> procedures</w:t>
            </w:r>
          </w:p>
          <w:p w14:paraId="50F76EBE" w14:textId="668ACE88" w:rsidR="009A6EBE" w:rsidRPr="00004363" w:rsidRDefault="009A6EBE" w:rsidP="00004363">
            <w:pPr>
              <w:pStyle w:val="Copyrightpage-BodyText"/>
              <w:numPr>
                <w:ilvl w:val="0"/>
                <w:numId w:val="6"/>
              </w:numPr>
              <w:ind w:left="227" w:right="2019" w:hanging="227"/>
              <w:contextualSpacing/>
              <w:rPr>
                <w:rFonts w:ascii="Arial" w:hAnsi="Arial" w:cs="Arial"/>
                <w:bCs/>
                <w:color w:val="auto"/>
              </w:rPr>
            </w:pPr>
            <w:r w:rsidRPr="00004363">
              <w:rPr>
                <w:rFonts w:ascii="Arial" w:hAnsi="Arial" w:cs="Arial"/>
                <w:bCs/>
                <w:color w:val="auto"/>
              </w:rPr>
              <w:t xml:space="preserve">matters about which </w:t>
            </w:r>
            <w:r w:rsidR="00A2122B">
              <w:rPr>
                <w:rFonts w:ascii="Arial" w:hAnsi="Arial" w:cs="Arial"/>
                <w:bCs/>
                <w:color w:val="auto"/>
              </w:rPr>
              <w:t>we are</w:t>
            </w:r>
            <w:r w:rsidRPr="00004363">
              <w:rPr>
                <w:rFonts w:ascii="Arial" w:hAnsi="Arial" w:cs="Arial"/>
                <w:bCs/>
                <w:color w:val="auto"/>
              </w:rPr>
              <w:t xml:space="preserve"> </w:t>
            </w:r>
            <w:r w:rsidR="00A2122B">
              <w:rPr>
                <w:rFonts w:ascii="Arial" w:hAnsi="Arial" w:cs="Arial"/>
                <w:bCs/>
                <w:color w:val="auto"/>
              </w:rPr>
              <w:t xml:space="preserve">seeking </w:t>
            </w:r>
            <w:r w:rsidRPr="00004363">
              <w:rPr>
                <w:rFonts w:ascii="Arial" w:hAnsi="Arial" w:cs="Arial"/>
                <w:bCs/>
                <w:color w:val="auto"/>
              </w:rPr>
              <w:t>comment and information</w:t>
            </w:r>
          </w:p>
          <w:p w14:paraId="3F603D40" w14:textId="67E59840" w:rsidR="009A6EBE" w:rsidRPr="00B6302D" w:rsidRDefault="009A6EBE" w:rsidP="00004363">
            <w:pPr>
              <w:pStyle w:val="Copyrightpage-BodyText"/>
              <w:numPr>
                <w:ilvl w:val="0"/>
                <w:numId w:val="6"/>
              </w:numPr>
              <w:ind w:left="227" w:right="2019" w:hanging="227"/>
              <w:rPr>
                <w:color w:val="auto"/>
              </w:rPr>
            </w:pPr>
            <w:r w:rsidRPr="00004363">
              <w:rPr>
                <w:rFonts w:ascii="Arial" w:hAnsi="Arial" w:cs="Arial"/>
                <w:bCs/>
                <w:color w:val="auto"/>
              </w:rPr>
              <w:t>how to make a submission</w:t>
            </w:r>
            <w:r w:rsidRPr="00B6302D">
              <w:rPr>
                <w:color w:val="auto"/>
              </w:rPr>
              <w:t>.</w:t>
            </w:r>
          </w:p>
          <w:p w14:paraId="6A1A8C00" w14:textId="649857FC" w:rsidR="009A6EBE" w:rsidRPr="00BE1EE7" w:rsidRDefault="009A6EBE" w:rsidP="00BE1EE7">
            <w:pPr>
              <w:pStyle w:val="Copyrightpage-BodyBold"/>
              <w:ind w:right="2019"/>
              <w:rPr>
                <w:b w:val="0"/>
                <w:bCs/>
                <w:color w:val="auto"/>
                <w:spacing w:val="-2"/>
              </w:rPr>
            </w:pPr>
            <w:r w:rsidRPr="00BE1EE7">
              <w:rPr>
                <w:b w:val="0"/>
                <w:bCs/>
                <w:color w:val="auto"/>
                <w:spacing w:val="-2"/>
              </w:rPr>
              <w:t xml:space="preserve">Participants should not feel that they are restricted to comment only on </w:t>
            </w:r>
            <w:r w:rsidRPr="00BE1EE7">
              <w:rPr>
                <w:b w:val="0"/>
                <w:bCs/>
                <w:color w:val="auto"/>
              </w:rPr>
              <w:t>matters</w:t>
            </w:r>
            <w:r w:rsidRPr="00BE1EE7">
              <w:rPr>
                <w:b w:val="0"/>
                <w:bCs/>
                <w:color w:val="auto"/>
                <w:spacing w:val="-2"/>
              </w:rPr>
              <w:t xml:space="preserve"> raised in the issues paper. The </w:t>
            </w:r>
            <w:r w:rsidR="00004363" w:rsidRPr="00BE1EE7">
              <w:rPr>
                <w:b w:val="0"/>
                <w:bCs/>
                <w:color w:val="auto"/>
                <w:spacing w:val="-2"/>
              </w:rPr>
              <w:t xml:space="preserve">PC </w:t>
            </w:r>
            <w:r w:rsidRPr="00BE1EE7">
              <w:rPr>
                <w:b w:val="0"/>
                <w:bCs/>
                <w:color w:val="auto"/>
                <w:spacing w:val="-2"/>
              </w:rPr>
              <w:t xml:space="preserve">wishes to receive information and comment on issues which participants consider relevant to the </w:t>
            </w:r>
            <w:r w:rsidR="004A0070" w:rsidRPr="00BE1EE7">
              <w:rPr>
                <w:b w:val="0"/>
                <w:bCs/>
                <w:color w:val="auto"/>
                <w:spacing w:val="-2"/>
              </w:rPr>
              <w:t>inquiry</w:t>
            </w:r>
            <w:r w:rsidRPr="00BE1EE7">
              <w:rPr>
                <w:b w:val="0"/>
                <w:bCs/>
                <w:color w:val="auto"/>
                <w:spacing w:val="-2"/>
              </w:rPr>
              <w:t>’s terms of reference.</w:t>
            </w:r>
          </w:p>
          <w:p w14:paraId="1779CE58" w14:textId="77777777" w:rsidR="009A6EBE" w:rsidRPr="00B6302D" w:rsidRDefault="009A6EBE" w:rsidP="00BE1EE7">
            <w:pPr>
              <w:pStyle w:val="Copyrightpage-Keylinenotext"/>
              <w:ind w:right="2019"/>
              <w:rPr>
                <w:b/>
                <w:bCs/>
                <w:color w:val="auto"/>
              </w:rPr>
            </w:pPr>
          </w:p>
          <w:p w14:paraId="36EDC07D" w14:textId="6CCA0718" w:rsidR="009A6EBE" w:rsidRPr="00B6302D" w:rsidRDefault="009A6EBE" w:rsidP="00C65946">
            <w:pPr>
              <w:pStyle w:val="Copyrightpage-Heading"/>
              <w:spacing w:after="40"/>
              <w:ind w:right="-284"/>
              <w:rPr>
                <w:color w:val="auto"/>
              </w:rPr>
            </w:pPr>
            <w:r w:rsidRPr="00B6302D">
              <w:rPr>
                <w:color w:val="auto"/>
              </w:rPr>
              <w:t xml:space="preserve">Key </w:t>
            </w:r>
            <w:r w:rsidR="003A31F0">
              <w:rPr>
                <w:color w:val="auto"/>
              </w:rPr>
              <w:t>inquiry</w:t>
            </w:r>
            <w:r w:rsidRPr="00B6302D">
              <w:rPr>
                <w:color w:val="auto"/>
              </w:rPr>
              <w:t xml:space="preserve"> dates</w:t>
            </w:r>
          </w:p>
          <w:tbl>
            <w:tblPr>
              <w:tblStyle w:val="TableGrid"/>
              <w:tblW w:w="6383" w:type="dxa"/>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B6302D" w:rsidRPr="00B6302D" w14:paraId="08AE5DE4" w14:textId="77777777">
              <w:trPr>
                <w:tblHeader/>
              </w:trPr>
              <w:tc>
                <w:tcPr>
                  <w:tcW w:w="2414" w:type="dxa"/>
                  <w:tcMar>
                    <w:left w:w="0" w:type="dxa"/>
                  </w:tcMar>
                </w:tcPr>
                <w:p w14:paraId="59FE4FEE" w14:textId="77777777" w:rsidR="009A6EBE" w:rsidRPr="00B6302D" w:rsidRDefault="009A6EBE" w:rsidP="00C65946">
                  <w:pPr>
                    <w:pStyle w:val="Copyrightpage-BodyText"/>
                    <w:spacing w:before="0" w:after="40"/>
                    <w:rPr>
                      <w:color w:val="auto"/>
                    </w:rPr>
                  </w:pPr>
                  <w:r w:rsidRPr="00B6302D">
                    <w:rPr>
                      <w:color w:val="auto"/>
                    </w:rPr>
                    <w:t>Receipt of terms of reference</w:t>
                  </w:r>
                </w:p>
              </w:tc>
              <w:tc>
                <w:tcPr>
                  <w:tcW w:w="3969" w:type="dxa"/>
                </w:tcPr>
                <w:p w14:paraId="0C4D331C" w14:textId="2E02BCBD" w:rsidR="009A6EBE" w:rsidRPr="00B6302D" w:rsidRDefault="007D6432" w:rsidP="00C65946">
                  <w:pPr>
                    <w:pStyle w:val="Copyrightpage-BodyText"/>
                    <w:spacing w:before="0" w:after="40"/>
                    <w:rPr>
                      <w:color w:val="auto"/>
                    </w:rPr>
                  </w:pPr>
                  <w:r w:rsidRPr="00B6302D">
                    <w:rPr>
                      <w:color w:val="auto"/>
                    </w:rPr>
                    <w:t>24</w:t>
                  </w:r>
                  <w:r w:rsidR="009A6EBE" w:rsidRPr="00B6302D">
                    <w:rPr>
                      <w:color w:val="auto"/>
                    </w:rPr>
                    <w:t xml:space="preserve"> </w:t>
                  </w:r>
                  <w:r w:rsidR="00CB682B" w:rsidRPr="00B6302D">
                    <w:rPr>
                      <w:color w:val="auto"/>
                    </w:rPr>
                    <w:t>Septemb</w:t>
                  </w:r>
                  <w:r w:rsidR="00CC6BDA" w:rsidRPr="00B6302D">
                    <w:rPr>
                      <w:color w:val="auto"/>
                    </w:rPr>
                    <w:t>er</w:t>
                  </w:r>
                  <w:r w:rsidR="009A6EBE" w:rsidRPr="00B6302D">
                    <w:rPr>
                      <w:color w:val="auto"/>
                    </w:rPr>
                    <w:t xml:space="preserve"> </w:t>
                  </w:r>
                  <w:r w:rsidR="00062615" w:rsidRPr="00B6302D">
                    <w:rPr>
                      <w:color w:val="auto"/>
                    </w:rPr>
                    <w:t>2025</w:t>
                  </w:r>
                </w:p>
              </w:tc>
            </w:tr>
            <w:tr w:rsidR="00B6302D" w:rsidRPr="00B6302D" w14:paraId="118F52E7" w14:textId="77777777">
              <w:tc>
                <w:tcPr>
                  <w:tcW w:w="2414" w:type="dxa"/>
                  <w:tcMar>
                    <w:left w:w="0" w:type="dxa"/>
                  </w:tcMar>
                </w:tcPr>
                <w:p w14:paraId="2454A775" w14:textId="77777777" w:rsidR="009A6EBE" w:rsidRPr="00B6302D" w:rsidRDefault="009A6EBE" w:rsidP="00C65946">
                  <w:pPr>
                    <w:pStyle w:val="Copyrightpage-BodyText"/>
                    <w:spacing w:before="0" w:after="40"/>
                    <w:rPr>
                      <w:color w:val="auto"/>
                    </w:rPr>
                  </w:pPr>
                  <w:r w:rsidRPr="00B6302D">
                    <w:rPr>
                      <w:color w:val="auto"/>
                    </w:rPr>
                    <w:t>Due date for submissions</w:t>
                  </w:r>
                </w:p>
              </w:tc>
              <w:tc>
                <w:tcPr>
                  <w:tcW w:w="3969" w:type="dxa"/>
                </w:tcPr>
                <w:p w14:paraId="5EA8ECBF" w14:textId="6503F665" w:rsidR="009A6EBE" w:rsidRPr="00B6302D" w:rsidRDefault="00062615" w:rsidP="00C65946">
                  <w:pPr>
                    <w:pStyle w:val="Copyrightpage-BodyText"/>
                    <w:spacing w:before="0" w:after="40"/>
                    <w:rPr>
                      <w:color w:val="auto"/>
                    </w:rPr>
                  </w:pPr>
                  <w:r w:rsidRPr="00B6302D">
                    <w:rPr>
                      <w:color w:val="auto"/>
                    </w:rPr>
                    <w:t>27</w:t>
                  </w:r>
                  <w:r w:rsidR="009A6EBE" w:rsidRPr="00B6302D">
                    <w:rPr>
                      <w:color w:val="auto"/>
                    </w:rPr>
                    <w:t xml:space="preserve"> </w:t>
                  </w:r>
                  <w:r w:rsidR="00CC6BDA" w:rsidRPr="00B6302D">
                    <w:rPr>
                      <w:color w:val="auto"/>
                    </w:rPr>
                    <w:t>February</w:t>
                  </w:r>
                  <w:r w:rsidR="009A6EBE" w:rsidRPr="00B6302D">
                    <w:rPr>
                      <w:color w:val="auto"/>
                    </w:rPr>
                    <w:t xml:space="preserve"> </w:t>
                  </w:r>
                  <w:r w:rsidRPr="00B6302D">
                    <w:rPr>
                      <w:color w:val="auto"/>
                    </w:rPr>
                    <w:t>2026</w:t>
                  </w:r>
                </w:p>
              </w:tc>
            </w:tr>
            <w:tr w:rsidR="00B6302D" w:rsidRPr="00B6302D" w14:paraId="4068A607" w14:textId="77777777">
              <w:tc>
                <w:tcPr>
                  <w:tcW w:w="2414" w:type="dxa"/>
                  <w:tcMar>
                    <w:left w:w="0" w:type="dxa"/>
                  </w:tcMar>
                </w:tcPr>
                <w:p w14:paraId="426C1087" w14:textId="19AEEFBC" w:rsidR="009A6EBE" w:rsidRPr="00B6302D" w:rsidRDefault="009A6EBE" w:rsidP="00C65946">
                  <w:pPr>
                    <w:pStyle w:val="Copyrightpage-BodyText"/>
                    <w:spacing w:before="0" w:after="40"/>
                    <w:rPr>
                      <w:color w:val="auto"/>
                    </w:rPr>
                  </w:pPr>
                  <w:r w:rsidRPr="00B6302D">
                    <w:rPr>
                      <w:color w:val="auto"/>
                    </w:rPr>
                    <w:t xml:space="preserve">Release of </w:t>
                  </w:r>
                  <w:r w:rsidR="00DA2F58" w:rsidRPr="00B6302D">
                    <w:rPr>
                      <w:color w:val="auto"/>
                    </w:rPr>
                    <w:t>interim</w:t>
                  </w:r>
                  <w:r w:rsidRPr="00B6302D">
                    <w:rPr>
                      <w:color w:val="auto"/>
                    </w:rPr>
                    <w:t xml:space="preserve"> report</w:t>
                  </w:r>
                </w:p>
              </w:tc>
              <w:tc>
                <w:tcPr>
                  <w:tcW w:w="3969" w:type="dxa"/>
                </w:tcPr>
                <w:p w14:paraId="46C2F61E" w14:textId="43118C66" w:rsidR="009A6EBE" w:rsidRPr="00B6302D" w:rsidRDefault="00DA2F58" w:rsidP="00C65946">
                  <w:pPr>
                    <w:pStyle w:val="Copyrightpage-BodyText"/>
                    <w:spacing w:before="0" w:after="40"/>
                    <w:rPr>
                      <w:color w:val="auto"/>
                    </w:rPr>
                  </w:pPr>
                  <w:r w:rsidRPr="00B6302D">
                    <w:rPr>
                      <w:color w:val="auto"/>
                    </w:rPr>
                    <w:t>August</w:t>
                  </w:r>
                  <w:r w:rsidR="009A6EBE" w:rsidRPr="00B6302D">
                    <w:rPr>
                      <w:color w:val="auto"/>
                    </w:rPr>
                    <w:t xml:space="preserve"> </w:t>
                  </w:r>
                  <w:r w:rsidRPr="00B6302D">
                    <w:rPr>
                      <w:color w:val="auto"/>
                    </w:rPr>
                    <w:t>2026</w:t>
                  </w:r>
                </w:p>
              </w:tc>
            </w:tr>
            <w:tr w:rsidR="00B6302D" w:rsidRPr="00B6302D" w14:paraId="01499814" w14:textId="77777777">
              <w:tc>
                <w:tcPr>
                  <w:tcW w:w="2414" w:type="dxa"/>
                  <w:tcMar>
                    <w:left w:w="0" w:type="dxa"/>
                  </w:tcMar>
                </w:tcPr>
                <w:p w14:paraId="09B63F2D" w14:textId="77777777" w:rsidR="009A6EBE" w:rsidRPr="00B6302D" w:rsidRDefault="009A6EBE" w:rsidP="00C65946">
                  <w:pPr>
                    <w:pStyle w:val="Copyrightpage-BodyText"/>
                    <w:spacing w:before="0" w:after="40"/>
                    <w:rPr>
                      <w:color w:val="auto"/>
                    </w:rPr>
                  </w:pPr>
                  <w:r w:rsidRPr="00B6302D">
                    <w:rPr>
                      <w:color w:val="auto"/>
                    </w:rPr>
                    <w:t>Final report to Government</w:t>
                  </w:r>
                </w:p>
              </w:tc>
              <w:tc>
                <w:tcPr>
                  <w:tcW w:w="3969" w:type="dxa"/>
                </w:tcPr>
                <w:p w14:paraId="2FA252A7" w14:textId="5DCE697E" w:rsidR="009A6EBE" w:rsidRPr="00B6302D" w:rsidRDefault="00D9203C" w:rsidP="00C65946">
                  <w:pPr>
                    <w:pStyle w:val="Copyrightpage-BodyText"/>
                    <w:spacing w:before="0" w:after="40"/>
                    <w:rPr>
                      <w:color w:val="auto"/>
                    </w:rPr>
                  </w:pPr>
                  <w:r w:rsidRPr="00B6302D">
                    <w:rPr>
                      <w:color w:val="auto"/>
                    </w:rPr>
                    <w:t>December</w:t>
                  </w:r>
                  <w:r w:rsidR="009A6EBE" w:rsidRPr="00B6302D">
                    <w:rPr>
                      <w:color w:val="auto"/>
                    </w:rPr>
                    <w:t xml:space="preserve"> </w:t>
                  </w:r>
                  <w:r w:rsidRPr="00B6302D">
                    <w:rPr>
                      <w:color w:val="auto"/>
                    </w:rPr>
                    <w:t>2026</w:t>
                  </w:r>
                </w:p>
              </w:tc>
            </w:tr>
          </w:tbl>
          <w:p w14:paraId="7F5BEEB6" w14:textId="77777777" w:rsidR="009A6EBE" w:rsidRPr="00B6302D" w:rsidRDefault="009A6EBE" w:rsidP="00C65946">
            <w:pPr>
              <w:pStyle w:val="Copyrightpage-Heading"/>
              <w:spacing w:before="120" w:after="40"/>
              <w:ind w:right="-284"/>
              <w:rPr>
                <w:color w:val="auto"/>
              </w:rPr>
            </w:pPr>
            <w:r w:rsidRPr="00B6302D">
              <w:rPr>
                <w:color w:val="auto"/>
              </w:rPr>
              <w:t>Contact details</w:t>
            </w:r>
          </w:p>
          <w:tbl>
            <w:tblPr>
              <w:tblStyle w:val="TableGrid"/>
              <w:tblW w:w="6383" w:type="dxa"/>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B6302D" w:rsidRPr="00B6302D" w14:paraId="35816803" w14:textId="77777777">
              <w:trPr>
                <w:tblHeader/>
              </w:trPr>
              <w:tc>
                <w:tcPr>
                  <w:tcW w:w="2414" w:type="dxa"/>
                  <w:tcMar>
                    <w:left w:w="0" w:type="dxa"/>
                  </w:tcMar>
                </w:tcPr>
                <w:p w14:paraId="04E1A5D9" w14:textId="77777777" w:rsidR="009A6EBE" w:rsidRPr="00B6302D" w:rsidRDefault="009A6EBE" w:rsidP="00C65946">
                  <w:pPr>
                    <w:pStyle w:val="Copyrightpage-BodyText"/>
                    <w:spacing w:before="0" w:after="40"/>
                    <w:rPr>
                      <w:color w:val="auto"/>
                    </w:rPr>
                  </w:pPr>
                  <w:r w:rsidRPr="00B6302D">
                    <w:rPr>
                      <w:color w:val="auto"/>
                    </w:rPr>
                    <w:t>Phone</w:t>
                  </w:r>
                </w:p>
              </w:tc>
              <w:tc>
                <w:tcPr>
                  <w:tcW w:w="3969" w:type="dxa"/>
                </w:tcPr>
                <w:p w14:paraId="5FA419DF" w14:textId="7FDE8999" w:rsidR="009A6EBE" w:rsidRPr="00B6302D" w:rsidRDefault="00D9203C" w:rsidP="00C65946">
                  <w:pPr>
                    <w:pStyle w:val="Copyrightpage-BodyText"/>
                    <w:spacing w:before="0" w:after="40"/>
                    <w:rPr>
                      <w:color w:val="auto"/>
                    </w:rPr>
                  </w:pPr>
                  <w:r w:rsidRPr="00B6302D">
                    <w:rPr>
                      <w:color w:val="auto"/>
                    </w:rPr>
                    <w:t>02 6240 3277</w:t>
                  </w:r>
                </w:p>
              </w:tc>
            </w:tr>
            <w:tr w:rsidR="00B6302D" w:rsidRPr="00B6302D" w14:paraId="25EB832F" w14:textId="77777777">
              <w:tc>
                <w:tcPr>
                  <w:tcW w:w="2414" w:type="dxa"/>
                  <w:tcMar>
                    <w:left w:w="0" w:type="dxa"/>
                  </w:tcMar>
                </w:tcPr>
                <w:p w14:paraId="4080196D" w14:textId="77777777" w:rsidR="009A6EBE" w:rsidRPr="00B6302D" w:rsidRDefault="009A6EBE" w:rsidP="00C65946">
                  <w:pPr>
                    <w:pStyle w:val="Copyrightpage-BodyText"/>
                    <w:spacing w:before="0" w:after="40"/>
                    <w:rPr>
                      <w:color w:val="auto"/>
                    </w:rPr>
                  </w:pPr>
                  <w:r w:rsidRPr="00B6302D">
                    <w:rPr>
                      <w:color w:val="auto"/>
                    </w:rPr>
                    <w:t>Freecall</w:t>
                  </w:r>
                </w:p>
              </w:tc>
              <w:tc>
                <w:tcPr>
                  <w:tcW w:w="3969" w:type="dxa"/>
                </w:tcPr>
                <w:p w14:paraId="0D5C3860" w14:textId="77777777" w:rsidR="009A6EBE" w:rsidRPr="00B6302D" w:rsidRDefault="009A6EBE" w:rsidP="00C65946">
                  <w:pPr>
                    <w:pStyle w:val="Copyrightpage-BodyText"/>
                    <w:spacing w:before="0" w:after="40"/>
                    <w:rPr>
                      <w:color w:val="auto"/>
                    </w:rPr>
                  </w:pPr>
                  <w:r w:rsidRPr="00B6302D">
                    <w:rPr>
                      <w:color w:val="auto"/>
                    </w:rPr>
                    <w:t>1800 020 083</w:t>
                  </w:r>
                </w:p>
              </w:tc>
            </w:tr>
            <w:tr w:rsidR="00B6302D" w:rsidRPr="00B6302D" w14:paraId="4309CBBA" w14:textId="77777777">
              <w:tc>
                <w:tcPr>
                  <w:tcW w:w="2414" w:type="dxa"/>
                  <w:tcMar>
                    <w:left w:w="0" w:type="dxa"/>
                  </w:tcMar>
                </w:tcPr>
                <w:p w14:paraId="5714606A" w14:textId="77777777" w:rsidR="009A6EBE" w:rsidRPr="00B6302D" w:rsidRDefault="009A6EBE" w:rsidP="00C65946">
                  <w:pPr>
                    <w:pStyle w:val="Copyrightpage-BodyText"/>
                    <w:spacing w:before="0" w:after="40"/>
                    <w:rPr>
                      <w:color w:val="auto"/>
                    </w:rPr>
                  </w:pPr>
                  <w:r w:rsidRPr="00B6302D">
                    <w:rPr>
                      <w:color w:val="auto"/>
                    </w:rPr>
                    <w:t>Email</w:t>
                  </w:r>
                </w:p>
              </w:tc>
              <w:tc>
                <w:tcPr>
                  <w:tcW w:w="3969" w:type="dxa"/>
                </w:tcPr>
                <w:p w14:paraId="43C3A124" w14:textId="47262F3B" w:rsidR="009A6EBE" w:rsidRPr="00B6302D" w:rsidRDefault="009C5F94" w:rsidP="00C65946">
                  <w:pPr>
                    <w:pStyle w:val="Copyrightpage-BodyText"/>
                    <w:spacing w:before="0" w:after="40"/>
                    <w:rPr>
                      <w:color w:val="auto"/>
                    </w:rPr>
                  </w:pPr>
                  <w:r w:rsidRPr="00B6302D">
                    <w:rPr>
                      <w:color w:val="auto"/>
                    </w:rPr>
                    <w:t>gst.reforms</w:t>
                  </w:r>
                  <w:r w:rsidR="009A6EBE" w:rsidRPr="00B6302D">
                    <w:rPr>
                      <w:color w:val="auto"/>
                    </w:rPr>
                    <w:t>@pc.gov.au</w:t>
                  </w:r>
                </w:p>
              </w:tc>
            </w:tr>
            <w:tr w:rsidR="00B6302D" w:rsidRPr="00B6302D" w14:paraId="5EC499F9" w14:textId="77777777">
              <w:tc>
                <w:tcPr>
                  <w:tcW w:w="2414" w:type="dxa"/>
                  <w:tcMar>
                    <w:left w:w="0" w:type="dxa"/>
                  </w:tcMar>
                </w:tcPr>
                <w:p w14:paraId="69D97CC1" w14:textId="77777777" w:rsidR="009A6EBE" w:rsidRPr="00D74035" w:rsidRDefault="009A6EBE" w:rsidP="00C65946">
                  <w:pPr>
                    <w:pStyle w:val="Copyrightpage-BodyText"/>
                    <w:spacing w:before="0" w:after="40"/>
                    <w:rPr>
                      <w:color w:val="auto"/>
                    </w:rPr>
                  </w:pPr>
                  <w:r w:rsidRPr="00D74035">
                    <w:rPr>
                      <w:color w:val="auto"/>
                    </w:rPr>
                    <w:t>Website</w:t>
                  </w:r>
                </w:p>
              </w:tc>
              <w:tc>
                <w:tcPr>
                  <w:tcW w:w="3969" w:type="dxa"/>
                </w:tcPr>
                <w:p w14:paraId="5793DE50" w14:textId="7CE1928B" w:rsidR="009A6EBE" w:rsidRPr="00D74035" w:rsidRDefault="009A6EBE" w:rsidP="00C65946">
                  <w:pPr>
                    <w:pStyle w:val="Copyrightpage-BodyText"/>
                    <w:spacing w:before="0" w:after="40"/>
                    <w:rPr>
                      <w:color w:val="auto"/>
                    </w:rPr>
                  </w:pPr>
                  <w:hyperlink r:id="rId21" w:history="1">
                    <w:r w:rsidRPr="00D74035">
                      <w:rPr>
                        <w:rStyle w:val="Hyperlink"/>
                        <w:color w:val="auto"/>
                        <w:u w:val="none"/>
                      </w:rPr>
                      <w:t>www.pc.gov.au/inquiries</w:t>
                    </w:r>
                    <w:r w:rsidR="00B94B79" w:rsidRPr="00D74035">
                      <w:rPr>
                        <w:rStyle w:val="Hyperlink"/>
                        <w:color w:val="auto"/>
                        <w:u w:val="none"/>
                      </w:rPr>
                      <w:t>-and-research/gst-reforms</w:t>
                    </w:r>
                  </w:hyperlink>
                </w:p>
              </w:tc>
            </w:tr>
          </w:tbl>
          <w:p w14:paraId="3753C96A" w14:textId="77777777" w:rsidR="009A6EBE" w:rsidRPr="00B6302D" w:rsidRDefault="009A6EBE" w:rsidP="00C65946">
            <w:pPr>
              <w:pStyle w:val="Copyrightpage-BodyBold"/>
              <w:ind w:right="-284"/>
              <w:rPr>
                <w:color w:val="auto"/>
              </w:rPr>
            </w:pPr>
          </w:p>
        </w:tc>
      </w:tr>
    </w:tbl>
    <w:p w14:paraId="6EE76FEE" w14:textId="77777777" w:rsidR="00A86051" w:rsidRDefault="00525F6E" w:rsidP="005B1F52">
      <w:pPr>
        <w:pStyle w:val="Heading1-nobackground"/>
      </w:pPr>
      <w:bookmarkStart w:id="1" w:name="_Toc214343960"/>
      <w:bookmarkStart w:id="2" w:name="_Toc214347094"/>
      <w:r>
        <w:lastRenderedPageBreak/>
        <w:t>Contents</w:t>
      </w:r>
      <w:bookmarkEnd w:id="1"/>
      <w:bookmarkEnd w:id="2"/>
    </w:p>
    <w:p w14:paraId="23730DA3" w14:textId="2D714922" w:rsidR="00EB5FB2" w:rsidRDefault="00D61B14" w:rsidP="00EB5FB2">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EB5FB2">
        <w:rPr>
          <w:noProof/>
        </w:rPr>
        <w:t>Terms of reference</w:t>
      </w:r>
      <w:r w:rsidR="00EB5FB2">
        <w:rPr>
          <w:noProof/>
          <w:webHidden/>
        </w:rPr>
        <w:tab/>
      </w:r>
      <w:r w:rsidR="00EB5FB2">
        <w:rPr>
          <w:noProof/>
          <w:webHidden/>
        </w:rPr>
        <w:fldChar w:fldCharType="begin"/>
      </w:r>
      <w:r w:rsidR="00EB5FB2">
        <w:rPr>
          <w:noProof/>
          <w:webHidden/>
        </w:rPr>
        <w:instrText xml:space="preserve"> PAGEREF _Toc214347095 \h </w:instrText>
      </w:r>
      <w:r w:rsidR="00EB5FB2">
        <w:rPr>
          <w:noProof/>
          <w:webHidden/>
        </w:rPr>
      </w:r>
      <w:r w:rsidR="00EB5FB2">
        <w:rPr>
          <w:noProof/>
          <w:webHidden/>
        </w:rPr>
        <w:fldChar w:fldCharType="separate"/>
      </w:r>
      <w:r w:rsidR="006E27F2">
        <w:rPr>
          <w:noProof/>
          <w:webHidden/>
        </w:rPr>
        <w:t>4</w:t>
      </w:r>
      <w:r w:rsidR="00EB5FB2">
        <w:rPr>
          <w:noProof/>
          <w:webHidden/>
        </w:rPr>
        <w:fldChar w:fldCharType="end"/>
      </w:r>
    </w:p>
    <w:p w14:paraId="7AD5FC67" w14:textId="5F994449" w:rsidR="00EB5FB2" w:rsidRDefault="00EB5FB2">
      <w:pPr>
        <w:pStyle w:val="TOC1"/>
        <w:rPr>
          <w:rFonts w:asciiTheme="minorHAnsi" w:eastAsiaTheme="minorEastAsia" w:hAnsiTheme="minorHAnsi"/>
          <w:noProof/>
          <w:color w:val="auto"/>
          <w:kern w:val="2"/>
          <w:sz w:val="24"/>
          <w:szCs w:val="24"/>
          <w:lang w:eastAsia="en-AU"/>
          <w14:ligatures w14:val="standardContextual"/>
        </w:rPr>
      </w:pPr>
      <w:r>
        <w:rPr>
          <w:noProof/>
        </w:rPr>
        <w:t>The distribution of fiscal resources within the Australian federation</w:t>
      </w:r>
      <w:r>
        <w:rPr>
          <w:noProof/>
          <w:webHidden/>
        </w:rPr>
        <w:tab/>
      </w:r>
      <w:r>
        <w:rPr>
          <w:noProof/>
          <w:webHidden/>
        </w:rPr>
        <w:fldChar w:fldCharType="begin"/>
      </w:r>
      <w:r>
        <w:rPr>
          <w:noProof/>
          <w:webHidden/>
        </w:rPr>
        <w:instrText xml:space="preserve"> PAGEREF _Toc214347100 \h </w:instrText>
      </w:r>
      <w:r>
        <w:rPr>
          <w:noProof/>
          <w:webHidden/>
        </w:rPr>
      </w:r>
      <w:r>
        <w:rPr>
          <w:noProof/>
          <w:webHidden/>
        </w:rPr>
        <w:fldChar w:fldCharType="separate"/>
      </w:r>
      <w:r w:rsidR="006E27F2">
        <w:rPr>
          <w:noProof/>
          <w:webHidden/>
        </w:rPr>
        <w:t>6</w:t>
      </w:r>
      <w:r>
        <w:rPr>
          <w:noProof/>
          <w:webHidden/>
        </w:rPr>
        <w:fldChar w:fldCharType="end"/>
      </w:r>
    </w:p>
    <w:p w14:paraId="7E40E849" w14:textId="6FA6C5AD" w:rsidR="00EB5FB2" w:rsidRDefault="00EB5FB2">
      <w:pPr>
        <w:pStyle w:val="TOC2"/>
        <w:rPr>
          <w:rFonts w:eastAsiaTheme="minorEastAsia"/>
          <w:kern w:val="2"/>
          <w:sz w:val="24"/>
          <w:szCs w:val="24"/>
          <w:lang w:eastAsia="en-AU"/>
          <w14:ligatures w14:val="standardContextual"/>
        </w:rPr>
      </w:pPr>
      <w:r>
        <w:t>The 2018 changes to the GST distribution</w:t>
      </w:r>
      <w:r>
        <w:rPr>
          <w:webHidden/>
        </w:rPr>
        <w:tab/>
      </w:r>
      <w:r>
        <w:rPr>
          <w:webHidden/>
        </w:rPr>
        <w:fldChar w:fldCharType="begin"/>
      </w:r>
      <w:r>
        <w:rPr>
          <w:webHidden/>
        </w:rPr>
        <w:instrText xml:space="preserve"> PAGEREF _Toc214347101 \h </w:instrText>
      </w:r>
      <w:r>
        <w:rPr>
          <w:webHidden/>
        </w:rPr>
      </w:r>
      <w:r>
        <w:rPr>
          <w:webHidden/>
        </w:rPr>
        <w:fldChar w:fldCharType="separate"/>
      </w:r>
      <w:r w:rsidR="006E27F2">
        <w:rPr>
          <w:webHidden/>
        </w:rPr>
        <w:t>8</w:t>
      </w:r>
      <w:r>
        <w:rPr>
          <w:webHidden/>
        </w:rPr>
        <w:fldChar w:fldCharType="end"/>
      </w:r>
    </w:p>
    <w:p w14:paraId="1B1C35E1" w14:textId="7F3EFE74" w:rsidR="00EB5FB2" w:rsidRDefault="00EB5FB2">
      <w:pPr>
        <w:pStyle w:val="TOC1"/>
        <w:rPr>
          <w:rFonts w:asciiTheme="minorHAnsi" w:eastAsiaTheme="minorEastAsia" w:hAnsiTheme="minorHAnsi"/>
          <w:noProof/>
          <w:color w:val="auto"/>
          <w:kern w:val="2"/>
          <w:sz w:val="24"/>
          <w:szCs w:val="24"/>
          <w:lang w:eastAsia="en-AU"/>
          <w14:ligatures w14:val="standardContextual"/>
        </w:rPr>
      </w:pPr>
      <w:r>
        <w:rPr>
          <w:noProof/>
        </w:rPr>
        <w:t>What we have been asked to do and our broad approach</w:t>
      </w:r>
      <w:r>
        <w:rPr>
          <w:noProof/>
          <w:webHidden/>
        </w:rPr>
        <w:tab/>
      </w:r>
      <w:r>
        <w:rPr>
          <w:noProof/>
          <w:webHidden/>
        </w:rPr>
        <w:fldChar w:fldCharType="begin"/>
      </w:r>
      <w:r>
        <w:rPr>
          <w:noProof/>
          <w:webHidden/>
        </w:rPr>
        <w:instrText xml:space="preserve"> PAGEREF _Toc214347102 \h </w:instrText>
      </w:r>
      <w:r>
        <w:rPr>
          <w:noProof/>
          <w:webHidden/>
        </w:rPr>
      </w:r>
      <w:r>
        <w:rPr>
          <w:noProof/>
          <w:webHidden/>
        </w:rPr>
        <w:fldChar w:fldCharType="separate"/>
      </w:r>
      <w:r w:rsidR="006E27F2">
        <w:rPr>
          <w:noProof/>
          <w:webHidden/>
        </w:rPr>
        <w:t>9</w:t>
      </w:r>
      <w:r>
        <w:rPr>
          <w:noProof/>
          <w:webHidden/>
        </w:rPr>
        <w:fldChar w:fldCharType="end"/>
      </w:r>
    </w:p>
    <w:p w14:paraId="244BA7DF" w14:textId="65B6322D" w:rsidR="00EB5FB2" w:rsidRDefault="00EB5FB2">
      <w:pPr>
        <w:pStyle w:val="TOC2"/>
        <w:rPr>
          <w:rFonts w:eastAsiaTheme="minorEastAsia"/>
          <w:kern w:val="2"/>
          <w:sz w:val="24"/>
          <w:szCs w:val="24"/>
          <w:lang w:eastAsia="en-AU"/>
          <w14:ligatures w14:val="standardContextual"/>
        </w:rPr>
      </w:pPr>
      <w:r>
        <w:t>Fiscal sustainability of the 2018 reforms for the Commonwealth and states and</w:t>
      </w:r>
      <w:r w:rsidR="00C4128F">
        <w:t> </w:t>
      </w:r>
      <w:r>
        <w:t>territories</w:t>
      </w:r>
      <w:r>
        <w:rPr>
          <w:webHidden/>
        </w:rPr>
        <w:tab/>
      </w:r>
      <w:r>
        <w:rPr>
          <w:webHidden/>
        </w:rPr>
        <w:fldChar w:fldCharType="begin"/>
      </w:r>
      <w:r>
        <w:rPr>
          <w:webHidden/>
        </w:rPr>
        <w:instrText xml:space="preserve"> PAGEREF _Toc214347103 \h </w:instrText>
      </w:r>
      <w:r>
        <w:rPr>
          <w:webHidden/>
        </w:rPr>
      </w:r>
      <w:r>
        <w:rPr>
          <w:webHidden/>
        </w:rPr>
        <w:fldChar w:fldCharType="separate"/>
      </w:r>
      <w:r w:rsidR="006E27F2">
        <w:rPr>
          <w:webHidden/>
        </w:rPr>
        <w:t>9</w:t>
      </w:r>
      <w:r>
        <w:rPr>
          <w:webHidden/>
        </w:rPr>
        <w:fldChar w:fldCharType="end"/>
      </w:r>
    </w:p>
    <w:p w14:paraId="0573D328" w14:textId="0A48B41E" w:rsidR="00EB5FB2" w:rsidRDefault="00EB5FB2">
      <w:pPr>
        <w:pStyle w:val="TOC2"/>
        <w:rPr>
          <w:rFonts w:eastAsiaTheme="minorEastAsia"/>
          <w:kern w:val="2"/>
          <w:sz w:val="24"/>
          <w:szCs w:val="24"/>
          <w:lang w:eastAsia="en-AU"/>
          <w14:ligatures w14:val="standardContextual"/>
        </w:rPr>
      </w:pPr>
      <w:r>
        <w:t>Are current GST distribution arrangements delivering a reasonable level of fiscal</w:t>
      </w:r>
      <w:r w:rsidR="00C4128F">
        <w:t> </w:t>
      </w:r>
      <w:r>
        <w:t>equalisation?</w:t>
      </w:r>
      <w:r>
        <w:rPr>
          <w:webHidden/>
        </w:rPr>
        <w:tab/>
      </w:r>
      <w:r>
        <w:rPr>
          <w:webHidden/>
        </w:rPr>
        <w:fldChar w:fldCharType="begin"/>
      </w:r>
      <w:r>
        <w:rPr>
          <w:webHidden/>
        </w:rPr>
        <w:instrText xml:space="preserve"> PAGEREF _Toc214347104 \h </w:instrText>
      </w:r>
      <w:r>
        <w:rPr>
          <w:webHidden/>
        </w:rPr>
      </w:r>
      <w:r>
        <w:rPr>
          <w:webHidden/>
        </w:rPr>
        <w:fldChar w:fldCharType="separate"/>
      </w:r>
      <w:r w:rsidR="006E27F2">
        <w:rPr>
          <w:webHidden/>
        </w:rPr>
        <w:t>13</w:t>
      </w:r>
      <w:r>
        <w:rPr>
          <w:webHidden/>
        </w:rPr>
        <w:fldChar w:fldCharType="end"/>
      </w:r>
    </w:p>
    <w:p w14:paraId="47786166" w14:textId="0960D6D1" w:rsidR="00EB5FB2" w:rsidRDefault="00EB5FB2">
      <w:pPr>
        <w:pStyle w:val="TOC2"/>
        <w:rPr>
          <w:rFonts w:eastAsiaTheme="minorEastAsia"/>
          <w:kern w:val="2"/>
          <w:sz w:val="24"/>
          <w:szCs w:val="24"/>
          <w:lang w:eastAsia="en-AU"/>
          <w14:ligatures w14:val="standardContextual"/>
        </w:rPr>
      </w:pPr>
      <w:r>
        <w:t>Balancing responsiveness to changing circumstances with reducing volatility and</w:t>
      </w:r>
      <w:r w:rsidR="00C4128F">
        <w:t> </w:t>
      </w:r>
      <w:r>
        <w:t>improving the certainty of GST revenue streams</w:t>
      </w:r>
      <w:r>
        <w:rPr>
          <w:webHidden/>
        </w:rPr>
        <w:tab/>
      </w:r>
      <w:r>
        <w:rPr>
          <w:webHidden/>
        </w:rPr>
        <w:fldChar w:fldCharType="begin"/>
      </w:r>
      <w:r>
        <w:rPr>
          <w:webHidden/>
        </w:rPr>
        <w:instrText xml:space="preserve"> PAGEREF _Toc214347105 \h </w:instrText>
      </w:r>
      <w:r>
        <w:rPr>
          <w:webHidden/>
        </w:rPr>
      </w:r>
      <w:r>
        <w:rPr>
          <w:webHidden/>
        </w:rPr>
        <w:fldChar w:fldCharType="separate"/>
      </w:r>
      <w:r w:rsidR="006E27F2">
        <w:rPr>
          <w:webHidden/>
        </w:rPr>
        <w:t>14</w:t>
      </w:r>
      <w:r>
        <w:rPr>
          <w:webHidden/>
        </w:rPr>
        <w:fldChar w:fldCharType="end"/>
      </w:r>
    </w:p>
    <w:p w14:paraId="703D64E9" w14:textId="0AEED4CA" w:rsidR="00EB5FB2" w:rsidRDefault="00EB5FB2">
      <w:pPr>
        <w:pStyle w:val="TOC2"/>
        <w:rPr>
          <w:rFonts w:eastAsiaTheme="minorEastAsia"/>
          <w:kern w:val="2"/>
          <w:sz w:val="24"/>
          <w:szCs w:val="24"/>
          <w:lang w:eastAsia="en-AU"/>
          <w14:ligatures w14:val="standardContextual"/>
        </w:rPr>
      </w:pPr>
      <w:r>
        <w:t>The impact of current GST distribution arrangements on the pursuit of state reforms, including efficient service delivery and revenue bases</w:t>
      </w:r>
      <w:r>
        <w:rPr>
          <w:webHidden/>
        </w:rPr>
        <w:tab/>
      </w:r>
      <w:r>
        <w:rPr>
          <w:webHidden/>
        </w:rPr>
        <w:fldChar w:fldCharType="begin"/>
      </w:r>
      <w:r>
        <w:rPr>
          <w:webHidden/>
        </w:rPr>
        <w:instrText xml:space="preserve"> PAGEREF _Toc214347106 \h </w:instrText>
      </w:r>
      <w:r>
        <w:rPr>
          <w:webHidden/>
        </w:rPr>
      </w:r>
      <w:r>
        <w:rPr>
          <w:webHidden/>
        </w:rPr>
        <w:fldChar w:fldCharType="separate"/>
      </w:r>
      <w:r w:rsidR="006E27F2">
        <w:rPr>
          <w:webHidden/>
        </w:rPr>
        <w:t>15</w:t>
      </w:r>
      <w:r>
        <w:rPr>
          <w:webHidden/>
        </w:rPr>
        <w:fldChar w:fldCharType="end"/>
      </w:r>
    </w:p>
    <w:p w14:paraId="7E553D32" w14:textId="6CB10BF7" w:rsidR="00EB5FB2" w:rsidRDefault="00EB5FB2">
      <w:pPr>
        <w:pStyle w:val="TOC2"/>
        <w:rPr>
          <w:rFonts w:eastAsiaTheme="minorEastAsia"/>
          <w:kern w:val="2"/>
          <w:sz w:val="24"/>
          <w:szCs w:val="24"/>
          <w:lang w:eastAsia="en-AU"/>
          <w14:ligatures w14:val="standardContextual"/>
        </w:rPr>
      </w:pPr>
      <w:r>
        <w:t>Are there better alternative arrangements?</w:t>
      </w:r>
      <w:r>
        <w:rPr>
          <w:webHidden/>
        </w:rPr>
        <w:tab/>
      </w:r>
      <w:r>
        <w:rPr>
          <w:webHidden/>
        </w:rPr>
        <w:fldChar w:fldCharType="begin"/>
      </w:r>
      <w:r>
        <w:rPr>
          <w:webHidden/>
        </w:rPr>
        <w:instrText xml:space="preserve"> PAGEREF _Toc214347107 \h </w:instrText>
      </w:r>
      <w:r>
        <w:rPr>
          <w:webHidden/>
        </w:rPr>
      </w:r>
      <w:r>
        <w:rPr>
          <w:webHidden/>
        </w:rPr>
        <w:fldChar w:fldCharType="separate"/>
      </w:r>
      <w:r w:rsidR="006E27F2">
        <w:rPr>
          <w:webHidden/>
        </w:rPr>
        <w:t>16</w:t>
      </w:r>
      <w:r>
        <w:rPr>
          <w:webHidden/>
        </w:rPr>
        <w:fldChar w:fldCharType="end"/>
      </w:r>
    </w:p>
    <w:p w14:paraId="27199F6D" w14:textId="2778D8D2" w:rsidR="00EB5FB2" w:rsidRDefault="00EB5FB2">
      <w:pPr>
        <w:pStyle w:val="TOC1"/>
        <w:rPr>
          <w:rFonts w:asciiTheme="minorHAnsi" w:eastAsiaTheme="minorEastAsia" w:hAnsiTheme="minorHAnsi"/>
          <w:noProof/>
          <w:color w:val="auto"/>
          <w:kern w:val="2"/>
          <w:sz w:val="24"/>
          <w:szCs w:val="24"/>
          <w:lang w:eastAsia="en-AU"/>
          <w14:ligatures w14:val="standardContextual"/>
        </w:rPr>
      </w:pPr>
      <w:r>
        <w:rPr>
          <w:noProof/>
        </w:rPr>
        <w:t>How to make a submission</w:t>
      </w:r>
      <w:r>
        <w:rPr>
          <w:noProof/>
          <w:webHidden/>
        </w:rPr>
        <w:tab/>
      </w:r>
      <w:r>
        <w:rPr>
          <w:noProof/>
          <w:webHidden/>
        </w:rPr>
        <w:fldChar w:fldCharType="begin"/>
      </w:r>
      <w:r>
        <w:rPr>
          <w:noProof/>
          <w:webHidden/>
        </w:rPr>
        <w:instrText xml:space="preserve"> PAGEREF _Toc214347108 \h </w:instrText>
      </w:r>
      <w:r>
        <w:rPr>
          <w:noProof/>
          <w:webHidden/>
        </w:rPr>
      </w:r>
      <w:r>
        <w:rPr>
          <w:noProof/>
          <w:webHidden/>
        </w:rPr>
        <w:fldChar w:fldCharType="separate"/>
      </w:r>
      <w:r w:rsidR="006E27F2">
        <w:rPr>
          <w:noProof/>
          <w:webHidden/>
        </w:rPr>
        <w:t>17</w:t>
      </w:r>
      <w:r>
        <w:rPr>
          <w:noProof/>
          <w:webHidden/>
        </w:rPr>
        <w:fldChar w:fldCharType="end"/>
      </w:r>
    </w:p>
    <w:p w14:paraId="1D05E09B" w14:textId="68E565DC" w:rsidR="00EB5FB2" w:rsidRDefault="00EB5FB2">
      <w:pPr>
        <w:pStyle w:val="TOC2"/>
        <w:rPr>
          <w:rFonts w:eastAsiaTheme="minorEastAsia"/>
          <w:kern w:val="2"/>
          <w:sz w:val="24"/>
          <w:szCs w:val="24"/>
          <w:lang w:eastAsia="en-AU"/>
          <w14:ligatures w14:val="standardContextual"/>
        </w:rPr>
      </w:pPr>
      <w:r>
        <w:t>How to prepare a submission</w:t>
      </w:r>
      <w:r>
        <w:rPr>
          <w:webHidden/>
        </w:rPr>
        <w:tab/>
      </w:r>
      <w:r>
        <w:rPr>
          <w:webHidden/>
        </w:rPr>
        <w:fldChar w:fldCharType="begin"/>
      </w:r>
      <w:r>
        <w:rPr>
          <w:webHidden/>
        </w:rPr>
        <w:instrText xml:space="preserve"> PAGEREF _Toc214347109 \h </w:instrText>
      </w:r>
      <w:r>
        <w:rPr>
          <w:webHidden/>
        </w:rPr>
      </w:r>
      <w:r>
        <w:rPr>
          <w:webHidden/>
        </w:rPr>
        <w:fldChar w:fldCharType="separate"/>
      </w:r>
      <w:r w:rsidR="006E27F2">
        <w:rPr>
          <w:webHidden/>
        </w:rPr>
        <w:t>17</w:t>
      </w:r>
      <w:r>
        <w:rPr>
          <w:webHidden/>
        </w:rPr>
        <w:fldChar w:fldCharType="end"/>
      </w:r>
    </w:p>
    <w:p w14:paraId="05866325" w14:textId="5EBDF3C1" w:rsidR="00EB5FB2" w:rsidRDefault="00EB5FB2">
      <w:pPr>
        <w:pStyle w:val="TOC2"/>
        <w:rPr>
          <w:rFonts w:eastAsiaTheme="minorEastAsia"/>
          <w:kern w:val="2"/>
          <w:sz w:val="24"/>
          <w:szCs w:val="24"/>
          <w:lang w:eastAsia="en-AU"/>
          <w14:ligatures w14:val="standardContextual"/>
        </w:rPr>
      </w:pPr>
      <w:r>
        <w:t>How to lodge a submission</w:t>
      </w:r>
      <w:r>
        <w:rPr>
          <w:webHidden/>
        </w:rPr>
        <w:tab/>
      </w:r>
      <w:r>
        <w:rPr>
          <w:webHidden/>
        </w:rPr>
        <w:fldChar w:fldCharType="begin"/>
      </w:r>
      <w:r>
        <w:rPr>
          <w:webHidden/>
        </w:rPr>
        <w:instrText xml:space="preserve"> PAGEREF _Toc214347110 \h </w:instrText>
      </w:r>
      <w:r>
        <w:rPr>
          <w:webHidden/>
        </w:rPr>
      </w:r>
      <w:r>
        <w:rPr>
          <w:webHidden/>
        </w:rPr>
        <w:fldChar w:fldCharType="separate"/>
      </w:r>
      <w:r w:rsidR="006E27F2">
        <w:rPr>
          <w:webHidden/>
        </w:rPr>
        <w:t>18</w:t>
      </w:r>
      <w:r>
        <w:rPr>
          <w:webHidden/>
        </w:rPr>
        <w:fldChar w:fldCharType="end"/>
      </w:r>
    </w:p>
    <w:p w14:paraId="0F9624D6" w14:textId="1BF83DDB" w:rsidR="00EB5FB2" w:rsidRDefault="00EB5FB2">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_Toc214347111 \h </w:instrText>
      </w:r>
      <w:r>
        <w:rPr>
          <w:noProof/>
          <w:webHidden/>
        </w:rPr>
      </w:r>
      <w:r>
        <w:rPr>
          <w:noProof/>
          <w:webHidden/>
        </w:rPr>
        <w:fldChar w:fldCharType="separate"/>
      </w:r>
      <w:r w:rsidR="006E27F2">
        <w:rPr>
          <w:noProof/>
          <w:webHidden/>
        </w:rPr>
        <w:t>19</w:t>
      </w:r>
      <w:r>
        <w:rPr>
          <w:noProof/>
          <w:webHidden/>
        </w:rPr>
        <w:fldChar w:fldCharType="end"/>
      </w:r>
    </w:p>
    <w:p w14:paraId="3613F6FF" w14:textId="0E0FE788" w:rsidR="00125E51" w:rsidRDefault="00D61B14" w:rsidP="00125E51">
      <w:pPr>
        <w:pStyle w:val="BodyText"/>
      </w:pPr>
      <w:r>
        <w:rPr>
          <w:sz w:val="18"/>
        </w:rPr>
        <w:fldChar w:fldCharType="end"/>
      </w:r>
      <w:bookmarkStart w:id="3" w:name="_Toc214005977"/>
      <w:bookmarkStart w:id="4" w:name="_Toc214006767"/>
      <w:r w:rsidR="00125E51">
        <w:br w:type="page"/>
      </w:r>
    </w:p>
    <w:p w14:paraId="4B6D906B" w14:textId="23CE22A6" w:rsidR="005617FA" w:rsidRDefault="005617FA" w:rsidP="005617FA">
      <w:pPr>
        <w:pStyle w:val="Heading1-nobackground"/>
      </w:pPr>
      <w:bookmarkStart w:id="5" w:name="_Toc214347095"/>
      <w:r>
        <w:lastRenderedPageBreak/>
        <w:t>Terms of reference</w:t>
      </w:r>
      <w:bookmarkEnd w:id="3"/>
      <w:bookmarkEnd w:id="4"/>
      <w:bookmarkEnd w:id="5"/>
    </w:p>
    <w:p w14:paraId="454A2945" w14:textId="77777777" w:rsidR="005617FA" w:rsidRPr="00EF4AFB" w:rsidRDefault="005617FA" w:rsidP="00666BDB">
      <w:pPr>
        <w:pStyle w:val="BodyText"/>
      </w:pPr>
      <w:bookmarkStart w:id="6" w:name="_Toc214005978"/>
      <w:r w:rsidRPr="00EF4AFB">
        <w:t>I, the Hon Jim Chalmers MP, Treasurer, pursuant to Parts 2 and 3 of the </w:t>
      </w:r>
      <w:r w:rsidRPr="00477394">
        <w:rPr>
          <w:i/>
        </w:rPr>
        <w:t>Productivity Commission Act 1998</w:t>
      </w:r>
      <w:r w:rsidRPr="00EF4AFB">
        <w:t>, and Section 4 of the </w:t>
      </w:r>
      <w:r w:rsidRPr="00477394">
        <w:rPr>
          <w:i/>
        </w:rPr>
        <w:t>Treasury Laws Amendment (Making Sure Every State and Territory Gets Their Fair Share of GST)</w:t>
      </w:r>
      <w:r w:rsidRPr="00EF4AFB">
        <w:t> Act 2018 (the 2018 legislation), request the Productivity Commission (the Commission) undertake an inquiry into the 2018 Goods and Services Tax (GST) distribution reforms. The inquiry will also examine ways in which the federal financial relations system can best promote fiscal sustainability across the states and territories (the states) and the Commonwealth, while delivering the best outcomes for all members of the Australian community.</w:t>
      </w:r>
      <w:bookmarkEnd w:id="6"/>
    </w:p>
    <w:p w14:paraId="491E1215" w14:textId="77777777" w:rsidR="005617FA" w:rsidRPr="00BE1EE7" w:rsidRDefault="005617FA" w:rsidP="005B1F52">
      <w:pPr>
        <w:pStyle w:val="Heading2-nonumber"/>
        <w:rPr>
          <w:sz w:val="24"/>
          <w:szCs w:val="24"/>
        </w:rPr>
      </w:pPr>
      <w:bookmarkStart w:id="7" w:name="_Toc214005979"/>
      <w:bookmarkStart w:id="8" w:name="_Toc214006768"/>
      <w:bookmarkStart w:id="9" w:name="_Toc214343962"/>
      <w:bookmarkStart w:id="10" w:name="_Toc214347096"/>
      <w:r w:rsidRPr="00BE1EE7">
        <w:rPr>
          <w:sz w:val="24"/>
          <w:szCs w:val="24"/>
        </w:rPr>
        <w:t>Background</w:t>
      </w:r>
      <w:bookmarkEnd w:id="7"/>
      <w:bookmarkEnd w:id="8"/>
      <w:bookmarkEnd w:id="9"/>
      <w:bookmarkEnd w:id="10"/>
    </w:p>
    <w:p w14:paraId="21A89D8D" w14:textId="77777777" w:rsidR="005617FA" w:rsidRDefault="005617FA" w:rsidP="00666BDB">
      <w:pPr>
        <w:pStyle w:val="BodyText"/>
        <w:rPr>
          <w:i/>
          <w:iCs/>
        </w:rPr>
      </w:pPr>
      <w:r w:rsidRPr="00810B1E">
        <w:t>Australia’s system of federal financial relations involves the transfer of revenue collected by the Commonwealth to the states. An important part of the system is the Goods and Services Tax (GST), collected by the Commonwealth and distributed to the states in accordance with the </w:t>
      </w:r>
      <w:r w:rsidRPr="00810B1E">
        <w:rPr>
          <w:i/>
          <w:iCs/>
        </w:rPr>
        <w:t>Federal Financial Relations Act 2009</w:t>
      </w:r>
      <w:r w:rsidRPr="00810B1E">
        <w:t> and the </w:t>
      </w:r>
      <w:r w:rsidRPr="00810B1E">
        <w:rPr>
          <w:i/>
          <w:iCs/>
        </w:rPr>
        <w:t>Commonwealth Grants Commission Act 1973.</w:t>
      </w:r>
      <w:r>
        <w:rPr>
          <w:i/>
          <w:iCs/>
        </w:rPr>
        <w:t xml:space="preserve"> </w:t>
      </w:r>
    </w:p>
    <w:p w14:paraId="5CB0EF9B" w14:textId="77777777" w:rsidR="005617FA" w:rsidRDefault="005617FA" w:rsidP="00666BDB">
      <w:pPr>
        <w:pStyle w:val="BodyText"/>
      </w:pPr>
      <w:r w:rsidRPr="00810B1E">
        <w:t>Since the inception of the GST in 2000, the principle of Horizontal Fiscal Equalisation (HFE) has determined GST distribution to the states (a similar HFE principle was often used prior to 2000). It has been an accepted policy position across jurisdictions that Commonwealth GST grants should aim to compensate for or narrow the gap between fiscally stronger and weaker states and territories.</w:t>
      </w:r>
      <w:r>
        <w:t xml:space="preserve"> </w:t>
      </w:r>
    </w:p>
    <w:p w14:paraId="0AE4EECB" w14:textId="05FC2371" w:rsidR="005617FA" w:rsidRDefault="005617FA" w:rsidP="00666BDB">
      <w:pPr>
        <w:pStyle w:val="BodyText"/>
      </w:pPr>
      <w:r w:rsidRPr="00810B1E">
        <w:t>In recent times, the objective of HFE was to ensure each state had the fiscal capacity to provide services and infrastructure at the same standard, if each made the same effort to raise revenue from its own</w:t>
      </w:r>
      <w:r w:rsidR="009365D9">
        <w:noBreakHyphen/>
      </w:r>
      <w:r w:rsidRPr="00810B1E">
        <w:t xml:space="preserve">sources and operated at the same level of efficiency. The model also accounted for material factors beyond the control of state governments that may affect state revenues or spending </w:t>
      </w:r>
      <w:r w:rsidR="005B1F52">
        <w:t>–</w:t>
      </w:r>
      <w:r w:rsidRPr="00810B1E">
        <w:t xml:space="preserve"> the demographics or relative remoteness of its population, for example.</w:t>
      </w:r>
      <w:r>
        <w:t xml:space="preserve"> </w:t>
      </w:r>
    </w:p>
    <w:p w14:paraId="0BA9A14A" w14:textId="77777777" w:rsidR="005617FA" w:rsidRDefault="005617FA" w:rsidP="00666BDB">
      <w:pPr>
        <w:pStyle w:val="BodyText"/>
      </w:pPr>
      <w:r w:rsidRPr="00810B1E">
        <w:t>In 2018, the Commonwealth Parliament changed the way GST revenue is distributed among the states to address concerns about the volatility of this revenue source.</w:t>
      </w:r>
      <w:r>
        <w:t xml:space="preserve"> </w:t>
      </w:r>
    </w:p>
    <w:p w14:paraId="059D4890" w14:textId="77777777" w:rsidR="005617FA" w:rsidRPr="00787E44" w:rsidRDefault="005617FA" w:rsidP="00666BDB">
      <w:pPr>
        <w:pStyle w:val="BodyText"/>
        <w:rPr>
          <w:spacing w:val="-4"/>
        </w:rPr>
      </w:pPr>
      <w:r w:rsidRPr="00787E44">
        <w:rPr>
          <w:spacing w:val="-4"/>
        </w:rPr>
        <w:t>The main reforms legislated via amendments to the </w:t>
      </w:r>
      <w:r w:rsidRPr="00787E44">
        <w:rPr>
          <w:i/>
          <w:iCs/>
          <w:spacing w:val="-4"/>
        </w:rPr>
        <w:t>Commonwealth Grants Commission Act 1973 </w:t>
      </w:r>
      <w:r w:rsidRPr="00787E44">
        <w:rPr>
          <w:spacing w:val="-4"/>
        </w:rPr>
        <w:t xml:space="preserve">in 2018 were: </w:t>
      </w:r>
    </w:p>
    <w:p w14:paraId="7DF56405" w14:textId="77777777" w:rsidR="005617FA" w:rsidRDefault="005617FA" w:rsidP="00666BDB">
      <w:pPr>
        <w:pStyle w:val="ListBullet"/>
      </w:pPr>
      <w:r w:rsidRPr="00810B1E">
        <w:t>changing the equalisation benchmark so that each state’s relativity is at least as high as the relativity of the fiscally stronger of New South Wales or Victoria</w:t>
      </w:r>
      <w:r>
        <w:t xml:space="preserve"> </w:t>
      </w:r>
    </w:p>
    <w:p w14:paraId="4A0B1E5C" w14:textId="33462148" w:rsidR="005617FA" w:rsidRDefault="005617FA" w:rsidP="00666BDB">
      <w:pPr>
        <w:pStyle w:val="ListBullet"/>
      </w:pPr>
      <w:r w:rsidRPr="00810B1E">
        <w:t>ensuring an additional minimum GST revenue</w:t>
      </w:r>
      <w:r w:rsidR="009365D9">
        <w:noBreakHyphen/>
      </w:r>
      <w:r w:rsidRPr="00810B1E">
        <w:t>sharing relativity (now 0.75)</w:t>
      </w:r>
      <w:r>
        <w:t xml:space="preserve"> </w:t>
      </w:r>
    </w:p>
    <w:p w14:paraId="279883B8" w14:textId="220A30D7" w:rsidR="005617FA" w:rsidRDefault="005617FA" w:rsidP="00666BDB">
      <w:pPr>
        <w:pStyle w:val="ListBullet"/>
      </w:pPr>
      <w:r w:rsidRPr="00810B1E">
        <w:t>requiring the GST pool to be ’topped</w:t>
      </w:r>
      <w:r w:rsidR="009365D9">
        <w:noBreakHyphen/>
      </w:r>
      <w:r w:rsidRPr="00810B1E">
        <w:t>up’ by the Commonwealth into perpetuity, and for that ’top</w:t>
      </w:r>
      <w:r w:rsidR="009365D9">
        <w:noBreakHyphen/>
      </w:r>
      <w:r w:rsidRPr="00810B1E">
        <w:t>up’ to grow at an indexed rate</w:t>
      </w:r>
      <w:r>
        <w:t xml:space="preserve"> </w:t>
      </w:r>
    </w:p>
    <w:p w14:paraId="2101EA96" w14:textId="285C6EBF" w:rsidR="005617FA" w:rsidRDefault="005617FA" w:rsidP="00666BDB">
      <w:pPr>
        <w:pStyle w:val="ListBullet"/>
      </w:pPr>
      <w:r w:rsidRPr="00810B1E">
        <w:t>during a transition period of six years from 2021</w:t>
      </w:r>
      <w:r w:rsidR="009365D9">
        <w:noBreakHyphen/>
      </w:r>
      <w:r w:rsidRPr="00810B1E">
        <w:t>22 to 2026</w:t>
      </w:r>
      <w:r w:rsidR="009365D9">
        <w:noBreakHyphen/>
      </w:r>
      <w:r w:rsidRPr="00810B1E">
        <w:t>27, any state that received less than it would have received under the previous GST distribution system would be entitled to additional ‘no worse off’ (NoWO) payments.</w:t>
      </w:r>
      <w:r>
        <w:t xml:space="preserve"> </w:t>
      </w:r>
    </w:p>
    <w:p w14:paraId="61912D92" w14:textId="18C006B2" w:rsidR="005617FA" w:rsidRDefault="005617FA" w:rsidP="00666BDB">
      <w:pPr>
        <w:pStyle w:val="BodyText"/>
      </w:pPr>
      <w:r w:rsidRPr="00810B1E">
        <w:t>The 2018 legislation also provides for a review of the operation of the Act by the Productivity Commission by 31</w:t>
      </w:r>
      <w:r w:rsidR="009365D9">
        <w:t> </w:t>
      </w:r>
      <w:r w:rsidRPr="00810B1E">
        <w:t>December 2026.</w:t>
      </w:r>
      <w:r>
        <w:t xml:space="preserve"> </w:t>
      </w:r>
    </w:p>
    <w:p w14:paraId="198E12E8" w14:textId="1CA92680" w:rsidR="005617FA" w:rsidRPr="003B7DB1" w:rsidRDefault="005617FA" w:rsidP="00666BDB">
      <w:pPr>
        <w:pStyle w:val="BodyText"/>
      </w:pPr>
      <w:r w:rsidRPr="00810B1E">
        <w:t>In November 2024, the NoWO was extended to 2029</w:t>
      </w:r>
      <w:r w:rsidR="009365D9">
        <w:noBreakHyphen/>
      </w:r>
      <w:r w:rsidRPr="00810B1E">
        <w:t>30 through a Funding Agreement with all states except Western Australia.</w:t>
      </w:r>
      <w:r>
        <w:t xml:space="preserve"> </w:t>
      </w:r>
    </w:p>
    <w:p w14:paraId="7A781217" w14:textId="77777777" w:rsidR="005617FA" w:rsidRPr="000201E9" w:rsidRDefault="005617FA" w:rsidP="000201E9">
      <w:pPr>
        <w:pStyle w:val="Heading2-nonumber"/>
        <w:spacing w:before="240"/>
        <w:rPr>
          <w:sz w:val="24"/>
          <w:szCs w:val="24"/>
        </w:rPr>
      </w:pPr>
      <w:bookmarkStart w:id="11" w:name="_Toc214005980"/>
      <w:bookmarkStart w:id="12" w:name="_Toc214006769"/>
      <w:bookmarkStart w:id="13" w:name="_Toc214341206"/>
      <w:bookmarkStart w:id="14" w:name="_Toc214343963"/>
      <w:bookmarkStart w:id="15" w:name="_Toc214347097"/>
      <w:r w:rsidRPr="000201E9">
        <w:rPr>
          <w:sz w:val="24"/>
          <w:szCs w:val="24"/>
        </w:rPr>
        <w:lastRenderedPageBreak/>
        <w:t>Scope of the inquiry</w:t>
      </w:r>
      <w:bookmarkEnd w:id="11"/>
      <w:bookmarkEnd w:id="12"/>
      <w:bookmarkEnd w:id="13"/>
      <w:bookmarkEnd w:id="14"/>
      <w:bookmarkEnd w:id="15"/>
    </w:p>
    <w:p w14:paraId="6B5AE4F4" w14:textId="77777777" w:rsidR="005617FA" w:rsidRDefault="005617FA" w:rsidP="00666BDB">
      <w:pPr>
        <w:pStyle w:val="BodyText"/>
      </w:pPr>
      <w:r w:rsidRPr="00AE3240">
        <w:t>The Commission will inquire into the operation of the 2018 legislation, including whether the 2018 changes to the GST distribution system are operating efficiently, effectively and as intended and the fiscal implications for each state and territory, and for the Commonwealth, of the changes made by the 2018 legislation.</w:t>
      </w:r>
      <w:r>
        <w:t xml:space="preserve"> </w:t>
      </w:r>
    </w:p>
    <w:p w14:paraId="190E545D" w14:textId="77777777" w:rsidR="005617FA" w:rsidRDefault="005617FA" w:rsidP="00666BDB">
      <w:pPr>
        <w:pStyle w:val="BodyText"/>
      </w:pPr>
      <w:r w:rsidRPr="00AE3240">
        <w:t>The Commission is to investigate:</w:t>
      </w:r>
      <w:r>
        <w:t xml:space="preserve"> </w:t>
      </w:r>
    </w:p>
    <w:p w14:paraId="55C720AB" w14:textId="77777777" w:rsidR="005617FA" w:rsidRDefault="005617FA" w:rsidP="00666BDB">
      <w:pPr>
        <w:pStyle w:val="ListBullet"/>
      </w:pPr>
      <w:r w:rsidRPr="00AE3240">
        <w:t>To what extent the current arrangements are:</w:t>
      </w:r>
      <w:r>
        <w:t xml:space="preserve"> </w:t>
      </w:r>
    </w:p>
    <w:p w14:paraId="533D1264" w14:textId="353196DA" w:rsidR="005617FA" w:rsidRDefault="005617FA" w:rsidP="0082445D">
      <w:pPr>
        <w:pStyle w:val="ListNumber"/>
        <w:numPr>
          <w:ilvl w:val="0"/>
          <w:numId w:val="37"/>
        </w:numPr>
        <w:ind w:left="587"/>
      </w:pPr>
      <w:r w:rsidRPr="00AE3240">
        <w:t>Delivering a reasonable level of horizontal fiscal equalisation</w:t>
      </w:r>
    </w:p>
    <w:p w14:paraId="68F77119" w14:textId="4A74EF41" w:rsidR="005617FA" w:rsidRPr="0082445D" w:rsidRDefault="005617FA" w:rsidP="0082445D">
      <w:pPr>
        <w:pStyle w:val="ListNumber"/>
        <w:numPr>
          <w:ilvl w:val="0"/>
          <w:numId w:val="37"/>
        </w:numPr>
        <w:ind w:left="587"/>
        <w:rPr>
          <w:spacing w:val="-2"/>
        </w:rPr>
      </w:pPr>
      <w:r w:rsidRPr="0082445D">
        <w:rPr>
          <w:spacing w:val="-2"/>
        </w:rPr>
        <w:t>Appropriately balancing the objective of responsiveness to changing circumstances with the objectives of reducing volatility and improving the certainty of GST revenue streams to support state fiscal planning</w:t>
      </w:r>
    </w:p>
    <w:p w14:paraId="77BAC610" w14:textId="670B60CE" w:rsidR="005617FA" w:rsidRDefault="005617FA" w:rsidP="0082445D">
      <w:pPr>
        <w:pStyle w:val="ListNumber"/>
        <w:numPr>
          <w:ilvl w:val="0"/>
          <w:numId w:val="37"/>
        </w:numPr>
        <w:ind w:left="587"/>
      </w:pPr>
      <w:r w:rsidRPr="00AE3240">
        <w:t>Supporting states and territories to pursue reforms, including to the efficiency of service delivery and state and territory revenue bases</w:t>
      </w:r>
      <w:r w:rsidR="005B1F52">
        <w:t>,</w:t>
      </w:r>
      <w:r w:rsidRPr="00AE3240">
        <w:t xml:space="preserve"> and</w:t>
      </w:r>
      <w:r>
        <w:t xml:space="preserve"> </w:t>
      </w:r>
    </w:p>
    <w:p w14:paraId="534D48ED" w14:textId="629F817E" w:rsidR="005617FA" w:rsidRDefault="005617FA" w:rsidP="0082445D">
      <w:pPr>
        <w:pStyle w:val="ListNumber"/>
        <w:numPr>
          <w:ilvl w:val="0"/>
          <w:numId w:val="37"/>
        </w:numPr>
        <w:ind w:left="587"/>
      </w:pPr>
      <w:r w:rsidRPr="00AE3240">
        <w:t>Fiscally sustainable for the Commonwealth and states and territories.</w:t>
      </w:r>
      <w:r>
        <w:t xml:space="preserve"> </w:t>
      </w:r>
    </w:p>
    <w:p w14:paraId="56F38257" w14:textId="77777777" w:rsidR="005617FA" w:rsidRDefault="005617FA" w:rsidP="003450FC">
      <w:pPr>
        <w:pStyle w:val="ListBullet"/>
      </w:pPr>
      <w:r w:rsidRPr="00AE3240">
        <w:t>Whether alternative arrangements would better achieve some or all of these outcomes.</w:t>
      </w:r>
    </w:p>
    <w:p w14:paraId="56DC2011" w14:textId="77777777" w:rsidR="005617FA" w:rsidRDefault="005617FA" w:rsidP="003450FC">
      <w:pPr>
        <w:pStyle w:val="ListBullet"/>
      </w:pPr>
      <w:r w:rsidRPr="00AE3240">
        <w:t>The interaction between GST payments and other Commonwealth payments to states, including the principles for exempting payments from the Commonwealth Grants Commission’s assessments.</w:t>
      </w:r>
      <w:r>
        <w:t xml:space="preserve"> </w:t>
      </w:r>
    </w:p>
    <w:p w14:paraId="55C70B8F" w14:textId="385E0B6B" w:rsidR="005617FA" w:rsidRPr="003B7DB1" w:rsidRDefault="005617FA" w:rsidP="003450FC">
      <w:pPr>
        <w:pStyle w:val="BodyText"/>
      </w:pPr>
      <w:r w:rsidRPr="00AE3240">
        <w:t>Any recommendations made by the Commission should include an assessment of implementation feasibility and risks, and be cognisant of the Commonwealth’s policy commitments in relation to GST distribution. In its recommendations, the Commission should provide a range of options including options with a funding relativity floor comparable to the current level, with and without top</w:t>
      </w:r>
      <w:r w:rsidR="009365D9">
        <w:noBreakHyphen/>
      </w:r>
      <w:r w:rsidRPr="00AE3240">
        <w:t>up funding from the Commonwealth.</w:t>
      </w:r>
    </w:p>
    <w:p w14:paraId="50134F8E" w14:textId="77777777" w:rsidR="005617FA" w:rsidRPr="000201E9" w:rsidRDefault="005617FA" w:rsidP="000201E9">
      <w:pPr>
        <w:pStyle w:val="Heading2-nonumber"/>
        <w:spacing w:before="240"/>
        <w:rPr>
          <w:sz w:val="24"/>
          <w:szCs w:val="24"/>
        </w:rPr>
      </w:pPr>
      <w:bookmarkStart w:id="16" w:name="_Toc214005981"/>
      <w:bookmarkStart w:id="17" w:name="_Toc214006770"/>
      <w:bookmarkStart w:id="18" w:name="_Toc214341207"/>
      <w:bookmarkStart w:id="19" w:name="_Toc214343964"/>
      <w:bookmarkStart w:id="20" w:name="_Toc214347098"/>
      <w:r w:rsidRPr="000201E9">
        <w:rPr>
          <w:sz w:val="24"/>
          <w:szCs w:val="24"/>
        </w:rPr>
        <w:t>Process</w:t>
      </w:r>
      <w:bookmarkEnd w:id="16"/>
      <w:bookmarkEnd w:id="17"/>
      <w:bookmarkEnd w:id="18"/>
      <w:bookmarkEnd w:id="19"/>
      <w:bookmarkEnd w:id="20"/>
    </w:p>
    <w:p w14:paraId="7F70E8C5" w14:textId="77777777" w:rsidR="00335AF6" w:rsidRDefault="005617FA" w:rsidP="003450FC">
      <w:pPr>
        <w:pStyle w:val="BodyText"/>
      </w:pPr>
      <w:r w:rsidRPr="00056A44">
        <w:t>The Commission should engage widely and undertake appropriate public consultation processes, including inviting public submissions and holding hearings. The Commission should engage actively with other Commonwealth entities (notably the Commonwealth Treasury and Commonwealth Grants Commission) and all state and territory governments (notably state and territory Treasuries).</w:t>
      </w:r>
      <w:r>
        <w:t xml:space="preserve"> </w:t>
      </w:r>
    </w:p>
    <w:p w14:paraId="0FDFD5ED" w14:textId="5113CB73" w:rsidR="005617FA" w:rsidRDefault="005617FA" w:rsidP="003450FC">
      <w:pPr>
        <w:pStyle w:val="BodyText"/>
      </w:pPr>
      <w:r w:rsidRPr="00056A44">
        <w:t>In undertaking the review, the Commission should have regard to previous inquiries where relevant, including the 2018 Horizontal Fiscal Equalisation inquiry, along with any relevant Government reforms and reform directions.</w:t>
      </w:r>
    </w:p>
    <w:p w14:paraId="191EA8B0" w14:textId="77777777" w:rsidR="005617FA" w:rsidRPr="000201E9" w:rsidRDefault="005617FA" w:rsidP="000201E9">
      <w:pPr>
        <w:pStyle w:val="Heading2-nonumber"/>
        <w:spacing w:before="240"/>
        <w:rPr>
          <w:sz w:val="24"/>
          <w:szCs w:val="24"/>
        </w:rPr>
      </w:pPr>
      <w:bookmarkStart w:id="21" w:name="_Toc214005982"/>
      <w:bookmarkStart w:id="22" w:name="_Toc214006771"/>
      <w:bookmarkStart w:id="23" w:name="_Toc214341208"/>
      <w:bookmarkStart w:id="24" w:name="_Toc214343965"/>
      <w:bookmarkStart w:id="25" w:name="_Toc214347099"/>
      <w:r w:rsidRPr="000201E9">
        <w:rPr>
          <w:sz w:val="24"/>
          <w:szCs w:val="24"/>
        </w:rPr>
        <w:t>Deliverables</w:t>
      </w:r>
      <w:bookmarkEnd w:id="21"/>
      <w:bookmarkEnd w:id="22"/>
      <w:bookmarkEnd w:id="23"/>
      <w:bookmarkEnd w:id="24"/>
      <w:bookmarkEnd w:id="25"/>
    </w:p>
    <w:p w14:paraId="559ECAA8" w14:textId="30EF4648" w:rsidR="000201E9" w:rsidRPr="004C4F19" w:rsidRDefault="004C4F19" w:rsidP="003450FC">
      <w:pPr>
        <w:pStyle w:val="BodyText"/>
      </w:pPr>
      <w:r w:rsidRPr="004C4F19">
        <w:t>The Commission should provide an interim report to Government by 28</w:t>
      </w:r>
      <w:r w:rsidR="009365D9">
        <w:t> </w:t>
      </w:r>
      <w:r w:rsidRPr="004C4F19">
        <w:t>August 2026 and a final report to Government ahead of the legislated deadline of 31</w:t>
      </w:r>
      <w:r w:rsidR="009365D9">
        <w:t> </w:t>
      </w:r>
      <w:r w:rsidRPr="004C4F19">
        <w:t>December 2026.</w:t>
      </w:r>
    </w:p>
    <w:p w14:paraId="3DE27D4D" w14:textId="31BA82E0" w:rsidR="004C4F19" w:rsidRPr="004C4F19" w:rsidRDefault="004C4F19" w:rsidP="005848F7">
      <w:pPr>
        <w:pStyle w:val="BodyText"/>
        <w:spacing w:before="480"/>
      </w:pPr>
      <w:r w:rsidRPr="004C4F19">
        <w:t>The Hon Jim Chalmers MP</w:t>
      </w:r>
      <w:r w:rsidRPr="004C4F19">
        <w:br/>
        <w:t>Treasurer</w:t>
      </w:r>
    </w:p>
    <w:p w14:paraId="0FFF2B06" w14:textId="3C0D1369" w:rsidR="003450FC" w:rsidRPr="003450FC" w:rsidRDefault="005848F7" w:rsidP="003450FC">
      <w:pPr>
        <w:pStyle w:val="BodyText"/>
      </w:pPr>
      <w:r>
        <w:t xml:space="preserve">[Received </w:t>
      </w:r>
      <w:r w:rsidR="00783C86">
        <w:t>24 September 2025</w:t>
      </w:r>
      <w:r>
        <w:t>]</w:t>
      </w:r>
      <w:r w:rsidR="003450FC">
        <w:br w:type="page"/>
      </w:r>
    </w:p>
    <w:p w14:paraId="322BBF03" w14:textId="666814B1" w:rsidR="00322AFE" w:rsidRDefault="007A54FE" w:rsidP="00787E44">
      <w:pPr>
        <w:pStyle w:val="Heading1-nobackground"/>
      </w:pPr>
      <w:bookmarkStart w:id="26" w:name="_Toc214005983"/>
      <w:bookmarkStart w:id="27" w:name="_Toc214006772"/>
      <w:bookmarkStart w:id="28" w:name="_Toc214347100"/>
      <w:r>
        <w:lastRenderedPageBreak/>
        <w:t>The d</w:t>
      </w:r>
      <w:r w:rsidR="00322AFE">
        <w:t>istributi</w:t>
      </w:r>
      <w:r>
        <w:t>on of</w:t>
      </w:r>
      <w:r w:rsidR="00322AFE">
        <w:t xml:space="preserve"> fiscal resources within the Australian </w:t>
      </w:r>
      <w:r w:rsidR="00FA13D5">
        <w:t>f</w:t>
      </w:r>
      <w:r w:rsidR="00322AFE">
        <w:t>ederation</w:t>
      </w:r>
      <w:bookmarkEnd w:id="26"/>
      <w:bookmarkEnd w:id="27"/>
      <w:bookmarkEnd w:id="28"/>
    </w:p>
    <w:p w14:paraId="534B9434" w14:textId="41E7C8FD" w:rsidR="00322AFE" w:rsidRDefault="4F8B6492" w:rsidP="00D16A0A">
      <w:pPr>
        <w:pStyle w:val="BodyText"/>
      </w:pPr>
      <w:r>
        <w:t xml:space="preserve">Since </w:t>
      </w:r>
      <w:r w:rsidR="00C850CF">
        <w:t>F</w:t>
      </w:r>
      <w:r w:rsidR="009740E2">
        <w:t>ederation</w:t>
      </w:r>
      <w:r w:rsidR="00D240BB">
        <w:t>,</w:t>
      </w:r>
      <w:r w:rsidR="49039C31">
        <w:t xml:space="preserve"> </w:t>
      </w:r>
      <w:r w:rsidR="33AE0061">
        <w:t xml:space="preserve">the roles, responsibilities and powers set out in the Australian Constitution </w:t>
      </w:r>
      <w:r w:rsidR="49039C31">
        <w:t>have</w:t>
      </w:r>
      <w:r w:rsidR="008D6F89">
        <w:t xml:space="preserve"> evolved</w:t>
      </w:r>
      <w:r w:rsidR="484A6384" w:rsidDel="00D22DA1">
        <w:t xml:space="preserve"> </w:t>
      </w:r>
      <w:r w:rsidR="484A6384" w:rsidDel="007E31A5">
        <w:t>and</w:t>
      </w:r>
      <w:r w:rsidR="00A135D6">
        <w:t>,</w:t>
      </w:r>
      <w:r w:rsidR="484A6384" w:rsidDel="007E31A5">
        <w:t xml:space="preserve"> </w:t>
      </w:r>
      <w:r w:rsidR="484A6384">
        <w:t>as a consequence</w:t>
      </w:r>
      <w:r w:rsidR="00A135D6">
        <w:t>,</w:t>
      </w:r>
      <w:r w:rsidR="484A6384">
        <w:t xml:space="preserve"> </w:t>
      </w:r>
      <w:r w:rsidR="00322AFE">
        <w:t>vertical fiscal imbalance</w:t>
      </w:r>
      <w:r w:rsidR="001861FD">
        <w:t xml:space="preserve"> (VFI)</w:t>
      </w:r>
      <w:r w:rsidR="008D6F89">
        <w:t xml:space="preserve"> </w:t>
      </w:r>
      <w:r w:rsidR="00166647">
        <w:t>has increased</w:t>
      </w:r>
      <w:r w:rsidR="008D6F89">
        <w:t xml:space="preserve"> </w:t>
      </w:r>
      <w:r w:rsidR="00322AFE">
        <w:t>between the Commonwealth</w:t>
      </w:r>
      <w:r w:rsidR="009340F8">
        <w:t xml:space="preserve"> and </w:t>
      </w:r>
      <w:r w:rsidR="008A053F">
        <w:t xml:space="preserve">the </w:t>
      </w:r>
      <w:r w:rsidR="007C6FA0">
        <w:t>s</w:t>
      </w:r>
      <w:r w:rsidR="008A053F">
        <w:t>tates</w:t>
      </w:r>
      <w:r w:rsidR="00322AFE">
        <w:t xml:space="preserve"> and </w:t>
      </w:r>
      <w:r w:rsidR="007C6FA0">
        <w:t>t</w:t>
      </w:r>
      <w:r w:rsidR="00322AFE">
        <w:t>erritories</w:t>
      </w:r>
      <w:r w:rsidR="00A664A5">
        <w:t xml:space="preserve"> (the states)</w:t>
      </w:r>
      <w:r w:rsidR="009340F8">
        <w:t>.</w:t>
      </w:r>
      <w:r w:rsidR="005A5144">
        <w:t xml:space="preserve"> </w:t>
      </w:r>
      <w:r w:rsidR="001861FD">
        <w:t>VFI</w:t>
      </w:r>
      <w:r w:rsidR="72ED5A0C">
        <w:t xml:space="preserve"> </w:t>
      </w:r>
      <w:r w:rsidR="008350ED">
        <w:t xml:space="preserve">means there is </w:t>
      </w:r>
      <w:r w:rsidR="00C0791D">
        <w:t xml:space="preserve">a misalignment </w:t>
      </w:r>
      <w:r w:rsidR="003E29F7">
        <w:t>between</w:t>
      </w:r>
      <w:r w:rsidR="00C0791D">
        <w:t xml:space="preserve"> revenue collections and expenditure responsibilities.</w:t>
      </w:r>
      <w:r w:rsidR="00322AFE">
        <w:t xml:space="preserve"> </w:t>
      </w:r>
    </w:p>
    <w:p w14:paraId="04FB67A2" w14:textId="26A65887" w:rsidR="00653316" w:rsidRDefault="00322AFE" w:rsidP="00D16A0A">
      <w:pPr>
        <w:pStyle w:val="BodyText"/>
      </w:pPr>
      <w:r>
        <w:t xml:space="preserve">The </w:t>
      </w:r>
      <w:r w:rsidR="00CB7BDE">
        <w:t xml:space="preserve">Australian Government </w:t>
      </w:r>
      <w:r w:rsidR="00AB7BD0">
        <w:t>currently r</w:t>
      </w:r>
      <w:r>
        <w:t xml:space="preserve">aises the </w:t>
      </w:r>
      <w:r w:rsidR="00B632A4">
        <w:t>majority</w:t>
      </w:r>
      <w:r>
        <w:t xml:space="preserve"> of revenue in Australia (</w:t>
      </w:r>
      <w:r w:rsidR="009617D0" w:rsidRPr="00CA7834">
        <w:t>figure</w:t>
      </w:r>
      <w:r w:rsidR="003C2766" w:rsidRPr="00CA7834">
        <w:t> </w:t>
      </w:r>
      <w:r>
        <w:t>1</w:t>
      </w:r>
      <w:r w:rsidRPr="009A5700">
        <w:t xml:space="preserve">), principally through personal income tax, company income tax, and the </w:t>
      </w:r>
      <w:r w:rsidR="000D35F0">
        <w:t>Goods and Services Tax (</w:t>
      </w:r>
      <w:r w:rsidRPr="009A5700">
        <w:t>GST</w:t>
      </w:r>
      <w:r w:rsidR="000D35F0">
        <w:t>)</w:t>
      </w:r>
      <w:r w:rsidR="00886398" w:rsidRPr="00CA7834">
        <w:t>.</w:t>
      </w:r>
      <w:r>
        <w:t xml:space="preserve"> </w:t>
      </w:r>
      <w:r w:rsidR="009A5700">
        <w:t>Historically, t</w:t>
      </w:r>
      <w:r w:rsidR="00363163">
        <w:t xml:space="preserve">he </w:t>
      </w:r>
      <w:r w:rsidR="00FC3D13">
        <w:t>Australian Government’s largest budget expenses</w:t>
      </w:r>
      <w:r w:rsidR="00363163">
        <w:t xml:space="preserve"> </w:t>
      </w:r>
      <w:r w:rsidR="00ED7286">
        <w:t xml:space="preserve">include Australia’s social security system, </w:t>
      </w:r>
      <w:r w:rsidR="007B2284">
        <w:t>health and education</w:t>
      </w:r>
      <w:r w:rsidR="00AC7C50">
        <w:t xml:space="preserve"> </w:t>
      </w:r>
      <w:r w:rsidR="00FD0F8D">
        <w:t>(</w:t>
      </w:r>
      <w:r w:rsidR="00AC7C50">
        <w:t>in partnership with the states</w:t>
      </w:r>
      <w:r w:rsidR="00FD0F8D">
        <w:t>)</w:t>
      </w:r>
      <w:r w:rsidR="009A5700">
        <w:t>,</w:t>
      </w:r>
      <w:r w:rsidR="008268BE">
        <w:t xml:space="preserve"> and d</w:t>
      </w:r>
      <w:r w:rsidR="00D123ED">
        <w:t>efence</w:t>
      </w:r>
      <w:r w:rsidR="00176979">
        <w:t xml:space="preserve">. </w:t>
      </w:r>
    </w:p>
    <w:p w14:paraId="15817EFC" w14:textId="11987F9C" w:rsidR="00322AFE" w:rsidRDefault="1211CAC5" w:rsidP="00D16A0A">
      <w:pPr>
        <w:pStyle w:val="BodyText"/>
      </w:pPr>
      <w:r>
        <w:t>The</w:t>
      </w:r>
      <w:r w:rsidR="6B526BB2">
        <w:t xml:space="preserve"> </w:t>
      </w:r>
      <w:r w:rsidR="125A86B9">
        <w:t>states</w:t>
      </w:r>
      <w:r>
        <w:t>’</w:t>
      </w:r>
      <w:r w:rsidR="125A86B9">
        <w:t xml:space="preserve"> </w:t>
      </w:r>
      <w:r w:rsidR="7AE83976">
        <w:t xml:space="preserve">most important sources of </w:t>
      </w:r>
      <w:r w:rsidR="125A86B9">
        <w:t xml:space="preserve">revenue </w:t>
      </w:r>
      <w:r w:rsidR="7AE83976">
        <w:t xml:space="preserve">are </w:t>
      </w:r>
      <w:r w:rsidR="009D34F6">
        <w:t>transfers</w:t>
      </w:r>
      <w:r w:rsidR="7AE83976">
        <w:t xml:space="preserve"> from the </w:t>
      </w:r>
      <w:r>
        <w:t>Australian Government</w:t>
      </w:r>
      <w:r w:rsidR="06AD01D4">
        <w:t xml:space="preserve">, </w:t>
      </w:r>
      <w:r w:rsidR="035A710F">
        <w:t xml:space="preserve">along with </w:t>
      </w:r>
      <w:r w:rsidR="55F43BCF">
        <w:t xml:space="preserve">payroll </w:t>
      </w:r>
      <w:r w:rsidR="06AD01D4">
        <w:t>tax</w:t>
      </w:r>
      <w:r w:rsidR="55F43BCF">
        <w:t xml:space="preserve"> </w:t>
      </w:r>
      <w:r w:rsidR="25A2D912">
        <w:t xml:space="preserve">and </w:t>
      </w:r>
      <w:r w:rsidR="00326071">
        <w:t xml:space="preserve">stamp </w:t>
      </w:r>
      <w:r w:rsidR="55F43BCF">
        <w:t>duty</w:t>
      </w:r>
      <w:r w:rsidR="5B966EB3">
        <w:t>.</w:t>
      </w:r>
      <w:r w:rsidR="25A2D912">
        <w:t xml:space="preserve"> </w:t>
      </w:r>
      <w:r w:rsidR="138D9C6E">
        <w:t xml:space="preserve">Commonwealth transfers to the states generally constitute more than </w:t>
      </w:r>
      <w:r w:rsidR="00667A23">
        <w:t>40%</w:t>
      </w:r>
      <w:r w:rsidR="138D9C6E">
        <w:t xml:space="preserve"> of the revenue available to the states each year (figure 2). </w:t>
      </w:r>
      <w:r w:rsidR="5B966EB3">
        <w:t>T</w:t>
      </w:r>
      <w:r w:rsidR="25A2D912">
        <w:t>he states</w:t>
      </w:r>
      <w:r w:rsidR="5B966EB3">
        <w:t>’</w:t>
      </w:r>
      <w:r w:rsidR="7FFD3534">
        <w:t xml:space="preserve"> </w:t>
      </w:r>
      <w:r w:rsidR="6B526BB2">
        <w:t>th</w:t>
      </w:r>
      <w:r w:rsidR="21F40678">
        <w:t>ree</w:t>
      </w:r>
      <w:r w:rsidR="6B526BB2">
        <w:t xml:space="preserve"> largest expenditure responsibilities are </w:t>
      </w:r>
      <w:r w:rsidR="2837CC1C">
        <w:t xml:space="preserve">generally </w:t>
      </w:r>
      <w:r w:rsidR="6B526BB2">
        <w:t xml:space="preserve">health, education </w:t>
      </w:r>
      <w:r w:rsidR="4B2E7239">
        <w:t>and public safety</w:t>
      </w:r>
      <w:r w:rsidR="1F17083B">
        <w:t>.</w:t>
      </w:r>
      <w:r w:rsidR="4B2E7239">
        <w:t xml:space="preserve"> </w:t>
      </w:r>
    </w:p>
    <w:p w14:paraId="558D866F" w14:textId="47E22CEA" w:rsidR="005A6FA6" w:rsidRDefault="005A6FA6" w:rsidP="005A6FA6">
      <w:pPr>
        <w:pStyle w:val="FigureTableHeading"/>
      </w:pPr>
      <w:r>
        <w:t xml:space="preserve">Figure </w:t>
      </w:r>
      <w:r w:rsidR="00DA147A">
        <w:t>1</w:t>
      </w:r>
      <w:r>
        <w:rPr>
          <w:noProof/>
        </w:rPr>
        <w:t xml:space="preserve"> </w:t>
      </w:r>
      <w:r>
        <w:t xml:space="preserve">– Own source </w:t>
      </w:r>
      <w:r w:rsidR="005D4330">
        <w:t>Australian</w:t>
      </w:r>
      <w:r w:rsidR="004729FF">
        <w:t xml:space="preserve"> Government</w:t>
      </w:r>
      <w:r w:rsidR="005D4330">
        <w:t xml:space="preserve"> </w:t>
      </w:r>
      <w:r>
        <w:t xml:space="preserve">and </w:t>
      </w:r>
      <w:r w:rsidR="005D4330">
        <w:t>s</w:t>
      </w:r>
      <w:r>
        <w:t>tate</w:t>
      </w:r>
      <w:r w:rsidR="00647167">
        <w:t xml:space="preserve"> and territory</w:t>
      </w:r>
      <w:r>
        <w:t xml:space="preserve"> </w:t>
      </w:r>
      <w:r w:rsidR="005D4330">
        <w:t xml:space="preserve">government </w:t>
      </w:r>
      <w:r>
        <w:t>revenue, 1998</w:t>
      </w:r>
      <w:r w:rsidR="009365D9">
        <w:noBreakHyphen/>
      </w:r>
      <w:r>
        <w:t>99 to 2023</w:t>
      </w:r>
      <w:r w:rsidR="009365D9">
        <w:noBreakHyphen/>
      </w:r>
      <w:r>
        <w:t>24</w:t>
      </w:r>
    </w:p>
    <w:p w14:paraId="271FDBC7" w14:textId="7700AEE0" w:rsidR="00AF1E48" w:rsidRPr="005550A0" w:rsidRDefault="001E50A6" w:rsidP="008977A7">
      <w:pPr>
        <w:pStyle w:val="BodyText"/>
        <w:spacing w:before="0"/>
      </w:pPr>
      <w:r w:rsidRPr="001E50A6">
        <w:rPr>
          <w:noProof/>
        </w:rPr>
        <w:drawing>
          <wp:inline distT="0" distB="0" distL="0" distR="0" wp14:anchorId="0DA3B365" wp14:editId="775813DD">
            <wp:extent cx="6120130" cy="2705100"/>
            <wp:effectExtent l="0" t="0" r="0" b="0"/>
            <wp:docPr id="359356373" name="Picture 1" descr="This figure shows a column chart measuring own source revenue of the Australian government and the state and territory governments combined, with revenue on the vertical axis and financial year (starting at 1998-99 and ending at 2023-24) on the horizontal axis. The chart shows that, in every year, the Australian Government has earned more revenue from its own sources than the state and territory governments combined. Australian government revenue starts just above $300 billion in 1998-99, and increases, with some fluctuations, to above $700 billion in 2023-24. Combined state and territory government revenue starts over $100 billion and increases, with some fluctuations, to over $200 billion over the sam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56373" name="Picture 1" descr="This figure shows a column chart measuring own source revenue of the Australian government and the state and territory governments combined, with revenue on the vertical axis and financial year (starting at 1998-99 and ending at 2023-24) on the horizontal axis. The chart shows that, in every year, the Australian Government has earned more revenue from its own sources than the state and territory governments combined. Australian government revenue starts just above $300 billion in 1998-99, and increases, with some fluctuations, to above $700 billion in 2023-24. Combined state and territory government revenue starts over $100 billion and increases, with some fluctuations, to over $200 billion over the same time period."/>
                    <pic:cNvPicPr>
                      <a:picLocks noChangeAspect="1" noChangeArrowheads="1"/>
                    </pic:cNvPicPr>
                  </pic:nvPicPr>
                  <pic:blipFill rotWithShape="1">
                    <a:blip r:embed="rId22">
                      <a:extLst>
                        <a:ext uri="{28A0092B-C50C-407E-A947-70E740481C1C}">
                          <a14:useLocalDpi xmlns:a14="http://schemas.microsoft.com/office/drawing/2010/main" val="0"/>
                        </a:ext>
                      </a:extLst>
                    </a:blip>
                    <a:srcRect t="2649" b="3311"/>
                    <a:stretch>
                      <a:fillRect/>
                    </a:stretch>
                  </pic:blipFill>
                  <pic:spPr bwMode="auto">
                    <a:xfrm>
                      <a:off x="0" y="0"/>
                      <a:ext cx="6120130" cy="2705100"/>
                    </a:xfrm>
                    <a:prstGeom prst="rect">
                      <a:avLst/>
                    </a:prstGeom>
                    <a:noFill/>
                    <a:ln>
                      <a:noFill/>
                    </a:ln>
                    <a:extLst>
                      <a:ext uri="{53640926-AAD7-44D8-BBD7-CCE9431645EC}">
                        <a14:shadowObscured xmlns:a14="http://schemas.microsoft.com/office/drawing/2010/main"/>
                      </a:ext>
                    </a:extLst>
                  </pic:spPr>
                </pic:pic>
              </a:graphicData>
            </a:graphic>
          </wp:inline>
        </w:drawing>
      </w:r>
    </w:p>
    <w:p w14:paraId="60012743" w14:textId="391E5F69" w:rsidR="002074A3" w:rsidRPr="00005447" w:rsidRDefault="002074A3" w:rsidP="002074A3">
      <w:pPr>
        <w:pStyle w:val="NormalWeb"/>
        <w:spacing w:before="80" w:beforeAutospacing="0" w:after="20" w:afterAutospacing="0" w:line="216" w:lineRule="exact"/>
        <w:rPr>
          <w:spacing w:val="-4"/>
        </w:rPr>
      </w:pPr>
      <w:r w:rsidRPr="00005447">
        <w:rPr>
          <w:rFonts w:ascii="Arial" w:eastAsia="Arial" w:hAnsi="Arial"/>
          <w:color w:val="000000"/>
          <w:spacing w:val="-4"/>
          <w:kern w:val="24"/>
          <w:sz w:val="18"/>
          <w:szCs w:val="18"/>
        </w:rPr>
        <w:t>Real prices, 2024</w:t>
      </w:r>
      <w:r w:rsidRPr="00005447">
        <w:rPr>
          <w:rFonts w:ascii="Arial" w:eastAsia="Arial" w:hAnsi="Arial"/>
          <w:color w:val="000000"/>
          <w:spacing w:val="-4"/>
          <w:kern w:val="24"/>
          <w:sz w:val="18"/>
          <w:szCs w:val="18"/>
        </w:rPr>
        <w:noBreakHyphen/>
        <w:t>25 basis, based on implicit price deflator of GDP. Own source revenue is total state and territory government revenue excluding revenue from Australian Government grants and subsidies (general government sector only).</w:t>
      </w:r>
    </w:p>
    <w:p w14:paraId="274C2908" w14:textId="237C9C0C" w:rsidR="002074A3" w:rsidRDefault="002074A3" w:rsidP="000D4AEB">
      <w:pPr>
        <w:pStyle w:val="Source"/>
      </w:pPr>
      <w:r>
        <w:t xml:space="preserve">Source: </w:t>
      </w:r>
      <w:r w:rsidR="00080B50" w:rsidRPr="00872C7E">
        <w:rPr>
          <w:rFonts w:ascii="Arial" w:eastAsia="Arial" w:hAnsi="Arial"/>
          <w:kern w:val="24"/>
          <w:szCs w:val="18"/>
        </w:rPr>
        <w:t>PC estimates based on</w:t>
      </w:r>
      <w:r w:rsidR="00080B50">
        <w:rPr>
          <w:rFonts w:ascii="Arial" w:eastAsia="Arial" w:hAnsi="Arial"/>
          <w:kern w:val="24"/>
          <w:szCs w:val="18"/>
        </w:rPr>
        <w:t xml:space="preserve"> ABS </w:t>
      </w:r>
      <w:r w:rsidR="00080B50" w:rsidRPr="00C5499F">
        <w:rPr>
          <w:rFonts w:ascii="Arial" w:eastAsia="Arial" w:hAnsi="Arial" w:cs="Arial"/>
        </w:rPr>
        <w:t>(2025a)</w:t>
      </w:r>
      <w:r w:rsidR="00080B50">
        <w:rPr>
          <w:rFonts w:ascii="Arial" w:eastAsia="Arial" w:hAnsi="Arial"/>
          <w:kern w:val="24"/>
          <w:szCs w:val="18"/>
        </w:rPr>
        <w:t xml:space="preserve"> for GDP deflator and</w:t>
      </w:r>
      <w:r w:rsidR="00080B50" w:rsidRPr="00872C7E">
        <w:rPr>
          <w:rFonts w:ascii="Arial" w:eastAsia="Arial" w:hAnsi="Arial"/>
          <w:kern w:val="24"/>
          <w:szCs w:val="18"/>
        </w:rPr>
        <w:t xml:space="preserve"> ABS </w:t>
      </w:r>
      <w:r w:rsidR="00080B50" w:rsidRPr="00872C7E">
        <w:rPr>
          <w:rFonts w:ascii="Arial" w:eastAsia="Arial" w:hAnsi="Arial" w:cs="Arial"/>
        </w:rPr>
        <w:t>(2025b)</w:t>
      </w:r>
      <w:r w:rsidR="00080B50">
        <w:rPr>
          <w:rFonts w:ascii="Arial" w:eastAsia="Arial" w:hAnsi="Arial"/>
          <w:kern w:val="24"/>
          <w:szCs w:val="18"/>
        </w:rPr>
        <w:t xml:space="preserve"> for revenue.</w:t>
      </w:r>
      <w:r w:rsidR="007B63B9">
        <w:t xml:space="preserve"> </w:t>
      </w:r>
    </w:p>
    <w:p w14:paraId="0A4ECCCF" w14:textId="14CC796B" w:rsidR="00D14A04" w:rsidRDefault="00322AFE" w:rsidP="00D16A0A">
      <w:pPr>
        <w:pStyle w:val="BodyText"/>
      </w:pPr>
      <w:r>
        <w:t xml:space="preserve">Commonwealth </w:t>
      </w:r>
      <w:r w:rsidR="00820464">
        <w:t xml:space="preserve">transfers </w:t>
      </w:r>
      <w:r>
        <w:t xml:space="preserve">to the </w:t>
      </w:r>
      <w:r w:rsidR="00B80D60">
        <w:t>states</w:t>
      </w:r>
      <w:r>
        <w:t xml:space="preserve"> </w:t>
      </w:r>
      <w:r w:rsidR="00BC1055">
        <w:t xml:space="preserve">are made in the form of </w:t>
      </w:r>
      <w:r w:rsidR="00301335">
        <w:t>general revenue assistance</w:t>
      </w:r>
      <w:r w:rsidR="00500D27">
        <w:t xml:space="preserve"> (GRA)</w:t>
      </w:r>
      <w:r w:rsidR="00244AF5">
        <w:t>,</w:t>
      </w:r>
      <w:r w:rsidR="00D6018A">
        <w:t xml:space="preserve"> </w:t>
      </w:r>
      <w:r w:rsidR="00244AF5">
        <w:t>which</w:t>
      </w:r>
      <w:r w:rsidR="00D6018A">
        <w:t xml:space="preserve"> can</w:t>
      </w:r>
      <w:r w:rsidR="00227F35">
        <w:t xml:space="preserve"> be used by the states for any </w:t>
      </w:r>
      <w:r w:rsidR="002015FA">
        <w:t>purpose</w:t>
      </w:r>
      <w:r w:rsidR="004C7A5D">
        <w:t xml:space="preserve"> (untied funding)</w:t>
      </w:r>
      <w:r w:rsidR="00244AF5">
        <w:t>,</w:t>
      </w:r>
      <w:r w:rsidR="00D6018A">
        <w:t xml:space="preserve"> </w:t>
      </w:r>
      <w:r w:rsidR="00BD1A48">
        <w:t xml:space="preserve">and </w:t>
      </w:r>
      <w:r w:rsidR="00301335">
        <w:t>specific purpose payments</w:t>
      </w:r>
      <w:r w:rsidR="001C3E08">
        <w:t xml:space="preserve"> (SPPs)</w:t>
      </w:r>
      <w:r w:rsidR="00244AF5">
        <w:t>, which</w:t>
      </w:r>
      <w:r w:rsidR="00D6018A">
        <w:t xml:space="preserve"> are</w:t>
      </w:r>
      <w:r w:rsidR="00570112">
        <w:t xml:space="preserve"> spent </w:t>
      </w:r>
      <w:r w:rsidR="001979D6">
        <w:t xml:space="preserve">on agreed </w:t>
      </w:r>
      <w:r w:rsidR="007F6B1F">
        <w:t>policy areas</w:t>
      </w:r>
      <w:r w:rsidR="004C7A5D">
        <w:t xml:space="preserve"> (tied funding)</w:t>
      </w:r>
      <w:r w:rsidR="007F6B1F">
        <w:t xml:space="preserve">. </w:t>
      </w:r>
      <w:r w:rsidR="002F079A">
        <w:t>GRA</w:t>
      </w:r>
      <w:r w:rsidR="000B3EC1">
        <w:t xml:space="preserve"> primarily </w:t>
      </w:r>
      <w:r w:rsidR="00CD783C">
        <w:t xml:space="preserve">consists of </w:t>
      </w:r>
      <w:r w:rsidR="00677F15">
        <w:t>GST</w:t>
      </w:r>
      <w:r w:rsidR="006B5629">
        <w:t xml:space="preserve"> </w:t>
      </w:r>
      <w:r w:rsidR="000B3EC1">
        <w:t>revenue</w:t>
      </w:r>
      <w:r w:rsidR="751F6272">
        <w:t xml:space="preserve"> and</w:t>
      </w:r>
      <w:r w:rsidR="005E515A">
        <w:t xml:space="preserve"> </w:t>
      </w:r>
      <w:r w:rsidR="002F079A">
        <w:t xml:space="preserve">accounts for </w:t>
      </w:r>
      <w:r w:rsidR="00CB0124">
        <w:t>about</w:t>
      </w:r>
      <w:r w:rsidR="009A0BC0">
        <w:t xml:space="preserve"> half of </w:t>
      </w:r>
      <w:r w:rsidR="007E483B">
        <w:t>Commonwealth transfers to the states each year</w:t>
      </w:r>
      <w:r w:rsidR="685CD1A0">
        <w:t xml:space="preserve"> </w:t>
      </w:r>
      <w:r w:rsidR="00FB2C31">
        <w:t>(figure</w:t>
      </w:r>
      <w:r w:rsidR="00147877">
        <w:t> </w:t>
      </w:r>
      <w:r w:rsidR="00FB2C31">
        <w:t>2)</w:t>
      </w:r>
      <w:r w:rsidR="007F14D6">
        <w:t>.</w:t>
      </w:r>
    </w:p>
    <w:p w14:paraId="4B3AAD0A" w14:textId="16B8496A" w:rsidR="00917D33" w:rsidRPr="005550A0" w:rsidRDefault="00917D33" w:rsidP="00D665CE">
      <w:pPr>
        <w:pStyle w:val="FigureTableHeading"/>
        <w:rPr>
          <w:vertAlign w:val="superscript"/>
        </w:rPr>
      </w:pPr>
      <w:r>
        <w:lastRenderedPageBreak/>
        <w:t xml:space="preserve">Figure </w:t>
      </w:r>
      <w:r w:rsidR="00DA147A">
        <w:t>2</w:t>
      </w:r>
      <w:r>
        <w:rPr>
          <w:noProof/>
        </w:rPr>
        <w:t xml:space="preserve"> </w:t>
      </w:r>
      <w:r>
        <w:t>– Total combined state and territory</w:t>
      </w:r>
      <w:r w:rsidRPr="00CA7834">
        <w:t xml:space="preserve"> </w:t>
      </w:r>
      <w:r>
        <w:t>government revenue, 1998</w:t>
      </w:r>
      <w:r w:rsidR="7D8168F8">
        <w:t>-</w:t>
      </w:r>
      <w:r>
        <w:t>99 to 2023</w:t>
      </w:r>
      <w:r w:rsidR="5FEB4E05">
        <w:t>-</w:t>
      </w:r>
      <w:r>
        <w:t>24</w:t>
      </w:r>
    </w:p>
    <w:p w14:paraId="45852898" w14:textId="62397B19" w:rsidR="00646DCF" w:rsidRPr="005550A0" w:rsidRDefault="0040496B" w:rsidP="00917D33">
      <w:r w:rsidRPr="0040496B">
        <w:rPr>
          <w:noProof/>
        </w:rPr>
        <w:drawing>
          <wp:inline distT="0" distB="0" distL="0" distR="0" wp14:anchorId="3196B83B" wp14:editId="532E8801">
            <wp:extent cx="6120130" cy="2870835"/>
            <wp:effectExtent l="0" t="0" r="0" b="0"/>
            <wp:docPr id="1796675596" name="Picture 8" descr="Stacked area chart of Australian government revenue by source: own source, GST, specific purpose payments and other general revenue assistance. Total revenue rises from around $200B in 1998–99 to nearly $400B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75596" name="Picture 8" descr="Stacked area chart of Australian government revenue by source: own source, GST, specific purpose payments and other general revenue assistance. Total revenue rises from around $200B in 1998–99 to nearly $400B in 2023–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870835"/>
                    </a:xfrm>
                    <a:prstGeom prst="rect">
                      <a:avLst/>
                    </a:prstGeom>
                    <a:noFill/>
                    <a:ln>
                      <a:noFill/>
                    </a:ln>
                  </pic:spPr>
                </pic:pic>
              </a:graphicData>
            </a:graphic>
          </wp:inline>
        </w:drawing>
      </w:r>
    </w:p>
    <w:p w14:paraId="790BCC2B" w14:textId="7CEF6120" w:rsidR="00F41091" w:rsidRDefault="00F41091" w:rsidP="00331CD6">
      <w:pPr>
        <w:pStyle w:val="Note"/>
      </w:pPr>
      <w:r>
        <w:t>Real prices, 2024</w:t>
      </w:r>
      <w:r>
        <w:noBreakHyphen/>
        <w:t>25 basis, based on implicit price deflator of GDP. Own source revenue is total state and territory government revenue excluding revenue from Australian Government grants and subsidies (general government sector only). SPPs, GST and other GRA are calculated by proportioning combined state and territory government revenue from Australian Government grants and subsidies, based on the proportion of SPPs, GST and other GRA in Australian Government Final Budget Outcomes and Budget Papers.</w:t>
      </w:r>
    </w:p>
    <w:p w14:paraId="54A48189" w14:textId="2707034B" w:rsidR="00F41091" w:rsidRDefault="00F41091" w:rsidP="00331CD6">
      <w:pPr>
        <w:pStyle w:val="Source"/>
      </w:pPr>
      <w:r>
        <w:t xml:space="preserve">Source: </w:t>
      </w:r>
      <w:r w:rsidR="000C3870" w:rsidRPr="000C3870">
        <w:t>PC estimates based on ABS (2025a) for GDP deflator, ABS (2025b) for revenue and Final Budget Outcomes (</w:t>
      </w:r>
      <w:r w:rsidR="00C506CF">
        <w:t xml:space="preserve">COA </w:t>
      </w:r>
      <w:r w:rsidR="000C3870" w:rsidRPr="000C3870">
        <w:t>1999, 2000a, 2002, 2003, 2004, 2005, 2006, 2007, 2008, 2009, 2010, 2011, 2012, 2013, 2014, 2015, 2016, 2017, 2018, 2019, 2020; 2021, 2022; 2023; 2024, 2025</w:t>
      </w:r>
      <w:r w:rsidR="00921C28">
        <w:t>c</w:t>
      </w:r>
      <w:r w:rsidR="000C3870" w:rsidRPr="000C3870">
        <w:t>) and Budget Paper 3 (</w:t>
      </w:r>
      <w:r w:rsidR="00C506CF">
        <w:t xml:space="preserve">COA </w:t>
      </w:r>
      <w:r w:rsidR="000C3870" w:rsidRPr="000C3870">
        <w:t>2000b) for proportioning.</w:t>
      </w:r>
    </w:p>
    <w:p w14:paraId="4690B5D6" w14:textId="05E758A8" w:rsidR="007338DD" w:rsidRPr="00B36D70" w:rsidRDefault="007338DD" w:rsidP="00B36D70">
      <w:pPr>
        <w:pStyle w:val="BodyText"/>
      </w:pPr>
      <w:r w:rsidRPr="00B36D70">
        <w:t xml:space="preserve">GRA has been provided to the states in a number of forms since Federation, including special grants, Financial Assistance Grants, and now </w:t>
      </w:r>
      <w:r w:rsidR="00B92044" w:rsidRPr="00B36D70">
        <w:t>the GST</w:t>
      </w:r>
      <w:r w:rsidRPr="00B36D70">
        <w:t xml:space="preserve">. </w:t>
      </w:r>
      <w:r w:rsidR="55CD1AF9" w:rsidRPr="00B36D70">
        <w:t>GRA has been distributed on the basis of Horizontal Fiscal Equalisation (HFE) since the establishment of the Commonwealth Grants Commission (CGC) in 1933</w:t>
      </w:r>
      <w:r w:rsidRPr="00B36D70">
        <w:t>. HFE</w:t>
      </w:r>
      <w:r w:rsidR="003E1AD2" w:rsidRPr="00B36D70">
        <w:t xml:space="preserve"> –</w:t>
      </w:r>
      <w:r w:rsidRPr="00B36D70">
        <w:t xml:space="preserve"> in its simplest expression</w:t>
      </w:r>
      <w:r w:rsidR="003E1AD2" w:rsidRPr="00B36D70">
        <w:t xml:space="preserve"> –</w:t>
      </w:r>
      <w:r w:rsidRPr="00B36D70">
        <w:t xml:space="preserve"> is about providing additional support to fiscally weaker states and territories. The scale and sophistication of HFE in Australia has evolved and adapted over time</w:t>
      </w:r>
      <w:r w:rsidR="00EF6BB9" w:rsidRPr="00B36D70">
        <w:t xml:space="preserve"> (CGC 2023)</w:t>
      </w:r>
      <w:r w:rsidRPr="00B36D70">
        <w:t>.</w:t>
      </w:r>
    </w:p>
    <w:p w14:paraId="15A528A6" w14:textId="7473563F" w:rsidR="007D5A28" w:rsidRPr="00331CD6" w:rsidRDefault="001957EF" w:rsidP="00D16A0A">
      <w:pPr>
        <w:pStyle w:val="BodyText"/>
      </w:pPr>
      <w:r>
        <w:t>As agreed</w:t>
      </w:r>
      <w:r w:rsidR="00B45B35">
        <w:t xml:space="preserve"> to</w:t>
      </w:r>
      <w:r>
        <w:t xml:space="preserve"> </w:t>
      </w:r>
      <w:r w:rsidR="00E34B7A">
        <w:t>at</w:t>
      </w:r>
      <w:r w:rsidR="003F4230">
        <w:t xml:space="preserve"> </w:t>
      </w:r>
      <w:r>
        <w:t>the introduction of the GST</w:t>
      </w:r>
      <w:r w:rsidR="00B23990">
        <w:t xml:space="preserve"> in 2000</w:t>
      </w:r>
      <w:r>
        <w:t xml:space="preserve"> and </w:t>
      </w:r>
      <w:r w:rsidR="00684390">
        <w:t>re</w:t>
      </w:r>
      <w:r w:rsidR="006E355E">
        <w:t xml:space="preserve">affirmed in </w:t>
      </w:r>
      <w:r w:rsidR="00863FC8">
        <w:t xml:space="preserve">subsequent </w:t>
      </w:r>
      <w:r w:rsidR="00E20888">
        <w:t>Intergovernmental Agreements</w:t>
      </w:r>
      <w:r w:rsidR="003F4230">
        <w:t xml:space="preserve"> </w:t>
      </w:r>
      <w:r w:rsidR="00192CF8">
        <w:t>in</w:t>
      </w:r>
      <w:r w:rsidR="003F4230">
        <w:t xml:space="preserve"> </w:t>
      </w:r>
      <w:r w:rsidR="003F4230" w:rsidRPr="00331CD6">
        <w:t>both</w:t>
      </w:r>
      <w:r w:rsidR="00192CF8" w:rsidRPr="00331CD6">
        <w:t xml:space="preserve"> 2008 and </w:t>
      </w:r>
      <w:r w:rsidR="006859BD" w:rsidRPr="00331CD6">
        <w:t>2022,</w:t>
      </w:r>
      <w:r w:rsidR="00E17047" w:rsidRPr="00331CD6">
        <w:t xml:space="preserve"> the </w:t>
      </w:r>
      <w:r w:rsidR="00C144FC" w:rsidRPr="00331CD6">
        <w:t>Australian Government</w:t>
      </w:r>
      <w:r w:rsidR="000632A8" w:rsidRPr="00331CD6">
        <w:t xml:space="preserve"> </w:t>
      </w:r>
      <w:r w:rsidR="0049685C" w:rsidRPr="00331CD6">
        <w:t>transfer</w:t>
      </w:r>
      <w:r w:rsidR="00473982" w:rsidRPr="00331CD6">
        <w:t>s</w:t>
      </w:r>
      <w:r w:rsidR="0049685C" w:rsidRPr="00331CD6">
        <w:t xml:space="preserve"> all GST revenue to the </w:t>
      </w:r>
      <w:r w:rsidR="00EA37CA" w:rsidRPr="00331CD6">
        <w:t>states</w:t>
      </w:r>
      <w:r w:rsidR="003D0E1C" w:rsidRPr="00331CD6">
        <w:t>,</w:t>
      </w:r>
      <w:r w:rsidR="00EA37CA" w:rsidRPr="00331CD6">
        <w:t xml:space="preserve"> and </w:t>
      </w:r>
      <w:r w:rsidR="00C03829" w:rsidRPr="00331CD6">
        <w:t xml:space="preserve">the </w:t>
      </w:r>
      <w:r w:rsidR="003E02CD" w:rsidRPr="00331CD6">
        <w:t>d</w:t>
      </w:r>
      <w:r w:rsidR="00FE74F8" w:rsidRPr="00331CD6">
        <w:t>istribut</w:t>
      </w:r>
      <w:r w:rsidR="00C03829" w:rsidRPr="00331CD6">
        <w:t xml:space="preserve">ion </w:t>
      </w:r>
      <w:r w:rsidR="00FE74F8" w:rsidRPr="00331CD6">
        <w:t xml:space="preserve">between states </w:t>
      </w:r>
      <w:r w:rsidR="00CA29A3" w:rsidRPr="00331CD6">
        <w:t xml:space="preserve">is </w:t>
      </w:r>
      <w:r w:rsidR="00B63CC4" w:rsidRPr="00331CD6">
        <w:t xml:space="preserve">in accordance with the principle of </w:t>
      </w:r>
      <w:r w:rsidR="00AE1BFB" w:rsidRPr="00331CD6">
        <w:t>HFE</w:t>
      </w:r>
      <w:r w:rsidR="00AE0DE3" w:rsidRPr="00331CD6">
        <w:t xml:space="preserve"> </w:t>
      </w:r>
      <w:r w:rsidR="00C43C3F" w:rsidRPr="00331CD6">
        <w:t>(Commonwealth and Australian State and Territory Governments 2022, part 4)</w:t>
      </w:r>
      <w:r w:rsidR="00255A02" w:rsidRPr="00331CD6">
        <w:t>.</w:t>
      </w:r>
    </w:p>
    <w:p w14:paraId="085631DE" w14:textId="06CBC77C" w:rsidR="0072041C" w:rsidRPr="00331CD6" w:rsidRDefault="00FE1C7F" w:rsidP="00331CD6">
      <w:pPr>
        <w:pStyle w:val="BodyText"/>
      </w:pPr>
      <w:r w:rsidRPr="00331CD6">
        <w:t>As applied up to 2018,</w:t>
      </w:r>
      <w:r w:rsidR="001546DB" w:rsidRPr="00331CD6">
        <w:t xml:space="preserve"> </w:t>
      </w:r>
      <w:r w:rsidR="00432E5A" w:rsidRPr="00331CD6">
        <w:t xml:space="preserve">HFE </w:t>
      </w:r>
      <w:r w:rsidR="00DD6666" w:rsidRPr="00331CD6">
        <w:t>in Australia</w:t>
      </w:r>
      <w:r w:rsidR="00E37883" w:rsidRPr="00331CD6">
        <w:t xml:space="preserve"> sought </w:t>
      </w:r>
      <w:r w:rsidR="00432E5A" w:rsidRPr="00331CD6">
        <w:t xml:space="preserve">to </w:t>
      </w:r>
      <w:r w:rsidR="005117AB" w:rsidRPr="00331CD6">
        <w:t xml:space="preserve">equalise </w:t>
      </w:r>
      <w:r w:rsidR="00BF0ADE" w:rsidRPr="00331CD6">
        <w:t xml:space="preserve">the fiscal capacity of the </w:t>
      </w:r>
      <w:r w:rsidR="005117AB" w:rsidRPr="00331CD6">
        <w:t xml:space="preserve">states </w:t>
      </w:r>
      <w:r w:rsidR="00F7275C" w:rsidRPr="00331CD6">
        <w:t>t</w:t>
      </w:r>
      <w:r w:rsidR="00A435BC" w:rsidRPr="00331CD6">
        <w:t xml:space="preserve">o </w:t>
      </w:r>
      <w:r w:rsidR="00432E5A" w:rsidRPr="00331CD6">
        <w:t xml:space="preserve">allow </w:t>
      </w:r>
      <w:r w:rsidR="00BF7D55" w:rsidRPr="00331CD6">
        <w:t>them</w:t>
      </w:r>
      <w:r w:rsidR="00432E5A" w:rsidRPr="00331CD6">
        <w:t xml:space="preserve"> to provide public services at a </w:t>
      </w:r>
      <w:r w:rsidR="001377A4" w:rsidRPr="00331CD6">
        <w:t>broadly comparable</w:t>
      </w:r>
      <w:r w:rsidR="00432E5A" w:rsidRPr="00331CD6">
        <w:t xml:space="preserve"> standard</w:t>
      </w:r>
      <w:r w:rsidR="00B93DE1" w:rsidRPr="00331CD6">
        <w:t xml:space="preserve"> to one another</w:t>
      </w:r>
      <w:r w:rsidR="004E7B82" w:rsidRPr="00331CD6">
        <w:t xml:space="preserve">, </w:t>
      </w:r>
      <w:r w:rsidR="009F531D" w:rsidRPr="00331CD6">
        <w:t>assuming that</w:t>
      </w:r>
      <w:r w:rsidR="00F008BD" w:rsidRPr="00331CD6">
        <w:t xml:space="preserve"> each ma</w:t>
      </w:r>
      <w:r w:rsidR="00EF32A9" w:rsidRPr="00331CD6">
        <w:t>de</w:t>
      </w:r>
      <w:r w:rsidR="00F008BD" w:rsidRPr="00331CD6">
        <w:t xml:space="preserve"> the same effort to raise revenue from its own</w:t>
      </w:r>
      <w:r w:rsidR="009365D9" w:rsidRPr="00331CD6">
        <w:noBreakHyphen/>
      </w:r>
      <w:r w:rsidR="00F008BD" w:rsidRPr="00331CD6">
        <w:t>sources and operate</w:t>
      </w:r>
      <w:r w:rsidR="009F531D" w:rsidRPr="00331CD6">
        <w:t>s</w:t>
      </w:r>
      <w:r w:rsidR="00F008BD" w:rsidRPr="00331CD6">
        <w:t xml:space="preserve"> at the same level of efficiency</w:t>
      </w:r>
      <w:r w:rsidR="00403A43" w:rsidRPr="00331CD6">
        <w:t xml:space="preserve"> (CGC 2018)</w:t>
      </w:r>
      <w:r w:rsidR="00DC1CAC" w:rsidRPr="00331CD6">
        <w:t>.</w:t>
      </w:r>
      <w:r w:rsidR="00821EDD" w:rsidRPr="00331CD6">
        <w:t xml:space="preserve"> Th</w:t>
      </w:r>
      <w:r w:rsidR="004B00E5" w:rsidRPr="00331CD6">
        <w:t>e</w:t>
      </w:r>
      <w:r w:rsidR="00B163AB" w:rsidRPr="00331CD6">
        <w:t xml:space="preserve"> </w:t>
      </w:r>
      <w:r w:rsidR="05761CAB" w:rsidRPr="00331CD6">
        <w:t>CGC</w:t>
      </w:r>
      <w:r w:rsidR="00D21A93" w:rsidRPr="00331CD6">
        <w:t xml:space="preserve">, an independent </w:t>
      </w:r>
      <w:r w:rsidR="00485D04" w:rsidRPr="00331CD6">
        <w:t>agency</w:t>
      </w:r>
      <w:r w:rsidR="00D14FC7" w:rsidRPr="00331CD6">
        <w:t>,</w:t>
      </w:r>
      <w:r w:rsidR="00BC277C" w:rsidRPr="00331CD6">
        <w:t xml:space="preserve"> assesses </w:t>
      </w:r>
      <w:r w:rsidR="00D14FC7" w:rsidRPr="00331CD6">
        <w:t xml:space="preserve">the </w:t>
      </w:r>
      <w:r w:rsidR="00F06890" w:rsidRPr="00331CD6">
        <w:t xml:space="preserve">spending needs and revenue raising abilities </w:t>
      </w:r>
      <w:r w:rsidR="0041610A" w:rsidRPr="00331CD6">
        <w:t xml:space="preserve">for each state and </w:t>
      </w:r>
      <w:r w:rsidR="00CB7C5F" w:rsidRPr="00331CD6">
        <w:t xml:space="preserve">makes a recommendation to the </w:t>
      </w:r>
      <w:r w:rsidR="00110092" w:rsidRPr="00331CD6">
        <w:t xml:space="preserve">Australian Government on </w:t>
      </w:r>
      <w:r w:rsidR="001667DB" w:rsidRPr="00331CD6">
        <w:t>how GST revenue should be distributed</w:t>
      </w:r>
      <w:r w:rsidR="00D14FC7" w:rsidRPr="00331CD6">
        <w:t>.</w:t>
      </w:r>
      <w:r w:rsidR="00794837" w:rsidRPr="00331CD6">
        <w:t xml:space="preserve"> </w:t>
      </w:r>
      <w:r w:rsidR="00F86A94" w:rsidRPr="00331CD6">
        <w:t xml:space="preserve">State shares of </w:t>
      </w:r>
      <w:r w:rsidR="0015759E" w:rsidRPr="00331CD6">
        <w:t xml:space="preserve">GST </w:t>
      </w:r>
      <w:r w:rsidR="00FF5D42" w:rsidRPr="00331CD6">
        <w:t xml:space="preserve">reflect the </w:t>
      </w:r>
      <w:r w:rsidR="0015759E" w:rsidRPr="00331CD6">
        <w:t>differences in the econom</w:t>
      </w:r>
      <w:r w:rsidR="00086F35" w:rsidRPr="00331CD6">
        <w:t>ic</w:t>
      </w:r>
      <w:r w:rsidR="00CC545E" w:rsidRPr="00331CD6">
        <w:t xml:space="preserve"> and </w:t>
      </w:r>
      <w:r w:rsidR="00086F35" w:rsidRPr="00331CD6">
        <w:t>socio</w:t>
      </w:r>
      <w:r w:rsidR="009365D9" w:rsidRPr="00331CD6">
        <w:noBreakHyphen/>
      </w:r>
      <w:r w:rsidR="00CC545E" w:rsidRPr="00331CD6">
        <w:t>demogra</w:t>
      </w:r>
      <w:r w:rsidR="00062FC6" w:rsidRPr="00331CD6">
        <w:t>p</w:t>
      </w:r>
      <w:r w:rsidR="00CC545E" w:rsidRPr="00331CD6">
        <w:t xml:space="preserve">hic </w:t>
      </w:r>
      <w:r w:rsidR="00086F35" w:rsidRPr="00331CD6">
        <w:t>circumstances across states</w:t>
      </w:r>
      <w:r w:rsidR="0030046D" w:rsidRPr="00331CD6">
        <w:t xml:space="preserve"> </w:t>
      </w:r>
      <w:r w:rsidR="001C4BEB" w:rsidRPr="00331CD6">
        <w:t>(CGC 2025a)</w:t>
      </w:r>
      <w:r w:rsidR="008D0FE3" w:rsidRPr="00331CD6">
        <w:t>. If all states had similar economies</w:t>
      </w:r>
      <w:r w:rsidR="00745980" w:rsidRPr="00331CD6">
        <w:t>, populations,</w:t>
      </w:r>
      <w:r w:rsidR="00944754" w:rsidRPr="00331CD6">
        <w:t xml:space="preserve"> and </w:t>
      </w:r>
      <w:r w:rsidR="00884F35" w:rsidRPr="00331CD6">
        <w:t>socio</w:t>
      </w:r>
      <w:r w:rsidR="009365D9" w:rsidRPr="00331CD6">
        <w:noBreakHyphen/>
      </w:r>
      <w:r w:rsidR="008D0FE3" w:rsidRPr="00331CD6">
        <w:t>demographic</w:t>
      </w:r>
      <w:r w:rsidR="00884F35" w:rsidRPr="00331CD6">
        <w:t xml:space="preserve"> compositions</w:t>
      </w:r>
      <w:r w:rsidR="001F2D1D" w:rsidRPr="00331CD6">
        <w:t>,</w:t>
      </w:r>
      <w:r w:rsidR="008D0FE3" w:rsidRPr="00331CD6">
        <w:t xml:space="preserve"> the</w:t>
      </w:r>
      <w:r w:rsidR="00DF6011" w:rsidRPr="00331CD6">
        <w:t>ir</w:t>
      </w:r>
      <w:r w:rsidR="008D0FE3" w:rsidRPr="00331CD6">
        <w:t xml:space="preserve"> </w:t>
      </w:r>
      <w:r w:rsidR="00377455" w:rsidRPr="00331CD6">
        <w:t xml:space="preserve">fiscal capacity and </w:t>
      </w:r>
      <w:r w:rsidR="008D0FE3" w:rsidRPr="00331CD6">
        <w:t xml:space="preserve">GST </w:t>
      </w:r>
      <w:r w:rsidR="00377455" w:rsidRPr="00331CD6">
        <w:t xml:space="preserve">shares </w:t>
      </w:r>
      <w:r w:rsidR="008D0FE3" w:rsidRPr="00331CD6">
        <w:t>would</w:t>
      </w:r>
      <w:r w:rsidR="00084BC4" w:rsidRPr="00331CD6">
        <w:t xml:space="preserve"> also</w:t>
      </w:r>
      <w:r w:rsidR="008D0FE3" w:rsidRPr="00331CD6">
        <w:t xml:space="preserve"> be </w:t>
      </w:r>
      <w:r w:rsidR="008335C6" w:rsidRPr="00331CD6">
        <w:t>similar</w:t>
      </w:r>
      <w:r w:rsidR="00346DFF" w:rsidRPr="00331CD6">
        <w:t>.</w:t>
      </w:r>
    </w:p>
    <w:p w14:paraId="51549E1F" w14:textId="45F72050" w:rsidR="00812BA8" w:rsidRPr="00331CD6" w:rsidRDefault="00D03ADA" w:rsidP="00C41B6D">
      <w:pPr>
        <w:pStyle w:val="BodyText"/>
        <w:keepNext/>
        <w:keepLines/>
        <w:rPr>
          <w:spacing w:val="-2"/>
        </w:rPr>
      </w:pPr>
      <w:r w:rsidRPr="00331CD6">
        <w:rPr>
          <w:spacing w:val="-2"/>
        </w:rPr>
        <w:lastRenderedPageBreak/>
        <w:t xml:space="preserve">One </w:t>
      </w:r>
      <w:r w:rsidR="00872727" w:rsidRPr="00331CD6">
        <w:rPr>
          <w:spacing w:val="-2"/>
        </w:rPr>
        <w:t xml:space="preserve">point of difference </w:t>
      </w:r>
      <w:r w:rsidR="00ED2964" w:rsidRPr="00331CD6">
        <w:rPr>
          <w:spacing w:val="-2"/>
        </w:rPr>
        <w:t xml:space="preserve">among the states </w:t>
      </w:r>
      <w:r w:rsidR="00872727" w:rsidRPr="00331CD6">
        <w:rPr>
          <w:spacing w:val="-2"/>
        </w:rPr>
        <w:t>that can have a large impact on</w:t>
      </w:r>
      <w:r w:rsidR="00F1154D" w:rsidRPr="00331CD6">
        <w:rPr>
          <w:spacing w:val="-2"/>
        </w:rPr>
        <w:t xml:space="preserve"> a state’s</w:t>
      </w:r>
      <w:r w:rsidR="00872727" w:rsidRPr="00331CD6">
        <w:rPr>
          <w:spacing w:val="-2"/>
        </w:rPr>
        <w:t xml:space="preserve"> GST share is </w:t>
      </w:r>
      <w:r w:rsidR="00906D38" w:rsidRPr="00331CD6">
        <w:rPr>
          <w:spacing w:val="-2"/>
        </w:rPr>
        <w:t>the</w:t>
      </w:r>
      <w:r w:rsidR="0015759E" w:rsidRPr="00331CD6">
        <w:rPr>
          <w:spacing w:val="-2"/>
        </w:rPr>
        <w:t xml:space="preserve"> mineral resources</w:t>
      </w:r>
      <w:r w:rsidR="00344B1C" w:rsidRPr="00331CD6">
        <w:rPr>
          <w:spacing w:val="-2"/>
        </w:rPr>
        <w:t xml:space="preserve"> within </w:t>
      </w:r>
      <w:r w:rsidR="009C74D0" w:rsidRPr="00331CD6">
        <w:rPr>
          <w:spacing w:val="-2"/>
        </w:rPr>
        <w:t>their borders</w:t>
      </w:r>
      <w:r w:rsidR="00D63DB5" w:rsidRPr="00331CD6">
        <w:rPr>
          <w:spacing w:val="-2"/>
        </w:rPr>
        <w:t xml:space="preserve">. </w:t>
      </w:r>
      <w:r w:rsidR="00573C46" w:rsidRPr="00331CD6">
        <w:rPr>
          <w:spacing w:val="-2"/>
        </w:rPr>
        <w:t>As</w:t>
      </w:r>
      <w:r w:rsidR="002B074C" w:rsidRPr="00331CD6" w:rsidDel="00573C46">
        <w:rPr>
          <w:spacing w:val="-2"/>
        </w:rPr>
        <w:t xml:space="preserve"> </w:t>
      </w:r>
      <w:r w:rsidR="00573C46" w:rsidRPr="00331CD6">
        <w:rPr>
          <w:spacing w:val="-2"/>
        </w:rPr>
        <w:t>about</w:t>
      </w:r>
      <w:r w:rsidR="002B074C" w:rsidRPr="00331CD6">
        <w:rPr>
          <w:spacing w:val="-2"/>
        </w:rPr>
        <w:t xml:space="preserve"> 92</w:t>
      </w:r>
      <w:r w:rsidR="00CB697B" w:rsidRPr="00331CD6">
        <w:rPr>
          <w:spacing w:val="-2"/>
        </w:rPr>
        <w:t>%</w:t>
      </w:r>
      <w:r w:rsidR="00C21B61" w:rsidRPr="00331CD6">
        <w:rPr>
          <w:spacing w:val="-2"/>
        </w:rPr>
        <w:t xml:space="preserve"> </w:t>
      </w:r>
      <w:r w:rsidR="004D1F3B" w:rsidRPr="00331CD6">
        <w:rPr>
          <w:spacing w:val="-2"/>
        </w:rPr>
        <w:t xml:space="preserve">of Australia’s </w:t>
      </w:r>
      <w:r w:rsidR="00752AC6" w:rsidRPr="00331CD6">
        <w:rPr>
          <w:spacing w:val="-2"/>
        </w:rPr>
        <w:t>economic</w:t>
      </w:r>
      <w:r w:rsidR="0002494A" w:rsidRPr="00331CD6">
        <w:rPr>
          <w:spacing w:val="-2"/>
        </w:rPr>
        <w:t>ally viable</w:t>
      </w:r>
      <w:r w:rsidR="001C6B78" w:rsidRPr="00331CD6">
        <w:rPr>
          <w:spacing w:val="-2"/>
        </w:rPr>
        <w:t xml:space="preserve"> </w:t>
      </w:r>
      <w:r w:rsidR="004D1F3B" w:rsidRPr="00331CD6">
        <w:rPr>
          <w:spacing w:val="-2"/>
        </w:rPr>
        <w:t xml:space="preserve">iron ore </w:t>
      </w:r>
      <w:r w:rsidR="004115D9" w:rsidRPr="00331CD6">
        <w:rPr>
          <w:spacing w:val="-2"/>
        </w:rPr>
        <w:t xml:space="preserve">is </w:t>
      </w:r>
      <w:r w:rsidR="004D1F3B" w:rsidRPr="00331CD6">
        <w:rPr>
          <w:spacing w:val="-2"/>
        </w:rPr>
        <w:t>located in Western Australia</w:t>
      </w:r>
      <w:r w:rsidR="00573C46" w:rsidRPr="00331CD6">
        <w:rPr>
          <w:spacing w:val="-2"/>
        </w:rPr>
        <w:t>, the</w:t>
      </w:r>
      <w:r w:rsidR="00804F4A" w:rsidRPr="00331CD6">
        <w:rPr>
          <w:spacing w:val="-2"/>
        </w:rPr>
        <w:t xml:space="preserve"> extraction of iron ore has </w:t>
      </w:r>
      <w:r w:rsidR="00955EB8" w:rsidRPr="00331CD6">
        <w:rPr>
          <w:spacing w:val="-2"/>
        </w:rPr>
        <w:t xml:space="preserve">had </w:t>
      </w:r>
      <w:r w:rsidR="00804F4A" w:rsidRPr="00331CD6">
        <w:rPr>
          <w:spacing w:val="-2"/>
        </w:rPr>
        <w:t xml:space="preserve">a </w:t>
      </w:r>
      <w:r w:rsidR="00955EB8" w:rsidRPr="00331CD6">
        <w:rPr>
          <w:spacing w:val="-2"/>
        </w:rPr>
        <w:t>significant impact on its GST share</w:t>
      </w:r>
      <w:r w:rsidR="00510E77" w:rsidRPr="00331CD6">
        <w:rPr>
          <w:spacing w:val="-2"/>
        </w:rPr>
        <w:t xml:space="preserve"> </w:t>
      </w:r>
      <w:r w:rsidR="004D01C5" w:rsidRPr="00331CD6">
        <w:rPr>
          <w:spacing w:val="-2"/>
        </w:rPr>
        <w:t>(Geosciences Australia 2023)</w:t>
      </w:r>
      <w:r w:rsidR="00955EB8" w:rsidRPr="00331CD6">
        <w:rPr>
          <w:spacing w:val="-2"/>
        </w:rPr>
        <w:t>.</w:t>
      </w:r>
      <w:r w:rsidR="004B4566" w:rsidRPr="00331CD6">
        <w:rPr>
          <w:spacing w:val="-2"/>
        </w:rPr>
        <w:t xml:space="preserve"> </w:t>
      </w:r>
      <w:r w:rsidR="00955EB8" w:rsidRPr="00331CD6">
        <w:rPr>
          <w:spacing w:val="-2"/>
        </w:rPr>
        <w:t>T</w:t>
      </w:r>
      <w:r w:rsidR="006223F0" w:rsidRPr="00331CD6">
        <w:rPr>
          <w:spacing w:val="-2"/>
        </w:rPr>
        <w:t>he</w:t>
      </w:r>
      <w:r w:rsidR="0015759E" w:rsidRPr="00331CD6">
        <w:rPr>
          <w:spacing w:val="-2"/>
        </w:rPr>
        <w:t xml:space="preserve"> </w:t>
      </w:r>
      <w:r w:rsidR="006223F0" w:rsidRPr="00331CD6">
        <w:rPr>
          <w:spacing w:val="-2"/>
        </w:rPr>
        <w:t xml:space="preserve">mining boom </w:t>
      </w:r>
      <w:r w:rsidR="00955EB8" w:rsidRPr="00331CD6">
        <w:rPr>
          <w:spacing w:val="-2"/>
        </w:rPr>
        <w:t xml:space="preserve">saw </w:t>
      </w:r>
      <w:r w:rsidR="006223F0" w:rsidRPr="00331CD6">
        <w:rPr>
          <w:spacing w:val="-2"/>
        </w:rPr>
        <w:t xml:space="preserve">Western Australia’s royalty revenues </w:t>
      </w:r>
      <w:r w:rsidR="00332059" w:rsidRPr="00331CD6">
        <w:rPr>
          <w:spacing w:val="-2"/>
        </w:rPr>
        <w:t>increase</w:t>
      </w:r>
      <w:r w:rsidR="006223F0" w:rsidRPr="00331CD6">
        <w:rPr>
          <w:spacing w:val="-2"/>
        </w:rPr>
        <w:t xml:space="preserve"> </w:t>
      </w:r>
      <w:r w:rsidR="001A2A12" w:rsidRPr="00331CD6">
        <w:rPr>
          <w:spacing w:val="-2"/>
        </w:rPr>
        <w:t>–</w:t>
      </w:r>
      <w:r w:rsidR="002C461F" w:rsidRPr="00331CD6">
        <w:rPr>
          <w:spacing w:val="-2"/>
        </w:rPr>
        <w:t xml:space="preserve"> </w:t>
      </w:r>
      <w:r w:rsidR="00B93A04" w:rsidRPr="00331CD6">
        <w:rPr>
          <w:spacing w:val="-2"/>
        </w:rPr>
        <w:t>from $279</w:t>
      </w:r>
      <w:r w:rsidR="0035447E" w:rsidRPr="00331CD6">
        <w:rPr>
          <w:spacing w:val="-2"/>
        </w:rPr>
        <w:t> </w:t>
      </w:r>
      <w:r w:rsidR="00B93A04" w:rsidRPr="00331CD6">
        <w:rPr>
          <w:spacing w:val="-2"/>
        </w:rPr>
        <w:t>million in 2000</w:t>
      </w:r>
      <w:r w:rsidR="00B93A04" w:rsidRPr="00331CD6">
        <w:rPr>
          <w:spacing w:val="-2"/>
        </w:rPr>
        <w:noBreakHyphen/>
        <w:t>01 to a peak of $11.4 billion in 2020</w:t>
      </w:r>
      <w:r w:rsidR="00B93A04" w:rsidRPr="00331CD6">
        <w:rPr>
          <w:spacing w:val="-2"/>
        </w:rPr>
        <w:noBreakHyphen/>
        <w:t>21</w:t>
      </w:r>
      <w:r w:rsidR="001A2A12" w:rsidRPr="00331CD6">
        <w:rPr>
          <w:spacing w:val="-2"/>
        </w:rPr>
        <w:t xml:space="preserve"> –</w:t>
      </w:r>
      <w:r w:rsidR="0093481D" w:rsidRPr="00331CD6">
        <w:rPr>
          <w:spacing w:val="-2"/>
        </w:rPr>
        <w:t xml:space="preserve"> </w:t>
      </w:r>
      <w:r w:rsidR="00955EB8" w:rsidRPr="00331CD6">
        <w:rPr>
          <w:spacing w:val="-2"/>
        </w:rPr>
        <w:t xml:space="preserve">resulting in </w:t>
      </w:r>
      <w:r w:rsidR="00A02C0F" w:rsidRPr="00331CD6">
        <w:rPr>
          <w:spacing w:val="-2"/>
        </w:rPr>
        <w:t>the state</w:t>
      </w:r>
      <w:r w:rsidR="002A0587" w:rsidRPr="00331CD6">
        <w:rPr>
          <w:spacing w:val="-2"/>
        </w:rPr>
        <w:t xml:space="preserve"> </w:t>
      </w:r>
      <w:r w:rsidR="00955EB8" w:rsidRPr="00331CD6">
        <w:rPr>
          <w:spacing w:val="-2"/>
        </w:rPr>
        <w:t>being</w:t>
      </w:r>
      <w:r w:rsidR="00A02C0F" w:rsidRPr="00331CD6">
        <w:rPr>
          <w:spacing w:val="-2"/>
        </w:rPr>
        <w:t xml:space="preserve"> </w:t>
      </w:r>
      <w:r w:rsidR="002A0587" w:rsidRPr="00331CD6">
        <w:rPr>
          <w:spacing w:val="-2"/>
        </w:rPr>
        <w:t xml:space="preserve">assessed </w:t>
      </w:r>
      <w:r w:rsidR="005246FA" w:rsidRPr="00331CD6">
        <w:rPr>
          <w:spacing w:val="-2"/>
        </w:rPr>
        <w:t xml:space="preserve">as requiring </w:t>
      </w:r>
      <w:r w:rsidR="002A0587" w:rsidRPr="00331CD6">
        <w:rPr>
          <w:spacing w:val="-2"/>
        </w:rPr>
        <w:t xml:space="preserve">a </w:t>
      </w:r>
      <w:r w:rsidR="00495181" w:rsidRPr="00331CD6">
        <w:rPr>
          <w:spacing w:val="-2"/>
        </w:rPr>
        <w:t>much smaller share of</w:t>
      </w:r>
      <w:r w:rsidR="00A02C0F" w:rsidRPr="00331CD6">
        <w:rPr>
          <w:spacing w:val="-2"/>
        </w:rPr>
        <w:t xml:space="preserve"> the</w:t>
      </w:r>
      <w:r w:rsidR="00495181" w:rsidRPr="00331CD6">
        <w:rPr>
          <w:spacing w:val="-2"/>
        </w:rPr>
        <w:t xml:space="preserve"> GST</w:t>
      </w:r>
      <w:r w:rsidR="00A02C0F" w:rsidRPr="00331CD6">
        <w:rPr>
          <w:spacing w:val="-2"/>
        </w:rPr>
        <w:t xml:space="preserve"> pool</w:t>
      </w:r>
      <w:r w:rsidR="00495181" w:rsidRPr="00331CD6">
        <w:rPr>
          <w:spacing w:val="-2"/>
        </w:rPr>
        <w:t xml:space="preserve"> than it </w:t>
      </w:r>
      <w:r w:rsidR="00955EB8" w:rsidRPr="00331CD6">
        <w:rPr>
          <w:spacing w:val="-2"/>
        </w:rPr>
        <w:t xml:space="preserve">had </w:t>
      </w:r>
      <w:r w:rsidR="00495181" w:rsidRPr="00331CD6">
        <w:rPr>
          <w:spacing w:val="-2"/>
        </w:rPr>
        <w:t>historically received</w:t>
      </w:r>
      <w:r w:rsidR="00393BDD" w:rsidRPr="00331CD6">
        <w:rPr>
          <w:spacing w:val="-2"/>
        </w:rPr>
        <w:t xml:space="preserve"> </w:t>
      </w:r>
      <w:r w:rsidR="00B66A7D" w:rsidRPr="00331CD6">
        <w:rPr>
          <w:spacing w:val="-2"/>
        </w:rPr>
        <w:t>(Government of Western Australia 2002, p. 93, 2022, p. 78)</w:t>
      </w:r>
      <w:r w:rsidR="005301AB" w:rsidRPr="00331CD6">
        <w:rPr>
          <w:spacing w:val="-2"/>
        </w:rPr>
        <w:t>.</w:t>
      </w:r>
      <w:r w:rsidR="0073255B" w:rsidRPr="00331CD6">
        <w:rPr>
          <w:spacing w:val="-2"/>
        </w:rPr>
        <w:t xml:space="preserve"> </w:t>
      </w:r>
    </w:p>
    <w:p w14:paraId="23E65448" w14:textId="51325E95" w:rsidR="0015759E" w:rsidRPr="00EF38AC" w:rsidRDefault="00DF4004" w:rsidP="00EF38AC">
      <w:pPr>
        <w:pStyle w:val="BodyText"/>
      </w:pPr>
      <w:r w:rsidRPr="00EF38AC">
        <w:t>Until 2007</w:t>
      </w:r>
      <w:r w:rsidR="009365D9" w:rsidRPr="00EF38AC">
        <w:noBreakHyphen/>
      </w:r>
      <w:r w:rsidRPr="00EF38AC">
        <w:t>08</w:t>
      </w:r>
      <w:r w:rsidR="00A02C0F" w:rsidRPr="00EF38AC">
        <w:t>,</w:t>
      </w:r>
      <w:r w:rsidRPr="00EF38AC">
        <w:t xml:space="preserve"> </w:t>
      </w:r>
      <w:r w:rsidR="00A02C0F" w:rsidRPr="00EF38AC">
        <w:t xml:space="preserve">Western Australia </w:t>
      </w:r>
      <w:r w:rsidRPr="00EF38AC">
        <w:t xml:space="preserve">had a relativity of </w:t>
      </w:r>
      <w:r w:rsidR="001A2A12" w:rsidRPr="00EF38AC">
        <w:t xml:space="preserve">about </w:t>
      </w:r>
      <w:r w:rsidR="00347941" w:rsidRPr="00EF38AC">
        <w:t>one</w:t>
      </w:r>
      <w:r w:rsidRPr="00EF38AC">
        <w:t xml:space="preserve">, </w:t>
      </w:r>
      <w:r w:rsidR="00876119" w:rsidRPr="00EF38AC">
        <w:t>broadly</w:t>
      </w:r>
      <w:r w:rsidRPr="00EF38AC">
        <w:t xml:space="preserve"> equivalent to a population share </w:t>
      </w:r>
      <w:r w:rsidR="00EA53F5" w:rsidRPr="00EF38AC">
        <w:t xml:space="preserve">of </w:t>
      </w:r>
      <w:r w:rsidRPr="00EF38AC">
        <w:t>the GST pool</w:t>
      </w:r>
      <w:r w:rsidR="00BA6E24" w:rsidRPr="00EF38AC">
        <w:t xml:space="preserve">. </w:t>
      </w:r>
      <w:r w:rsidR="00EC01BB" w:rsidRPr="00EF38AC">
        <w:t>Primarily as</w:t>
      </w:r>
      <w:r w:rsidR="00CD5EA8" w:rsidRPr="00EF38AC">
        <w:t xml:space="preserve"> a result of the </w:t>
      </w:r>
      <w:r w:rsidR="00EC01BB" w:rsidRPr="00EF38AC">
        <w:t xml:space="preserve">strength of </w:t>
      </w:r>
      <w:r w:rsidR="00290116" w:rsidRPr="00EF38AC">
        <w:t>its</w:t>
      </w:r>
      <w:r w:rsidR="00EC01BB" w:rsidRPr="00EF38AC">
        <w:t xml:space="preserve"> mining sector, </w:t>
      </w:r>
      <w:r w:rsidR="001861FD" w:rsidRPr="00EF38AC">
        <w:t>Western Australia</w:t>
      </w:r>
      <w:r w:rsidR="008F28AC" w:rsidRPr="00EF38AC">
        <w:t>’s relativity reached a low of 0.</w:t>
      </w:r>
      <w:r w:rsidR="00942BA3" w:rsidRPr="00EF38AC">
        <w:t>3</w:t>
      </w:r>
      <w:r w:rsidR="008F28AC" w:rsidRPr="00EF38AC">
        <w:t xml:space="preserve"> in 2015</w:t>
      </w:r>
      <w:r w:rsidR="009365D9" w:rsidRPr="00EF38AC">
        <w:noBreakHyphen/>
      </w:r>
      <w:r w:rsidR="008F28AC" w:rsidRPr="00EF38AC">
        <w:t>16</w:t>
      </w:r>
      <w:r w:rsidR="000433B4" w:rsidRPr="00EF38AC">
        <w:t xml:space="preserve"> </w:t>
      </w:r>
      <w:r w:rsidR="001C4BEB" w:rsidRPr="00EF38AC">
        <w:t>(CGC 2025b, p. 68)</w:t>
      </w:r>
      <w:r w:rsidR="008F28AC" w:rsidRPr="00EF38AC">
        <w:t>.</w:t>
      </w:r>
      <w:r w:rsidR="004B422A" w:rsidRPr="00EF38AC">
        <w:t xml:space="preserve"> </w:t>
      </w:r>
      <w:r w:rsidR="00824C3A" w:rsidRPr="00EF38AC">
        <w:t>A state’s share of GST is expressed as a relativity</w:t>
      </w:r>
      <w:r w:rsidR="00243089" w:rsidRPr="00EF38AC">
        <w:t xml:space="preserve">, with a </w:t>
      </w:r>
      <w:r w:rsidR="00834D9D" w:rsidRPr="00EF38AC">
        <w:t xml:space="preserve">relativity of one </w:t>
      </w:r>
      <w:r w:rsidR="00243089" w:rsidRPr="00EF38AC">
        <w:t>being the average fiscal capacity.</w:t>
      </w:r>
      <w:r w:rsidR="004532AA" w:rsidRPr="00EF38AC">
        <w:t xml:space="preserve"> </w:t>
      </w:r>
      <w:r w:rsidR="00B55D11" w:rsidRPr="00EF38AC">
        <w:t xml:space="preserve">Those states with a </w:t>
      </w:r>
      <w:r w:rsidR="0051337F" w:rsidRPr="00EF38AC">
        <w:t>stronger than average fiscal capacity have a relativity below one, and receive less than the average GST per person</w:t>
      </w:r>
      <w:r w:rsidR="00AC32BB" w:rsidRPr="00EF38AC">
        <w:t xml:space="preserve"> </w:t>
      </w:r>
      <w:r w:rsidR="001C4BEB" w:rsidRPr="00EF38AC">
        <w:t>(CGC 2025a)</w:t>
      </w:r>
      <w:r w:rsidR="00000F3F" w:rsidRPr="00EF38AC">
        <w:t>.</w:t>
      </w:r>
      <w:r w:rsidR="00147877" w:rsidRPr="00EF38AC">
        <w:t xml:space="preserve"> </w:t>
      </w:r>
    </w:p>
    <w:p w14:paraId="327560D9" w14:textId="76B16CF1" w:rsidR="00322AFE" w:rsidRDefault="00FE4BFB" w:rsidP="00D16A0A">
      <w:pPr>
        <w:pStyle w:val="BodyText"/>
      </w:pPr>
      <w:r>
        <w:t>The</w:t>
      </w:r>
      <w:r w:rsidR="005F6F46">
        <w:t xml:space="preserve"> </w:t>
      </w:r>
      <w:r w:rsidR="0041730E">
        <w:t>scale of change, and volatility, in GST shares</w:t>
      </w:r>
      <w:r w:rsidR="005F6F46">
        <w:t xml:space="preserve"> led to concerns about </w:t>
      </w:r>
      <w:r w:rsidR="00541BAA">
        <w:t xml:space="preserve">the ability of HFE to </w:t>
      </w:r>
      <w:r w:rsidR="00F52079">
        <w:t>adequately respond to changing circumstances</w:t>
      </w:r>
      <w:r w:rsidR="003620A1">
        <w:t xml:space="preserve"> and </w:t>
      </w:r>
      <w:r w:rsidR="003A2010">
        <w:t xml:space="preserve">led </w:t>
      </w:r>
      <w:r w:rsidR="000A4523">
        <w:t>to</w:t>
      </w:r>
      <w:r w:rsidR="003A2010">
        <w:t xml:space="preserve"> </w:t>
      </w:r>
      <w:r w:rsidR="00116FD2">
        <w:t xml:space="preserve">Australian </w:t>
      </w:r>
      <w:r w:rsidR="003A2010">
        <w:t>Government</w:t>
      </w:r>
      <w:r w:rsidR="00116FD2">
        <w:t xml:space="preserve"> </w:t>
      </w:r>
      <w:r w:rsidR="00106390">
        <w:t>commissioned</w:t>
      </w:r>
      <w:r w:rsidR="003A2010">
        <w:t xml:space="preserve"> </w:t>
      </w:r>
      <w:r w:rsidR="005221C7">
        <w:t xml:space="preserve">reviews </w:t>
      </w:r>
      <w:r w:rsidR="001A6054">
        <w:t>of HFE</w:t>
      </w:r>
      <w:r w:rsidR="0095146F">
        <w:t>,</w:t>
      </w:r>
      <w:r w:rsidR="009C4AF3">
        <w:t xml:space="preserve"> including</w:t>
      </w:r>
      <w:r w:rsidR="0095146F">
        <w:t xml:space="preserve"> </w:t>
      </w:r>
      <w:r w:rsidR="005221C7">
        <w:t>by former Premiers Brumby and Greiner and eminent businessman Bruce Carter</w:t>
      </w:r>
      <w:r w:rsidR="00142AF1">
        <w:t xml:space="preserve"> </w:t>
      </w:r>
      <w:r w:rsidR="00142AF1" w:rsidRPr="00D16A0A">
        <w:t>(Australian Government 2012)</w:t>
      </w:r>
      <w:r w:rsidR="0074009A">
        <w:t xml:space="preserve">, and </w:t>
      </w:r>
      <w:r w:rsidR="001A6054">
        <w:t>by the Produc</w:t>
      </w:r>
      <w:r w:rsidR="00116894">
        <w:t>tivity Commission</w:t>
      </w:r>
      <w:r w:rsidR="0094048D">
        <w:t xml:space="preserve"> </w:t>
      </w:r>
      <w:r w:rsidR="009557B5" w:rsidRPr="00D16A0A">
        <w:t>(PC 2018)</w:t>
      </w:r>
      <w:r w:rsidR="00116894">
        <w:t xml:space="preserve">. </w:t>
      </w:r>
    </w:p>
    <w:p w14:paraId="33DCF83D" w14:textId="0D6CA48F" w:rsidR="00163004" w:rsidRDefault="008F189C" w:rsidP="00D16A0A">
      <w:pPr>
        <w:pStyle w:val="BodyText"/>
      </w:pPr>
      <w:r>
        <w:t>In 2018</w:t>
      </w:r>
      <w:r w:rsidR="006802E3">
        <w:t>,</w:t>
      </w:r>
      <w:r>
        <w:t xml:space="preserve"> t</w:t>
      </w:r>
      <w:r w:rsidR="0095146F">
        <w:t>he</w:t>
      </w:r>
      <w:r w:rsidR="00395FE4">
        <w:t xml:space="preserve"> Australian</w:t>
      </w:r>
      <w:r w:rsidR="00A51A79">
        <w:t xml:space="preserve"> </w:t>
      </w:r>
      <w:r w:rsidR="00395FE4">
        <w:t>G</w:t>
      </w:r>
      <w:r>
        <w:t xml:space="preserve">overnment </w:t>
      </w:r>
      <w:r w:rsidR="00FA1248">
        <w:t>flagged concerns</w:t>
      </w:r>
      <w:r>
        <w:t xml:space="preserve"> about</w:t>
      </w:r>
      <w:r w:rsidR="001F6E3E">
        <w:t xml:space="preserve"> th</w:t>
      </w:r>
      <w:r w:rsidR="00CE3C23">
        <w:t>e</w:t>
      </w:r>
      <w:r>
        <w:t xml:space="preserve"> </w:t>
      </w:r>
      <w:r w:rsidR="0095146F">
        <w:t>effect</w:t>
      </w:r>
      <w:r w:rsidR="00CE3C23">
        <w:t xml:space="preserve"> </w:t>
      </w:r>
      <w:r w:rsidR="0095146F">
        <w:t>the mining boom</w:t>
      </w:r>
      <w:r w:rsidR="00CE3C23">
        <w:t xml:space="preserve"> was having</w:t>
      </w:r>
      <w:r w:rsidR="0095146F">
        <w:t xml:space="preserve"> on the </w:t>
      </w:r>
      <w:r w:rsidR="0095146F" w:rsidRPr="00BC7D54">
        <w:t xml:space="preserve">volatility </w:t>
      </w:r>
      <w:r>
        <w:t xml:space="preserve">of </w:t>
      </w:r>
      <w:r w:rsidR="0095146F" w:rsidRPr="00BC7D54">
        <w:t xml:space="preserve">GST </w:t>
      </w:r>
      <w:r w:rsidR="0095146F">
        <w:t>distribution</w:t>
      </w:r>
      <w:r>
        <w:t>s</w:t>
      </w:r>
      <w:r w:rsidR="0095146F">
        <w:t xml:space="preserve"> </w:t>
      </w:r>
      <w:r w:rsidR="00FB0303">
        <w:t>between</w:t>
      </w:r>
      <w:r w:rsidR="00FB0303" w:rsidRPr="00BC7D54">
        <w:t xml:space="preserve"> </w:t>
      </w:r>
      <w:r w:rsidR="0095146F" w:rsidRPr="00BC7D54">
        <w:t>states</w:t>
      </w:r>
      <w:r w:rsidR="00FD2B5E">
        <w:t xml:space="preserve"> </w:t>
      </w:r>
      <w:r w:rsidR="00FF2D29">
        <w:t xml:space="preserve">and </w:t>
      </w:r>
      <w:r w:rsidR="00FD2B5E">
        <w:t xml:space="preserve">diminished community confidence in HFE. The </w:t>
      </w:r>
      <w:r w:rsidR="00E27F0D">
        <w:t>G</w:t>
      </w:r>
      <w:r w:rsidR="00FD2B5E">
        <w:t>overnm</w:t>
      </w:r>
      <w:r w:rsidR="00FF2D29">
        <w:t>e</w:t>
      </w:r>
      <w:r w:rsidR="00FD2B5E">
        <w:t>nt also noted</w:t>
      </w:r>
      <w:r w:rsidR="00F6607A">
        <w:t xml:space="preserve"> that </w:t>
      </w:r>
      <w:r w:rsidR="00FD2B5E">
        <w:t xml:space="preserve">the </w:t>
      </w:r>
      <w:r w:rsidR="003219AE">
        <w:t xml:space="preserve">level of </w:t>
      </w:r>
      <w:r w:rsidR="0003771D">
        <w:t>volatility</w:t>
      </w:r>
      <w:r w:rsidR="004E4D71">
        <w:t xml:space="preserve"> </w:t>
      </w:r>
      <w:r w:rsidR="00C53B43">
        <w:t xml:space="preserve">in GST distributions that Western Australia </w:t>
      </w:r>
      <w:r w:rsidR="00071554">
        <w:t xml:space="preserve">had been experiencing </w:t>
      </w:r>
      <w:r w:rsidR="0095146F">
        <w:t>had not been foreseen when the GST became the source of untied funding to the states</w:t>
      </w:r>
      <w:r w:rsidR="003219AE">
        <w:t>.</w:t>
      </w:r>
    </w:p>
    <w:p w14:paraId="00DDA8E2" w14:textId="4F60DCBE" w:rsidR="00163004" w:rsidRDefault="006564AB" w:rsidP="00D16A0A">
      <w:pPr>
        <w:pStyle w:val="BodyText"/>
      </w:pPr>
      <w:r>
        <w:t xml:space="preserve">To address these concerns, the </w:t>
      </w:r>
      <w:r w:rsidR="003B1042">
        <w:t>G</w:t>
      </w:r>
      <w:r>
        <w:t>overnment introduced t</w:t>
      </w:r>
      <w:r w:rsidR="00D14EEA">
        <w:t xml:space="preserve">he </w:t>
      </w:r>
      <w:r w:rsidR="00163004" w:rsidRPr="003B1042">
        <w:rPr>
          <w:i/>
          <w:iCs/>
        </w:rPr>
        <w:t>Treasury Laws Amendment (Making Sure Every State and Territory Gets Their Fair Share of GST) Bill 2018</w:t>
      </w:r>
      <w:r w:rsidR="00FB4046" w:rsidRPr="00D16A0A">
        <w:t xml:space="preserve">. </w:t>
      </w:r>
      <w:r w:rsidR="00FB4046" w:rsidRPr="005A6FA6">
        <w:t>The</w:t>
      </w:r>
      <w:r w:rsidR="00163004">
        <w:t xml:space="preserve"> accompanying </w:t>
      </w:r>
      <w:r w:rsidR="00182BB9">
        <w:t>explanatory memorandum</w:t>
      </w:r>
      <w:r w:rsidR="007A5AA1">
        <w:t xml:space="preserve"> </w:t>
      </w:r>
      <w:r w:rsidR="000D6435">
        <w:t xml:space="preserve">noted </w:t>
      </w:r>
      <w:r w:rsidR="00E56A64">
        <w:t xml:space="preserve">the </w:t>
      </w:r>
      <w:r w:rsidR="0038021C">
        <w:t>g</w:t>
      </w:r>
      <w:r w:rsidR="007C65E9">
        <w:t xml:space="preserve">overnment </w:t>
      </w:r>
      <w:r w:rsidR="00922B60">
        <w:t xml:space="preserve">expected its </w:t>
      </w:r>
      <w:r>
        <w:t xml:space="preserve">2018 GST distribution reforms </w:t>
      </w:r>
      <w:r w:rsidR="00922B60">
        <w:t>to</w:t>
      </w:r>
      <w:r w:rsidR="00F150F6">
        <w:t xml:space="preserve"> provide</w:t>
      </w:r>
      <w:r w:rsidR="00922B60">
        <w:t>:</w:t>
      </w:r>
    </w:p>
    <w:p w14:paraId="5EFF7AF8" w14:textId="1E1797E3" w:rsidR="002F3887" w:rsidRPr="00EB0517" w:rsidRDefault="005431EE" w:rsidP="00EB0517">
      <w:pPr>
        <w:pStyle w:val="Quote"/>
      </w:pPr>
      <w:r w:rsidRPr="00EB0517">
        <w:t>…</w:t>
      </w:r>
      <w:r w:rsidR="00147877" w:rsidRPr="00EB0517">
        <w:t xml:space="preserve"> </w:t>
      </w:r>
      <w:r w:rsidR="00E61E50" w:rsidRPr="00EB0517">
        <w:t>a long</w:t>
      </w:r>
      <w:r w:rsidR="009365D9" w:rsidRPr="00EB0517">
        <w:noBreakHyphen/>
      </w:r>
      <w:r w:rsidR="00E61E50" w:rsidRPr="00EB0517">
        <w:t xml:space="preserve">term solution – one that leaves Australia with a more stable and predictable source of revenue for all States and Territories, while preserving the best features of the horizontal </w:t>
      </w:r>
      <w:r w:rsidR="007F62C9" w:rsidRPr="00EB0517">
        <w:t xml:space="preserve">fiscal </w:t>
      </w:r>
      <w:r w:rsidR="0007457F" w:rsidRPr="00EB0517">
        <w:t xml:space="preserve">equalisation </w:t>
      </w:r>
      <w:r w:rsidR="002D62C2" w:rsidRPr="00EB0517">
        <w:t xml:space="preserve">system in </w:t>
      </w:r>
      <w:r w:rsidR="000B65D7" w:rsidRPr="00EB0517">
        <w:t>terms of equity</w:t>
      </w:r>
      <w:r w:rsidR="005A697F" w:rsidRPr="00EB0517">
        <w:t xml:space="preserve">, leaving all States and Territories </w:t>
      </w:r>
      <w:r w:rsidR="00673464" w:rsidRPr="00EB0517">
        <w:t>better off</w:t>
      </w:r>
      <w:r w:rsidR="007A0908" w:rsidRPr="00EB0517">
        <w:t>.</w:t>
      </w:r>
      <w:r w:rsidR="00AF09E0" w:rsidRPr="00EB0517">
        <w:t xml:space="preserve"> </w:t>
      </w:r>
      <w:r w:rsidR="003757FE" w:rsidRPr="00EB0517">
        <w:t>(Parliament of the Commonwealth of Australia 2018, p. 7)</w:t>
      </w:r>
    </w:p>
    <w:p w14:paraId="43820C01" w14:textId="4AA4D270" w:rsidR="008628B9" w:rsidRDefault="00852E75" w:rsidP="00E65356">
      <w:pPr>
        <w:pStyle w:val="Heading2-nonumber"/>
      </w:pPr>
      <w:bookmarkStart w:id="29" w:name="_Toc214347101"/>
      <w:r>
        <w:t>The 2018 changes to the GST distribution</w:t>
      </w:r>
      <w:bookmarkEnd w:id="29"/>
    </w:p>
    <w:p w14:paraId="2A2EFFDA" w14:textId="0176090C" w:rsidR="00701D4C" w:rsidRPr="00EB0517" w:rsidRDefault="00C63658" w:rsidP="00D16A0A">
      <w:pPr>
        <w:pStyle w:val="BodyText"/>
      </w:pPr>
      <w:r>
        <w:t xml:space="preserve">The methodology </w:t>
      </w:r>
      <w:r w:rsidRPr="00EB0517">
        <w:t>for</w:t>
      </w:r>
      <w:r w:rsidR="00FA13D5" w:rsidRPr="00EB0517">
        <w:t xml:space="preserve"> </w:t>
      </w:r>
      <w:r w:rsidRPr="00EB0517">
        <w:t xml:space="preserve">calculating </w:t>
      </w:r>
      <w:r w:rsidR="00DF234E" w:rsidRPr="00EB0517">
        <w:t xml:space="preserve">the annual GST distribution to </w:t>
      </w:r>
      <w:r w:rsidR="00051942" w:rsidRPr="00EB0517">
        <w:t>the</w:t>
      </w:r>
      <w:r w:rsidR="00DF234E" w:rsidRPr="00EB0517">
        <w:t xml:space="preserve"> states was changed in 2018</w:t>
      </w:r>
      <w:r w:rsidR="00E40B59" w:rsidRPr="00EB0517">
        <w:t>. T</w:t>
      </w:r>
      <w:r w:rsidR="00701D4C" w:rsidRPr="00EB0517">
        <w:t>he</w:t>
      </w:r>
      <w:r w:rsidR="007B0016" w:rsidRPr="00EB0517">
        <w:t>se</w:t>
      </w:r>
      <w:r w:rsidR="00701D4C" w:rsidRPr="00EB0517">
        <w:t xml:space="preserve"> 2018</w:t>
      </w:r>
      <w:r w:rsidR="001D420B" w:rsidRPr="00EB0517">
        <w:t xml:space="preserve"> reforms</w:t>
      </w:r>
      <w:r w:rsidR="00D80991">
        <w:t>,</w:t>
      </w:r>
      <w:r w:rsidR="00B70DD5" w:rsidRPr="00EB0517">
        <w:t xml:space="preserve"> </w:t>
      </w:r>
      <w:r w:rsidR="001D420B" w:rsidRPr="00EB0517">
        <w:t>which took effect from 202</w:t>
      </w:r>
      <w:r w:rsidR="00EB4D85" w:rsidRPr="00EB0517">
        <w:t>1</w:t>
      </w:r>
      <w:r w:rsidR="009365D9" w:rsidRPr="00EB0517">
        <w:noBreakHyphen/>
      </w:r>
      <w:r w:rsidR="001D420B" w:rsidRPr="00EB0517">
        <w:t>2</w:t>
      </w:r>
      <w:r w:rsidR="00EB4D85" w:rsidRPr="00EB0517">
        <w:t>2</w:t>
      </w:r>
      <w:r w:rsidR="00D80991">
        <w:t>,</w:t>
      </w:r>
      <w:r w:rsidR="00B70DD5" w:rsidRPr="00EB0517">
        <w:t xml:space="preserve"> </w:t>
      </w:r>
      <w:r w:rsidR="0041024B" w:rsidRPr="00EB0517">
        <w:t>included four</w:t>
      </w:r>
      <w:r w:rsidR="00E40B59" w:rsidRPr="00EB0517">
        <w:t xml:space="preserve"> changes</w:t>
      </w:r>
      <w:r w:rsidR="00E23E37" w:rsidRPr="00EB0517">
        <w:t>.</w:t>
      </w:r>
    </w:p>
    <w:p w14:paraId="681A129A" w14:textId="01DF045E" w:rsidR="00701D4C" w:rsidRDefault="00C14732" w:rsidP="000F518D">
      <w:pPr>
        <w:pStyle w:val="ListNumber"/>
        <w:numPr>
          <w:ilvl w:val="0"/>
          <w:numId w:val="36"/>
        </w:numPr>
        <w:ind w:left="340" w:hanging="340"/>
      </w:pPr>
      <w:r>
        <w:t>T</w:t>
      </w:r>
      <w:r w:rsidR="00701D4C">
        <w:t xml:space="preserve">he </w:t>
      </w:r>
      <w:r w:rsidR="00267B1D">
        <w:t xml:space="preserve">equalisation benchmark </w:t>
      </w:r>
      <w:r w:rsidR="0041024B">
        <w:t>was changed</w:t>
      </w:r>
      <w:r w:rsidR="00701D4C">
        <w:t xml:space="preserve"> to the </w:t>
      </w:r>
      <w:r w:rsidR="00D555B9">
        <w:t xml:space="preserve">fiscally </w:t>
      </w:r>
      <w:r w:rsidR="00701D4C">
        <w:t>strongest of either N</w:t>
      </w:r>
      <w:r w:rsidR="00F661E8">
        <w:t xml:space="preserve">ew </w:t>
      </w:r>
      <w:r w:rsidR="00701D4C">
        <w:t>S</w:t>
      </w:r>
      <w:r w:rsidR="00F661E8">
        <w:t xml:space="preserve">outh </w:t>
      </w:r>
      <w:r w:rsidR="00701D4C">
        <w:t>W</w:t>
      </w:r>
      <w:r w:rsidR="00F661E8">
        <w:t>ales</w:t>
      </w:r>
      <w:r w:rsidR="00701D4C">
        <w:t xml:space="preserve"> or Victoria</w:t>
      </w:r>
      <w:r w:rsidR="00E9010D">
        <w:t>.</w:t>
      </w:r>
      <w:r w:rsidR="006B103C">
        <w:t xml:space="preserve"> </w:t>
      </w:r>
      <w:r w:rsidR="00A450AA">
        <w:t xml:space="preserve">Following a </w:t>
      </w:r>
      <w:r w:rsidR="00546E20">
        <w:t>six-year</w:t>
      </w:r>
      <w:r w:rsidR="00A450AA">
        <w:t xml:space="preserve"> transition, the new benchmark</w:t>
      </w:r>
      <w:r w:rsidR="00423875">
        <w:t xml:space="preserve"> will come into full effect from 202</w:t>
      </w:r>
      <w:r w:rsidR="00D46DB8">
        <w:t>6</w:t>
      </w:r>
      <w:r w:rsidR="009365D9">
        <w:noBreakHyphen/>
      </w:r>
      <w:r w:rsidR="00423875">
        <w:t>2</w:t>
      </w:r>
      <w:r w:rsidR="00D46DB8">
        <w:t>7</w:t>
      </w:r>
      <w:r w:rsidR="00701D4C" w:rsidDel="00C14732">
        <w:t>.</w:t>
      </w:r>
    </w:p>
    <w:p w14:paraId="4B4897EE" w14:textId="23BF2018" w:rsidR="00701D4C" w:rsidRPr="00122D98" w:rsidRDefault="00DB4F5E" w:rsidP="000F518D">
      <w:pPr>
        <w:pStyle w:val="ListNumber"/>
        <w:numPr>
          <w:ilvl w:val="0"/>
          <w:numId w:val="36"/>
        </w:numPr>
        <w:ind w:left="340" w:hanging="340"/>
      </w:pPr>
      <w:r>
        <w:t>A</w:t>
      </w:r>
      <w:r w:rsidR="00F03ADF" w:rsidRPr="00122D98">
        <w:t xml:space="preserve"> </w:t>
      </w:r>
      <w:r w:rsidR="00962870" w:rsidRPr="00122D98">
        <w:t xml:space="preserve">GST relativity </w:t>
      </w:r>
      <w:r w:rsidR="003375F8" w:rsidRPr="00122D98">
        <w:t>floor</w:t>
      </w:r>
      <w:r>
        <w:t xml:space="preserve"> was introduced</w:t>
      </w:r>
      <w:r w:rsidR="003375F8" w:rsidRPr="00122D98">
        <w:t xml:space="preserve"> </w:t>
      </w:r>
      <w:r w:rsidR="00962870" w:rsidRPr="00122D98">
        <w:t xml:space="preserve">for </w:t>
      </w:r>
      <w:r w:rsidR="00701D4C" w:rsidRPr="00122D98">
        <w:t>a</w:t>
      </w:r>
      <w:r w:rsidR="004D704A" w:rsidRPr="00122D98">
        <w:t>ll</w:t>
      </w:r>
      <w:r w:rsidR="00701D4C" w:rsidRPr="00122D98">
        <w:t xml:space="preserve"> state</w:t>
      </w:r>
      <w:r w:rsidR="00652493" w:rsidRPr="00122D98">
        <w:t>s</w:t>
      </w:r>
      <w:r w:rsidR="001F114A">
        <w:t>,</w:t>
      </w:r>
      <w:r w:rsidR="00F30E02" w:rsidRPr="00122D98">
        <w:t xml:space="preserve"> </w:t>
      </w:r>
      <w:r w:rsidR="001F114A">
        <w:t>i</w:t>
      </w:r>
      <w:r w:rsidR="004F6F9B" w:rsidRPr="00122D98">
        <w:t>nitially</w:t>
      </w:r>
      <w:r w:rsidR="00F30E02" w:rsidRPr="00122D98">
        <w:t xml:space="preserve"> set at</w:t>
      </w:r>
      <w:r w:rsidR="00701D4C" w:rsidRPr="00122D98">
        <w:t xml:space="preserve"> 0.7</w:t>
      </w:r>
      <w:r w:rsidR="004F6F9B" w:rsidRPr="00122D98">
        <w:t>0</w:t>
      </w:r>
      <w:r w:rsidR="006B6EFC" w:rsidRPr="00122D98">
        <w:t xml:space="preserve"> in 202</w:t>
      </w:r>
      <w:r w:rsidR="00017F0C" w:rsidRPr="00122D98">
        <w:t>2</w:t>
      </w:r>
      <w:r w:rsidR="009365D9" w:rsidRPr="00122D98">
        <w:noBreakHyphen/>
      </w:r>
      <w:r w:rsidR="00017F0C" w:rsidRPr="00122D98">
        <w:t xml:space="preserve">23 </w:t>
      </w:r>
      <w:r w:rsidR="001F114A">
        <w:t>then</w:t>
      </w:r>
      <w:r w:rsidR="00017F0C" w:rsidRPr="00122D98">
        <w:t xml:space="preserve"> </w:t>
      </w:r>
      <w:r w:rsidR="004F6F9B" w:rsidRPr="00122D98">
        <w:t>increased to</w:t>
      </w:r>
      <w:r w:rsidR="00701D4C" w:rsidRPr="00122D98">
        <w:t xml:space="preserve"> 0.75</w:t>
      </w:r>
      <w:r w:rsidR="000F518D">
        <w:t> </w:t>
      </w:r>
      <w:r w:rsidR="00701D4C" w:rsidRPr="00122D98">
        <w:t>from 2024</w:t>
      </w:r>
      <w:r w:rsidR="009365D9" w:rsidRPr="00122D98">
        <w:noBreakHyphen/>
      </w:r>
      <w:r w:rsidR="00701D4C" w:rsidRPr="00122D98">
        <w:t>25</w:t>
      </w:r>
      <w:r w:rsidR="00C02A0D" w:rsidRPr="00122D98">
        <w:t>.</w:t>
      </w:r>
    </w:p>
    <w:p w14:paraId="19ED3981" w14:textId="6334D4E8" w:rsidR="003A455C" w:rsidRPr="000F518D" w:rsidRDefault="005A5CCA" w:rsidP="000F518D">
      <w:pPr>
        <w:pStyle w:val="ListNumber"/>
        <w:numPr>
          <w:ilvl w:val="0"/>
          <w:numId w:val="36"/>
        </w:numPr>
        <w:ind w:left="340" w:hanging="340"/>
        <w:rPr>
          <w:spacing w:val="-4"/>
        </w:rPr>
      </w:pPr>
      <w:r w:rsidRPr="000F518D">
        <w:rPr>
          <w:spacing w:val="-4"/>
        </w:rPr>
        <w:t>T</w:t>
      </w:r>
      <w:r w:rsidR="007A377A" w:rsidRPr="000F518D">
        <w:rPr>
          <w:spacing w:val="-4"/>
        </w:rPr>
        <w:t>he size of the GST pool</w:t>
      </w:r>
      <w:r w:rsidRPr="000F518D">
        <w:rPr>
          <w:spacing w:val="-4"/>
        </w:rPr>
        <w:t xml:space="preserve"> was </w:t>
      </w:r>
      <w:r w:rsidR="002A22D6" w:rsidRPr="000F518D">
        <w:rPr>
          <w:spacing w:val="-4"/>
        </w:rPr>
        <w:t>permanently</w:t>
      </w:r>
      <w:r w:rsidRPr="000F518D">
        <w:rPr>
          <w:spacing w:val="-4"/>
        </w:rPr>
        <w:t xml:space="preserve"> increased</w:t>
      </w:r>
      <w:r w:rsidR="00B81D5A" w:rsidRPr="000F518D">
        <w:rPr>
          <w:spacing w:val="-4"/>
        </w:rPr>
        <w:t xml:space="preserve">, with the increase to be </w:t>
      </w:r>
      <w:r w:rsidR="00711786" w:rsidRPr="000F518D">
        <w:rPr>
          <w:spacing w:val="-4"/>
        </w:rPr>
        <w:t xml:space="preserve">indexed </w:t>
      </w:r>
      <w:r w:rsidR="00F57DBF" w:rsidRPr="000F518D">
        <w:rPr>
          <w:spacing w:val="-4"/>
        </w:rPr>
        <w:t>by growth in the GST pool</w:t>
      </w:r>
      <w:r w:rsidR="008239FD" w:rsidRPr="000F518D">
        <w:rPr>
          <w:spacing w:val="-4"/>
        </w:rPr>
        <w:t xml:space="preserve">. </w:t>
      </w:r>
      <w:r w:rsidR="00D02128" w:rsidRPr="000F518D">
        <w:rPr>
          <w:spacing w:val="-4"/>
        </w:rPr>
        <w:t>The top</w:t>
      </w:r>
      <w:r w:rsidR="009365D9" w:rsidRPr="000F518D">
        <w:rPr>
          <w:spacing w:val="-4"/>
        </w:rPr>
        <w:noBreakHyphen/>
      </w:r>
      <w:r w:rsidR="00D02128" w:rsidRPr="000F518D">
        <w:rPr>
          <w:spacing w:val="-4"/>
        </w:rPr>
        <w:t xml:space="preserve">up amount was </w:t>
      </w:r>
      <w:r w:rsidR="006B2DE3" w:rsidRPr="000F518D">
        <w:rPr>
          <w:spacing w:val="-4"/>
        </w:rPr>
        <w:t xml:space="preserve">set at </w:t>
      </w:r>
      <w:r w:rsidR="00D02128" w:rsidRPr="000F518D">
        <w:rPr>
          <w:spacing w:val="-4"/>
        </w:rPr>
        <w:t>$600 million in 2021</w:t>
      </w:r>
      <w:r w:rsidR="009365D9" w:rsidRPr="000F518D">
        <w:rPr>
          <w:spacing w:val="-4"/>
        </w:rPr>
        <w:noBreakHyphen/>
      </w:r>
      <w:r w:rsidR="00D02128" w:rsidRPr="000F518D">
        <w:rPr>
          <w:spacing w:val="-4"/>
        </w:rPr>
        <w:t xml:space="preserve">22, and </w:t>
      </w:r>
      <w:r w:rsidR="00BA5691" w:rsidRPr="000F518D">
        <w:rPr>
          <w:spacing w:val="-4"/>
        </w:rPr>
        <w:t>increased to $850 million in 2024</w:t>
      </w:r>
      <w:r w:rsidR="009365D9" w:rsidRPr="000F518D">
        <w:rPr>
          <w:spacing w:val="-4"/>
        </w:rPr>
        <w:noBreakHyphen/>
      </w:r>
      <w:r w:rsidR="00BA5691" w:rsidRPr="000F518D">
        <w:rPr>
          <w:spacing w:val="-4"/>
        </w:rPr>
        <w:t>25.</w:t>
      </w:r>
    </w:p>
    <w:p w14:paraId="5CC2147E" w14:textId="714DE8C5" w:rsidR="00A3523A" w:rsidRDefault="00701D4C" w:rsidP="000F518D">
      <w:pPr>
        <w:pStyle w:val="ListNumber"/>
        <w:numPr>
          <w:ilvl w:val="0"/>
          <w:numId w:val="36"/>
        </w:numPr>
        <w:ind w:left="340" w:hanging="340"/>
      </w:pPr>
      <w:r>
        <w:t xml:space="preserve">Transitional </w:t>
      </w:r>
      <w:r w:rsidRPr="008F1C0C">
        <w:rPr>
          <w:i/>
          <w:iCs/>
        </w:rPr>
        <w:t>No Worse Off Guarantee</w:t>
      </w:r>
      <w:r w:rsidR="008F1C0C">
        <w:t xml:space="preserve"> (NoWO)</w:t>
      </w:r>
      <w:r w:rsidR="00F30E02">
        <w:t xml:space="preserve"> payments</w:t>
      </w:r>
      <w:r w:rsidR="009774ED">
        <w:t xml:space="preserve"> were introduced</w:t>
      </w:r>
      <w:r>
        <w:t xml:space="preserve"> </w:t>
      </w:r>
      <w:r w:rsidR="00F30E02">
        <w:t xml:space="preserve">to ensure </w:t>
      </w:r>
      <w:r>
        <w:t xml:space="preserve">that no </w:t>
      </w:r>
      <w:r w:rsidR="000427CB">
        <w:t>s</w:t>
      </w:r>
      <w:r>
        <w:t>tate</w:t>
      </w:r>
      <w:r w:rsidR="00CA0147">
        <w:t xml:space="preserve"> or </w:t>
      </w:r>
      <w:r w:rsidR="00424315">
        <w:t>territory</w:t>
      </w:r>
      <w:r w:rsidR="00CA0147">
        <w:t xml:space="preserve"> received </w:t>
      </w:r>
      <w:r w:rsidR="008F20B8">
        <w:t>les</w:t>
      </w:r>
      <w:r w:rsidR="0079271A">
        <w:t>s</w:t>
      </w:r>
      <w:r w:rsidR="00CA0147">
        <w:t xml:space="preserve"> than they would have received under the previous GST distribution </w:t>
      </w:r>
      <w:r w:rsidR="008F20B8">
        <w:t>system</w:t>
      </w:r>
      <w:r>
        <w:t>. The</w:t>
      </w:r>
      <w:r w:rsidR="00E54675">
        <w:t xml:space="preserve"> transition period, and NoWO</w:t>
      </w:r>
      <w:r>
        <w:t xml:space="preserve"> payments</w:t>
      </w:r>
      <w:r w:rsidR="00E54675">
        <w:t>,</w:t>
      </w:r>
      <w:r>
        <w:t xml:space="preserve"> </w:t>
      </w:r>
      <w:r w:rsidR="00A82C8F">
        <w:t>w</w:t>
      </w:r>
      <w:r w:rsidR="004934E1">
        <w:t>ere</w:t>
      </w:r>
      <w:r w:rsidR="004D718B">
        <w:t xml:space="preserve"> to </w:t>
      </w:r>
      <w:r w:rsidR="00A82C8F">
        <w:t>end in</w:t>
      </w:r>
      <w:r w:rsidR="004A167F">
        <w:t xml:space="preserve"> 2026</w:t>
      </w:r>
      <w:r w:rsidR="009365D9">
        <w:noBreakHyphen/>
      </w:r>
      <w:r w:rsidR="004A167F">
        <w:t>27</w:t>
      </w:r>
      <w:r w:rsidR="00A82C8F">
        <w:t>, however</w:t>
      </w:r>
      <w:r w:rsidR="004A167F">
        <w:t xml:space="preserve"> </w:t>
      </w:r>
      <w:r w:rsidR="00A82C8F">
        <w:t xml:space="preserve">the NoWO payments </w:t>
      </w:r>
      <w:r w:rsidR="00E212FB">
        <w:t>have been</w:t>
      </w:r>
      <w:r w:rsidR="002104C3">
        <w:t xml:space="preserve"> subsequently</w:t>
      </w:r>
      <w:r w:rsidR="004A167F">
        <w:t xml:space="preserve"> extended to</w:t>
      </w:r>
      <w:r>
        <w:t xml:space="preserve"> 2029</w:t>
      </w:r>
      <w:r w:rsidR="009365D9">
        <w:noBreakHyphen/>
      </w:r>
      <w:r>
        <w:t>30.</w:t>
      </w:r>
    </w:p>
    <w:p w14:paraId="794FDAAC" w14:textId="7314FFAD" w:rsidR="00AD0778" w:rsidRPr="003A6710" w:rsidRDefault="004F0884" w:rsidP="002A6852">
      <w:pPr>
        <w:pStyle w:val="Heading1-nobackground"/>
        <w:keepNext/>
      </w:pPr>
      <w:bookmarkStart w:id="30" w:name="_Toc214005984"/>
      <w:bookmarkStart w:id="31" w:name="_Toc214006773"/>
      <w:bookmarkStart w:id="32" w:name="_Toc214347102"/>
      <w:r>
        <w:lastRenderedPageBreak/>
        <w:t xml:space="preserve">What </w:t>
      </w:r>
      <w:r w:rsidR="000B053D">
        <w:t>we have been asked to do</w:t>
      </w:r>
      <w:r w:rsidR="00762848">
        <w:t xml:space="preserve"> and </w:t>
      </w:r>
      <w:r w:rsidR="00C55C56">
        <w:t>our broad approach</w:t>
      </w:r>
      <w:bookmarkEnd w:id="30"/>
      <w:bookmarkEnd w:id="31"/>
      <w:bookmarkEnd w:id="32"/>
    </w:p>
    <w:p w14:paraId="326F7ED8" w14:textId="2943C7E5" w:rsidR="00F31DA6" w:rsidRDefault="007D29E2" w:rsidP="008E7257">
      <w:pPr>
        <w:pStyle w:val="BodyText"/>
        <w:rPr>
          <w:bCs/>
        </w:rPr>
      </w:pPr>
      <w:r>
        <w:t xml:space="preserve">The </w:t>
      </w:r>
      <w:r w:rsidR="00574ABB">
        <w:t>questions</w:t>
      </w:r>
      <w:r>
        <w:t xml:space="preserve"> that </w:t>
      </w:r>
      <w:r w:rsidR="0027114E">
        <w:t>this inquiry</w:t>
      </w:r>
      <w:r w:rsidR="00AD36BA">
        <w:t xml:space="preserve"> has been asked to</w:t>
      </w:r>
      <w:r w:rsidR="00AC6EE4">
        <w:t xml:space="preserve"> consider</w:t>
      </w:r>
      <w:r w:rsidR="006820EE">
        <w:t xml:space="preserve"> are set out in the terms of reference </w:t>
      </w:r>
      <w:r w:rsidR="00FA1452">
        <w:t xml:space="preserve">on </w:t>
      </w:r>
      <w:r w:rsidR="007B5726">
        <w:t xml:space="preserve">page </w:t>
      </w:r>
      <w:r w:rsidR="00966EF0">
        <w:t xml:space="preserve">four </w:t>
      </w:r>
      <w:r w:rsidR="007B5726">
        <w:t>of this issues paper</w:t>
      </w:r>
      <w:r w:rsidR="006820EE">
        <w:t xml:space="preserve">. </w:t>
      </w:r>
      <w:r w:rsidR="00486EFA">
        <w:t xml:space="preserve">At a high level, the </w:t>
      </w:r>
      <w:r w:rsidR="005F7D53">
        <w:t>PC</w:t>
      </w:r>
      <w:r w:rsidR="003E342D">
        <w:t xml:space="preserve"> </w:t>
      </w:r>
      <w:r w:rsidR="00486EFA">
        <w:t>has been tasked with dete</w:t>
      </w:r>
      <w:r w:rsidR="000E4F62">
        <w:t>r</w:t>
      </w:r>
      <w:r w:rsidR="00486EFA">
        <w:t xml:space="preserve">mining if the </w:t>
      </w:r>
      <w:r w:rsidR="00DE4780">
        <w:t xml:space="preserve">2018 GST distribution reforms are </w:t>
      </w:r>
      <w:r w:rsidR="00115E9C" w:rsidRPr="00702B01">
        <w:rPr>
          <w:bCs/>
        </w:rPr>
        <w:t xml:space="preserve">operating efficiently, effectively and as </w:t>
      </w:r>
      <w:r w:rsidR="00115E9C" w:rsidRPr="00EC20F8">
        <w:rPr>
          <w:bCs/>
        </w:rPr>
        <w:t>intended</w:t>
      </w:r>
      <w:r w:rsidR="00702B01" w:rsidRPr="00702B01">
        <w:rPr>
          <w:bCs/>
        </w:rPr>
        <w:t>.</w:t>
      </w:r>
      <w:r w:rsidR="00115E9C" w:rsidRPr="00EC20F8">
        <w:rPr>
          <w:bCs/>
        </w:rPr>
        <w:t xml:space="preserve"> </w:t>
      </w:r>
      <w:r w:rsidR="00996E35">
        <w:rPr>
          <w:bCs/>
        </w:rPr>
        <w:t>The</w:t>
      </w:r>
      <w:r w:rsidR="00C46665">
        <w:rPr>
          <w:bCs/>
        </w:rPr>
        <w:t xml:space="preserve"> PC will</w:t>
      </w:r>
      <w:r w:rsidR="00ED1C3A">
        <w:rPr>
          <w:bCs/>
        </w:rPr>
        <w:t xml:space="preserve"> also</w:t>
      </w:r>
      <w:r w:rsidR="00CA00E5">
        <w:rPr>
          <w:bCs/>
        </w:rPr>
        <w:t xml:space="preserve"> consider </w:t>
      </w:r>
      <w:r w:rsidR="00115E9C" w:rsidRPr="00EC20F8">
        <w:rPr>
          <w:bCs/>
        </w:rPr>
        <w:t xml:space="preserve">the fiscal implications </w:t>
      </w:r>
      <w:r w:rsidR="00CA00E5">
        <w:rPr>
          <w:bCs/>
        </w:rPr>
        <w:t xml:space="preserve">of the reforms </w:t>
      </w:r>
      <w:r w:rsidR="00115E9C" w:rsidRPr="00EC20F8">
        <w:rPr>
          <w:bCs/>
        </w:rPr>
        <w:t xml:space="preserve">for </w:t>
      </w:r>
      <w:r w:rsidR="00575560" w:rsidRPr="00ED1585">
        <w:rPr>
          <w:bCs/>
        </w:rPr>
        <w:t xml:space="preserve">the </w:t>
      </w:r>
      <w:r w:rsidR="00846A90">
        <w:rPr>
          <w:bCs/>
        </w:rPr>
        <w:t>Australian Government</w:t>
      </w:r>
      <w:r w:rsidR="00846A90" w:rsidRPr="00575560">
        <w:rPr>
          <w:bCs/>
        </w:rPr>
        <w:t xml:space="preserve"> </w:t>
      </w:r>
      <w:r w:rsidR="00575560">
        <w:rPr>
          <w:bCs/>
        </w:rPr>
        <w:t xml:space="preserve">and </w:t>
      </w:r>
      <w:r w:rsidR="00115E9C" w:rsidRPr="00EC20F8">
        <w:rPr>
          <w:bCs/>
        </w:rPr>
        <w:t xml:space="preserve">each </w:t>
      </w:r>
      <w:r w:rsidR="00846A90">
        <w:rPr>
          <w:bCs/>
        </w:rPr>
        <w:t>state and territory</w:t>
      </w:r>
      <w:r w:rsidR="00680DF1">
        <w:rPr>
          <w:bCs/>
        </w:rPr>
        <w:t xml:space="preserve">, including </w:t>
      </w:r>
      <w:r w:rsidR="00AA42CE">
        <w:rPr>
          <w:bCs/>
        </w:rPr>
        <w:t>their fis</w:t>
      </w:r>
      <w:r w:rsidR="00E46C80">
        <w:rPr>
          <w:bCs/>
        </w:rPr>
        <w:t>cal susta</w:t>
      </w:r>
      <w:r w:rsidR="00EC20F8">
        <w:rPr>
          <w:bCs/>
        </w:rPr>
        <w:t>inability</w:t>
      </w:r>
      <w:r w:rsidR="00EC20F8" w:rsidRPr="0023332F">
        <w:rPr>
          <w:bCs/>
        </w:rPr>
        <w:t>.</w:t>
      </w:r>
      <w:r w:rsidR="0028569D" w:rsidRPr="0023332F">
        <w:rPr>
          <w:bCs/>
        </w:rPr>
        <w:t xml:space="preserve"> </w:t>
      </w:r>
    </w:p>
    <w:p w14:paraId="7A5A54E2" w14:textId="6E3AFAB9" w:rsidR="001A7E5F" w:rsidRPr="00CA7834" w:rsidRDefault="0028569D" w:rsidP="008E7257">
      <w:pPr>
        <w:pStyle w:val="BodyText"/>
      </w:pPr>
      <w:r w:rsidRPr="0023332F">
        <w:rPr>
          <w:bCs/>
        </w:rPr>
        <w:t xml:space="preserve">As </w:t>
      </w:r>
      <w:r w:rsidR="001A7E5F" w:rsidRPr="008D0CF3">
        <w:rPr>
          <w:bCs/>
        </w:rPr>
        <w:t xml:space="preserve">the GST is only </w:t>
      </w:r>
      <w:r w:rsidR="007B4335" w:rsidRPr="008D0CF3">
        <w:rPr>
          <w:bCs/>
        </w:rPr>
        <w:t xml:space="preserve">one </w:t>
      </w:r>
      <w:r w:rsidR="008D0CF3">
        <w:rPr>
          <w:bCs/>
        </w:rPr>
        <w:t>element</w:t>
      </w:r>
      <w:r w:rsidR="008D0CF3" w:rsidRPr="008D0CF3">
        <w:rPr>
          <w:bCs/>
        </w:rPr>
        <w:t xml:space="preserve"> </w:t>
      </w:r>
      <w:r w:rsidR="001A7E5F" w:rsidRPr="008D0CF3">
        <w:rPr>
          <w:bCs/>
        </w:rPr>
        <w:t xml:space="preserve">of Commonwealth </w:t>
      </w:r>
      <w:r w:rsidR="00187E54">
        <w:rPr>
          <w:bCs/>
        </w:rPr>
        <w:t>tran</w:t>
      </w:r>
      <w:r w:rsidR="00511AE6">
        <w:rPr>
          <w:bCs/>
        </w:rPr>
        <w:t>s</w:t>
      </w:r>
      <w:r w:rsidR="00187E54">
        <w:rPr>
          <w:bCs/>
        </w:rPr>
        <w:t>fers</w:t>
      </w:r>
      <w:r w:rsidR="001A7E5F" w:rsidRPr="008D0CF3">
        <w:rPr>
          <w:bCs/>
        </w:rPr>
        <w:t xml:space="preserve"> </w:t>
      </w:r>
      <w:r w:rsidR="00B40C50">
        <w:rPr>
          <w:bCs/>
        </w:rPr>
        <w:t xml:space="preserve">to </w:t>
      </w:r>
      <w:r w:rsidR="001A7E5F" w:rsidRPr="008D0CF3">
        <w:rPr>
          <w:bCs/>
        </w:rPr>
        <w:t xml:space="preserve">the </w:t>
      </w:r>
      <w:r w:rsidR="006E3FFA">
        <w:rPr>
          <w:bCs/>
        </w:rPr>
        <w:t>s</w:t>
      </w:r>
      <w:r w:rsidR="001A7E5F" w:rsidRPr="008D0CF3">
        <w:rPr>
          <w:bCs/>
        </w:rPr>
        <w:t>tates</w:t>
      </w:r>
      <w:r w:rsidR="006E3FFA">
        <w:rPr>
          <w:bCs/>
        </w:rPr>
        <w:t>,</w:t>
      </w:r>
      <w:r w:rsidR="001A7E5F" w:rsidRPr="008D0CF3">
        <w:rPr>
          <w:bCs/>
        </w:rPr>
        <w:t xml:space="preserve"> </w:t>
      </w:r>
      <w:r w:rsidR="001A7E5F" w:rsidRPr="008D0CF3">
        <w:t xml:space="preserve">the </w:t>
      </w:r>
      <w:r w:rsidR="003E342D">
        <w:t xml:space="preserve">PC </w:t>
      </w:r>
      <w:r w:rsidR="001A7E5F" w:rsidRPr="008D0CF3">
        <w:t>will explore the nature and extent of interactions between GST and non</w:t>
      </w:r>
      <w:r w:rsidR="009365D9">
        <w:noBreakHyphen/>
      </w:r>
      <w:r w:rsidR="001A7E5F" w:rsidRPr="008D0CF3">
        <w:t xml:space="preserve">GST </w:t>
      </w:r>
      <w:r w:rsidR="00026D0A">
        <w:t>transfers</w:t>
      </w:r>
      <w:r w:rsidR="001A7E5F" w:rsidRPr="008D0CF3">
        <w:t xml:space="preserve"> to the states within the broader federal financial relations system.</w:t>
      </w:r>
    </w:p>
    <w:p w14:paraId="452E651D" w14:textId="64B1A74C" w:rsidR="003C2954" w:rsidRDefault="00631689" w:rsidP="008E7257">
      <w:pPr>
        <w:pStyle w:val="BodyText"/>
      </w:pPr>
      <w:r>
        <w:rPr>
          <w:bCs/>
        </w:rPr>
        <w:t xml:space="preserve">Such an exploration may </w:t>
      </w:r>
      <w:r w:rsidR="00C84E71">
        <w:rPr>
          <w:bCs/>
        </w:rPr>
        <w:t>include</w:t>
      </w:r>
      <w:r w:rsidR="0040140C">
        <w:rPr>
          <w:bCs/>
        </w:rPr>
        <w:t xml:space="preserve"> consideration of</w:t>
      </w:r>
      <w:r w:rsidR="00C84E71">
        <w:rPr>
          <w:bCs/>
        </w:rPr>
        <w:t xml:space="preserve"> </w:t>
      </w:r>
      <w:r w:rsidR="00885033">
        <w:rPr>
          <w:bCs/>
        </w:rPr>
        <w:t xml:space="preserve">broader </w:t>
      </w:r>
      <w:r w:rsidR="00E9227B">
        <w:rPr>
          <w:bCs/>
        </w:rPr>
        <w:t>federal financial relations</w:t>
      </w:r>
      <w:r w:rsidR="00FB6F4E">
        <w:rPr>
          <w:bCs/>
        </w:rPr>
        <w:t xml:space="preserve"> issues</w:t>
      </w:r>
      <w:r w:rsidR="005408E2">
        <w:rPr>
          <w:bCs/>
        </w:rPr>
        <w:t xml:space="preserve">, </w:t>
      </w:r>
      <w:r w:rsidR="003129ED">
        <w:rPr>
          <w:bCs/>
        </w:rPr>
        <w:t xml:space="preserve">addressing </w:t>
      </w:r>
      <w:r w:rsidR="005408E2" w:rsidRPr="00ED1585">
        <w:t>V</w:t>
      </w:r>
      <w:r w:rsidR="006809D7">
        <w:t>FI</w:t>
      </w:r>
      <w:r w:rsidR="003129ED">
        <w:t xml:space="preserve">, </w:t>
      </w:r>
      <w:r w:rsidR="005408E2">
        <w:t xml:space="preserve">roles and </w:t>
      </w:r>
      <w:r w:rsidR="007A6E76">
        <w:t>responsibilities, institutional settings</w:t>
      </w:r>
      <w:r w:rsidR="0013661D">
        <w:t>, as well as other issues raised by inquiry participants</w:t>
      </w:r>
      <w:r w:rsidR="007875FA">
        <w:t>.</w:t>
      </w:r>
      <w:r w:rsidR="0009307D" w:rsidRPr="0009307D">
        <w:t xml:space="preserve"> </w:t>
      </w:r>
      <w:r w:rsidR="0009307D">
        <w:t>We welcome submissions on our proposed approach</w:t>
      </w:r>
      <w:r w:rsidR="00010DFD">
        <w:t>.</w:t>
      </w:r>
    </w:p>
    <w:p w14:paraId="7B2F197A" w14:textId="2E35F8A2" w:rsidR="00C6263F" w:rsidRPr="00A34953" w:rsidRDefault="00736D7A" w:rsidP="008E7257">
      <w:pPr>
        <w:pStyle w:val="BodyText"/>
      </w:pPr>
      <w:r>
        <w:t>We have laid out areas that we would particularly appreciate further information</w:t>
      </w:r>
      <w:r w:rsidR="001B5539">
        <w:t xml:space="preserve"> on</w:t>
      </w:r>
      <w:r>
        <w:t xml:space="preserve"> below. </w:t>
      </w:r>
      <w:r w:rsidR="004F0E45">
        <w:t xml:space="preserve">However, the </w:t>
      </w:r>
      <w:r w:rsidR="00B92533">
        <w:t>PC welcome</w:t>
      </w:r>
      <w:r w:rsidR="004F0E45">
        <w:t>s</w:t>
      </w:r>
      <w:r w:rsidR="00B86623">
        <w:t xml:space="preserve"> the views and evidence of inquiry participants </w:t>
      </w:r>
      <w:r w:rsidR="00495F23">
        <w:t xml:space="preserve">on any </w:t>
      </w:r>
      <w:r w:rsidR="00CE789E">
        <w:t>matters relevant to the terms of reference.</w:t>
      </w:r>
    </w:p>
    <w:p w14:paraId="619348FC" w14:textId="2F5F24C1" w:rsidR="00856C32" w:rsidRPr="00425469" w:rsidRDefault="00BD72EE" w:rsidP="00EB5FB2">
      <w:pPr>
        <w:pStyle w:val="Heading2-nonumber"/>
      </w:pPr>
      <w:bookmarkStart w:id="33" w:name="_Toc214347103"/>
      <w:r>
        <w:t>F</w:t>
      </w:r>
      <w:r w:rsidR="00856C32">
        <w:t xml:space="preserve">iscal </w:t>
      </w:r>
      <w:r w:rsidR="001474B4">
        <w:t>sust</w:t>
      </w:r>
      <w:r w:rsidR="005D467F">
        <w:t xml:space="preserve">ainability </w:t>
      </w:r>
      <w:r>
        <w:t xml:space="preserve">of the 2018 reforms </w:t>
      </w:r>
      <w:r w:rsidR="000E5C0C">
        <w:t xml:space="preserve">for </w:t>
      </w:r>
      <w:r>
        <w:t xml:space="preserve">the Commonwealth and </w:t>
      </w:r>
      <w:r w:rsidR="00DF35B4">
        <w:t>s</w:t>
      </w:r>
      <w:r>
        <w:t xml:space="preserve">tates </w:t>
      </w:r>
      <w:r w:rsidR="00856C32">
        <w:t xml:space="preserve">and </w:t>
      </w:r>
      <w:r w:rsidR="00DF35B4">
        <w:t>t</w:t>
      </w:r>
      <w:r>
        <w:t>erritories</w:t>
      </w:r>
      <w:bookmarkEnd w:id="33"/>
    </w:p>
    <w:p w14:paraId="007D08A9" w14:textId="01E1128B" w:rsidR="00DE4EE3" w:rsidRDefault="00622A9D" w:rsidP="008E7257">
      <w:pPr>
        <w:pStyle w:val="BodyText"/>
        <w:rPr>
          <w:spacing w:val="-2"/>
        </w:rPr>
      </w:pPr>
      <w:r w:rsidRPr="00B52416">
        <w:rPr>
          <w:spacing w:val="-2"/>
        </w:rPr>
        <w:t>The</w:t>
      </w:r>
      <w:r w:rsidR="003E0ED5" w:rsidRPr="00B52416">
        <w:rPr>
          <w:spacing w:val="-2"/>
        </w:rPr>
        <w:t xml:space="preserve"> </w:t>
      </w:r>
      <w:r w:rsidR="00896569" w:rsidRPr="00B52416">
        <w:rPr>
          <w:spacing w:val="-2"/>
        </w:rPr>
        <w:t xml:space="preserve">implementation of the </w:t>
      </w:r>
      <w:r w:rsidR="003E0ED5" w:rsidRPr="00B52416">
        <w:rPr>
          <w:spacing w:val="-2"/>
        </w:rPr>
        <w:t>2018 GST distribution reforms coincided with the onset of the COVID</w:t>
      </w:r>
      <w:r w:rsidR="009365D9" w:rsidRPr="00B52416">
        <w:rPr>
          <w:spacing w:val="-2"/>
        </w:rPr>
        <w:noBreakHyphen/>
      </w:r>
      <w:r w:rsidR="003E0ED5" w:rsidRPr="00B52416">
        <w:rPr>
          <w:spacing w:val="-2"/>
        </w:rPr>
        <w:t>19 pandemic</w:t>
      </w:r>
      <w:r w:rsidR="005F014E" w:rsidRPr="00B52416">
        <w:rPr>
          <w:spacing w:val="-2"/>
        </w:rPr>
        <w:t xml:space="preserve">, which is reflected in the fiscal positions of </w:t>
      </w:r>
      <w:r w:rsidR="002D0CC3" w:rsidRPr="00B52416">
        <w:rPr>
          <w:spacing w:val="-2"/>
        </w:rPr>
        <w:t xml:space="preserve">both the </w:t>
      </w:r>
      <w:r w:rsidR="00496855" w:rsidRPr="00B52416">
        <w:rPr>
          <w:spacing w:val="-2"/>
        </w:rPr>
        <w:t xml:space="preserve">Australian Government </w:t>
      </w:r>
      <w:r w:rsidR="00566F36" w:rsidRPr="00B52416">
        <w:rPr>
          <w:spacing w:val="-2"/>
        </w:rPr>
        <w:t>(figure</w:t>
      </w:r>
      <w:r w:rsidR="00147877" w:rsidRPr="00B52416">
        <w:rPr>
          <w:spacing w:val="-2"/>
        </w:rPr>
        <w:t> </w:t>
      </w:r>
      <w:r w:rsidR="00566F36" w:rsidRPr="00B52416">
        <w:rPr>
          <w:spacing w:val="-2"/>
        </w:rPr>
        <w:t xml:space="preserve">3) </w:t>
      </w:r>
      <w:r w:rsidR="002D0CC3" w:rsidRPr="00B52416">
        <w:rPr>
          <w:spacing w:val="-2"/>
        </w:rPr>
        <w:t xml:space="preserve">and </w:t>
      </w:r>
      <w:r w:rsidR="00FF7FFB" w:rsidRPr="00B52416">
        <w:rPr>
          <w:spacing w:val="-2"/>
        </w:rPr>
        <w:t>state and territory</w:t>
      </w:r>
      <w:r w:rsidR="00D83CE9" w:rsidRPr="00B52416">
        <w:rPr>
          <w:spacing w:val="-2"/>
        </w:rPr>
        <w:t xml:space="preserve"> governments</w:t>
      </w:r>
      <w:r w:rsidR="00AD7C85" w:rsidRPr="00B52416">
        <w:rPr>
          <w:spacing w:val="-2"/>
        </w:rPr>
        <w:t xml:space="preserve"> </w:t>
      </w:r>
      <w:r w:rsidR="00566F36" w:rsidRPr="00B52416">
        <w:rPr>
          <w:spacing w:val="-2"/>
        </w:rPr>
        <w:t>(figure</w:t>
      </w:r>
      <w:r w:rsidR="00147877" w:rsidRPr="00B52416">
        <w:rPr>
          <w:spacing w:val="-2"/>
        </w:rPr>
        <w:t> </w:t>
      </w:r>
      <w:r w:rsidR="00566F36" w:rsidRPr="00B52416">
        <w:rPr>
          <w:spacing w:val="-2"/>
        </w:rPr>
        <w:t>4)</w:t>
      </w:r>
      <w:r w:rsidR="002F6503" w:rsidRPr="00B52416">
        <w:rPr>
          <w:spacing w:val="-2"/>
        </w:rPr>
        <w:t xml:space="preserve">. </w:t>
      </w:r>
      <w:r w:rsidR="0064065F" w:rsidRPr="00B52416">
        <w:rPr>
          <w:spacing w:val="-2"/>
        </w:rPr>
        <w:t>As part of</w:t>
      </w:r>
      <w:r w:rsidR="009A300D" w:rsidRPr="00B52416">
        <w:rPr>
          <w:spacing w:val="-2"/>
        </w:rPr>
        <w:t xml:space="preserve"> the </w:t>
      </w:r>
      <w:r w:rsidR="00272BB5" w:rsidRPr="00B52416">
        <w:rPr>
          <w:spacing w:val="-2"/>
        </w:rPr>
        <w:t xml:space="preserve">inquiry, the PC intends to analyse </w:t>
      </w:r>
      <w:r w:rsidR="00050B87" w:rsidRPr="00B52416">
        <w:rPr>
          <w:spacing w:val="-2"/>
        </w:rPr>
        <w:t xml:space="preserve">each </w:t>
      </w:r>
      <w:r w:rsidR="00C6263F" w:rsidRPr="00B52416">
        <w:rPr>
          <w:spacing w:val="-2"/>
        </w:rPr>
        <w:t xml:space="preserve">of the </w:t>
      </w:r>
      <w:r w:rsidR="00E44F68" w:rsidRPr="00B52416">
        <w:rPr>
          <w:spacing w:val="-2"/>
        </w:rPr>
        <w:t>state</w:t>
      </w:r>
      <w:r w:rsidR="00C6263F" w:rsidRPr="00B52416">
        <w:rPr>
          <w:spacing w:val="-2"/>
        </w:rPr>
        <w:t>s</w:t>
      </w:r>
      <w:r w:rsidR="00050B87" w:rsidRPr="00B52416">
        <w:rPr>
          <w:spacing w:val="-2"/>
        </w:rPr>
        <w:t xml:space="preserve"> </w:t>
      </w:r>
      <w:r w:rsidR="006938EC" w:rsidRPr="00B52416">
        <w:rPr>
          <w:spacing w:val="-2"/>
        </w:rPr>
        <w:t>in</w:t>
      </w:r>
      <w:r w:rsidR="007F6E76" w:rsidRPr="00B52416">
        <w:rPr>
          <w:spacing w:val="-2"/>
        </w:rPr>
        <w:t xml:space="preserve"> greater detail</w:t>
      </w:r>
      <w:r w:rsidR="00560016" w:rsidRPr="00B52416">
        <w:rPr>
          <w:spacing w:val="-2"/>
        </w:rPr>
        <w:t>.</w:t>
      </w:r>
      <w:r w:rsidR="00855C5E" w:rsidRPr="00B52416">
        <w:rPr>
          <w:spacing w:val="-2"/>
        </w:rPr>
        <w:t xml:space="preserve"> </w:t>
      </w:r>
      <w:r w:rsidR="00560016" w:rsidRPr="00B52416">
        <w:rPr>
          <w:spacing w:val="-2"/>
        </w:rPr>
        <w:t>C</w:t>
      </w:r>
      <w:r w:rsidR="006938EC" w:rsidRPr="00B52416">
        <w:rPr>
          <w:spacing w:val="-2"/>
        </w:rPr>
        <w:t>harts</w:t>
      </w:r>
      <w:r w:rsidR="006516EB" w:rsidRPr="00B52416">
        <w:rPr>
          <w:spacing w:val="-2"/>
        </w:rPr>
        <w:t xml:space="preserve"> </w:t>
      </w:r>
      <w:r w:rsidR="00AA4718" w:rsidRPr="00B52416">
        <w:rPr>
          <w:spacing w:val="-2"/>
        </w:rPr>
        <w:t>in figure</w:t>
      </w:r>
      <w:r w:rsidR="00147877" w:rsidRPr="00B52416">
        <w:rPr>
          <w:spacing w:val="-2"/>
        </w:rPr>
        <w:t> </w:t>
      </w:r>
      <w:r w:rsidR="00AA4718" w:rsidRPr="00B52416">
        <w:rPr>
          <w:spacing w:val="-2"/>
        </w:rPr>
        <w:t xml:space="preserve">4 </w:t>
      </w:r>
      <w:r w:rsidR="00855C5E" w:rsidRPr="00B52416">
        <w:rPr>
          <w:spacing w:val="-2"/>
        </w:rPr>
        <w:t xml:space="preserve">will be </w:t>
      </w:r>
      <w:r w:rsidR="006E53C6" w:rsidRPr="00B52416">
        <w:rPr>
          <w:spacing w:val="-2"/>
        </w:rPr>
        <w:t xml:space="preserve">replicated </w:t>
      </w:r>
      <w:r w:rsidR="000D0C0C" w:rsidRPr="00B52416">
        <w:rPr>
          <w:spacing w:val="-2"/>
        </w:rPr>
        <w:t xml:space="preserve">for each </w:t>
      </w:r>
      <w:r w:rsidR="00C6263F" w:rsidRPr="00B52416">
        <w:rPr>
          <w:spacing w:val="-2"/>
        </w:rPr>
        <w:t xml:space="preserve">of the </w:t>
      </w:r>
      <w:r w:rsidR="00E44F68" w:rsidRPr="00B52416">
        <w:rPr>
          <w:spacing w:val="-2"/>
        </w:rPr>
        <w:t>s</w:t>
      </w:r>
      <w:r w:rsidR="00916667" w:rsidRPr="00B52416">
        <w:rPr>
          <w:spacing w:val="-2"/>
        </w:rPr>
        <w:t>tate</w:t>
      </w:r>
      <w:r w:rsidR="00C6263F" w:rsidRPr="00B52416">
        <w:rPr>
          <w:spacing w:val="-2"/>
        </w:rPr>
        <w:t>s</w:t>
      </w:r>
      <w:r w:rsidR="006E53C6" w:rsidRPr="00B52416">
        <w:rPr>
          <w:spacing w:val="-2"/>
        </w:rPr>
        <w:t xml:space="preserve"> and </w:t>
      </w:r>
      <w:r w:rsidR="00E44F68" w:rsidRPr="00B52416">
        <w:rPr>
          <w:spacing w:val="-2"/>
        </w:rPr>
        <w:t>will be</w:t>
      </w:r>
      <w:r w:rsidR="00AA4718" w:rsidRPr="00B52416">
        <w:rPr>
          <w:spacing w:val="-2"/>
        </w:rPr>
        <w:t xml:space="preserve"> available </w:t>
      </w:r>
      <w:r w:rsidR="006516EB" w:rsidRPr="00B52416">
        <w:rPr>
          <w:spacing w:val="-2"/>
        </w:rPr>
        <w:t>on the PC website.</w:t>
      </w:r>
      <w:r w:rsidR="00AD0CA7" w:rsidRPr="00B52416">
        <w:rPr>
          <w:spacing w:val="-2"/>
        </w:rPr>
        <w:t xml:space="preserve"> </w:t>
      </w:r>
    </w:p>
    <w:p w14:paraId="651435DA" w14:textId="77777777" w:rsidR="00CF32D5" w:rsidRPr="000F5E15" w:rsidRDefault="00CF32D5" w:rsidP="00CF32D5">
      <w:pPr>
        <w:pStyle w:val="BodyText"/>
        <w:rPr>
          <w:rStyle w:val="CommentReference"/>
          <w:sz w:val="20"/>
          <w:szCs w:val="20"/>
        </w:rPr>
      </w:pPr>
      <w:r w:rsidRPr="005D7601">
        <w:rPr>
          <w:rStyle w:val="CommentReference"/>
          <w:sz w:val="20"/>
          <w:szCs w:val="20"/>
        </w:rPr>
        <w:t>In recent years, revenue growth</w:t>
      </w:r>
      <w:r>
        <w:rPr>
          <w:rStyle w:val="CommentReference"/>
          <w:sz w:val="20"/>
          <w:szCs w:val="20"/>
        </w:rPr>
        <w:t xml:space="preserve"> at all levels of government</w:t>
      </w:r>
      <w:r w:rsidRPr="005D7601">
        <w:rPr>
          <w:rStyle w:val="CommentReference"/>
          <w:sz w:val="20"/>
          <w:szCs w:val="20"/>
        </w:rPr>
        <w:t xml:space="preserve"> has not kept pace with expenditure growth, particularly due to increased spending during the pandemic period. </w:t>
      </w:r>
      <w:r>
        <w:rPr>
          <w:rStyle w:val="CommentReference"/>
          <w:sz w:val="20"/>
          <w:szCs w:val="20"/>
        </w:rPr>
        <w:t>T</w:t>
      </w:r>
      <w:r w:rsidRPr="005D7601">
        <w:rPr>
          <w:rStyle w:val="CommentReference"/>
          <w:sz w:val="20"/>
          <w:szCs w:val="20"/>
        </w:rPr>
        <w:t xml:space="preserve">he </w:t>
      </w:r>
      <w:r>
        <w:rPr>
          <w:rStyle w:val="CommentReference"/>
          <w:sz w:val="20"/>
          <w:szCs w:val="20"/>
        </w:rPr>
        <w:t>Australian</w:t>
      </w:r>
      <w:r w:rsidRPr="005D7601">
        <w:rPr>
          <w:rStyle w:val="CommentReference"/>
          <w:sz w:val="20"/>
          <w:szCs w:val="20"/>
        </w:rPr>
        <w:t xml:space="preserve"> </w:t>
      </w:r>
      <w:r>
        <w:rPr>
          <w:rStyle w:val="CommentReference"/>
          <w:sz w:val="20"/>
          <w:szCs w:val="20"/>
        </w:rPr>
        <w:t>G</w:t>
      </w:r>
      <w:r w:rsidRPr="005D7601">
        <w:rPr>
          <w:rStyle w:val="CommentReference"/>
          <w:sz w:val="20"/>
          <w:szCs w:val="20"/>
        </w:rPr>
        <w:t>overnment</w:t>
      </w:r>
      <w:r>
        <w:rPr>
          <w:rStyle w:val="CommentReference"/>
          <w:sz w:val="20"/>
          <w:szCs w:val="20"/>
        </w:rPr>
        <w:t>’s</w:t>
      </w:r>
      <w:r w:rsidRPr="005D7601">
        <w:rPr>
          <w:rStyle w:val="CommentReference"/>
          <w:sz w:val="20"/>
          <w:szCs w:val="20"/>
        </w:rPr>
        <w:t xml:space="preserve"> net operating balance was negative between 2019</w:t>
      </w:r>
      <w:r>
        <w:rPr>
          <w:rStyle w:val="CommentReference"/>
          <w:sz w:val="20"/>
          <w:szCs w:val="20"/>
        </w:rPr>
        <w:noBreakHyphen/>
      </w:r>
      <w:r w:rsidRPr="005D7601">
        <w:rPr>
          <w:rStyle w:val="CommentReference"/>
          <w:sz w:val="20"/>
          <w:szCs w:val="20"/>
        </w:rPr>
        <w:t>20 and 2021</w:t>
      </w:r>
      <w:r>
        <w:rPr>
          <w:rStyle w:val="CommentReference"/>
          <w:sz w:val="20"/>
          <w:szCs w:val="20"/>
        </w:rPr>
        <w:noBreakHyphen/>
      </w:r>
      <w:r w:rsidRPr="005D7601">
        <w:rPr>
          <w:rStyle w:val="CommentReference"/>
          <w:sz w:val="20"/>
          <w:szCs w:val="20"/>
        </w:rPr>
        <w:t>22</w:t>
      </w:r>
      <w:r>
        <w:rPr>
          <w:rStyle w:val="CommentReference"/>
          <w:sz w:val="20"/>
          <w:szCs w:val="20"/>
        </w:rPr>
        <w:t xml:space="preserve"> </w:t>
      </w:r>
      <w:r w:rsidRPr="005D7601">
        <w:rPr>
          <w:rStyle w:val="CommentReference"/>
          <w:sz w:val="20"/>
          <w:szCs w:val="20"/>
        </w:rPr>
        <w:t>and the combined state and territory government net operating balance was negative from 2019</w:t>
      </w:r>
      <w:r>
        <w:rPr>
          <w:rStyle w:val="CommentReference"/>
          <w:sz w:val="20"/>
          <w:szCs w:val="20"/>
        </w:rPr>
        <w:noBreakHyphen/>
      </w:r>
      <w:r w:rsidRPr="005D7601">
        <w:rPr>
          <w:rStyle w:val="CommentReference"/>
          <w:sz w:val="20"/>
          <w:szCs w:val="20"/>
        </w:rPr>
        <w:t>20 to 2023</w:t>
      </w:r>
      <w:r>
        <w:rPr>
          <w:rStyle w:val="CommentReference"/>
          <w:sz w:val="20"/>
          <w:szCs w:val="20"/>
        </w:rPr>
        <w:noBreakHyphen/>
      </w:r>
      <w:r w:rsidRPr="005D7601">
        <w:rPr>
          <w:rStyle w:val="CommentReference"/>
          <w:sz w:val="20"/>
          <w:szCs w:val="20"/>
        </w:rPr>
        <w:t>24.</w:t>
      </w:r>
      <w:r w:rsidRPr="001F1240">
        <w:rPr>
          <w:rStyle w:val="FootnoteReference"/>
        </w:rPr>
        <w:footnoteReference w:id="2"/>
      </w:r>
      <w:r w:rsidRPr="000F5E15">
        <w:rPr>
          <w:rStyle w:val="CommentReference"/>
          <w:sz w:val="20"/>
          <w:szCs w:val="20"/>
        </w:rPr>
        <w:t xml:space="preserve"> </w:t>
      </w:r>
    </w:p>
    <w:p w14:paraId="5362DFBC" w14:textId="77777777" w:rsidR="00CF32D5" w:rsidRPr="005D7601" w:rsidRDefault="00CF32D5" w:rsidP="00CF32D5">
      <w:pPr>
        <w:pStyle w:val="BodyText"/>
        <w:rPr>
          <w:rStyle w:val="CommentReference"/>
          <w:sz w:val="20"/>
          <w:szCs w:val="20"/>
        </w:rPr>
      </w:pPr>
      <w:r>
        <w:rPr>
          <w:rStyle w:val="CommentReference"/>
          <w:sz w:val="20"/>
          <w:szCs w:val="20"/>
        </w:rPr>
        <w:t xml:space="preserve">There </w:t>
      </w:r>
      <w:r w:rsidRPr="005D7601">
        <w:rPr>
          <w:rStyle w:val="CommentReference"/>
          <w:sz w:val="20"/>
          <w:szCs w:val="20"/>
        </w:rPr>
        <w:t xml:space="preserve">has been an increase in both </w:t>
      </w:r>
      <w:r>
        <w:rPr>
          <w:rStyle w:val="CommentReference"/>
          <w:sz w:val="20"/>
          <w:szCs w:val="20"/>
        </w:rPr>
        <w:t>Australian Government</w:t>
      </w:r>
      <w:r w:rsidRPr="005D7601">
        <w:rPr>
          <w:rStyle w:val="CommentReference"/>
          <w:sz w:val="20"/>
          <w:szCs w:val="20"/>
        </w:rPr>
        <w:t xml:space="preserve"> and total state</w:t>
      </w:r>
      <w:r>
        <w:rPr>
          <w:rStyle w:val="CommentReference"/>
          <w:sz w:val="20"/>
          <w:szCs w:val="20"/>
        </w:rPr>
        <w:t xml:space="preserve"> and territory</w:t>
      </w:r>
      <w:r w:rsidRPr="005D7601">
        <w:rPr>
          <w:rStyle w:val="CommentReference"/>
          <w:sz w:val="20"/>
          <w:szCs w:val="20"/>
        </w:rPr>
        <w:t xml:space="preserve"> government net debt</w:t>
      </w:r>
      <w:r>
        <w:rPr>
          <w:rStyle w:val="CommentReference"/>
          <w:sz w:val="20"/>
          <w:szCs w:val="20"/>
        </w:rPr>
        <w:t>. The Australian Government’s net debt</w:t>
      </w:r>
      <w:r w:rsidRPr="005D7601">
        <w:rPr>
          <w:rStyle w:val="CommentReference"/>
          <w:sz w:val="20"/>
          <w:szCs w:val="20"/>
        </w:rPr>
        <w:t xml:space="preserve"> </w:t>
      </w:r>
      <w:r>
        <w:rPr>
          <w:rStyle w:val="CommentReference"/>
          <w:sz w:val="20"/>
          <w:szCs w:val="20"/>
        </w:rPr>
        <w:t>peaked in</w:t>
      </w:r>
      <w:r w:rsidRPr="005D7601">
        <w:rPr>
          <w:rStyle w:val="CommentReference"/>
          <w:sz w:val="20"/>
          <w:szCs w:val="20"/>
        </w:rPr>
        <w:t xml:space="preserve"> 2019</w:t>
      </w:r>
      <w:r>
        <w:rPr>
          <w:rStyle w:val="CommentReference"/>
          <w:sz w:val="20"/>
          <w:szCs w:val="20"/>
        </w:rPr>
        <w:noBreakHyphen/>
      </w:r>
      <w:r w:rsidRPr="005D7601">
        <w:rPr>
          <w:rStyle w:val="CommentReference"/>
          <w:sz w:val="20"/>
          <w:szCs w:val="20"/>
        </w:rPr>
        <w:t>20</w:t>
      </w:r>
      <w:r>
        <w:rPr>
          <w:rStyle w:val="CommentReference"/>
          <w:sz w:val="20"/>
          <w:szCs w:val="20"/>
        </w:rPr>
        <w:t>, but the combined net debt of the state and territory governments has accelerated</w:t>
      </w:r>
      <w:r w:rsidRPr="005D7601">
        <w:rPr>
          <w:rStyle w:val="CommentReference"/>
          <w:sz w:val="20"/>
          <w:szCs w:val="20"/>
        </w:rPr>
        <w:t xml:space="preserve"> since 2018</w:t>
      </w:r>
      <w:r>
        <w:rPr>
          <w:rStyle w:val="CommentReference"/>
          <w:sz w:val="20"/>
          <w:szCs w:val="20"/>
        </w:rPr>
        <w:noBreakHyphen/>
      </w:r>
      <w:r w:rsidRPr="005D7601">
        <w:rPr>
          <w:rStyle w:val="CommentReference"/>
          <w:sz w:val="20"/>
          <w:szCs w:val="20"/>
        </w:rPr>
        <w:t xml:space="preserve">19. </w:t>
      </w:r>
    </w:p>
    <w:p w14:paraId="4CB6B1BE" w14:textId="77777777" w:rsidR="00D0588D" w:rsidRPr="003776C5" w:rsidRDefault="00D0588D" w:rsidP="00D0588D">
      <w:pPr>
        <w:pStyle w:val="BodyText"/>
        <w:rPr>
          <w:spacing w:val="-2"/>
        </w:rPr>
      </w:pPr>
      <w:r w:rsidRPr="003776C5">
        <w:rPr>
          <w:rStyle w:val="CommentReference"/>
          <w:spacing w:val="-4"/>
          <w:sz w:val="20"/>
          <w:szCs w:val="20"/>
        </w:rPr>
        <w:t xml:space="preserve">Many state governments have had their credit rating downgraded in the past two decades. </w:t>
      </w:r>
      <w:r w:rsidRPr="003776C5">
        <w:rPr>
          <w:spacing w:val="-4"/>
        </w:rPr>
        <w:t>In 2006</w:t>
      </w:r>
      <w:r w:rsidRPr="003776C5">
        <w:rPr>
          <w:spacing w:val="-4"/>
        </w:rPr>
        <w:noBreakHyphen/>
        <w:t>07, all states</w:t>
      </w:r>
      <w:r w:rsidRPr="003776C5">
        <w:rPr>
          <w:spacing w:val="-2"/>
        </w:rPr>
        <w:t xml:space="preserve"> except Tasmania (AA+) and the Northern Territory (Aa2) had a AAA credit rating, but by the end of 2023, only Western Australia retained that rating.</w:t>
      </w:r>
      <w:r w:rsidRPr="003776C5">
        <w:rPr>
          <w:rStyle w:val="FootnoteReference"/>
          <w:spacing w:val="-2"/>
        </w:rPr>
        <w:footnoteReference w:id="3"/>
      </w:r>
      <w:r w:rsidRPr="003776C5">
        <w:rPr>
          <w:spacing w:val="-2"/>
        </w:rPr>
        <w:t xml:space="preserve"> The Commonwealth has maintained its AAA credit rating since 2003.</w:t>
      </w:r>
    </w:p>
    <w:p w14:paraId="17CDB4FF" w14:textId="77777777" w:rsidR="00D0588D" w:rsidRPr="00666BDB" w:rsidRDefault="00D0588D" w:rsidP="00D0588D">
      <w:pPr>
        <w:pStyle w:val="BodyText"/>
      </w:pPr>
      <w:r>
        <w:lastRenderedPageBreak/>
        <w:t>The PC will assess the factors that have affected the fiscal positions of the Australian and state and territory governments</w:t>
      </w:r>
      <w:r w:rsidRPr="009A2BEB">
        <w:t xml:space="preserve"> </w:t>
      </w:r>
      <w:r>
        <w:t>in more detail in this inquiry, including the impact of the 2018 GST distribution reforms</w:t>
      </w:r>
      <w:r w:rsidRPr="00562515">
        <w:t>.</w:t>
      </w:r>
      <w:r>
        <w:t xml:space="preserve"> This will include assessing each government’s revenues, overall budget position, and debt position. For the states, this assessment will include other Commonwealth payments. </w:t>
      </w:r>
    </w:p>
    <w:p w14:paraId="75EDC8DC" w14:textId="698F4E35" w:rsidR="001A7280" w:rsidRPr="00742359" w:rsidRDefault="001A7280" w:rsidP="001A7280">
      <w:pPr>
        <w:pStyle w:val="FigureTableHeading"/>
        <w:rPr>
          <w:spacing w:val="-6"/>
        </w:rPr>
      </w:pPr>
      <w:r w:rsidRPr="00742359">
        <w:rPr>
          <w:spacing w:val="-6"/>
        </w:rPr>
        <w:t xml:space="preserve">Figure 3 – </w:t>
      </w:r>
      <w:r w:rsidR="004D76E1" w:rsidRPr="00742359">
        <w:rPr>
          <w:spacing w:val="-6"/>
        </w:rPr>
        <w:t>Australian Gov</w:t>
      </w:r>
      <w:r w:rsidR="00D224BE" w:rsidRPr="00742359">
        <w:rPr>
          <w:spacing w:val="-6"/>
        </w:rPr>
        <w:t>ernment</w:t>
      </w:r>
      <w:r w:rsidRPr="00742359">
        <w:rPr>
          <w:spacing w:val="-6"/>
        </w:rPr>
        <w:t xml:space="preserve"> revenue, expenditure, </w:t>
      </w:r>
      <w:r w:rsidR="007B18AC" w:rsidRPr="00742359">
        <w:rPr>
          <w:spacing w:val="-6"/>
        </w:rPr>
        <w:t xml:space="preserve">net </w:t>
      </w:r>
      <w:r w:rsidRPr="00742359">
        <w:rPr>
          <w:spacing w:val="-6"/>
        </w:rPr>
        <w:t>operating balance and net debt</w:t>
      </w:r>
    </w:p>
    <w:tbl>
      <w:tblPr>
        <w:tblStyle w:val="TableGrid"/>
        <w:tblW w:w="5000" w:type="pct"/>
        <w:tblLook w:val="06A0" w:firstRow="1" w:lastRow="0" w:firstColumn="1" w:lastColumn="0" w:noHBand="1" w:noVBand="1"/>
      </w:tblPr>
      <w:tblGrid>
        <w:gridCol w:w="4792"/>
        <w:gridCol w:w="4846"/>
      </w:tblGrid>
      <w:tr w:rsidR="001A7280" w:rsidRPr="005550A0" w14:paraId="6CBA4A94" w14:textId="77777777" w:rsidTr="001D65D3">
        <w:trPr>
          <w:tblHeader/>
        </w:trPr>
        <w:tc>
          <w:tcPr>
            <w:tcW w:w="2500" w:type="pct"/>
          </w:tcPr>
          <w:p w14:paraId="3E3F8F31" w14:textId="43B684DB" w:rsidR="001A7280" w:rsidRPr="005550A0" w:rsidRDefault="00464318" w:rsidP="00C03410">
            <w:pPr>
              <w:pStyle w:val="TableBody"/>
              <w:ind w:left="0"/>
              <w:jc w:val="both"/>
            </w:pPr>
            <w:r w:rsidRPr="00464318">
              <w:rPr>
                <w:noProof/>
              </w:rPr>
              <w:drawing>
                <wp:inline distT="0" distB="0" distL="0" distR="0" wp14:anchorId="3582D292" wp14:editId="799A5C68">
                  <wp:extent cx="2992755" cy="2872740"/>
                  <wp:effectExtent l="0" t="0" r="0" b="0"/>
                  <wp:docPr id="2060877602" name="Picture 9" descr="This figure shows a cumulative area chart of the Australian government’s revenue, with revenue on the vertical axis and financial year (starting in 1998-99 and ending in 2023-24) on the horizontal axis. It shows taxation revenue with the biggest contribution in each year, starting at over $300 billion in 1998-99 and concluding at over $600 billion in 2023-24, followed by much smaller contributions from property income, sales of goods and services, and other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77602" name="Picture 9" descr="This figure shows a cumulative area chart of the Australian government’s revenue, with revenue on the vertical axis and financial year (starting in 1998-99 and ending in 2023-24) on the horizontal axis. It shows taxation revenue with the biggest contribution in each year, starting at over $300 billion in 1998-99 and concluding at over $600 billion in 2023-24, followed by much smaller contributions from property income, sales of goods and services, and other reven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2755" cy="2872740"/>
                          </a:xfrm>
                          <a:prstGeom prst="rect">
                            <a:avLst/>
                          </a:prstGeom>
                          <a:noFill/>
                          <a:ln>
                            <a:noFill/>
                          </a:ln>
                        </pic:spPr>
                      </pic:pic>
                    </a:graphicData>
                  </a:graphic>
                </wp:inline>
              </w:drawing>
            </w:r>
          </w:p>
        </w:tc>
        <w:tc>
          <w:tcPr>
            <w:tcW w:w="2500" w:type="pct"/>
          </w:tcPr>
          <w:p w14:paraId="27651A9A" w14:textId="1171F4FA" w:rsidR="001A7280" w:rsidRPr="005550A0" w:rsidRDefault="00AC5215">
            <w:pPr>
              <w:pStyle w:val="TableBody"/>
            </w:pPr>
            <w:r w:rsidRPr="00AC5215">
              <w:rPr>
                <w:noProof/>
              </w:rPr>
              <w:drawing>
                <wp:inline distT="0" distB="0" distL="0" distR="0" wp14:anchorId="5897934A" wp14:editId="01FD69D5">
                  <wp:extent cx="2898183" cy="2847975"/>
                  <wp:effectExtent l="0" t="0" r="0" b="0"/>
                  <wp:docPr id="516708923" name="Picture 3" descr="This figure shows a cumulative area chart of the Australian government’s expenditure, with expenditure on the vertical axis and financial year (starting in 1998-99 and ending in 2023-24) on the horizontal axis. It generally shows the highest expenditures for social protection, general public service and health, and relatively smaller contributions for education, defence, capital investment and oth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08923" name="Picture 3" descr="This figure shows a cumulative area chart of the Australian government’s expenditure, with expenditure on the vertical axis and financial year (starting in 1998-99 and ending in 2023-24) on the horizontal axis. It generally shows the highest expenditures for social protection, general public service and health, and relatively smaller contributions for education, defence, capital investment and other services."/>
                          <pic:cNvPicPr>
                            <a:picLocks noChangeAspect="1" noChangeArrowheads="1"/>
                          </pic:cNvPicPr>
                        </pic:nvPicPr>
                        <pic:blipFill rotWithShape="1">
                          <a:blip r:embed="rId25">
                            <a:extLst>
                              <a:ext uri="{28A0092B-C50C-407E-A947-70E740481C1C}">
                                <a14:useLocalDpi xmlns:a14="http://schemas.microsoft.com/office/drawing/2010/main" val="0"/>
                              </a:ext>
                            </a:extLst>
                          </a:blip>
                          <a:srcRect r="3098"/>
                          <a:stretch>
                            <a:fillRect/>
                          </a:stretch>
                        </pic:blipFill>
                        <pic:spPr bwMode="auto">
                          <a:xfrm>
                            <a:off x="0" y="0"/>
                            <a:ext cx="2898183" cy="2847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5C58" w:rsidRPr="005550A0" w14:paraId="282A5890" w14:textId="77777777" w:rsidTr="001D65D3">
        <w:trPr>
          <w:tblHeader/>
        </w:trPr>
        <w:tc>
          <w:tcPr>
            <w:tcW w:w="2500" w:type="pct"/>
          </w:tcPr>
          <w:p w14:paraId="2633BCEF" w14:textId="59B221E9" w:rsidR="00365C58" w:rsidRPr="007E395E" w:rsidRDefault="00510290" w:rsidP="008547C0">
            <w:pPr>
              <w:pStyle w:val="TableBody"/>
              <w:spacing w:before="60"/>
              <w:ind w:left="0"/>
              <w:rPr>
                <w:noProof/>
                <w:color w:val="FF0000"/>
              </w:rPr>
            </w:pPr>
            <w:r w:rsidRPr="00510290">
              <w:rPr>
                <w:noProof/>
                <w:color w:val="FF0000"/>
              </w:rPr>
              <w:drawing>
                <wp:inline distT="0" distB="0" distL="0" distR="0" wp14:anchorId="5A593208" wp14:editId="21B612D3">
                  <wp:extent cx="2991441" cy="2851688"/>
                  <wp:effectExtent l="0" t="0" r="0" b="0"/>
                  <wp:docPr id="2037122375" name="Picture 2" descr="This figures shows a line chart of the Australian government’s net operating balance, with net operating balance on the vertical axis and financial year (starting in 1998-99 and ending in 2023-24) on the horizontal axis. It shows, with fluctuations, a positive but less than $50 billion net operating balance until 2007-08, a decrease to just below negative $50 billion in 2009-10, an increase to just above 0 in 2018-19, a drop to below negative $150 billion in 2020-21, and then an increase to a positive but below $50 billion net operating balance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22375" name="Picture 2" descr="This figures shows a line chart of the Australian government’s net operating balance, with net operating balance on the vertical axis and financial year (starting in 1998-99 and ending in 2023-24) on the horizontal axis. It shows, with fluctuations, a positive but less than $50 billion net operating balance until 2007-08, a decrease to just below negative $50 billion in 2009-10, an increase to just above 0 in 2018-19, a drop to below negative $150 billion in 2020-21, and then an increase to a positive but below $50 billion net operating balance in 2022-23."/>
                          <pic:cNvPicPr>
                            <a:picLocks noChangeAspect="1" noChangeArrowheads="1"/>
                          </pic:cNvPicPr>
                        </pic:nvPicPr>
                        <pic:blipFill rotWithShape="1">
                          <a:blip r:embed="rId26">
                            <a:extLst>
                              <a:ext uri="{28A0092B-C50C-407E-A947-70E740481C1C}">
                                <a14:useLocalDpi xmlns:a14="http://schemas.microsoft.com/office/drawing/2010/main" val="0"/>
                              </a:ext>
                            </a:extLst>
                          </a:blip>
                          <a:srcRect b="5155"/>
                          <a:stretch>
                            <a:fillRect/>
                          </a:stretch>
                        </pic:blipFill>
                        <pic:spPr bwMode="auto">
                          <a:xfrm>
                            <a:off x="0" y="0"/>
                            <a:ext cx="2991485" cy="28517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29E3EDE6" w14:textId="16AC12C9" w:rsidR="00365C58" w:rsidRPr="007E395E" w:rsidRDefault="00032AFE">
            <w:pPr>
              <w:pStyle w:val="TableBody"/>
              <w:rPr>
                <w:noProof/>
                <w:color w:val="FF0000"/>
              </w:rPr>
            </w:pPr>
            <w:r w:rsidRPr="00032AFE">
              <w:rPr>
                <w:noProof/>
                <w:color w:val="FF0000"/>
              </w:rPr>
              <w:drawing>
                <wp:inline distT="0" distB="0" distL="0" distR="0" wp14:anchorId="51323EA1" wp14:editId="00173DD7">
                  <wp:extent cx="2991485" cy="2820670"/>
                  <wp:effectExtent l="0" t="0" r="0" b="0"/>
                  <wp:docPr id="2031070043" name="Picture 1" descr="This figure shows a line chart of the Australian government’s net debt, with net debt measured on the vertical axis and financial year (starting in 2002-03 and ending in 2023-24) on the horizontal axis. It shows, with fluctuations, net debt starting at a positive value less than $100 billion in 2002-03, decreasing to below 0 but above negative $100 billion in 2007-08, increasing to nearly $700 billion in 2020-21, and decreasing to just above $500 billion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70043" name="Picture 1" descr="This figure shows a line chart of the Australian government’s net debt, with net debt measured on the vertical axis and financial year (starting in 2002-03 and ending in 2023-24) on the horizontal axis. It shows, with fluctuations, net debt starting at a positive value less than $100 billion in 2002-03, decreasing to below 0 but above negative $100 billion in 2007-08, increasing to nearly $700 billion in 2020-21, and decreasing to just above $500 billion in 2023-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1485" cy="2820670"/>
                          </a:xfrm>
                          <a:prstGeom prst="rect">
                            <a:avLst/>
                          </a:prstGeom>
                          <a:noFill/>
                          <a:ln>
                            <a:noFill/>
                          </a:ln>
                        </pic:spPr>
                      </pic:pic>
                    </a:graphicData>
                  </a:graphic>
                </wp:inline>
              </w:drawing>
            </w:r>
          </w:p>
        </w:tc>
      </w:tr>
    </w:tbl>
    <w:p w14:paraId="6DEC0F83" w14:textId="094C4302" w:rsidR="00E17E8E" w:rsidRDefault="00E17E8E" w:rsidP="00E17E8E">
      <w:pPr>
        <w:pStyle w:val="NormalWeb"/>
        <w:spacing w:before="80" w:beforeAutospacing="0" w:after="20" w:afterAutospacing="0" w:line="216" w:lineRule="exact"/>
      </w:pPr>
      <w:r>
        <w:rPr>
          <w:rFonts w:ascii="Arial" w:eastAsia="Arial" w:hAnsi="Arial"/>
          <w:color w:val="000000"/>
          <w:kern w:val="24"/>
          <w:sz w:val="18"/>
          <w:szCs w:val="18"/>
        </w:rPr>
        <w:t>Real prices, 2024</w:t>
      </w:r>
      <w:r>
        <w:rPr>
          <w:rFonts w:ascii="Arial" w:eastAsia="Arial" w:hAnsi="Arial"/>
          <w:color w:val="000000"/>
          <w:kern w:val="24"/>
          <w:sz w:val="18"/>
          <w:szCs w:val="18"/>
        </w:rPr>
        <w:noBreakHyphen/>
        <w:t xml:space="preserve">25 basis, based on implicit price deflator of GDP. Property income includes interest, dividend, land and royalty income. The ‘other services’ category includes public order and safety; economic affairs; environmental protection; housing and community amenities; recreation, culture and religion and transport. Capital investment is calculated as gross fixed capital formation. Net operating balance only includes accounting expenses, not capital investment. </w:t>
      </w:r>
      <w:r w:rsidR="00810A3D">
        <w:rPr>
          <w:rFonts w:ascii="Arial" w:eastAsia="Arial" w:hAnsi="Arial"/>
          <w:color w:val="000000"/>
          <w:kern w:val="24"/>
          <w:sz w:val="18"/>
          <w:szCs w:val="18"/>
        </w:rPr>
        <w:t xml:space="preserve">Government </w:t>
      </w:r>
      <w:r w:rsidR="00C178AF">
        <w:rPr>
          <w:rFonts w:ascii="Arial" w:eastAsia="Arial" w:hAnsi="Arial"/>
          <w:color w:val="000000"/>
          <w:kern w:val="24"/>
          <w:sz w:val="18"/>
          <w:szCs w:val="18"/>
        </w:rPr>
        <w:t>Finance</w:t>
      </w:r>
      <w:r w:rsidR="00810A3D">
        <w:rPr>
          <w:rFonts w:ascii="Arial" w:eastAsia="Arial" w:hAnsi="Arial"/>
          <w:color w:val="000000"/>
          <w:kern w:val="24"/>
          <w:sz w:val="18"/>
          <w:szCs w:val="18"/>
        </w:rPr>
        <w:t xml:space="preserve"> Statistics</w:t>
      </w:r>
      <w:r>
        <w:rPr>
          <w:rFonts w:ascii="Arial" w:eastAsia="Arial" w:hAnsi="Arial"/>
          <w:color w:val="000000"/>
          <w:kern w:val="24"/>
          <w:sz w:val="18"/>
          <w:szCs w:val="18"/>
        </w:rPr>
        <w:t xml:space="preserve"> general government sector only. </w:t>
      </w:r>
    </w:p>
    <w:p w14:paraId="32F31D76" w14:textId="6FF8C8C0" w:rsidR="00B2694C" w:rsidRDefault="00E17E8E" w:rsidP="00E17E8E">
      <w:pPr>
        <w:pStyle w:val="NormalWeb"/>
        <w:spacing w:before="80" w:beforeAutospacing="0" w:after="20" w:afterAutospacing="0" w:line="216" w:lineRule="exact"/>
      </w:pPr>
      <w:r>
        <w:rPr>
          <w:rFonts w:ascii="Arial" w:eastAsia="Arial" w:hAnsi="Arial"/>
          <w:color w:val="000000"/>
          <w:kern w:val="24"/>
          <w:sz w:val="18"/>
          <w:szCs w:val="18"/>
        </w:rPr>
        <w:t xml:space="preserve">Source: </w:t>
      </w:r>
      <w:r w:rsidR="00A16429" w:rsidRPr="00A16429">
        <w:rPr>
          <w:rFonts w:ascii="Arial" w:eastAsia="Arial" w:hAnsi="Arial"/>
          <w:color w:val="000000"/>
          <w:kern w:val="24"/>
          <w:sz w:val="18"/>
          <w:szCs w:val="18"/>
        </w:rPr>
        <w:t>PC estimates based on ABS (2025a) for GDP deflator, ABS (2025b) for revenue, expenditure and net operating balance, and PBO (2024) for net debt.</w:t>
      </w:r>
    </w:p>
    <w:p w14:paraId="5B8DF09B" w14:textId="4AE1F41C" w:rsidR="009E63E9" w:rsidRDefault="009E63E9" w:rsidP="004715E8">
      <w:pPr>
        <w:pStyle w:val="FigureTableHeading"/>
      </w:pPr>
      <w:bookmarkStart w:id="34" w:name="_Toc30502221"/>
      <w:r>
        <w:lastRenderedPageBreak/>
        <w:t xml:space="preserve">Figure </w:t>
      </w:r>
      <w:r w:rsidR="00931A10" w:rsidRPr="00CA7834">
        <w:t>4</w:t>
      </w:r>
      <w:r>
        <w:rPr>
          <w:noProof/>
        </w:rPr>
        <w:t xml:space="preserve"> </w:t>
      </w:r>
      <w:r>
        <w:t xml:space="preserve">– </w:t>
      </w:r>
      <w:r w:rsidR="00C14961">
        <w:t>Combine</w:t>
      </w:r>
      <w:r w:rsidR="005E28BD">
        <w:t>d</w:t>
      </w:r>
      <w:r w:rsidR="00C14961">
        <w:t xml:space="preserve"> s</w:t>
      </w:r>
      <w:r w:rsidR="00A1153F">
        <w:t xml:space="preserve">tate </w:t>
      </w:r>
      <w:r w:rsidR="005E28BD">
        <w:t>and territory</w:t>
      </w:r>
      <w:r w:rsidR="00A1153F">
        <w:t xml:space="preserve"> government revenue</w:t>
      </w:r>
      <w:r w:rsidR="00DE7897">
        <w:t>,</w:t>
      </w:r>
      <w:r w:rsidR="00A1153F">
        <w:t xml:space="preserve"> expenditure, </w:t>
      </w:r>
      <w:r w:rsidR="00F12F66">
        <w:t>net</w:t>
      </w:r>
      <w:r w:rsidR="00A1153F">
        <w:t xml:space="preserve"> </w:t>
      </w:r>
      <w:r w:rsidR="00D25C5F">
        <w:t>operating</w:t>
      </w:r>
      <w:r w:rsidR="00DE7897">
        <w:t xml:space="preserve"> balance and </w:t>
      </w:r>
      <w:r w:rsidR="00D25C5F">
        <w:t xml:space="preserve">net </w:t>
      </w:r>
      <w:r w:rsidR="00DE7897">
        <w:t>debt</w:t>
      </w:r>
    </w:p>
    <w:tbl>
      <w:tblPr>
        <w:tblStyle w:val="TableGrid"/>
        <w:tblW w:w="5000" w:type="pct"/>
        <w:tblLook w:val="06A0" w:firstRow="1" w:lastRow="0" w:firstColumn="1" w:lastColumn="0" w:noHBand="1" w:noVBand="1"/>
      </w:tblPr>
      <w:tblGrid>
        <w:gridCol w:w="4803"/>
        <w:gridCol w:w="4835"/>
      </w:tblGrid>
      <w:tr w:rsidR="009E63E9" w:rsidRPr="005550A0" w14:paraId="1E8DE852" w14:textId="77777777" w:rsidTr="00B33626">
        <w:trPr>
          <w:tblHeader/>
        </w:trPr>
        <w:tc>
          <w:tcPr>
            <w:tcW w:w="4679" w:type="dxa"/>
          </w:tcPr>
          <w:p w14:paraId="6F5463FD" w14:textId="6F429978" w:rsidR="009E63E9" w:rsidRPr="005550A0" w:rsidRDefault="00A51CA7">
            <w:pPr>
              <w:pStyle w:val="TableBody"/>
            </w:pPr>
            <w:r w:rsidRPr="00A51CA7">
              <w:rPr>
                <w:noProof/>
              </w:rPr>
              <w:drawing>
                <wp:inline distT="0" distB="0" distL="0" distR="0" wp14:anchorId="03A1DCB6" wp14:editId="23BF730E">
                  <wp:extent cx="2924175" cy="2876550"/>
                  <wp:effectExtent l="0" t="0" r="0" b="0"/>
                  <wp:docPr id="418641603" name="Picture 8" descr="Stacked area chart of combined state and territory government revenue from 1998-99 to 2023-24. Total revenue increases from approximately $200B to nearly $400B over the period. Main components include Commonwealth transfers, taxation revenue, sales of goods and services, non-royalty property income, royalty income, and other revenue. Commonwealth transfers and taxation revenue make up the largest sh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41603" name="Picture 8" descr="Stacked area chart of combined state and territory government revenue from 1998-99 to 2023-24. Total revenue increases from approximately $200B to nearly $400B over the period. Main components include Commonwealth transfers, taxation revenue, sales of goods and services, non-royalty property income, royalty income, and other revenue. Commonwealth transfers and taxation revenue make up the largest shar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4175" cy="2876550"/>
                          </a:xfrm>
                          <a:prstGeom prst="rect">
                            <a:avLst/>
                          </a:prstGeom>
                          <a:noFill/>
                          <a:ln>
                            <a:noFill/>
                          </a:ln>
                        </pic:spPr>
                      </pic:pic>
                    </a:graphicData>
                  </a:graphic>
                </wp:inline>
              </w:drawing>
            </w:r>
          </w:p>
        </w:tc>
        <w:tc>
          <w:tcPr>
            <w:tcW w:w="4959" w:type="dxa"/>
          </w:tcPr>
          <w:p w14:paraId="138CE084" w14:textId="3212E824" w:rsidR="009E63E9" w:rsidRPr="005550A0" w:rsidRDefault="006705D6" w:rsidP="00EE7370">
            <w:pPr>
              <w:pStyle w:val="TableBody"/>
              <w:jc w:val="both"/>
            </w:pPr>
            <w:r w:rsidRPr="006705D6">
              <w:rPr>
                <w:noProof/>
              </w:rPr>
              <w:drawing>
                <wp:inline distT="0" distB="0" distL="0" distR="0" wp14:anchorId="7D8F83A1" wp14:editId="43A8D3E1">
                  <wp:extent cx="2876550" cy="2876550"/>
                  <wp:effectExtent l="0" t="0" r="0" b="0"/>
                  <wp:docPr id="734188545" name="Picture 7" descr="Stacked area chart of combined state and territory government expenditure by function plus capital investment from 1998-99 to 2023-24. Total expenditure rises from approximately $200B to over $400B over the period. Major components include health, education, general public services, public order and safety, social protection, transport, capital investment, and other services. Health and education expenditure make up the largest sh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88545" name="Picture 7" descr="Stacked area chart of combined state and territory government expenditure by function plus capital investment from 1998-99 to 2023-24. Total expenditure rises from approximately $200B to over $400B over the period. Major components include health, education, general public services, public order and safety, social protection, transport, capital investment, and other services. Health and education expenditure make up the largest shares."/>
                          <pic:cNvPicPr>
                            <a:picLocks noChangeAspect="1" noChangeArrowheads="1"/>
                          </pic:cNvPicPr>
                        </pic:nvPicPr>
                        <pic:blipFill rotWithShape="1">
                          <a:blip r:embed="rId29">
                            <a:extLst>
                              <a:ext uri="{28A0092B-C50C-407E-A947-70E740481C1C}">
                                <a14:useLocalDpi xmlns:a14="http://schemas.microsoft.com/office/drawing/2010/main" val="0"/>
                              </a:ext>
                            </a:extLst>
                          </a:blip>
                          <a:srcRect r="7927"/>
                          <a:stretch>
                            <a:fillRect/>
                          </a:stretch>
                        </pic:blipFill>
                        <pic:spPr bwMode="auto">
                          <a:xfrm>
                            <a:off x="0" y="0"/>
                            <a:ext cx="2876550" cy="2876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33626" w:rsidRPr="005550A0" w14:paraId="21F80F90" w14:textId="77777777" w:rsidTr="00B33626">
        <w:trPr>
          <w:tblHeader/>
        </w:trPr>
        <w:tc>
          <w:tcPr>
            <w:tcW w:w="4679" w:type="dxa"/>
          </w:tcPr>
          <w:p w14:paraId="3A24093B" w14:textId="71BCC9D4" w:rsidR="00B33626" w:rsidRPr="003220EF" w:rsidRDefault="00B1262E" w:rsidP="00E44530">
            <w:pPr>
              <w:pStyle w:val="TableBody"/>
              <w:ind w:left="0"/>
              <w:rPr>
                <w:noProof/>
              </w:rPr>
            </w:pPr>
            <w:r w:rsidRPr="00B1262E">
              <w:rPr>
                <w:noProof/>
              </w:rPr>
              <w:drawing>
                <wp:inline distT="0" distB="0" distL="0" distR="0" wp14:anchorId="6768FEDD" wp14:editId="792C07DB">
                  <wp:extent cx="2819400" cy="2886075"/>
                  <wp:effectExtent l="0" t="0" r="0" b="0"/>
                  <wp:docPr id="648328208" name="Picture 12" descr="Line chart of combined state and territory government net operating balance from 1998-99 to 2023-24. From 1998-99 to 2018-19 the balance mostly stays within $10B of zero, fluctuating between positive and negative values. A decline occurs in 2019-20, reaching below –$30B, followed by a balance of approximately -$4B in 2022-23 and -$13B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28208" name="Picture 12" descr="Line chart of combined state and territory government net operating balance from 1998-99 to 2023-24. From 1998-99 to 2018-19 the balance mostly stays within $10B of zero, fluctuating between positive and negative values. A decline occurs in 2019-20, reaching below –$30B, followed by a balance of approximately -$4B in 2022-23 and -$13B in 2023-24."/>
                          <pic:cNvPicPr>
                            <a:picLocks noChangeAspect="1" noChangeArrowheads="1"/>
                          </pic:cNvPicPr>
                        </pic:nvPicPr>
                        <pic:blipFill rotWithShape="1">
                          <a:blip r:embed="rId30">
                            <a:extLst>
                              <a:ext uri="{28A0092B-C50C-407E-A947-70E740481C1C}">
                                <a14:useLocalDpi xmlns:a14="http://schemas.microsoft.com/office/drawing/2010/main" val="0"/>
                              </a:ext>
                            </a:extLst>
                          </a:blip>
                          <a:srcRect l="4207"/>
                          <a:stretch>
                            <a:fillRect/>
                          </a:stretch>
                        </pic:blipFill>
                        <pic:spPr bwMode="auto">
                          <a:xfrm>
                            <a:off x="0" y="0"/>
                            <a:ext cx="2819400" cy="2886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9" w:type="dxa"/>
          </w:tcPr>
          <w:p w14:paraId="1382F4DA" w14:textId="50D711F4" w:rsidR="00B33626" w:rsidRPr="0069022F" w:rsidRDefault="001F30EE" w:rsidP="00E44530">
            <w:pPr>
              <w:pStyle w:val="TableBody"/>
              <w:ind w:left="0"/>
              <w:rPr>
                <w:noProof/>
              </w:rPr>
            </w:pPr>
            <w:r w:rsidRPr="001F30EE">
              <w:rPr>
                <w:noProof/>
              </w:rPr>
              <w:drawing>
                <wp:inline distT="0" distB="0" distL="0" distR="0" wp14:anchorId="37B06C86" wp14:editId="1279419E">
                  <wp:extent cx="2981325" cy="2876550"/>
                  <wp:effectExtent l="0" t="0" r="0" b="0"/>
                  <wp:docPr id="540015464" name="Picture 13" descr="Line chart of combined state and territory government net debt from 2002-03 to 2023-24. Net debt starts near –$50B, it rises from 2004-05 to 2011-12, becoming positive in 2008-09. Between 2011-12 and 2018-19 net debt remains between $55B - $65B. It then increases, reaching approximately $300B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15464" name="Picture 13" descr="Line chart of combined state and territory government net debt from 2002-03 to 2023-24. Net debt starts near –$50B, it rises from 2004-05 to 2011-12, becoming positive in 2008-09. Between 2011-12 and 2018-19 net debt remains between $55B - $65B. It then increases, reaching approximately $300B in 2023-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1325" cy="2876550"/>
                          </a:xfrm>
                          <a:prstGeom prst="rect">
                            <a:avLst/>
                          </a:prstGeom>
                          <a:noFill/>
                          <a:ln>
                            <a:noFill/>
                          </a:ln>
                        </pic:spPr>
                      </pic:pic>
                    </a:graphicData>
                  </a:graphic>
                </wp:inline>
              </w:drawing>
            </w:r>
          </w:p>
        </w:tc>
      </w:tr>
    </w:tbl>
    <w:bookmarkEnd w:id="34"/>
    <w:p w14:paraId="184C0208" w14:textId="1E4B5C9D" w:rsidR="00517688" w:rsidRDefault="00517688" w:rsidP="003776C5">
      <w:pPr>
        <w:pStyle w:val="Note"/>
      </w:pPr>
      <w:r>
        <w:t>Real prices, 2024</w:t>
      </w:r>
      <w:r>
        <w:noBreakHyphen/>
        <w:t xml:space="preserve">25 basis, based on implicit price deflator of GDP. The ‘other services’ category includes public order and safety; economic affairs; environmental protection; housing and community amenities and recreation, culture and religion. Capital investment is calculated as gross fixed capital formation. Net operating balance only includes accounting expenses, not capital investment. </w:t>
      </w:r>
      <w:r w:rsidR="00C178AF">
        <w:t>Government Finance Statistics</w:t>
      </w:r>
      <w:r>
        <w:t xml:space="preserve"> general government sector only. </w:t>
      </w:r>
    </w:p>
    <w:p w14:paraId="36F6B669" w14:textId="3BB012C2" w:rsidR="002F0A87" w:rsidRDefault="00517688" w:rsidP="003776C5">
      <w:pPr>
        <w:pStyle w:val="Source"/>
      </w:pPr>
      <w:r>
        <w:t xml:space="preserve">Source: </w:t>
      </w:r>
      <w:r w:rsidR="00C12639" w:rsidRPr="00C12639">
        <w:t>PC estimates based on ABS (2025a) for GDP deflator, ABS (2025b) for revenue, expenditure and net operating balance, and PBO (2024) for net debt.</w:t>
      </w:r>
    </w:p>
    <w:p w14:paraId="2EFF1982" w14:textId="77777777" w:rsidR="002F0A87" w:rsidRDefault="002F0A87">
      <w:pPr>
        <w:spacing w:before="0" w:after="160" w:line="259" w:lineRule="auto"/>
        <w:rPr>
          <w:sz w:val="18"/>
        </w:rPr>
      </w:pPr>
      <w:r>
        <w:br w:type="page"/>
      </w:r>
    </w:p>
    <w:p w14:paraId="0FB963EE" w14:textId="2C62B3D7" w:rsidR="00963745" w:rsidRPr="00BA735B" w:rsidRDefault="002816C6" w:rsidP="00EB5FB2">
      <w:pPr>
        <w:pStyle w:val="Heading3"/>
      </w:pPr>
      <w:r>
        <w:lastRenderedPageBreak/>
        <w:t>Costs of the 2018 GST distribution reforms</w:t>
      </w:r>
    </w:p>
    <w:p w14:paraId="290DB092" w14:textId="1803A61C" w:rsidR="0025442C" w:rsidRPr="00562515" w:rsidRDefault="0025442C" w:rsidP="008E7257">
      <w:pPr>
        <w:pStyle w:val="BodyText"/>
      </w:pPr>
      <w:r w:rsidRPr="00562515">
        <w:t>The</w:t>
      </w:r>
      <w:r w:rsidR="00AE38D3">
        <w:t xml:space="preserve"> Australian Government has borne the</w:t>
      </w:r>
      <w:r w:rsidRPr="00562515">
        <w:t xml:space="preserve"> </w:t>
      </w:r>
      <w:r w:rsidR="005D6523" w:rsidRPr="00562515">
        <w:t xml:space="preserve">direct </w:t>
      </w:r>
      <w:r w:rsidRPr="00562515">
        <w:t>cost</w:t>
      </w:r>
      <w:r w:rsidR="005D6523" w:rsidRPr="00562515">
        <w:t>s ass</w:t>
      </w:r>
      <w:r w:rsidR="00C2242B" w:rsidRPr="00562515">
        <w:t>ociated with</w:t>
      </w:r>
      <w:r w:rsidRPr="00562515">
        <w:t xml:space="preserve"> the 2018 GST distribution reforms (</w:t>
      </w:r>
      <w:r w:rsidR="009365D9">
        <w:t>f</w:t>
      </w:r>
      <w:r w:rsidRPr="00562515">
        <w:t>igure</w:t>
      </w:r>
      <w:r w:rsidR="00147877">
        <w:t> </w:t>
      </w:r>
      <w:r w:rsidRPr="00562515">
        <w:t>5). Th</w:t>
      </w:r>
      <w:r w:rsidR="00717469">
        <w:t xml:space="preserve">ese costs are </w:t>
      </w:r>
      <w:r w:rsidRPr="00562515">
        <w:t>comprised of:</w:t>
      </w:r>
    </w:p>
    <w:p w14:paraId="60AFE2A3" w14:textId="1FB505C3" w:rsidR="001B0BAA" w:rsidRPr="00EE0F64" w:rsidRDefault="001B0BAA" w:rsidP="347FB26E">
      <w:pPr>
        <w:pStyle w:val="ListBullet"/>
        <w:spacing w:before="0" w:after="160" w:line="278" w:lineRule="auto"/>
      </w:pPr>
      <w:r w:rsidRPr="347FB26E">
        <w:rPr>
          <w:i/>
          <w:iCs/>
        </w:rPr>
        <w:t>GST pool top</w:t>
      </w:r>
      <w:r w:rsidR="009365D9">
        <w:rPr>
          <w:i/>
          <w:iCs/>
        </w:rPr>
        <w:noBreakHyphen/>
      </w:r>
      <w:r w:rsidRPr="347FB26E">
        <w:rPr>
          <w:i/>
          <w:iCs/>
        </w:rPr>
        <w:t>up payments</w:t>
      </w:r>
      <w:r w:rsidR="00F0204D">
        <w:t xml:space="preserve"> –</w:t>
      </w:r>
      <w:r>
        <w:t xml:space="preserve"> </w:t>
      </w:r>
      <w:r w:rsidR="00F0204D" w:rsidRPr="00EE0F64">
        <w:t>beginning</w:t>
      </w:r>
      <w:r w:rsidRPr="00EE0F64">
        <w:t xml:space="preserve"> in 2021</w:t>
      </w:r>
      <w:r w:rsidR="009365D9" w:rsidRPr="00EE0F64">
        <w:noBreakHyphen/>
      </w:r>
      <w:r w:rsidRPr="00EE0F64">
        <w:t xml:space="preserve">22, the </w:t>
      </w:r>
      <w:r w:rsidR="00AE38D3" w:rsidRPr="00EE0F64">
        <w:t>Australian Government</w:t>
      </w:r>
      <w:r w:rsidRPr="00EE0F64">
        <w:t xml:space="preserve"> contributed an additional $600</w:t>
      </w:r>
      <w:r w:rsidR="005E4A83">
        <w:t> </w:t>
      </w:r>
      <w:r w:rsidRPr="00EE0F64">
        <w:t xml:space="preserve">million to the GST pool each year (indexed </w:t>
      </w:r>
      <w:r w:rsidR="007C5D7A" w:rsidRPr="00EE0F64">
        <w:t>by</w:t>
      </w:r>
      <w:r w:rsidRPr="00EE0F64">
        <w:t xml:space="preserve"> growth in GST collection</w:t>
      </w:r>
      <w:r w:rsidR="004503EC" w:rsidRPr="00EE0F64">
        <w:t>s</w:t>
      </w:r>
      <w:r w:rsidRPr="00EE0F64">
        <w:t>), with an additional $250</w:t>
      </w:r>
      <w:r w:rsidR="007E075F">
        <w:t> </w:t>
      </w:r>
      <w:r w:rsidRPr="00EE0F64">
        <w:t>million per year (also indexed the same way) from 2024</w:t>
      </w:r>
      <w:r w:rsidR="009365D9" w:rsidRPr="00EE0F64">
        <w:noBreakHyphen/>
      </w:r>
      <w:r w:rsidRPr="00EE0F64">
        <w:t>25. To 2024</w:t>
      </w:r>
      <w:r w:rsidR="009365D9" w:rsidRPr="00EE0F64">
        <w:noBreakHyphen/>
      </w:r>
      <w:r w:rsidRPr="00EE0F64">
        <w:t xml:space="preserve">25, </w:t>
      </w:r>
      <w:r w:rsidR="004503EC" w:rsidRPr="00EE0F64">
        <w:t xml:space="preserve">the </w:t>
      </w:r>
      <w:r w:rsidR="00692BDD" w:rsidRPr="00EE0F64">
        <w:t>Australian Government</w:t>
      </w:r>
      <w:r w:rsidR="004503EC" w:rsidRPr="00EE0F64">
        <w:t xml:space="preserve"> has increased the GST pool by </w:t>
      </w:r>
      <w:r w:rsidR="00495C3A" w:rsidRPr="00EE0F64">
        <w:t xml:space="preserve">a total of </w:t>
      </w:r>
      <w:r w:rsidRPr="00EE0F64">
        <w:t>$2.9 billion.</w:t>
      </w:r>
      <w:r w:rsidR="00906949" w:rsidRPr="00EE0F64">
        <w:t xml:space="preserve"> At the time of the </w:t>
      </w:r>
      <w:r w:rsidRPr="00EE0F64" w:rsidDel="00906949">
        <w:t>reforms</w:t>
      </w:r>
      <w:r w:rsidR="22B0F7C6" w:rsidRPr="00EE0F64">
        <w:t>,</w:t>
      </w:r>
      <w:r w:rsidR="00906949" w:rsidRPr="00EE0F64">
        <w:t xml:space="preserve"> it was anticipated that this top</w:t>
      </w:r>
      <w:r w:rsidR="009365D9" w:rsidRPr="00EE0F64">
        <w:noBreakHyphen/>
      </w:r>
      <w:r w:rsidR="00906949" w:rsidRPr="00EE0F64">
        <w:t xml:space="preserve">up payment would be the only cost to the </w:t>
      </w:r>
      <w:r w:rsidR="00061BE3">
        <w:t>Australian Government</w:t>
      </w:r>
      <w:r w:rsidR="00906949">
        <w:t>.</w:t>
      </w:r>
    </w:p>
    <w:p w14:paraId="0092B810" w14:textId="4015F9F5" w:rsidR="001B0BAA" w:rsidRPr="00EE0F64" w:rsidRDefault="001B0BAA" w:rsidP="269E9207">
      <w:pPr>
        <w:pStyle w:val="ListBullet"/>
        <w:spacing w:after="0" w:line="278" w:lineRule="auto"/>
      </w:pPr>
      <w:r w:rsidRPr="269E9207">
        <w:rPr>
          <w:i/>
          <w:iCs/>
        </w:rPr>
        <w:t>No Worse Off Guarantee (NoWO) payments</w:t>
      </w:r>
      <w:r w:rsidRPr="00A42641">
        <w:rPr>
          <w:rStyle w:val="FootnoteReference"/>
        </w:rPr>
        <w:footnoteReference w:id="4"/>
      </w:r>
      <w:r>
        <w:t xml:space="preserve"> </w:t>
      </w:r>
      <w:r w:rsidR="00F0204D">
        <w:t>–</w:t>
      </w:r>
      <w:r w:rsidRPr="00562515" w:rsidDel="00F0204D">
        <w:t xml:space="preserve"> </w:t>
      </w:r>
      <w:r w:rsidR="00F0204D" w:rsidRPr="00EE0F64">
        <w:t>from</w:t>
      </w:r>
      <w:r w:rsidRPr="00EE0F64">
        <w:t xml:space="preserve"> 2021</w:t>
      </w:r>
      <w:r w:rsidR="009365D9" w:rsidRPr="00EE0F64">
        <w:noBreakHyphen/>
      </w:r>
      <w:r w:rsidRPr="00EE0F64">
        <w:t xml:space="preserve">22, the </w:t>
      </w:r>
      <w:r w:rsidR="00623AE1" w:rsidRPr="00EE0F64">
        <w:t xml:space="preserve">Australian Government </w:t>
      </w:r>
      <w:r w:rsidRPr="00EE0F64">
        <w:t xml:space="preserve">has provided supplementary </w:t>
      </w:r>
      <w:r w:rsidR="00434572">
        <w:t>payments</w:t>
      </w:r>
      <w:r w:rsidRPr="00EE0F64">
        <w:t xml:space="preserve"> to any jurisdiction which would have received a greater distribution of GST under the previous system (that is, had the 2018 reforms not been implemented) equal to the gap in funding allocations between the two systems. From 2021</w:t>
      </w:r>
      <w:r w:rsidR="009365D9" w:rsidRPr="00EE0F64">
        <w:noBreakHyphen/>
      </w:r>
      <w:r w:rsidRPr="00EE0F64">
        <w:t>22 to 2024</w:t>
      </w:r>
      <w:r w:rsidR="009365D9" w:rsidRPr="00EE0F64">
        <w:noBreakHyphen/>
      </w:r>
      <w:r w:rsidRPr="00EE0F64">
        <w:t xml:space="preserve">25, the </w:t>
      </w:r>
      <w:r w:rsidR="004E0D36" w:rsidRPr="00EE0F64">
        <w:t xml:space="preserve">Australian </w:t>
      </w:r>
      <w:r w:rsidR="00495C3A" w:rsidRPr="00EE0F64">
        <w:t>G</w:t>
      </w:r>
      <w:r w:rsidRPr="00EE0F64">
        <w:t>overnment has made NoWO payments totalling $14.6 billion.</w:t>
      </w:r>
      <w:r w:rsidR="00B8453E" w:rsidRPr="00EE0F64">
        <w:t xml:space="preserve"> </w:t>
      </w:r>
      <w:r w:rsidR="00D06517" w:rsidRPr="00EE0F64">
        <w:t xml:space="preserve">At the time of the </w:t>
      </w:r>
      <w:r w:rsidRPr="00EE0F64" w:rsidDel="00D06517">
        <w:t>reforms</w:t>
      </w:r>
      <w:r w:rsidR="37FC74F5" w:rsidRPr="00EE0F64">
        <w:t>,</w:t>
      </w:r>
      <w:r w:rsidR="00D06517" w:rsidRPr="00EE0F64">
        <w:t xml:space="preserve"> it was anticipated that this guarantee would not be called upon.</w:t>
      </w:r>
    </w:p>
    <w:p w14:paraId="0D3B9407" w14:textId="0DD61AB9" w:rsidR="0025442C" w:rsidRDefault="001F3028" w:rsidP="00EE0F64">
      <w:pPr>
        <w:pStyle w:val="ListBullet"/>
        <w:spacing w:before="0"/>
        <w:contextualSpacing w:val="0"/>
      </w:pPr>
      <w:r w:rsidRPr="00562515">
        <w:rPr>
          <w:i/>
        </w:rPr>
        <w:t>T</w:t>
      </w:r>
      <w:r w:rsidR="0025442C" w:rsidRPr="00562515">
        <w:rPr>
          <w:i/>
        </w:rPr>
        <w:t>ransitional GST top</w:t>
      </w:r>
      <w:r w:rsidR="009365D9">
        <w:rPr>
          <w:i/>
        </w:rPr>
        <w:noBreakHyphen/>
      </w:r>
      <w:r w:rsidR="0025442C" w:rsidRPr="00562515">
        <w:rPr>
          <w:i/>
        </w:rPr>
        <w:t>up payments</w:t>
      </w:r>
      <w:r w:rsidR="00F0204D">
        <w:t xml:space="preserve"> –</w:t>
      </w:r>
      <w:r w:rsidR="00F0204D" w:rsidRPr="00562515">
        <w:t xml:space="preserve"> </w:t>
      </w:r>
      <w:r w:rsidR="00F0204D" w:rsidRPr="00EE0F64">
        <w:t>prior</w:t>
      </w:r>
      <w:r w:rsidR="0025442C" w:rsidRPr="00EE0F64">
        <w:t xml:space="preserve"> to the introduction of the new equalisation benchmark and the relativity floor in 2021</w:t>
      </w:r>
      <w:r w:rsidR="009365D9" w:rsidRPr="00EE0F64">
        <w:noBreakHyphen/>
      </w:r>
      <w:r w:rsidR="0025442C" w:rsidRPr="00EE0F64">
        <w:t xml:space="preserve">22, the </w:t>
      </w:r>
      <w:r w:rsidR="00623AE1" w:rsidRPr="00EE0F64">
        <w:t xml:space="preserve">Australian Government </w:t>
      </w:r>
      <w:r w:rsidR="0025442C" w:rsidRPr="00EE0F64">
        <w:t xml:space="preserve">provided additional </w:t>
      </w:r>
      <w:r w:rsidR="0040201A">
        <w:t>payments</w:t>
      </w:r>
      <w:r w:rsidR="0025442C" w:rsidRPr="00EE0F64">
        <w:t xml:space="preserve"> to any jurisdiction with a GST relativity below 0.7</w:t>
      </w:r>
      <w:r w:rsidR="006C4444">
        <w:t>0</w:t>
      </w:r>
      <w:r w:rsidR="0025442C" w:rsidRPr="00EE0F64">
        <w:t xml:space="preserve"> (or to the Northern Territory if its relativity fell below the 2017</w:t>
      </w:r>
      <w:r w:rsidR="009365D9" w:rsidRPr="00EE0F64">
        <w:noBreakHyphen/>
      </w:r>
      <w:r w:rsidR="0025442C" w:rsidRPr="00EE0F64">
        <w:t xml:space="preserve">18 level). </w:t>
      </w:r>
      <w:r w:rsidR="00344B76" w:rsidRPr="00EE0F64">
        <w:t xml:space="preserve">Between </w:t>
      </w:r>
      <w:r w:rsidR="00AA4FD5" w:rsidRPr="00EE0F64">
        <w:t>2018</w:t>
      </w:r>
      <w:r w:rsidR="009365D9" w:rsidRPr="00EE0F64">
        <w:noBreakHyphen/>
      </w:r>
      <w:r w:rsidR="00AA4FD5" w:rsidRPr="00EE0F64">
        <w:t>19 to 2021</w:t>
      </w:r>
      <w:r w:rsidR="009365D9" w:rsidRPr="00EE0F64">
        <w:noBreakHyphen/>
      </w:r>
      <w:r w:rsidR="00AA4FD5" w:rsidRPr="00EE0F64">
        <w:t>22</w:t>
      </w:r>
      <w:r w:rsidR="004E0D36" w:rsidRPr="00EE0F64">
        <w:t>,</w:t>
      </w:r>
      <w:r w:rsidR="00AA4FD5" w:rsidRPr="00EE0F64">
        <w:t xml:space="preserve"> </w:t>
      </w:r>
      <w:r w:rsidR="00DA1143" w:rsidRPr="00EE0F64">
        <w:t xml:space="preserve">the </w:t>
      </w:r>
      <w:r w:rsidR="00623AE1" w:rsidRPr="00EE0F64">
        <w:t xml:space="preserve">Australian Government </w:t>
      </w:r>
      <w:r w:rsidR="00DA1143" w:rsidRPr="00EE0F64">
        <w:t>made a total of $</w:t>
      </w:r>
      <w:r w:rsidR="001F483B">
        <w:t>5.2</w:t>
      </w:r>
      <w:r w:rsidR="00DA1143" w:rsidRPr="00EE0F64">
        <w:t xml:space="preserve"> billion in transitional GST </w:t>
      </w:r>
      <w:r w:rsidR="008C00AA" w:rsidRPr="00EE0F64">
        <w:t>top</w:t>
      </w:r>
      <w:r w:rsidR="009365D9" w:rsidRPr="00EE0F64">
        <w:noBreakHyphen/>
      </w:r>
      <w:r w:rsidR="00DF321A" w:rsidRPr="00EE0F64">
        <w:t xml:space="preserve">up </w:t>
      </w:r>
      <w:r w:rsidR="0025442C" w:rsidRPr="00EE0F64">
        <w:t>payments.</w:t>
      </w:r>
    </w:p>
    <w:p w14:paraId="7C47D18E" w14:textId="7C472901" w:rsidR="008F6790" w:rsidRPr="00EE0F64" w:rsidRDefault="008F6790" w:rsidP="008F6790">
      <w:pPr>
        <w:pStyle w:val="BodyText"/>
      </w:pPr>
      <w:r w:rsidRPr="008F6790">
        <w:t xml:space="preserve">In addition to the $22.7 billion already paid to the states, the Australian Government estimates it will face additional costs of $26.3 billion between 2025-26 </w:t>
      </w:r>
      <w:r w:rsidR="008D30F8">
        <w:t>and</w:t>
      </w:r>
      <w:r w:rsidRPr="008F6790">
        <w:t xml:space="preserve"> 2028-29 (PC estimates based on Commonwealth of Australia 2025b, pp. 121, 123).</w:t>
      </w:r>
    </w:p>
    <w:p w14:paraId="44EC8A18" w14:textId="7DFAD666" w:rsidR="00810BF5" w:rsidRPr="00146382" w:rsidRDefault="00810BF5" w:rsidP="00FA6FB7">
      <w:pPr>
        <w:pStyle w:val="FigureTableHeading"/>
        <w:keepLines/>
      </w:pPr>
      <w:r>
        <w:t>Figure 5</w:t>
      </w:r>
      <w:r>
        <w:rPr>
          <w:noProof/>
        </w:rPr>
        <w:t xml:space="preserve"> </w:t>
      </w:r>
      <w:r>
        <w:t xml:space="preserve">– Cost to the </w:t>
      </w:r>
      <w:r w:rsidR="00AE0AAD">
        <w:t>Australian Government</w:t>
      </w:r>
      <w:r>
        <w:t xml:space="preserve"> of </w:t>
      </w:r>
      <w:r w:rsidR="00AE0AAD">
        <w:t>the</w:t>
      </w:r>
      <w:r>
        <w:t xml:space="preserve"> 2018</w:t>
      </w:r>
      <w:r w:rsidR="0093419C">
        <w:t xml:space="preserve"> </w:t>
      </w:r>
      <w:r>
        <w:t>GST Reforms</w:t>
      </w:r>
    </w:p>
    <w:p w14:paraId="27D8FBB6" w14:textId="2D503DC4" w:rsidR="00547F5F" w:rsidRPr="00E30883" w:rsidRDefault="006D0CD5" w:rsidP="008F6790">
      <w:pPr>
        <w:pStyle w:val="BodyText"/>
        <w:spacing w:before="0" w:after="0"/>
      </w:pPr>
      <w:r w:rsidRPr="006D0CD5">
        <w:rPr>
          <w:noProof/>
        </w:rPr>
        <w:drawing>
          <wp:inline distT="0" distB="0" distL="0" distR="0" wp14:anchorId="7F866DB3" wp14:editId="4EA51780">
            <wp:extent cx="6120130" cy="2628900"/>
            <wp:effectExtent l="0" t="0" r="0" b="0"/>
            <wp:docPr id="1160295940" name="Picture 3" descr="This figure shows a column chart of the cost to the Australian Government of the 2018 GST reforms, with cost on the vertical axis and financial year (starting in 2018-19 and ending in 2028-29) on the horizontal axis. The columns for 2025-26 to 2028-29 are in a different colour as they show projected future costs. The chart shows the cost starting below $1 billion in 2018-19 and increasing to above $6 billion in 2024-25. The projected cost in 2025-26 is just below $6 billion, and increases to just below $7 billion between 2026-27 and 20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95940" name="Picture 3" descr="This figure shows a column chart of the cost to the Australian Government of the 2018 GST reforms, with cost on the vertical axis and financial year (starting in 2018-19 and ending in 2028-29) on the horizontal axis. The columns for 2025-26 to 2028-29 are in a different colour as they show projected future costs. The chart shows the cost starting below $1 billion in 2018-19 and increasing to above $6 billion in 2024-25. The projected cost in 2025-26 is just below $6 billion, and increases to just below $7 billion between 2026-27 and 2028-29."/>
                    <pic:cNvPicPr>
                      <a:picLocks noChangeAspect="1" noChangeArrowheads="1"/>
                    </pic:cNvPicPr>
                  </pic:nvPicPr>
                  <pic:blipFill rotWithShape="1">
                    <a:blip r:embed="rId32">
                      <a:extLst>
                        <a:ext uri="{28A0092B-C50C-407E-A947-70E740481C1C}">
                          <a14:useLocalDpi xmlns:a14="http://schemas.microsoft.com/office/drawing/2010/main" val="0"/>
                        </a:ext>
                      </a:extLst>
                    </a:blip>
                    <a:srcRect b="3922"/>
                    <a:stretch>
                      <a:fillRect/>
                    </a:stretch>
                  </pic:blipFill>
                  <pic:spPr bwMode="auto">
                    <a:xfrm>
                      <a:off x="0" y="0"/>
                      <a:ext cx="6120130"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6ACA007D" w14:textId="097F2EFC" w:rsidR="00810BF5" w:rsidRDefault="00D77C17" w:rsidP="005E4BC3">
      <w:pPr>
        <w:pStyle w:val="Note"/>
        <w:keepLines/>
        <w:spacing w:line="200" w:lineRule="atLeast"/>
      </w:pPr>
      <w:r>
        <w:t xml:space="preserve">The </w:t>
      </w:r>
      <w:r w:rsidR="00A367AB">
        <w:t>Australian</w:t>
      </w:r>
      <w:r>
        <w:t xml:space="preserve"> Government pre</w:t>
      </w:r>
      <w:r w:rsidR="009365D9">
        <w:noBreakHyphen/>
      </w:r>
      <w:r>
        <w:t>paid $434 million of Western Australia’s 2019</w:t>
      </w:r>
      <w:r w:rsidR="009365D9">
        <w:noBreakHyphen/>
      </w:r>
      <w:r>
        <w:t>20 transition payment in 2018</w:t>
      </w:r>
      <w:r w:rsidR="009365D9">
        <w:noBreakHyphen/>
      </w:r>
      <w:r>
        <w:t>19, which accounts for the full cost of the reforms in 2018</w:t>
      </w:r>
      <w:r w:rsidR="009365D9">
        <w:noBreakHyphen/>
      </w:r>
      <w:r>
        <w:t>19. All figures are nominal.</w:t>
      </w:r>
    </w:p>
    <w:p w14:paraId="03591618" w14:textId="21E7C444" w:rsidR="00C93CD6" w:rsidRPr="008B7882" w:rsidRDefault="00810BF5" w:rsidP="005E4BC3">
      <w:pPr>
        <w:pStyle w:val="Source"/>
        <w:spacing w:line="200" w:lineRule="atLeast"/>
        <w:rPr>
          <w:rStyle w:val="CommentReference"/>
          <w:sz w:val="18"/>
          <w:szCs w:val="20"/>
        </w:rPr>
      </w:pPr>
      <w:r w:rsidRPr="00696447">
        <w:t xml:space="preserve">Source: </w:t>
      </w:r>
      <w:r w:rsidR="00CC47F5" w:rsidRPr="00CC47F5">
        <w:t>PC estimates based on Final Budget Outcomes (</w:t>
      </w:r>
      <w:r w:rsidR="00DC029C">
        <w:t xml:space="preserve">COA </w:t>
      </w:r>
      <w:r w:rsidR="00CC47F5" w:rsidRPr="00CC47F5">
        <w:t>2019, 2020; 2021, 2022; 2023; 2024, 2025</w:t>
      </w:r>
      <w:r w:rsidR="00144E14">
        <w:t>c</w:t>
      </w:r>
      <w:r w:rsidR="00CC47F5" w:rsidRPr="00CC47F5">
        <w:t>) and Budget Paper</w:t>
      </w:r>
      <w:r w:rsidR="00CC47F5">
        <w:t> </w:t>
      </w:r>
      <w:r w:rsidR="00CC47F5" w:rsidRPr="00CC47F5">
        <w:t>3 (</w:t>
      </w:r>
      <w:r w:rsidR="00DC029C">
        <w:t xml:space="preserve">COA </w:t>
      </w:r>
      <w:r w:rsidR="00CC47F5" w:rsidRPr="00CC47F5">
        <w:t>2025</w:t>
      </w:r>
      <w:r w:rsidR="000437FC">
        <w:t>b</w:t>
      </w:r>
      <w:r w:rsidR="00CC47F5" w:rsidRPr="00CC47F5">
        <w:t>).</w:t>
      </w:r>
    </w:p>
    <w:p w14:paraId="0A2A7419" w14:textId="0074DE95" w:rsidR="00662B90" w:rsidRPr="00963745" w:rsidRDefault="00963745" w:rsidP="00EB5FB2">
      <w:pPr>
        <w:pStyle w:val="Heading3"/>
      </w:pPr>
      <w:r>
        <w:lastRenderedPageBreak/>
        <w:t>Other Commonwealth payments</w:t>
      </w:r>
    </w:p>
    <w:p w14:paraId="7E0CC120" w14:textId="419B1CBB" w:rsidR="003A092E" w:rsidRPr="00B029C6" w:rsidRDefault="00662B90" w:rsidP="005232DA">
      <w:pPr>
        <w:pStyle w:val="BodyText"/>
        <w:spacing w:line="300" w:lineRule="atLeast"/>
        <w:rPr>
          <w:spacing w:val="-4"/>
        </w:rPr>
      </w:pPr>
      <w:r w:rsidRPr="00B029C6">
        <w:rPr>
          <w:spacing w:val="-4"/>
        </w:rPr>
        <w:t xml:space="preserve">The GST is not the only form of Commonwealth </w:t>
      </w:r>
      <w:r w:rsidR="001A18E6" w:rsidRPr="00B029C6">
        <w:rPr>
          <w:spacing w:val="-4"/>
        </w:rPr>
        <w:t>transfer</w:t>
      </w:r>
      <w:r w:rsidR="2094E4FA" w:rsidRPr="00B029C6">
        <w:rPr>
          <w:spacing w:val="-4"/>
        </w:rPr>
        <w:t xml:space="preserve"> </w:t>
      </w:r>
      <w:r w:rsidRPr="00B029C6">
        <w:rPr>
          <w:spacing w:val="-4"/>
        </w:rPr>
        <w:t xml:space="preserve">received by the </w:t>
      </w:r>
      <w:r w:rsidR="006C0554" w:rsidRPr="00B029C6">
        <w:rPr>
          <w:spacing w:val="-4"/>
        </w:rPr>
        <w:t>states</w:t>
      </w:r>
      <w:r w:rsidRPr="00B029C6">
        <w:rPr>
          <w:spacing w:val="-4"/>
        </w:rPr>
        <w:t xml:space="preserve"> each year. Specific </w:t>
      </w:r>
      <w:r w:rsidR="006C0554" w:rsidRPr="00B029C6">
        <w:rPr>
          <w:spacing w:val="-4"/>
        </w:rPr>
        <w:t xml:space="preserve">purpose payments </w:t>
      </w:r>
      <w:r w:rsidRPr="00B029C6">
        <w:rPr>
          <w:spacing w:val="-4"/>
        </w:rPr>
        <w:t xml:space="preserve">(SPPs), comprised of </w:t>
      </w:r>
      <w:r w:rsidR="006C0554" w:rsidRPr="00B029C6">
        <w:rPr>
          <w:spacing w:val="-4"/>
        </w:rPr>
        <w:t>n</w:t>
      </w:r>
      <w:r w:rsidRPr="00B029C6">
        <w:rPr>
          <w:spacing w:val="-4"/>
        </w:rPr>
        <w:t xml:space="preserve">ational </w:t>
      </w:r>
      <w:r w:rsidR="006C0554" w:rsidRPr="00B029C6">
        <w:rPr>
          <w:spacing w:val="-4"/>
        </w:rPr>
        <w:t xml:space="preserve">specific purpose payments </w:t>
      </w:r>
      <w:r w:rsidRPr="00B029C6">
        <w:rPr>
          <w:spacing w:val="-4"/>
        </w:rPr>
        <w:t xml:space="preserve">(NSPP’s) and </w:t>
      </w:r>
      <w:r w:rsidR="006C0554" w:rsidRPr="00B029C6">
        <w:rPr>
          <w:spacing w:val="-4"/>
        </w:rPr>
        <w:t xml:space="preserve">national partnership payments </w:t>
      </w:r>
      <w:r w:rsidRPr="00B029C6">
        <w:rPr>
          <w:spacing w:val="-4"/>
        </w:rPr>
        <w:t xml:space="preserve">(NPPs), are a significant source of Commonwealth funding. </w:t>
      </w:r>
      <w:r w:rsidR="006C38A9" w:rsidRPr="00B029C6">
        <w:rPr>
          <w:spacing w:val="-4"/>
        </w:rPr>
        <w:t>As shown in figure</w:t>
      </w:r>
      <w:r w:rsidR="00147877" w:rsidRPr="00B029C6">
        <w:rPr>
          <w:spacing w:val="-4"/>
        </w:rPr>
        <w:t> </w:t>
      </w:r>
      <w:r w:rsidR="006C38A9" w:rsidRPr="00B029C6">
        <w:rPr>
          <w:spacing w:val="-4"/>
        </w:rPr>
        <w:t xml:space="preserve">2, SPPs are around half of the Commonwealth’s </w:t>
      </w:r>
      <w:r w:rsidR="004A76A0" w:rsidRPr="00B029C6">
        <w:rPr>
          <w:spacing w:val="-4"/>
        </w:rPr>
        <w:t>payments</w:t>
      </w:r>
      <w:r w:rsidR="006C38A9" w:rsidRPr="00B029C6">
        <w:rPr>
          <w:spacing w:val="-4"/>
        </w:rPr>
        <w:t xml:space="preserve"> to the states. </w:t>
      </w:r>
      <w:r w:rsidRPr="00B029C6">
        <w:rPr>
          <w:spacing w:val="-4"/>
        </w:rPr>
        <w:t xml:space="preserve">By affecting the fiscal capacity of the states, these SPPs may affect the GST distribution to the states. The </w:t>
      </w:r>
      <w:r w:rsidR="0061200B" w:rsidRPr="00B029C6">
        <w:rPr>
          <w:spacing w:val="-4"/>
        </w:rPr>
        <w:t>inquiry</w:t>
      </w:r>
      <w:r w:rsidRPr="00B029C6">
        <w:rPr>
          <w:spacing w:val="-4"/>
        </w:rPr>
        <w:t xml:space="preserve"> will explore the nature of these interactions and the extent to which</w:t>
      </w:r>
      <w:r w:rsidR="7D4C0412" w:rsidRPr="00B029C6">
        <w:rPr>
          <w:spacing w:val="-4"/>
        </w:rPr>
        <w:t xml:space="preserve"> SPPs impact HFE and the fiscal sustainability and stability of </w:t>
      </w:r>
      <w:r w:rsidR="00683131" w:rsidRPr="00B029C6">
        <w:rPr>
          <w:spacing w:val="-4"/>
        </w:rPr>
        <w:t xml:space="preserve">payments to </w:t>
      </w:r>
      <w:r w:rsidR="7D4C0412" w:rsidRPr="00B029C6">
        <w:rPr>
          <w:spacing w:val="-4"/>
        </w:rPr>
        <w:t xml:space="preserve">state and territory governments. </w:t>
      </w:r>
      <w:r w:rsidRPr="00B029C6">
        <w:rPr>
          <w:spacing w:val="-4"/>
        </w:rPr>
        <w:t>The</w:t>
      </w:r>
      <w:r w:rsidRPr="00B029C6" w:rsidDel="00B2073D">
        <w:rPr>
          <w:spacing w:val="-4"/>
        </w:rPr>
        <w:t xml:space="preserve"> </w:t>
      </w:r>
      <w:r w:rsidR="00B2073D" w:rsidRPr="00B029C6">
        <w:rPr>
          <w:spacing w:val="-4"/>
        </w:rPr>
        <w:t>inquiry</w:t>
      </w:r>
      <w:r w:rsidRPr="00B029C6">
        <w:rPr>
          <w:spacing w:val="-4"/>
        </w:rPr>
        <w:t xml:space="preserve"> will also explore the extent to which individual SPPs have been exempted from CGC assessments over time, </w:t>
      </w:r>
      <w:r w:rsidR="00C34FCF" w:rsidRPr="00B029C6">
        <w:rPr>
          <w:spacing w:val="-4"/>
        </w:rPr>
        <w:t>why they have been exempted</w:t>
      </w:r>
      <w:r w:rsidRPr="00B029C6">
        <w:rPr>
          <w:spacing w:val="-4"/>
        </w:rPr>
        <w:t xml:space="preserve">, and </w:t>
      </w:r>
      <w:r w:rsidR="00C34FCF" w:rsidRPr="00B029C6">
        <w:rPr>
          <w:spacing w:val="-4"/>
        </w:rPr>
        <w:t>any</w:t>
      </w:r>
      <w:r w:rsidRPr="00B029C6">
        <w:rPr>
          <w:spacing w:val="-4"/>
        </w:rPr>
        <w:t xml:space="preserve"> principles that might guide </w:t>
      </w:r>
      <w:r w:rsidR="00C34FCF" w:rsidRPr="00B029C6">
        <w:rPr>
          <w:spacing w:val="-4"/>
        </w:rPr>
        <w:t xml:space="preserve">future </w:t>
      </w:r>
      <w:r w:rsidRPr="00B029C6">
        <w:rPr>
          <w:spacing w:val="-4"/>
        </w:rPr>
        <w:t>decisions.</w:t>
      </w:r>
    </w:p>
    <w:p w14:paraId="107F78AF" w14:textId="77777777" w:rsidR="009E3154" w:rsidRDefault="009E3154" w:rsidP="009E3154">
      <w:pPr>
        <w:pStyle w:val="NoSpacing"/>
      </w:pPr>
    </w:p>
    <w:tbl>
      <w:tblPr>
        <w:tblStyle w:val="TableGrid"/>
        <w:tblW w:w="5000" w:type="pct"/>
        <w:tblCellMar>
          <w:bottom w:w="113" w:type="dxa"/>
        </w:tblCellMar>
        <w:tblLook w:val="04A0" w:firstRow="1" w:lastRow="0" w:firstColumn="1" w:lastColumn="0" w:noHBand="0" w:noVBand="1"/>
      </w:tblPr>
      <w:tblGrid>
        <w:gridCol w:w="706"/>
        <w:gridCol w:w="8932"/>
      </w:tblGrid>
      <w:tr w:rsidR="006B3B0E" w14:paraId="24520F27" w14:textId="77777777" w:rsidTr="009C6338">
        <w:trPr>
          <w:trHeight w:val="765"/>
          <w:tblHeader/>
        </w:trPr>
        <w:tc>
          <w:tcPr>
            <w:tcW w:w="366" w:type="pct"/>
            <w:shd w:val="clear" w:color="auto" w:fill="EBEBEB"/>
            <w:tcMar>
              <w:bottom w:w="0" w:type="dxa"/>
            </w:tcMar>
            <w:vAlign w:val="center"/>
          </w:tcPr>
          <w:p w14:paraId="147795EC" w14:textId="77777777" w:rsidR="006B3B0E" w:rsidRDefault="006B3B0E" w:rsidP="009C6338">
            <w:pPr>
              <w:pStyle w:val="NoSpacing"/>
              <w:keepNext/>
              <w:keepLines/>
              <w:jc w:val="right"/>
            </w:pPr>
            <w:r w:rsidRPr="00A51374">
              <w:rPr>
                <w:noProof/>
              </w:rPr>
              <w:drawing>
                <wp:inline distT="0" distB="0" distL="0" distR="0" wp14:anchorId="0D59FD45" wp14:editId="5055F21E">
                  <wp:extent cx="288000" cy="288000"/>
                  <wp:effectExtent l="0" t="0" r="0" b="0"/>
                  <wp:docPr id="584012208" name="Graphic 584012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ABF349C" w14:textId="1C5518BC" w:rsidR="006B3B0E" w:rsidRPr="002530FF" w:rsidRDefault="006B3B0E" w:rsidP="009C6338">
            <w:pPr>
              <w:pStyle w:val="TableHeading"/>
              <w:keepNext/>
              <w:keepLines/>
              <w:spacing w:before="120"/>
            </w:pPr>
            <w:r w:rsidRPr="000B0B71">
              <w:t xml:space="preserve">Information request </w:t>
            </w:r>
            <w:r w:rsidR="00607C7D">
              <w:t>1</w:t>
            </w:r>
          </w:p>
        </w:tc>
      </w:tr>
      <w:tr w:rsidR="00402416" w:rsidRPr="00402416" w14:paraId="597AF297" w14:textId="77777777" w:rsidTr="009C6338">
        <w:tc>
          <w:tcPr>
            <w:tcW w:w="5000" w:type="pct"/>
            <w:gridSpan w:val="2"/>
            <w:shd w:val="clear" w:color="auto" w:fill="EBEBEB"/>
          </w:tcPr>
          <w:p w14:paraId="150FF8B8" w14:textId="0842E2F4" w:rsidR="003E33A3" w:rsidRPr="00402416" w:rsidRDefault="003E33A3" w:rsidP="002D26D6">
            <w:pPr>
              <w:pStyle w:val="BodyText"/>
              <w:spacing w:line="260" w:lineRule="atLeast"/>
              <w:rPr>
                <w:color w:val="265A9A" w:themeColor="background2"/>
              </w:rPr>
            </w:pPr>
            <w:r w:rsidRPr="00402416">
              <w:rPr>
                <w:color w:val="265A9A" w:themeColor="background2"/>
              </w:rPr>
              <w:t>How ha</w:t>
            </w:r>
            <w:r w:rsidR="00183E25" w:rsidRPr="00402416">
              <w:rPr>
                <w:color w:val="265A9A" w:themeColor="background2"/>
              </w:rPr>
              <w:t xml:space="preserve">ve </w:t>
            </w:r>
            <w:r w:rsidRPr="00402416">
              <w:rPr>
                <w:color w:val="265A9A" w:themeColor="background2"/>
              </w:rPr>
              <w:t xml:space="preserve">the 2018 legislative changes impacted </w:t>
            </w:r>
            <w:r w:rsidR="002F4234" w:rsidRPr="00402416">
              <w:rPr>
                <w:color w:val="265A9A" w:themeColor="background2"/>
              </w:rPr>
              <w:t xml:space="preserve">the </w:t>
            </w:r>
            <w:r w:rsidR="00745FCC" w:rsidRPr="00402416">
              <w:rPr>
                <w:color w:val="265A9A" w:themeColor="background2"/>
              </w:rPr>
              <w:t>fiscal position</w:t>
            </w:r>
            <w:r w:rsidR="00E12E46" w:rsidRPr="00402416">
              <w:rPr>
                <w:color w:val="265A9A" w:themeColor="background2"/>
              </w:rPr>
              <w:t>s</w:t>
            </w:r>
            <w:r w:rsidR="002F4234" w:rsidRPr="00402416">
              <w:rPr>
                <w:color w:val="265A9A" w:themeColor="background2"/>
              </w:rPr>
              <w:t xml:space="preserve"> of states and territories</w:t>
            </w:r>
            <w:r w:rsidRPr="00402416">
              <w:rPr>
                <w:color w:val="265A9A" w:themeColor="background2"/>
              </w:rPr>
              <w:t>?</w:t>
            </w:r>
          </w:p>
          <w:p w14:paraId="20C57A58" w14:textId="4D4491BA" w:rsidR="003E33A3" w:rsidRPr="00402416" w:rsidRDefault="0041636D" w:rsidP="005E4BC3">
            <w:pPr>
              <w:pStyle w:val="ListBullet"/>
              <w:spacing w:before="0" w:line="260" w:lineRule="atLeast"/>
              <w:ind w:left="284" w:hanging="284"/>
              <w:rPr>
                <w:color w:val="265A9A" w:themeColor="background2"/>
              </w:rPr>
            </w:pPr>
            <w:r w:rsidRPr="00402416">
              <w:rPr>
                <w:color w:val="265A9A" w:themeColor="background2"/>
              </w:rPr>
              <w:t xml:space="preserve">Have </w:t>
            </w:r>
            <w:r w:rsidR="003E33A3" w:rsidRPr="00402416">
              <w:rPr>
                <w:color w:val="265A9A" w:themeColor="background2"/>
              </w:rPr>
              <w:t xml:space="preserve">other Commonwealth payments to </w:t>
            </w:r>
            <w:r w:rsidR="00402416">
              <w:rPr>
                <w:color w:val="265A9A" w:themeColor="background2"/>
              </w:rPr>
              <w:t>s</w:t>
            </w:r>
            <w:r w:rsidR="003E33A3" w:rsidRPr="00402416">
              <w:rPr>
                <w:color w:val="265A9A" w:themeColor="background2"/>
              </w:rPr>
              <w:t xml:space="preserve">tates and </w:t>
            </w:r>
            <w:r w:rsidR="00402416">
              <w:rPr>
                <w:color w:val="265A9A" w:themeColor="background2"/>
              </w:rPr>
              <w:t>t</w:t>
            </w:r>
            <w:r w:rsidR="003E33A3" w:rsidRPr="00402416">
              <w:rPr>
                <w:color w:val="265A9A" w:themeColor="background2"/>
              </w:rPr>
              <w:t>erritories</w:t>
            </w:r>
            <w:r w:rsidRPr="00402416">
              <w:rPr>
                <w:color w:val="265A9A" w:themeColor="background2"/>
              </w:rPr>
              <w:t xml:space="preserve"> been affected</w:t>
            </w:r>
            <w:r w:rsidR="003E33A3" w:rsidRPr="00402416">
              <w:rPr>
                <w:color w:val="265A9A" w:themeColor="background2"/>
              </w:rPr>
              <w:t>?</w:t>
            </w:r>
          </w:p>
          <w:p w14:paraId="52F35118" w14:textId="75500430" w:rsidR="003E33A3" w:rsidRPr="00402416" w:rsidRDefault="0041636D" w:rsidP="005E4BC3">
            <w:pPr>
              <w:pStyle w:val="ListBullet"/>
              <w:spacing w:line="260" w:lineRule="atLeast"/>
              <w:ind w:left="284" w:hanging="284"/>
              <w:rPr>
                <w:color w:val="265A9A" w:themeColor="background2"/>
              </w:rPr>
            </w:pPr>
            <w:r w:rsidRPr="00402416">
              <w:rPr>
                <w:color w:val="265A9A" w:themeColor="background2"/>
              </w:rPr>
              <w:t>Ha</w:t>
            </w:r>
            <w:r w:rsidR="00717608" w:rsidRPr="00402416">
              <w:rPr>
                <w:color w:val="265A9A" w:themeColor="background2"/>
              </w:rPr>
              <w:t>s</w:t>
            </w:r>
            <w:r w:rsidRPr="00402416">
              <w:rPr>
                <w:color w:val="265A9A" w:themeColor="background2"/>
              </w:rPr>
              <w:t xml:space="preserve"> </w:t>
            </w:r>
            <w:r w:rsidR="0057776E" w:rsidRPr="00402416">
              <w:rPr>
                <w:color w:val="265A9A" w:themeColor="background2"/>
              </w:rPr>
              <w:t xml:space="preserve">Commonwealth, </w:t>
            </w:r>
            <w:r w:rsidR="0014013F" w:rsidRPr="00402416">
              <w:rPr>
                <w:color w:val="265A9A" w:themeColor="background2"/>
              </w:rPr>
              <w:t>s</w:t>
            </w:r>
            <w:r w:rsidR="0057776E" w:rsidRPr="00402416">
              <w:rPr>
                <w:color w:val="265A9A" w:themeColor="background2"/>
              </w:rPr>
              <w:t>tate</w:t>
            </w:r>
            <w:r w:rsidR="00717608" w:rsidRPr="00402416">
              <w:rPr>
                <w:color w:val="265A9A" w:themeColor="background2"/>
              </w:rPr>
              <w:t>,</w:t>
            </w:r>
            <w:r w:rsidR="0057776E" w:rsidRPr="00402416">
              <w:rPr>
                <w:color w:val="265A9A" w:themeColor="background2"/>
              </w:rPr>
              <w:t xml:space="preserve"> or </w:t>
            </w:r>
            <w:r w:rsidR="0014013F" w:rsidRPr="00402416">
              <w:rPr>
                <w:color w:val="265A9A" w:themeColor="background2"/>
              </w:rPr>
              <w:t>t</w:t>
            </w:r>
            <w:r w:rsidR="0057776E" w:rsidRPr="00402416">
              <w:rPr>
                <w:color w:val="265A9A" w:themeColor="background2"/>
              </w:rPr>
              <w:t xml:space="preserve">erritory </w:t>
            </w:r>
            <w:r w:rsidR="00275676" w:rsidRPr="00402416">
              <w:rPr>
                <w:color w:val="265A9A" w:themeColor="background2"/>
              </w:rPr>
              <w:t xml:space="preserve">revenue, </w:t>
            </w:r>
            <w:r w:rsidRPr="00402416">
              <w:rPr>
                <w:color w:val="265A9A" w:themeColor="background2"/>
              </w:rPr>
              <w:t xml:space="preserve">service and infrastructure provision been </w:t>
            </w:r>
            <w:r w:rsidR="003E33A3" w:rsidRPr="00402416">
              <w:rPr>
                <w:color w:val="265A9A" w:themeColor="background2"/>
              </w:rPr>
              <w:t>supported</w:t>
            </w:r>
            <w:r w:rsidR="008D5CF8" w:rsidRPr="00402416">
              <w:rPr>
                <w:color w:val="265A9A" w:themeColor="background2"/>
              </w:rPr>
              <w:t xml:space="preserve"> or </w:t>
            </w:r>
            <w:r w:rsidR="003E33A3" w:rsidRPr="00402416">
              <w:rPr>
                <w:color w:val="265A9A" w:themeColor="background2"/>
              </w:rPr>
              <w:t>impeded</w:t>
            </w:r>
            <w:r w:rsidR="00717608" w:rsidRPr="00402416">
              <w:rPr>
                <w:color w:val="265A9A" w:themeColor="background2"/>
              </w:rPr>
              <w:t xml:space="preserve"> </w:t>
            </w:r>
            <w:r w:rsidR="00E45269" w:rsidRPr="00402416">
              <w:rPr>
                <w:color w:val="265A9A" w:themeColor="background2"/>
              </w:rPr>
              <w:t>by the changes</w:t>
            </w:r>
            <w:r w:rsidR="003E33A3" w:rsidRPr="00402416">
              <w:rPr>
                <w:color w:val="265A9A" w:themeColor="background2"/>
              </w:rPr>
              <w:t>?</w:t>
            </w:r>
          </w:p>
          <w:p w14:paraId="5DBE37A5" w14:textId="47D3F1EA" w:rsidR="00CB6141" w:rsidRPr="00402416" w:rsidRDefault="003E33A3" w:rsidP="005E4BC3">
            <w:pPr>
              <w:pStyle w:val="ListBullet"/>
              <w:spacing w:line="260" w:lineRule="atLeast"/>
              <w:ind w:left="284" w:hanging="284"/>
              <w:rPr>
                <w:color w:val="265A9A" w:themeColor="background2"/>
              </w:rPr>
            </w:pPr>
            <w:r w:rsidRPr="00402416">
              <w:rPr>
                <w:color w:val="265A9A" w:themeColor="background2"/>
              </w:rPr>
              <w:t xml:space="preserve">What would happen to </w:t>
            </w:r>
            <w:r w:rsidR="000D6E98" w:rsidRPr="00402416">
              <w:rPr>
                <w:color w:val="265A9A" w:themeColor="background2"/>
              </w:rPr>
              <w:t xml:space="preserve">Commonwealth, </w:t>
            </w:r>
            <w:r w:rsidR="00B36F45" w:rsidRPr="00402416">
              <w:rPr>
                <w:color w:val="265A9A" w:themeColor="background2"/>
              </w:rPr>
              <w:t>state and territory</w:t>
            </w:r>
            <w:r w:rsidRPr="00402416">
              <w:rPr>
                <w:color w:val="265A9A" w:themeColor="background2"/>
              </w:rPr>
              <w:t xml:space="preserve"> revenue, services and infrastructure if the no worse off guarantee ceased?</w:t>
            </w:r>
          </w:p>
          <w:p w14:paraId="74416116" w14:textId="73776D04" w:rsidR="00640CA7" w:rsidRPr="00402416" w:rsidRDefault="00640CA7" w:rsidP="005E4BC3">
            <w:pPr>
              <w:pStyle w:val="BodyText"/>
              <w:spacing w:after="60" w:line="260" w:lineRule="atLeast"/>
              <w:rPr>
                <w:color w:val="265A9A" w:themeColor="background2"/>
              </w:rPr>
            </w:pPr>
            <w:r w:rsidRPr="00402416">
              <w:rPr>
                <w:color w:val="265A9A" w:themeColor="background2"/>
              </w:rPr>
              <w:t>Should other Commonwealth payments to</w:t>
            </w:r>
            <w:r w:rsidR="000261E5" w:rsidRPr="00402416">
              <w:rPr>
                <w:color w:val="265A9A" w:themeColor="background2"/>
              </w:rPr>
              <w:t xml:space="preserve"> the</w:t>
            </w:r>
            <w:r w:rsidRPr="00402416">
              <w:rPr>
                <w:color w:val="265A9A" w:themeColor="background2"/>
              </w:rPr>
              <w:t xml:space="preserve"> states, such as </w:t>
            </w:r>
            <w:r w:rsidR="00B36F45" w:rsidRPr="00402416">
              <w:rPr>
                <w:color w:val="265A9A" w:themeColor="background2"/>
              </w:rPr>
              <w:t>specific purpose payments</w:t>
            </w:r>
            <w:r w:rsidRPr="00402416">
              <w:rPr>
                <w:color w:val="265A9A" w:themeColor="background2"/>
              </w:rPr>
              <w:t xml:space="preserve"> and other general revenue</w:t>
            </w:r>
            <w:r w:rsidR="00AA0E14" w:rsidRPr="00402416">
              <w:rPr>
                <w:color w:val="265A9A" w:themeColor="background2"/>
              </w:rPr>
              <w:t xml:space="preserve"> assistance</w:t>
            </w:r>
            <w:r w:rsidRPr="00402416">
              <w:rPr>
                <w:color w:val="265A9A" w:themeColor="background2"/>
              </w:rPr>
              <w:t>, be included in the Commonwealth Grants Commission’s assessments?</w:t>
            </w:r>
          </w:p>
          <w:p w14:paraId="0B36727F" w14:textId="60EB8769" w:rsidR="00640CA7" w:rsidRPr="00402416" w:rsidRDefault="00640CA7" w:rsidP="002D26D6">
            <w:pPr>
              <w:pStyle w:val="ListBullet"/>
              <w:spacing w:line="260" w:lineRule="atLeast"/>
              <w:ind w:left="284" w:hanging="284"/>
              <w:rPr>
                <w:color w:val="265A9A" w:themeColor="background2"/>
              </w:rPr>
            </w:pPr>
            <w:r w:rsidRPr="00402416">
              <w:rPr>
                <w:color w:val="265A9A" w:themeColor="background2"/>
              </w:rPr>
              <w:t xml:space="preserve">Should some of these payments be excluded? </w:t>
            </w:r>
            <w:r w:rsidR="00D473F7" w:rsidRPr="00402416">
              <w:rPr>
                <w:color w:val="265A9A" w:themeColor="background2"/>
              </w:rPr>
              <w:t>I</w:t>
            </w:r>
            <w:r w:rsidRPr="00402416">
              <w:rPr>
                <w:color w:val="265A9A" w:themeColor="background2"/>
              </w:rPr>
              <w:t>f so, which payments should be excluded and why?</w:t>
            </w:r>
          </w:p>
          <w:p w14:paraId="42D31C06" w14:textId="57368079" w:rsidR="00640CA7" w:rsidRPr="00402416" w:rsidRDefault="00640CA7" w:rsidP="005E4BC3">
            <w:pPr>
              <w:pStyle w:val="ListBullet"/>
              <w:spacing w:line="260" w:lineRule="atLeast"/>
              <w:ind w:left="284" w:hanging="284"/>
              <w:rPr>
                <w:color w:val="265A9A" w:themeColor="background2"/>
              </w:rPr>
            </w:pPr>
            <w:r w:rsidRPr="00402416">
              <w:rPr>
                <w:color w:val="265A9A" w:themeColor="background2"/>
              </w:rPr>
              <w:t xml:space="preserve">When </w:t>
            </w:r>
            <w:r w:rsidR="00C71AB5" w:rsidRPr="00402416">
              <w:rPr>
                <w:color w:val="265A9A" w:themeColor="background2"/>
              </w:rPr>
              <w:t xml:space="preserve">the </w:t>
            </w:r>
            <w:r w:rsidR="00EE5C6E" w:rsidRPr="00402416">
              <w:rPr>
                <w:color w:val="265A9A" w:themeColor="background2"/>
              </w:rPr>
              <w:t>states</w:t>
            </w:r>
            <w:r w:rsidRPr="00402416">
              <w:rPr>
                <w:color w:val="265A9A" w:themeColor="background2"/>
              </w:rPr>
              <w:t xml:space="preserve"> ask for a payment to </w:t>
            </w:r>
            <w:r w:rsidR="00EE5C6E" w:rsidRPr="00402416">
              <w:rPr>
                <w:color w:val="265A9A" w:themeColor="background2"/>
              </w:rPr>
              <w:t>be</w:t>
            </w:r>
            <w:r w:rsidRPr="00402416">
              <w:rPr>
                <w:color w:val="265A9A" w:themeColor="background2"/>
              </w:rPr>
              <w:t xml:space="preserve"> excluded, what criteria do they use to determine if an exemption should be sought?</w:t>
            </w:r>
          </w:p>
          <w:p w14:paraId="6AAECC2D" w14:textId="77777777" w:rsidR="00640CA7" w:rsidRPr="00402416" w:rsidRDefault="00640CA7" w:rsidP="005E4BC3">
            <w:pPr>
              <w:pStyle w:val="BodyText"/>
              <w:spacing w:after="60" w:line="260" w:lineRule="atLeast"/>
              <w:rPr>
                <w:color w:val="265A9A" w:themeColor="background2"/>
              </w:rPr>
            </w:pPr>
            <w:r w:rsidRPr="00402416">
              <w:rPr>
                <w:color w:val="265A9A" w:themeColor="background2"/>
              </w:rPr>
              <w:t xml:space="preserve">Is additional guidance needed on which Commonwealth payments should be excluded? </w:t>
            </w:r>
          </w:p>
          <w:p w14:paraId="7F2F6D24" w14:textId="4CC6DF87" w:rsidR="006B3B0E" w:rsidRPr="00402416" w:rsidRDefault="00640CA7" w:rsidP="002D26D6">
            <w:pPr>
              <w:pStyle w:val="ListBullet"/>
              <w:spacing w:line="260" w:lineRule="atLeast"/>
              <w:ind w:left="284" w:hanging="284"/>
              <w:rPr>
                <w:color w:val="265A9A" w:themeColor="background2"/>
              </w:rPr>
            </w:pPr>
            <w:r w:rsidRPr="00402416">
              <w:rPr>
                <w:color w:val="265A9A" w:themeColor="background2"/>
              </w:rPr>
              <w:t xml:space="preserve">If </w:t>
            </w:r>
            <w:r w:rsidR="0071239E" w:rsidRPr="00402416">
              <w:rPr>
                <w:color w:val="265A9A" w:themeColor="background2"/>
              </w:rPr>
              <w:t>additional guidance is required</w:t>
            </w:r>
            <w:r w:rsidRPr="00402416">
              <w:rPr>
                <w:color w:val="265A9A" w:themeColor="background2"/>
              </w:rPr>
              <w:t xml:space="preserve">, </w:t>
            </w:r>
            <w:r w:rsidR="00D872F0" w:rsidRPr="00402416">
              <w:rPr>
                <w:color w:val="265A9A" w:themeColor="background2"/>
              </w:rPr>
              <w:t>what form should it take</w:t>
            </w:r>
            <w:r w:rsidRPr="00402416">
              <w:rPr>
                <w:color w:val="265A9A" w:themeColor="background2"/>
              </w:rPr>
              <w:t>?</w:t>
            </w:r>
          </w:p>
        </w:tc>
      </w:tr>
    </w:tbl>
    <w:p w14:paraId="53694936" w14:textId="44CD108E" w:rsidR="00877512" w:rsidRPr="00877512" w:rsidRDefault="0E484048" w:rsidP="00EB5FB2">
      <w:pPr>
        <w:pStyle w:val="Heading2-nonumber"/>
      </w:pPr>
      <w:bookmarkStart w:id="35" w:name="_Toc214347104"/>
      <w:r>
        <w:t>A</w:t>
      </w:r>
      <w:r w:rsidR="5E16ACB9">
        <w:t>re current</w:t>
      </w:r>
      <w:r w:rsidR="791D17D1">
        <w:t xml:space="preserve"> </w:t>
      </w:r>
      <w:r w:rsidR="18345096">
        <w:t xml:space="preserve">GST distribution </w:t>
      </w:r>
      <w:r w:rsidR="791D17D1">
        <w:t xml:space="preserve">arrangements delivering </w:t>
      </w:r>
      <w:r w:rsidR="40DE6F2F">
        <w:t>a</w:t>
      </w:r>
      <w:r w:rsidR="35684AC4">
        <w:t xml:space="preserve"> reasonable level of fiscal equalisation</w:t>
      </w:r>
      <w:r w:rsidR="5B8CA1DB">
        <w:t>?</w:t>
      </w:r>
      <w:bookmarkEnd w:id="35"/>
    </w:p>
    <w:p w14:paraId="7A75C255" w14:textId="3671864A" w:rsidR="00E4144C" w:rsidRDefault="001F6937">
      <w:pPr>
        <w:pStyle w:val="BodyText"/>
      </w:pPr>
      <w:r>
        <w:t>T</w:t>
      </w:r>
      <w:r w:rsidR="0003537B">
        <w:t>he 201</w:t>
      </w:r>
      <w:r w:rsidR="003F2040">
        <w:t>8</w:t>
      </w:r>
      <w:r w:rsidR="0003537B">
        <w:t xml:space="preserve"> GST distribution reforms </w:t>
      </w:r>
      <w:r w:rsidR="313AAFE7">
        <w:t xml:space="preserve">sought to achieve a </w:t>
      </w:r>
      <w:r w:rsidR="0600A281">
        <w:t>‘</w:t>
      </w:r>
      <w:r w:rsidR="0099514E">
        <w:t>reasonable</w:t>
      </w:r>
      <w:r w:rsidR="6CA1D4CA">
        <w:t>’</w:t>
      </w:r>
      <w:r w:rsidR="0099514E">
        <w:t xml:space="preserve"> </w:t>
      </w:r>
      <w:r w:rsidR="03BB7ADF">
        <w:t xml:space="preserve">level of </w:t>
      </w:r>
      <w:r>
        <w:t xml:space="preserve">horizontal fiscal </w:t>
      </w:r>
      <w:r w:rsidR="002C211C">
        <w:t xml:space="preserve">equalisation </w:t>
      </w:r>
      <w:r w:rsidR="725E3AFF">
        <w:t xml:space="preserve">determined as </w:t>
      </w:r>
      <w:r>
        <w:t xml:space="preserve">the </w:t>
      </w:r>
      <w:r w:rsidR="00B73914">
        <w:t>fiscally strongest of either New South Wales or Victoria</w:t>
      </w:r>
      <w:r w:rsidR="003B4878">
        <w:t xml:space="preserve">. </w:t>
      </w:r>
      <w:r>
        <w:t>Prior to the 2018 reforms,</w:t>
      </w:r>
      <w:r w:rsidR="76722448">
        <w:t xml:space="preserve"> </w:t>
      </w:r>
      <w:r>
        <w:t>the</w:t>
      </w:r>
      <w:r w:rsidR="7F177729">
        <w:t xml:space="preserve"> CGC sought to achieve full horizontal fiscal equalisation, </w:t>
      </w:r>
      <w:r>
        <w:t>expressed as</w:t>
      </w:r>
      <w:r w:rsidR="00F47BB6">
        <w:t>:</w:t>
      </w:r>
    </w:p>
    <w:p w14:paraId="22D2FE30" w14:textId="2F36DEE9" w:rsidR="00FD2CB6" w:rsidRPr="00517ED4" w:rsidRDefault="0022558E" w:rsidP="000E2439">
      <w:pPr>
        <w:pStyle w:val="Quote"/>
      </w:pPr>
      <w:r w:rsidRPr="00517ED4">
        <w:t>State governments should receive funding from the pool of goods and services tax such that, after allowing for material factors affecting revenues and expenditures, each would have the fiscal capacity to provide services and the associated infrastructure at the same standard, if each made the same effort to raise revenue from its own sources and operated at the same level of efficiency</w:t>
      </w:r>
      <w:r w:rsidR="00897408">
        <w:t>.</w:t>
      </w:r>
      <w:r w:rsidR="00D008F5">
        <w:t xml:space="preserve"> </w:t>
      </w:r>
      <w:r w:rsidR="00A216E4" w:rsidRPr="00A216E4">
        <w:rPr>
          <w:rFonts w:ascii="Arial" w:hAnsi="Arial" w:cs="Arial"/>
        </w:rPr>
        <w:t>(CGC 2015, p. 2)</w:t>
      </w:r>
    </w:p>
    <w:p w14:paraId="21DFDE01" w14:textId="31B8C74C" w:rsidR="008C42AC" w:rsidRPr="00A46838" w:rsidRDefault="00B462BF" w:rsidP="00A46838">
      <w:pPr>
        <w:pStyle w:val="BodyText"/>
        <w:keepNext/>
        <w:keepLines/>
        <w:rPr>
          <w:spacing w:val="-2"/>
        </w:rPr>
      </w:pPr>
      <w:r w:rsidRPr="00A46838">
        <w:rPr>
          <w:spacing w:val="-2"/>
        </w:rPr>
        <w:lastRenderedPageBreak/>
        <w:t xml:space="preserve">The </w:t>
      </w:r>
      <w:r w:rsidR="00A35CA3" w:rsidRPr="00A46838">
        <w:rPr>
          <w:spacing w:val="-2"/>
        </w:rPr>
        <w:t xml:space="preserve">distribution </w:t>
      </w:r>
      <w:r w:rsidRPr="00A46838">
        <w:rPr>
          <w:spacing w:val="-2"/>
        </w:rPr>
        <w:t xml:space="preserve">of fiscal resources is </w:t>
      </w:r>
      <w:r w:rsidR="000348D0" w:rsidRPr="00A46838">
        <w:rPr>
          <w:spacing w:val="-2"/>
        </w:rPr>
        <w:t>achieved in different ways, and to d</w:t>
      </w:r>
      <w:r w:rsidR="005A6320" w:rsidRPr="00A46838">
        <w:rPr>
          <w:spacing w:val="-2"/>
        </w:rPr>
        <w:t xml:space="preserve">ifferent degrees in other </w:t>
      </w:r>
      <w:r w:rsidR="00FE6A5F" w:rsidRPr="00A46838">
        <w:rPr>
          <w:spacing w:val="-2"/>
        </w:rPr>
        <w:t>federat</w:t>
      </w:r>
      <w:r w:rsidR="004B6DB3" w:rsidRPr="00A46838">
        <w:rPr>
          <w:spacing w:val="-2"/>
        </w:rPr>
        <w:t>ions</w:t>
      </w:r>
      <w:r w:rsidR="00FE6A5F" w:rsidRPr="00A46838">
        <w:rPr>
          <w:spacing w:val="-2"/>
        </w:rPr>
        <w:t xml:space="preserve"> around the world</w:t>
      </w:r>
      <w:r w:rsidR="00865282" w:rsidRPr="00A46838">
        <w:rPr>
          <w:spacing w:val="-2"/>
        </w:rPr>
        <w:t xml:space="preserve">. </w:t>
      </w:r>
      <w:r w:rsidR="00E739FF" w:rsidRPr="00A46838">
        <w:rPr>
          <w:spacing w:val="-2"/>
        </w:rPr>
        <w:t>The international experience may pro</w:t>
      </w:r>
      <w:r w:rsidR="00E310B0" w:rsidRPr="00A46838">
        <w:rPr>
          <w:spacing w:val="-2"/>
        </w:rPr>
        <w:t>vide</w:t>
      </w:r>
      <w:r w:rsidR="00FF7B90" w:rsidRPr="00A46838">
        <w:rPr>
          <w:spacing w:val="-2"/>
        </w:rPr>
        <w:t xml:space="preserve"> </w:t>
      </w:r>
      <w:r w:rsidR="001828E8" w:rsidRPr="00A46838">
        <w:rPr>
          <w:spacing w:val="-2"/>
        </w:rPr>
        <w:t>an indication of the range of views of what constitutes a ‘re</w:t>
      </w:r>
      <w:r w:rsidR="00AC2FD3" w:rsidRPr="00A46838">
        <w:rPr>
          <w:spacing w:val="-2"/>
        </w:rPr>
        <w:t>a</w:t>
      </w:r>
      <w:r w:rsidR="001828E8" w:rsidRPr="00A46838">
        <w:rPr>
          <w:spacing w:val="-2"/>
        </w:rPr>
        <w:t>sonable’ level of equalisation</w:t>
      </w:r>
      <w:r w:rsidR="00CA192D" w:rsidRPr="00A46838">
        <w:rPr>
          <w:spacing w:val="-2"/>
        </w:rPr>
        <w:t>.</w:t>
      </w:r>
      <w:r w:rsidR="001828E8" w:rsidRPr="00A46838">
        <w:rPr>
          <w:spacing w:val="-2"/>
        </w:rPr>
        <w:t xml:space="preserve"> </w:t>
      </w:r>
      <w:r w:rsidR="00CA192D" w:rsidRPr="00A46838">
        <w:rPr>
          <w:spacing w:val="-2"/>
        </w:rPr>
        <w:t xml:space="preserve">However, </w:t>
      </w:r>
      <w:r w:rsidR="001828E8" w:rsidRPr="00A46838">
        <w:rPr>
          <w:spacing w:val="-2"/>
        </w:rPr>
        <w:t>d</w:t>
      </w:r>
      <w:r w:rsidR="001C180E" w:rsidRPr="00A46838">
        <w:rPr>
          <w:spacing w:val="-2"/>
        </w:rPr>
        <w:t>ifferences in country</w:t>
      </w:r>
      <w:r w:rsidR="009365D9" w:rsidRPr="00A46838">
        <w:rPr>
          <w:spacing w:val="-2"/>
        </w:rPr>
        <w:noBreakHyphen/>
      </w:r>
      <w:r w:rsidR="001C180E" w:rsidRPr="00A46838">
        <w:rPr>
          <w:spacing w:val="-2"/>
        </w:rPr>
        <w:t>specific settings and contexts may limit the extent to which the</w:t>
      </w:r>
      <w:r w:rsidR="00DC777B" w:rsidRPr="00A46838">
        <w:rPr>
          <w:spacing w:val="-2"/>
        </w:rPr>
        <w:t xml:space="preserve"> experience of other federations</w:t>
      </w:r>
      <w:r w:rsidR="009622D0" w:rsidRPr="00A46838">
        <w:rPr>
          <w:spacing w:val="-2"/>
        </w:rPr>
        <w:t xml:space="preserve"> can be taken as a guide for Australia.</w:t>
      </w:r>
    </w:p>
    <w:p w14:paraId="0E5A45C8" w14:textId="4547BAE7" w:rsidR="00DD5E47" w:rsidRPr="00A46838" w:rsidRDefault="00AF4B3C" w:rsidP="00A46838">
      <w:pPr>
        <w:pStyle w:val="BodyText"/>
        <w:keepNext/>
        <w:keepLines/>
      </w:pPr>
      <w:r w:rsidRPr="00A46838">
        <w:t>The PC recognises t</w:t>
      </w:r>
      <w:r w:rsidR="006D7E7C" w:rsidRPr="00A46838">
        <w:t xml:space="preserve">here are </w:t>
      </w:r>
      <w:r w:rsidR="00083515" w:rsidRPr="00A46838">
        <w:t>differ</w:t>
      </w:r>
      <w:r w:rsidRPr="00A46838">
        <w:t>ing</w:t>
      </w:r>
      <w:r w:rsidR="00083515" w:rsidRPr="00A46838">
        <w:t xml:space="preserve"> views about what constitutes reasonable</w:t>
      </w:r>
      <w:r w:rsidRPr="00A46838">
        <w:t xml:space="preserve"> </w:t>
      </w:r>
      <w:r w:rsidR="002072A7" w:rsidRPr="00A46838">
        <w:t>equalisation and</w:t>
      </w:r>
      <w:r w:rsidRPr="00A46838">
        <w:t xml:space="preserve"> would welcome </w:t>
      </w:r>
      <w:r w:rsidR="00286523" w:rsidRPr="00A46838">
        <w:t xml:space="preserve">the input of stakeholders </w:t>
      </w:r>
      <w:r w:rsidR="006E1666" w:rsidRPr="00A46838">
        <w:t>on what reasonable</w:t>
      </w:r>
      <w:r w:rsidR="00DD5E47" w:rsidRPr="00A46838">
        <w:t xml:space="preserve"> equalisation is and how it can be achieved.</w:t>
      </w:r>
      <w:r w:rsidR="008D7C45" w:rsidRPr="00A46838">
        <w:t xml:space="preserve"> </w:t>
      </w:r>
    </w:p>
    <w:p w14:paraId="28FA9CAE" w14:textId="77777777" w:rsidR="00157E1F" w:rsidRDefault="00157E1F" w:rsidP="00157E1F">
      <w:pPr>
        <w:pStyle w:val="NoSpacing"/>
      </w:pPr>
    </w:p>
    <w:tbl>
      <w:tblPr>
        <w:tblStyle w:val="TableGrid"/>
        <w:tblW w:w="5000" w:type="pct"/>
        <w:tblCellMar>
          <w:bottom w:w="113" w:type="dxa"/>
        </w:tblCellMar>
        <w:tblLook w:val="04A0" w:firstRow="1" w:lastRow="0" w:firstColumn="1" w:lastColumn="0" w:noHBand="0" w:noVBand="1"/>
      </w:tblPr>
      <w:tblGrid>
        <w:gridCol w:w="706"/>
        <w:gridCol w:w="8932"/>
      </w:tblGrid>
      <w:tr w:rsidR="00DF64F0" w14:paraId="547BE2D1" w14:textId="77777777" w:rsidTr="009C6338">
        <w:trPr>
          <w:trHeight w:val="765"/>
          <w:tblHeader/>
        </w:trPr>
        <w:tc>
          <w:tcPr>
            <w:tcW w:w="366" w:type="pct"/>
            <w:shd w:val="clear" w:color="auto" w:fill="EBEBEB"/>
            <w:tcMar>
              <w:bottom w:w="0" w:type="dxa"/>
            </w:tcMar>
            <w:vAlign w:val="center"/>
          </w:tcPr>
          <w:p w14:paraId="2659BC53" w14:textId="77777777" w:rsidR="00DF64F0" w:rsidRDefault="00DF64F0" w:rsidP="009C6338">
            <w:pPr>
              <w:pStyle w:val="NoSpacing"/>
              <w:keepNext/>
              <w:keepLines/>
              <w:jc w:val="right"/>
            </w:pPr>
            <w:r w:rsidRPr="00A51374">
              <w:rPr>
                <w:noProof/>
              </w:rPr>
              <w:drawing>
                <wp:inline distT="0" distB="0" distL="0" distR="0" wp14:anchorId="09F78A2B" wp14:editId="787C4EF6">
                  <wp:extent cx="288000" cy="288000"/>
                  <wp:effectExtent l="0" t="0" r="0" b="0"/>
                  <wp:docPr id="600629403" name="Graphic 600629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B9A9611" w14:textId="5CBF8BF5" w:rsidR="00DF64F0" w:rsidRPr="00500985" w:rsidRDefault="00DF64F0" w:rsidP="009C6338">
            <w:pPr>
              <w:pStyle w:val="TableHeading"/>
              <w:keepNext/>
              <w:keepLines/>
              <w:spacing w:before="120"/>
            </w:pPr>
            <w:r w:rsidRPr="00500985">
              <w:t xml:space="preserve">Information request </w:t>
            </w:r>
            <w:r w:rsidR="00607C7D">
              <w:t>2</w:t>
            </w:r>
          </w:p>
        </w:tc>
      </w:tr>
      <w:tr w:rsidR="008C1303" w:rsidRPr="008C1303" w14:paraId="3142CC6F" w14:textId="77777777" w:rsidTr="009C6338">
        <w:tc>
          <w:tcPr>
            <w:tcW w:w="5000" w:type="pct"/>
            <w:gridSpan w:val="2"/>
            <w:shd w:val="clear" w:color="auto" w:fill="EBEBEB"/>
          </w:tcPr>
          <w:p w14:paraId="57853450" w14:textId="4CA36334" w:rsidR="000D61EF" w:rsidRPr="008C1303" w:rsidRDefault="000D61EF" w:rsidP="00CF0EE1">
            <w:pPr>
              <w:pStyle w:val="BodyText"/>
              <w:spacing w:after="60"/>
              <w:rPr>
                <w:color w:val="265A9A" w:themeColor="background2"/>
              </w:rPr>
            </w:pPr>
            <w:r w:rsidRPr="008C1303">
              <w:rPr>
                <w:color w:val="265A9A" w:themeColor="background2"/>
              </w:rPr>
              <w:t>Have the GST distribution arrangements since the 2018 legislative changes delivered a reasonable level of horizontal fiscal equalisation?</w:t>
            </w:r>
          </w:p>
          <w:p w14:paraId="2FB94132" w14:textId="3321B1B0" w:rsidR="00DF64F0" w:rsidRPr="008C1303" w:rsidRDefault="000D61EF" w:rsidP="00CF0EE1">
            <w:pPr>
              <w:pStyle w:val="ListBullet"/>
              <w:spacing w:before="0"/>
              <w:ind w:left="284" w:hanging="284"/>
              <w:rPr>
                <w:color w:val="265A9A" w:themeColor="background2"/>
              </w:rPr>
            </w:pPr>
            <w:r w:rsidRPr="008C1303">
              <w:rPr>
                <w:color w:val="265A9A" w:themeColor="background2"/>
              </w:rPr>
              <w:t>How do you define a reasonable level of horizontal fiscal equalisation?</w:t>
            </w:r>
          </w:p>
          <w:p w14:paraId="7106E9C3" w14:textId="41DE37A1" w:rsidR="00B46E53" w:rsidRPr="008C1303" w:rsidRDefault="000D4648" w:rsidP="00C26781">
            <w:pPr>
              <w:pStyle w:val="ListBullet"/>
              <w:ind w:left="284" w:hanging="284"/>
              <w:rPr>
                <w:color w:val="265A9A" w:themeColor="background2"/>
              </w:rPr>
            </w:pPr>
            <w:r w:rsidRPr="008C1303">
              <w:rPr>
                <w:color w:val="265A9A" w:themeColor="background2"/>
              </w:rPr>
              <w:t>Should the PC look to international a</w:t>
            </w:r>
            <w:r w:rsidR="00E05A4D" w:rsidRPr="008C1303">
              <w:rPr>
                <w:color w:val="265A9A" w:themeColor="background2"/>
              </w:rPr>
              <w:t>pproaches to determine what</w:t>
            </w:r>
            <w:r w:rsidR="00A9202A" w:rsidRPr="008C1303">
              <w:rPr>
                <w:color w:val="265A9A" w:themeColor="background2"/>
              </w:rPr>
              <w:t xml:space="preserve"> </w:t>
            </w:r>
            <w:r w:rsidR="007D5BFE" w:rsidRPr="008C1303">
              <w:rPr>
                <w:color w:val="265A9A" w:themeColor="background2"/>
              </w:rPr>
              <w:t>reasonable</w:t>
            </w:r>
            <w:r w:rsidR="00A9202A" w:rsidRPr="008C1303">
              <w:rPr>
                <w:color w:val="265A9A" w:themeColor="background2"/>
              </w:rPr>
              <w:t xml:space="preserve"> fiscal equalisation </w:t>
            </w:r>
            <w:r w:rsidR="00CA5AB6" w:rsidRPr="008C1303">
              <w:rPr>
                <w:color w:val="265A9A" w:themeColor="background2"/>
              </w:rPr>
              <w:t xml:space="preserve">is </w:t>
            </w:r>
            <w:r w:rsidR="00A9202A" w:rsidRPr="008C1303">
              <w:rPr>
                <w:color w:val="265A9A" w:themeColor="background2"/>
              </w:rPr>
              <w:t>in Australia</w:t>
            </w:r>
            <w:r w:rsidR="00C426DA" w:rsidRPr="008C1303">
              <w:rPr>
                <w:color w:val="265A9A" w:themeColor="background2"/>
              </w:rPr>
              <w:t>, and why?</w:t>
            </w:r>
          </w:p>
        </w:tc>
      </w:tr>
      <w:tr w:rsidR="00DF64F0" w14:paraId="07D4CE35" w14:textId="77777777" w:rsidTr="009C6338">
        <w:tc>
          <w:tcPr>
            <w:tcW w:w="5000" w:type="pct"/>
            <w:gridSpan w:val="2"/>
            <w:tcMar>
              <w:bottom w:w="0" w:type="dxa"/>
            </w:tcMar>
          </w:tcPr>
          <w:p w14:paraId="6AA99C0F" w14:textId="386CFE1A" w:rsidR="00DF64F0" w:rsidRDefault="00DF64F0" w:rsidP="009C6338">
            <w:pPr>
              <w:pStyle w:val="NoSpacing"/>
              <w:spacing w:line="200" w:lineRule="atLeast"/>
            </w:pPr>
          </w:p>
        </w:tc>
      </w:tr>
    </w:tbl>
    <w:p w14:paraId="01BE8682" w14:textId="5B787127" w:rsidR="007057F3" w:rsidRPr="008C1303" w:rsidRDefault="0053355C" w:rsidP="00EB5FB2">
      <w:pPr>
        <w:pStyle w:val="Heading2-nonumber"/>
      </w:pPr>
      <w:bookmarkStart w:id="36" w:name="_Toc214347105"/>
      <w:r w:rsidRPr="008C1303">
        <w:t>B</w:t>
      </w:r>
      <w:r w:rsidR="007057F3" w:rsidRPr="008C1303">
        <w:t>alancing responsiveness to changing circumstances with reducing volatility and improving the certainty of GST revenue streams</w:t>
      </w:r>
      <w:bookmarkEnd w:id="36"/>
    </w:p>
    <w:p w14:paraId="5CCB01E5" w14:textId="310F940F" w:rsidR="006F1E5C" w:rsidRDefault="0073595A" w:rsidP="008E7257">
      <w:pPr>
        <w:pStyle w:val="BodyText"/>
      </w:pPr>
      <w:r>
        <w:t xml:space="preserve">The Australian economy has </w:t>
      </w:r>
      <w:r w:rsidR="005636A5">
        <w:t>experienced</w:t>
      </w:r>
      <w:r>
        <w:t xml:space="preserve"> </w:t>
      </w:r>
      <w:r w:rsidR="00640B3D">
        <w:t xml:space="preserve">considerable </w:t>
      </w:r>
      <w:r w:rsidR="00051EAE">
        <w:t xml:space="preserve">change over recent decades, including </w:t>
      </w:r>
      <w:r w:rsidR="00397054">
        <w:t>the impact of commodity</w:t>
      </w:r>
      <w:r w:rsidR="00051EAE">
        <w:t xml:space="preserve"> </w:t>
      </w:r>
      <w:r w:rsidR="00DB398D">
        <w:t>boom</w:t>
      </w:r>
      <w:r w:rsidR="009C5156">
        <w:t xml:space="preserve">s </w:t>
      </w:r>
      <w:r w:rsidR="000701BF">
        <w:t>(</w:t>
      </w:r>
      <w:r w:rsidR="009C5156">
        <w:t>coal seam gas, iron ore and coal</w:t>
      </w:r>
      <w:r w:rsidR="000701BF">
        <w:t>)</w:t>
      </w:r>
      <w:r w:rsidR="00DB398D">
        <w:t xml:space="preserve">, </w:t>
      </w:r>
      <w:r w:rsidR="002768BF">
        <w:t>natural disasters, the COVID</w:t>
      </w:r>
      <w:r w:rsidR="009365D9">
        <w:noBreakHyphen/>
      </w:r>
      <w:r w:rsidR="002768BF">
        <w:t xml:space="preserve">19 pandemic, </w:t>
      </w:r>
      <w:r w:rsidR="008F10D9">
        <w:t xml:space="preserve">a resurgence in </w:t>
      </w:r>
      <w:r w:rsidR="003B2D6A">
        <w:t xml:space="preserve">global </w:t>
      </w:r>
      <w:r w:rsidR="008F10D9">
        <w:t>trade protectionis</w:t>
      </w:r>
      <w:r w:rsidR="003B2D6A">
        <w:t>m</w:t>
      </w:r>
      <w:r w:rsidR="008F10D9">
        <w:t xml:space="preserve">, and </w:t>
      </w:r>
      <w:r w:rsidR="00A529EF">
        <w:t>increased geop</w:t>
      </w:r>
      <w:r w:rsidR="005C25B4">
        <w:t xml:space="preserve">olitical tensions. Some of these changes have had greater impacts on some </w:t>
      </w:r>
      <w:r w:rsidR="00172BDC">
        <w:t>states</w:t>
      </w:r>
      <w:r w:rsidR="00FE66F7">
        <w:t xml:space="preserve"> </w:t>
      </w:r>
      <w:r w:rsidR="005C25B4">
        <w:t>than others</w:t>
      </w:r>
      <w:r w:rsidR="00F15C44">
        <w:t>. Other o</w:t>
      </w:r>
      <w:r w:rsidR="00DC7683">
        <w:t>ngoing cha</w:t>
      </w:r>
      <w:r w:rsidR="00F15C44">
        <w:t>n</w:t>
      </w:r>
      <w:r w:rsidR="00DC7683">
        <w:t xml:space="preserve">ges </w:t>
      </w:r>
      <w:r w:rsidR="00F15C44">
        <w:t xml:space="preserve">including </w:t>
      </w:r>
      <w:r w:rsidR="004D49E4">
        <w:t xml:space="preserve">population </w:t>
      </w:r>
      <w:r w:rsidR="00F15C44">
        <w:t>aging</w:t>
      </w:r>
      <w:r w:rsidR="005A1B26">
        <w:t>, digitisation,</w:t>
      </w:r>
      <w:r w:rsidR="00F15C44">
        <w:t xml:space="preserve"> and</w:t>
      </w:r>
      <w:r w:rsidR="00DC7683">
        <w:t xml:space="preserve"> climate change</w:t>
      </w:r>
      <w:r w:rsidR="00F15C44">
        <w:t xml:space="preserve"> will also affect some </w:t>
      </w:r>
      <w:r w:rsidR="00172BDC">
        <w:t>states</w:t>
      </w:r>
      <w:r w:rsidR="00F15C44">
        <w:t xml:space="preserve"> </w:t>
      </w:r>
      <w:r w:rsidR="00FE66F7">
        <w:t>more than others</w:t>
      </w:r>
      <w:r w:rsidR="00DC7683">
        <w:t>.</w:t>
      </w:r>
      <w:r w:rsidR="0034166C">
        <w:t xml:space="preserve"> </w:t>
      </w:r>
      <w:r w:rsidR="00061D25">
        <w:t xml:space="preserve">The </w:t>
      </w:r>
      <w:r w:rsidR="00FE66F7">
        <w:t xml:space="preserve">PC </w:t>
      </w:r>
      <w:r w:rsidR="00061D25">
        <w:t xml:space="preserve">will consider the </w:t>
      </w:r>
      <w:r w:rsidR="00E55F27">
        <w:t xml:space="preserve">extent to which </w:t>
      </w:r>
      <w:r w:rsidR="003C3298">
        <w:t xml:space="preserve">the current GST distribution arrangements </w:t>
      </w:r>
      <w:r w:rsidR="00961CC7">
        <w:t xml:space="preserve">can adequately respond to </w:t>
      </w:r>
      <w:r w:rsidR="57831558">
        <w:t>both short</w:t>
      </w:r>
      <w:r w:rsidR="00B26DB2">
        <w:t>-</w:t>
      </w:r>
      <w:r w:rsidR="57831558">
        <w:t>term shocks and long</w:t>
      </w:r>
      <w:r w:rsidR="009365D9">
        <w:noBreakHyphen/>
      </w:r>
      <w:r w:rsidR="57831558">
        <w:t>term changes in circumstances</w:t>
      </w:r>
      <w:r w:rsidR="00961CC7">
        <w:t xml:space="preserve">. </w:t>
      </w:r>
    </w:p>
    <w:p w14:paraId="57D73CAF" w14:textId="69CE1655" w:rsidR="0034166C" w:rsidRDefault="00B26D27" w:rsidP="008E7257">
      <w:pPr>
        <w:pStyle w:val="BodyText"/>
        <w:rPr>
          <w:bCs/>
        </w:rPr>
      </w:pPr>
      <w:r>
        <w:t>V</w:t>
      </w:r>
      <w:r w:rsidRPr="00341C40">
        <w:rPr>
          <w:bCs/>
        </w:rPr>
        <w:t xml:space="preserve">olatility </w:t>
      </w:r>
      <w:r w:rsidRPr="00341C40">
        <w:t xml:space="preserve">in </w:t>
      </w:r>
      <w:r w:rsidR="00F67A18">
        <w:t xml:space="preserve">the CGC’s </w:t>
      </w:r>
      <w:r w:rsidR="00076811">
        <w:t xml:space="preserve">recommendations of </w:t>
      </w:r>
      <w:r w:rsidRPr="00341C40">
        <w:t>GST shares</w:t>
      </w:r>
      <w:r>
        <w:t xml:space="preserve"> comes from a number of sources, including </w:t>
      </w:r>
      <w:r w:rsidR="00076811">
        <w:rPr>
          <w:bCs/>
        </w:rPr>
        <w:t xml:space="preserve">changing </w:t>
      </w:r>
      <w:r w:rsidRPr="00341C40">
        <w:rPr>
          <w:bCs/>
        </w:rPr>
        <w:t>economic circumstances</w:t>
      </w:r>
      <w:r>
        <w:t xml:space="preserve">, </w:t>
      </w:r>
      <w:r w:rsidRPr="00341C40">
        <w:rPr>
          <w:bCs/>
        </w:rPr>
        <w:t xml:space="preserve">data revisions, </w:t>
      </w:r>
      <w:r w:rsidRPr="00341C40">
        <w:t xml:space="preserve">changes in the size of the </w:t>
      </w:r>
      <w:r w:rsidRPr="00341C40">
        <w:rPr>
          <w:bCs/>
        </w:rPr>
        <w:t>GST pool</w:t>
      </w:r>
      <w:r>
        <w:rPr>
          <w:bCs/>
        </w:rPr>
        <w:t xml:space="preserve">, </w:t>
      </w:r>
      <w:r w:rsidR="006F7068">
        <w:rPr>
          <w:bCs/>
        </w:rPr>
        <w:t xml:space="preserve">changes in </w:t>
      </w:r>
      <w:r w:rsidR="00B23AC4">
        <w:rPr>
          <w:bCs/>
        </w:rPr>
        <w:t xml:space="preserve">population </w:t>
      </w:r>
      <w:r>
        <w:rPr>
          <w:bCs/>
        </w:rPr>
        <w:t>and</w:t>
      </w:r>
      <w:r w:rsidRPr="00341C40">
        <w:t xml:space="preserve"> methodology changes.</w:t>
      </w:r>
    </w:p>
    <w:p w14:paraId="0BB210CC" w14:textId="264C8F3E" w:rsidR="00A46838" w:rsidRDefault="0034166C" w:rsidP="008E7257">
      <w:pPr>
        <w:pStyle w:val="BodyText"/>
        <w:rPr>
          <w:bCs/>
        </w:rPr>
      </w:pPr>
      <w:r>
        <w:t>T</w:t>
      </w:r>
      <w:r w:rsidR="00AE2F5E" w:rsidRPr="000B7F45">
        <w:rPr>
          <w:bCs/>
        </w:rPr>
        <w:t xml:space="preserve">he </w:t>
      </w:r>
      <w:r w:rsidR="006F5ED9">
        <w:rPr>
          <w:bCs/>
        </w:rPr>
        <w:t>PC</w:t>
      </w:r>
      <w:r w:rsidR="00AE2F5E">
        <w:rPr>
          <w:bCs/>
        </w:rPr>
        <w:t xml:space="preserve"> will consider the degree to which variability o</w:t>
      </w:r>
      <w:r w:rsidR="0056030A">
        <w:rPr>
          <w:bCs/>
        </w:rPr>
        <w:t xml:space="preserve">f GST </w:t>
      </w:r>
      <w:r w:rsidR="008D66B4">
        <w:rPr>
          <w:bCs/>
        </w:rPr>
        <w:t xml:space="preserve">shares </w:t>
      </w:r>
      <w:r w:rsidR="0056030A">
        <w:rPr>
          <w:bCs/>
        </w:rPr>
        <w:t>has changed in the years following the 2018 GST distribution reforms</w:t>
      </w:r>
      <w:r w:rsidR="005B4D87">
        <w:rPr>
          <w:bCs/>
        </w:rPr>
        <w:t xml:space="preserve">, and </w:t>
      </w:r>
      <w:r w:rsidR="003349CE">
        <w:rPr>
          <w:bCs/>
        </w:rPr>
        <w:t xml:space="preserve">the extent </w:t>
      </w:r>
      <w:r w:rsidR="00232956">
        <w:rPr>
          <w:bCs/>
        </w:rPr>
        <w:t xml:space="preserve">to which </w:t>
      </w:r>
      <w:r w:rsidR="00CD55BD">
        <w:rPr>
          <w:bCs/>
        </w:rPr>
        <w:t>this</w:t>
      </w:r>
      <w:r w:rsidR="00264804">
        <w:rPr>
          <w:bCs/>
        </w:rPr>
        <w:t xml:space="preserve"> </w:t>
      </w:r>
      <w:r w:rsidR="0015298F">
        <w:rPr>
          <w:bCs/>
        </w:rPr>
        <w:t xml:space="preserve">has impacted the ability of </w:t>
      </w:r>
      <w:r w:rsidR="002B6CE4">
        <w:rPr>
          <w:bCs/>
        </w:rPr>
        <w:t>states</w:t>
      </w:r>
      <w:r w:rsidR="0015298F">
        <w:rPr>
          <w:bCs/>
        </w:rPr>
        <w:t xml:space="preserve"> to undertake </w:t>
      </w:r>
      <w:r w:rsidR="007A0868">
        <w:rPr>
          <w:bCs/>
        </w:rPr>
        <w:t>fiscal planning.</w:t>
      </w:r>
      <w:r w:rsidR="00A46838">
        <w:rPr>
          <w:bCs/>
        </w:rPr>
        <w:br w:type="page"/>
      </w:r>
    </w:p>
    <w:tbl>
      <w:tblPr>
        <w:tblStyle w:val="TableGrid"/>
        <w:tblW w:w="5000" w:type="pct"/>
        <w:tblCellMar>
          <w:bottom w:w="113" w:type="dxa"/>
        </w:tblCellMar>
        <w:tblLook w:val="04A0" w:firstRow="1" w:lastRow="0" w:firstColumn="1" w:lastColumn="0" w:noHBand="0" w:noVBand="1"/>
      </w:tblPr>
      <w:tblGrid>
        <w:gridCol w:w="706"/>
        <w:gridCol w:w="8932"/>
      </w:tblGrid>
      <w:tr w:rsidR="003A4E8B" w14:paraId="27F61A81" w14:textId="77777777" w:rsidTr="009C6338">
        <w:trPr>
          <w:trHeight w:val="765"/>
          <w:tblHeader/>
        </w:trPr>
        <w:tc>
          <w:tcPr>
            <w:tcW w:w="366" w:type="pct"/>
            <w:shd w:val="clear" w:color="auto" w:fill="EBEBEB"/>
            <w:tcMar>
              <w:bottom w:w="0" w:type="dxa"/>
            </w:tcMar>
            <w:vAlign w:val="center"/>
          </w:tcPr>
          <w:p w14:paraId="0DE268FD" w14:textId="77777777" w:rsidR="003A4E8B" w:rsidRDefault="003A4E8B" w:rsidP="009C6338">
            <w:pPr>
              <w:pStyle w:val="NoSpacing"/>
              <w:keepNext/>
              <w:keepLines/>
              <w:jc w:val="right"/>
            </w:pPr>
            <w:r w:rsidRPr="00A51374">
              <w:rPr>
                <w:noProof/>
              </w:rPr>
              <w:lastRenderedPageBreak/>
              <w:drawing>
                <wp:inline distT="0" distB="0" distL="0" distR="0" wp14:anchorId="596AB8C9" wp14:editId="6E3FDBDF">
                  <wp:extent cx="288000" cy="288000"/>
                  <wp:effectExtent l="0" t="0" r="0" b="0"/>
                  <wp:docPr id="200910402" name="Graphic 200910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1E276D8" w14:textId="383DC15A" w:rsidR="003A4E8B" w:rsidRPr="002530FF" w:rsidRDefault="003A4E8B" w:rsidP="009C6338">
            <w:pPr>
              <w:pStyle w:val="TableHeading"/>
              <w:keepNext/>
              <w:keepLines/>
              <w:spacing w:before="120"/>
            </w:pPr>
            <w:r w:rsidRPr="000B0B71">
              <w:t xml:space="preserve">Information request </w:t>
            </w:r>
            <w:r w:rsidR="00607C7D">
              <w:t>3</w:t>
            </w:r>
          </w:p>
        </w:tc>
      </w:tr>
      <w:tr w:rsidR="0056078F" w:rsidRPr="0056078F" w14:paraId="23A142E7" w14:textId="77777777" w:rsidTr="009C6338">
        <w:tc>
          <w:tcPr>
            <w:tcW w:w="5000" w:type="pct"/>
            <w:gridSpan w:val="2"/>
            <w:shd w:val="clear" w:color="auto" w:fill="EBEBEB"/>
          </w:tcPr>
          <w:p w14:paraId="27639F21" w14:textId="353AC512" w:rsidR="003A4E8B" w:rsidRPr="0056078F" w:rsidRDefault="006250DE" w:rsidP="008E7257">
            <w:pPr>
              <w:pStyle w:val="BodyText"/>
              <w:rPr>
                <w:color w:val="265A9A" w:themeColor="background2"/>
              </w:rPr>
            </w:pPr>
            <w:r w:rsidRPr="0056078F">
              <w:rPr>
                <w:color w:val="265A9A" w:themeColor="background2"/>
              </w:rPr>
              <w:t xml:space="preserve">Do the 2018 </w:t>
            </w:r>
            <w:r w:rsidR="0018681B" w:rsidRPr="0056078F">
              <w:rPr>
                <w:color w:val="265A9A" w:themeColor="background2"/>
              </w:rPr>
              <w:t>GST distribution reforms</w:t>
            </w:r>
            <w:r w:rsidRPr="0056078F">
              <w:rPr>
                <w:color w:val="265A9A" w:themeColor="background2"/>
              </w:rPr>
              <w:t xml:space="preserve"> strike the right balance between </w:t>
            </w:r>
            <w:r w:rsidR="0031532E" w:rsidRPr="0056078F">
              <w:rPr>
                <w:color w:val="265A9A" w:themeColor="background2"/>
              </w:rPr>
              <w:t xml:space="preserve">responding to changing circumstances and providing </w:t>
            </w:r>
            <w:r w:rsidR="00461644" w:rsidRPr="0056078F">
              <w:rPr>
                <w:color w:val="265A9A" w:themeColor="background2"/>
              </w:rPr>
              <w:t>certainty around revenue</w:t>
            </w:r>
            <w:r w:rsidR="00ED04F5" w:rsidRPr="0056078F">
              <w:rPr>
                <w:color w:val="265A9A" w:themeColor="background2"/>
              </w:rPr>
              <w:t>?</w:t>
            </w:r>
          </w:p>
          <w:p w14:paraId="1DC1328F" w14:textId="744D7CCA" w:rsidR="006A2F0E" w:rsidRPr="0056078F" w:rsidRDefault="006A2F0E" w:rsidP="00C26781">
            <w:pPr>
              <w:pStyle w:val="ListBullet"/>
              <w:rPr>
                <w:color w:val="265A9A" w:themeColor="background2"/>
              </w:rPr>
            </w:pPr>
            <w:r w:rsidRPr="0056078F">
              <w:rPr>
                <w:color w:val="265A9A" w:themeColor="background2"/>
              </w:rPr>
              <w:t xml:space="preserve">What changing economic and social circumstances are of most concern to </w:t>
            </w:r>
            <w:r w:rsidR="002B37C6" w:rsidRPr="0056078F">
              <w:rPr>
                <w:color w:val="265A9A" w:themeColor="background2"/>
              </w:rPr>
              <w:t xml:space="preserve">states </w:t>
            </w:r>
            <w:r w:rsidRPr="0056078F">
              <w:rPr>
                <w:color w:val="265A9A" w:themeColor="background2"/>
              </w:rPr>
              <w:t xml:space="preserve">and </w:t>
            </w:r>
            <w:r w:rsidR="002B37C6" w:rsidRPr="0056078F">
              <w:rPr>
                <w:color w:val="265A9A" w:themeColor="background2"/>
              </w:rPr>
              <w:t>territories</w:t>
            </w:r>
            <w:r w:rsidRPr="0056078F">
              <w:rPr>
                <w:color w:val="265A9A" w:themeColor="background2"/>
              </w:rPr>
              <w:t>?</w:t>
            </w:r>
          </w:p>
          <w:p w14:paraId="15818A65" w14:textId="151A2962" w:rsidR="00AB64B3" w:rsidRPr="0056078F" w:rsidRDefault="00AB64B3" w:rsidP="00AB64B3">
            <w:pPr>
              <w:pStyle w:val="ListBullet"/>
              <w:rPr>
                <w:color w:val="265A9A" w:themeColor="background2"/>
              </w:rPr>
            </w:pPr>
            <w:r w:rsidRPr="0056078F">
              <w:rPr>
                <w:color w:val="265A9A" w:themeColor="background2"/>
              </w:rPr>
              <w:t>Do the GST distribution reforms support states to manage the fiscal impact of shocks such as natural disasters or economic disruptions?</w:t>
            </w:r>
          </w:p>
          <w:p w14:paraId="053071A7" w14:textId="540A44A6" w:rsidR="004F1A51" w:rsidRPr="0056078F" w:rsidRDefault="004F1A51" w:rsidP="00C26781">
            <w:pPr>
              <w:pStyle w:val="ListBullet"/>
              <w:rPr>
                <w:iCs/>
                <w:color w:val="265A9A" w:themeColor="background2"/>
              </w:rPr>
            </w:pPr>
            <w:r w:rsidRPr="0056078F">
              <w:rPr>
                <w:iCs/>
                <w:color w:val="265A9A" w:themeColor="background2"/>
              </w:rPr>
              <w:t xml:space="preserve">Have </w:t>
            </w:r>
            <w:r w:rsidR="00821AA8" w:rsidRPr="0056078F">
              <w:rPr>
                <w:color w:val="265A9A" w:themeColor="background2"/>
              </w:rPr>
              <w:t>changing economic and social circumstances</w:t>
            </w:r>
            <w:r w:rsidRPr="0056078F">
              <w:rPr>
                <w:iCs/>
                <w:color w:val="265A9A" w:themeColor="background2"/>
              </w:rPr>
              <w:t xml:space="preserve"> affected revenues, and </w:t>
            </w:r>
            <w:r w:rsidR="00C671C1" w:rsidRPr="0056078F">
              <w:rPr>
                <w:iCs/>
                <w:color w:val="265A9A" w:themeColor="background2"/>
              </w:rPr>
              <w:t>the</w:t>
            </w:r>
            <w:r w:rsidRPr="0056078F">
              <w:rPr>
                <w:iCs/>
                <w:color w:val="265A9A" w:themeColor="background2"/>
              </w:rPr>
              <w:t xml:space="preserve"> provision of </w:t>
            </w:r>
            <w:r w:rsidR="00C671C1" w:rsidRPr="0056078F">
              <w:rPr>
                <w:iCs/>
                <w:color w:val="265A9A" w:themeColor="background2"/>
              </w:rPr>
              <w:t xml:space="preserve">state </w:t>
            </w:r>
            <w:r w:rsidRPr="0056078F">
              <w:rPr>
                <w:iCs/>
                <w:color w:val="265A9A" w:themeColor="background2"/>
              </w:rPr>
              <w:t>services and infrastructure?</w:t>
            </w:r>
          </w:p>
          <w:p w14:paraId="772FC9F0" w14:textId="55DDEDB0" w:rsidR="00304A3E" w:rsidRPr="0056078F" w:rsidRDefault="004F1A51" w:rsidP="00C26781">
            <w:pPr>
              <w:pStyle w:val="ListBullet"/>
              <w:rPr>
                <w:color w:val="265A9A" w:themeColor="background2"/>
              </w:rPr>
            </w:pPr>
            <w:r w:rsidRPr="0056078F">
              <w:rPr>
                <w:iCs/>
                <w:color w:val="265A9A" w:themeColor="background2"/>
              </w:rPr>
              <w:t>Ha</w:t>
            </w:r>
            <w:r w:rsidR="00821AA8" w:rsidRPr="0056078F">
              <w:rPr>
                <w:iCs/>
                <w:color w:val="265A9A" w:themeColor="background2"/>
              </w:rPr>
              <w:t xml:space="preserve">s the impact of </w:t>
            </w:r>
            <w:r w:rsidR="004A0FF2" w:rsidRPr="0056078F">
              <w:rPr>
                <w:color w:val="265A9A" w:themeColor="background2"/>
              </w:rPr>
              <w:t xml:space="preserve">these </w:t>
            </w:r>
            <w:r w:rsidR="00821AA8" w:rsidRPr="0056078F">
              <w:rPr>
                <w:color w:val="265A9A" w:themeColor="background2"/>
              </w:rPr>
              <w:t>changing economic and social circumstances</w:t>
            </w:r>
            <w:r w:rsidR="00821AA8" w:rsidRPr="0056078F">
              <w:rPr>
                <w:iCs/>
                <w:color w:val="265A9A" w:themeColor="background2"/>
              </w:rPr>
              <w:t xml:space="preserve"> </w:t>
            </w:r>
            <w:r w:rsidR="00050E1B" w:rsidRPr="0056078F">
              <w:rPr>
                <w:iCs/>
                <w:color w:val="265A9A" w:themeColor="background2"/>
              </w:rPr>
              <w:t>been</w:t>
            </w:r>
            <w:r w:rsidR="00050E1B" w:rsidRPr="0056078F">
              <w:rPr>
                <w:color w:val="265A9A" w:themeColor="background2"/>
              </w:rPr>
              <w:t xml:space="preserve"> </w:t>
            </w:r>
            <w:r w:rsidR="004A0FF2" w:rsidRPr="0056078F">
              <w:rPr>
                <w:color w:val="265A9A" w:themeColor="background2"/>
              </w:rPr>
              <w:t>more or less significant than the changes in GST distribution</w:t>
            </w:r>
            <w:r w:rsidR="00771D58" w:rsidRPr="0056078F">
              <w:rPr>
                <w:color w:val="265A9A" w:themeColor="background2"/>
              </w:rPr>
              <w:t xml:space="preserve"> on </w:t>
            </w:r>
            <w:r w:rsidR="0034002A" w:rsidRPr="0056078F">
              <w:rPr>
                <w:color w:val="265A9A" w:themeColor="background2"/>
              </w:rPr>
              <w:t xml:space="preserve">the </w:t>
            </w:r>
            <w:r w:rsidR="00771D58" w:rsidRPr="0056078F">
              <w:rPr>
                <w:color w:val="265A9A" w:themeColor="background2"/>
              </w:rPr>
              <w:t>state</w:t>
            </w:r>
            <w:r w:rsidR="0034002A" w:rsidRPr="0056078F">
              <w:rPr>
                <w:color w:val="265A9A" w:themeColor="background2"/>
              </w:rPr>
              <w:t>s’</w:t>
            </w:r>
            <w:r w:rsidR="00771D58" w:rsidRPr="0056078F">
              <w:rPr>
                <w:color w:val="265A9A" w:themeColor="background2"/>
              </w:rPr>
              <w:t xml:space="preserve"> finances</w:t>
            </w:r>
            <w:r w:rsidR="004A0FF2" w:rsidRPr="0056078F">
              <w:rPr>
                <w:color w:val="265A9A" w:themeColor="background2"/>
              </w:rPr>
              <w:t>?</w:t>
            </w:r>
          </w:p>
          <w:p w14:paraId="77153904" w14:textId="66BAC6C2" w:rsidR="000004D6" w:rsidRPr="0056078F" w:rsidRDefault="000004D6" w:rsidP="00C26781">
            <w:pPr>
              <w:pStyle w:val="ListBullet"/>
              <w:rPr>
                <w:color w:val="265A9A" w:themeColor="background2"/>
              </w:rPr>
            </w:pPr>
            <w:r w:rsidRPr="0056078F">
              <w:rPr>
                <w:color w:val="265A9A" w:themeColor="background2"/>
              </w:rPr>
              <w:t>Have the GST distribution reforms decreased</w:t>
            </w:r>
            <w:r w:rsidR="00E3230F" w:rsidRPr="0056078F">
              <w:rPr>
                <w:color w:val="265A9A" w:themeColor="background2"/>
              </w:rPr>
              <w:t xml:space="preserve"> or </w:t>
            </w:r>
            <w:r w:rsidRPr="0056078F">
              <w:rPr>
                <w:color w:val="265A9A" w:themeColor="background2"/>
              </w:rPr>
              <w:t xml:space="preserve">increased </w:t>
            </w:r>
            <w:r w:rsidR="002B37C6" w:rsidRPr="0056078F">
              <w:rPr>
                <w:color w:val="265A9A" w:themeColor="background2"/>
              </w:rPr>
              <w:t xml:space="preserve">the </w:t>
            </w:r>
            <w:r w:rsidRPr="0056078F">
              <w:rPr>
                <w:color w:val="265A9A" w:themeColor="background2"/>
              </w:rPr>
              <w:t xml:space="preserve">volatility of </w:t>
            </w:r>
            <w:r w:rsidR="00E3230F" w:rsidRPr="0056078F">
              <w:rPr>
                <w:color w:val="265A9A" w:themeColor="background2"/>
              </w:rPr>
              <w:t>state</w:t>
            </w:r>
            <w:r w:rsidRPr="0056078F">
              <w:rPr>
                <w:color w:val="265A9A" w:themeColor="background2"/>
              </w:rPr>
              <w:t xml:space="preserve"> finances?</w:t>
            </w:r>
          </w:p>
          <w:p w14:paraId="5D44C3BA" w14:textId="75FA65CB" w:rsidR="00EE5044" w:rsidRPr="0056078F" w:rsidRDefault="00EE5044" w:rsidP="00C26781">
            <w:pPr>
              <w:pStyle w:val="ListBullet"/>
              <w:rPr>
                <w:color w:val="265A9A" w:themeColor="background2"/>
              </w:rPr>
            </w:pPr>
            <w:r w:rsidRPr="0056078F">
              <w:rPr>
                <w:color w:val="265A9A" w:themeColor="background2"/>
              </w:rPr>
              <w:t xml:space="preserve">Can volatility in </w:t>
            </w:r>
            <w:r w:rsidR="005169AD" w:rsidRPr="0056078F">
              <w:rPr>
                <w:color w:val="265A9A" w:themeColor="background2"/>
              </w:rPr>
              <w:t>the states</w:t>
            </w:r>
            <w:r w:rsidR="002B37C6" w:rsidRPr="0056078F">
              <w:rPr>
                <w:color w:val="265A9A" w:themeColor="background2"/>
              </w:rPr>
              <w:t>’</w:t>
            </w:r>
            <w:r w:rsidR="006C4403" w:rsidRPr="0056078F">
              <w:rPr>
                <w:color w:val="265A9A" w:themeColor="background2"/>
              </w:rPr>
              <w:t xml:space="preserve"> </w:t>
            </w:r>
            <w:r w:rsidRPr="0056078F">
              <w:rPr>
                <w:color w:val="265A9A" w:themeColor="background2"/>
              </w:rPr>
              <w:t>GST</w:t>
            </w:r>
            <w:r w:rsidR="007B109A" w:rsidRPr="0056078F">
              <w:rPr>
                <w:color w:val="265A9A" w:themeColor="background2"/>
              </w:rPr>
              <w:t xml:space="preserve"> </w:t>
            </w:r>
            <w:r w:rsidR="006C4403" w:rsidRPr="0056078F">
              <w:rPr>
                <w:color w:val="265A9A" w:themeColor="background2"/>
              </w:rPr>
              <w:t>shares</w:t>
            </w:r>
            <w:r w:rsidRPr="0056078F">
              <w:rPr>
                <w:color w:val="265A9A" w:themeColor="background2"/>
              </w:rPr>
              <w:t xml:space="preserve"> be reduced, and if so how?</w:t>
            </w:r>
          </w:p>
          <w:p w14:paraId="6788E479" w14:textId="372E44AB" w:rsidR="00E36110" w:rsidRPr="0056078F" w:rsidRDefault="00E36110" w:rsidP="00C26781">
            <w:pPr>
              <w:pStyle w:val="ListBullet"/>
              <w:rPr>
                <w:color w:val="265A9A" w:themeColor="background2"/>
              </w:rPr>
            </w:pPr>
            <w:r w:rsidRPr="0056078F">
              <w:rPr>
                <w:color w:val="265A9A" w:themeColor="background2"/>
              </w:rPr>
              <w:t xml:space="preserve">How do </w:t>
            </w:r>
            <w:r w:rsidR="005169AD" w:rsidRPr="0056078F">
              <w:rPr>
                <w:color w:val="265A9A" w:themeColor="background2"/>
              </w:rPr>
              <w:t xml:space="preserve">the </w:t>
            </w:r>
            <w:r w:rsidR="00D857B7" w:rsidRPr="0056078F">
              <w:rPr>
                <w:color w:val="265A9A" w:themeColor="background2"/>
              </w:rPr>
              <w:t>states</w:t>
            </w:r>
            <w:r w:rsidRPr="0056078F">
              <w:rPr>
                <w:color w:val="265A9A" w:themeColor="background2"/>
              </w:rPr>
              <w:t xml:space="preserve"> manage volatility in their finances?</w:t>
            </w:r>
          </w:p>
          <w:p w14:paraId="264BC95B" w14:textId="742D6C79" w:rsidR="00E4311F" w:rsidRPr="0056078F" w:rsidRDefault="00EE5044" w:rsidP="00C26781">
            <w:pPr>
              <w:pStyle w:val="ListBullet"/>
              <w:rPr>
                <w:color w:val="265A9A" w:themeColor="background2"/>
              </w:rPr>
            </w:pPr>
            <w:r w:rsidRPr="0056078F">
              <w:rPr>
                <w:color w:val="265A9A" w:themeColor="background2"/>
              </w:rPr>
              <w:t xml:space="preserve">Are there other sources of </w:t>
            </w:r>
            <w:r w:rsidR="00E4311F" w:rsidRPr="0056078F">
              <w:rPr>
                <w:color w:val="265A9A" w:themeColor="background2"/>
              </w:rPr>
              <w:t xml:space="preserve">volatility </w:t>
            </w:r>
            <w:r w:rsidR="000A2B29" w:rsidRPr="0056078F">
              <w:rPr>
                <w:color w:val="265A9A" w:themeColor="background2"/>
              </w:rPr>
              <w:t xml:space="preserve">in </w:t>
            </w:r>
            <w:r w:rsidR="00D96FA1" w:rsidRPr="0056078F">
              <w:rPr>
                <w:color w:val="265A9A" w:themeColor="background2"/>
              </w:rPr>
              <w:t>state</w:t>
            </w:r>
            <w:r w:rsidR="00E4311F" w:rsidRPr="0056078F">
              <w:rPr>
                <w:color w:val="265A9A" w:themeColor="background2"/>
              </w:rPr>
              <w:t xml:space="preserve"> finances?</w:t>
            </w:r>
          </w:p>
          <w:p w14:paraId="0FC56ADC" w14:textId="0E835DC5" w:rsidR="003A4E8B" w:rsidRPr="0056078F" w:rsidRDefault="002F6021" w:rsidP="00C26781">
            <w:pPr>
              <w:pStyle w:val="ListBullet"/>
              <w:rPr>
                <w:color w:val="265A9A" w:themeColor="background2"/>
              </w:rPr>
            </w:pPr>
            <w:r w:rsidRPr="0056078F">
              <w:rPr>
                <w:color w:val="265A9A" w:themeColor="background2"/>
              </w:rPr>
              <w:t xml:space="preserve">Have the GST distribution reforms impacted the ability of </w:t>
            </w:r>
            <w:r w:rsidR="00D96FA1" w:rsidRPr="0056078F">
              <w:rPr>
                <w:color w:val="265A9A" w:themeColor="background2"/>
              </w:rPr>
              <w:t xml:space="preserve">the </w:t>
            </w:r>
            <w:r w:rsidR="007C132B" w:rsidRPr="0056078F">
              <w:rPr>
                <w:color w:val="265A9A" w:themeColor="background2"/>
              </w:rPr>
              <w:t>states</w:t>
            </w:r>
            <w:r w:rsidRPr="0056078F">
              <w:rPr>
                <w:color w:val="265A9A" w:themeColor="background2"/>
              </w:rPr>
              <w:t xml:space="preserve"> to undertake fiscal planning?</w:t>
            </w:r>
          </w:p>
        </w:tc>
      </w:tr>
    </w:tbl>
    <w:p w14:paraId="3ECF14DB" w14:textId="32547806" w:rsidR="005A056D" w:rsidRPr="0056078F" w:rsidRDefault="000D0059" w:rsidP="00EB5FB2">
      <w:pPr>
        <w:pStyle w:val="Heading2-nonumber"/>
      </w:pPr>
      <w:bookmarkStart w:id="37" w:name="_Toc214347106"/>
      <w:r w:rsidRPr="0056078F">
        <w:t>The impact of</w:t>
      </w:r>
      <w:r w:rsidR="000333B1" w:rsidRPr="0056078F">
        <w:t xml:space="preserve"> </w:t>
      </w:r>
      <w:r w:rsidR="00F24B34" w:rsidRPr="0056078F">
        <w:t xml:space="preserve">current </w:t>
      </w:r>
      <w:r w:rsidR="000333B1" w:rsidRPr="0056078F">
        <w:t xml:space="preserve">GST distribution </w:t>
      </w:r>
      <w:r w:rsidR="00F24B34" w:rsidRPr="0056078F">
        <w:t xml:space="preserve">arrangements </w:t>
      </w:r>
      <w:r w:rsidRPr="0056078F">
        <w:t xml:space="preserve">on </w:t>
      </w:r>
      <w:r w:rsidR="009B5FD8" w:rsidRPr="0056078F">
        <w:t>the</w:t>
      </w:r>
      <w:r w:rsidR="007812DA" w:rsidRPr="0056078F">
        <w:t xml:space="preserve"> pursu</w:t>
      </w:r>
      <w:r w:rsidRPr="0056078F">
        <w:t>it of</w:t>
      </w:r>
      <w:r w:rsidR="007812DA" w:rsidRPr="0056078F">
        <w:t xml:space="preserve"> </w:t>
      </w:r>
      <w:r w:rsidR="00A95446" w:rsidRPr="0056078F">
        <w:t xml:space="preserve">state </w:t>
      </w:r>
      <w:r w:rsidR="007812DA" w:rsidRPr="0056078F">
        <w:t>reforms, including efficien</w:t>
      </w:r>
      <w:r w:rsidR="007563CA" w:rsidRPr="0056078F">
        <w:t>t</w:t>
      </w:r>
      <w:r w:rsidR="007812DA" w:rsidRPr="0056078F">
        <w:t xml:space="preserve"> service delivery and revenue bases</w:t>
      </w:r>
      <w:bookmarkEnd w:id="37"/>
    </w:p>
    <w:p w14:paraId="18A5DA74" w14:textId="0291A9D0" w:rsidR="005375CE" w:rsidRDefault="005A056D" w:rsidP="008E7257">
      <w:pPr>
        <w:pStyle w:val="BodyText"/>
        <w:rPr>
          <w:bCs/>
        </w:rPr>
      </w:pPr>
      <w:r w:rsidRPr="007563CA">
        <w:rPr>
          <w:bCs/>
        </w:rPr>
        <w:t>One of the</w:t>
      </w:r>
      <w:r w:rsidR="00C41B7F">
        <w:rPr>
          <w:bCs/>
        </w:rPr>
        <w:t xml:space="preserve"> longstanding concerns </w:t>
      </w:r>
      <w:r w:rsidR="00DB08C5">
        <w:rPr>
          <w:bCs/>
        </w:rPr>
        <w:t>raised about HFE is the extent to which it</w:t>
      </w:r>
      <w:r w:rsidR="00D453F0">
        <w:rPr>
          <w:bCs/>
        </w:rPr>
        <w:t>s application</w:t>
      </w:r>
      <w:r w:rsidR="00DB08C5">
        <w:rPr>
          <w:bCs/>
        </w:rPr>
        <w:t xml:space="preserve"> </w:t>
      </w:r>
      <w:r w:rsidR="003A5501">
        <w:rPr>
          <w:bCs/>
        </w:rPr>
        <w:t xml:space="preserve">impedes </w:t>
      </w:r>
      <w:r w:rsidR="00D453F0">
        <w:rPr>
          <w:bCs/>
        </w:rPr>
        <w:t xml:space="preserve">policy reforms. </w:t>
      </w:r>
      <w:r w:rsidR="00604E90">
        <w:t xml:space="preserve">The CGC seeks to ensure </w:t>
      </w:r>
      <w:r w:rsidR="00604E90" w:rsidRPr="00180662">
        <w:t>a state</w:t>
      </w:r>
      <w:r w:rsidR="009365D9">
        <w:t>’</w:t>
      </w:r>
      <w:r w:rsidR="00604E90" w:rsidRPr="00180662">
        <w:t xml:space="preserve">s policy choices (in relation to the revenue it raises or the services it provides) </w:t>
      </w:r>
      <w:r w:rsidR="0029377B">
        <w:t>do</w:t>
      </w:r>
      <w:r w:rsidR="0029377B" w:rsidRPr="00180662">
        <w:t xml:space="preserve"> </w:t>
      </w:r>
      <w:r w:rsidR="00604E90" w:rsidRPr="00180662">
        <w:t>not directly influence its GST share</w:t>
      </w:r>
      <w:r w:rsidR="00604E90">
        <w:t>. Further, the CGC</w:t>
      </w:r>
      <w:r w:rsidR="00604E90" w:rsidDel="007F4699">
        <w:t xml:space="preserve"> </w:t>
      </w:r>
      <w:r w:rsidR="007F4699">
        <w:t xml:space="preserve">endeavours </w:t>
      </w:r>
      <w:r w:rsidR="00604E90">
        <w:t xml:space="preserve">to have </w:t>
      </w:r>
      <w:r w:rsidR="00604E90" w:rsidRPr="00180662">
        <w:t>assessments</w:t>
      </w:r>
      <w:r w:rsidR="00604E90">
        <w:t xml:space="preserve"> that do not</w:t>
      </w:r>
      <w:r w:rsidR="00604E90" w:rsidRPr="00180662">
        <w:t xml:space="preserve"> create incentives or disincentives for states to choose one policy over another</w:t>
      </w:r>
      <w:r w:rsidR="00604E90">
        <w:t xml:space="preserve">. </w:t>
      </w:r>
    </w:p>
    <w:p w14:paraId="5780B625" w14:textId="133A8C00" w:rsidR="00307310" w:rsidRDefault="00E045D5" w:rsidP="008E7257">
      <w:pPr>
        <w:pStyle w:val="BodyText"/>
        <w:rPr>
          <w:bCs/>
        </w:rPr>
      </w:pPr>
      <w:r w:rsidRPr="007563CA">
        <w:rPr>
          <w:bCs/>
        </w:rPr>
        <w:t xml:space="preserve">The PC </w:t>
      </w:r>
      <w:r>
        <w:rPr>
          <w:bCs/>
        </w:rPr>
        <w:t>will explore the</w:t>
      </w:r>
      <w:r w:rsidR="00454B48">
        <w:rPr>
          <w:bCs/>
        </w:rPr>
        <w:t xml:space="preserve"> extent to which the </w:t>
      </w:r>
      <w:r w:rsidR="00C10F92" w:rsidRPr="007563CA">
        <w:rPr>
          <w:bCs/>
        </w:rPr>
        <w:t xml:space="preserve">2018 </w:t>
      </w:r>
      <w:r w:rsidR="00C10F92">
        <w:rPr>
          <w:bCs/>
        </w:rPr>
        <w:t xml:space="preserve">GST </w:t>
      </w:r>
      <w:r w:rsidR="00297FBB">
        <w:rPr>
          <w:bCs/>
        </w:rPr>
        <w:t>d</w:t>
      </w:r>
      <w:r w:rsidR="00C10F92">
        <w:rPr>
          <w:bCs/>
        </w:rPr>
        <w:t xml:space="preserve">istribution </w:t>
      </w:r>
      <w:r w:rsidR="00C10F92" w:rsidRPr="007563CA">
        <w:rPr>
          <w:bCs/>
        </w:rPr>
        <w:t xml:space="preserve">reforms </w:t>
      </w:r>
      <w:r w:rsidR="00B949E2">
        <w:rPr>
          <w:bCs/>
        </w:rPr>
        <w:t xml:space="preserve">have </w:t>
      </w:r>
      <w:r w:rsidR="002201F4">
        <w:rPr>
          <w:bCs/>
        </w:rPr>
        <w:t xml:space="preserve">had an </w:t>
      </w:r>
      <w:r w:rsidR="00B949E2">
        <w:rPr>
          <w:bCs/>
        </w:rPr>
        <w:t>impact</w:t>
      </w:r>
      <w:r w:rsidR="002201F4">
        <w:rPr>
          <w:bCs/>
        </w:rPr>
        <w:t xml:space="preserve"> on</w:t>
      </w:r>
      <w:r w:rsidR="00B949E2">
        <w:rPr>
          <w:bCs/>
        </w:rPr>
        <w:t xml:space="preserve"> </w:t>
      </w:r>
      <w:r w:rsidR="00454B48">
        <w:rPr>
          <w:bCs/>
        </w:rPr>
        <w:t xml:space="preserve">reform </w:t>
      </w:r>
      <w:r w:rsidR="0058720F">
        <w:rPr>
          <w:bCs/>
        </w:rPr>
        <w:t xml:space="preserve">actions </w:t>
      </w:r>
      <w:r w:rsidR="002201F4">
        <w:rPr>
          <w:bCs/>
        </w:rPr>
        <w:t>by</w:t>
      </w:r>
      <w:r w:rsidR="00454B48">
        <w:rPr>
          <w:bCs/>
        </w:rPr>
        <w:t xml:space="preserve"> </w:t>
      </w:r>
      <w:r w:rsidR="00381F6C">
        <w:rPr>
          <w:bCs/>
        </w:rPr>
        <w:t>states</w:t>
      </w:r>
      <w:r w:rsidRPr="007563CA">
        <w:rPr>
          <w:bCs/>
        </w:rPr>
        <w:t>.</w:t>
      </w:r>
      <w:r w:rsidR="00004708">
        <w:rPr>
          <w:bCs/>
        </w:rPr>
        <w:t xml:space="preserve"> In addition</w:t>
      </w:r>
      <w:r w:rsidR="001E1A20">
        <w:rPr>
          <w:bCs/>
        </w:rPr>
        <w:t>,</w:t>
      </w:r>
      <w:r w:rsidR="00004708">
        <w:rPr>
          <w:bCs/>
        </w:rPr>
        <w:t xml:space="preserve"> </w:t>
      </w:r>
      <w:r w:rsidR="003E69CD">
        <w:rPr>
          <w:bCs/>
        </w:rPr>
        <w:t xml:space="preserve">the PC </w:t>
      </w:r>
      <w:r w:rsidR="006D78B2">
        <w:rPr>
          <w:bCs/>
        </w:rPr>
        <w:t xml:space="preserve">will examine if there are changes that </w:t>
      </w:r>
      <w:r w:rsidR="009553FD">
        <w:rPr>
          <w:bCs/>
        </w:rPr>
        <w:t>could</w:t>
      </w:r>
      <w:r w:rsidR="006D78B2">
        <w:rPr>
          <w:bCs/>
        </w:rPr>
        <w:t xml:space="preserve"> be made to </w:t>
      </w:r>
      <w:r w:rsidR="007E6085">
        <w:rPr>
          <w:bCs/>
        </w:rPr>
        <w:t>remove disincentives or increase incentives</w:t>
      </w:r>
      <w:r w:rsidR="00706E3A">
        <w:rPr>
          <w:bCs/>
        </w:rPr>
        <w:t xml:space="preserve"> for </w:t>
      </w:r>
      <w:r w:rsidR="00DD3519">
        <w:t>state</w:t>
      </w:r>
      <w:r>
        <w:rPr>
          <w:bCs/>
        </w:rPr>
        <w:t xml:space="preserve"> reforms.</w:t>
      </w:r>
    </w:p>
    <w:p w14:paraId="7570218B" w14:textId="77777777" w:rsidR="0056078F" w:rsidRDefault="0056078F" w:rsidP="0056078F">
      <w:pPr>
        <w:pStyle w:val="NoSpacing"/>
      </w:pPr>
    </w:p>
    <w:tbl>
      <w:tblPr>
        <w:tblStyle w:val="TableGrid"/>
        <w:tblW w:w="5000" w:type="pct"/>
        <w:tblCellMar>
          <w:bottom w:w="113" w:type="dxa"/>
        </w:tblCellMar>
        <w:tblLook w:val="04A0" w:firstRow="1" w:lastRow="0" w:firstColumn="1" w:lastColumn="0" w:noHBand="0" w:noVBand="1"/>
      </w:tblPr>
      <w:tblGrid>
        <w:gridCol w:w="706"/>
        <w:gridCol w:w="8932"/>
      </w:tblGrid>
      <w:tr w:rsidR="004F2351" w14:paraId="02A38827" w14:textId="77777777" w:rsidTr="009C6338">
        <w:trPr>
          <w:trHeight w:val="765"/>
          <w:tblHeader/>
        </w:trPr>
        <w:tc>
          <w:tcPr>
            <w:tcW w:w="366" w:type="pct"/>
            <w:shd w:val="clear" w:color="auto" w:fill="EBEBEB"/>
            <w:tcMar>
              <w:bottom w:w="0" w:type="dxa"/>
            </w:tcMar>
            <w:vAlign w:val="center"/>
          </w:tcPr>
          <w:p w14:paraId="685BB515" w14:textId="77777777" w:rsidR="004F2351" w:rsidRDefault="004F2351" w:rsidP="009C6338">
            <w:pPr>
              <w:pStyle w:val="NoSpacing"/>
              <w:keepNext/>
              <w:keepLines/>
              <w:jc w:val="right"/>
            </w:pPr>
            <w:r w:rsidRPr="00A51374">
              <w:rPr>
                <w:noProof/>
              </w:rPr>
              <w:drawing>
                <wp:inline distT="0" distB="0" distL="0" distR="0" wp14:anchorId="6EDB5430" wp14:editId="6F39B03E">
                  <wp:extent cx="288000" cy="288000"/>
                  <wp:effectExtent l="0" t="0" r="0" b="0"/>
                  <wp:docPr id="790462265" name="Graphic 790462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13ED5F9" w14:textId="7D2C5FBE" w:rsidR="004F2351" w:rsidRPr="002530FF" w:rsidRDefault="004F2351" w:rsidP="009C6338">
            <w:pPr>
              <w:pStyle w:val="TableHeading"/>
              <w:keepNext/>
              <w:keepLines/>
              <w:spacing w:before="120"/>
            </w:pPr>
            <w:r w:rsidRPr="000B0B71">
              <w:t xml:space="preserve">Information request </w:t>
            </w:r>
            <w:r w:rsidR="00607C7D">
              <w:t>4</w:t>
            </w:r>
          </w:p>
        </w:tc>
      </w:tr>
      <w:tr w:rsidR="0056078F" w:rsidRPr="0056078F" w14:paraId="7D514291" w14:textId="77777777" w:rsidTr="009C6338">
        <w:tc>
          <w:tcPr>
            <w:tcW w:w="5000" w:type="pct"/>
            <w:gridSpan w:val="2"/>
            <w:shd w:val="clear" w:color="auto" w:fill="EBEBEB"/>
          </w:tcPr>
          <w:p w14:paraId="40C97F08" w14:textId="358489E7" w:rsidR="001E4D55" w:rsidRPr="0056078F" w:rsidRDefault="001E4D55" w:rsidP="0025304E">
            <w:pPr>
              <w:pStyle w:val="ListBullet"/>
              <w:rPr>
                <w:iCs/>
                <w:color w:val="265A9A" w:themeColor="background2"/>
              </w:rPr>
            </w:pPr>
            <w:r w:rsidRPr="0056078F">
              <w:rPr>
                <w:iCs/>
                <w:color w:val="265A9A" w:themeColor="background2"/>
              </w:rPr>
              <w:t xml:space="preserve">Do the current GST distribution arrangements impede states and territories pursuing </w:t>
            </w:r>
            <w:r w:rsidR="007F49DC" w:rsidRPr="0056078F">
              <w:rPr>
                <w:iCs/>
                <w:color w:val="265A9A" w:themeColor="background2"/>
              </w:rPr>
              <w:t xml:space="preserve">service delivery or </w:t>
            </w:r>
            <w:r w:rsidR="001F04E9" w:rsidRPr="0056078F">
              <w:rPr>
                <w:iCs/>
                <w:color w:val="265A9A" w:themeColor="background2"/>
              </w:rPr>
              <w:t xml:space="preserve">revenue raising </w:t>
            </w:r>
            <w:r w:rsidRPr="0056078F">
              <w:rPr>
                <w:iCs/>
                <w:color w:val="265A9A" w:themeColor="background2"/>
              </w:rPr>
              <w:t>reforms</w:t>
            </w:r>
            <w:r w:rsidR="00A45451" w:rsidRPr="0056078F">
              <w:rPr>
                <w:iCs/>
                <w:color w:val="265A9A" w:themeColor="background2"/>
              </w:rPr>
              <w:t>?</w:t>
            </w:r>
          </w:p>
          <w:p w14:paraId="0D1B1B4B" w14:textId="2E318D53" w:rsidR="001E4D55" w:rsidRPr="0056078F" w:rsidRDefault="001E4D55" w:rsidP="0025304E">
            <w:pPr>
              <w:pStyle w:val="ListBullet"/>
              <w:rPr>
                <w:iCs/>
                <w:color w:val="265A9A" w:themeColor="background2"/>
              </w:rPr>
            </w:pPr>
            <w:r w:rsidRPr="0056078F">
              <w:rPr>
                <w:iCs/>
                <w:color w:val="265A9A" w:themeColor="background2"/>
              </w:rPr>
              <w:t>What are the elements of the current arrangements that impede the pursuit of reforms?</w:t>
            </w:r>
          </w:p>
          <w:p w14:paraId="4DBA7F17" w14:textId="77777777" w:rsidR="002B560A" w:rsidRPr="0056078F" w:rsidRDefault="002B560A" w:rsidP="002B560A">
            <w:pPr>
              <w:pStyle w:val="ListBullet"/>
              <w:rPr>
                <w:i/>
                <w:color w:val="265A9A" w:themeColor="background2"/>
              </w:rPr>
            </w:pPr>
            <w:r w:rsidRPr="0056078F">
              <w:rPr>
                <w:iCs/>
                <w:color w:val="265A9A" w:themeColor="background2"/>
              </w:rPr>
              <w:t>Should there be amendments to the current arrangements to remove impediments to reforms?</w:t>
            </w:r>
          </w:p>
          <w:p w14:paraId="63F2C75D" w14:textId="6028E4D1" w:rsidR="001E4D55" w:rsidRPr="0056078F" w:rsidRDefault="001E4D55" w:rsidP="0025304E">
            <w:pPr>
              <w:pStyle w:val="ListBullet"/>
              <w:rPr>
                <w:iCs/>
                <w:color w:val="265A9A" w:themeColor="background2"/>
              </w:rPr>
            </w:pPr>
            <w:r w:rsidRPr="0056078F">
              <w:rPr>
                <w:iCs/>
                <w:color w:val="265A9A" w:themeColor="background2"/>
              </w:rPr>
              <w:t>Should there be amendments to the current arrangements to provide support</w:t>
            </w:r>
            <w:r w:rsidR="00393A1E" w:rsidRPr="0056078F">
              <w:rPr>
                <w:iCs/>
                <w:color w:val="265A9A" w:themeColor="background2"/>
              </w:rPr>
              <w:t xml:space="preserve"> </w:t>
            </w:r>
            <w:r w:rsidR="00B80093" w:rsidRPr="0056078F">
              <w:rPr>
                <w:iCs/>
                <w:color w:val="265A9A" w:themeColor="background2"/>
              </w:rPr>
              <w:t xml:space="preserve">for </w:t>
            </w:r>
            <w:r w:rsidR="00393A1E" w:rsidRPr="0056078F">
              <w:rPr>
                <w:iCs/>
                <w:color w:val="265A9A" w:themeColor="background2"/>
              </w:rPr>
              <w:t>reforms</w:t>
            </w:r>
            <w:r w:rsidRPr="0056078F">
              <w:rPr>
                <w:iCs/>
                <w:color w:val="265A9A" w:themeColor="background2"/>
              </w:rPr>
              <w:t>?</w:t>
            </w:r>
          </w:p>
          <w:p w14:paraId="783AA823" w14:textId="082EF9F0" w:rsidR="00C6631D" w:rsidRPr="0056078F" w:rsidRDefault="00E05FB5" w:rsidP="00BB1D4E">
            <w:pPr>
              <w:pStyle w:val="ListBullet"/>
              <w:spacing w:after="60"/>
              <w:rPr>
                <w:i/>
                <w:color w:val="265A9A" w:themeColor="background2"/>
              </w:rPr>
            </w:pPr>
            <w:r w:rsidRPr="0056078F">
              <w:rPr>
                <w:iCs/>
                <w:color w:val="265A9A" w:themeColor="background2"/>
              </w:rPr>
              <w:t xml:space="preserve">Have </w:t>
            </w:r>
            <w:r w:rsidR="00F23072" w:rsidRPr="0056078F">
              <w:rPr>
                <w:iCs/>
                <w:color w:val="265A9A" w:themeColor="background2"/>
              </w:rPr>
              <w:t>s</w:t>
            </w:r>
            <w:r w:rsidR="00E75572" w:rsidRPr="0056078F">
              <w:rPr>
                <w:iCs/>
                <w:color w:val="265A9A" w:themeColor="background2"/>
              </w:rPr>
              <w:t xml:space="preserve">tates and </w:t>
            </w:r>
            <w:r w:rsidR="00F23072" w:rsidRPr="0056078F">
              <w:rPr>
                <w:iCs/>
                <w:color w:val="265A9A" w:themeColor="background2"/>
              </w:rPr>
              <w:t xml:space="preserve">territories </w:t>
            </w:r>
            <w:r w:rsidR="00E75572" w:rsidRPr="0056078F">
              <w:rPr>
                <w:iCs/>
                <w:color w:val="265A9A" w:themeColor="background2"/>
              </w:rPr>
              <w:t xml:space="preserve">pursued </w:t>
            </w:r>
            <w:r w:rsidR="003D5A4B" w:rsidRPr="0056078F">
              <w:rPr>
                <w:iCs/>
                <w:color w:val="265A9A" w:themeColor="background2"/>
              </w:rPr>
              <w:t>service delivery or revenue raising reforms since the 2018 GST distribution reforms?</w:t>
            </w:r>
          </w:p>
        </w:tc>
      </w:tr>
      <w:tr w:rsidR="004F2351" w14:paraId="40649CAC" w14:textId="77777777" w:rsidTr="009C6338">
        <w:tc>
          <w:tcPr>
            <w:tcW w:w="5000" w:type="pct"/>
            <w:gridSpan w:val="2"/>
            <w:tcMar>
              <w:bottom w:w="0" w:type="dxa"/>
            </w:tcMar>
          </w:tcPr>
          <w:p w14:paraId="3173BE9F" w14:textId="695C19A8" w:rsidR="004F2351" w:rsidRDefault="004F2351" w:rsidP="009C6338">
            <w:pPr>
              <w:pStyle w:val="NoSpacing"/>
              <w:spacing w:line="200" w:lineRule="atLeast"/>
            </w:pPr>
          </w:p>
        </w:tc>
      </w:tr>
    </w:tbl>
    <w:p w14:paraId="7BD51021" w14:textId="56AA38EC" w:rsidR="00D76A8A" w:rsidRPr="006B6B54" w:rsidRDefault="006A14AF" w:rsidP="00EB5FB2">
      <w:pPr>
        <w:pStyle w:val="Heading2-nonumber"/>
      </w:pPr>
      <w:bookmarkStart w:id="38" w:name="_Toc214347107"/>
      <w:r w:rsidRPr="006B6B54">
        <w:lastRenderedPageBreak/>
        <w:t xml:space="preserve">Are there </w:t>
      </w:r>
      <w:r w:rsidR="00F91F55" w:rsidRPr="006B6B54">
        <w:t xml:space="preserve">better </w:t>
      </w:r>
      <w:r w:rsidR="00D76A8A" w:rsidRPr="006B6B54">
        <w:t>alternative arrangements</w:t>
      </w:r>
      <w:r w:rsidR="00F91F55" w:rsidRPr="006B6B54">
        <w:t>?</w:t>
      </w:r>
      <w:bookmarkEnd w:id="38"/>
    </w:p>
    <w:p w14:paraId="2EBFFC40" w14:textId="34A100B1" w:rsidR="005C5141" w:rsidRDefault="00E0240C" w:rsidP="008E7257">
      <w:pPr>
        <w:pStyle w:val="BodyText"/>
      </w:pPr>
      <w:r>
        <w:t xml:space="preserve">A wide range of alternative approaches to horizontal fiscal equalisation have been proposed </w:t>
      </w:r>
      <w:r w:rsidR="0037783C">
        <w:t>o</w:t>
      </w:r>
      <w:r w:rsidR="00BD2D2A">
        <w:t xml:space="preserve">ver </w:t>
      </w:r>
      <w:r w:rsidR="00BC45FD">
        <w:t>time</w:t>
      </w:r>
      <w:r w:rsidR="00470A74">
        <w:t>.</w:t>
      </w:r>
      <w:r w:rsidR="0037783C">
        <w:t xml:space="preserve"> The </w:t>
      </w:r>
      <w:r w:rsidR="00F91F55">
        <w:t>PC</w:t>
      </w:r>
      <w:r w:rsidR="0037783C">
        <w:t xml:space="preserve"> will </w:t>
      </w:r>
      <w:r w:rsidR="00C276A1">
        <w:t xml:space="preserve">explore the extent to which the goals of the 2018 changes might be served by </w:t>
      </w:r>
      <w:r w:rsidR="00BB21F3">
        <w:t xml:space="preserve">alternative </w:t>
      </w:r>
      <w:r w:rsidR="005C5141">
        <w:t>approaches</w:t>
      </w:r>
      <w:r w:rsidR="002E4A7A">
        <w:t>, including</w:t>
      </w:r>
      <w:r w:rsidR="005C5141">
        <w:t xml:space="preserve"> proposals put to th</w:t>
      </w:r>
      <w:r w:rsidR="00534F2A">
        <w:t>is</w:t>
      </w:r>
      <w:r w:rsidR="00BB21F3">
        <w:t xml:space="preserve"> </w:t>
      </w:r>
      <w:r w:rsidR="00695397">
        <w:t>inquiry</w:t>
      </w:r>
      <w:r w:rsidR="005C5141">
        <w:t xml:space="preserve">. </w:t>
      </w:r>
      <w:r w:rsidR="009378B7">
        <w:t xml:space="preserve">In doing so, the PC will </w:t>
      </w:r>
      <w:r w:rsidR="005C151C">
        <w:t xml:space="preserve">explore the merits of alternative proposals by applying a </w:t>
      </w:r>
      <w:r w:rsidR="0057744D">
        <w:t xml:space="preserve">transparent and </w:t>
      </w:r>
      <w:r w:rsidR="005C151C">
        <w:t>consistent framework</w:t>
      </w:r>
      <w:r w:rsidR="007105C5">
        <w:t>.</w:t>
      </w:r>
    </w:p>
    <w:p w14:paraId="6A1EE604" w14:textId="77777777" w:rsidR="00701D22" w:rsidRDefault="00701D22" w:rsidP="00701D22">
      <w:pPr>
        <w:pStyle w:val="NoSpacing"/>
      </w:pPr>
    </w:p>
    <w:tbl>
      <w:tblPr>
        <w:tblStyle w:val="TableGrid"/>
        <w:tblW w:w="5000" w:type="pct"/>
        <w:tblCellMar>
          <w:bottom w:w="113" w:type="dxa"/>
        </w:tblCellMar>
        <w:tblLook w:val="04A0" w:firstRow="1" w:lastRow="0" w:firstColumn="1" w:lastColumn="0" w:noHBand="0" w:noVBand="1"/>
      </w:tblPr>
      <w:tblGrid>
        <w:gridCol w:w="706"/>
        <w:gridCol w:w="8932"/>
      </w:tblGrid>
      <w:tr w:rsidR="00FD34DB" w14:paraId="50ABB78C" w14:textId="77777777" w:rsidTr="009C6338">
        <w:trPr>
          <w:trHeight w:val="765"/>
          <w:tblHeader/>
        </w:trPr>
        <w:tc>
          <w:tcPr>
            <w:tcW w:w="366" w:type="pct"/>
            <w:shd w:val="clear" w:color="auto" w:fill="EBEBEB"/>
            <w:tcMar>
              <w:bottom w:w="0" w:type="dxa"/>
            </w:tcMar>
            <w:vAlign w:val="center"/>
          </w:tcPr>
          <w:p w14:paraId="34E40048" w14:textId="77777777" w:rsidR="00FD34DB" w:rsidRDefault="00FD34DB" w:rsidP="009C6338">
            <w:pPr>
              <w:pStyle w:val="NoSpacing"/>
              <w:keepNext/>
              <w:keepLines/>
              <w:jc w:val="right"/>
            </w:pPr>
            <w:r w:rsidRPr="00A51374">
              <w:rPr>
                <w:noProof/>
              </w:rPr>
              <w:drawing>
                <wp:inline distT="0" distB="0" distL="0" distR="0" wp14:anchorId="700CD9B5" wp14:editId="3808EBAA">
                  <wp:extent cx="288000" cy="288000"/>
                  <wp:effectExtent l="0" t="0" r="0" b="0"/>
                  <wp:docPr id="726246552" name="Graphic 726246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9EBA87E" w14:textId="34939995" w:rsidR="00FD34DB" w:rsidRPr="002530FF" w:rsidRDefault="00FD34DB" w:rsidP="009C6338">
            <w:pPr>
              <w:pStyle w:val="TableHeading"/>
              <w:keepNext/>
              <w:keepLines/>
              <w:spacing w:before="120"/>
            </w:pPr>
            <w:r w:rsidRPr="000B0B71">
              <w:t xml:space="preserve">Information request </w:t>
            </w:r>
            <w:r w:rsidR="00607C7D">
              <w:t>5</w:t>
            </w:r>
          </w:p>
        </w:tc>
      </w:tr>
      <w:tr w:rsidR="00701D22" w:rsidRPr="00701D22" w14:paraId="1DC34506" w14:textId="77777777" w:rsidTr="009C6338">
        <w:tc>
          <w:tcPr>
            <w:tcW w:w="5000" w:type="pct"/>
            <w:gridSpan w:val="2"/>
            <w:shd w:val="clear" w:color="auto" w:fill="EBEBEB"/>
          </w:tcPr>
          <w:p w14:paraId="521D5080" w14:textId="6895E3F1" w:rsidR="002272CB" w:rsidRPr="00701D22" w:rsidRDefault="00B71D41" w:rsidP="00CF0EE1">
            <w:pPr>
              <w:spacing w:after="60"/>
              <w:rPr>
                <w:color w:val="265A9A" w:themeColor="background2"/>
              </w:rPr>
            </w:pPr>
            <w:r w:rsidRPr="00701D22">
              <w:rPr>
                <w:color w:val="265A9A" w:themeColor="background2"/>
              </w:rPr>
              <w:t>Should alternative arrangements for GST distribution be adopted?</w:t>
            </w:r>
            <w:r w:rsidR="009F1250" w:rsidRPr="00701D22">
              <w:rPr>
                <w:color w:val="265A9A" w:themeColor="background2"/>
              </w:rPr>
              <w:t xml:space="preserve"> </w:t>
            </w:r>
            <w:r w:rsidR="000D5418" w:rsidRPr="00701D22">
              <w:rPr>
                <w:color w:val="265A9A" w:themeColor="background2"/>
              </w:rPr>
              <w:t>What could alternative arrangements look like?</w:t>
            </w:r>
            <w:r w:rsidR="009F1250" w:rsidRPr="00701D22">
              <w:rPr>
                <w:color w:val="265A9A" w:themeColor="background2"/>
              </w:rPr>
              <w:t xml:space="preserve"> </w:t>
            </w:r>
            <w:r w:rsidRPr="00701D22">
              <w:rPr>
                <w:color w:val="265A9A" w:themeColor="background2"/>
              </w:rPr>
              <w:t>Would alternative</w:t>
            </w:r>
            <w:r w:rsidR="00A91891" w:rsidRPr="00701D22">
              <w:rPr>
                <w:color w:val="265A9A" w:themeColor="background2"/>
              </w:rPr>
              <w:t xml:space="preserve"> arrangements</w:t>
            </w:r>
            <w:r w:rsidRPr="00701D22">
              <w:rPr>
                <w:color w:val="265A9A" w:themeColor="background2"/>
              </w:rPr>
              <w:t>:</w:t>
            </w:r>
          </w:p>
          <w:p w14:paraId="46D9C0D2" w14:textId="59CB415E" w:rsidR="002272CB" w:rsidRPr="00701D22" w:rsidRDefault="000A45FD" w:rsidP="00CF0EE1">
            <w:pPr>
              <w:pStyle w:val="ListBullet"/>
              <w:spacing w:before="0"/>
              <w:rPr>
                <w:color w:val="265A9A" w:themeColor="background2"/>
              </w:rPr>
            </w:pPr>
            <w:r w:rsidRPr="00701D22">
              <w:rPr>
                <w:color w:val="265A9A" w:themeColor="background2"/>
              </w:rPr>
              <w:t>r</w:t>
            </w:r>
            <w:r w:rsidR="00B71D41" w:rsidRPr="00701D22">
              <w:rPr>
                <w:color w:val="265A9A" w:themeColor="background2"/>
              </w:rPr>
              <w:t>esult in a reasonable level of horizontal fiscal equalisation?</w:t>
            </w:r>
          </w:p>
          <w:p w14:paraId="1DB3976C" w14:textId="0122A1EF" w:rsidR="002272CB" w:rsidRPr="00701D22" w:rsidRDefault="000A45FD" w:rsidP="006B6B54">
            <w:pPr>
              <w:pStyle w:val="ListBullet"/>
              <w:rPr>
                <w:color w:val="265A9A" w:themeColor="background2"/>
              </w:rPr>
            </w:pPr>
            <w:r w:rsidRPr="00701D22">
              <w:rPr>
                <w:color w:val="265A9A" w:themeColor="background2"/>
              </w:rPr>
              <w:t>p</w:t>
            </w:r>
            <w:r w:rsidR="00B71D41" w:rsidRPr="00701D22">
              <w:rPr>
                <w:color w:val="265A9A" w:themeColor="background2"/>
              </w:rPr>
              <w:t xml:space="preserve">rovide stability and certainty to </w:t>
            </w:r>
            <w:r w:rsidR="00132F9C" w:rsidRPr="00701D22">
              <w:rPr>
                <w:color w:val="265A9A" w:themeColor="background2"/>
              </w:rPr>
              <w:t>s</w:t>
            </w:r>
            <w:r w:rsidR="00B71D41" w:rsidRPr="00701D22">
              <w:rPr>
                <w:color w:val="265A9A" w:themeColor="background2"/>
              </w:rPr>
              <w:t xml:space="preserve">tate and </w:t>
            </w:r>
            <w:r w:rsidR="00132F9C" w:rsidRPr="00701D22">
              <w:rPr>
                <w:color w:val="265A9A" w:themeColor="background2"/>
              </w:rPr>
              <w:t xml:space="preserve">territory </w:t>
            </w:r>
            <w:r w:rsidR="00B71D41" w:rsidRPr="00701D22">
              <w:rPr>
                <w:color w:val="265A9A" w:themeColor="background2"/>
              </w:rPr>
              <w:t>budgets?</w:t>
            </w:r>
          </w:p>
          <w:p w14:paraId="48E464E9" w14:textId="40F69452" w:rsidR="002272CB" w:rsidRPr="00701D22" w:rsidRDefault="000A45FD" w:rsidP="006B6B54">
            <w:pPr>
              <w:pStyle w:val="ListBullet"/>
              <w:rPr>
                <w:color w:val="265A9A" w:themeColor="background2"/>
              </w:rPr>
            </w:pPr>
            <w:r w:rsidRPr="00701D22">
              <w:rPr>
                <w:color w:val="265A9A" w:themeColor="background2"/>
              </w:rPr>
              <w:t>p</w:t>
            </w:r>
            <w:r w:rsidR="00B71D41" w:rsidRPr="00701D22">
              <w:rPr>
                <w:color w:val="265A9A" w:themeColor="background2"/>
              </w:rPr>
              <w:t>rovide incentives to, or not impede, the pursuit of policy reforms that lead to higher prosperity and productivity?</w:t>
            </w:r>
          </w:p>
          <w:p w14:paraId="176DCC14" w14:textId="28ED9AE6" w:rsidR="002272CB" w:rsidRPr="00701D22" w:rsidRDefault="000A45FD" w:rsidP="006B6B54">
            <w:pPr>
              <w:pStyle w:val="ListBullet"/>
              <w:rPr>
                <w:color w:val="265A9A" w:themeColor="background2"/>
              </w:rPr>
            </w:pPr>
            <w:r w:rsidRPr="00701D22">
              <w:rPr>
                <w:color w:val="265A9A" w:themeColor="background2"/>
              </w:rPr>
              <w:t>r</w:t>
            </w:r>
            <w:r w:rsidR="00B71D41" w:rsidRPr="00701D22">
              <w:rPr>
                <w:color w:val="265A9A" w:themeColor="background2"/>
              </w:rPr>
              <w:t xml:space="preserve">equire additional funding from the </w:t>
            </w:r>
            <w:r w:rsidR="002A599A" w:rsidRPr="00701D22">
              <w:rPr>
                <w:color w:val="265A9A" w:themeColor="background2"/>
              </w:rPr>
              <w:t xml:space="preserve">Australian Government </w:t>
            </w:r>
            <w:r w:rsidR="00B71D41" w:rsidRPr="00701D22">
              <w:rPr>
                <w:color w:val="265A9A" w:themeColor="background2"/>
              </w:rPr>
              <w:t xml:space="preserve">or other </w:t>
            </w:r>
            <w:r w:rsidR="00883B8A" w:rsidRPr="00701D22">
              <w:rPr>
                <w:color w:val="265A9A" w:themeColor="background2"/>
              </w:rPr>
              <w:t>states</w:t>
            </w:r>
            <w:r w:rsidR="00B71D41" w:rsidRPr="00701D22">
              <w:rPr>
                <w:color w:val="265A9A" w:themeColor="background2"/>
              </w:rPr>
              <w:t>? Could the proposal proceed without this additional funding?</w:t>
            </w:r>
          </w:p>
          <w:p w14:paraId="170036CB" w14:textId="73E01361" w:rsidR="002272CB" w:rsidRPr="00701D22" w:rsidRDefault="000A45FD" w:rsidP="006B6B54">
            <w:pPr>
              <w:pStyle w:val="ListBullet"/>
              <w:rPr>
                <w:color w:val="265A9A" w:themeColor="background2"/>
              </w:rPr>
            </w:pPr>
            <w:r w:rsidRPr="00701D22">
              <w:rPr>
                <w:color w:val="265A9A" w:themeColor="background2"/>
              </w:rPr>
              <w:t>r</w:t>
            </w:r>
            <w:r w:rsidR="00B71D41" w:rsidRPr="00701D22">
              <w:rPr>
                <w:color w:val="265A9A" w:themeColor="background2"/>
              </w:rPr>
              <w:t xml:space="preserve">etain the independent basis for determining the fiscal needs of </w:t>
            </w:r>
            <w:r w:rsidR="00883B8A" w:rsidRPr="00701D22">
              <w:rPr>
                <w:color w:val="265A9A" w:themeColor="background2"/>
              </w:rPr>
              <w:t>states</w:t>
            </w:r>
            <w:r w:rsidR="00B71D41" w:rsidRPr="00701D22">
              <w:rPr>
                <w:color w:val="265A9A" w:themeColor="background2"/>
              </w:rPr>
              <w:t>? </w:t>
            </w:r>
          </w:p>
          <w:p w14:paraId="01834018" w14:textId="51725461" w:rsidR="00FD34DB" w:rsidRPr="00701D22" w:rsidRDefault="000A45FD" w:rsidP="006B6B54">
            <w:pPr>
              <w:pStyle w:val="ListBullet"/>
              <w:rPr>
                <w:color w:val="265A9A" w:themeColor="background2"/>
              </w:rPr>
            </w:pPr>
            <w:r w:rsidRPr="00701D22">
              <w:rPr>
                <w:color w:val="265A9A" w:themeColor="background2"/>
              </w:rPr>
              <w:t>r</w:t>
            </w:r>
            <w:r w:rsidR="00B71D41" w:rsidRPr="00701D22">
              <w:rPr>
                <w:color w:val="265A9A" w:themeColor="background2"/>
              </w:rPr>
              <w:t xml:space="preserve">esult in significant changes in Commonwealth </w:t>
            </w:r>
            <w:r w:rsidR="00170CD5" w:rsidRPr="00701D22">
              <w:rPr>
                <w:color w:val="265A9A" w:themeColor="background2"/>
              </w:rPr>
              <w:t>transfers</w:t>
            </w:r>
            <w:r w:rsidR="00B71D41" w:rsidRPr="00701D22">
              <w:rPr>
                <w:color w:val="265A9A" w:themeColor="background2"/>
              </w:rPr>
              <w:t xml:space="preserve"> to </w:t>
            </w:r>
            <w:r w:rsidR="00883B8A" w:rsidRPr="00701D22">
              <w:rPr>
                <w:color w:val="265A9A" w:themeColor="background2"/>
              </w:rPr>
              <w:t>states</w:t>
            </w:r>
            <w:r w:rsidR="00B71D41" w:rsidRPr="00701D22">
              <w:rPr>
                <w:color w:val="265A9A" w:themeColor="background2"/>
              </w:rPr>
              <w:t xml:space="preserve">, in total and individually? If so, </w:t>
            </w:r>
            <w:r w:rsidR="006128AA" w:rsidRPr="00701D22">
              <w:rPr>
                <w:color w:val="265A9A" w:themeColor="background2"/>
              </w:rPr>
              <w:t xml:space="preserve">what </w:t>
            </w:r>
            <w:r w:rsidR="00C96621" w:rsidRPr="00701D22">
              <w:rPr>
                <w:color w:val="265A9A" w:themeColor="background2"/>
              </w:rPr>
              <w:t>are the likely transitional implications of the change?</w:t>
            </w:r>
          </w:p>
          <w:p w14:paraId="24F673C0" w14:textId="1629CF5C" w:rsidR="00FD34DB" w:rsidRPr="00701D22" w:rsidRDefault="000A45FD" w:rsidP="00BB1D4E">
            <w:pPr>
              <w:pStyle w:val="ListBullet"/>
              <w:spacing w:after="60"/>
              <w:rPr>
                <w:color w:val="265A9A" w:themeColor="background2"/>
              </w:rPr>
            </w:pPr>
            <w:r w:rsidRPr="00701D22">
              <w:rPr>
                <w:color w:val="265A9A" w:themeColor="background2"/>
              </w:rPr>
              <w:t>p</w:t>
            </w:r>
            <w:r w:rsidR="004E5EC7" w:rsidRPr="00701D22">
              <w:rPr>
                <w:color w:val="265A9A" w:themeColor="background2"/>
              </w:rPr>
              <w:t xml:space="preserve">resent any </w:t>
            </w:r>
            <w:r w:rsidR="00757ADB" w:rsidRPr="00701D22">
              <w:rPr>
                <w:color w:val="265A9A" w:themeColor="background2"/>
              </w:rPr>
              <w:t xml:space="preserve">implementation challenges </w:t>
            </w:r>
            <w:r w:rsidR="005553B5" w:rsidRPr="00701D22">
              <w:rPr>
                <w:color w:val="265A9A" w:themeColor="background2"/>
              </w:rPr>
              <w:t>or</w:t>
            </w:r>
            <w:r w:rsidR="00757ADB" w:rsidRPr="00701D22">
              <w:rPr>
                <w:color w:val="265A9A" w:themeColor="background2"/>
              </w:rPr>
              <w:t xml:space="preserve"> risks?</w:t>
            </w:r>
          </w:p>
        </w:tc>
      </w:tr>
    </w:tbl>
    <w:p w14:paraId="6A93A264" w14:textId="77777777" w:rsidR="000B00F4" w:rsidRDefault="000B00F4" w:rsidP="000B00F4">
      <w:pPr>
        <w:pStyle w:val="BodyText"/>
      </w:pPr>
      <w:bookmarkStart w:id="39" w:name="_Toc214005985"/>
      <w:bookmarkStart w:id="40" w:name="_Toc214006774"/>
      <w:r>
        <w:br w:type="page"/>
      </w:r>
    </w:p>
    <w:p w14:paraId="6F8C7237" w14:textId="1D128561" w:rsidR="00171609" w:rsidRPr="00391500" w:rsidRDefault="00171609" w:rsidP="00171609">
      <w:pPr>
        <w:pStyle w:val="Heading1-nobackground"/>
      </w:pPr>
      <w:bookmarkStart w:id="41" w:name="_Toc214347108"/>
      <w:r>
        <w:lastRenderedPageBreak/>
        <w:t xml:space="preserve">How to </w:t>
      </w:r>
      <w:r w:rsidRPr="00391500">
        <w:t>make a submission</w:t>
      </w:r>
      <w:bookmarkEnd w:id="39"/>
      <w:bookmarkEnd w:id="40"/>
      <w:bookmarkEnd w:id="41"/>
    </w:p>
    <w:p w14:paraId="7A068E8E" w14:textId="77777777" w:rsidR="00171609" w:rsidRDefault="00171609" w:rsidP="00A46838">
      <w:pPr>
        <w:pStyle w:val="Heading2-nonumber"/>
        <w:spacing w:before="240"/>
      </w:pPr>
      <w:bookmarkStart w:id="42" w:name="_Toc214005986"/>
      <w:bookmarkStart w:id="43" w:name="_Toc214006775"/>
      <w:bookmarkStart w:id="44" w:name="_Toc214347109"/>
      <w:r>
        <w:t>How to prepare a submission</w:t>
      </w:r>
      <w:bookmarkEnd w:id="42"/>
      <w:bookmarkEnd w:id="43"/>
      <w:bookmarkEnd w:id="44"/>
    </w:p>
    <w:p w14:paraId="6897D10C" w14:textId="77777777" w:rsidR="00171609" w:rsidRDefault="00171609" w:rsidP="008E7257">
      <w:pPr>
        <w:pStyle w:val="BodyText"/>
      </w:pPr>
      <w:r>
        <w:t xml:space="preserve">Written submissions may range from a short comment outlining your views on a particular topic to a much more substantial document covering a range of issues. Where possible, you should provide evidence, such as relevant data and documentation, to support your views. </w:t>
      </w:r>
    </w:p>
    <w:p w14:paraId="233BB61E" w14:textId="77777777" w:rsidR="00171609" w:rsidRDefault="00171609" w:rsidP="00171609">
      <w:pPr>
        <w:pStyle w:val="Heading3"/>
      </w:pPr>
      <w:bookmarkStart w:id="45" w:name="_Toc214006776"/>
      <w:r>
        <w:t>Publishing submissions</w:t>
      </w:r>
      <w:bookmarkEnd w:id="45"/>
    </w:p>
    <w:p w14:paraId="44C660EF" w14:textId="36AACDAC" w:rsidR="00171609" w:rsidRPr="00B82865" w:rsidRDefault="00171609" w:rsidP="00171609">
      <w:pPr>
        <w:pStyle w:val="ListBullet"/>
      </w:pPr>
      <w:r w:rsidRPr="00B82865">
        <w:t xml:space="preserve">Each submission, except for any attachment supplied in confidence, will be published on the </w:t>
      </w:r>
      <w:r w:rsidR="006E34D0">
        <w:t>PC’s</w:t>
      </w:r>
      <w:r w:rsidRPr="00B82865">
        <w:t xml:space="preserve"> website shortly after receipt, and will remain there indefinitely as a public document.</w:t>
      </w:r>
    </w:p>
    <w:p w14:paraId="098187F8" w14:textId="3FE0E251" w:rsidR="00171609" w:rsidRPr="00B82865" w:rsidRDefault="00171609" w:rsidP="00171609">
      <w:pPr>
        <w:pStyle w:val="ListBullet"/>
      </w:pPr>
      <w:r w:rsidRPr="00B82865">
        <w:t xml:space="preserve">The </w:t>
      </w:r>
      <w:r w:rsidR="006E34D0">
        <w:t>PC</w:t>
      </w:r>
      <w:r w:rsidRPr="00B82865">
        <w:t xml:space="preserve"> reserves the right to not publish material on its website that is offensive, potentially defamatory, or clearly out of scope for the inquiry or study in question.</w:t>
      </w:r>
    </w:p>
    <w:p w14:paraId="4949F216" w14:textId="77777777" w:rsidR="00171609" w:rsidRDefault="00171609" w:rsidP="00171609">
      <w:pPr>
        <w:pStyle w:val="Heading3"/>
      </w:pPr>
      <w:bookmarkStart w:id="46" w:name="_Toc214006777"/>
      <w:r>
        <w:t>Copyright</w:t>
      </w:r>
      <w:bookmarkEnd w:id="46"/>
    </w:p>
    <w:p w14:paraId="34D90A4A" w14:textId="6C057281" w:rsidR="00171609" w:rsidRPr="00B82865" w:rsidRDefault="00171609" w:rsidP="00171609">
      <w:pPr>
        <w:pStyle w:val="ListBullet"/>
      </w:pPr>
      <w:r w:rsidRPr="00B82865">
        <w:t xml:space="preserve">Copyright in submissions sent to the </w:t>
      </w:r>
      <w:r w:rsidR="006E34D0">
        <w:t>PC</w:t>
      </w:r>
      <w:r w:rsidRPr="00B82865">
        <w:t xml:space="preserve"> resides with the author(s), not with the </w:t>
      </w:r>
      <w:r w:rsidR="006E34D0">
        <w:t>PC</w:t>
      </w:r>
      <w:r w:rsidRPr="00B82865">
        <w:t>.</w:t>
      </w:r>
    </w:p>
    <w:p w14:paraId="056C79A0" w14:textId="77777777" w:rsidR="00171609" w:rsidRPr="00B82865" w:rsidRDefault="00171609" w:rsidP="00171609">
      <w:pPr>
        <w:pStyle w:val="ListBullet"/>
      </w:pPr>
      <w:r w:rsidRPr="00B82865">
        <w:t xml:space="preserve">Do not send us material for which you are not the copyright owner </w:t>
      </w:r>
      <w:r w:rsidR="00F614F2">
        <w:t>–</w:t>
      </w:r>
      <w:r w:rsidRPr="00B82865">
        <w:t xml:space="preserve"> such as pictures, photos and newspaper articles </w:t>
      </w:r>
      <w:r w:rsidR="00F614F2">
        <w:t>–</w:t>
      </w:r>
      <w:r w:rsidRPr="00B82865">
        <w:t xml:space="preserve"> you should just reference or link to this material in your submission.</w:t>
      </w:r>
    </w:p>
    <w:p w14:paraId="2D82A034" w14:textId="77777777" w:rsidR="00171609" w:rsidRDefault="00171609" w:rsidP="00171609">
      <w:pPr>
        <w:pStyle w:val="Heading3"/>
      </w:pPr>
      <w:bookmarkStart w:id="47" w:name="_Toc214006778"/>
      <w:r>
        <w:t>In confidence material</w:t>
      </w:r>
      <w:bookmarkEnd w:id="47"/>
    </w:p>
    <w:p w14:paraId="0748C3C2" w14:textId="30B9C94C" w:rsidR="00171609" w:rsidRPr="00B82865" w:rsidRDefault="00171609" w:rsidP="00171609">
      <w:pPr>
        <w:pStyle w:val="ListBullet"/>
      </w:pPr>
      <w:r w:rsidRPr="00B82865">
        <w:t xml:space="preserve">This is a public review and all submissions should be provided as public documents that can be placed on the </w:t>
      </w:r>
      <w:r w:rsidR="005363B7">
        <w:t>PC’s</w:t>
      </w:r>
      <w:r w:rsidRPr="00B82865">
        <w:t xml:space="preserve"> website for others to read and comment on. However, information which is of a confidential nature or which is submitted in confidence can be treated as such by the </w:t>
      </w:r>
      <w:r w:rsidR="005363B7">
        <w:t>PC</w:t>
      </w:r>
      <w:r w:rsidRPr="00B82865">
        <w:t>, provided the cause for such treatment is shown.</w:t>
      </w:r>
    </w:p>
    <w:p w14:paraId="0D8AAD4A" w14:textId="2A065370" w:rsidR="00171609" w:rsidRPr="00B82865" w:rsidRDefault="00171609" w:rsidP="00171609">
      <w:pPr>
        <w:pStyle w:val="ListBullet"/>
      </w:pPr>
      <w:r w:rsidRPr="00B82865">
        <w:t xml:space="preserve">The </w:t>
      </w:r>
      <w:r w:rsidR="005363B7">
        <w:t>PC</w:t>
      </w:r>
      <w:r w:rsidRPr="00B82865">
        <w:t xml:space="preserve"> may also request a non</w:t>
      </w:r>
      <w:r w:rsidRPr="00B82865">
        <w:noBreakHyphen/>
        <w:t>confidential summary of the confidential material it is given, or the reasons why a summary cannot be provided.</w:t>
      </w:r>
    </w:p>
    <w:p w14:paraId="1C26B21F" w14:textId="77777777" w:rsidR="00171609" w:rsidRPr="00B82865" w:rsidRDefault="00171609" w:rsidP="00171609">
      <w:pPr>
        <w:pStyle w:val="ListBullet"/>
      </w:pPr>
      <w:r w:rsidRPr="00B82865">
        <w:t>Material supplied in confidence should be clearly marked ‘IN CONFIDENCE’ and be in a separate attachment to non</w:t>
      </w:r>
      <w:r w:rsidRPr="00B82865">
        <w:noBreakHyphen/>
        <w:t>confidential material.</w:t>
      </w:r>
    </w:p>
    <w:p w14:paraId="138C189F" w14:textId="6593981E" w:rsidR="00171609" w:rsidRPr="00B82865" w:rsidRDefault="00171609" w:rsidP="00171609">
      <w:pPr>
        <w:pStyle w:val="ListBullet"/>
      </w:pPr>
      <w:r w:rsidRPr="00B82865">
        <w:t xml:space="preserve">You are encouraged to contact the </w:t>
      </w:r>
      <w:r w:rsidR="005363B7">
        <w:t>PC</w:t>
      </w:r>
      <w:r w:rsidRPr="00B82865">
        <w:t xml:space="preserve"> for further information and advice before submitting such material.</w:t>
      </w:r>
    </w:p>
    <w:p w14:paraId="00993893" w14:textId="77777777" w:rsidR="00171609" w:rsidRDefault="00171609" w:rsidP="00171609">
      <w:pPr>
        <w:pStyle w:val="Heading3"/>
      </w:pPr>
      <w:bookmarkStart w:id="48" w:name="_Toc214006779"/>
      <w:r>
        <w:t>Privacy</w:t>
      </w:r>
      <w:bookmarkEnd w:id="48"/>
    </w:p>
    <w:p w14:paraId="111C0458" w14:textId="77777777" w:rsidR="00171609" w:rsidRPr="00B82865" w:rsidRDefault="00171609" w:rsidP="00171609">
      <w:pPr>
        <w:pStyle w:val="ListBullet"/>
      </w:pPr>
      <w:r w:rsidRPr="00B82865">
        <w:t xml:space="preserve">For privacy reasons, all </w:t>
      </w:r>
      <w:r w:rsidRPr="00F614F2">
        <w:rPr>
          <w:b/>
          <w:bCs/>
        </w:rPr>
        <w:t>personal</w:t>
      </w:r>
      <w:r w:rsidRPr="00B82865">
        <w:t xml:space="preserve"> details (e.g. home and email address, signatures and phone numbers) will be removed before they are published on the website.</w:t>
      </w:r>
    </w:p>
    <w:p w14:paraId="7ADF6C7F" w14:textId="22D7C247" w:rsidR="00171609" w:rsidRPr="00B82865" w:rsidRDefault="00171609" w:rsidP="00171609">
      <w:pPr>
        <w:pStyle w:val="ListBullet"/>
      </w:pPr>
      <w:r w:rsidRPr="00B82865">
        <w:t xml:space="preserve">You may wish to remain anonymous or use a pseudonym. Please note that, if you choose to remain anonymous or use a pseudonym, the </w:t>
      </w:r>
      <w:r w:rsidR="008A0440">
        <w:t>PC</w:t>
      </w:r>
      <w:r w:rsidRPr="00B82865">
        <w:t xml:space="preserve"> may place less weight on your submission.</w:t>
      </w:r>
    </w:p>
    <w:p w14:paraId="6852493F" w14:textId="77777777" w:rsidR="00171609" w:rsidRDefault="00171609" w:rsidP="00171609">
      <w:pPr>
        <w:pStyle w:val="Heading3"/>
      </w:pPr>
      <w:bookmarkStart w:id="49" w:name="_Toc214006780"/>
      <w:r>
        <w:t>Technical tips</w:t>
      </w:r>
      <w:bookmarkEnd w:id="49"/>
    </w:p>
    <w:p w14:paraId="37D0D6EB" w14:textId="2975D319" w:rsidR="00171609" w:rsidRPr="00B82865" w:rsidRDefault="00171609" w:rsidP="00171609">
      <w:pPr>
        <w:pStyle w:val="ListBullet"/>
      </w:pPr>
      <w:r w:rsidRPr="00B82865">
        <w:t xml:space="preserve">The </w:t>
      </w:r>
      <w:r w:rsidR="008A0440">
        <w:t>PC</w:t>
      </w:r>
      <w:r w:rsidRPr="00B82865">
        <w:t xml:space="preserve"> prefers to receive submissions as a Microsoft Word (.docx) files. PDF files are acceptable if produced from a Word document or similar </w:t>
      </w:r>
      <w:r w:rsidR="008A0440" w:rsidRPr="00B82865">
        <w:t>text-based</w:t>
      </w:r>
      <w:r w:rsidRPr="00B82865">
        <w:t xml:space="preserve"> software. You may wish to search the Internet on how to make your documents more accessible or for the more technical, follow advice from Web Content Accessibility Guidelines (WCAG) 2.0: </w:t>
      </w:r>
      <w:r w:rsidRPr="001C4E4D">
        <w:t>https://www.w3.org/TR/WCAG20/</w:t>
      </w:r>
    </w:p>
    <w:p w14:paraId="61D1D7D3" w14:textId="77777777" w:rsidR="00171609" w:rsidRPr="00B82865" w:rsidRDefault="00171609" w:rsidP="00171609">
      <w:pPr>
        <w:pStyle w:val="ListBullet"/>
      </w:pPr>
      <w:r w:rsidRPr="00B82865">
        <w:t>Do not send password protected files.</w:t>
      </w:r>
    </w:p>
    <w:p w14:paraId="4A51AD6B" w14:textId="77777777" w:rsidR="00171609" w:rsidRPr="00B82865" w:rsidRDefault="00171609" w:rsidP="00171609">
      <w:pPr>
        <w:pStyle w:val="ListBullet"/>
      </w:pPr>
      <w:r w:rsidRPr="00B82865">
        <w:t>Track changes, editing marks, hidden text and internal links should be removed from submissions.</w:t>
      </w:r>
    </w:p>
    <w:p w14:paraId="3A76ADB3" w14:textId="28302938" w:rsidR="00171609" w:rsidRPr="00B82865" w:rsidRDefault="00171609" w:rsidP="00171609">
      <w:pPr>
        <w:pStyle w:val="ListBullet"/>
      </w:pPr>
      <w:r w:rsidRPr="00B82865">
        <w:lastRenderedPageBreak/>
        <w:t xml:space="preserve">To minimise linking problems, type the full web address (for example, </w:t>
      </w:r>
      <w:r w:rsidRPr="001C4E4D">
        <w:t>http</w:t>
      </w:r>
      <w:r w:rsidR="008A0440">
        <w:t>s</w:t>
      </w:r>
      <w:r w:rsidRPr="001C4E4D">
        <w:t>://www.referred</w:t>
      </w:r>
      <w:r w:rsidRPr="001C4E4D">
        <w:noBreakHyphen/>
        <w:t>website.com/folder/file</w:t>
      </w:r>
      <w:r w:rsidRPr="001C4E4D">
        <w:noBreakHyphen/>
        <w:t>name.html)</w:t>
      </w:r>
      <w:r w:rsidRPr="00B82865">
        <w:t>.</w:t>
      </w:r>
    </w:p>
    <w:p w14:paraId="75F27EF8" w14:textId="77777777" w:rsidR="00171609" w:rsidRDefault="00171609" w:rsidP="00171609">
      <w:pPr>
        <w:pStyle w:val="Heading2-nonumber"/>
      </w:pPr>
      <w:bookmarkStart w:id="50" w:name="_Toc214005987"/>
      <w:bookmarkStart w:id="51" w:name="_Toc214006781"/>
      <w:bookmarkStart w:id="52" w:name="_Toc214347110"/>
      <w:r>
        <w:t>How to lodge a submission</w:t>
      </w:r>
      <w:bookmarkEnd w:id="50"/>
      <w:bookmarkEnd w:id="51"/>
      <w:bookmarkEnd w:id="52"/>
    </w:p>
    <w:p w14:paraId="72FDF337" w14:textId="484703E6" w:rsidR="00171609" w:rsidRDefault="00171609" w:rsidP="008E7257">
      <w:pPr>
        <w:pStyle w:val="BodyText"/>
      </w:pPr>
      <w:r w:rsidRPr="008960C8">
        <w:t xml:space="preserve">Submissions should be lodged using the online form on the </w:t>
      </w:r>
      <w:r w:rsidR="008A0440">
        <w:t>PC’s</w:t>
      </w:r>
      <w:r w:rsidRPr="008960C8">
        <w:t xml:space="preserve"> website. Submissions lodged by post should be accompanied by a submission cover sheet</w:t>
      </w:r>
      <w:r>
        <w:t xml:space="preserve">, available from the </w:t>
      </w:r>
      <w:r w:rsidR="008A0440">
        <w:t>PC’s</w:t>
      </w:r>
      <w:r>
        <w:t xml:space="preserve"> website</w:t>
      </w:r>
      <w:r w:rsidRPr="008960C8">
        <w:t>.</w:t>
      </w:r>
    </w:p>
    <w:tbl>
      <w:tblPr>
        <w:tblStyle w:val="TableGrid"/>
        <w:tblW w:w="0" w:type="auto"/>
        <w:tblLook w:val="04A0" w:firstRow="1" w:lastRow="0" w:firstColumn="1" w:lastColumn="0" w:noHBand="0" w:noVBand="1"/>
      </w:tblPr>
      <w:tblGrid>
        <w:gridCol w:w="1384"/>
        <w:gridCol w:w="7621"/>
      </w:tblGrid>
      <w:tr w:rsidR="00171609" w14:paraId="74B238A4" w14:textId="77777777">
        <w:trPr>
          <w:tblHeader/>
        </w:trPr>
        <w:tc>
          <w:tcPr>
            <w:tcW w:w="1384" w:type="dxa"/>
          </w:tcPr>
          <w:p w14:paraId="13688064" w14:textId="77777777" w:rsidR="00171609" w:rsidRPr="00A32A03" w:rsidRDefault="00171609">
            <w:pPr>
              <w:tabs>
                <w:tab w:val="left" w:pos="1701"/>
              </w:tabs>
            </w:pPr>
            <w:r w:rsidRPr="00A32A03">
              <w:t>Online*</w:t>
            </w:r>
          </w:p>
        </w:tc>
        <w:tc>
          <w:tcPr>
            <w:tcW w:w="7621" w:type="dxa"/>
          </w:tcPr>
          <w:p w14:paraId="2B123619" w14:textId="1D4288D2" w:rsidR="00171609" w:rsidRPr="00A32A03" w:rsidRDefault="00A32A03">
            <w:pPr>
              <w:tabs>
                <w:tab w:val="left" w:pos="1701"/>
              </w:tabs>
            </w:pPr>
            <w:hyperlink r:id="rId35" w:history="1">
              <w:r w:rsidRPr="00A32A03">
                <w:rPr>
                  <w:rStyle w:val="Hyperlink"/>
                  <w:u w:val="none"/>
                </w:rPr>
                <w:t>www.pc.gov.au/inquiries-and-research/gst-reforms/make-submission</w:t>
              </w:r>
            </w:hyperlink>
          </w:p>
        </w:tc>
      </w:tr>
      <w:tr w:rsidR="00171609" w14:paraId="78F2C2D1" w14:textId="77777777">
        <w:tc>
          <w:tcPr>
            <w:tcW w:w="1384" w:type="dxa"/>
          </w:tcPr>
          <w:p w14:paraId="7433EA6E" w14:textId="77777777" w:rsidR="00171609" w:rsidRDefault="00171609">
            <w:pPr>
              <w:tabs>
                <w:tab w:val="left" w:pos="1701"/>
              </w:tabs>
            </w:pPr>
            <w:r>
              <w:t>Post*</w:t>
            </w:r>
          </w:p>
        </w:tc>
        <w:tc>
          <w:tcPr>
            <w:tcW w:w="7621" w:type="dxa"/>
          </w:tcPr>
          <w:p w14:paraId="06B56BBC" w14:textId="0855C53C" w:rsidR="00171609" w:rsidRDefault="00E51C63">
            <w:pPr>
              <w:tabs>
                <w:tab w:val="left" w:pos="1701"/>
              </w:tabs>
            </w:pPr>
            <w:r>
              <w:t>GST Distribution Reforms</w:t>
            </w:r>
            <w:r w:rsidR="00171609">
              <w:br/>
              <w:t>Productivity Commission</w:t>
            </w:r>
            <w:r w:rsidR="00171609">
              <w:br/>
              <w:t xml:space="preserve">GPO Box 1428 </w:t>
            </w:r>
            <w:r w:rsidR="00171609">
              <w:br/>
            </w:r>
            <w:r w:rsidR="00B9790C" w:rsidRPr="00B9790C">
              <w:t>Canberra City ACT 2601, Australia</w:t>
            </w:r>
          </w:p>
        </w:tc>
      </w:tr>
      <w:tr w:rsidR="00171609" w14:paraId="0F40906C" w14:textId="77777777">
        <w:tc>
          <w:tcPr>
            <w:tcW w:w="1384" w:type="dxa"/>
          </w:tcPr>
          <w:p w14:paraId="1428BC9F" w14:textId="77777777" w:rsidR="00171609" w:rsidRDefault="00171609">
            <w:pPr>
              <w:tabs>
                <w:tab w:val="left" w:pos="1701"/>
              </w:tabs>
            </w:pPr>
            <w:r>
              <w:t>Phone</w:t>
            </w:r>
          </w:p>
        </w:tc>
        <w:tc>
          <w:tcPr>
            <w:tcW w:w="7621" w:type="dxa"/>
          </w:tcPr>
          <w:p w14:paraId="79D8DA6D" w14:textId="5D7C47EE" w:rsidR="00171609" w:rsidRDefault="00171609">
            <w:pPr>
              <w:tabs>
                <w:tab w:val="left" w:pos="1701"/>
              </w:tabs>
            </w:pPr>
            <w:r>
              <w:t xml:space="preserve">Please contact the Administrative Officer on </w:t>
            </w:r>
            <w:r w:rsidR="000F4939">
              <w:t>(02) 6240 3277</w:t>
            </w:r>
          </w:p>
        </w:tc>
      </w:tr>
    </w:tbl>
    <w:p w14:paraId="3AF1266C" w14:textId="4CA19D38" w:rsidR="00171609" w:rsidRDefault="00171609" w:rsidP="00394609">
      <w:pPr>
        <w:pStyle w:val="BodyText"/>
      </w:pPr>
      <w:r>
        <w:t>*</w:t>
      </w:r>
      <w:r w:rsidRPr="007354B8">
        <w:t xml:space="preserve"> </w:t>
      </w:r>
      <w:r>
        <w:t xml:space="preserve">If you do not receive notification of receipt of your submission to the </w:t>
      </w:r>
      <w:r w:rsidR="008A0440">
        <w:t>PC</w:t>
      </w:r>
      <w:r>
        <w:t>, please contact the Administrative</w:t>
      </w:r>
      <w:r w:rsidR="008A0440">
        <w:t> </w:t>
      </w:r>
      <w:r>
        <w:t>Officer.</w:t>
      </w:r>
    </w:p>
    <w:p w14:paraId="505BD6FF" w14:textId="77777777" w:rsidR="00171609" w:rsidRPr="00391500" w:rsidRDefault="00171609" w:rsidP="00171609">
      <w:pPr>
        <w:pStyle w:val="Heading3"/>
      </w:pPr>
      <w:bookmarkStart w:id="53" w:name="_Toc214006782"/>
      <w:r w:rsidRPr="00391500">
        <w:t>Due date for submissions</w:t>
      </w:r>
      <w:bookmarkEnd w:id="53"/>
    </w:p>
    <w:p w14:paraId="6E53E5B3" w14:textId="54068610" w:rsidR="00D562BA" w:rsidRDefault="00171609" w:rsidP="00171609">
      <w:r>
        <w:t xml:space="preserve">Please send submissions to the </w:t>
      </w:r>
      <w:r w:rsidR="00C11439">
        <w:t>PC</w:t>
      </w:r>
      <w:r>
        <w:t xml:space="preserve"> by</w:t>
      </w:r>
      <w:r w:rsidR="00C11439">
        <w:t xml:space="preserve"> </w:t>
      </w:r>
      <w:r w:rsidR="00C11439" w:rsidRPr="00C11439">
        <w:rPr>
          <w:b/>
          <w:bCs/>
        </w:rPr>
        <w:t>Friday</w:t>
      </w:r>
      <w:r>
        <w:t xml:space="preserve"> </w:t>
      </w:r>
      <w:r w:rsidR="000602A8">
        <w:rPr>
          <w:b/>
        </w:rPr>
        <w:t>27</w:t>
      </w:r>
      <w:r>
        <w:rPr>
          <w:b/>
        </w:rPr>
        <w:t> </w:t>
      </w:r>
      <w:r w:rsidR="00633640">
        <w:rPr>
          <w:b/>
        </w:rPr>
        <w:t>February</w:t>
      </w:r>
      <w:r>
        <w:rPr>
          <w:b/>
        </w:rPr>
        <w:t xml:space="preserve"> </w:t>
      </w:r>
      <w:r w:rsidR="000602A8">
        <w:rPr>
          <w:b/>
        </w:rPr>
        <w:t>2026</w:t>
      </w:r>
      <w:r w:rsidRPr="00A516A2">
        <w:t>.</w:t>
      </w:r>
    </w:p>
    <w:p w14:paraId="2C261652" w14:textId="3692A26F" w:rsidR="007628EF" w:rsidRDefault="007628EF">
      <w:pPr>
        <w:spacing w:before="0" w:after="160" w:line="259" w:lineRule="auto"/>
      </w:pPr>
      <w:r>
        <w:br w:type="page"/>
      </w:r>
    </w:p>
    <w:p w14:paraId="43C4FF3B" w14:textId="0DE8A172" w:rsidR="007628EF" w:rsidRDefault="007628EF" w:rsidP="007628EF">
      <w:pPr>
        <w:pStyle w:val="Heading1-nobackground"/>
      </w:pPr>
      <w:bookmarkStart w:id="54" w:name="_Toc214347111"/>
      <w:r>
        <w:lastRenderedPageBreak/>
        <w:t>References</w:t>
      </w:r>
      <w:bookmarkEnd w:id="54"/>
    </w:p>
    <w:p w14:paraId="17629133" w14:textId="77777777" w:rsidR="00EB2D4F" w:rsidRDefault="00EB2D4F" w:rsidP="00D71FDD">
      <w:pPr>
        <w:pStyle w:val="Bibliography"/>
        <w:rPr>
          <w:rFonts w:ascii="Arial" w:hAnsi="Arial" w:cs="Arial"/>
          <w:sz w:val="16"/>
        </w:rPr>
        <w:sectPr w:rsidR="00EB2D4F" w:rsidSect="00D562BA">
          <w:headerReference w:type="even" r:id="rId36"/>
          <w:pgSz w:w="11906" w:h="16838" w:code="9"/>
          <w:pgMar w:top="1134" w:right="1134" w:bottom="1134" w:left="1134" w:header="794" w:footer="510" w:gutter="0"/>
          <w:cols w:space="708"/>
          <w:docGrid w:linePitch="360"/>
        </w:sectPr>
      </w:pPr>
    </w:p>
    <w:p w14:paraId="14A298B2" w14:textId="77777777" w:rsidR="00DD02F4" w:rsidRPr="0035584E" w:rsidRDefault="00DD02F4" w:rsidP="00DD02F4">
      <w:pPr>
        <w:pStyle w:val="Reference"/>
      </w:pPr>
      <w:r w:rsidRPr="0035584E">
        <w:t xml:space="preserve">ABS (Australian Bureau of Statistics) 2025a, </w:t>
      </w:r>
      <w:r w:rsidRPr="0035584E">
        <w:rPr>
          <w:i/>
          <w:iCs/>
        </w:rPr>
        <w:t>Australian National Accounts: National Income, Expenditure and Product</w:t>
      </w:r>
      <w:r w:rsidRPr="0035584E">
        <w:t>, Expenditure on Gross Domestic Product (GDP), Chain volume measures and current prices, https://www.abs.gov.au/statistics/economy/national-accounts/australian-national-accounts-national-income-expenditure-and-product/latest-release (accessed 18 November 2025).</w:t>
      </w:r>
    </w:p>
    <w:p w14:paraId="3CC89957" w14:textId="4AF36AA6" w:rsidR="00DD02F4" w:rsidRPr="0035584E" w:rsidRDefault="00DD02F4" w:rsidP="00DD02F4">
      <w:pPr>
        <w:pStyle w:val="Reference"/>
      </w:pPr>
      <w:r w:rsidRPr="0035584E">
        <w:t>——</w:t>
      </w:r>
      <w:r>
        <w:t> </w:t>
      </w:r>
      <w:r w:rsidRPr="0035584E">
        <w:t xml:space="preserve">2025b, </w:t>
      </w:r>
      <w:r w:rsidRPr="0035584E">
        <w:rPr>
          <w:i/>
          <w:iCs/>
        </w:rPr>
        <w:t>Government Finance Statistics</w:t>
      </w:r>
      <w:r w:rsidRPr="0035584E">
        <w:t>, unpublished, Annual.</w:t>
      </w:r>
    </w:p>
    <w:p w14:paraId="5365FCF8" w14:textId="473BDDFA" w:rsidR="00D71FDD" w:rsidRPr="00D71FDD" w:rsidRDefault="00D71FDD" w:rsidP="00EB2D4F">
      <w:pPr>
        <w:pStyle w:val="Reference"/>
      </w:pPr>
      <w:r w:rsidRPr="00D71FDD">
        <w:t xml:space="preserve">Australian Government 2012, </w:t>
      </w:r>
      <w:r w:rsidRPr="00D71FDD">
        <w:rPr>
          <w:i/>
          <w:iCs/>
        </w:rPr>
        <w:t>GST distribution review</w:t>
      </w:r>
      <w:r w:rsidR="00501BAE" w:rsidRPr="00501BAE">
        <w:t>,</w:t>
      </w:r>
      <w:r w:rsidRPr="00501BAE">
        <w:t xml:space="preserve"> </w:t>
      </w:r>
      <w:r w:rsidR="00501BAE" w:rsidRPr="00501BAE">
        <w:t>F</w:t>
      </w:r>
      <w:r w:rsidRPr="00501BAE">
        <w:t>inal report,</w:t>
      </w:r>
      <w:r w:rsidRPr="00D71FDD">
        <w:t xml:space="preserve"> October, Canberra.</w:t>
      </w:r>
    </w:p>
    <w:p w14:paraId="0AA68AEB" w14:textId="6BDA015D" w:rsidR="00D71FDD" w:rsidRPr="00C327A0" w:rsidRDefault="00D71FDD" w:rsidP="00EB2D4F">
      <w:pPr>
        <w:pStyle w:val="Reference"/>
      </w:pPr>
      <w:r w:rsidRPr="00C327A0">
        <w:rPr>
          <w:spacing w:val="-4"/>
        </w:rPr>
        <w:t xml:space="preserve">CGC (Commonwealth Grants Commission) 2015, </w:t>
      </w:r>
      <w:r w:rsidRPr="00C327A0">
        <w:rPr>
          <w:i/>
          <w:iCs/>
          <w:spacing w:val="-4"/>
        </w:rPr>
        <w:t xml:space="preserve">Report on GST </w:t>
      </w:r>
      <w:r w:rsidRPr="00C327A0">
        <w:rPr>
          <w:i/>
          <w:iCs/>
        </w:rPr>
        <w:t>revenue sharing relativities</w:t>
      </w:r>
      <w:r w:rsidR="00C327A0" w:rsidRPr="00C327A0">
        <w:rPr>
          <w:i/>
          <w:iCs/>
        </w:rPr>
        <w:t>,</w:t>
      </w:r>
      <w:r w:rsidRPr="00C327A0">
        <w:rPr>
          <w:i/>
          <w:iCs/>
        </w:rPr>
        <w:t xml:space="preserve"> 2015 review</w:t>
      </w:r>
      <w:r w:rsidRPr="00C327A0">
        <w:t xml:space="preserve">, </w:t>
      </w:r>
      <w:r w:rsidR="00B9694B" w:rsidRPr="00C327A0">
        <w:t xml:space="preserve">vol. </w:t>
      </w:r>
      <w:r w:rsidRPr="00C327A0">
        <w:t>1, Canberra.</w:t>
      </w:r>
    </w:p>
    <w:p w14:paraId="322BFE29" w14:textId="7E827F88" w:rsidR="00D71FDD" w:rsidRPr="00D71FDD" w:rsidRDefault="00D71FDD" w:rsidP="00EB2D4F">
      <w:pPr>
        <w:pStyle w:val="Reference"/>
      </w:pPr>
      <w:r w:rsidRPr="00D71FDD">
        <w:t>——</w:t>
      </w:r>
      <w:r w:rsidR="00EB2D4F">
        <w:t> </w:t>
      </w:r>
      <w:r w:rsidRPr="00D71FDD">
        <w:t xml:space="preserve">2018, </w:t>
      </w:r>
      <w:r w:rsidRPr="00D71FDD">
        <w:rPr>
          <w:i/>
          <w:iCs/>
        </w:rPr>
        <w:t>Report on GST revenue sharing relativities</w:t>
      </w:r>
      <w:r w:rsidR="008273DC">
        <w:rPr>
          <w:i/>
          <w:iCs/>
        </w:rPr>
        <w:t>,</w:t>
      </w:r>
      <w:r w:rsidRPr="00D71FDD">
        <w:rPr>
          <w:i/>
          <w:iCs/>
        </w:rPr>
        <w:t xml:space="preserve"> </w:t>
      </w:r>
      <w:r w:rsidR="003341C4">
        <w:rPr>
          <w:i/>
          <w:iCs/>
        </w:rPr>
        <w:t>2</w:t>
      </w:r>
      <w:r w:rsidRPr="00D71FDD">
        <w:rPr>
          <w:i/>
          <w:iCs/>
        </w:rPr>
        <w:t>018 update</w:t>
      </w:r>
      <w:r w:rsidRPr="00D71FDD">
        <w:t>, Canberra.</w:t>
      </w:r>
    </w:p>
    <w:p w14:paraId="5CC24BDA" w14:textId="0088CF33" w:rsidR="00D71FDD" w:rsidRPr="00D71FDD" w:rsidRDefault="00D71FDD" w:rsidP="00EB2D4F">
      <w:pPr>
        <w:pStyle w:val="Reference"/>
      </w:pPr>
      <w:r w:rsidRPr="00D71FDD">
        <w:t>——</w:t>
      </w:r>
      <w:r w:rsidR="00EB2D4F">
        <w:t> </w:t>
      </w:r>
      <w:r w:rsidRPr="00D71FDD">
        <w:t xml:space="preserve">2023, </w:t>
      </w:r>
      <w:r w:rsidRPr="00D71FDD">
        <w:rPr>
          <w:i/>
          <w:iCs/>
        </w:rPr>
        <w:t>90 years of the Commonwealth Grants Commission</w:t>
      </w:r>
      <w:r w:rsidRPr="00D71FDD">
        <w:t>, Occasional paper</w:t>
      </w:r>
      <w:r w:rsidR="00624854">
        <w:t xml:space="preserve"> no. 10</w:t>
      </w:r>
      <w:r w:rsidRPr="00D71FDD">
        <w:t>, Canberra.</w:t>
      </w:r>
    </w:p>
    <w:p w14:paraId="24E4C5AF" w14:textId="0FE2EC5E" w:rsidR="00D71FDD" w:rsidRPr="00D71FDD" w:rsidRDefault="00D71FDD" w:rsidP="00EB2D4F">
      <w:pPr>
        <w:pStyle w:val="Reference"/>
      </w:pPr>
      <w:r w:rsidRPr="00D71FDD">
        <w:t>——</w:t>
      </w:r>
      <w:r w:rsidR="00EB2D4F">
        <w:t> </w:t>
      </w:r>
      <w:r w:rsidRPr="00D71FDD">
        <w:t xml:space="preserve">2025a, </w:t>
      </w:r>
      <w:r w:rsidRPr="00D71FDD">
        <w:rPr>
          <w:i/>
          <w:iCs/>
        </w:rPr>
        <w:t>GST distributions: addressing some misconceptions</w:t>
      </w:r>
      <w:r w:rsidRPr="00D71FDD">
        <w:t>, Occasional paper</w:t>
      </w:r>
      <w:r w:rsidR="003F6AC3">
        <w:t xml:space="preserve"> no. 12,</w:t>
      </w:r>
      <w:r w:rsidRPr="00D71FDD">
        <w:t xml:space="preserve"> Canberra.</w:t>
      </w:r>
    </w:p>
    <w:p w14:paraId="77809C18" w14:textId="4FC159F3" w:rsidR="00D71FDD" w:rsidRPr="00D71FDD" w:rsidRDefault="00D71FDD" w:rsidP="00EB2D4F">
      <w:pPr>
        <w:pStyle w:val="Reference"/>
      </w:pPr>
      <w:r w:rsidRPr="00D71FDD">
        <w:t>——</w:t>
      </w:r>
      <w:r w:rsidR="00EB2D4F">
        <w:t> </w:t>
      </w:r>
      <w:r w:rsidRPr="00D71FDD">
        <w:t xml:space="preserve">2025b, </w:t>
      </w:r>
      <w:r w:rsidRPr="00D71FDD">
        <w:rPr>
          <w:i/>
          <w:iCs/>
        </w:rPr>
        <w:t>GST relativities 2025-26</w:t>
      </w:r>
      <w:r w:rsidRPr="00D71FDD">
        <w:t>, March, Canberra.</w:t>
      </w:r>
    </w:p>
    <w:p w14:paraId="1BF1368A" w14:textId="77777777" w:rsidR="00D71FDD" w:rsidRPr="00D71FDD" w:rsidRDefault="00D71FDD" w:rsidP="00EB2D4F">
      <w:pPr>
        <w:pStyle w:val="Reference"/>
      </w:pPr>
      <w:r w:rsidRPr="00D71FDD">
        <w:t xml:space="preserve">Commonwealth and Australian State and Territory Governments 2022, </w:t>
      </w:r>
      <w:r w:rsidRPr="00D71FDD">
        <w:rPr>
          <w:i/>
          <w:iCs/>
        </w:rPr>
        <w:t>Intergovernmental Agreement on Federal Financial Relations</w:t>
      </w:r>
      <w:r w:rsidRPr="00D71FDD">
        <w:t>.</w:t>
      </w:r>
    </w:p>
    <w:p w14:paraId="26EFC44D" w14:textId="5E106E86" w:rsidR="000917E7" w:rsidRPr="0035584E" w:rsidRDefault="00D60C4C" w:rsidP="000917E7">
      <w:pPr>
        <w:pStyle w:val="Reference"/>
      </w:pPr>
      <w:r>
        <w:t>COA (</w:t>
      </w:r>
      <w:r w:rsidR="000917E7" w:rsidRPr="0035584E">
        <w:t>Commonwealth of Australia</w:t>
      </w:r>
      <w:r>
        <w:t>)</w:t>
      </w:r>
      <w:r w:rsidR="000917E7" w:rsidRPr="0035584E">
        <w:t xml:space="preserve"> 1999, </w:t>
      </w:r>
      <w:r w:rsidR="000917E7" w:rsidRPr="0035584E">
        <w:rPr>
          <w:i/>
          <w:iCs/>
        </w:rPr>
        <w:t>Budget 1998-99</w:t>
      </w:r>
      <w:r w:rsidR="000917E7">
        <w:rPr>
          <w:i/>
          <w:iCs/>
        </w:rPr>
        <w:t>,</w:t>
      </w:r>
      <w:r w:rsidR="000917E7" w:rsidRPr="0035584E">
        <w:rPr>
          <w:i/>
          <w:iCs/>
        </w:rPr>
        <w:t xml:space="preserve"> Final Budget Outcome 1998-99</w:t>
      </w:r>
      <w:r w:rsidR="000917E7" w:rsidRPr="0035584E">
        <w:t>, Canberra.</w:t>
      </w:r>
    </w:p>
    <w:p w14:paraId="574A96C3" w14:textId="77777777" w:rsidR="000917E7" w:rsidRPr="0035584E" w:rsidRDefault="000917E7" w:rsidP="000917E7">
      <w:pPr>
        <w:pStyle w:val="Reference"/>
      </w:pPr>
      <w:r w:rsidRPr="0035584E">
        <w:t xml:space="preserve">—— 2000a, </w:t>
      </w:r>
      <w:r w:rsidRPr="0035584E">
        <w:rPr>
          <w:i/>
          <w:iCs/>
        </w:rPr>
        <w:t>Budget 1999-2000</w:t>
      </w:r>
      <w:r>
        <w:rPr>
          <w:i/>
          <w:iCs/>
        </w:rPr>
        <w:t xml:space="preserve">, </w:t>
      </w:r>
      <w:r w:rsidRPr="0035584E">
        <w:rPr>
          <w:i/>
          <w:iCs/>
        </w:rPr>
        <w:t>Final Budget Outcome 1999-2000</w:t>
      </w:r>
      <w:r w:rsidRPr="0035584E">
        <w:t>, Canberra.</w:t>
      </w:r>
    </w:p>
    <w:p w14:paraId="63869A0B" w14:textId="77777777" w:rsidR="000917E7" w:rsidRPr="0035584E" w:rsidRDefault="000917E7" w:rsidP="000917E7">
      <w:pPr>
        <w:pStyle w:val="Reference"/>
      </w:pPr>
      <w:r w:rsidRPr="0035584E">
        <w:t xml:space="preserve">—— 2000b, </w:t>
      </w:r>
      <w:r w:rsidRPr="0035584E">
        <w:rPr>
          <w:i/>
          <w:iCs/>
        </w:rPr>
        <w:t>Budget 2000-01</w:t>
      </w:r>
      <w:r>
        <w:rPr>
          <w:i/>
          <w:iCs/>
        </w:rPr>
        <w:t>, B</w:t>
      </w:r>
      <w:r w:rsidRPr="0035584E">
        <w:rPr>
          <w:i/>
          <w:iCs/>
        </w:rPr>
        <w:t>udget paper no. 3: federal financial relations</w:t>
      </w:r>
      <w:r w:rsidRPr="0035584E">
        <w:t>, Canberra.</w:t>
      </w:r>
    </w:p>
    <w:p w14:paraId="3DD084B8" w14:textId="77777777" w:rsidR="000917E7" w:rsidRPr="0035584E" w:rsidRDefault="000917E7" w:rsidP="000917E7">
      <w:pPr>
        <w:pStyle w:val="Reference"/>
      </w:pPr>
      <w:r w:rsidRPr="0035584E">
        <w:t xml:space="preserve">—— 2002, </w:t>
      </w:r>
      <w:r w:rsidRPr="0035584E">
        <w:rPr>
          <w:i/>
          <w:iCs/>
        </w:rPr>
        <w:t>Budget 2001-02</w:t>
      </w:r>
      <w:r>
        <w:rPr>
          <w:i/>
          <w:iCs/>
        </w:rPr>
        <w:t xml:space="preserve">, </w:t>
      </w:r>
      <w:r w:rsidRPr="0035584E">
        <w:rPr>
          <w:i/>
          <w:iCs/>
        </w:rPr>
        <w:t>Final Budget Outcome 2001-02</w:t>
      </w:r>
      <w:r w:rsidRPr="0035584E">
        <w:t>, Canberra.</w:t>
      </w:r>
    </w:p>
    <w:p w14:paraId="03804FD4" w14:textId="77777777" w:rsidR="000917E7" w:rsidRPr="0035584E" w:rsidRDefault="000917E7" w:rsidP="000917E7">
      <w:pPr>
        <w:pStyle w:val="Reference"/>
      </w:pPr>
      <w:r w:rsidRPr="0035584E">
        <w:t xml:space="preserve">—— 2003, </w:t>
      </w:r>
      <w:r w:rsidRPr="0035584E">
        <w:rPr>
          <w:i/>
          <w:iCs/>
        </w:rPr>
        <w:t>Budget 2002-03</w:t>
      </w:r>
      <w:r>
        <w:rPr>
          <w:i/>
          <w:iCs/>
        </w:rPr>
        <w:t xml:space="preserve">, </w:t>
      </w:r>
      <w:r w:rsidRPr="0035584E">
        <w:rPr>
          <w:i/>
          <w:iCs/>
        </w:rPr>
        <w:t>Final Budget Outcome 2002-03</w:t>
      </w:r>
      <w:r w:rsidRPr="0035584E">
        <w:t>, Canberra.</w:t>
      </w:r>
    </w:p>
    <w:p w14:paraId="6C832858" w14:textId="77777777" w:rsidR="000917E7" w:rsidRPr="0035584E" w:rsidRDefault="000917E7" w:rsidP="000917E7">
      <w:pPr>
        <w:pStyle w:val="Reference"/>
      </w:pPr>
      <w:r w:rsidRPr="0035584E">
        <w:t xml:space="preserve">—— 2004, </w:t>
      </w:r>
      <w:r w:rsidRPr="0035584E">
        <w:rPr>
          <w:i/>
          <w:iCs/>
        </w:rPr>
        <w:t>Budget 2003-04</w:t>
      </w:r>
      <w:r>
        <w:rPr>
          <w:i/>
          <w:iCs/>
        </w:rPr>
        <w:t xml:space="preserve">, </w:t>
      </w:r>
      <w:r w:rsidRPr="0035584E">
        <w:rPr>
          <w:i/>
          <w:iCs/>
        </w:rPr>
        <w:t>Final Budget Outcome 2003-04</w:t>
      </w:r>
      <w:r w:rsidRPr="0035584E">
        <w:t>, Canberra.</w:t>
      </w:r>
    </w:p>
    <w:p w14:paraId="7EAF97E0" w14:textId="77777777" w:rsidR="000917E7" w:rsidRPr="0035584E" w:rsidRDefault="000917E7" w:rsidP="000917E7">
      <w:pPr>
        <w:pStyle w:val="Reference"/>
      </w:pPr>
      <w:r w:rsidRPr="0035584E">
        <w:t xml:space="preserve">—— 2005, </w:t>
      </w:r>
      <w:r w:rsidRPr="0035584E">
        <w:rPr>
          <w:i/>
          <w:iCs/>
        </w:rPr>
        <w:t>Budget 2004-05</w:t>
      </w:r>
      <w:r>
        <w:rPr>
          <w:i/>
          <w:iCs/>
        </w:rPr>
        <w:t xml:space="preserve">, </w:t>
      </w:r>
      <w:r w:rsidRPr="0035584E">
        <w:rPr>
          <w:i/>
          <w:iCs/>
        </w:rPr>
        <w:t>Final Budget Outcome 2004-05</w:t>
      </w:r>
      <w:r w:rsidRPr="0035584E">
        <w:t>, Canberra.</w:t>
      </w:r>
    </w:p>
    <w:p w14:paraId="31625966" w14:textId="77777777" w:rsidR="000917E7" w:rsidRPr="0035584E" w:rsidRDefault="000917E7" w:rsidP="000917E7">
      <w:pPr>
        <w:pStyle w:val="Reference"/>
      </w:pPr>
      <w:r w:rsidRPr="0035584E">
        <w:t xml:space="preserve">—— 2006, </w:t>
      </w:r>
      <w:r w:rsidRPr="0035584E">
        <w:rPr>
          <w:i/>
          <w:iCs/>
        </w:rPr>
        <w:t>Budget 2005-06</w:t>
      </w:r>
      <w:r>
        <w:rPr>
          <w:i/>
          <w:iCs/>
        </w:rPr>
        <w:t xml:space="preserve">, </w:t>
      </w:r>
      <w:r w:rsidRPr="0035584E">
        <w:rPr>
          <w:i/>
          <w:iCs/>
        </w:rPr>
        <w:t>Final Budget Outcome 2005-06</w:t>
      </w:r>
      <w:r w:rsidRPr="0035584E">
        <w:t>, Canberra.</w:t>
      </w:r>
    </w:p>
    <w:p w14:paraId="250C5C9F" w14:textId="77777777" w:rsidR="000917E7" w:rsidRPr="0035584E" w:rsidRDefault="000917E7" w:rsidP="000917E7">
      <w:pPr>
        <w:pStyle w:val="Reference"/>
      </w:pPr>
      <w:r w:rsidRPr="0035584E">
        <w:t xml:space="preserve">—— 2007, </w:t>
      </w:r>
      <w:r w:rsidRPr="0035584E">
        <w:rPr>
          <w:i/>
          <w:iCs/>
        </w:rPr>
        <w:t>Budget 2006-07</w:t>
      </w:r>
      <w:r>
        <w:rPr>
          <w:i/>
          <w:iCs/>
        </w:rPr>
        <w:t xml:space="preserve">, </w:t>
      </w:r>
      <w:r w:rsidRPr="0035584E">
        <w:rPr>
          <w:i/>
          <w:iCs/>
        </w:rPr>
        <w:t>Final Budget Outcome 2006-07</w:t>
      </w:r>
      <w:r w:rsidRPr="0035584E">
        <w:t>, Canberra.</w:t>
      </w:r>
    </w:p>
    <w:p w14:paraId="664A0CF0" w14:textId="77777777" w:rsidR="000917E7" w:rsidRPr="0035584E" w:rsidRDefault="000917E7" w:rsidP="000917E7">
      <w:pPr>
        <w:pStyle w:val="Reference"/>
      </w:pPr>
      <w:r w:rsidRPr="0035584E">
        <w:t xml:space="preserve">—— 2008, </w:t>
      </w:r>
      <w:r w:rsidRPr="0035584E">
        <w:rPr>
          <w:i/>
          <w:iCs/>
        </w:rPr>
        <w:t>Budget 2007-08</w:t>
      </w:r>
      <w:r>
        <w:rPr>
          <w:i/>
          <w:iCs/>
        </w:rPr>
        <w:t xml:space="preserve">, </w:t>
      </w:r>
      <w:r w:rsidRPr="0035584E">
        <w:rPr>
          <w:i/>
          <w:iCs/>
        </w:rPr>
        <w:t>Final Budget Outcome 2007-08</w:t>
      </w:r>
      <w:r w:rsidRPr="0035584E">
        <w:t>, Canberra.</w:t>
      </w:r>
    </w:p>
    <w:p w14:paraId="41DF3079" w14:textId="77777777" w:rsidR="000917E7" w:rsidRPr="0035584E" w:rsidRDefault="000917E7" w:rsidP="000917E7">
      <w:pPr>
        <w:pStyle w:val="Reference"/>
      </w:pPr>
      <w:r w:rsidRPr="0035584E">
        <w:t xml:space="preserve">—— 2009, </w:t>
      </w:r>
      <w:r w:rsidRPr="0035584E">
        <w:rPr>
          <w:i/>
          <w:iCs/>
        </w:rPr>
        <w:t>Budget 2008-09</w:t>
      </w:r>
      <w:r>
        <w:rPr>
          <w:i/>
          <w:iCs/>
        </w:rPr>
        <w:t xml:space="preserve">, </w:t>
      </w:r>
      <w:r w:rsidRPr="0035584E">
        <w:rPr>
          <w:i/>
          <w:iCs/>
        </w:rPr>
        <w:t>Final Budget Outcome 2008-09</w:t>
      </w:r>
      <w:r w:rsidRPr="0035584E">
        <w:t>, Canberra.</w:t>
      </w:r>
    </w:p>
    <w:p w14:paraId="2A537144" w14:textId="77777777" w:rsidR="000917E7" w:rsidRPr="0035584E" w:rsidRDefault="000917E7" w:rsidP="000917E7">
      <w:pPr>
        <w:pStyle w:val="Reference"/>
      </w:pPr>
      <w:r w:rsidRPr="0035584E">
        <w:t xml:space="preserve">—— 2010, </w:t>
      </w:r>
      <w:r w:rsidRPr="0035584E">
        <w:rPr>
          <w:i/>
          <w:iCs/>
        </w:rPr>
        <w:t>Budget 2009-10</w:t>
      </w:r>
      <w:r>
        <w:rPr>
          <w:i/>
          <w:iCs/>
        </w:rPr>
        <w:t xml:space="preserve">, </w:t>
      </w:r>
      <w:r w:rsidRPr="0035584E">
        <w:rPr>
          <w:i/>
          <w:iCs/>
        </w:rPr>
        <w:t>Final Budget Outcome 2009-10</w:t>
      </w:r>
      <w:r w:rsidRPr="0035584E">
        <w:t>, Canberra.</w:t>
      </w:r>
    </w:p>
    <w:p w14:paraId="5E2D1957" w14:textId="77777777" w:rsidR="000917E7" w:rsidRPr="0035584E" w:rsidRDefault="000917E7" w:rsidP="000917E7">
      <w:pPr>
        <w:pStyle w:val="Reference"/>
      </w:pPr>
      <w:r w:rsidRPr="0035584E">
        <w:t xml:space="preserve">—— 2011, </w:t>
      </w:r>
      <w:r w:rsidRPr="0035584E">
        <w:rPr>
          <w:i/>
          <w:iCs/>
        </w:rPr>
        <w:t>Budget 2010-11</w:t>
      </w:r>
      <w:r>
        <w:rPr>
          <w:i/>
          <w:iCs/>
        </w:rPr>
        <w:t xml:space="preserve">, </w:t>
      </w:r>
      <w:r w:rsidRPr="0035584E">
        <w:rPr>
          <w:i/>
          <w:iCs/>
        </w:rPr>
        <w:t>Final Budget Outcome 2010-11</w:t>
      </w:r>
      <w:r w:rsidRPr="0035584E">
        <w:t>, Canberra.</w:t>
      </w:r>
    </w:p>
    <w:p w14:paraId="0331FE11" w14:textId="77777777" w:rsidR="000917E7" w:rsidRPr="0035584E" w:rsidRDefault="000917E7" w:rsidP="000917E7">
      <w:pPr>
        <w:pStyle w:val="Reference"/>
      </w:pPr>
      <w:r w:rsidRPr="0035584E">
        <w:t xml:space="preserve">—— 2012, </w:t>
      </w:r>
      <w:r w:rsidRPr="0035584E">
        <w:rPr>
          <w:i/>
          <w:iCs/>
        </w:rPr>
        <w:t>Budget 2011-12</w:t>
      </w:r>
      <w:r>
        <w:rPr>
          <w:i/>
          <w:iCs/>
        </w:rPr>
        <w:t xml:space="preserve">, </w:t>
      </w:r>
      <w:r w:rsidRPr="0035584E">
        <w:rPr>
          <w:i/>
          <w:iCs/>
        </w:rPr>
        <w:t>Final Budget Outcome 2011-12</w:t>
      </w:r>
      <w:r w:rsidRPr="0035584E">
        <w:t>, Canberra.</w:t>
      </w:r>
    </w:p>
    <w:p w14:paraId="2FEC9563" w14:textId="77777777" w:rsidR="000917E7" w:rsidRPr="0035584E" w:rsidRDefault="000917E7" w:rsidP="000917E7">
      <w:pPr>
        <w:pStyle w:val="Reference"/>
      </w:pPr>
      <w:r w:rsidRPr="0035584E">
        <w:t xml:space="preserve">—— 2013, </w:t>
      </w:r>
      <w:r w:rsidRPr="0035584E">
        <w:rPr>
          <w:i/>
          <w:iCs/>
        </w:rPr>
        <w:t>Budget 2012-13</w:t>
      </w:r>
      <w:r>
        <w:rPr>
          <w:i/>
          <w:iCs/>
        </w:rPr>
        <w:t xml:space="preserve">, </w:t>
      </w:r>
      <w:r w:rsidRPr="0035584E">
        <w:rPr>
          <w:i/>
          <w:iCs/>
        </w:rPr>
        <w:t>Final Budget Outcome 2012-13</w:t>
      </w:r>
      <w:r w:rsidRPr="0035584E">
        <w:t>, Canberra.</w:t>
      </w:r>
    </w:p>
    <w:p w14:paraId="222BCE30" w14:textId="77777777" w:rsidR="000917E7" w:rsidRPr="0035584E" w:rsidRDefault="000917E7" w:rsidP="000917E7">
      <w:pPr>
        <w:pStyle w:val="Reference"/>
      </w:pPr>
      <w:r w:rsidRPr="0035584E">
        <w:t xml:space="preserve">—— 2014, </w:t>
      </w:r>
      <w:r w:rsidRPr="0035584E">
        <w:rPr>
          <w:i/>
          <w:iCs/>
        </w:rPr>
        <w:t>Budget 2013-14</w:t>
      </w:r>
      <w:r>
        <w:rPr>
          <w:i/>
          <w:iCs/>
        </w:rPr>
        <w:t xml:space="preserve">, </w:t>
      </w:r>
      <w:r w:rsidRPr="0035584E">
        <w:rPr>
          <w:i/>
          <w:iCs/>
        </w:rPr>
        <w:t>Final Budget Outcome 2013-14</w:t>
      </w:r>
      <w:r w:rsidRPr="0035584E">
        <w:t>, Canberra.</w:t>
      </w:r>
    </w:p>
    <w:p w14:paraId="0591BC0B" w14:textId="77777777" w:rsidR="000917E7" w:rsidRPr="0035584E" w:rsidRDefault="000917E7" w:rsidP="000917E7">
      <w:pPr>
        <w:pStyle w:val="Reference"/>
      </w:pPr>
      <w:r w:rsidRPr="0035584E">
        <w:t xml:space="preserve">—— 2015, </w:t>
      </w:r>
      <w:r w:rsidRPr="0035584E">
        <w:rPr>
          <w:i/>
          <w:iCs/>
        </w:rPr>
        <w:t>Budget 2014-15</w:t>
      </w:r>
      <w:r>
        <w:rPr>
          <w:i/>
          <w:iCs/>
        </w:rPr>
        <w:t xml:space="preserve">, </w:t>
      </w:r>
      <w:r w:rsidRPr="0035584E">
        <w:rPr>
          <w:i/>
          <w:iCs/>
        </w:rPr>
        <w:t>Final Budget Outcome 2014-15</w:t>
      </w:r>
      <w:r w:rsidRPr="0035584E">
        <w:t>, Canberra.</w:t>
      </w:r>
    </w:p>
    <w:p w14:paraId="42E792BD" w14:textId="77777777" w:rsidR="000917E7" w:rsidRPr="0035584E" w:rsidRDefault="000917E7" w:rsidP="000917E7">
      <w:pPr>
        <w:pStyle w:val="Reference"/>
      </w:pPr>
      <w:r w:rsidRPr="0035584E">
        <w:t xml:space="preserve">—— 2016, </w:t>
      </w:r>
      <w:r w:rsidRPr="0035584E">
        <w:rPr>
          <w:i/>
          <w:iCs/>
        </w:rPr>
        <w:t>Budget 2015-16</w:t>
      </w:r>
      <w:r>
        <w:rPr>
          <w:i/>
          <w:iCs/>
        </w:rPr>
        <w:t xml:space="preserve">, </w:t>
      </w:r>
      <w:r w:rsidRPr="0035584E">
        <w:rPr>
          <w:i/>
          <w:iCs/>
        </w:rPr>
        <w:t>Final Budget Outcome 2015-16</w:t>
      </w:r>
      <w:r w:rsidRPr="0035584E">
        <w:t>, Canberra.</w:t>
      </w:r>
    </w:p>
    <w:p w14:paraId="48F544F6" w14:textId="77777777" w:rsidR="000917E7" w:rsidRPr="0035584E" w:rsidRDefault="000917E7" w:rsidP="000917E7">
      <w:pPr>
        <w:pStyle w:val="Reference"/>
      </w:pPr>
      <w:r w:rsidRPr="0035584E">
        <w:t xml:space="preserve">—— 2017, </w:t>
      </w:r>
      <w:r w:rsidRPr="0035584E">
        <w:rPr>
          <w:i/>
          <w:iCs/>
        </w:rPr>
        <w:t>Budget 2016-17</w:t>
      </w:r>
      <w:r>
        <w:rPr>
          <w:i/>
          <w:iCs/>
        </w:rPr>
        <w:t xml:space="preserve">, </w:t>
      </w:r>
      <w:r w:rsidRPr="0035584E">
        <w:rPr>
          <w:i/>
          <w:iCs/>
        </w:rPr>
        <w:t>Final Budget Outcome 2016-17</w:t>
      </w:r>
      <w:r w:rsidRPr="0035584E">
        <w:t>, Canberra.</w:t>
      </w:r>
    </w:p>
    <w:p w14:paraId="04636537" w14:textId="77777777" w:rsidR="000917E7" w:rsidRPr="0035584E" w:rsidRDefault="000917E7" w:rsidP="000917E7">
      <w:pPr>
        <w:pStyle w:val="Reference"/>
      </w:pPr>
      <w:r w:rsidRPr="0035584E">
        <w:t xml:space="preserve">—— 2018, </w:t>
      </w:r>
      <w:r w:rsidRPr="0035584E">
        <w:rPr>
          <w:i/>
          <w:iCs/>
        </w:rPr>
        <w:t>Budget 2017-18</w:t>
      </w:r>
      <w:r>
        <w:rPr>
          <w:i/>
          <w:iCs/>
        </w:rPr>
        <w:t xml:space="preserve">, </w:t>
      </w:r>
      <w:r w:rsidRPr="0035584E">
        <w:rPr>
          <w:i/>
          <w:iCs/>
        </w:rPr>
        <w:t>Final Budget Outcome 2017-18</w:t>
      </w:r>
      <w:r w:rsidRPr="0035584E">
        <w:t>, Canberra.</w:t>
      </w:r>
    </w:p>
    <w:p w14:paraId="742EAC45" w14:textId="77777777" w:rsidR="000917E7" w:rsidRPr="0035584E" w:rsidRDefault="000917E7" w:rsidP="000917E7">
      <w:pPr>
        <w:pStyle w:val="Reference"/>
      </w:pPr>
      <w:r w:rsidRPr="0035584E">
        <w:t xml:space="preserve">—— 2019, </w:t>
      </w:r>
      <w:r w:rsidRPr="0035584E">
        <w:rPr>
          <w:i/>
          <w:iCs/>
        </w:rPr>
        <w:t>Budget 2018-19</w:t>
      </w:r>
      <w:r>
        <w:rPr>
          <w:i/>
          <w:iCs/>
        </w:rPr>
        <w:t xml:space="preserve">, </w:t>
      </w:r>
      <w:r w:rsidRPr="0035584E">
        <w:rPr>
          <w:i/>
          <w:iCs/>
        </w:rPr>
        <w:t>Final Budget Outcome 2018-19</w:t>
      </w:r>
      <w:r w:rsidRPr="0035584E">
        <w:t>, Canberra.</w:t>
      </w:r>
    </w:p>
    <w:p w14:paraId="3D93C33C" w14:textId="77777777" w:rsidR="000917E7" w:rsidRPr="0035584E" w:rsidRDefault="000917E7" w:rsidP="000917E7">
      <w:pPr>
        <w:pStyle w:val="Reference"/>
      </w:pPr>
      <w:r w:rsidRPr="0035584E">
        <w:t xml:space="preserve">—— 2020, </w:t>
      </w:r>
      <w:r w:rsidRPr="0035584E">
        <w:rPr>
          <w:i/>
          <w:iCs/>
        </w:rPr>
        <w:t>Budget 2019-20</w:t>
      </w:r>
      <w:r>
        <w:rPr>
          <w:i/>
          <w:iCs/>
        </w:rPr>
        <w:t xml:space="preserve">, </w:t>
      </w:r>
      <w:r w:rsidRPr="0035584E">
        <w:rPr>
          <w:i/>
          <w:iCs/>
        </w:rPr>
        <w:t>Final Budget Outcome 2019-20</w:t>
      </w:r>
      <w:r w:rsidRPr="0035584E">
        <w:t>, Canberra.</w:t>
      </w:r>
    </w:p>
    <w:p w14:paraId="68B5AB7D" w14:textId="77777777" w:rsidR="000917E7" w:rsidRDefault="000917E7" w:rsidP="000917E7">
      <w:pPr>
        <w:pStyle w:val="Reference"/>
      </w:pPr>
      <w:r w:rsidRPr="0035584E">
        <w:t xml:space="preserve">—— 2021, </w:t>
      </w:r>
      <w:r w:rsidRPr="0035584E">
        <w:rPr>
          <w:i/>
          <w:iCs/>
        </w:rPr>
        <w:t>Budget 2020-21</w:t>
      </w:r>
      <w:r>
        <w:rPr>
          <w:i/>
          <w:iCs/>
        </w:rPr>
        <w:t xml:space="preserve">, </w:t>
      </w:r>
      <w:r w:rsidRPr="0035584E">
        <w:rPr>
          <w:i/>
          <w:iCs/>
        </w:rPr>
        <w:t>Final Budget Outcome 2020-21</w:t>
      </w:r>
      <w:r w:rsidRPr="0035584E">
        <w:t>, Canberra.</w:t>
      </w:r>
    </w:p>
    <w:p w14:paraId="1C80BA52" w14:textId="77777777" w:rsidR="000917E7" w:rsidRPr="0035584E" w:rsidRDefault="000917E7" w:rsidP="000917E7">
      <w:pPr>
        <w:pStyle w:val="Reference"/>
      </w:pPr>
      <w:r w:rsidRPr="0035584E">
        <w:t xml:space="preserve">—— 2022, </w:t>
      </w:r>
      <w:r w:rsidRPr="0035584E">
        <w:rPr>
          <w:i/>
          <w:iCs/>
        </w:rPr>
        <w:t>Budget 2021-22</w:t>
      </w:r>
      <w:r>
        <w:rPr>
          <w:i/>
          <w:iCs/>
        </w:rPr>
        <w:t xml:space="preserve">, </w:t>
      </w:r>
      <w:r w:rsidRPr="0035584E">
        <w:rPr>
          <w:i/>
          <w:iCs/>
        </w:rPr>
        <w:t>Final Budget Outcome 2021-22</w:t>
      </w:r>
      <w:r w:rsidRPr="0035584E">
        <w:t>, Canberra.</w:t>
      </w:r>
    </w:p>
    <w:p w14:paraId="1178A273" w14:textId="77777777" w:rsidR="000917E7" w:rsidRPr="0035584E" w:rsidRDefault="000917E7" w:rsidP="000917E7">
      <w:pPr>
        <w:pStyle w:val="Reference"/>
      </w:pPr>
      <w:r w:rsidRPr="0035584E">
        <w:t xml:space="preserve">—— 2023, </w:t>
      </w:r>
      <w:r w:rsidRPr="0035584E">
        <w:rPr>
          <w:i/>
          <w:iCs/>
        </w:rPr>
        <w:t>Budget 2022-23</w:t>
      </w:r>
      <w:r>
        <w:rPr>
          <w:i/>
          <w:iCs/>
        </w:rPr>
        <w:t>,</w:t>
      </w:r>
      <w:r w:rsidRPr="0035584E">
        <w:rPr>
          <w:i/>
          <w:iCs/>
        </w:rPr>
        <w:t xml:space="preserve"> Final Budget Outcome 2022-23</w:t>
      </w:r>
      <w:r w:rsidRPr="0035584E">
        <w:t>, Canberra.</w:t>
      </w:r>
    </w:p>
    <w:p w14:paraId="5BFCD444" w14:textId="77777777" w:rsidR="000917E7" w:rsidRPr="0035584E" w:rsidRDefault="000917E7" w:rsidP="000917E7">
      <w:pPr>
        <w:pStyle w:val="Reference"/>
      </w:pPr>
      <w:r w:rsidRPr="0035584E">
        <w:t xml:space="preserve">—— 2024, </w:t>
      </w:r>
      <w:r w:rsidRPr="0035584E">
        <w:rPr>
          <w:i/>
          <w:iCs/>
        </w:rPr>
        <w:t>Budget 2023-24</w:t>
      </w:r>
      <w:r>
        <w:rPr>
          <w:i/>
          <w:iCs/>
        </w:rPr>
        <w:t>,</w:t>
      </w:r>
      <w:r w:rsidRPr="0035584E">
        <w:rPr>
          <w:i/>
          <w:iCs/>
        </w:rPr>
        <w:t xml:space="preserve"> Final Budget Outcome 2023-24</w:t>
      </w:r>
      <w:r w:rsidRPr="0035584E">
        <w:t>, Canberra.</w:t>
      </w:r>
    </w:p>
    <w:p w14:paraId="0D682147" w14:textId="77777777" w:rsidR="000917E7" w:rsidRPr="00D71FDD" w:rsidRDefault="000917E7" w:rsidP="000917E7">
      <w:pPr>
        <w:pStyle w:val="Reference"/>
      </w:pPr>
      <w:r w:rsidRPr="0035584E">
        <w:t xml:space="preserve">—— </w:t>
      </w:r>
      <w:r w:rsidRPr="00D71FDD">
        <w:t xml:space="preserve">2024, </w:t>
      </w:r>
      <w:r w:rsidRPr="00D71FDD">
        <w:rPr>
          <w:i/>
          <w:iCs/>
        </w:rPr>
        <w:t>Budget 2024-25</w:t>
      </w:r>
      <w:r>
        <w:rPr>
          <w:i/>
          <w:iCs/>
        </w:rPr>
        <w:t>,</w:t>
      </w:r>
      <w:r w:rsidRPr="00D71FDD">
        <w:rPr>
          <w:i/>
          <w:iCs/>
        </w:rPr>
        <w:t xml:space="preserve"> </w:t>
      </w:r>
      <w:r>
        <w:rPr>
          <w:i/>
          <w:iCs/>
        </w:rPr>
        <w:t>B</w:t>
      </w:r>
      <w:r w:rsidRPr="00D71FDD">
        <w:rPr>
          <w:i/>
          <w:iCs/>
        </w:rPr>
        <w:t xml:space="preserve">udget paper no. 1: </w:t>
      </w:r>
      <w:r>
        <w:rPr>
          <w:i/>
          <w:iCs/>
        </w:rPr>
        <w:t>B</w:t>
      </w:r>
      <w:r w:rsidRPr="00D71FDD">
        <w:rPr>
          <w:i/>
          <w:iCs/>
        </w:rPr>
        <w:t>udget strategy and outlook</w:t>
      </w:r>
      <w:r w:rsidRPr="00D71FDD">
        <w:t>, Canberra.</w:t>
      </w:r>
    </w:p>
    <w:p w14:paraId="6ED15BD5" w14:textId="77777777" w:rsidR="000917E7" w:rsidRPr="00D71FDD" w:rsidRDefault="000917E7" w:rsidP="000917E7">
      <w:pPr>
        <w:pStyle w:val="Reference"/>
      </w:pPr>
      <w:r w:rsidRPr="00D71FDD">
        <w:t>——</w:t>
      </w:r>
      <w:r>
        <w:t> </w:t>
      </w:r>
      <w:r w:rsidRPr="00D71FDD">
        <w:t xml:space="preserve">2025a, </w:t>
      </w:r>
      <w:r w:rsidRPr="00D71FDD">
        <w:rPr>
          <w:i/>
          <w:iCs/>
        </w:rPr>
        <w:t>Budget 2025-26</w:t>
      </w:r>
      <w:r>
        <w:rPr>
          <w:i/>
          <w:iCs/>
        </w:rPr>
        <w:t>,</w:t>
      </w:r>
      <w:r w:rsidRPr="00D71FDD">
        <w:rPr>
          <w:i/>
          <w:iCs/>
        </w:rPr>
        <w:t xml:space="preserve"> </w:t>
      </w:r>
      <w:r>
        <w:rPr>
          <w:i/>
          <w:iCs/>
        </w:rPr>
        <w:t>B</w:t>
      </w:r>
      <w:r w:rsidRPr="00D71FDD">
        <w:rPr>
          <w:i/>
          <w:iCs/>
        </w:rPr>
        <w:t xml:space="preserve">udget paper no. 1: </w:t>
      </w:r>
      <w:r>
        <w:rPr>
          <w:i/>
          <w:iCs/>
        </w:rPr>
        <w:t>B</w:t>
      </w:r>
      <w:r w:rsidRPr="00D71FDD">
        <w:rPr>
          <w:i/>
          <w:iCs/>
        </w:rPr>
        <w:t>udget strategy and outlook</w:t>
      </w:r>
      <w:r w:rsidRPr="00D71FDD">
        <w:t>, Canberra.</w:t>
      </w:r>
    </w:p>
    <w:p w14:paraId="70BCFFAC" w14:textId="77777777" w:rsidR="000917E7" w:rsidRDefault="000917E7" w:rsidP="000917E7">
      <w:pPr>
        <w:pStyle w:val="Reference"/>
      </w:pPr>
      <w:r w:rsidRPr="00D71FDD">
        <w:t>——</w:t>
      </w:r>
      <w:r>
        <w:t> </w:t>
      </w:r>
      <w:r w:rsidRPr="00D71FDD">
        <w:t xml:space="preserve">2025b, </w:t>
      </w:r>
      <w:r w:rsidRPr="00D71FDD">
        <w:rPr>
          <w:i/>
          <w:iCs/>
        </w:rPr>
        <w:t>Budget 2025-26</w:t>
      </w:r>
      <w:r>
        <w:rPr>
          <w:i/>
          <w:iCs/>
        </w:rPr>
        <w:t>,</w:t>
      </w:r>
      <w:r w:rsidRPr="00D71FDD">
        <w:rPr>
          <w:i/>
          <w:iCs/>
        </w:rPr>
        <w:t xml:space="preserve"> </w:t>
      </w:r>
      <w:r>
        <w:rPr>
          <w:i/>
          <w:iCs/>
        </w:rPr>
        <w:t>B</w:t>
      </w:r>
      <w:r w:rsidRPr="00D71FDD">
        <w:rPr>
          <w:i/>
          <w:iCs/>
        </w:rPr>
        <w:t xml:space="preserve">udget paper no. 3: </w:t>
      </w:r>
      <w:r>
        <w:rPr>
          <w:i/>
          <w:iCs/>
        </w:rPr>
        <w:t>F</w:t>
      </w:r>
      <w:r w:rsidRPr="00D71FDD">
        <w:rPr>
          <w:i/>
          <w:iCs/>
        </w:rPr>
        <w:t>ederal fiscal relations</w:t>
      </w:r>
      <w:r w:rsidRPr="00D71FDD">
        <w:t>, Canberra</w:t>
      </w:r>
      <w:r>
        <w:t>.</w:t>
      </w:r>
    </w:p>
    <w:p w14:paraId="1DA96F15" w14:textId="75E49B3D" w:rsidR="000917E7" w:rsidRPr="0035584E" w:rsidRDefault="000917E7" w:rsidP="000917E7">
      <w:pPr>
        <w:pStyle w:val="Reference"/>
      </w:pPr>
      <w:r w:rsidRPr="00286EC4">
        <w:t>—— 2025</w:t>
      </w:r>
      <w:r w:rsidR="00140784" w:rsidRPr="00286EC4">
        <w:t>c</w:t>
      </w:r>
      <w:r w:rsidRPr="00286EC4">
        <w:t xml:space="preserve">, </w:t>
      </w:r>
      <w:r w:rsidRPr="00286EC4">
        <w:rPr>
          <w:i/>
          <w:iCs/>
        </w:rPr>
        <w:t>Budget 2024-25, Final Budget Outcome 2024-25</w:t>
      </w:r>
      <w:r w:rsidRPr="00286EC4">
        <w:t>, Canberra.</w:t>
      </w:r>
    </w:p>
    <w:p w14:paraId="413350BA" w14:textId="274E651C" w:rsidR="00D71FDD" w:rsidRPr="00D71FDD" w:rsidRDefault="00D71FDD" w:rsidP="00EB2D4F">
      <w:pPr>
        <w:pStyle w:val="Reference"/>
      </w:pPr>
      <w:r w:rsidRPr="00D71FDD">
        <w:t xml:space="preserve">Geosciences Australia 2023, </w:t>
      </w:r>
      <w:r w:rsidRPr="00D71FDD">
        <w:rPr>
          <w:i/>
          <w:iCs/>
        </w:rPr>
        <w:t>Iron ore</w:t>
      </w:r>
      <w:r w:rsidRPr="00D71FDD">
        <w:t>, https://www.ga.gov.au/</w:t>
      </w:r>
      <w:r w:rsidR="00286EC4">
        <w:br/>
      </w:r>
      <w:r w:rsidRPr="00D71FDD">
        <w:t>scientific-topics/minerals/mineral-resources-and-advice/</w:t>
      </w:r>
      <w:r w:rsidR="00286EC4">
        <w:br/>
      </w:r>
      <w:r w:rsidRPr="00D71FDD">
        <w:t>australian-resource-reviews/iron-ore (accessed 17 November 2025).</w:t>
      </w:r>
    </w:p>
    <w:p w14:paraId="68ACBCD2" w14:textId="7546A129" w:rsidR="00D71FDD" w:rsidRPr="00D71FDD" w:rsidRDefault="00D71FDD" w:rsidP="00EB2D4F">
      <w:pPr>
        <w:pStyle w:val="Reference"/>
      </w:pPr>
      <w:r w:rsidRPr="00D71FDD">
        <w:t xml:space="preserve">Government of Western Australia 2002, </w:t>
      </w:r>
      <w:r w:rsidRPr="00D71FDD">
        <w:rPr>
          <w:i/>
          <w:iCs/>
        </w:rPr>
        <w:t xml:space="preserve">Western Australia State Budget 2002-03 </w:t>
      </w:r>
      <w:r w:rsidR="002E0C73">
        <w:rPr>
          <w:i/>
          <w:iCs/>
        </w:rPr>
        <w:t>–</w:t>
      </w:r>
      <w:r w:rsidRPr="00D71FDD">
        <w:rPr>
          <w:i/>
          <w:iCs/>
        </w:rPr>
        <w:t xml:space="preserve"> </w:t>
      </w:r>
      <w:r w:rsidR="002E0C73">
        <w:rPr>
          <w:i/>
          <w:iCs/>
        </w:rPr>
        <w:t>B</w:t>
      </w:r>
      <w:r w:rsidRPr="00D71FDD">
        <w:rPr>
          <w:i/>
          <w:iCs/>
        </w:rPr>
        <w:t xml:space="preserve">udget paper no.3: </w:t>
      </w:r>
      <w:r w:rsidR="002E0C73">
        <w:rPr>
          <w:i/>
          <w:iCs/>
        </w:rPr>
        <w:t>E</w:t>
      </w:r>
      <w:r w:rsidRPr="00D71FDD">
        <w:rPr>
          <w:i/>
          <w:iCs/>
        </w:rPr>
        <w:t>conomic and fiscal outlook</w:t>
      </w:r>
      <w:r w:rsidRPr="00D71FDD">
        <w:t>, May, Perth.</w:t>
      </w:r>
    </w:p>
    <w:p w14:paraId="45D4A88B" w14:textId="40E1B1A6" w:rsidR="00D71FDD" w:rsidRPr="00D71FDD" w:rsidRDefault="00D71FDD" w:rsidP="00EB2D4F">
      <w:pPr>
        <w:pStyle w:val="Reference"/>
      </w:pPr>
      <w:r w:rsidRPr="00D71FDD">
        <w:t>——</w:t>
      </w:r>
      <w:r w:rsidR="00EB2D4F">
        <w:t> </w:t>
      </w:r>
      <w:r w:rsidRPr="00D71FDD">
        <w:t xml:space="preserve">2022, </w:t>
      </w:r>
      <w:r w:rsidRPr="00D71FDD">
        <w:rPr>
          <w:i/>
          <w:iCs/>
        </w:rPr>
        <w:t xml:space="preserve">Western Australia State Budget 2022-23 </w:t>
      </w:r>
      <w:r w:rsidR="003E3B51">
        <w:rPr>
          <w:i/>
          <w:iCs/>
        </w:rPr>
        <w:t>–</w:t>
      </w:r>
      <w:r w:rsidRPr="00D71FDD">
        <w:rPr>
          <w:i/>
          <w:iCs/>
        </w:rPr>
        <w:t xml:space="preserve"> </w:t>
      </w:r>
      <w:r w:rsidR="003E3B51">
        <w:rPr>
          <w:i/>
          <w:iCs/>
        </w:rPr>
        <w:t>B</w:t>
      </w:r>
      <w:r w:rsidRPr="00D71FDD">
        <w:rPr>
          <w:i/>
          <w:iCs/>
        </w:rPr>
        <w:t xml:space="preserve">udget paper no.3: </w:t>
      </w:r>
      <w:r w:rsidR="003E3B51">
        <w:rPr>
          <w:i/>
          <w:iCs/>
        </w:rPr>
        <w:t>E</w:t>
      </w:r>
      <w:r w:rsidRPr="00D71FDD">
        <w:rPr>
          <w:i/>
          <w:iCs/>
        </w:rPr>
        <w:t>conomic and fiscal outlook</w:t>
      </w:r>
      <w:r w:rsidRPr="00D71FDD">
        <w:t>, May, Perth.</w:t>
      </w:r>
    </w:p>
    <w:p w14:paraId="0A52B7B0" w14:textId="15AB072D" w:rsidR="00D71FDD" w:rsidRPr="00D71FDD" w:rsidRDefault="00D71FDD" w:rsidP="00EB2D4F">
      <w:pPr>
        <w:pStyle w:val="Reference"/>
      </w:pPr>
      <w:r w:rsidRPr="00D71FDD">
        <w:t xml:space="preserve">Parliament of the Commonwealth of Australia 2018, </w:t>
      </w:r>
      <w:r w:rsidRPr="00D71FDD">
        <w:rPr>
          <w:i/>
          <w:iCs/>
        </w:rPr>
        <w:t xml:space="preserve">Treasury Laws Amendment (Making Sure Every State and Territory Gets Their Fair Share of GST) Bill 2018 </w:t>
      </w:r>
      <w:r w:rsidR="00F161DD">
        <w:rPr>
          <w:i/>
          <w:iCs/>
        </w:rPr>
        <w:t>–</w:t>
      </w:r>
      <w:r w:rsidRPr="00D71FDD">
        <w:rPr>
          <w:i/>
          <w:iCs/>
        </w:rPr>
        <w:t xml:space="preserve"> Explanatory Memorandum</w:t>
      </w:r>
      <w:r w:rsidRPr="00D71FDD">
        <w:t>.</w:t>
      </w:r>
    </w:p>
    <w:p w14:paraId="75FEADEC" w14:textId="77777777" w:rsidR="00E86D0D" w:rsidRPr="0035584E" w:rsidRDefault="00E86D0D" w:rsidP="00E86D0D">
      <w:pPr>
        <w:pStyle w:val="Reference"/>
      </w:pPr>
      <w:r w:rsidRPr="0035584E">
        <w:t xml:space="preserve">PBO (Parliamentary Budget Office) 2024, </w:t>
      </w:r>
      <w:r w:rsidRPr="0035584E">
        <w:rPr>
          <w:i/>
          <w:iCs/>
        </w:rPr>
        <w:t>2024-25 National Fiscal Outlook</w:t>
      </w:r>
      <w:r w:rsidRPr="0035584E">
        <w:t>.</w:t>
      </w:r>
    </w:p>
    <w:p w14:paraId="225D9097" w14:textId="741FC00A" w:rsidR="00D71FDD" w:rsidRDefault="00D71FDD" w:rsidP="00EB2D4F">
      <w:pPr>
        <w:pStyle w:val="Reference"/>
      </w:pPr>
      <w:r w:rsidRPr="00D71FDD">
        <w:t xml:space="preserve">PC (Productivity Commission) 2018, </w:t>
      </w:r>
      <w:r w:rsidRPr="00D71FDD">
        <w:rPr>
          <w:i/>
          <w:iCs/>
        </w:rPr>
        <w:t xml:space="preserve">Horizontal </w:t>
      </w:r>
      <w:r w:rsidR="003E3B51">
        <w:rPr>
          <w:i/>
          <w:iCs/>
        </w:rPr>
        <w:t>F</w:t>
      </w:r>
      <w:r w:rsidRPr="00D71FDD">
        <w:rPr>
          <w:i/>
          <w:iCs/>
        </w:rPr>
        <w:t>iscal Equalisation</w:t>
      </w:r>
      <w:r w:rsidRPr="00D71FDD">
        <w:t>, Report no. 88, Canberra.</w:t>
      </w:r>
    </w:p>
    <w:p w14:paraId="76ACA6DD" w14:textId="77777777" w:rsidR="00C8537D" w:rsidRPr="00D71FDD" w:rsidRDefault="00C8537D" w:rsidP="00EB2D4F">
      <w:pPr>
        <w:pStyle w:val="Reference"/>
      </w:pPr>
    </w:p>
    <w:p w14:paraId="3B69036E" w14:textId="77777777" w:rsidR="00EB2D4F" w:rsidRDefault="00EB2D4F" w:rsidP="00FB2ADD">
      <w:pPr>
        <w:pStyle w:val="Reference"/>
        <w:sectPr w:rsidR="00EB2D4F" w:rsidSect="00EB2D4F">
          <w:type w:val="continuous"/>
          <w:pgSz w:w="11906" w:h="16838" w:code="9"/>
          <w:pgMar w:top="1134" w:right="1134" w:bottom="1134" w:left="1134" w:header="794" w:footer="510" w:gutter="0"/>
          <w:cols w:num="2" w:space="708"/>
          <w:docGrid w:linePitch="360"/>
        </w:sectPr>
      </w:pPr>
    </w:p>
    <w:p w14:paraId="78903956" w14:textId="19CA47FD" w:rsidR="002B3FA9" w:rsidRDefault="002B3FA9" w:rsidP="006B6B1A">
      <w:pPr>
        <w:pStyle w:val="Reference"/>
      </w:pPr>
    </w:p>
    <w:sectPr w:rsidR="002B3FA9" w:rsidSect="00EB2D4F">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CA42D" w14:textId="77777777" w:rsidR="00540E30" w:rsidRDefault="00540E30" w:rsidP="008017BC">
      <w:r>
        <w:separator/>
      </w:r>
    </w:p>
    <w:p w14:paraId="7B52FF60" w14:textId="77777777" w:rsidR="00540E30" w:rsidRDefault="00540E30"/>
  </w:endnote>
  <w:endnote w:type="continuationSeparator" w:id="0">
    <w:p w14:paraId="611653F1" w14:textId="77777777" w:rsidR="00540E30" w:rsidRDefault="00540E30" w:rsidP="008017BC">
      <w:r>
        <w:continuationSeparator/>
      </w:r>
    </w:p>
    <w:p w14:paraId="309F3F49" w14:textId="77777777" w:rsidR="00540E30" w:rsidRDefault="00540E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E1D5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3F624BB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3D37B" w14:textId="77777777" w:rsidR="00540E30" w:rsidRPr="00C238D1" w:rsidRDefault="00540E30" w:rsidP="00273E86">
      <w:pPr>
        <w:spacing w:after="0" w:line="240" w:lineRule="auto"/>
        <w:rPr>
          <w:rStyle w:val="ColourDarkBlue"/>
        </w:rPr>
      </w:pPr>
      <w:r w:rsidRPr="00C238D1">
        <w:rPr>
          <w:rStyle w:val="ColourDarkBlue"/>
        </w:rPr>
        <w:continuationSeparator/>
      </w:r>
    </w:p>
  </w:footnote>
  <w:footnote w:type="continuationSeparator" w:id="0">
    <w:p w14:paraId="602E995A" w14:textId="77777777" w:rsidR="00540E30" w:rsidRPr="001D7D9B" w:rsidRDefault="00540E30" w:rsidP="001D7D9B">
      <w:pPr>
        <w:spacing w:after="0" w:line="240" w:lineRule="auto"/>
        <w:rPr>
          <w:color w:val="265A9A" w:themeColor="background2"/>
        </w:rPr>
      </w:pPr>
      <w:r w:rsidRPr="00C238D1">
        <w:rPr>
          <w:rStyle w:val="ColourDarkBlue"/>
        </w:rPr>
        <w:continuationSeparator/>
      </w:r>
    </w:p>
  </w:footnote>
  <w:footnote w:type="continuationNotice" w:id="1">
    <w:p w14:paraId="720CB564" w14:textId="77777777" w:rsidR="00540E30" w:rsidRDefault="00540E30"/>
  </w:footnote>
  <w:footnote w:id="2">
    <w:p w14:paraId="132E0C96" w14:textId="77777777" w:rsidR="00CF32D5" w:rsidRPr="003776C5" w:rsidRDefault="00CF32D5" w:rsidP="00CF32D5">
      <w:pPr>
        <w:pStyle w:val="FootnoteText"/>
      </w:pPr>
      <w:r w:rsidRPr="00A42641">
        <w:rPr>
          <w:rStyle w:val="FootnoteReference"/>
        </w:rPr>
        <w:footnoteRef/>
      </w:r>
      <w:r w:rsidRPr="00CA7834">
        <w:t xml:space="preserve"> </w:t>
      </w:r>
      <w:r w:rsidRPr="003776C5">
        <w:t>The Australian Government’s net operating balance was positive in 2022-23 and 2023-24, but was negative in 2024-25 and is forecast to be negative until 2028-29 (Commonwealth of Australia 2024, p. 116, 2025a, p. 85).</w:t>
      </w:r>
    </w:p>
  </w:footnote>
  <w:footnote w:id="3">
    <w:p w14:paraId="49A5657D" w14:textId="77777777" w:rsidR="00D0588D" w:rsidRPr="00ED0253" w:rsidRDefault="00D0588D" w:rsidP="00D0588D">
      <w:pPr>
        <w:pStyle w:val="FootnoteText"/>
      </w:pPr>
      <w:r w:rsidRPr="00A42641">
        <w:rPr>
          <w:rStyle w:val="FootnoteReference"/>
        </w:rPr>
        <w:footnoteRef/>
      </w:r>
      <w:r>
        <w:t xml:space="preserve"> The credit ratings listed here are provided by S&amp;P, with the exception of the Northern Territory, with its rating provided by Moody’s. </w:t>
      </w:r>
    </w:p>
  </w:footnote>
  <w:footnote w:id="4">
    <w:p w14:paraId="3A90D2D7" w14:textId="317E20A0" w:rsidR="001B0BAA" w:rsidRPr="000B1AD4" w:rsidRDefault="001B0BAA" w:rsidP="001B0BAA">
      <w:pPr>
        <w:pStyle w:val="FootnoteText"/>
        <w:rPr>
          <w:lang w:val="en-US"/>
        </w:rPr>
      </w:pPr>
      <w:r w:rsidRPr="00A42641">
        <w:rPr>
          <w:rStyle w:val="FootnoteReference"/>
        </w:rPr>
        <w:footnoteRef/>
      </w:r>
      <w:r>
        <w:t xml:space="preserve"> </w:t>
      </w:r>
      <w:r>
        <w:rPr>
          <w:lang w:val="en-US"/>
        </w:rPr>
        <w:t>The cost of the ‘</w:t>
      </w:r>
      <w:r w:rsidRPr="00343FD6">
        <w:rPr>
          <w:i/>
          <w:lang w:val="en-US"/>
        </w:rPr>
        <w:t>No Worse Off Guarantee</w:t>
      </w:r>
      <w:r>
        <w:rPr>
          <w:lang w:val="en-US"/>
        </w:rPr>
        <w:t xml:space="preserve">’ is referred to as ‘HFE transition payments’ in the </w:t>
      </w:r>
      <w:r w:rsidR="00A367AB">
        <w:rPr>
          <w:lang w:val="en-US"/>
        </w:rPr>
        <w:t>Australian</w:t>
      </w:r>
      <w:r>
        <w:rPr>
          <w:lang w:val="en-US"/>
        </w:rPr>
        <w:t xml:space="preserve"> </w:t>
      </w:r>
      <w:r w:rsidR="009D1A7D">
        <w:rPr>
          <w:lang w:val="en-US"/>
        </w:rPr>
        <w:t>G</w:t>
      </w:r>
      <w:r>
        <w:rPr>
          <w:lang w:val="en-US"/>
        </w:rPr>
        <w:t>overnment budget papers.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A6349" w14:textId="10022263" w:rsidR="00596550" w:rsidRDefault="00000000" w:rsidP="00596550">
    <w:pPr>
      <w:pStyle w:val="Header-KeylineRight"/>
    </w:pPr>
    <w:sdt>
      <w:sdtPr>
        <w:rPr>
          <w:rStyle w:val="Strong"/>
        </w:rPr>
        <w:alias w:val="Title"/>
        <w:tag w:val=""/>
        <w:id w:val="-1701777645"/>
        <w:placeholder>
          <w:docPart w:val="7DFEA1ED75EC48FA8C887D49F23277EC"/>
        </w:placeholder>
        <w:dataBinding w:prefixMappings="xmlns:ns0='http://purl.org/dc/elements/1.1/' xmlns:ns1='http://schemas.openxmlformats.org/package/2006/metadata/core-properties' " w:xpath="/ns1:coreProperties[1]/ns0:title[1]" w:storeItemID="{6C3C8BC8-F283-45AE-878A-BAB7291924A1}"/>
        <w:text/>
      </w:sdtPr>
      <w:sdtContent>
        <w:r w:rsidR="00C13391">
          <w:rPr>
            <w:rStyle w:val="Strong"/>
          </w:rPr>
          <w:t>Issues paper - GST distribution reforms</w:t>
        </w:r>
      </w:sdtContent>
    </w:sdt>
    <w:r w:rsidR="00596550">
      <w:t xml:space="preserve"> Inquiry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4BB32" w14:textId="10D0832D" w:rsidR="00596550" w:rsidRPr="007215EF" w:rsidRDefault="00A269F0" w:rsidP="00A269F0">
    <w:pPr>
      <w:pStyle w:val="Header-KeylineRight"/>
    </w:pPr>
    <w:r>
      <w:t>GST distribution reforms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B94FB" w14:textId="473179A0" w:rsidR="00596550" w:rsidRPr="007215EF" w:rsidRDefault="007E0606" w:rsidP="00596550">
    <w:r>
      <w:rPr>
        <w:noProof/>
      </w:rPr>
      <w:drawing>
        <wp:anchor distT="0" distB="0" distL="114300" distR="114300" simplePos="0" relativeHeight="251658240" behindDoc="0" locked="0" layoutInCell="1" allowOverlap="1" wp14:anchorId="559DBB71" wp14:editId="779D64B5">
          <wp:simplePos x="0" y="0"/>
          <wp:positionH relativeFrom="page">
            <wp:posOffset>0</wp:posOffset>
          </wp:positionH>
          <wp:positionV relativeFrom="paragraph">
            <wp:posOffset>-513715</wp:posOffset>
          </wp:positionV>
          <wp:extent cx="7560000" cy="10692000"/>
          <wp:effectExtent l="0" t="0" r="3175" b="0"/>
          <wp:wrapNone/>
          <wp:docPr id="1799173842" name="Picture 1" descr="Australian Government | &#10;Productivity Commission logo&#10;Issues paper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73842" name="Picture 1" descr="Australian Government | &#10;Productivity Commission logo&#10;Issues paper cover pag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B905DE">
      <w:rPr>
        <w:noProof/>
      </w:rPr>
      <w:t>G</w:t>
    </w:r>
  </w:p>
  <w:p w14:paraId="1A0F375B" w14:textId="77777777" w:rsidR="00596550" w:rsidRPr="00596550" w:rsidRDefault="00596550" w:rsidP="00596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EE149" w14:textId="26DFA17F" w:rsidR="00D910BC" w:rsidRDefault="00D910BC" w:rsidP="00D910BC">
    <w:pPr>
      <w:pStyle w:val="Header-Keyline"/>
    </w:pPr>
    <w:r>
      <w:t>Issues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12A67D5"/>
    <w:multiLevelType w:val="hybridMultilevel"/>
    <w:tmpl w:val="9404E4F0"/>
    <w:lvl w:ilvl="0" w:tplc="19425D88">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A6380"/>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BE686F8"/>
    <w:lvl w:ilvl="0">
      <w:start w:val="1"/>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7" w15:restartNumberingAfterBreak="0">
    <w:nsid w:val="10B516A3"/>
    <w:multiLevelType w:val="multilevel"/>
    <w:tmpl w:val="9AC61FCC"/>
    <w:numStyleLink w:val="ListHeadings"/>
  </w:abstractNum>
  <w:abstractNum w:abstractNumId="8" w15:restartNumberingAfterBreak="0">
    <w:nsid w:val="139617D4"/>
    <w:multiLevelType w:val="hybridMultilevel"/>
    <w:tmpl w:val="556ECDB6"/>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A1A0E47"/>
    <w:multiLevelType w:val="multilevel"/>
    <w:tmpl w:val="7F2644B4"/>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CD84BBA"/>
    <w:multiLevelType w:val="hybridMultilevel"/>
    <w:tmpl w:val="E9EE0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BC67FE"/>
    <w:multiLevelType w:val="multilevel"/>
    <w:tmpl w:val="1FA8DC2A"/>
    <w:styleLink w:val="Numbering"/>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4" w15:restartNumberingAfterBreak="0">
    <w:nsid w:val="25DD58C4"/>
    <w:multiLevelType w:val="hybridMultilevel"/>
    <w:tmpl w:val="7B48018C"/>
    <w:lvl w:ilvl="0" w:tplc="10A4CD0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5" w15:restartNumberingAfterBreak="0">
    <w:nsid w:val="25E33934"/>
    <w:multiLevelType w:val="multilevel"/>
    <w:tmpl w:val="9AC61FCC"/>
    <w:numStyleLink w:val="ListHeadings"/>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92DC7EC4"/>
    <w:numStyleLink w:val="AppendixHeadingList"/>
  </w:abstractNum>
  <w:abstractNum w:abstractNumId="18" w15:restartNumberingAfterBreak="0">
    <w:nsid w:val="36E23A3D"/>
    <w:multiLevelType w:val="multilevel"/>
    <w:tmpl w:val="9AC61FCC"/>
    <w:numStyleLink w:val="ListHeadings"/>
  </w:abstractNum>
  <w:abstractNum w:abstractNumId="19" w15:restartNumberingAfterBreak="0">
    <w:nsid w:val="3AE940A2"/>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FB65101"/>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0B9106D"/>
    <w:multiLevelType w:val="hybridMultilevel"/>
    <w:tmpl w:val="A672E23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6107838"/>
    <w:multiLevelType w:val="singleLevel"/>
    <w:tmpl w:val="775A3F3A"/>
    <w:lvl w:ilvl="0">
      <w:start w:val="1"/>
      <w:numFmt w:val="bullet"/>
      <w:lvlText w:val=""/>
      <w:lvlJc w:val="left"/>
      <w:pPr>
        <w:tabs>
          <w:tab w:val="num" w:pos="680"/>
        </w:tabs>
        <w:ind w:left="680" w:hanging="340"/>
      </w:pPr>
      <w:rPr>
        <w:rFonts w:ascii="Symbol" w:hAnsi="Symbol" w:hint="default"/>
        <w:sz w:val="18"/>
      </w:rPr>
    </w:lvl>
  </w:abstractNum>
  <w:abstractNum w:abstractNumId="25" w15:restartNumberingAfterBreak="0">
    <w:nsid w:val="596A0C8C"/>
    <w:multiLevelType w:val="multilevel"/>
    <w:tmpl w:val="1FA8DC2A"/>
    <w:numStyleLink w:val="Numbering"/>
  </w:abstractNum>
  <w:abstractNum w:abstractNumId="26" w15:restartNumberingAfterBreak="0">
    <w:nsid w:val="5EAB06AB"/>
    <w:multiLevelType w:val="hybridMultilevel"/>
    <w:tmpl w:val="B3880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34636A"/>
    <w:multiLevelType w:val="multilevel"/>
    <w:tmpl w:val="1FA8DC2A"/>
    <w:numStyleLink w:val="Numbering"/>
  </w:abstractNum>
  <w:abstractNum w:abstractNumId="28" w15:restartNumberingAfterBreak="0">
    <w:nsid w:val="68B94265"/>
    <w:multiLevelType w:val="multilevel"/>
    <w:tmpl w:val="4F48000A"/>
    <w:numStyleLink w:val="Alphalist"/>
  </w:abstractNum>
  <w:abstractNum w:abstractNumId="29" w15:restartNumberingAfterBreak="0">
    <w:nsid w:val="69FB05F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5B857D9"/>
    <w:multiLevelType w:val="hybridMultilevel"/>
    <w:tmpl w:val="9AC61FCC"/>
    <w:styleLink w:val="ListHeadings"/>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61B4A1B"/>
    <w:multiLevelType w:val="multilevel"/>
    <w:tmpl w:val="4F48000A"/>
    <w:numStyleLink w:val="Alphalist"/>
  </w:abstractNum>
  <w:abstractNum w:abstractNumId="32" w15:restartNumberingAfterBreak="0">
    <w:nsid w:val="79464121"/>
    <w:multiLevelType w:val="multilevel"/>
    <w:tmpl w:val="4F48000A"/>
    <w:styleLink w:val="Alphalist"/>
    <w:lvl w:ilvl="0">
      <w:start w:val="1"/>
      <w:numFmt w:val="lowerLetter"/>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num w:numId="1" w16cid:durableId="343703314">
    <w:abstractNumId w:val="0"/>
  </w:num>
  <w:num w:numId="2" w16cid:durableId="1483886714">
    <w:abstractNumId w:val="5"/>
  </w:num>
  <w:num w:numId="3" w16cid:durableId="1285230396">
    <w:abstractNumId w:val="16"/>
  </w:num>
  <w:num w:numId="4" w16cid:durableId="708725191">
    <w:abstractNumId w:val="3"/>
  </w:num>
  <w:num w:numId="5" w16cid:durableId="1169561150">
    <w:abstractNumId w:val="6"/>
  </w:num>
  <w:num w:numId="6" w16cid:durableId="1926331833">
    <w:abstractNumId w:val="1"/>
  </w:num>
  <w:num w:numId="7" w16cid:durableId="504591816">
    <w:abstractNumId w:val="2"/>
  </w:num>
  <w:num w:numId="8" w16cid:durableId="1987199898">
    <w:abstractNumId w:val="12"/>
  </w:num>
  <w:num w:numId="9" w16cid:durableId="566569578">
    <w:abstractNumId w:val="26"/>
  </w:num>
  <w:num w:numId="10" w16cid:durableId="269514328">
    <w:abstractNumId w:val="23"/>
  </w:num>
  <w:num w:numId="11" w16cid:durableId="1717462890">
    <w:abstractNumId w:val="8"/>
  </w:num>
  <w:num w:numId="12" w16cid:durableId="1465268152">
    <w:abstractNumId w:val="13"/>
  </w:num>
  <w:num w:numId="13" w16cid:durableId="271133019">
    <w:abstractNumId w:val="19"/>
  </w:num>
  <w:num w:numId="14" w16cid:durableId="485317525">
    <w:abstractNumId w:val="22"/>
  </w:num>
  <w:num w:numId="15" w16cid:durableId="579100624">
    <w:abstractNumId w:val="29"/>
  </w:num>
  <w:num w:numId="16" w16cid:durableId="1681199094">
    <w:abstractNumId w:val="32"/>
  </w:num>
  <w:num w:numId="17" w16cid:durableId="2675889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400636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48716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0866258">
    <w:abstractNumId w:val="4"/>
  </w:num>
  <w:num w:numId="21" w16cid:durableId="25637802">
    <w:abstractNumId w:val="20"/>
  </w:num>
  <w:num w:numId="22" w16cid:durableId="1802578048">
    <w:abstractNumId w:val="31"/>
  </w:num>
  <w:num w:numId="23" w16cid:durableId="1987661254">
    <w:abstractNumId w:val="17"/>
  </w:num>
  <w:num w:numId="24" w16cid:durableId="1391343518">
    <w:abstractNumId w:val="11"/>
  </w:num>
  <w:num w:numId="25" w16cid:durableId="196238754">
    <w:abstractNumId w:val="27"/>
  </w:num>
  <w:num w:numId="26" w16cid:durableId="2974924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02657175">
    <w:abstractNumId w:val="7"/>
  </w:num>
  <w:num w:numId="28" w16cid:durableId="372190476">
    <w:abstractNumId w:val="21"/>
  </w:num>
  <w:num w:numId="29" w16cid:durableId="64495143">
    <w:abstractNumId w:val="10"/>
  </w:num>
  <w:num w:numId="30" w16cid:durableId="4926430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9975227">
    <w:abstractNumId w:val="18"/>
  </w:num>
  <w:num w:numId="32" w16cid:durableId="1177618811">
    <w:abstractNumId w:val="28"/>
  </w:num>
  <w:num w:numId="33" w16cid:durableId="1342007371">
    <w:abstractNumId w:val="15"/>
  </w:num>
  <w:num w:numId="34" w16cid:durableId="1136527759">
    <w:abstractNumId w:val="24"/>
  </w:num>
  <w:num w:numId="35" w16cid:durableId="1320772107">
    <w:abstractNumId w:val="9"/>
  </w:num>
  <w:num w:numId="36" w16cid:durableId="239868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82821618">
    <w:abstractNumId w:val="14"/>
  </w:num>
  <w:num w:numId="38" w16cid:durableId="845636328">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472"/>
    <w:rsid w:val="00000075"/>
    <w:rsid w:val="000000C9"/>
    <w:rsid w:val="000001DB"/>
    <w:rsid w:val="0000032E"/>
    <w:rsid w:val="0000046B"/>
    <w:rsid w:val="000004D6"/>
    <w:rsid w:val="00000546"/>
    <w:rsid w:val="00000681"/>
    <w:rsid w:val="00000829"/>
    <w:rsid w:val="00000B5F"/>
    <w:rsid w:val="00000BB6"/>
    <w:rsid w:val="00000EE0"/>
    <w:rsid w:val="00000F3C"/>
    <w:rsid w:val="00000F3F"/>
    <w:rsid w:val="00000F7B"/>
    <w:rsid w:val="00001061"/>
    <w:rsid w:val="00001180"/>
    <w:rsid w:val="0000119B"/>
    <w:rsid w:val="00001516"/>
    <w:rsid w:val="000016D1"/>
    <w:rsid w:val="000017AE"/>
    <w:rsid w:val="0000193D"/>
    <w:rsid w:val="00001A2B"/>
    <w:rsid w:val="00001AF5"/>
    <w:rsid w:val="00001C7F"/>
    <w:rsid w:val="00001D15"/>
    <w:rsid w:val="00002021"/>
    <w:rsid w:val="00002367"/>
    <w:rsid w:val="00002590"/>
    <w:rsid w:val="00002E3B"/>
    <w:rsid w:val="00002E85"/>
    <w:rsid w:val="00003155"/>
    <w:rsid w:val="00003233"/>
    <w:rsid w:val="0000326C"/>
    <w:rsid w:val="0000336F"/>
    <w:rsid w:val="0000344E"/>
    <w:rsid w:val="00003520"/>
    <w:rsid w:val="000037E4"/>
    <w:rsid w:val="000037F2"/>
    <w:rsid w:val="00003A8E"/>
    <w:rsid w:val="00003ABF"/>
    <w:rsid w:val="00003B18"/>
    <w:rsid w:val="00003CC9"/>
    <w:rsid w:val="00003CE5"/>
    <w:rsid w:val="00003E4A"/>
    <w:rsid w:val="00003E53"/>
    <w:rsid w:val="00003F17"/>
    <w:rsid w:val="00003F4F"/>
    <w:rsid w:val="0000400A"/>
    <w:rsid w:val="00004079"/>
    <w:rsid w:val="00004133"/>
    <w:rsid w:val="000041BE"/>
    <w:rsid w:val="00004278"/>
    <w:rsid w:val="000042F3"/>
    <w:rsid w:val="00004363"/>
    <w:rsid w:val="00004443"/>
    <w:rsid w:val="00004489"/>
    <w:rsid w:val="0000448E"/>
    <w:rsid w:val="0000452E"/>
    <w:rsid w:val="000045B4"/>
    <w:rsid w:val="000046F8"/>
    <w:rsid w:val="00004708"/>
    <w:rsid w:val="000047C4"/>
    <w:rsid w:val="00004989"/>
    <w:rsid w:val="00004AA8"/>
    <w:rsid w:val="00004BD9"/>
    <w:rsid w:val="00004C94"/>
    <w:rsid w:val="00004E5C"/>
    <w:rsid w:val="00004E97"/>
    <w:rsid w:val="00005090"/>
    <w:rsid w:val="00005133"/>
    <w:rsid w:val="0000526E"/>
    <w:rsid w:val="0000533F"/>
    <w:rsid w:val="00005447"/>
    <w:rsid w:val="000054E7"/>
    <w:rsid w:val="000055E3"/>
    <w:rsid w:val="0000563D"/>
    <w:rsid w:val="00005655"/>
    <w:rsid w:val="0000565B"/>
    <w:rsid w:val="0000582E"/>
    <w:rsid w:val="00005847"/>
    <w:rsid w:val="0000588D"/>
    <w:rsid w:val="00005939"/>
    <w:rsid w:val="00005AE4"/>
    <w:rsid w:val="00005AFE"/>
    <w:rsid w:val="00005B36"/>
    <w:rsid w:val="00005BF6"/>
    <w:rsid w:val="00005C79"/>
    <w:rsid w:val="00005E5D"/>
    <w:rsid w:val="00006051"/>
    <w:rsid w:val="00006195"/>
    <w:rsid w:val="000061EE"/>
    <w:rsid w:val="000062BA"/>
    <w:rsid w:val="000065A1"/>
    <w:rsid w:val="0000684E"/>
    <w:rsid w:val="00006855"/>
    <w:rsid w:val="00006890"/>
    <w:rsid w:val="00006B3B"/>
    <w:rsid w:val="00006BFF"/>
    <w:rsid w:val="00006C53"/>
    <w:rsid w:val="00006D12"/>
    <w:rsid w:val="00006E62"/>
    <w:rsid w:val="00007034"/>
    <w:rsid w:val="000070C9"/>
    <w:rsid w:val="00007210"/>
    <w:rsid w:val="00007250"/>
    <w:rsid w:val="00007284"/>
    <w:rsid w:val="000075F4"/>
    <w:rsid w:val="0000765D"/>
    <w:rsid w:val="00007899"/>
    <w:rsid w:val="00007956"/>
    <w:rsid w:val="00007BDD"/>
    <w:rsid w:val="00007C10"/>
    <w:rsid w:val="00010216"/>
    <w:rsid w:val="000102A1"/>
    <w:rsid w:val="000102F0"/>
    <w:rsid w:val="00010518"/>
    <w:rsid w:val="0001051E"/>
    <w:rsid w:val="000108B6"/>
    <w:rsid w:val="000108CD"/>
    <w:rsid w:val="00010A1E"/>
    <w:rsid w:val="00010AC5"/>
    <w:rsid w:val="00010B0F"/>
    <w:rsid w:val="00010BB7"/>
    <w:rsid w:val="00010C62"/>
    <w:rsid w:val="00010D36"/>
    <w:rsid w:val="00010DD4"/>
    <w:rsid w:val="00010DFD"/>
    <w:rsid w:val="00010EAE"/>
    <w:rsid w:val="00010F24"/>
    <w:rsid w:val="00011056"/>
    <w:rsid w:val="00011331"/>
    <w:rsid w:val="0001138C"/>
    <w:rsid w:val="00011474"/>
    <w:rsid w:val="00011532"/>
    <w:rsid w:val="00011978"/>
    <w:rsid w:val="00011A19"/>
    <w:rsid w:val="00011B6E"/>
    <w:rsid w:val="00011B8E"/>
    <w:rsid w:val="00011D55"/>
    <w:rsid w:val="00011E8B"/>
    <w:rsid w:val="00011EA6"/>
    <w:rsid w:val="00011F91"/>
    <w:rsid w:val="0001242F"/>
    <w:rsid w:val="00012627"/>
    <w:rsid w:val="0001276B"/>
    <w:rsid w:val="0001276C"/>
    <w:rsid w:val="0001283E"/>
    <w:rsid w:val="00012868"/>
    <w:rsid w:val="00012A3E"/>
    <w:rsid w:val="00012B31"/>
    <w:rsid w:val="00012C3F"/>
    <w:rsid w:val="00012C44"/>
    <w:rsid w:val="0001301A"/>
    <w:rsid w:val="000130E1"/>
    <w:rsid w:val="000130E3"/>
    <w:rsid w:val="000132F1"/>
    <w:rsid w:val="00013452"/>
    <w:rsid w:val="0001350C"/>
    <w:rsid w:val="00013588"/>
    <w:rsid w:val="00013687"/>
    <w:rsid w:val="000139A3"/>
    <w:rsid w:val="00013AB4"/>
    <w:rsid w:val="00013B9E"/>
    <w:rsid w:val="00013F4B"/>
    <w:rsid w:val="0001400E"/>
    <w:rsid w:val="00014196"/>
    <w:rsid w:val="000145C5"/>
    <w:rsid w:val="0001460E"/>
    <w:rsid w:val="000148D9"/>
    <w:rsid w:val="00014982"/>
    <w:rsid w:val="00014B7A"/>
    <w:rsid w:val="00014E18"/>
    <w:rsid w:val="00014F2B"/>
    <w:rsid w:val="00014F85"/>
    <w:rsid w:val="0001517C"/>
    <w:rsid w:val="00015267"/>
    <w:rsid w:val="00015316"/>
    <w:rsid w:val="000153C1"/>
    <w:rsid w:val="00015469"/>
    <w:rsid w:val="00015787"/>
    <w:rsid w:val="0001587F"/>
    <w:rsid w:val="00015921"/>
    <w:rsid w:val="00015A7D"/>
    <w:rsid w:val="00015C67"/>
    <w:rsid w:val="00015D90"/>
    <w:rsid w:val="00015EE1"/>
    <w:rsid w:val="00015F52"/>
    <w:rsid w:val="00015F9B"/>
    <w:rsid w:val="000160E7"/>
    <w:rsid w:val="000162E0"/>
    <w:rsid w:val="0001654E"/>
    <w:rsid w:val="000169FE"/>
    <w:rsid w:val="00016AA5"/>
    <w:rsid w:val="00016B21"/>
    <w:rsid w:val="00016C9D"/>
    <w:rsid w:val="00016DD7"/>
    <w:rsid w:val="00016F5D"/>
    <w:rsid w:val="00017063"/>
    <w:rsid w:val="000170AA"/>
    <w:rsid w:val="00017206"/>
    <w:rsid w:val="000173D0"/>
    <w:rsid w:val="000174D8"/>
    <w:rsid w:val="0001759B"/>
    <w:rsid w:val="00017B4C"/>
    <w:rsid w:val="00017B9D"/>
    <w:rsid w:val="00017DE9"/>
    <w:rsid w:val="00017F0C"/>
    <w:rsid w:val="000200EE"/>
    <w:rsid w:val="000200EF"/>
    <w:rsid w:val="000201E9"/>
    <w:rsid w:val="0002026A"/>
    <w:rsid w:val="000204C8"/>
    <w:rsid w:val="00020687"/>
    <w:rsid w:val="00020959"/>
    <w:rsid w:val="00020A94"/>
    <w:rsid w:val="00020B12"/>
    <w:rsid w:val="00020D91"/>
    <w:rsid w:val="00021147"/>
    <w:rsid w:val="00021232"/>
    <w:rsid w:val="0002167F"/>
    <w:rsid w:val="000217FD"/>
    <w:rsid w:val="00021A1F"/>
    <w:rsid w:val="00022050"/>
    <w:rsid w:val="000220B1"/>
    <w:rsid w:val="000220B6"/>
    <w:rsid w:val="00022139"/>
    <w:rsid w:val="0002217D"/>
    <w:rsid w:val="00022271"/>
    <w:rsid w:val="00022552"/>
    <w:rsid w:val="00022606"/>
    <w:rsid w:val="00022717"/>
    <w:rsid w:val="000227B3"/>
    <w:rsid w:val="00022A96"/>
    <w:rsid w:val="00022AFE"/>
    <w:rsid w:val="00022CFA"/>
    <w:rsid w:val="00022D8F"/>
    <w:rsid w:val="00022EA4"/>
    <w:rsid w:val="00022ECE"/>
    <w:rsid w:val="00022F79"/>
    <w:rsid w:val="00023002"/>
    <w:rsid w:val="000231E0"/>
    <w:rsid w:val="00023268"/>
    <w:rsid w:val="000232E2"/>
    <w:rsid w:val="00023930"/>
    <w:rsid w:val="00023A2B"/>
    <w:rsid w:val="00023ADA"/>
    <w:rsid w:val="00023B2D"/>
    <w:rsid w:val="00023C65"/>
    <w:rsid w:val="00023D2B"/>
    <w:rsid w:val="00023F50"/>
    <w:rsid w:val="00023FFC"/>
    <w:rsid w:val="00024017"/>
    <w:rsid w:val="00024183"/>
    <w:rsid w:val="00024230"/>
    <w:rsid w:val="000242DD"/>
    <w:rsid w:val="000243AB"/>
    <w:rsid w:val="00024407"/>
    <w:rsid w:val="000245BC"/>
    <w:rsid w:val="00024679"/>
    <w:rsid w:val="000246A5"/>
    <w:rsid w:val="0002475E"/>
    <w:rsid w:val="00024792"/>
    <w:rsid w:val="000247C2"/>
    <w:rsid w:val="000247E7"/>
    <w:rsid w:val="0002494A"/>
    <w:rsid w:val="000249D2"/>
    <w:rsid w:val="00024A29"/>
    <w:rsid w:val="00024D40"/>
    <w:rsid w:val="00024D6D"/>
    <w:rsid w:val="00024E09"/>
    <w:rsid w:val="00024EC3"/>
    <w:rsid w:val="00024EF5"/>
    <w:rsid w:val="00024FF8"/>
    <w:rsid w:val="0002525E"/>
    <w:rsid w:val="0002548D"/>
    <w:rsid w:val="00025B29"/>
    <w:rsid w:val="00025CB9"/>
    <w:rsid w:val="00025E1E"/>
    <w:rsid w:val="0002600D"/>
    <w:rsid w:val="000261E5"/>
    <w:rsid w:val="000262FA"/>
    <w:rsid w:val="00026305"/>
    <w:rsid w:val="0002643B"/>
    <w:rsid w:val="00026460"/>
    <w:rsid w:val="00026473"/>
    <w:rsid w:val="000264DC"/>
    <w:rsid w:val="00026547"/>
    <w:rsid w:val="000265D3"/>
    <w:rsid w:val="00026AF2"/>
    <w:rsid w:val="00026B28"/>
    <w:rsid w:val="00026C04"/>
    <w:rsid w:val="00026CC9"/>
    <w:rsid w:val="00026CEA"/>
    <w:rsid w:val="00026D0A"/>
    <w:rsid w:val="00026D65"/>
    <w:rsid w:val="00026D96"/>
    <w:rsid w:val="0002729F"/>
    <w:rsid w:val="000273AA"/>
    <w:rsid w:val="00027783"/>
    <w:rsid w:val="00027842"/>
    <w:rsid w:val="000279B6"/>
    <w:rsid w:val="00027AE9"/>
    <w:rsid w:val="00027B67"/>
    <w:rsid w:val="00027D43"/>
    <w:rsid w:val="00027D8C"/>
    <w:rsid w:val="00027EB3"/>
    <w:rsid w:val="00030043"/>
    <w:rsid w:val="000300AF"/>
    <w:rsid w:val="00030141"/>
    <w:rsid w:val="000306CA"/>
    <w:rsid w:val="00030B13"/>
    <w:rsid w:val="00030DC8"/>
    <w:rsid w:val="00030DEB"/>
    <w:rsid w:val="0003100B"/>
    <w:rsid w:val="00031208"/>
    <w:rsid w:val="000312E9"/>
    <w:rsid w:val="000314A8"/>
    <w:rsid w:val="000314D7"/>
    <w:rsid w:val="00031542"/>
    <w:rsid w:val="0003155E"/>
    <w:rsid w:val="00031586"/>
    <w:rsid w:val="00031785"/>
    <w:rsid w:val="00031CF6"/>
    <w:rsid w:val="00031D48"/>
    <w:rsid w:val="00031F37"/>
    <w:rsid w:val="00031F70"/>
    <w:rsid w:val="000320FC"/>
    <w:rsid w:val="0003235D"/>
    <w:rsid w:val="00032413"/>
    <w:rsid w:val="0003253F"/>
    <w:rsid w:val="00032657"/>
    <w:rsid w:val="0003274A"/>
    <w:rsid w:val="00032782"/>
    <w:rsid w:val="00032A90"/>
    <w:rsid w:val="00032AE3"/>
    <w:rsid w:val="00032AFE"/>
    <w:rsid w:val="00032D99"/>
    <w:rsid w:val="00032E9B"/>
    <w:rsid w:val="00033071"/>
    <w:rsid w:val="000331E4"/>
    <w:rsid w:val="00033224"/>
    <w:rsid w:val="0003334B"/>
    <w:rsid w:val="0003338D"/>
    <w:rsid w:val="000333A7"/>
    <w:rsid w:val="000333B1"/>
    <w:rsid w:val="0003352A"/>
    <w:rsid w:val="00033533"/>
    <w:rsid w:val="00033619"/>
    <w:rsid w:val="00033648"/>
    <w:rsid w:val="000336F2"/>
    <w:rsid w:val="00033761"/>
    <w:rsid w:val="00033788"/>
    <w:rsid w:val="000338AB"/>
    <w:rsid w:val="000338F9"/>
    <w:rsid w:val="00033B0A"/>
    <w:rsid w:val="00033B0E"/>
    <w:rsid w:val="00033DA3"/>
    <w:rsid w:val="00033E88"/>
    <w:rsid w:val="00033F9E"/>
    <w:rsid w:val="00034019"/>
    <w:rsid w:val="0003418D"/>
    <w:rsid w:val="00034255"/>
    <w:rsid w:val="0003427E"/>
    <w:rsid w:val="00034415"/>
    <w:rsid w:val="000344BD"/>
    <w:rsid w:val="000344C3"/>
    <w:rsid w:val="00034592"/>
    <w:rsid w:val="000348CA"/>
    <w:rsid w:val="000348CE"/>
    <w:rsid w:val="000348D0"/>
    <w:rsid w:val="00034D8B"/>
    <w:rsid w:val="00034E3E"/>
    <w:rsid w:val="00034F23"/>
    <w:rsid w:val="00035018"/>
    <w:rsid w:val="0003511E"/>
    <w:rsid w:val="000351B7"/>
    <w:rsid w:val="000351CA"/>
    <w:rsid w:val="0003537B"/>
    <w:rsid w:val="00035385"/>
    <w:rsid w:val="0003578F"/>
    <w:rsid w:val="000357CA"/>
    <w:rsid w:val="000359C9"/>
    <w:rsid w:val="00035E5B"/>
    <w:rsid w:val="000362FF"/>
    <w:rsid w:val="00036486"/>
    <w:rsid w:val="0003650A"/>
    <w:rsid w:val="0003650E"/>
    <w:rsid w:val="000367BA"/>
    <w:rsid w:val="0003689D"/>
    <w:rsid w:val="00036A2A"/>
    <w:rsid w:val="00036BFB"/>
    <w:rsid w:val="00036CDE"/>
    <w:rsid w:val="00036EBB"/>
    <w:rsid w:val="00036F02"/>
    <w:rsid w:val="00037256"/>
    <w:rsid w:val="00037350"/>
    <w:rsid w:val="00037407"/>
    <w:rsid w:val="000374DF"/>
    <w:rsid w:val="00037600"/>
    <w:rsid w:val="0003766E"/>
    <w:rsid w:val="0003771D"/>
    <w:rsid w:val="00037795"/>
    <w:rsid w:val="00037797"/>
    <w:rsid w:val="000377DB"/>
    <w:rsid w:val="00037AF0"/>
    <w:rsid w:val="00037B0D"/>
    <w:rsid w:val="00037BDB"/>
    <w:rsid w:val="00037D98"/>
    <w:rsid w:val="00040145"/>
    <w:rsid w:val="000403B7"/>
    <w:rsid w:val="000404A1"/>
    <w:rsid w:val="00040791"/>
    <w:rsid w:val="000409FF"/>
    <w:rsid w:val="00040BBA"/>
    <w:rsid w:val="00040CDD"/>
    <w:rsid w:val="00040CF6"/>
    <w:rsid w:val="00040FBC"/>
    <w:rsid w:val="00041052"/>
    <w:rsid w:val="00041099"/>
    <w:rsid w:val="000410C7"/>
    <w:rsid w:val="00041111"/>
    <w:rsid w:val="00041526"/>
    <w:rsid w:val="00041687"/>
    <w:rsid w:val="00041814"/>
    <w:rsid w:val="000418A3"/>
    <w:rsid w:val="00041A85"/>
    <w:rsid w:val="00041C47"/>
    <w:rsid w:val="00042032"/>
    <w:rsid w:val="0004217F"/>
    <w:rsid w:val="00042192"/>
    <w:rsid w:val="000421BE"/>
    <w:rsid w:val="0004237A"/>
    <w:rsid w:val="0004247D"/>
    <w:rsid w:val="000424E6"/>
    <w:rsid w:val="000426C1"/>
    <w:rsid w:val="000426F1"/>
    <w:rsid w:val="000427CB"/>
    <w:rsid w:val="00042992"/>
    <w:rsid w:val="00042A6B"/>
    <w:rsid w:val="00042AF1"/>
    <w:rsid w:val="00042B35"/>
    <w:rsid w:val="00042B8E"/>
    <w:rsid w:val="00042C5D"/>
    <w:rsid w:val="00042CF8"/>
    <w:rsid w:val="00042EDE"/>
    <w:rsid w:val="0004307B"/>
    <w:rsid w:val="000430F5"/>
    <w:rsid w:val="00043310"/>
    <w:rsid w:val="000433A5"/>
    <w:rsid w:val="000433B4"/>
    <w:rsid w:val="00043585"/>
    <w:rsid w:val="00043679"/>
    <w:rsid w:val="0004376E"/>
    <w:rsid w:val="000437EA"/>
    <w:rsid w:val="000437FC"/>
    <w:rsid w:val="0004382E"/>
    <w:rsid w:val="00043942"/>
    <w:rsid w:val="00043A8D"/>
    <w:rsid w:val="00043B5C"/>
    <w:rsid w:val="00043CFE"/>
    <w:rsid w:val="00043E75"/>
    <w:rsid w:val="00043FEB"/>
    <w:rsid w:val="00044070"/>
    <w:rsid w:val="00044076"/>
    <w:rsid w:val="00044142"/>
    <w:rsid w:val="00044287"/>
    <w:rsid w:val="00044322"/>
    <w:rsid w:val="000444CC"/>
    <w:rsid w:val="0004463C"/>
    <w:rsid w:val="00044640"/>
    <w:rsid w:val="00044A6A"/>
    <w:rsid w:val="00044D14"/>
    <w:rsid w:val="00044D9C"/>
    <w:rsid w:val="00044DDF"/>
    <w:rsid w:val="000450B3"/>
    <w:rsid w:val="00045155"/>
    <w:rsid w:val="00045212"/>
    <w:rsid w:val="000452B0"/>
    <w:rsid w:val="000454C0"/>
    <w:rsid w:val="00045658"/>
    <w:rsid w:val="00045770"/>
    <w:rsid w:val="0004586E"/>
    <w:rsid w:val="00045A01"/>
    <w:rsid w:val="00045AEA"/>
    <w:rsid w:val="00045B93"/>
    <w:rsid w:val="0004616C"/>
    <w:rsid w:val="00046514"/>
    <w:rsid w:val="0004690F"/>
    <w:rsid w:val="00046A06"/>
    <w:rsid w:val="00046BBA"/>
    <w:rsid w:val="00046D65"/>
    <w:rsid w:val="00046F23"/>
    <w:rsid w:val="00047102"/>
    <w:rsid w:val="00047290"/>
    <w:rsid w:val="0004730C"/>
    <w:rsid w:val="00047681"/>
    <w:rsid w:val="00047685"/>
    <w:rsid w:val="00047894"/>
    <w:rsid w:val="00047A0F"/>
    <w:rsid w:val="00047C22"/>
    <w:rsid w:val="00047D8F"/>
    <w:rsid w:val="00050494"/>
    <w:rsid w:val="00050537"/>
    <w:rsid w:val="00050897"/>
    <w:rsid w:val="000508F8"/>
    <w:rsid w:val="00050A69"/>
    <w:rsid w:val="00050AB5"/>
    <w:rsid w:val="00050AE4"/>
    <w:rsid w:val="00050B87"/>
    <w:rsid w:val="00050D8F"/>
    <w:rsid w:val="00050E1B"/>
    <w:rsid w:val="00050FF7"/>
    <w:rsid w:val="000510E9"/>
    <w:rsid w:val="00051276"/>
    <w:rsid w:val="00051367"/>
    <w:rsid w:val="00051476"/>
    <w:rsid w:val="0005151B"/>
    <w:rsid w:val="00051883"/>
    <w:rsid w:val="00051910"/>
    <w:rsid w:val="00051942"/>
    <w:rsid w:val="00051DB2"/>
    <w:rsid w:val="00051DCC"/>
    <w:rsid w:val="00051EAE"/>
    <w:rsid w:val="00051EFF"/>
    <w:rsid w:val="0005213F"/>
    <w:rsid w:val="000523A1"/>
    <w:rsid w:val="00052533"/>
    <w:rsid w:val="000525A9"/>
    <w:rsid w:val="000526A3"/>
    <w:rsid w:val="00052900"/>
    <w:rsid w:val="00052947"/>
    <w:rsid w:val="00052A90"/>
    <w:rsid w:val="00052AC6"/>
    <w:rsid w:val="00052C06"/>
    <w:rsid w:val="00052CD3"/>
    <w:rsid w:val="00052D31"/>
    <w:rsid w:val="00052D40"/>
    <w:rsid w:val="00052E9C"/>
    <w:rsid w:val="000532E2"/>
    <w:rsid w:val="00053495"/>
    <w:rsid w:val="000534DD"/>
    <w:rsid w:val="0005364A"/>
    <w:rsid w:val="0005373D"/>
    <w:rsid w:val="0005384C"/>
    <w:rsid w:val="00053C02"/>
    <w:rsid w:val="00053CB7"/>
    <w:rsid w:val="00053CED"/>
    <w:rsid w:val="00053D48"/>
    <w:rsid w:val="00053DA0"/>
    <w:rsid w:val="00053F42"/>
    <w:rsid w:val="0005409D"/>
    <w:rsid w:val="000542BF"/>
    <w:rsid w:val="000542FA"/>
    <w:rsid w:val="000543AD"/>
    <w:rsid w:val="000543BA"/>
    <w:rsid w:val="0005449A"/>
    <w:rsid w:val="00054579"/>
    <w:rsid w:val="0005466F"/>
    <w:rsid w:val="000547FA"/>
    <w:rsid w:val="000549AE"/>
    <w:rsid w:val="00054A6D"/>
    <w:rsid w:val="00054C16"/>
    <w:rsid w:val="00054C95"/>
    <w:rsid w:val="00054CFB"/>
    <w:rsid w:val="00054EDD"/>
    <w:rsid w:val="000554C2"/>
    <w:rsid w:val="000556EB"/>
    <w:rsid w:val="000557CC"/>
    <w:rsid w:val="00055BAB"/>
    <w:rsid w:val="00055DE4"/>
    <w:rsid w:val="00055E37"/>
    <w:rsid w:val="00055F76"/>
    <w:rsid w:val="00055FC4"/>
    <w:rsid w:val="00055FDB"/>
    <w:rsid w:val="000561CF"/>
    <w:rsid w:val="000561E8"/>
    <w:rsid w:val="00056258"/>
    <w:rsid w:val="00056743"/>
    <w:rsid w:val="00056794"/>
    <w:rsid w:val="000567F1"/>
    <w:rsid w:val="000567F3"/>
    <w:rsid w:val="0005684A"/>
    <w:rsid w:val="0005684C"/>
    <w:rsid w:val="000568B7"/>
    <w:rsid w:val="0005694E"/>
    <w:rsid w:val="00056A44"/>
    <w:rsid w:val="00056A6F"/>
    <w:rsid w:val="00056AB8"/>
    <w:rsid w:val="00056AEA"/>
    <w:rsid w:val="00056B66"/>
    <w:rsid w:val="00056D3C"/>
    <w:rsid w:val="00056D76"/>
    <w:rsid w:val="00056F42"/>
    <w:rsid w:val="00057159"/>
    <w:rsid w:val="0005733E"/>
    <w:rsid w:val="000573A8"/>
    <w:rsid w:val="0005760E"/>
    <w:rsid w:val="0005769A"/>
    <w:rsid w:val="0005774F"/>
    <w:rsid w:val="000577C3"/>
    <w:rsid w:val="00057D73"/>
    <w:rsid w:val="00057DDB"/>
    <w:rsid w:val="00057DE3"/>
    <w:rsid w:val="00060029"/>
    <w:rsid w:val="00060065"/>
    <w:rsid w:val="0006013F"/>
    <w:rsid w:val="000602A8"/>
    <w:rsid w:val="000603F5"/>
    <w:rsid w:val="00060577"/>
    <w:rsid w:val="000606F9"/>
    <w:rsid w:val="00060744"/>
    <w:rsid w:val="0006078A"/>
    <w:rsid w:val="00060CBD"/>
    <w:rsid w:val="00060DFF"/>
    <w:rsid w:val="00060F3A"/>
    <w:rsid w:val="00061351"/>
    <w:rsid w:val="00061501"/>
    <w:rsid w:val="0006156E"/>
    <w:rsid w:val="00061591"/>
    <w:rsid w:val="00061871"/>
    <w:rsid w:val="0006199A"/>
    <w:rsid w:val="00061B20"/>
    <w:rsid w:val="00061B7E"/>
    <w:rsid w:val="00061BE3"/>
    <w:rsid w:val="00061C56"/>
    <w:rsid w:val="00061D25"/>
    <w:rsid w:val="00061DD3"/>
    <w:rsid w:val="00061F07"/>
    <w:rsid w:val="00062253"/>
    <w:rsid w:val="00062615"/>
    <w:rsid w:val="00062726"/>
    <w:rsid w:val="0006296C"/>
    <w:rsid w:val="00062993"/>
    <w:rsid w:val="00062A44"/>
    <w:rsid w:val="00062B8C"/>
    <w:rsid w:val="00062CCF"/>
    <w:rsid w:val="00062D0C"/>
    <w:rsid w:val="00062D39"/>
    <w:rsid w:val="00062E14"/>
    <w:rsid w:val="00062E84"/>
    <w:rsid w:val="00062EFD"/>
    <w:rsid w:val="00062FC6"/>
    <w:rsid w:val="000631E5"/>
    <w:rsid w:val="00063202"/>
    <w:rsid w:val="0006324D"/>
    <w:rsid w:val="000632A8"/>
    <w:rsid w:val="000632F9"/>
    <w:rsid w:val="0006352E"/>
    <w:rsid w:val="00063544"/>
    <w:rsid w:val="000635E5"/>
    <w:rsid w:val="000639C9"/>
    <w:rsid w:val="00063E75"/>
    <w:rsid w:val="00064254"/>
    <w:rsid w:val="00064317"/>
    <w:rsid w:val="000643FA"/>
    <w:rsid w:val="000646EF"/>
    <w:rsid w:val="00064718"/>
    <w:rsid w:val="00064835"/>
    <w:rsid w:val="000648ED"/>
    <w:rsid w:val="00064906"/>
    <w:rsid w:val="00064A65"/>
    <w:rsid w:val="00064B0A"/>
    <w:rsid w:val="00064BDA"/>
    <w:rsid w:val="00064C3C"/>
    <w:rsid w:val="00064E87"/>
    <w:rsid w:val="00064FCD"/>
    <w:rsid w:val="000651FE"/>
    <w:rsid w:val="0006569D"/>
    <w:rsid w:val="000658C6"/>
    <w:rsid w:val="00065A0B"/>
    <w:rsid w:val="00065A45"/>
    <w:rsid w:val="00065BCD"/>
    <w:rsid w:val="00065DE1"/>
    <w:rsid w:val="00065F9F"/>
    <w:rsid w:val="00066295"/>
    <w:rsid w:val="000662B7"/>
    <w:rsid w:val="000662EA"/>
    <w:rsid w:val="0006630E"/>
    <w:rsid w:val="00066374"/>
    <w:rsid w:val="000663B0"/>
    <w:rsid w:val="000665EA"/>
    <w:rsid w:val="000666C0"/>
    <w:rsid w:val="0006694B"/>
    <w:rsid w:val="00066A82"/>
    <w:rsid w:val="000673DE"/>
    <w:rsid w:val="0006742D"/>
    <w:rsid w:val="0006764A"/>
    <w:rsid w:val="0006770F"/>
    <w:rsid w:val="000678E6"/>
    <w:rsid w:val="000679D0"/>
    <w:rsid w:val="00067E24"/>
    <w:rsid w:val="00067E72"/>
    <w:rsid w:val="00070137"/>
    <w:rsid w:val="000701BF"/>
    <w:rsid w:val="00070207"/>
    <w:rsid w:val="000702C3"/>
    <w:rsid w:val="000706D7"/>
    <w:rsid w:val="0007092D"/>
    <w:rsid w:val="000712D2"/>
    <w:rsid w:val="00071300"/>
    <w:rsid w:val="00071306"/>
    <w:rsid w:val="000713FB"/>
    <w:rsid w:val="000714CC"/>
    <w:rsid w:val="000714E3"/>
    <w:rsid w:val="00071554"/>
    <w:rsid w:val="00071DAD"/>
    <w:rsid w:val="00071DE9"/>
    <w:rsid w:val="00071EFE"/>
    <w:rsid w:val="00071F58"/>
    <w:rsid w:val="0007206A"/>
    <w:rsid w:val="0007219D"/>
    <w:rsid w:val="000724AE"/>
    <w:rsid w:val="000724C1"/>
    <w:rsid w:val="00072858"/>
    <w:rsid w:val="0007293C"/>
    <w:rsid w:val="00072A77"/>
    <w:rsid w:val="00072AEF"/>
    <w:rsid w:val="00072C35"/>
    <w:rsid w:val="00072ED2"/>
    <w:rsid w:val="00072F65"/>
    <w:rsid w:val="000730AA"/>
    <w:rsid w:val="0007323D"/>
    <w:rsid w:val="00073297"/>
    <w:rsid w:val="00073590"/>
    <w:rsid w:val="000738B1"/>
    <w:rsid w:val="00073968"/>
    <w:rsid w:val="00073AFC"/>
    <w:rsid w:val="00073B6A"/>
    <w:rsid w:val="00073BC8"/>
    <w:rsid w:val="00073D0C"/>
    <w:rsid w:val="00073DF6"/>
    <w:rsid w:val="00073EF1"/>
    <w:rsid w:val="00073F33"/>
    <w:rsid w:val="00073F7E"/>
    <w:rsid w:val="00073FD4"/>
    <w:rsid w:val="000740E4"/>
    <w:rsid w:val="000741AF"/>
    <w:rsid w:val="00074246"/>
    <w:rsid w:val="00074274"/>
    <w:rsid w:val="00074308"/>
    <w:rsid w:val="000743AD"/>
    <w:rsid w:val="000743EF"/>
    <w:rsid w:val="0007457F"/>
    <w:rsid w:val="000746C8"/>
    <w:rsid w:val="0007471A"/>
    <w:rsid w:val="00074764"/>
    <w:rsid w:val="0007497B"/>
    <w:rsid w:val="0007498C"/>
    <w:rsid w:val="00074B3F"/>
    <w:rsid w:val="00074B53"/>
    <w:rsid w:val="00074C47"/>
    <w:rsid w:val="00074D06"/>
    <w:rsid w:val="00074E39"/>
    <w:rsid w:val="00074E6D"/>
    <w:rsid w:val="00074EBC"/>
    <w:rsid w:val="00075038"/>
    <w:rsid w:val="000751B7"/>
    <w:rsid w:val="0007521B"/>
    <w:rsid w:val="00075496"/>
    <w:rsid w:val="0007562A"/>
    <w:rsid w:val="0007565D"/>
    <w:rsid w:val="000757DC"/>
    <w:rsid w:val="000758B5"/>
    <w:rsid w:val="00075C81"/>
    <w:rsid w:val="00075D04"/>
    <w:rsid w:val="00075E89"/>
    <w:rsid w:val="00076058"/>
    <w:rsid w:val="0007605E"/>
    <w:rsid w:val="00076171"/>
    <w:rsid w:val="000761AD"/>
    <w:rsid w:val="00076482"/>
    <w:rsid w:val="000765B0"/>
    <w:rsid w:val="00076811"/>
    <w:rsid w:val="000769FA"/>
    <w:rsid w:val="00076AF3"/>
    <w:rsid w:val="00076B08"/>
    <w:rsid w:val="00076C33"/>
    <w:rsid w:val="00076CC2"/>
    <w:rsid w:val="00076DC0"/>
    <w:rsid w:val="00076DCF"/>
    <w:rsid w:val="00076EA4"/>
    <w:rsid w:val="00077420"/>
    <w:rsid w:val="0007776A"/>
    <w:rsid w:val="0007788D"/>
    <w:rsid w:val="00077A2B"/>
    <w:rsid w:val="00077A76"/>
    <w:rsid w:val="00077BD2"/>
    <w:rsid w:val="00077C50"/>
    <w:rsid w:val="00077E16"/>
    <w:rsid w:val="00077F83"/>
    <w:rsid w:val="00080090"/>
    <w:rsid w:val="00080122"/>
    <w:rsid w:val="00080134"/>
    <w:rsid w:val="0008020C"/>
    <w:rsid w:val="00080240"/>
    <w:rsid w:val="000802B4"/>
    <w:rsid w:val="0008037D"/>
    <w:rsid w:val="00080771"/>
    <w:rsid w:val="0008087A"/>
    <w:rsid w:val="000808DB"/>
    <w:rsid w:val="00080B2B"/>
    <w:rsid w:val="00080B50"/>
    <w:rsid w:val="00080B68"/>
    <w:rsid w:val="00080DEF"/>
    <w:rsid w:val="00080F85"/>
    <w:rsid w:val="00081156"/>
    <w:rsid w:val="0008140F"/>
    <w:rsid w:val="0008141D"/>
    <w:rsid w:val="000816D1"/>
    <w:rsid w:val="0008186E"/>
    <w:rsid w:val="000818BD"/>
    <w:rsid w:val="00081A08"/>
    <w:rsid w:val="00081B36"/>
    <w:rsid w:val="00081B39"/>
    <w:rsid w:val="00081D1D"/>
    <w:rsid w:val="00081DA8"/>
    <w:rsid w:val="000821A4"/>
    <w:rsid w:val="000825B8"/>
    <w:rsid w:val="000826C2"/>
    <w:rsid w:val="000827CF"/>
    <w:rsid w:val="00082B66"/>
    <w:rsid w:val="00082CE3"/>
    <w:rsid w:val="00082D11"/>
    <w:rsid w:val="00083045"/>
    <w:rsid w:val="000830F7"/>
    <w:rsid w:val="00083515"/>
    <w:rsid w:val="000835CF"/>
    <w:rsid w:val="00083657"/>
    <w:rsid w:val="000836B5"/>
    <w:rsid w:val="000836B7"/>
    <w:rsid w:val="000836F2"/>
    <w:rsid w:val="00083712"/>
    <w:rsid w:val="0008373F"/>
    <w:rsid w:val="000838DA"/>
    <w:rsid w:val="00083BAE"/>
    <w:rsid w:val="00083D8F"/>
    <w:rsid w:val="00083F53"/>
    <w:rsid w:val="00083F77"/>
    <w:rsid w:val="00083FA3"/>
    <w:rsid w:val="00084220"/>
    <w:rsid w:val="00084319"/>
    <w:rsid w:val="000844B9"/>
    <w:rsid w:val="000844EE"/>
    <w:rsid w:val="00084568"/>
    <w:rsid w:val="000845C1"/>
    <w:rsid w:val="000845D2"/>
    <w:rsid w:val="00084641"/>
    <w:rsid w:val="00084660"/>
    <w:rsid w:val="00084720"/>
    <w:rsid w:val="000847DC"/>
    <w:rsid w:val="000848BE"/>
    <w:rsid w:val="000849CD"/>
    <w:rsid w:val="00084A57"/>
    <w:rsid w:val="00084BC4"/>
    <w:rsid w:val="00084DDC"/>
    <w:rsid w:val="00085099"/>
    <w:rsid w:val="0008512F"/>
    <w:rsid w:val="0008523A"/>
    <w:rsid w:val="00085288"/>
    <w:rsid w:val="0008539B"/>
    <w:rsid w:val="0008563B"/>
    <w:rsid w:val="00085727"/>
    <w:rsid w:val="00085814"/>
    <w:rsid w:val="00085A9C"/>
    <w:rsid w:val="00085B85"/>
    <w:rsid w:val="00085CB9"/>
    <w:rsid w:val="00085CD0"/>
    <w:rsid w:val="00085FB9"/>
    <w:rsid w:val="00085FC0"/>
    <w:rsid w:val="0008600C"/>
    <w:rsid w:val="000860E2"/>
    <w:rsid w:val="00086107"/>
    <w:rsid w:val="00086183"/>
    <w:rsid w:val="00086512"/>
    <w:rsid w:val="00086573"/>
    <w:rsid w:val="000865E5"/>
    <w:rsid w:val="000867A5"/>
    <w:rsid w:val="00086AAA"/>
    <w:rsid w:val="00086EE5"/>
    <w:rsid w:val="00086F35"/>
    <w:rsid w:val="00086F3B"/>
    <w:rsid w:val="00086F77"/>
    <w:rsid w:val="000872B2"/>
    <w:rsid w:val="000872E6"/>
    <w:rsid w:val="000873FC"/>
    <w:rsid w:val="000877AD"/>
    <w:rsid w:val="00087981"/>
    <w:rsid w:val="000879A6"/>
    <w:rsid w:val="00087B23"/>
    <w:rsid w:val="00087C40"/>
    <w:rsid w:val="00087E22"/>
    <w:rsid w:val="00087EDC"/>
    <w:rsid w:val="00087FE4"/>
    <w:rsid w:val="000901B6"/>
    <w:rsid w:val="000901F6"/>
    <w:rsid w:val="0009020E"/>
    <w:rsid w:val="00090323"/>
    <w:rsid w:val="000903B6"/>
    <w:rsid w:val="000904E2"/>
    <w:rsid w:val="000905EE"/>
    <w:rsid w:val="000908B3"/>
    <w:rsid w:val="0009093D"/>
    <w:rsid w:val="00090951"/>
    <w:rsid w:val="0009097E"/>
    <w:rsid w:val="00090A28"/>
    <w:rsid w:val="00090A37"/>
    <w:rsid w:val="00090C25"/>
    <w:rsid w:val="00090E20"/>
    <w:rsid w:val="00090E5E"/>
    <w:rsid w:val="000910B0"/>
    <w:rsid w:val="00091113"/>
    <w:rsid w:val="00091286"/>
    <w:rsid w:val="00091395"/>
    <w:rsid w:val="000915D3"/>
    <w:rsid w:val="000916BB"/>
    <w:rsid w:val="00091715"/>
    <w:rsid w:val="000917E7"/>
    <w:rsid w:val="000919A3"/>
    <w:rsid w:val="00091AB3"/>
    <w:rsid w:val="00091CA1"/>
    <w:rsid w:val="00091D68"/>
    <w:rsid w:val="00091F2F"/>
    <w:rsid w:val="00092052"/>
    <w:rsid w:val="00092314"/>
    <w:rsid w:val="000923C2"/>
    <w:rsid w:val="00092538"/>
    <w:rsid w:val="0009257B"/>
    <w:rsid w:val="00092698"/>
    <w:rsid w:val="00092961"/>
    <w:rsid w:val="00092BD5"/>
    <w:rsid w:val="00092CF5"/>
    <w:rsid w:val="00092D36"/>
    <w:rsid w:val="00092EAD"/>
    <w:rsid w:val="00092F2E"/>
    <w:rsid w:val="0009307D"/>
    <w:rsid w:val="000930DF"/>
    <w:rsid w:val="000930F4"/>
    <w:rsid w:val="00093669"/>
    <w:rsid w:val="000936EB"/>
    <w:rsid w:val="000939F3"/>
    <w:rsid w:val="00093AB5"/>
    <w:rsid w:val="00093B36"/>
    <w:rsid w:val="00093B6C"/>
    <w:rsid w:val="00093EA8"/>
    <w:rsid w:val="000940B6"/>
    <w:rsid w:val="000941AC"/>
    <w:rsid w:val="0009432C"/>
    <w:rsid w:val="00094409"/>
    <w:rsid w:val="00094418"/>
    <w:rsid w:val="0009483D"/>
    <w:rsid w:val="00094C32"/>
    <w:rsid w:val="00094C4F"/>
    <w:rsid w:val="00095100"/>
    <w:rsid w:val="0009524A"/>
    <w:rsid w:val="0009526C"/>
    <w:rsid w:val="000953E2"/>
    <w:rsid w:val="00095435"/>
    <w:rsid w:val="00095591"/>
    <w:rsid w:val="0009566F"/>
    <w:rsid w:val="000959B5"/>
    <w:rsid w:val="00095A16"/>
    <w:rsid w:val="00095ABA"/>
    <w:rsid w:val="00095ACB"/>
    <w:rsid w:val="00095B9B"/>
    <w:rsid w:val="00095C38"/>
    <w:rsid w:val="00095DA4"/>
    <w:rsid w:val="00095F24"/>
    <w:rsid w:val="000960B5"/>
    <w:rsid w:val="00096116"/>
    <w:rsid w:val="0009612F"/>
    <w:rsid w:val="0009623D"/>
    <w:rsid w:val="000962F4"/>
    <w:rsid w:val="000963EE"/>
    <w:rsid w:val="000965D3"/>
    <w:rsid w:val="00096678"/>
    <w:rsid w:val="0009673B"/>
    <w:rsid w:val="000969EA"/>
    <w:rsid w:val="00096E0E"/>
    <w:rsid w:val="00096F95"/>
    <w:rsid w:val="000971B7"/>
    <w:rsid w:val="00097219"/>
    <w:rsid w:val="000972A6"/>
    <w:rsid w:val="000974A1"/>
    <w:rsid w:val="000975C7"/>
    <w:rsid w:val="00097667"/>
    <w:rsid w:val="00097686"/>
    <w:rsid w:val="000976A9"/>
    <w:rsid w:val="000977F6"/>
    <w:rsid w:val="000978D6"/>
    <w:rsid w:val="000978DF"/>
    <w:rsid w:val="00097A7D"/>
    <w:rsid w:val="000A018F"/>
    <w:rsid w:val="000A0370"/>
    <w:rsid w:val="000A047F"/>
    <w:rsid w:val="000A0581"/>
    <w:rsid w:val="000A06DF"/>
    <w:rsid w:val="000A076A"/>
    <w:rsid w:val="000A0805"/>
    <w:rsid w:val="000A08B4"/>
    <w:rsid w:val="000A0ED1"/>
    <w:rsid w:val="000A0EF7"/>
    <w:rsid w:val="000A0F08"/>
    <w:rsid w:val="000A1117"/>
    <w:rsid w:val="000A112B"/>
    <w:rsid w:val="000A115D"/>
    <w:rsid w:val="000A1165"/>
    <w:rsid w:val="000A11EA"/>
    <w:rsid w:val="000A13BF"/>
    <w:rsid w:val="000A143F"/>
    <w:rsid w:val="000A1463"/>
    <w:rsid w:val="000A1524"/>
    <w:rsid w:val="000A153A"/>
    <w:rsid w:val="000A1544"/>
    <w:rsid w:val="000A1593"/>
    <w:rsid w:val="000A171D"/>
    <w:rsid w:val="000A1883"/>
    <w:rsid w:val="000A18AB"/>
    <w:rsid w:val="000A1B54"/>
    <w:rsid w:val="000A1B91"/>
    <w:rsid w:val="000A2050"/>
    <w:rsid w:val="000A208E"/>
    <w:rsid w:val="000A253B"/>
    <w:rsid w:val="000A2570"/>
    <w:rsid w:val="000A28D0"/>
    <w:rsid w:val="000A28DE"/>
    <w:rsid w:val="000A2A0F"/>
    <w:rsid w:val="000A2B29"/>
    <w:rsid w:val="000A2B56"/>
    <w:rsid w:val="000A2B9C"/>
    <w:rsid w:val="000A2F5D"/>
    <w:rsid w:val="000A2F6E"/>
    <w:rsid w:val="000A314A"/>
    <w:rsid w:val="000A316C"/>
    <w:rsid w:val="000A325E"/>
    <w:rsid w:val="000A327B"/>
    <w:rsid w:val="000A33FF"/>
    <w:rsid w:val="000A3643"/>
    <w:rsid w:val="000A384C"/>
    <w:rsid w:val="000A38AA"/>
    <w:rsid w:val="000A38F0"/>
    <w:rsid w:val="000A3915"/>
    <w:rsid w:val="000A3964"/>
    <w:rsid w:val="000A3A44"/>
    <w:rsid w:val="000A3C6C"/>
    <w:rsid w:val="000A3CA9"/>
    <w:rsid w:val="000A3FDA"/>
    <w:rsid w:val="000A4004"/>
    <w:rsid w:val="000A41A2"/>
    <w:rsid w:val="000A4319"/>
    <w:rsid w:val="000A4523"/>
    <w:rsid w:val="000A45FD"/>
    <w:rsid w:val="000A491A"/>
    <w:rsid w:val="000A4975"/>
    <w:rsid w:val="000A4B74"/>
    <w:rsid w:val="000A4C0E"/>
    <w:rsid w:val="000A4C24"/>
    <w:rsid w:val="000A4C82"/>
    <w:rsid w:val="000A4D52"/>
    <w:rsid w:val="000A5188"/>
    <w:rsid w:val="000A51A3"/>
    <w:rsid w:val="000A51B2"/>
    <w:rsid w:val="000A5463"/>
    <w:rsid w:val="000A5618"/>
    <w:rsid w:val="000A578C"/>
    <w:rsid w:val="000A5922"/>
    <w:rsid w:val="000A5EC0"/>
    <w:rsid w:val="000A6300"/>
    <w:rsid w:val="000A6504"/>
    <w:rsid w:val="000A6533"/>
    <w:rsid w:val="000A668B"/>
    <w:rsid w:val="000A67A3"/>
    <w:rsid w:val="000A6AAC"/>
    <w:rsid w:val="000A6B10"/>
    <w:rsid w:val="000A6D6C"/>
    <w:rsid w:val="000A7129"/>
    <w:rsid w:val="000A715B"/>
    <w:rsid w:val="000A71D5"/>
    <w:rsid w:val="000A76A1"/>
    <w:rsid w:val="000A7797"/>
    <w:rsid w:val="000A7A5E"/>
    <w:rsid w:val="000A7A86"/>
    <w:rsid w:val="000A7F1A"/>
    <w:rsid w:val="000A82D2"/>
    <w:rsid w:val="000B0068"/>
    <w:rsid w:val="000B00F4"/>
    <w:rsid w:val="000B01E4"/>
    <w:rsid w:val="000B022A"/>
    <w:rsid w:val="000B025C"/>
    <w:rsid w:val="000B02C4"/>
    <w:rsid w:val="000B053D"/>
    <w:rsid w:val="000B061A"/>
    <w:rsid w:val="000B0748"/>
    <w:rsid w:val="000B0749"/>
    <w:rsid w:val="000B0E5E"/>
    <w:rsid w:val="000B0E7B"/>
    <w:rsid w:val="000B10D3"/>
    <w:rsid w:val="000B113E"/>
    <w:rsid w:val="000B1270"/>
    <w:rsid w:val="000B12FF"/>
    <w:rsid w:val="000B13B8"/>
    <w:rsid w:val="000B1466"/>
    <w:rsid w:val="000B15BA"/>
    <w:rsid w:val="000B15EA"/>
    <w:rsid w:val="000B1645"/>
    <w:rsid w:val="000B16E0"/>
    <w:rsid w:val="000B172E"/>
    <w:rsid w:val="000B1765"/>
    <w:rsid w:val="000B1941"/>
    <w:rsid w:val="000B1AD4"/>
    <w:rsid w:val="000B1B34"/>
    <w:rsid w:val="000B1B9A"/>
    <w:rsid w:val="000B1C2D"/>
    <w:rsid w:val="000B1D17"/>
    <w:rsid w:val="000B1D51"/>
    <w:rsid w:val="000B20C9"/>
    <w:rsid w:val="000B2192"/>
    <w:rsid w:val="000B2316"/>
    <w:rsid w:val="000B23C2"/>
    <w:rsid w:val="000B26D7"/>
    <w:rsid w:val="000B2755"/>
    <w:rsid w:val="000B27CC"/>
    <w:rsid w:val="000B27DE"/>
    <w:rsid w:val="000B2872"/>
    <w:rsid w:val="000B2928"/>
    <w:rsid w:val="000B2E4A"/>
    <w:rsid w:val="000B2EFF"/>
    <w:rsid w:val="000B2F4B"/>
    <w:rsid w:val="000B2F5E"/>
    <w:rsid w:val="000B3060"/>
    <w:rsid w:val="000B3126"/>
    <w:rsid w:val="000B321E"/>
    <w:rsid w:val="000B374B"/>
    <w:rsid w:val="000B379F"/>
    <w:rsid w:val="000B37C2"/>
    <w:rsid w:val="000B383A"/>
    <w:rsid w:val="000B3856"/>
    <w:rsid w:val="000B3A33"/>
    <w:rsid w:val="000B3C95"/>
    <w:rsid w:val="000B3EC1"/>
    <w:rsid w:val="000B3FEB"/>
    <w:rsid w:val="000B40A7"/>
    <w:rsid w:val="000B40B6"/>
    <w:rsid w:val="000B4104"/>
    <w:rsid w:val="000B415F"/>
    <w:rsid w:val="000B4435"/>
    <w:rsid w:val="000B459A"/>
    <w:rsid w:val="000B45E7"/>
    <w:rsid w:val="000B483D"/>
    <w:rsid w:val="000B487E"/>
    <w:rsid w:val="000B48BF"/>
    <w:rsid w:val="000B495F"/>
    <w:rsid w:val="000B497F"/>
    <w:rsid w:val="000B4A6B"/>
    <w:rsid w:val="000B4A72"/>
    <w:rsid w:val="000B4BF4"/>
    <w:rsid w:val="000B4C9C"/>
    <w:rsid w:val="000B4CA5"/>
    <w:rsid w:val="000B505A"/>
    <w:rsid w:val="000B50DC"/>
    <w:rsid w:val="000B5105"/>
    <w:rsid w:val="000B54DA"/>
    <w:rsid w:val="000B5523"/>
    <w:rsid w:val="000B585F"/>
    <w:rsid w:val="000B58E1"/>
    <w:rsid w:val="000B5B7E"/>
    <w:rsid w:val="000B5E01"/>
    <w:rsid w:val="000B5EFD"/>
    <w:rsid w:val="000B6135"/>
    <w:rsid w:val="000B61AB"/>
    <w:rsid w:val="000B6253"/>
    <w:rsid w:val="000B637C"/>
    <w:rsid w:val="000B63CC"/>
    <w:rsid w:val="000B65D7"/>
    <w:rsid w:val="000B687B"/>
    <w:rsid w:val="000B688A"/>
    <w:rsid w:val="000B6904"/>
    <w:rsid w:val="000B6A6B"/>
    <w:rsid w:val="000B6D3E"/>
    <w:rsid w:val="000B6F4D"/>
    <w:rsid w:val="000B6F6B"/>
    <w:rsid w:val="000B769C"/>
    <w:rsid w:val="000B770C"/>
    <w:rsid w:val="000B7715"/>
    <w:rsid w:val="000B778A"/>
    <w:rsid w:val="000B77E4"/>
    <w:rsid w:val="000B78F4"/>
    <w:rsid w:val="000B7932"/>
    <w:rsid w:val="000B79BE"/>
    <w:rsid w:val="000B7BBF"/>
    <w:rsid w:val="000B7BE1"/>
    <w:rsid w:val="000B7CD5"/>
    <w:rsid w:val="000B7D01"/>
    <w:rsid w:val="000B7E35"/>
    <w:rsid w:val="000B7F45"/>
    <w:rsid w:val="000C025C"/>
    <w:rsid w:val="000C04DD"/>
    <w:rsid w:val="000C0B18"/>
    <w:rsid w:val="000C0BA2"/>
    <w:rsid w:val="000C0C1F"/>
    <w:rsid w:val="000C0CA4"/>
    <w:rsid w:val="000C0D66"/>
    <w:rsid w:val="000C0E6A"/>
    <w:rsid w:val="000C1366"/>
    <w:rsid w:val="000C15E1"/>
    <w:rsid w:val="000C1774"/>
    <w:rsid w:val="000C18D2"/>
    <w:rsid w:val="000C195C"/>
    <w:rsid w:val="000C1A3C"/>
    <w:rsid w:val="000C1E5F"/>
    <w:rsid w:val="000C1E8C"/>
    <w:rsid w:val="000C22AB"/>
    <w:rsid w:val="000C241E"/>
    <w:rsid w:val="000C2514"/>
    <w:rsid w:val="000C275F"/>
    <w:rsid w:val="000C29D4"/>
    <w:rsid w:val="000C2B52"/>
    <w:rsid w:val="000C2BEB"/>
    <w:rsid w:val="000C2D33"/>
    <w:rsid w:val="000C2F5E"/>
    <w:rsid w:val="000C2FAF"/>
    <w:rsid w:val="000C2FDC"/>
    <w:rsid w:val="000C31EE"/>
    <w:rsid w:val="000C332E"/>
    <w:rsid w:val="000C34C5"/>
    <w:rsid w:val="000C36BF"/>
    <w:rsid w:val="000C3870"/>
    <w:rsid w:val="000C3927"/>
    <w:rsid w:val="000C392A"/>
    <w:rsid w:val="000C3E58"/>
    <w:rsid w:val="000C3EBC"/>
    <w:rsid w:val="000C3F43"/>
    <w:rsid w:val="000C4091"/>
    <w:rsid w:val="000C41E1"/>
    <w:rsid w:val="000C42F9"/>
    <w:rsid w:val="000C44CE"/>
    <w:rsid w:val="000C481C"/>
    <w:rsid w:val="000C48CE"/>
    <w:rsid w:val="000C4943"/>
    <w:rsid w:val="000C4C13"/>
    <w:rsid w:val="000C4FEC"/>
    <w:rsid w:val="000C547F"/>
    <w:rsid w:val="000C5618"/>
    <w:rsid w:val="000C565A"/>
    <w:rsid w:val="000C5848"/>
    <w:rsid w:val="000C585F"/>
    <w:rsid w:val="000C5873"/>
    <w:rsid w:val="000C58EC"/>
    <w:rsid w:val="000C5A1F"/>
    <w:rsid w:val="000C5B76"/>
    <w:rsid w:val="000C5C96"/>
    <w:rsid w:val="000C5D72"/>
    <w:rsid w:val="000C5DE7"/>
    <w:rsid w:val="000C60C9"/>
    <w:rsid w:val="000C60DB"/>
    <w:rsid w:val="000C642B"/>
    <w:rsid w:val="000C662C"/>
    <w:rsid w:val="000C694B"/>
    <w:rsid w:val="000C6B77"/>
    <w:rsid w:val="000C6B85"/>
    <w:rsid w:val="000C6BFE"/>
    <w:rsid w:val="000C6EB2"/>
    <w:rsid w:val="000C7149"/>
    <w:rsid w:val="000C71D6"/>
    <w:rsid w:val="000C72CC"/>
    <w:rsid w:val="000C7474"/>
    <w:rsid w:val="000C75F8"/>
    <w:rsid w:val="000C76DB"/>
    <w:rsid w:val="000C7720"/>
    <w:rsid w:val="000C7863"/>
    <w:rsid w:val="000C7B80"/>
    <w:rsid w:val="000D0059"/>
    <w:rsid w:val="000D0695"/>
    <w:rsid w:val="000D0724"/>
    <w:rsid w:val="000D0960"/>
    <w:rsid w:val="000D09B3"/>
    <w:rsid w:val="000D0C0C"/>
    <w:rsid w:val="000D1031"/>
    <w:rsid w:val="000D1170"/>
    <w:rsid w:val="000D16CE"/>
    <w:rsid w:val="000D1805"/>
    <w:rsid w:val="000D1852"/>
    <w:rsid w:val="000D1AA5"/>
    <w:rsid w:val="000D1AD7"/>
    <w:rsid w:val="000D1BD2"/>
    <w:rsid w:val="000D1DFF"/>
    <w:rsid w:val="000D1F27"/>
    <w:rsid w:val="000D2013"/>
    <w:rsid w:val="000D212B"/>
    <w:rsid w:val="000D2450"/>
    <w:rsid w:val="000D2453"/>
    <w:rsid w:val="000D24CE"/>
    <w:rsid w:val="000D255C"/>
    <w:rsid w:val="000D25F7"/>
    <w:rsid w:val="000D2720"/>
    <w:rsid w:val="000D274E"/>
    <w:rsid w:val="000D2879"/>
    <w:rsid w:val="000D2972"/>
    <w:rsid w:val="000D2994"/>
    <w:rsid w:val="000D2A1C"/>
    <w:rsid w:val="000D2B2C"/>
    <w:rsid w:val="000D2B6C"/>
    <w:rsid w:val="000D2D03"/>
    <w:rsid w:val="000D2DC2"/>
    <w:rsid w:val="000D2DF6"/>
    <w:rsid w:val="000D2E09"/>
    <w:rsid w:val="000D30AE"/>
    <w:rsid w:val="000D30C1"/>
    <w:rsid w:val="000D3100"/>
    <w:rsid w:val="000D3128"/>
    <w:rsid w:val="000D3220"/>
    <w:rsid w:val="000D3443"/>
    <w:rsid w:val="000D3457"/>
    <w:rsid w:val="000D35F0"/>
    <w:rsid w:val="000D3870"/>
    <w:rsid w:val="000D3C41"/>
    <w:rsid w:val="000D3F96"/>
    <w:rsid w:val="000D403D"/>
    <w:rsid w:val="000D4078"/>
    <w:rsid w:val="000D43C5"/>
    <w:rsid w:val="000D449E"/>
    <w:rsid w:val="000D4648"/>
    <w:rsid w:val="000D4664"/>
    <w:rsid w:val="000D466B"/>
    <w:rsid w:val="000D471E"/>
    <w:rsid w:val="000D4869"/>
    <w:rsid w:val="000D4AEB"/>
    <w:rsid w:val="000D4CB4"/>
    <w:rsid w:val="000D4EEE"/>
    <w:rsid w:val="000D4F08"/>
    <w:rsid w:val="000D506A"/>
    <w:rsid w:val="000D507E"/>
    <w:rsid w:val="000D51DC"/>
    <w:rsid w:val="000D5418"/>
    <w:rsid w:val="000D545E"/>
    <w:rsid w:val="000D54B6"/>
    <w:rsid w:val="000D54C8"/>
    <w:rsid w:val="000D5726"/>
    <w:rsid w:val="000D5AB0"/>
    <w:rsid w:val="000D5C9A"/>
    <w:rsid w:val="000D5CF7"/>
    <w:rsid w:val="000D5F1F"/>
    <w:rsid w:val="000D6014"/>
    <w:rsid w:val="000D61EF"/>
    <w:rsid w:val="000D62BE"/>
    <w:rsid w:val="000D635E"/>
    <w:rsid w:val="000D6379"/>
    <w:rsid w:val="000D6435"/>
    <w:rsid w:val="000D650E"/>
    <w:rsid w:val="000D657B"/>
    <w:rsid w:val="000D6760"/>
    <w:rsid w:val="000D6774"/>
    <w:rsid w:val="000D6A23"/>
    <w:rsid w:val="000D6AA3"/>
    <w:rsid w:val="000D6C5A"/>
    <w:rsid w:val="000D6CCE"/>
    <w:rsid w:val="000D6CCF"/>
    <w:rsid w:val="000D6E66"/>
    <w:rsid w:val="000D6E98"/>
    <w:rsid w:val="000D7028"/>
    <w:rsid w:val="000D70B4"/>
    <w:rsid w:val="000D70F3"/>
    <w:rsid w:val="000D713E"/>
    <w:rsid w:val="000D72E0"/>
    <w:rsid w:val="000D747A"/>
    <w:rsid w:val="000D75BB"/>
    <w:rsid w:val="000D774B"/>
    <w:rsid w:val="000D77F4"/>
    <w:rsid w:val="000D7814"/>
    <w:rsid w:val="000D792B"/>
    <w:rsid w:val="000D793C"/>
    <w:rsid w:val="000D79B1"/>
    <w:rsid w:val="000D7A05"/>
    <w:rsid w:val="000D7A35"/>
    <w:rsid w:val="000D7A4F"/>
    <w:rsid w:val="000D7BCE"/>
    <w:rsid w:val="000D7D57"/>
    <w:rsid w:val="000D7E55"/>
    <w:rsid w:val="000D7E97"/>
    <w:rsid w:val="000E0208"/>
    <w:rsid w:val="000E02FF"/>
    <w:rsid w:val="000E0587"/>
    <w:rsid w:val="000E05B1"/>
    <w:rsid w:val="000E0690"/>
    <w:rsid w:val="000E0780"/>
    <w:rsid w:val="000E0841"/>
    <w:rsid w:val="000E08A7"/>
    <w:rsid w:val="000E095E"/>
    <w:rsid w:val="000E0AA7"/>
    <w:rsid w:val="000E105A"/>
    <w:rsid w:val="000E112E"/>
    <w:rsid w:val="000E11FB"/>
    <w:rsid w:val="000E13AD"/>
    <w:rsid w:val="000E14EF"/>
    <w:rsid w:val="000E1624"/>
    <w:rsid w:val="000E17B9"/>
    <w:rsid w:val="000E1838"/>
    <w:rsid w:val="000E19AF"/>
    <w:rsid w:val="000E1A3F"/>
    <w:rsid w:val="000E1E2A"/>
    <w:rsid w:val="000E1EB0"/>
    <w:rsid w:val="000E2104"/>
    <w:rsid w:val="000E221A"/>
    <w:rsid w:val="000E225A"/>
    <w:rsid w:val="000E22CB"/>
    <w:rsid w:val="000E2439"/>
    <w:rsid w:val="000E247C"/>
    <w:rsid w:val="000E24E5"/>
    <w:rsid w:val="000E25E5"/>
    <w:rsid w:val="000E2A28"/>
    <w:rsid w:val="000E2B2D"/>
    <w:rsid w:val="000E2BEF"/>
    <w:rsid w:val="000E2C94"/>
    <w:rsid w:val="000E2D69"/>
    <w:rsid w:val="000E2EED"/>
    <w:rsid w:val="000E3144"/>
    <w:rsid w:val="000E316E"/>
    <w:rsid w:val="000E31AD"/>
    <w:rsid w:val="000E325E"/>
    <w:rsid w:val="000E327B"/>
    <w:rsid w:val="000E3481"/>
    <w:rsid w:val="000E3568"/>
    <w:rsid w:val="000E3993"/>
    <w:rsid w:val="000E3ACD"/>
    <w:rsid w:val="000E3B55"/>
    <w:rsid w:val="000E3B6F"/>
    <w:rsid w:val="000E3BB5"/>
    <w:rsid w:val="000E3C9E"/>
    <w:rsid w:val="000E3DC3"/>
    <w:rsid w:val="000E3DFA"/>
    <w:rsid w:val="000E3EB4"/>
    <w:rsid w:val="000E40B3"/>
    <w:rsid w:val="000E41AA"/>
    <w:rsid w:val="000E420E"/>
    <w:rsid w:val="000E43A1"/>
    <w:rsid w:val="000E43B0"/>
    <w:rsid w:val="000E4456"/>
    <w:rsid w:val="000E44B1"/>
    <w:rsid w:val="000E48F0"/>
    <w:rsid w:val="000E4926"/>
    <w:rsid w:val="000E4C37"/>
    <w:rsid w:val="000E4CF4"/>
    <w:rsid w:val="000E4D0A"/>
    <w:rsid w:val="000E4D62"/>
    <w:rsid w:val="000E4DDA"/>
    <w:rsid w:val="000E4F4D"/>
    <w:rsid w:val="000E4F62"/>
    <w:rsid w:val="000E4FDD"/>
    <w:rsid w:val="000E509C"/>
    <w:rsid w:val="000E50F2"/>
    <w:rsid w:val="000E5179"/>
    <w:rsid w:val="000E5222"/>
    <w:rsid w:val="000E53AA"/>
    <w:rsid w:val="000E56D6"/>
    <w:rsid w:val="000E56E2"/>
    <w:rsid w:val="000E5725"/>
    <w:rsid w:val="000E5729"/>
    <w:rsid w:val="000E5C0C"/>
    <w:rsid w:val="000E5D67"/>
    <w:rsid w:val="000E5DA5"/>
    <w:rsid w:val="000E5F9C"/>
    <w:rsid w:val="000E61B4"/>
    <w:rsid w:val="000E64A3"/>
    <w:rsid w:val="000E6671"/>
    <w:rsid w:val="000E7413"/>
    <w:rsid w:val="000E7601"/>
    <w:rsid w:val="000E76FA"/>
    <w:rsid w:val="000E7716"/>
    <w:rsid w:val="000E78B3"/>
    <w:rsid w:val="000E7B03"/>
    <w:rsid w:val="000E7D0D"/>
    <w:rsid w:val="000E7E7E"/>
    <w:rsid w:val="000F0044"/>
    <w:rsid w:val="000F00B8"/>
    <w:rsid w:val="000F01B6"/>
    <w:rsid w:val="000F01F5"/>
    <w:rsid w:val="000F0775"/>
    <w:rsid w:val="000F08E4"/>
    <w:rsid w:val="000F0922"/>
    <w:rsid w:val="000F0AAC"/>
    <w:rsid w:val="000F0AE8"/>
    <w:rsid w:val="000F0C0D"/>
    <w:rsid w:val="000F0DFA"/>
    <w:rsid w:val="000F10BB"/>
    <w:rsid w:val="000F11A8"/>
    <w:rsid w:val="000F11E0"/>
    <w:rsid w:val="000F1263"/>
    <w:rsid w:val="000F1406"/>
    <w:rsid w:val="000F1A33"/>
    <w:rsid w:val="000F1A79"/>
    <w:rsid w:val="000F1ADB"/>
    <w:rsid w:val="000F1AEA"/>
    <w:rsid w:val="000F1C25"/>
    <w:rsid w:val="000F1C8A"/>
    <w:rsid w:val="000F2076"/>
    <w:rsid w:val="000F2241"/>
    <w:rsid w:val="000F236C"/>
    <w:rsid w:val="000F2449"/>
    <w:rsid w:val="000F257C"/>
    <w:rsid w:val="000F2862"/>
    <w:rsid w:val="000F28E3"/>
    <w:rsid w:val="000F2BA2"/>
    <w:rsid w:val="000F2BD8"/>
    <w:rsid w:val="000F2CE0"/>
    <w:rsid w:val="000F3054"/>
    <w:rsid w:val="000F312F"/>
    <w:rsid w:val="000F315C"/>
    <w:rsid w:val="000F31D2"/>
    <w:rsid w:val="000F3449"/>
    <w:rsid w:val="000F34BA"/>
    <w:rsid w:val="000F34CC"/>
    <w:rsid w:val="000F36DA"/>
    <w:rsid w:val="000F36F4"/>
    <w:rsid w:val="000F3799"/>
    <w:rsid w:val="000F37E1"/>
    <w:rsid w:val="000F38BD"/>
    <w:rsid w:val="000F3A35"/>
    <w:rsid w:val="000F3A93"/>
    <w:rsid w:val="000F3ABC"/>
    <w:rsid w:val="000F3B52"/>
    <w:rsid w:val="000F3C1B"/>
    <w:rsid w:val="000F407B"/>
    <w:rsid w:val="000F42D0"/>
    <w:rsid w:val="000F4339"/>
    <w:rsid w:val="000F4406"/>
    <w:rsid w:val="000F442F"/>
    <w:rsid w:val="000F4488"/>
    <w:rsid w:val="000F4537"/>
    <w:rsid w:val="000F4590"/>
    <w:rsid w:val="000F46D0"/>
    <w:rsid w:val="000F48EA"/>
    <w:rsid w:val="000F48F6"/>
    <w:rsid w:val="000F4939"/>
    <w:rsid w:val="000F4FBD"/>
    <w:rsid w:val="000F518D"/>
    <w:rsid w:val="000F5344"/>
    <w:rsid w:val="000F5468"/>
    <w:rsid w:val="000F551B"/>
    <w:rsid w:val="000F5551"/>
    <w:rsid w:val="000F598C"/>
    <w:rsid w:val="000F5A5D"/>
    <w:rsid w:val="000F5B72"/>
    <w:rsid w:val="000F5DD4"/>
    <w:rsid w:val="000F5E15"/>
    <w:rsid w:val="000F5EDF"/>
    <w:rsid w:val="000F5EE3"/>
    <w:rsid w:val="000F5EF4"/>
    <w:rsid w:val="000F60C9"/>
    <w:rsid w:val="000F61C7"/>
    <w:rsid w:val="000F632F"/>
    <w:rsid w:val="000F6372"/>
    <w:rsid w:val="000F6377"/>
    <w:rsid w:val="000F6450"/>
    <w:rsid w:val="000F64E0"/>
    <w:rsid w:val="000F6541"/>
    <w:rsid w:val="000F6B33"/>
    <w:rsid w:val="000F6BD4"/>
    <w:rsid w:val="000F6C6D"/>
    <w:rsid w:val="000F6D0D"/>
    <w:rsid w:val="000F6D27"/>
    <w:rsid w:val="000F6D6F"/>
    <w:rsid w:val="000F6D9C"/>
    <w:rsid w:val="000F6EFD"/>
    <w:rsid w:val="000F70BC"/>
    <w:rsid w:val="000F712D"/>
    <w:rsid w:val="000F71CF"/>
    <w:rsid w:val="000F729E"/>
    <w:rsid w:val="000F73E1"/>
    <w:rsid w:val="000F7453"/>
    <w:rsid w:val="000F75D5"/>
    <w:rsid w:val="000F75D7"/>
    <w:rsid w:val="000F7634"/>
    <w:rsid w:val="000F764D"/>
    <w:rsid w:val="000F77E9"/>
    <w:rsid w:val="000F787A"/>
    <w:rsid w:val="000F79D0"/>
    <w:rsid w:val="000F7A7A"/>
    <w:rsid w:val="000F7B32"/>
    <w:rsid w:val="000F7B59"/>
    <w:rsid w:val="000F7B6A"/>
    <w:rsid w:val="000F7E23"/>
    <w:rsid w:val="000F7ECA"/>
    <w:rsid w:val="000F7ED1"/>
    <w:rsid w:val="0010029F"/>
    <w:rsid w:val="00100625"/>
    <w:rsid w:val="00100735"/>
    <w:rsid w:val="00100833"/>
    <w:rsid w:val="00100871"/>
    <w:rsid w:val="00100A04"/>
    <w:rsid w:val="00100AED"/>
    <w:rsid w:val="00100CE5"/>
    <w:rsid w:val="00100D0F"/>
    <w:rsid w:val="00100FAB"/>
    <w:rsid w:val="0010115D"/>
    <w:rsid w:val="00101197"/>
    <w:rsid w:val="001011CE"/>
    <w:rsid w:val="00101547"/>
    <w:rsid w:val="0010154B"/>
    <w:rsid w:val="0010162D"/>
    <w:rsid w:val="0010188D"/>
    <w:rsid w:val="00101A5A"/>
    <w:rsid w:val="00101B1A"/>
    <w:rsid w:val="00101BD1"/>
    <w:rsid w:val="00101C15"/>
    <w:rsid w:val="00101F0A"/>
    <w:rsid w:val="00101F8B"/>
    <w:rsid w:val="00102100"/>
    <w:rsid w:val="00102339"/>
    <w:rsid w:val="001023C2"/>
    <w:rsid w:val="00102848"/>
    <w:rsid w:val="0010295B"/>
    <w:rsid w:val="00102BB2"/>
    <w:rsid w:val="00102C0D"/>
    <w:rsid w:val="00102C11"/>
    <w:rsid w:val="00102C7F"/>
    <w:rsid w:val="00102E29"/>
    <w:rsid w:val="001030A4"/>
    <w:rsid w:val="00103198"/>
    <w:rsid w:val="001033A4"/>
    <w:rsid w:val="001034EE"/>
    <w:rsid w:val="0010359B"/>
    <w:rsid w:val="00103682"/>
    <w:rsid w:val="00103717"/>
    <w:rsid w:val="00103754"/>
    <w:rsid w:val="0010396B"/>
    <w:rsid w:val="00103AA1"/>
    <w:rsid w:val="00103AC2"/>
    <w:rsid w:val="00103C5D"/>
    <w:rsid w:val="00103E4E"/>
    <w:rsid w:val="00103FB2"/>
    <w:rsid w:val="001040BB"/>
    <w:rsid w:val="00104338"/>
    <w:rsid w:val="00104362"/>
    <w:rsid w:val="001043DD"/>
    <w:rsid w:val="001044E4"/>
    <w:rsid w:val="0010452C"/>
    <w:rsid w:val="001046BE"/>
    <w:rsid w:val="001048EC"/>
    <w:rsid w:val="00104AF5"/>
    <w:rsid w:val="00104D3F"/>
    <w:rsid w:val="00104DF8"/>
    <w:rsid w:val="00104F3C"/>
    <w:rsid w:val="00104FE3"/>
    <w:rsid w:val="00105085"/>
    <w:rsid w:val="001051C3"/>
    <w:rsid w:val="00105460"/>
    <w:rsid w:val="001055C5"/>
    <w:rsid w:val="001058C7"/>
    <w:rsid w:val="00105A83"/>
    <w:rsid w:val="00105BD5"/>
    <w:rsid w:val="00105C96"/>
    <w:rsid w:val="00106120"/>
    <w:rsid w:val="0010630D"/>
    <w:rsid w:val="00106390"/>
    <w:rsid w:val="001063F6"/>
    <w:rsid w:val="001065CC"/>
    <w:rsid w:val="0010664F"/>
    <w:rsid w:val="001067E2"/>
    <w:rsid w:val="0010681B"/>
    <w:rsid w:val="0010687A"/>
    <w:rsid w:val="00106A33"/>
    <w:rsid w:val="00106AE3"/>
    <w:rsid w:val="00106E31"/>
    <w:rsid w:val="00106E8D"/>
    <w:rsid w:val="0010703B"/>
    <w:rsid w:val="001070BC"/>
    <w:rsid w:val="001070C0"/>
    <w:rsid w:val="001071B7"/>
    <w:rsid w:val="001071D1"/>
    <w:rsid w:val="001072C7"/>
    <w:rsid w:val="001073C0"/>
    <w:rsid w:val="00107410"/>
    <w:rsid w:val="00107434"/>
    <w:rsid w:val="0010758C"/>
    <w:rsid w:val="0010761B"/>
    <w:rsid w:val="001077CB"/>
    <w:rsid w:val="001078E9"/>
    <w:rsid w:val="00107C82"/>
    <w:rsid w:val="00107CBC"/>
    <w:rsid w:val="00107CC6"/>
    <w:rsid w:val="00107CD0"/>
    <w:rsid w:val="00107CEA"/>
    <w:rsid w:val="00107D9D"/>
    <w:rsid w:val="00107FE3"/>
    <w:rsid w:val="00110092"/>
    <w:rsid w:val="00110110"/>
    <w:rsid w:val="001101B2"/>
    <w:rsid w:val="001102B7"/>
    <w:rsid w:val="001102F2"/>
    <w:rsid w:val="001104BA"/>
    <w:rsid w:val="0011053A"/>
    <w:rsid w:val="0011053C"/>
    <w:rsid w:val="001105B5"/>
    <w:rsid w:val="00110628"/>
    <w:rsid w:val="00110674"/>
    <w:rsid w:val="0011078C"/>
    <w:rsid w:val="00110925"/>
    <w:rsid w:val="001109C6"/>
    <w:rsid w:val="00110AB5"/>
    <w:rsid w:val="00110AF5"/>
    <w:rsid w:val="00110C6C"/>
    <w:rsid w:val="00110C73"/>
    <w:rsid w:val="00111023"/>
    <w:rsid w:val="00111108"/>
    <w:rsid w:val="00111176"/>
    <w:rsid w:val="001112B8"/>
    <w:rsid w:val="00111595"/>
    <w:rsid w:val="001115EF"/>
    <w:rsid w:val="00111D06"/>
    <w:rsid w:val="00111D07"/>
    <w:rsid w:val="0011206A"/>
    <w:rsid w:val="0011217E"/>
    <w:rsid w:val="0011222A"/>
    <w:rsid w:val="00112521"/>
    <w:rsid w:val="00112548"/>
    <w:rsid w:val="00112571"/>
    <w:rsid w:val="00112960"/>
    <w:rsid w:val="001129AB"/>
    <w:rsid w:val="00112A41"/>
    <w:rsid w:val="00112ABB"/>
    <w:rsid w:val="00112B3E"/>
    <w:rsid w:val="00112B6C"/>
    <w:rsid w:val="00112B80"/>
    <w:rsid w:val="00112BBD"/>
    <w:rsid w:val="00112E8F"/>
    <w:rsid w:val="00112F0B"/>
    <w:rsid w:val="00112FFA"/>
    <w:rsid w:val="001133D4"/>
    <w:rsid w:val="001137EB"/>
    <w:rsid w:val="00113963"/>
    <w:rsid w:val="00113CBD"/>
    <w:rsid w:val="00113EA9"/>
    <w:rsid w:val="00113ED5"/>
    <w:rsid w:val="00114046"/>
    <w:rsid w:val="00114275"/>
    <w:rsid w:val="001144DA"/>
    <w:rsid w:val="0011467B"/>
    <w:rsid w:val="0011474F"/>
    <w:rsid w:val="001147F4"/>
    <w:rsid w:val="00114E33"/>
    <w:rsid w:val="00114E60"/>
    <w:rsid w:val="00115161"/>
    <w:rsid w:val="00115338"/>
    <w:rsid w:val="00115385"/>
    <w:rsid w:val="00115463"/>
    <w:rsid w:val="001154E8"/>
    <w:rsid w:val="0011556C"/>
    <w:rsid w:val="001155F7"/>
    <w:rsid w:val="0011578C"/>
    <w:rsid w:val="001159CE"/>
    <w:rsid w:val="001159ED"/>
    <w:rsid w:val="00115BBE"/>
    <w:rsid w:val="00115C24"/>
    <w:rsid w:val="00115E47"/>
    <w:rsid w:val="00115E9C"/>
    <w:rsid w:val="00115EAC"/>
    <w:rsid w:val="00115FED"/>
    <w:rsid w:val="00116119"/>
    <w:rsid w:val="00116175"/>
    <w:rsid w:val="001161DD"/>
    <w:rsid w:val="0011636D"/>
    <w:rsid w:val="0011677A"/>
    <w:rsid w:val="00116894"/>
    <w:rsid w:val="0011697F"/>
    <w:rsid w:val="00116B5F"/>
    <w:rsid w:val="00116B62"/>
    <w:rsid w:val="00116CF2"/>
    <w:rsid w:val="00116FD2"/>
    <w:rsid w:val="00117311"/>
    <w:rsid w:val="0011735B"/>
    <w:rsid w:val="0011769E"/>
    <w:rsid w:val="001178FE"/>
    <w:rsid w:val="00117CFC"/>
    <w:rsid w:val="001200E5"/>
    <w:rsid w:val="001201F9"/>
    <w:rsid w:val="0012023A"/>
    <w:rsid w:val="00120284"/>
    <w:rsid w:val="00120347"/>
    <w:rsid w:val="00120534"/>
    <w:rsid w:val="0012073C"/>
    <w:rsid w:val="00120792"/>
    <w:rsid w:val="00120884"/>
    <w:rsid w:val="00120AAE"/>
    <w:rsid w:val="00120B4B"/>
    <w:rsid w:val="00120B9D"/>
    <w:rsid w:val="00120C00"/>
    <w:rsid w:val="00120C56"/>
    <w:rsid w:val="00120F1B"/>
    <w:rsid w:val="00121075"/>
    <w:rsid w:val="00121086"/>
    <w:rsid w:val="00121384"/>
    <w:rsid w:val="00121650"/>
    <w:rsid w:val="00121803"/>
    <w:rsid w:val="001219DF"/>
    <w:rsid w:val="00121BA5"/>
    <w:rsid w:val="00121D7A"/>
    <w:rsid w:val="00121EE1"/>
    <w:rsid w:val="00121FCA"/>
    <w:rsid w:val="00122612"/>
    <w:rsid w:val="00122619"/>
    <w:rsid w:val="00122AF3"/>
    <w:rsid w:val="00122B05"/>
    <w:rsid w:val="00122B7E"/>
    <w:rsid w:val="00122BBF"/>
    <w:rsid w:val="00122C98"/>
    <w:rsid w:val="00122D98"/>
    <w:rsid w:val="00122E57"/>
    <w:rsid w:val="00122EBD"/>
    <w:rsid w:val="00122F26"/>
    <w:rsid w:val="00122FDB"/>
    <w:rsid w:val="00123B95"/>
    <w:rsid w:val="00123D5A"/>
    <w:rsid w:val="00123FF4"/>
    <w:rsid w:val="00124379"/>
    <w:rsid w:val="00124408"/>
    <w:rsid w:val="0012443E"/>
    <w:rsid w:val="001244DB"/>
    <w:rsid w:val="0012458E"/>
    <w:rsid w:val="001247F6"/>
    <w:rsid w:val="00124A05"/>
    <w:rsid w:val="00124B63"/>
    <w:rsid w:val="00124BBA"/>
    <w:rsid w:val="00124F9E"/>
    <w:rsid w:val="0012514C"/>
    <w:rsid w:val="00125323"/>
    <w:rsid w:val="001253F3"/>
    <w:rsid w:val="00125658"/>
    <w:rsid w:val="00125AA0"/>
    <w:rsid w:val="00125BBB"/>
    <w:rsid w:val="00125CF3"/>
    <w:rsid w:val="00125E51"/>
    <w:rsid w:val="00126297"/>
    <w:rsid w:val="001262B6"/>
    <w:rsid w:val="001262CB"/>
    <w:rsid w:val="00126319"/>
    <w:rsid w:val="00126381"/>
    <w:rsid w:val="001265BE"/>
    <w:rsid w:val="0012669C"/>
    <w:rsid w:val="001267CB"/>
    <w:rsid w:val="00126817"/>
    <w:rsid w:val="001268BC"/>
    <w:rsid w:val="0012699A"/>
    <w:rsid w:val="00126A17"/>
    <w:rsid w:val="00126AF9"/>
    <w:rsid w:val="00126AFA"/>
    <w:rsid w:val="00126BEA"/>
    <w:rsid w:val="00126EB2"/>
    <w:rsid w:val="00126EC8"/>
    <w:rsid w:val="00126EFF"/>
    <w:rsid w:val="001275EA"/>
    <w:rsid w:val="00127855"/>
    <w:rsid w:val="0012788F"/>
    <w:rsid w:val="001278EE"/>
    <w:rsid w:val="0012797B"/>
    <w:rsid w:val="00127B84"/>
    <w:rsid w:val="00127C48"/>
    <w:rsid w:val="00127C6E"/>
    <w:rsid w:val="00127EA4"/>
    <w:rsid w:val="00127ED6"/>
    <w:rsid w:val="00127F30"/>
    <w:rsid w:val="00127F98"/>
    <w:rsid w:val="001300D5"/>
    <w:rsid w:val="0013019A"/>
    <w:rsid w:val="001302E9"/>
    <w:rsid w:val="001303BB"/>
    <w:rsid w:val="00130756"/>
    <w:rsid w:val="00130808"/>
    <w:rsid w:val="001309F5"/>
    <w:rsid w:val="00130DC9"/>
    <w:rsid w:val="00130E4A"/>
    <w:rsid w:val="001313C6"/>
    <w:rsid w:val="001313E4"/>
    <w:rsid w:val="00131453"/>
    <w:rsid w:val="00131459"/>
    <w:rsid w:val="001315D5"/>
    <w:rsid w:val="0013169D"/>
    <w:rsid w:val="00131B2B"/>
    <w:rsid w:val="00131D3F"/>
    <w:rsid w:val="00131E7A"/>
    <w:rsid w:val="001321CE"/>
    <w:rsid w:val="001323FE"/>
    <w:rsid w:val="00132463"/>
    <w:rsid w:val="001324B9"/>
    <w:rsid w:val="0013256C"/>
    <w:rsid w:val="001328C2"/>
    <w:rsid w:val="00132910"/>
    <w:rsid w:val="00132964"/>
    <w:rsid w:val="001329E4"/>
    <w:rsid w:val="001329F6"/>
    <w:rsid w:val="00132A54"/>
    <w:rsid w:val="00132BA7"/>
    <w:rsid w:val="00132F9C"/>
    <w:rsid w:val="00133006"/>
    <w:rsid w:val="0013304D"/>
    <w:rsid w:val="001333D4"/>
    <w:rsid w:val="00133697"/>
    <w:rsid w:val="00133760"/>
    <w:rsid w:val="0013385D"/>
    <w:rsid w:val="001338CA"/>
    <w:rsid w:val="00133AA0"/>
    <w:rsid w:val="00133D11"/>
    <w:rsid w:val="00133D6E"/>
    <w:rsid w:val="00133E5E"/>
    <w:rsid w:val="00133EB8"/>
    <w:rsid w:val="00134108"/>
    <w:rsid w:val="00134329"/>
    <w:rsid w:val="001343EB"/>
    <w:rsid w:val="00134533"/>
    <w:rsid w:val="0013474C"/>
    <w:rsid w:val="001347B2"/>
    <w:rsid w:val="00134A54"/>
    <w:rsid w:val="00134A7A"/>
    <w:rsid w:val="00134AC9"/>
    <w:rsid w:val="00134B55"/>
    <w:rsid w:val="00134C74"/>
    <w:rsid w:val="00134CF6"/>
    <w:rsid w:val="00134E95"/>
    <w:rsid w:val="00134F75"/>
    <w:rsid w:val="001353E4"/>
    <w:rsid w:val="00135691"/>
    <w:rsid w:val="0013571D"/>
    <w:rsid w:val="00135955"/>
    <w:rsid w:val="00135C1F"/>
    <w:rsid w:val="00135C45"/>
    <w:rsid w:val="001360F3"/>
    <w:rsid w:val="0013634E"/>
    <w:rsid w:val="0013661D"/>
    <w:rsid w:val="001366E5"/>
    <w:rsid w:val="00136777"/>
    <w:rsid w:val="001367C0"/>
    <w:rsid w:val="00136A85"/>
    <w:rsid w:val="00136AA7"/>
    <w:rsid w:val="00136D08"/>
    <w:rsid w:val="00136F38"/>
    <w:rsid w:val="00136F52"/>
    <w:rsid w:val="00137023"/>
    <w:rsid w:val="0013722E"/>
    <w:rsid w:val="0013728F"/>
    <w:rsid w:val="00137358"/>
    <w:rsid w:val="001373D2"/>
    <w:rsid w:val="0013740B"/>
    <w:rsid w:val="00137710"/>
    <w:rsid w:val="001377A4"/>
    <w:rsid w:val="001377AE"/>
    <w:rsid w:val="001377EA"/>
    <w:rsid w:val="00137A1B"/>
    <w:rsid w:val="00137ABF"/>
    <w:rsid w:val="00137B08"/>
    <w:rsid w:val="00137B95"/>
    <w:rsid w:val="00137CC8"/>
    <w:rsid w:val="00137E88"/>
    <w:rsid w:val="00137FAB"/>
    <w:rsid w:val="00137FDB"/>
    <w:rsid w:val="00140134"/>
    <w:rsid w:val="0014013F"/>
    <w:rsid w:val="0014016E"/>
    <w:rsid w:val="001401CD"/>
    <w:rsid w:val="001402DC"/>
    <w:rsid w:val="00140441"/>
    <w:rsid w:val="00140595"/>
    <w:rsid w:val="0014071F"/>
    <w:rsid w:val="00140784"/>
    <w:rsid w:val="001407A5"/>
    <w:rsid w:val="0014080B"/>
    <w:rsid w:val="001408AE"/>
    <w:rsid w:val="00140912"/>
    <w:rsid w:val="00140924"/>
    <w:rsid w:val="00140BA5"/>
    <w:rsid w:val="00140C3E"/>
    <w:rsid w:val="00140CBE"/>
    <w:rsid w:val="00140FEB"/>
    <w:rsid w:val="00141260"/>
    <w:rsid w:val="00141341"/>
    <w:rsid w:val="0014141D"/>
    <w:rsid w:val="00141597"/>
    <w:rsid w:val="00141855"/>
    <w:rsid w:val="001418E4"/>
    <w:rsid w:val="001418FB"/>
    <w:rsid w:val="001419DC"/>
    <w:rsid w:val="00141A26"/>
    <w:rsid w:val="00141A39"/>
    <w:rsid w:val="00141A74"/>
    <w:rsid w:val="00141AF4"/>
    <w:rsid w:val="00141BC2"/>
    <w:rsid w:val="00141D4E"/>
    <w:rsid w:val="00141D88"/>
    <w:rsid w:val="00141E20"/>
    <w:rsid w:val="00141ED1"/>
    <w:rsid w:val="00141F3E"/>
    <w:rsid w:val="001422BB"/>
    <w:rsid w:val="0014265C"/>
    <w:rsid w:val="0014268A"/>
    <w:rsid w:val="001426B7"/>
    <w:rsid w:val="001426EA"/>
    <w:rsid w:val="001427A7"/>
    <w:rsid w:val="0014291D"/>
    <w:rsid w:val="00142AF1"/>
    <w:rsid w:val="00142C98"/>
    <w:rsid w:val="00142CBE"/>
    <w:rsid w:val="001430D1"/>
    <w:rsid w:val="001434C6"/>
    <w:rsid w:val="0014375B"/>
    <w:rsid w:val="00143783"/>
    <w:rsid w:val="001437D6"/>
    <w:rsid w:val="00143A9F"/>
    <w:rsid w:val="00143DA8"/>
    <w:rsid w:val="00143DC9"/>
    <w:rsid w:val="0014428F"/>
    <w:rsid w:val="001444C5"/>
    <w:rsid w:val="00144508"/>
    <w:rsid w:val="0014457B"/>
    <w:rsid w:val="00144854"/>
    <w:rsid w:val="00144A24"/>
    <w:rsid w:val="00144ACF"/>
    <w:rsid w:val="00144B95"/>
    <w:rsid w:val="00144DD6"/>
    <w:rsid w:val="00144E14"/>
    <w:rsid w:val="00144E6E"/>
    <w:rsid w:val="001450F1"/>
    <w:rsid w:val="00145167"/>
    <w:rsid w:val="00145337"/>
    <w:rsid w:val="00145427"/>
    <w:rsid w:val="0014548F"/>
    <w:rsid w:val="001454EA"/>
    <w:rsid w:val="0014551F"/>
    <w:rsid w:val="001456F8"/>
    <w:rsid w:val="00145762"/>
    <w:rsid w:val="00145835"/>
    <w:rsid w:val="001458DF"/>
    <w:rsid w:val="00145C41"/>
    <w:rsid w:val="00145C98"/>
    <w:rsid w:val="00145ECB"/>
    <w:rsid w:val="00145F36"/>
    <w:rsid w:val="00146349"/>
    <w:rsid w:val="001463A4"/>
    <w:rsid w:val="0014642C"/>
    <w:rsid w:val="001466EA"/>
    <w:rsid w:val="0014675F"/>
    <w:rsid w:val="00146886"/>
    <w:rsid w:val="001469F9"/>
    <w:rsid w:val="00146B4A"/>
    <w:rsid w:val="00146F6F"/>
    <w:rsid w:val="0014737A"/>
    <w:rsid w:val="001474B4"/>
    <w:rsid w:val="00147510"/>
    <w:rsid w:val="001475E7"/>
    <w:rsid w:val="00147649"/>
    <w:rsid w:val="00147818"/>
    <w:rsid w:val="00147877"/>
    <w:rsid w:val="0014797C"/>
    <w:rsid w:val="00147A30"/>
    <w:rsid w:val="00147BA6"/>
    <w:rsid w:val="00147CF2"/>
    <w:rsid w:val="00150022"/>
    <w:rsid w:val="001502A1"/>
    <w:rsid w:val="00150423"/>
    <w:rsid w:val="00150549"/>
    <w:rsid w:val="00150624"/>
    <w:rsid w:val="00150B67"/>
    <w:rsid w:val="00150D56"/>
    <w:rsid w:val="00150F5B"/>
    <w:rsid w:val="001510FE"/>
    <w:rsid w:val="001512C4"/>
    <w:rsid w:val="00151486"/>
    <w:rsid w:val="001515F5"/>
    <w:rsid w:val="00151761"/>
    <w:rsid w:val="001518A5"/>
    <w:rsid w:val="001518CA"/>
    <w:rsid w:val="001519A1"/>
    <w:rsid w:val="00151B40"/>
    <w:rsid w:val="00151C01"/>
    <w:rsid w:val="00151CB4"/>
    <w:rsid w:val="00151DBD"/>
    <w:rsid w:val="00151DFB"/>
    <w:rsid w:val="00151EAC"/>
    <w:rsid w:val="001520DA"/>
    <w:rsid w:val="00152100"/>
    <w:rsid w:val="001521AA"/>
    <w:rsid w:val="001524A3"/>
    <w:rsid w:val="0015269E"/>
    <w:rsid w:val="0015284C"/>
    <w:rsid w:val="00152850"/>
    <w:rsid w:val="0015298F"/>
    <w:rsid w:val="00152D70"/>
    <w:rsid w:val="00152F0F"/>
    <w:rsid w:val="00153264"/>
    <w:rsid w:val="0015340A"/>
    <w:rsid w:val="0015346A"/>
    <w:rsid w:val="00153735"/>
    <w:rsid w:val="00153826"/>
    <w:rsid w:val="001538D4"/>
    <w:rsid w:val="00153C49"/>
    <w:rsid w:val="00154461"/>
    <w:rsid w:val="0015456D"/>
    <w:rsid w:val="001545DE"/>
    <w:rsid w:val="0015465D"/>
    <w:rsid w:val="001546A7"/>
    <w:rsid w:val="001546DB"/>
    <w:rsid w:val="0015477E"/>
    <w:rsid w:val="0015493C"/>
    <w:rsid w:val="001549D5"/>
    <w:rsid w:val="00154B00"/>
    <w:rsid w:val="00154C04"/>
    <w:rsid w:val="00154E0D"/>
    <w:rsid w:val="00154ECA"/>
    <w:rsid w:val="00155145"/>
    <w:rsid w:val="00155242"/>
    <w:rsid w:val="0015537E"/>
    <w:rsid w:val="00155412"/>
    <w:rsid w:val="001554F6"/>
    <w:rsid w:val="0015563C"/>
    <w:rsid w:val="001556C3"/>
    <w:rsid w:val="00155808"/>
    <w:rsid w:val="00155A81"/>
    <w:rsid w:val="00155B46"/>
    <w:rsid w:val="00155B80"/>
    <w:rsid w:val="00155C5D"/>
    <w:rsid w:val="00155D82"/>
    <w:rsid w:val="00156345"/>
    <w:rsid w:val="001564B9"/>
    <w:rsid w:val="00156BB0"/>
    <w:rsid w:val="00156E26"/>
    <w:rsid w:val="00156E80"/>
    <w:rsid w:val="00156EA2"/>
    <w:rsid w:val="00156F24"/>
    <w:rsid w:val="00157017"/>
    <w:rsid w:val="001570C0"/>
    <w:rsid w:val="0015713A"/>
    <w:rsid w:val="00157589"/>
    <w:rsid w:val="0015759E"/>
    <w:rsid w:val="00157949"/>
    <w:rsid w:val="001579AA"/>
    <w:rsid w:val="00157B5C"/>
    <w:rsid w:val="00157C93"/>
    <w:rsid w:val="00157D82"/>
    <w:rsid w:val="00157DA3"/>
    <w:rsid w:val="00157DAA"/>
    <w:rsid w:val="00157DD9"/>
    <w:rsid w:val="00157E1F"/>
    <w:rsid w:val="00157EBF"/>
    <w:rsid w:val="00157EFA"/>
    <w:rsid w:val="00157F16"/>
    <w:rsid w:val="00157FEF"/>
    <w:rsid w:val="001600E9"/>
    <w:rsid w:val="00160137"/>
    <w:rsid w:val="00160402"/>
    <w:rsid w:val="00160459"/>
    <w:rsid w:val="00160752"/>
    <w:rsid w:val="0016080F"/>
    <w:rsid w:val="00160948"/>
    <w:rsid w:val="00160A8D"/>
    <w:rsid w:val="00160B0E"/>
    <w:rsid w:val="00160C75"/>
    <w:rsid w:val="00160CD7"/>
    <w:rsid w:val="00160D73"/>
    <w:rsid w:val="00160DEE"/>
    <w:rsid w:val="00160EC8"/>
    <w:rsid w:val="00160FEC"/>
    <w:rsid w:val="00161010"/>
    <w:rsid w:val="001610E5"/>
    <w:rsid w:val="001615FB"/>
    <w:rsid w:val="00161AE1"/>
    <w:rsid w:val="00161B7A"/>
    <w:rsid w:val="00161BC8"/>
    <w:rsid w:val="00161C17"/>
    <w:rsid w:val="00161E2F"/>
    <w:rsid w:val="00162260"/>
    <w:rsid w:val="00162264"/>
    <w:rsid w:val="001622CD"/>
    <w:rsid w:val="0016276C"/>
    <w:rsid w:val="001627EA"/>
    <w:rsid w:val="001627EF"/>
    <w:rsid w:val="00163004"/>
    <w:rsid w:val="0016302D"/>
    <w:rsid w:val="00163139"/>
    <w:rsid w:val="00163448"/>
    <w:rsid w:val="00163642"/>
    <w:rsid w:val="00163759"/>
    <w:rsid w:val="0016391D"/>
    <w:rsid w:val="00163A3C"/>
    <w:rsid w:val="00163C2E"/>
    <w:rsid w:val="00163CAE"/>
    <w:rsid w:val="0016432B"/>
    <w:rsid w:val="0016450B"/>
    <w:rsid w:val="001646A4"/>
    <w:rsid w:val="00164831"/>
    <w:rsid w:val="00164853"/>
    <w:rsid w:val="00164CAD"/>
    <w:rsid w:val="00164CC7"/>
    <w:rsid w:val="00164D36"/>
    <w:rsid w:val="00164DDF"/>
    <w:rsid w:val="00164F17"/>
    <w:rsid w:val="00164F41"/>
    <w:rsid w:val="00164F7B"/>
    <w:rsid w:val="00164FA6"/>
    <w:rsid w:val="001652DE"/>
    <w:rsid w:val="00165565"/>
    <w:rsid w:val="00165609"/>
    <w:rsid w:val="00165623"/>
    <w:rsid w:val="00165641"/>
    <w:rsid w:val="00165790"/>
    <w:rsid w:val="001657B6"/>
    <w:rsid w:val="00165881"/>
    <w:rsid w:val="00165BBB"/>
    <w:rsid w:val="00165C49"/>
    <w:rsid w:val="00165E58"/>
    <w:rsid w:val="00165F43"/>
    <w:rsid w:val="00165F89"/>
    <w:rsid w:val="001660B7"/>
    <w:rsid w:val="0016613C"/>
    <w:rsid w:val="0016634E"/>
    <w:rsid w:val="00166372"/>
    <w:rsid w:val="00166647"/>
    <w:rsid w:val="001667B1"/>
    <w:rsid w:val="001667DB"/>
    <w:rsid w:val="001669A6"/>
    <w:rsid w:val="00166B5C"/>
    <w:rsid w:val="00166B88"/>
    <w:rsid w:val="00166BD7"/>
    <w:rsid w:val="00166D2B"/>
    <w:rsid w:val="00166FB5"/>
    <w:rsid w:val="00167055"/>
    <w:rsid w:val="0016714A"/>
    <w:rsid w:val="00167153"/>
    <w:rsid w:val="00167202"/>
    <w:rsid w:val="00167583"/>
    <w:rsid w:val="0016773D"/>
    <w:rsid w:val="00167833"/>
    <w:rsid w:val="00167AF0"/>
    <w:rsid w:val="00167D1B"/>
    <w:rsid w:val="00167DE2"/>
    <w:rsid w:val="00167F38"/>
    <w:rsid w:val="00167F3E"/>
    <w:rsid w:val="001706B8"/>
    <w:rsid w:val="00170978"/>
    <w:rsid w:val="0017097D"/>
    <w:rsid w:val="00170B14"/>
    <w:rsid w:val="00170B62"/>
    <w:rsid w:val="00170CD5"/>
    <w:rsid w:val="00170D3D"/>
    <w:rsid w:val="00170DCD"/>
    <w:rsid w:val="00170E99"/>
    <w:rsid w:val="00170FC5"/>
    <w:rsid w:val="001710CD"/>
    <w:rsid w:val="001712B5"/>
    <w:rsid w:val="00171425"/>
    <w:rsid w:val="001714F3"/>
    <w:rsid w:val="00171522"/>
    <w:rsid w:val="0017155F"/>
    <w:rsid w:val="001715A4"/>
    <w:rsid w:val="00171609"/>
    <w:rsid w:val="001718C3"/>
    <w:rsid w:val="00171954"/>
    <w:rsid w:val="00171AB1"/>
    <w:rsid w:val="00171BF1"/>
    <w:rsid w:val="00171F34"/>
    <w:rsid w:val="0017200A"/>
    <w:rsid w:val="001722E2"/>
    <w:rsid w:val="00172635"/>
    <w:rsid w:val="0017272B"/>
    <w:rsid w:val="00172789"/>
    <w:rsid w:val="001728B9"/>
    <w:rsid w:val="001729C9"/>
    <w:rsid w:val="00172B11"/>
    <w:rsid w:val="00172BBB"/>
    <w:rsid w:val="00172BDC"/>
    <w:rsid w:val="00172BE2"/>
    <w:rsid w:val="00172CA4"/>
    <w:rsid w:val="00172CDE"/>
    <w:rsid w:val="00172E44"/>
    <w:rsid w:val="00172ED0"/>
    <w:rsid w:val="00173222"/>
    <w:rsid w:val="001737D0"/>
    <w:rsid w:val="0017391C"/>
    <w:rsid w:val="00173934"/>
    <w:rsid w:val="00173A73"/>
    <w:rsid w:val="00173B3B"/>
    <w:rsid w:val="00173BDA"/>
    <w:rsid w:val="00173BE3"/>
    <w:rsid w:val="00173DDB"/>
    <w:rsid w:val="00174274"/>
    <w:rsid w:val="001742BF"/>
    <w:rsid w:val="00174489"/>
    <w:rsid w:val="0017463A"/>
    <w:rsid w:val="001747B4"/>
    <w:rsid w:val="0017481A"/>
    <w:rsid w:val="00174A9E"/>
    <w:rsid w:val="00174B19"/>
    <w:rsid w:val="00174B51"/>
    <w:rsid w:val="00174DF4"/>
    <w:rsid w:val="001754FF"/>
    <w:rsid w:val="0017554E"/>
    <w:rsid w:val="0017589D"/>
    <w:rsid w:val="001758E7"/>
    <w:rsid w:val="00175966"/>
    <w:rsid w:val="0017599E"/>
    <w:rsid w:val="00175CAC"/>
    <w:rsid w:val="00175DB0"/>
    <w:rsid w:val="00175EF9"/>
    <w:rsid w:val="001764DD"/>
    <w:rsid w:val="00176774"/>
    <w:rsid w:val="001767E9"/>
    <w:rsid w:val="00176924"/>
    <w:rsid w:val="00176979"/>
    <w:rsid w:val="001769FE"/>
    <w:rsid w:val="00176D06"/>
    <w:rsid w:val="00176E23"/>
    <w:rsid w:val="00177177"/>
    <w:rsid w:val="00177194"/>
    <w:rsid w:val="00177221"/>
    <w:rsid w:val="0017733A"/>
    <w:rsid w:val="00177429"/>
    <w:rsid w:val="0017750C"/>
    <w:rsid w:val="0017786D"/>
    <w:rsid w:val="00177980"/>
    <w:rsid w:val="00177AB3"/>
    <w:rsid w:val="00177F10"/>
    <w:rsid w:val="0018004C"/>
    <w:rsid w:val="00180608"/>
    <w:rsid w:val="001806C7"/>
    <w:rsid w:val="00180979"/>
    <w:rsid w:val="00180A02"/>
    <w:rsid w:val="00180A58"/>
    <w:rsid w:val="00180B27"/>
    <w:rsid w:val="00180B3B"/>
    <w:rsid w:val="00180B81"/>
    <w:rsid w:val="00180BBC"/>
    <w:rsid w:val="00180BEA"/>
    <w:rsid w:val="0018133B"/>
    <w:rsid w:val="0018139D"/>
    <w:rsid w:val="00181A09"/>
    <w:rsid w:val="00181A9F"/>
    <w:rsid w:val="00181CFA"/>
    <w:rsid w:val="00181DD7"/>
    <w:rsid w:val="00181E64"/>
    <w:rsid w:val="00181FFC"/>
    <w:rsid w:val="0018210A"/>
    <w:rsid w:val="00182366"/>
    <w:rsid w:val="001823FE"/>
    <w:rsid w:val="0018257B"/>
    <w:rsid w:val="001827B9"/>
    <w:rsid w:val="00182841"/>
    <w:rsid w:val="001828E8"/>
    <w:rsid w:val="00182BB9"/>
    <w:rsid w:val="00182C18"/>
    <w:rsid w:val="00182D9E"/>
    <w:rsid w:val="00182FB8"/>
    <w:rsid w:val="00183494"/>
    <w:rsid w:val="0018367E"/>
    <w:rsid w:val="001839BE"/>
    <w:rsid w:val="00183ADE"/>
    <w:rsid w:val="00183BB5"/>
    <w:rsid w:val="00183E25"/>
    <w:rsid w:val="00183E82"/>
    <w:rsid w:val="0018426A"/>
    <w:rsid w:val="00184390"/>
    <w:rsid w:val="001844F9"/>
    <w:rsid w:val="00184640"/>
    <w:rsid w:val="001847A1"/>
    <w:rsid w:val="001848EC"/>
    <w:rsid w:val="001849E1"/>
    <w:rsid w:val="00184C80"/>
    <w:rsid w:val="00184D60"/>
    <w:rsid w:val="00184E0B"/>
    <w:rsid w:val="00184E2B"/>
    <w:rsid w:val="00184E2C"/>
    <w:rsid w:val="00184FFD"/>
    <w:rsid w:val="00185140"/>
    <w:rsid w:val="001851C4"/>
    <w:rsid w:val="00185448"/>
    <w:rsid w:val="00185620"/>
    <w:rsid w:val="00185666"/>
    <w:rsid w:val="001857B6"/>
    <w:rsid w:val="0018591E"/>
    <w:rsid w:val="00185B9F"/>
    <w:rsid w:val="00185F83"/>
    <w:rsid w:val="00186053"/>
    <w:rsid w:val="0018613F"/>
    <w:rsid w:val="00186190"/>
    <w:rsid w:val="001861FD"/>
    <w:rsid w:val="0018639E"/>
    <w:rsid w:val="001864DA"/>
    <w:rsid w:val="00186636"/>
    <w:rsid w:val="00186645"/>
    <w:rsid w:val="001866D7"/>
    <w:rsid w:val="0018672A"/>
    <w:rsid w:val="0018681B"/>
    <w:rsid w:val="00186940"/>
    <w:rsid w:val="0018698E"/>
    <w:rsid w:val="00186AA9"/>
    <w:rsid w:val="00186E0A"/>
    <w:rsid w:val="00186E2D"/>
    <w:rsid w:val="001870EC"/>
    <w:rsid w:val="0018713C"/>
    <w:rsid w:val="001873A4"/>
    <w:rsid w:val="00187436"/>
    <w:rsid w:val="0018759B"/>
    <w:rsid w:val="0018770C"/>
    <w:rsid w:val="001877F5"/>
    <w:rsid w:val="001879AF"/>
    <w:rsid w:val="00187AC5"/>
    <w:rsid w:val="00187CC1"/>
    <w:rsid w:val="00187CE8"/>
    <w:rsid w:val="00187E0D"/>
    <w:rsid w:val="00187E54"/>
    <w:rsid w:val="00187EA6"/>
    <w:rsid w:val="00187F05"/>
    <w:rsid w:val="00187F81"/>
    <w:rsid w:val="00190344"/>
    <w:rsid w:val="00190608"/>
    <w:rsid w:val="0019061B"/>
    <w:rsid w:val="0019095B"/>
    <w:rsid w:val="00190B3E"/>
    <w:rsid w:val="00190E1E"/>
    <w:rsid w:val="00190E42"/>
    <w:rsid w:val="00190E46"/>
    <w:rsid w:val="00191043"/>
    <w:rsid w:val="001911DA"/>
    <w:rsid w:val="001911F0"/>
    <w:rsid w:val="0019138D"/>
    <w:rsid w:val="0019144E"/>
    <w:rsid w:val="001914D2"/>
    <w:rsid w:val="001915DC"/>
    <w:rsid w:val="00191907"/>
    <w:rsid w:val="00191991"/>
    <w:rsid w:val="00191A15"/>
    <w:rsid w:val="00191B2E"/>
    <w:rsid w:val="00192148"/>
    <w:rsid w:val="00192156"/>
    <w:rsid w:val="00192248"/>
    <w:rsid w:val="0019233B"/>
    <w:rsid w:val="001923B1"/>
    <w:rsid w:val="001924B8"/>
    <w:rsid w:val="0019251E"/>
    <w:rsid w:val="001926C8"/>
    <w:rsid w:val="001929C3"/>
    <w:rsid w:val="00192A09"/>
    <w:rsid w:val="00192AD9"/>
    <w:rsid w:val="00192B29"/>
    <w:rsid w:val="00192B9A"/>
    <w:rsid w:val="00192CB3"/>
    <w:rsid w:val="00192CF8"/>
    <w:rsid w:val="00192EEE"/>
    <w:rsid w:val="00192F69"/>
    <w:rsid w:val="00193063"/>
    <w:rsid w:val="001930B6"/>
    <w:rsid w:val="0019358D"/>
    <w:rsid w:val="001937B3"/>
    <w:rsid w:val="001937CC"/>
    <w:rsid w:val="001939EB"/>
    <w:rsid w:val="00193BEB"/>
    <w:rsid w:val="00193E2E"/>
    <w:rsid w:val="00193F4D"/>
    <w:rsid w:val="00193FE0"/>
    <w:rsid w:val="00194083"/>
    <w:rsid w:val="001940D4"/>
    <w:rsid w:val="001940E1"/>
    <w:rsid w:val="00194148"/>
    <w:rsid w:val="001941FF"/>
    <w:rsid w:val="00194763"/>
    <w:rsid w:val="00194787"/>
    <w:rsid w:val="001947C0"/>
    <w:rsid w:val="001949EB"/>
    <w:rsid w:val="00194B04"/>
    <w:rsid w:val="00194B54"/>
    <w:rsid w:val="00194E63"/>
    <w:rsid w:val="00194F99"/>
    <w:rsid w:val="001950B7"/>
    <w:rsid w:val="001950D3"/>
    <w:rsid w:val="00195258"/>
    <w:rsid w:val="00195579"/>
    <w:rsid w:val="001955C4"/>
    <w:rsid w:val="00195797"/>
    <w:rsid w:val="001957AD"/>
    <w:rsid w:val="001957BF"/>
    <w:rsid w:val="001957EF"/>
    <w:rsid w:val="00195A15"/>
    <w:rsid w:val="00195CA1"/>
    <w:rsid w:val="00195D51"/>
    <w:rsid w:val="00195D65"/>
    <w:rsid w:val="00195DBF"/>
    <w:rsid w:val="00195F59"/>
    <w:rsid w:val="00195FA2"/>
    <w:rsid w:val="0019605D"/>
    <w:rsid w:val="0019636A"/>
    <w:rsid w:val="001964EC"/>
    <w:rsid w:val="00196756"/>
    <w:rsid w:val="00196A85"/>
    <w:rsid w:val="00196AFA"/>
    <w:rsid w:val="00196D0B"/>
    <w:rsid w:val="001970CE"/>
    <w:rsid w:val="001970E6"/>
    <w:rsid w:val="00197118"/>
    <w:rsid w:val="001974C2"/>
    <w:rsid w:val="001975B6"/>
    <w:rsid w:val="001977D8"/>
    <w:rsid w:val="001979D6"/>
    <w:rsid w:val="00197A24"/>
    <w:rsid w:val="00197B81"/>
    <w:rsid w:val="00197FF2"/>
    <w:rsid w:val="001A01F8"/>
    <w:rsid w:val="001A023A"/>
    <w:rsid w:val="001A029F"/>
    <w:rsid w:val="001A03CA"/>
    <w:rsid w:val="001A0506"/>
    <w:rsid w:val="001A0759"/>
    <w:rsid w:val="001A0896"/>
    <w:rsid w:val="001A0A3F"/>
    <w:rsid w:val="001A0ACF"/>
    <w:rsid w:val="001A0B26"/>
    <w:rsid w:val="001A0D77"/>
    <w:rsid w:val="001A0DA9"/>
    <w:rsid w:val="001A10BC"/>
    <w:rsid w:val="001A11A1"/>
    <w:rsid w:val="001A1211"/>
    <w:rsid w:val="001A13C1"/>
    <w:rsid w:val="001A14E7"/>
    <w:rsid w:val="001A1551"/>
    <w:rsid w:val="001A15E6"/>
    <w:rsid w:val="001A1698"/>
    <w:rsid w:val="001A1845"/>
    <w:rsid w:val="001A1870"/>
    <w:rsid w:val="001A1872"/>
    <w:rsid w:val="001A18E6"/>
    <w:rsid w:val="001A196A"/>
    <w:rsid w:val="001A1A35"/>
    <w:rsid w:val="001A1D31"/>
    <w:rsid w:val="001A1D95"/>
    <w:rsid w:val="001A1EE2"/>
    <w:rsid w:val="001A1F20"/>
    <w:rsid w:val="001A2294"/>
    <w:rsid w:val="001A23FE"/>
    <w:rsid w:val="001A241A"/>
    <w:rsid w:val="001A2483"/>
    <w:rsid w:val="001A2565"/>
    <w:rsid w:val="001A2646"/>
    <w:rsid w:val="001A2694"/>
    <w:rsid w:val="001A27A4"/>
    <w:rsid w:val="001A2A02"/>
    <w:rsid w:val="001A2A12"/>
    <w:rsid w:val="001A2A1B"/>
    <w:rsid w:val="001A2BA6"/>
    <w:rsid w:val="001A2CCB"/>
    <w:rsid w:val="001A2F48"/>
    <w:rsid w:val="001A2FA3"/>
    <w:rsid w:val="001A3373"/>
    <w:rsid w:val="001A33E4"/>
    <w:rsid w:val="001A384A"/>
    <w:rsid w:val="001A3A03"/>
    <w:rsid w:val="001A3A56"/>
    <w:rsid w:val="001A3A58"/>
    <w:rsid w:val="001A3B01"/>
    <w:rsid w:val="001A3C26"/>
    <w:rsid w:val="001A3D48"/>
    <w:rsid w:val="001A3E05"/>
    <w:rsid w:val="001A3ED9"/>
    <w:rsid w:val="001A3EEE"/>
    <w:rsid w:val="001A4128"/>
    <w:rsid w:val="001A43A5"/>
    <w:rsid w:val="001A4466"/>
    <w:rsid w:val="001A44D6"/>
    <w:rsid w:val="001A45EF"/>
    <w:rsid w:val="001A4645"/>
    <w:rsid w:val="001A46E2"/>
    <w:rsid w:val="001A47AA"/>
    <w:rsid w:val="001A47AC"/>
    <w:rsid w:val="001A47EA"/>
    <w:rsid w:val="001A4832"/>
    <w:rsid w:val="001A487B"/>
    <w:rsid w:val="001A4AAB"/>
    <w:rsid w:val="001A4AE7"/>
    <w:rsid w:val="001A513C"/>
    <w:rsid w:val="001A515F"/>
    <w:rsid w:val="001A5284"/>
    <w:rsid w:val="001A5398"/>
    <w:rsid w:val="001A549C"/>
    <w:rsid w:val="001A5501"/>
    <w:rsid w:val="001A56A3"/>
    <w:rsid w:val="001A56C7"/>
    <w:rsid w:val="001A5710"/>
    <w:rsid w:val="001A58F3"/>
    <w:rsid w:val="001A595E"/>
    <w:rsid w:val="001A5A62"/>
    <w:rsid w:val="001A5A90"/>
    <w:rsid w:val="001A5AEC"/>
    <w:rsid w:val="001A5E1B"/>
    <w:rsid w:val="001A5FFB"/>
    <w:rsid w:val="001A6054"/>
    <w:rsid w:val="001A61DB"/>
    <w:rsid w:val="001A63B2"/>
    <w:rsid w:val="001A63F3"/>
    <w:rsid w:val="001A6596"/>
    <w:rsid w:val="001A6602"/>
    <w:rsid w:val="001A6693"/>
    <w:rsid w:val="001A6756"/>
    <w:rsid w:val="001A6B34"/>
    <w:rsid w:val="001A6C07"/>
    <w:rsid w:val="001A6DE3"/>
    <w:rsid w:val="001A7059"/>
    <w:rsid w:val="001A7080"/>
    <w:rsid w:val="001A71A5"/>
    <w:rsid w:val="001A7280"/>
    <w:rsid w:val="001A74E0"/>
    <w:rsid w:val="001A7545"/>
    <w:rsid w:val="001A7560"/>
    <w:rsid w:val="001A7710"/>
    <w:rsid w:val="001A78CF"/>
    <w:rsid w:val="001A7A03"/>
    <w:rsid w:val="001A7A39"/>
    <w:rsid w:val="001A7A4A"/>
    <w:rsid w:val="001A7AA7"/>
    <w:rsid w:val="001A7AE2"/>
    <w:rsid w:val="001A7BCB"/>
    <w:rsid w:val="001A7CE7"/>
    <w:rsid w:val="001A7E5F"/>
    <w:rsid w:val="001A7EB1"/>
    <w:rsid w:val="001B006D"/>
    <w:rsid w:val="001B0074"/>
    <w:rsid w:val="001B00B3"/>
    <w:rsid w:val="001B014A"/>
    <w:rsid w:val="001B0246"/>
    <w:rsid w:val="001B0475"/>
    <w:rsid w:val="001B056C"/>
    <w:rsid w:val="001B0616"/>
    <w:rsid w:val="001B06F9"/>
    <w:rsid w:val="001B0870"/>
    <w:rsid w:val="001B0B47"/>
    <w:rsid w:val="001B0BA9"/>
    <w:rsid w:val="001B0BAA"/>
    <w:rsid w:val="001B0C67"/>
    <w:rsid w:val="001B0E62"/>
    <w:rsid w:val="001B110B"/>
    <w:rsid w:val="001B1149"/>
    <w:rsid w:val="001B1163"/>
    <w:rsid w:val="001B12AA"/>
    <w:rsid w:val="001B12B5"/>
    <w:rsid w:val="001B143A"/>
    <w:rsid w:val="001B1762"/>
    <w:rsid w:val="001B17AC"/>
    <w:rsid w:val="001B17B5"/>
    <w:rsid w:val="001B1892"/>
    <w:rsid w:val="001B1AFC"/>
    <w:rsid w:val="001B1D8B"/>
    <w:rsid w:val="001B1E1A"/>
    <w:rsid w:val="001B1FDE"/>
    <w:rsid w:val="001B2023"/>
    <w:rsid w:val="001B21E8"/>
    <w:rsid w:val="001B23AC"/>
    <w:rsid w:val="001B25EC"/>
    <w:rsid w:val="001B26DC"/>
    <w:rsid w:val="001B277F"/>
    <w:rsid w:val="001B286F"/>
    <w:rsid w:val="001B2AA0"/>
    <w:rsid w:val="001B30C7"/>
    <w:rsid w:val="001B3167"/>
    <w:rsid w:val="001B31D3"/>
    <w:rsid w:val="001B32B1"/>
    <w:rsid w:val="001B32BF"/>
    <w:rsid w:val="001B32EC"/>
    <w:rsid w:val="001B32FD"/>
    <w:rsid w:val="001B343B"/>
    <w:rsid w:val="001B35CA"/>
    <w:rsid w:val="001B36D8"/>
    <w:rsid w:val="001B3770"/>
    <w:rsid w:val="001B37BD"/>
    <w:rsid w:val="001B3A60"/>
    <w:rsid w:val="001B3A97"/>
    <w:rsid w:val="001B3C12"/>
    <w:rsid w:val="001B3DE5"/>
    <w:rsid w:val="001B3E82"/>
    <w:rsid w:val="001B3FC0"/>
    <w:rsid w:val="001B3FCF"/>
    <w:rsid w:val="001B4571"/>
    <w:rsid w:val="001B46DF"/>
    <w:rsid w:val="001B47F8"/>
    <w:rsid w:val="001B4A89"/>
    <w:rsid w:val="001B4B50"/>
    <w:rsid w:val="001B4B99"/>
    <w:rsid w:val="001B4BDA"/>
    <w:rsid w:val="001B4C11"/>
    <w:rsid w:val="001B4EE5"/>
    <w:rsid w:val="001B52E4"/>
    <w:rsid w:val="001B5539"/>
    <w:rsid w:val="001B581C"/>
    <w:rsid w:val="001B588D"/>
    <w:rsid w:val="001B5988"/>
    <w:rsid w:val="001B5C91"/>
    <w:rsid w:val="001B5CF3"/>
    <w:rsid w:val="001B5D05"/>
    <w:rsid w:val="001B5D12"/>
    <w:rsid w:val="001B5E74"/>
    <w:rsid w:val="001B607F"/>
    <w:rsid w:val="001B61A8"/>
    <w:rsid w:val="001B6236"/>
    <w:rsid w:val="001B6498"/>
    <w:rsid w:val="001B64D6"/>
    <w:rsid w:val="001B677F"/>
    <w:rsid w:val="001B679E"/>
    <w:rsid w:val="001B687B"/>
    <w:rsid w:val="001B6CAA"/>
    <w:rsid w:val="001B6FAE"/>
    <w:rsid w:val="001B70A2"/>
    <w:rsid w:val="001B7127"/>
    <w:rsid w:val="001B7185"/>
    <w:rsid w:val="001B724F"/>
    <w:rsid w:val="001B72C4"/>
    <w:rsid w:val="001B734F"/>
    <w:rsid w:val="001B74F1"/>
    <w:rsid w:val="001B75DD"/>
    <w:rsid w:val="001B76F9"/>
    <w:rsid w:val="001B76FE"/>
    <w:rsid w:val="001B7839"/>
    <w:rsid w:val="001B7881"/>
    <w:rsid w:val="001B789E"/>
    <w:rsid w:val="001B7D83"/>
    <w:rsid w:val="001B7DB2"/>
    <w:rsid w:val="001B7DCF"/>
    <w:rsid w:val="001B7E08"/>
    <w:rsid w:val="001B7ED3"/>
    <w:rsid w:val="001B7F58"/>
    <w:rsid w:val="001C015F"/>
    <w:rsid w:val="001C0271"/>
    <w:rsid w:val="001C027C"/>
    <w:rsid w:val="001C033A"/>
    <w:rsid w:val="001C03F0"/>
    <w:rsid w:val="001C0491"/>
    <w:rsid w:val="001C062E"/>
    <w:rsid w:val="001C08A4"/>
    <w:rsid w:val="001C0D15"/>
    <w:rsid w:val="001C0D4C"/>
    <w:rsid w:val="001C0D90"/>
    <w:rsid w:val="001C0D9F"/>
    <w:rsid w:val="001C0E65"/>
    <w:rsid w:val="001C10FB"/>
    <w:rsid w:val="001C1118"/>
    <w:rsid w:val="001C137F"/>
    <w:rsid w:val="001C13E8"/>
    <w:rsid w:val="001C1421"/>
    <w:rsid w:val="001C172E"/>
    <w:rsid w:val="001C180E"/>
    <w:rsid w:val="001C1821"/>
    <w:rsid w:val="001C1845"/>
    <w:rsid w:val="001C1964"/>
    <w:rsid w:val="001C1CE1"/>
    <w:rsid w:val="001C1E47"/>
    <w:rsid w:val="001C1FF8"/>
    <w:rsid w:val="001C2233"/>
    <w:rsid w:val="001C2680"/>
    <w:rsid w:val="001C2B22"/>
    <w:rsid w:val="001C35B7"/>
    <w:rsid w:val="001C3621"/>
    <w:rsid w:val="001C362E"/>
    <w:rsid w:val="001C3755"/>
    <w:rsid w:val="001C38BD"/>
    <w:rsid w:val="001C3951"/>
    <w:rsid w:val="001C3A5E"/>
    <w:rsid w:val="001C3AA7"/>
    <w:rsid w:val="001C3AEC"/>
    <w:rsid w:val="001C3C22"/>
    <w:rsid w:val="001C3E08"/>
    <w:rsid w:val="001C3E30"/>
    <w:rsid w:val="001C3F8C"/>
    <w:rsid w:val="001C420F"/>
    <w:rsid w:val="001C424F"/>
    <w:rsid w:val="001C4619"/>
    <w:rsid w:val="001C4738"/>
    <w:rsid w:val="001C4762"/>
    <w:rsid w:val="001C4977"/>
    <w:rsid w:val="001C4BEB"/>
    <w:rsid w:val="001C4C94"/>
    <w:rsid w:val="001C4E7E"/>
    <w:rsid w:val="001C503B"/>
    <w:rsid w:val="001C54CA"/>
    <w:rsid w:val="001C54D3"/>
    <w:rsid w:val="001C55C3"/>
    <w:rsid w:val="001C56BB"/>
    <w:rsid w:val="001C5A90"/>
    <w:rsid w:val="001C6042"/>
    <w:rsid w:val="001C60C3"/>
    <w:rsid w:val="001C63A9"/>
    <w:rsid w:val="001C63BC"/>
    <w:rsid w:val="001C6505"/>
    <w:rsid w:val="001C6571"/>
    <w:rsid w:val="001C66D0"/>
    <w:rsid w:val="001C688C"/>
    <w:rsid w:val="001C68CE"/>
    <w:rsid w:val="001C6981"/>
    <w:rsid w:val="001C6B78"/>
    <w:rsid w:val="001C6C1D"/>
    <w:rsid w:val="001C6ED0"/>
    <w:rsid w:val="001C6F6F"/>
    <w:rsid w:val="001C70C9"/>
    <w:rsid w:val="001C70E3"/>
    <w:rsid w:val="001C70E7"/>
    <w:rsid w:val="001C7209"/>
    <w:rsid w:val="001C7302"/>
    <w:rsid w:val="001C7447"/>
    <w:rsid w:val="001C76E4"/>
    <w:rsid w:val="001C76FA"/>
    <w:rsid w:val="001C777D"/>
    <w:rsid w:val="001C77C0"/>
    <w:rsid w:val="001C7835"/>
    <w:rsid w:val="001C7993"/>
    <w:rsid w:val="001C7C84"/>
    <w:rsid w:val="001C7D4E"/>
    <w:rsid w:val="001C7D82"/>
    <w:rsid w:val="001C7E56"/>
    <w:rsid w:val="001D0062"/>
    <w:rsid w:val="001D0099"/>
    <w:rsid w:val="001D0193"/>
    <w:rsid w:val="001D0208"/>
    <w:rsid w:val="001D023A"/>
    <w:rsid w:val="001D03D7"/>
    <w:rsid w:val="001D05E1"/>
    <w:rsid w:val="001D064F"/>
    <w:rsid w:val="001D0D47"/>
    <w:rsid w:val="001D0E08"/>
    <w:rsid w:val="001D10E5"/>
    <w:rsid w:val="001D118F"/>
    <w:rsid w:val="001D11F3"/>
    <w:rsid w:val="001D1454"/>
    <w:rsid w:val="001D148F"/>
    <w:rsid w:val="001D1E20"/>
    <w:rsid w:val="001D22E4"/>
    <w:rsid w:val="001D22F5"/>
    <w:rsid w:val="001D2355"/>
    <w:rsid w:val="001D23C8"/>
    <w:rsid w:val="001D240B"/>
    <w:rsid w:val="001D2486"/>
    <w:rsid w:val="001D25C3"/>
    <w:rsid w:val="001D2ABC"/>
    <w:rsid w:val="001D2B29"/>
    <w:rsid w:val="001D2FBA"/>
    <w:rsid w:val="001D3037"/>
    <w:rsid w:val="001D33A1"/>
    <w:rsid w:val="001D343B"/>
    <w:rsid w:val="001D36BF"/>
    <w:rsid w:val="001D3A5F"/>
    <w:rsid w:val="001D3BE1"/>
    <w:rsid w:val="001D3E10"/>
    <w:rsid w:val="001D4015"/>
    <w:rsid w:val="001D4050"/>
    <w:rsid w:val="001D4180"/>
    <w:rsid w:val="001D420B"/>
    <w:rsid w:val="001D466A"/>
    <w:rsid w:val="001D48E0"/>
    <w:rsid w:val="001D49A5"/>
    <w:rsid w:val="001D4A39"/>
    <w:rsid w:val="001D4C7E"/>
    <w:rsid w:val="001D4CA7"/>
    <w:rsid w:val="001D4D63"/>
    <w:rsid w:val="001D50F7"/>
    <w:rsid w:val="001D53F6"/>
    <w:rsid w:val="001D5504"/>
    <w:rsid w:val="001D56A0"/>
    <w:rsid w:val="001D59CD"/>
    <w:rsid w:val="001D5B07"/>
    <w:rsid w:val="001D5C0D"/>
    <w:rsid w:val="001D6178"/>
    <w:rsid w:val="001D63B1"/>
    <w:rsid w:val="001D6446"/>
    <w:rsid w:val="001D6576"/>
    <w:rsid w:val="001D65D3"/>
    <w:rsid w:val="001D662E"/>
    <w:rsid w:val="001D69D9"/>
    <w:rsid w:val="001D6C36"/>
    <w:rsid w:val="001D6C8F"/>
    <w:rsid w:val="001D6DC1"/>
    <w:rsid w:val="001D6FB0"/>
    <w:rsid w:val="001D6FF7"/>
    <w:rsid w:val="001D7037"/>
    <w:rsid w:val="001D7304"/>
    <w:rsid w:val="001D7307"/>
    <w:rsid w:val="001D743B"/>
    <w:rsid w:val="001D7461"/>
    <w:rsid w:val="001D7618"/>
    <w:rsid w:val="001D779F"/>
    <w:rsid w:val="001D77F3"/>
    <w:rsid w:val="001D7A0F"/>
    <w:rsid w:val="001D7A8C"/>
    <w:rsid w:val="001D7AC2"/>
    <w:rsid w:val="001D7D51"/>
    <w:rsid w:val="001D7D9B"/>
    <w:rsid w:val="001D7EF4"/>
    <w:rsid w:val="001E0082"/>
    <w:rsid w:val="001E019A"/>
    <w:rsid w:val="001E02A3"/>
    <w:rsid w:val="001E04B5"/>
    <w:rsid w:val="001E07BD"/>
    <w:rsid w:val="001E07E1"/>
    <w:rsid w:val="001E0896"/>
    <w:rsid w:val="001E08B2"/>
    <w:rsid w:val="001E091A"/>
    <w:rsid w:val="001E091D"/>
    <w:rsid w:val="001E0C65"/>
    <w:rsid w:val="001E0D51"/>
    <w:rsid w:val="001E0D7A"/>
    <w:rsid w:val="001E1046"/>
    <w:rsid w:val="001E106C"/>
    <w:rsid w:val="001E10BD"/>
    <w:rsid w:val="001E11CC"/>
    <w:rsid w:val="001E128E"/>
    <w:rsid w:val="001E1340"/>
    <w:rsid w:val="001E13EA"/>
    <w:rsid w:val="001E1459"/>
    <w:rsid w:val="001E14AC"/>
    <w:rsid w:val="001E158B"/>
    <w:rsid w:val="001E170C"/>
    <w:rsid w:val="001E1A20"/>
    <w:rsid w:val="001E1CC1"/>
    <w:rsid w:val="001E1D0C"/>
    <w:rsid w:val="001E1DDD"/>
    <w:rsid w:val="001E1EA5"/>
    <w:rsid w:val="001E1EF2"/>
    <w:rsid w:val="001E204C"/>
    <w:rsid w:val="001E205E"/>
    <w:rsid w:val="001E2307"/>
    <w:rsid w:val="001E233B"/>
    <w:rsid w:val="001E2563"/>
    <w:rsid w:val="001E29C1"/>
    <w:rsid w:val="001E2A51"/>
    <w:rsid w:val="001E2BFA"/>
    <w:rsid w:val="001E2D65"/>
    <w:rsid w:val="001E2D9C"/>
    <w:rsid w:val="001E2F09"/>
    <w:rsid w:val="001E3226"/>
    <w:rsid w:val="001E33A9"/>
    <w:rsid w:val="001E34E2"/>
    <w:rsid w:val="001E365B"/>
    <w:rsid w:val="001E3749"/>
    <w:rsid w:val="001E37EF"/>
    <w:rsid w:val="001E38C5"/>
    <w:rsid w:val="001E39B8"/>
    <w:rsid w:val="001E3A20"/>
    <w:rsid w:val="001E3A3B"/>
    <w:rsid w:val="001E3AD6"/>
    <w:rsid w:val="001E3B69"/>
    <w:rsid w:val="001E3E83"/>
    <w:rsid w:val="001E3F24"/>
    <w:rsid w:val="001E3F94"/>
    <w:rsid w:val="001E3FFE"/>
    <w:rsid w:val="001E41EE"/>
    <w:rsid w:val="001E457D"/>
    <w:rsid w:val="001E4888"/>
    <w:rsid w:val="001E488B"/>
    <w:rsid w:val="001E49D4"/>
    <w:rsid w:val="001E4B8B"/>
    <w:rsid w:val="001E4BC7"/>
    <w:rsid w:val="001E4C23"/>
    <w:rsid w:val="001E4CFE"/>
    <w:rsid w:val="001E4D55"/>
    <w:rsid w:val="001E4F6C"/>
    <w:rsid w:val="001E4F96"/>
    <w:rsid w:val="001E50A6"/>
    <w:rsid w:val="001E514F"/>
    <w:rsid w:val="001E516C"/>
    <w:rsid w:val="001E51D6"/>
    <w:rsid w:val="001E521F"/>
    <w:rsid w:val="001E5323"/>
    <w:rsid w:val="001E537A"/>
    <w:rsid w:val="001E53CA"/>
    <w:rsid w:val="001E5CBC"/>
    <w:rsid w:val="001E5F04"/>
    <w:rsid w:val="001E6281"/>
    <w:rsid w:val="001E62B0"/>
    <w:rsid w:val="001E62C8"/>
    <w:rsid w:val="001E62FB"/>
    <w:rsid w:val="001E6327"/>
    <w:rsid w:val="001E637D"/>
    <w:rsid w:val="001E6384"/>
    <w:rsid w:val="001E69E7"/>
    <w:rsid w:val="001E6D16"/>
    <w:rsid w:val="001E6E15"/>
    <w:rsid w:val="001E6E77"/>
    <w:rsid w:val="001E7072"/>
    <w:rsid w:val="001E7193"/>
    <w:rsid w:val="001E7291"/>
    <w:rsid w:val="001E76BB"/>
    <w:rsid w:val="001E783C"/>
    <w:rsid w:val="001E78AB"/>
    <w:rsid w:val="001E7AAB"/>
    <w:rsid w:val="001E7BA6"/>
    <w:rsid w:val="001E7BF8"/>
    <w:rsid w:val="001E7C48"/>
    <w:rsid w:val="001E7C93"/>
    <w:rsid w:val="001E7CFA"/>
    <w:rsid w:val="001E7DC6"/>
    <w:rsid w:val="001E7EEC"/>
    <w:rsid w:val="001E7F39"/>
    <w:rsid w:val="001F0068"/>
    <w:rsid w:val="001F017A"/>
    <w:rsid w:val="001F02EB"/>
    <w:rsid w:val="001F03BC"/>
    <w:rsid w:val="001F04E9"/>
    <w:rsid w:val="001F0712"/>
    <w:rsid w:val="001F07DB"/>
    <w:rsid w:val="001F0820"/>
    <w:rsid w:val="001F09C9"/>
    <w:rsid w:val="001F0B84"/>
    <w:rsid w:val="001F0DE7"/>
    <w:rsid w:val="001F0E48"/>
    <w:rsid w:val="001F0FEA"/>
    <w:rsid w:val="001F114A"/>
    <w:rsid w:val="001F11A2"/>
    <w:rsid w:val="001F1240"/>
    <w:rsid w:val="001F1315"/>
    <w:rsid w:val="001F13C1"/>
    <w:rsid w:val="001F1472"/>
    <w:rsid w:val="001F147E"/>
    <w:rsid w:val="001F16F6"/>
    <w:rsid w:val="001F173E"/>
    <w:rsid w:val="001F1785"/>
    <w:rsid w:val="001F1851"/>
    <w:rsid w:val="001F1958"/>
    <w:rsid w:val="001F1D92"/>
    <w:rsid w:val="001F1E4E"/>
    <w:rsid w:val="001F1E9A"/>
    <w:rsid w:val="001F20B9"/>
    <w:rsid w:val="001F2413"/>
    <w:rsid w:val="001F2994"/>
    <w:rsid w:val="001F2D1D"/>
    <w:rsid w:val="001F2D1F"/>
    <w:rsid w:val="001F2D74"/>
    <w:rsid w:val="001F2DA3"/>
    <w:rsid w:val="001F3028"/>
    <w:rsid w:val="001F30EE"/>
    <w:rsid w:val="001F3222"/>
    <w:rsid w:val="001F3383"/>
    <w:rsid w:val="001F34A2"/>
    <w:rsid w:val="001F34D4"/>
    <w:rsid w:val="001F373D"/>
    <w:rsid w:val="001F3ADD"/>
    <w:rsid w:val="001F3DB2"/>
    <w:rsid w:val="001F3F36"/>
    <w:rsid w:val="001F446D"/>
    <w:rsid w:val="001F44C0"/>
    <w:rsid w:val="001F463C"/>
    <w:rsid w:val="001F476E"/>
    <w:rsid w:val="001F483B"/>
    <w:rsid w:val="001F4902"/>
    <w:rsid w:val="001F492F"/>
    <w:rsid w:val="001F493F"/>
    <w:rsid w:val="001F4D25"/>
    <w:rsid w:val="001F4E60"/>
    <w:rsid w:val="001F4F59"/>
    <w:rsid w:val="001F5325"/>
    <w:rsid w:val="001F5623"/>
    <w:rsid w:val="001F57A4"/>
    <w:rsid w:val="001F583B"/>
    <w:rsid w:val="001F5CB0"/>
    <w:rsid w:val="001F5DB2"/>
    <w:rsid w:val="001F5DF1"/>
    <w:rsid w:val="001F5E26"/>
    <w:rsid w:val="001F601B"/>
    <w:rsid w:val="001F60C0"/>
    <w:rsid w:val="001F614A"/>
    <w:rsid w:val="001F61E5"/>
    <w:rsid w:val="001F638E"/>
    <w:rsid w:val="001F63C9"/>
    <w:rsid w:val="001F657F"/>
    <w:rsid w:val="001F6629"/>
    <w:rsid w:val="001F671C"/>
    <w:rsid w:val="001F67D0"/>
    <w:rsid w:val="001F68AD"/>
    <w:rsid w:val="001F6937"/>
    <w:rsid w:val="001F6B0A"/>
    <w:rsid w:val="001F6B55"/>
    <w:rsid w:val="001F6E3E"/>
    <w:rsid w:val="001F6F35"/>
    <w:rsid w:val="001F704C"/>
    <w:rsid w:val="001F709F"/>
    <w:rsid w:val="001F71A8"/>
    <w:rsid w:val="001F7203"/>
    <w:rsid w:val="001F7464"/>
    <w:rsid w:val="001F7619"/>
    <w:rsid w:val="001F7648"/>
    <w:rsid w:val="001F76A7"/>
    <w:rsid w:val="001F76E7"/>
    <w:rsid w:val="001F7AA8"/>
    <w:rsid w:val="001F7C21"/>
    <w:rsid w:val="001F7FE4"/>
    <w:rsid w:val="0020020C"/>
    <w:rsid w:val="00200458"/>
    <w:rsid w:val="002007D7"/>
    <w:rsid w:val="00200915"/>
    <w:rsid w:val="002009F7"/>
    <w:rsid w:val="00200A13"/>
    <w:rsid w:val="00200B1F"/>
    <w:rsid w:val="00200CBF"/>
    <w:rsid w:val="00200D63"/>
    <w:rsid w:val="00200DBF"/>
    <w:rsid w:val="00200F6C"/>
    <w:rsid w:val="00201320"/>
    <w:rsid w:val="002015FA"/>
    <w:rsid w:val="00201624"/>
    <w:rsid w:val="002017DC"/>
    <w:rsid w:val="002018F3"/>
    <w:rsid w:val="002019AF"/>
    <w:rsid w:val="00201D22"/>
    <w:rsid w:val="0020204A"/>
    <w:rsid w:val="0020206A"/>
    <w:rsid w:val="00202333"/>
    <w:rsid w:val="00202365"/>
    <w:rsid w:val="00202620"/>
    <w:rsid w:val="00202AAD"/>
    <w:rsid w:val="00202D1E"/>
    <w:rsid w:val="00203518"/>
    <w:rsid w:val="00203544"/>
    <w:rsid w:val="002036DC"/>
    <w:rsid w:val="00203D16"/>
    <w:rsid w:val="00203E1E"/>
    <w:rsid w:val="00203E8D"/>
    <w:rsid w:val="00203FEB"/>
    <w:rsid w:val="002040ED"/>
    <w:rsid w:val="00204307"/>
    <w:rsid w:val="0020438E"/>
    <w:rsid w:val="00204661"/>
    <w:rsid w:val="00204700"/>
    <w:rsid w:val="002048C8"/>
    <w:rsid w:val="00204A89"/>
    <w:rsid w:val="00204C93"/>
    <w:rsid w:val="00204E62"/>
    <w:rsid w:val="00204E88"/>
    <w:rsid w:val="002050AA"/>
    <w:rsid w:val="002051E7"/>
    <w:rsid w:val="00205524"/>
    <w:rsid w:val="00205583"/>
    <w:rsid w:val="00205696"/>
    <w:rsid w:val="00205743"/>
    <w:rsid w:val="00205A7E"/>
    <w:rsid w:val="00205D9F"/>
    <w:rsid w:val="00205E8C"/>
    <w:rsid w:val="00205F2F"/>
    <w:rsid w:val="00205F71"/>
    <w:rsid w:val="00206099"/>
    <w:rsid w:val="00206158"/>
    <w:rsid w:val="002063CD"/>
    <w:rsid w:val="00206662"/>
    <w:rsid w:val="002066F6"/>
    <w:rsid w:val="002067DF"/>
    <w:rsid w:val="00206B07"/>
    <w:rsid w:val="00206BC2"/>
    <w:rsid w:val="00206C69"/>
    <w:rsid w:val="00206E34"/>
    <w:rsid w:val="00206F07"/>
    <w:rsid w:val="00207066"/>
    <w:rsid w:val="0020720F"/>
    <w:rsid w:val="0020724C"/>
    <w:rsid w:val="002072A7"/>
    <w:rsid w:val="002074A3"/>
    <w:rsid w:val="00207562"/>
    <w:rsid w:val="002075EB"/>
    <w:rsid w:val="0020768C"/>
    <w:rsid w:val="00207895"/>
    <w:rsid w:val="00207913"/>
    <w:rsid w:val="00207C17"/>
    <w:rsid w:val="00207CED"/>
    <w:rsid w:val="00207EAD"/>
    <w:rsid w:val="00207FE4"/>
    <w:rsid w:val="00210042"/>
    <w:rsid w:val="00210057"/>
    <w:rsid w:val="00210093"/>
    <w:rsid w:val="00210332"/>
    <w:rsid w:val="0021042F"/>
    <w:rsid w:val="00210445"/>
    <w:rsid w:val="002104C3"/>
    <w:rsid w:val="00210733"/>
    <w:rsid w:val="00210A45"/>
    <w:rsid w:val="00210C8A"/>
    <w:rsid w:val="0021105F"/>
    <w:rsid w:val="002112A8"/>
    <w:rsid w:val="002112EC"/>
    <w:rsid w:val="0021144B"/>
    <w:rsid w:val="0021166D"/>
    <w:rsid w:val="00211885"/>
    <w:rsid w:val="0021191D"/>
    <w:rsid w:val="00211968"/>
    <w:rsid w:val="00211A79"/>
    <w:rsid w:val="00211BF0"/>
    <w:rsid w:val="00211C22"/>
    <w:rsid w:val="00211C81"/>
    <w:rsid w:val="00211D78"/>
    <w:rsid w:val="00211E86"/>
    <w:rsid w:val="0021207A"/>
    <w:rsid w:val="00212091"/>
    <w:rsid w:val="00212100"/>
    <w:rsid w:val="00212129"/>
    <w:rsid w:val="00212345"/>
    <w:rsid w:val="0021243D"/>
    <w:rsid w:val="002129A4"/>
    <w:rsid w:val="00212A3B"/>
    <w:rsid w:val="00212B4F"/>
    <w:rsid w:val="00212E58"/>
    <w:rsid w:val="00212F13"/>
    <w:rsid w:val="002130A5"/>
    <w:rsid w:val="00213411"/>
    <w:rsid w:val="002134EB"/>
    <w:rsid w:val="00213B56"/>
    <w:rsid w:val="00213C6F"/>
    <w:rsid w:val="00213E2F"/>
    <w:rsid w:val="00213F6D"/>
    <w:rsid w:val="0021403F"/>
    <w:rsid w:val="002140BA"/>
    <w:rsid w:val="002140BF"/>
    <w:rsid w:val="002142CB"/>
    <w:rsid w:val="00214412"/>
    <w:rsid w:val="00214450"/>
    <w:rsid w:val="002144F2"/>
    <w:rsid w:val="00214950"/>
    <w:rsid w:val="00214976"/>
    <w:rsid w:val="002149CA"/>
    <w:rsid w:val="00214EB7"/>
    <w:rsid w:val="00214F1B"/>
    <w:rsid w:val="002150B4"/>
    <w:rsid w:val="00215251"/>
    <w:rsid w:val="002152AE"/>
    <w:rsid w:val="002152EF"/>
    <w:rsid w:val="002153B7"/>
    <w:rsid w:val="0021547A"/>
    <w:rsid w:val="0021550F"/>
    <w:rsid w:val="00215626"/>
    <w:rsid w:val="0021567A"/>
    <w:rsid w:val="00215740"/>
    <w:rsid w:val="002158BA"/>
    <w:rsid w:val="00215AF9"/>
    <w:rsid w:val="00215B64"/>
    <w:rsid w:val="00215C0A"/>
    <w:rsid w:val="00215C9E"/>
    <w:rsid w:val="00215D42"/>
    <w:rsid w:val="00215DA8"/>
    <w:rsid w:val="00215DCF"/>
    <w:rsid w:val="00215ED8"/>
    <w:rsid w:val="00216015"/>
    <w:rsid w:val="002160C5"/>
    <w:rsid w:val="002161BC"/>
    <w:rsid w:val="002161D8"/>
    <w:rsid w:val="00216352"/>
    <w:rsid w:val="00216366"/>
    <w:rsid w:val="00216591"/>
    <w:rsid w:val="002166D7"/>
    <w:rsid w:val="00216A58"/>
    <w:rsid w:val="00216B8E"/>
    <w:rsid w:val="00216DD4"/>
    <w:rsid w:val="00216F0D"/>
    <w:rsid w:val="00217025"/>
    <w:rsid w:val="002170EF"/>
    <w:rsid w:val="0021733A"/>
    <w:rsid w:val="0021770D"/>
    <w:rsid w:val="002177B6"/>
    <w:rsid w:val="002177DD"/>
    <w:rsid w:val="00217865"/>
    <w:rsid w:val="0021795A"/>
    <w:rsid w:val="00217A63"/>
    <w:rsid w:val="00217C47"/>
    <w:rsid w:val="002201F4"/>
    <w:rsid w:val="002203ED"/>
    <w:rsid w:val="00220419"/>
    <w:rsid w:val="002205DC"/>
    <w:rsid w:val="0022085A"/>
    <w:rsid w:val="00220B03"/>
    <w:rsid w:val="00220CF5"/>
    <w:rsid w:val="00220D63"/>
    <w:rsid w:val="00220D92"/>
    <w:rsid w:val="00220ED2"/>
    <w:rsid w:val="00220FD5"/>
    <w:rsid w:val="002211B0"/>
    <w:rsid w:val="0022153F"/>
    <w:rsid w:val="0022164B"/>
    <w:rsid w:val="0022175C"/>
    <w:rsid w:val="00221800"/>
    <w:rsid w:val="002218CC"/>
    <w:rsid w:val="002219B2"/>
    <w:rsid w:val="00221AB7"/>
    <w:rsid w:val="00221C84"/>
    <w:rsid w:val="00221CB5"/>
    <w:rsid w:val="00221DB6"/>
    <w:rsid w:val="00221F0E"/>
    <w:rsid w:val="00221FDF"/>
    <w:rsid w:val="0022224B"/>
    <w:rsid w:val="00222371"/>
    <w:rsid w:val="002223C5"/>
    <w:rsid w:val="0022294D"/>
    <w:rsid w:val="00222AD5"/>
    <w:rsid w:val="00222BAC"/>
    <w:rsid w:val="00222BC7"/>
    <w:rsid w:val="00222DF8"/>
    <w:rsid w:val="00222F21"/>
    <w:rsid w:val="002232B7"/>
    <w:rsid w:val="0022357F"/>
    <w:rsid w:val="002235CB"/>
    <w:rsid w:val="002235F9"/>
    <w:rsid w:val="0022364B"/>
    <w:rsid w:val="00223748"/>
    <w:rsid w:val="00223FF4"/>
    <w:rsid w:val="00224078"/>
    <w:rsid w:val="0022421D"/>
    <w:rsid w:val="00224281"/>
    <w:rsid w:val="002244AE"/>
    <w:rsid w:val="00224589"/>
    <w:rsid w:val="00224910"/>
    <w:rsid w:val="00224945"/>
    <w:rsid w:val="00224A20"/>
    <w:rsid w:val="00224B2D"/>
    <w:rsid w:val="00224DE9"/>
    <w:rsid w:val="00224E9F"/>
    <w:rsid w:val="0022503E"/>
    <w:rsid w:val="002250BD"/>
    <w:rsid w:val="00225150"/>
    <w:rsid w:val="0022555B"/>
    <w:rsid w:val="0022558E"/>
    <w:rsid w:val="002256B6"/>
    <w:rsid w:val="0022572E"/>
    <w:rsid w:val="0022595D"/>
    <w:rsid w:val="00225B98"/>
    <w:rsid w:val="00225D29"/>
    <w:rsid w:val="00225F3B"/>
    <w:rsid w:val="0022604B"/>
    <w:rsid w:val="0022615B"/>
    <w:rsid w:val="002264DE"/>
    <w:rsid w:val="00226593"/>
    <w:rsid w:val="0022664A"/>
    <w:rsid w:val="00226694"/>
    <w:rsid w:val="002267F4"/>
    <w:rsid w:val="00226915"/>
    <w:rsid w:val="002269AC"/>
    <w:rsid w:val="00226CCA"/>
    <w:rsid w:val="00226DED"/>
    <w:rsid w:val="00227196"/>
    <w:rsid w:val="00227238"/>
    <w:rsid w:val="00227257"/>
    <w:rsid w:val="002272CB"/>
    <w:rsid w:val="0022738D"/>
    <w:rsid w:val="002273D4"/>
    <w:rsid w:val="00227479"/>
    <w:rsid w:val="002274E9"/>
    <w:rsid w:val="002276D6"/>
    <w:rsid w:val="00227712"/>
    <w:rsid w:val="00227775"/>
    <w:rsid w:val="00227A37"/>
    <w:rsid w:val="00227A95"/>
    <w:rsid w:val="00227AB2"/>
    <w:rsid w:val="00227B80"/>
    <w:rsid w:val="00227BC7"/>
    <w:rsid w:val="00227F35"/>
    <w:rsid w:val="00227FAA"/>
    <w:rsid w:val="00227FB5"/>
    <w:rsid w:val="00227FD2"/>
    <w:rsid w:val="00230114"/>
    <w:rsid w:val="002301BA"/>
    <w:rsid w:val="00230250"/>
    <w:rsid w:val="002303C7"/>
    <w:rsid w:val="002303D4"/>
    <w:rsid w:val="00230681"/>
    <w:rsid w:val="002306D9"/>
    <w:rsid w:val="002308FC"/>
    <w:rsid w:val="00230A42"/>
    <w:rsid w:val="00230A5B"/>
    <w:rsid w:val="00230ED7"/>
    <w:rsid w:val="00230FF6"/>
    <w:rsid w:val="0023108C"/>
    <w:rsid w:val="002310C0"/>
    <w:rsid w:val="002313CE"/>
    <w:rsid w:val="0023149E"/>
    <w:rsid w:val="002314E7"/>
    <w:rsid w:val="00231816"/>
    <w:rsid w:val="00231839"/>
    <w:rsid w:val="00231862"/>
    <w:rsid w:val="002318B2"/>
    <w:rsid w:val="00231B5C"/>
    <w:rsid w:val="00231C02"/>
    <w:rsid w:val="00231C81"/>
    <w:rsid w:val="00231D85"/>
    <w:rsid w:val="00231E41"/>
    <w:rsid w:val="00231EAF"/>
    <w:rsid w:val="00231F8F"/>
    <w:rsid w:val="00232193"/>
    <w:rsid w:val="00232211"/>
    <w:rsid w:val="002322A3"/>
    <w:rsid w:val="002325E0"/>
    <w:rsid w:val="00232791"/>
    <w:rsid w:val="002327E3"/>
    <w:rsid w:val="002328FB"/>
    <w:rsid w:val="002328FC"/>
    <w:rsid w:val="0023290B"/>
    <w:rsid w:val="00232956"/>
    <w:rsid w:val="00232C5C"/>
    <w:rsid w:val="00232D07"/>
    <w:rsid w:val="00232FE5"/>
    <w:rsid w:val="0023321A"/>
    <w:rsid w:val="002332FB"/>
    <w:rsid w:val="0023332F"/>
    <w:rsid w:val="002333C5"/>
    <w:rsid w:val="0023377B"/>
    <w:rsid w:val="00233A5A"/>
    <w:rsid w:val="00233C52"/>
    <w:rsid w:val="00233CA9"/>
    <w:rsid w:val="00233DFB"/>
    <w:rsid w:val="00233E4C"/>
    <w:rsid w:val="00233EA4"/>
    <w:rsid w:val="00233F72"/>
    <w:rsid w:val="002340FA"/>
    <w:rsid w:val="00234340"/>
    <w:rsid w:val="00234481"/>
    <w:rsid w:val="002349D4"/>
    <w:rsid w:val="00234A08"/>
    <w:rsid w:val="00234A7E"/>
    <w:rsid w:val="00234B9C"/>
    <w:rsid w:val="00234BD9"/>
    <w:rsid w:val="00234C63"/>
    <w:rsid w:val="00234DF9"/>
    <w:rsid w:val="00234E07"/>
    <w:rsid w:val="00234F23"/>
    <w:rsid w:val="0023535C"/>
    <w:rsid w:val="0023543D"/>
    <w:rsid w:val="002354E3"/>
    <w:rsid w:val="0023567D"/>
    <w:rsid w:val="00235D3F"/>
    <w:rsid w:val="00235E5C"/>
    <w:rsid w:val="00236154"/>
    <w:rsid w:val="0023635F"/>
    <w:rsid w:val="00236534"/>
    <w:rsid w:val="002365EE"/>
    <w:rsid w:val="00236668"/>
    <w:rsid w:val="00236712"/>
    <w:rsid w:val="00236D35"/>
    <w:rsid w:val="00236DB3"/>
    <w:rsid w:val="00236FDD"/>
    <w:rsid w:val="0023718B"/>
    <w:rsid w:val="00237279"/>
    <w:rsid w:val="002372FA"/>
    <w:rsid w:val="0023766D"/>
    <w:rsid w:val="002377BD"/>
    <w:rsid w:val="00237808"/>
    <w:rsid w:val="00237838"/>
    <w:rsid w:val="0023790E"/>
    <w:rsid w:val="00237923"/>
    <w:rsid w:val="002379C3"/>
    <w:rsid w:val="00237A23"/>
    <w:rsid w:val="00237B73"/>
    <w:rsid w:val="00237C77"/>
    <w:rsid w:val="00237CF1"/>
    <w:rsid w:val="00237DAF"/>
    <w:rsid w:val="00237DB5"/>
    <w:rsid w:val="00237EC3"/>
    <w:rsid w:val="00240225"/>
    <w:rsid w:val="00240489"/>
    <w:rsid w:val="002404D7"/>
    <w:rsid w:val="00240627"/>
    <w:rsid w:val="002407CB"/>
    <w:rsid w:val="0024090C"/>
    <w:rsid w:val="002409BC"/>
    <w:rsid w:val="002409EC"/>
    <w:rsid w:val="00240A4F"/>
    <w:rsid w:val="00240AE1"/>
    <w:rsid w:val="00240B11"/>
    <w:rsid w:val="00240C91"/>
    <w:rsid w:val="00240E5E"/>
    <w:rsid w:val="0024101C"/>
    <w:rsid w:val="00241176"/>
    <w:rsid w:val="002414A9"/>
    <w:rsid w:val="00241B45"/>
    <w:rsid w:val="00241F34"/>
    <w:rsid w:val="00241FBE"/>
    <w:rsid w:val="0024205B"/>
    <w:rsid w:val="002420B8"/>
    <w:rsid w:val="002420DC"/>
    <w:rsid w:val="00242125"/>
    <w:rsid w:val="00242236"/>
    <w:rsid w:val="002422C4"/>
    <w:rsid w:val="002429B5"/>
    <w:rsid w:val="00242A9C"/>
    <w:rsid w:val="00242D00"/>
    <w:rsid w:val="00243089"/>
    <w:rsid w:val="002431FC"/>
    <w:rsid w:val="0024320E"/>
    <w:rsid w:val="0024323D"/>
    <w:rsid w:val="0024328C"/>
    <w:rsid w:val="00243295"/>
    <w:rsid w:val="00243301"/>
    <w:rsid w:val="0024342D"/>
    <w:rsid w:val="002434B7"/>
    <w:rsid w:val="00243826"/>
    <w:rsid w:val="00243894"/>
    <w:rsid w:val="002438F8"/>
    <w:rsid w:val="00243D9A"/>
    <w:rsid w:val="00243DAD"/>
    <w:rsid w:val="00243E3D"/>
    <w:rsid w:val="00243FCA"/>
    <w:rsid w:val="0024420C"/>
    <w:rsid w:val="00244740"/>
    <w:rsid w:val="0024483F"/>
    <w:rsid w:val="002449D4"/>
    <w:rsid w:val="002449FF"/>
    <w:rsid w:val="00244A72"/>
    <w:rsid w:val="00244AF5"/>
    <w:rsid w:val="00244DEF"/>
    <w:rsid w:val="00244E6B"/>
    <w:rsid w:val="00244E6E"/>
    <w:rsid w:val="00244F51"/>
    <w:rsid w:val="0024505F"/>
    <w:rsid w:val="002453C5"/>
    <w:rsid w:val="00245413"/>
    <w:rsid w:val="00245689"/>
    <w:rsid w:val="002457DE"/>
    <w:rsid w:val="002459F1"/>
    <w:rsid w:val="00245C17"/>
    <w:rsid w:val="00245E5F"/>
    <w:rsid w:val="00245F33"/>
    <w:rsid w:val="00245FA6"/>
    <w:rsid w:val="0024609A"/>
    <w:rsid w:val="002460A0"/>
    <w:rsid w:val="00246101"/>
    <w:rsid w:val="00246435"/>
    <w:rsid w:val="0024698F"/>
    <w:rsid w:val="00246A48"/>
    <w:rsid w:val="00246BCF"/>
    <w:rsid w:val="00246DA9"/>
    <w:rsid w:val="00246DC4"/>
    <w:rsid w:val="00246E50"/>
    <w:rsid w:val="00246F52"/>
    <w:rsid w:val="00247022"/>
    <w:rsid w:val="0024730A"/>
    <w:rsid w:val="0024738C"/>
    <w:rsid w:val="002473DA"/>
    <w:rsid w:val="0024746F"/>
    <w:rsid w:val="002476A7"/>
    <w:rsid w:val="002477C2"/>
    <w:rsid w:val="0024783E"/>
    <w:rsid w:val="00247955"/>
    <w:rsid w:val="00247C5F"/>
    <w:rsid w:val="00247CDC"/>
    <w:rsid w:val="00247D71"/>
    <w:rsid w:val="00247FF7"/>
    <w:rsid w:val="00250035"/>
    <w:rsid w:val="002500EA"/>
    <w:rsid w:val="002503CC"/>
    <w:rsid w:val="002503FC"/>
    <w:rsid w:val="002506E3"/>
    <w:rsid w:val="00250751"/>
    <w:rsid w:val="00250784"/>
    <w:rsid w:val="002507C2"/>
    <w:rsid w:val="00250A5D"/>
    <w:rsid w:val="00250AAD"/>
    <w:rsid w:val="00251245"/>
    <w:rsid w:val="00251282"/>
    <w:rsid w:val="0025155E"/>
    <w:rsid w:val="002516A9"/>
    <w:rsid w:val="002517E4"/>
    <w:rsid w:val="00251983"/>
    <w:rsid w:val="00251C22"/>
    <w:rsid w:val="00251CA2"/>
    <w:rsid w:val="00251F98"/>
    <w:rsid w:val="002521C8"/>
    <w:rsid w:val="002522D0"/>
    <w:rsid w:val="002522FD"/>
    <w:rsid w:val="002523F3"/>
    <w:rsid w:val="0025242E"/>
    <w:rsid w:val="002528CD"/>
    <w:rsid w:val="0025297B"/>
    <w:rsid w:val="00252BE9"/>
    <w:rsid w:val="00252CAC"/>
    <w:rsid w:val="00253011"/>
    <w:rsid w:val="00253012"/>
    <w:rsid w:val="0025304E"/>
    <w:rsid w:val="0025313E"/>
    <w:rsid w:val="00253194"/>
    <w:rsid w:val="0025319F"/>
    <w:rsid w:val="00253277"/>
    <w:rsid w:val="00253336"/>
    <w:rsid w:val="002534FD"/>
    <w:rsid w:val="00253546"/>
    <w:rsid w:val="00253670"/>
    <w:rsid w:val="00253713"/>
    <w:rsid w:val="0025374A"/>
    <w:rsid w:val="0025380F"/>
    <w:rsid w:val="00253B6B"/>
    <w:rsid w:val="00253B6E"/>
    <w:rsid w:val="00253C3B"/>
    <w:rsid w:val="00253FFB"/>
    <w:rsid w:val="0025401A"/>
    <w:rsid w:val="00254079"/>
    <w:rsid w:val="002543A4"/>
    <w:rsid w:val="002543BB"/>
    <w:rsid w:val="002543EB"/>
    <w:rsid w:val="0025442C"/>
    <w:rsid w:val="00254582"/>
    <w:rsid w:val="00254726"/>
    <w:rsid w:val="00254788"/>
    <w:rsid w:val="00254936"/>
    <w:rsid w:val="00254AD9"/>
    <w:rsid w:val="00254C1E"/>
    <w:rsid w:val="00254E48"/>
    <w:rsid w:val="00254E5F"/>
    <w:rsid w:val="00254EF6"/>
    <w:rsid w:val="002550A5"/>
    <w:rsid w:val="002550AD"/>
    <w:rsid w:val="0025510C"/>
    <w:rsid w:val="0025521D"/>
    <w:rsid w:val="00255350"/>
    <w:rsid w:val="00255717"/>
    <w:rsid w:val="0025578C"/>
    <w:rsid w:val="00255880"/>
    <w:rsid w:val="002559FB"/>
    <w:rsid w:val="00255A02"/>
    <w:rsid w:val="00255BC0"/>
    <w:rsid w:val="00255EBB"/>
    <w:rsid w:val="00255F1D"/>
    <w:rsid w:val="00255F9A"/>
    <w:rsid w:val="00256088"/>
    <w:rsid w:val="00256122"/>
    <w:rsid w:val="0025613F"/>
    <w:rsid w:val="002564A3"/>
    <w:rsid w:val="002569C3"/>
    <w:rsid w:val="00256AFA"/>
    <w:rsid w:val="0025705A"/>
    <w:rsid w:val="0025791C"/>
    <w:rsid w:val="00257960"/>
    <w:rsid w:val="002579E1"/>
    <w:rsid w:val="00257A30"/>
    <w:rsid w:val="00257C25"/>
    <w:rsid w:val="00257C8F"/>
    <w:rsid w:val="00257DEE"/>
    <w:rsid w:val="00257E93"/>
    <w:rsid w:val="00257EFD"/>
    <w:rsid w:val="00257F46"/>
    <w:rsid w:val="00257FFA"/>
    <w:rsid w:val="0026002F"/>
    <w:rsid w:val="00260194"/>
    <w:rsid w:val="00260199"/>
    <w:rsid w:val="002601BB"/>
    <w:rsid w:val="00260234"/>
    <w:rsid w:val="0026032B"/>
    <w:rsid w:val="002603B7"/>
    <w:rsid w:val="002604C6"/>
    <w:rsid w:val="00260782"/>
    <w:rsid w:val="00260AFD"/>
    <w:rsid w:val="00260E90"/>
    <w:rsid w:val="00260EFA"/>
    <w:rsid w:val="00261743"/>
    <w:rsid w:val="002617F5"/>
    <w:rsid w:val="00261975"/>
    <w:rsid w:val="00261ACB"/>
    <w:rsid w:val="00261C3D"/>
    <w:rsid w:val="00261E54"/>
    <w:rsid w:val="00261F37"/>
    <w:rsid w:val="00262047"/>
    <w:rsid w:val="002620A4"/>
    <w:rsid w:val="002620AA"/>
    <w:rsid w:val="002621A4"/>
    <w:rsid w:val="00262334"/>
    <w:rsid w:val="002623ED"/>
    <w:rsid w:val="0026240E"/>
    <w:rsid w:val="002625B6"/>
    <w:rsid w:val="002625DE"/>
    <w:rsid w:val="00262630"/>
    <w:rsid w:val="002629E2"/>
    <w:rsid w:val="00262A55"/>
    <w:rsid w:val="00262A84"/>
    <w:rsid w:val="00262CAE"/>
    <w:rsid w:val="00262EA8"/>
    <w:rsid w:val="002632D9"/>
    <w:rsid w:val="002633CA"/>
    <w:rsid w:val="00263523"/>
    <w:rsid w:val="00263581"/>
    <w:rsid w:val="002636D5"/>
    <w:rsid w:val="00263868"/>
    <w:rsid w:val="00263A0C"/>
    <w:rsid w:val="00263B97"/>
    <w:rsid w:val="00263BDE"/>
    <w:rsid w:val="00263CAA"/>
    <w:rsid w:val="00263EC3"/>
    <w:rsid w:val="00263FAD"/>
    <w:rsid w:val="0026439C"/>
    <w:rsid w:val="002644EE"/>
    <w:rsid w:val="00264609"/>
    <w:rsid w:val="002647F2"/>
    <w:rsid w:val="00264804"/>
    <w:rsid w:val="00264B96"/>
    <w:rsid w:val="00264B99"/>
    <w:rsid w:val="00264BD9"/>
    <w:rsid w:val="00264CDE"/>
    <w:rsid w:val="00264EFC"/>
    <w:rsid w:val="00264F65"/>
    <w:rsid w:val="00264FEA"/>
    <w:rsid w:val="00265120"/>
    <w:rsid w:val="0026516F"/>
    <w:rsid w:val="002651B0"/>
    <w:rsid w:val="002651BF"/>
    <w:rsid w:val="002653A3"/>
    <w:rsid w:val="002654D2"/>
    <w:rsid w:val="00265544"/>
    <w:rsid w:val="0026557D"/>
    <w:rsid w:val="002655FC"/>
    <w:rsid w:val="00265830"/>
    <w:rsid w:val="00265918"/>
    <w:rsid w:val="00265B41"/>
    <w:rsid w:val="00265DE7"/>
    <w:rsid w:val="00265E62"/>
    <w:rsid w:val="00265FA6"/>
    <w:rsid w:val="00266353"/>
    <w:rsid w:val="00266632"/>
    <w:rsid w:val="00266783"/>
    <w:rsid w:val="0026681F"/>
    <w:rsid w:val="00266876"/>
    <w:rsid w:val="0026688E"/>
    <w:rsid w:val="00266B82"/>
    <w:rsid w:val="00266D70"/>
    <w:rsid w:val="00266DA9"/>
    <w:rsid w:val="0026721D"/>
    <w:rsid w:val="00267221"/>
    <w:rsid w:val="00267348"/>
    <w:rsid w:val="002674FE"/>
    <w:rsid w:val="00267717"/>
    <w:rsid w:val="00267761"/>
    <w:rsid w:val="00267789"/>
    <w:rsid w:val="002677D1"/>
    <w:rsid w:val="00267A69"/>
    <w:rsid w:val="00267B1D"/>
    <w:rsid w:val="00267C47"/>
    <w:rsid w:val="00267DF2"/>
    <w:rsid w:val="00270372"/>
    <w:rsid w:val="00270515"/>
    <w:rsid w:val="00270696"/>
    <w:rsid w:val="00270714"/>
    <w:rsid w:val="00270734"/>
    <w:rsid w:val="00270834"/>
    <w:rsid w:val="00270922"/>
    <w:rsid w:val="002709FA"/>
    <w:rsid w:val="00270BC4"/>
    <w:rsid w:val="00270DEF"/>
    <w:rsid w:val="00270EB5"/>
    <w:rsid w:val="0027114E"/>
    <w:rsid w:val="0027144F"/>
    <w:rsid w:val="00271463"/>
    <w:rsid w:val="0027147B"/>
    <w:rsid w:val="00271865"/>
    <w:rsid w:val="00271A80"/>
    <w:rsid w:val="00271B70"/>
    <w:rsid w:val="00271BAE"/>
    <w:rsid w:val="00271BB3"/>
    <w:rsid w:val="00271C15"/>
    <w:rsid w:val="00271D69"/>
    <w:rsid w:val="002721A5"/>
    <w:rsid w:val="0027235D"/>
    <w:rsid w:val="002724BD"/>
    <w:rsid w:val="0027251B"/>
    <w:rsid w:val="0027268D"/>
    <w:rsid w:val="002727C0"/>
    <w:rsid w:val="00272AF5"/>
    <w:rsid w:val="00272BB5"/>
    <w:rsid w:val="00272CFE"/>
    <w:rsid w:val="00272E33"/>
    <w:rsid w:val="00272E52"/>
    <w:rsid w:val="0027304D"/>
    <w:rsid w:val="002730AD"/>
    <w:rsid w:val="0027313E"/>
    <w:rsid w:val="00273148"/>
    <w:rsid w:val="002733E5"/>
    <w:rsid w:val="00273428"/>
    <w:rsid w:val="0027386E"/>
    <w:rsid w:val="002738FC"/>
    <w:rsid w:val="00273A2B"/>
    <w:rsid w:val="00273B50"/>
    <w:rsid w:val="00273B61"/>
    <w:rsid w:val="00273D45"/>
    <w:rsid w:val="00273E08"/>
    <w:rsid w:val="00273E86"/>
    <w:rsid w:val="00274076"/>
    <w:rsid w:val="002741CD"/>
    <w:rsid w:val="0027455B"/>
    <w:rsid w:val="00274574"/>
    <w:rsid w:val="0027488A"/>
    <w:rsid w:val="00274B9A"/>
    <w:rsid w:val="00274BF7"/>
    <w:rsid w:val="00274DE9"/>
    <w:rsid w:val="00274E29"/>
    <w:rsid w:val="00274ED3"/>
    <w:rsid w:val="00274F23"/>
    <w:rsid w:val="002751F2"/>
    <w:rsid w:val="0027527D"/>
    <w:rsid w:val="002755DF"/>
    <w:rsid w:val="00275676"/>
    <w:rsid w:val="00275C7F"/>
    <w:rsid w:val="00275D94"/>
    <w:rsid w:val="00276266"/>
    <w:rsid w:val="00276382"/>
    <w:rsid w:val="00276383"/>
    <w:rsid w:val="0027648C"/>
    <w:rsid w:val="002765CD"/>
    <w:rsid w:val="002765D8"/>
    <w:rsid w:val="00276826"/>
    <w:rsid w:val="002768BF"/>
    <w:rsid w:val="00276B34"/>
    <w:rsid w:val="00276BE9"/>
    <w:rsid w:val="00276E8C"/>
    <w:rsid w:val="00276E9B"/>
    <w:rsid w:val="00276F83"/>
    <w:rsid w:val="002770BE"/>
    <w:rsid w:val="00277245"/>
    <w:rsid w:val="002774B8"/>
    <w:rsid w:val="00277523"/>
    <w:rsid w:val="00277677"/>
    <w:rsid w:val="002776B9"/>
    <w:rsid w:val="00277AF1"/>
    <w:rsid w:val="00277B13"/>
    <w:rsid w:val="00280028"/>
    <w:rsid w:val="00280244"/>
    <w:rsid w:val="00280347"/>
    <w:rsid w:val="00280540"/>
    <w:rsid w:val="002805B8"/>
    <w:rsid w:val="002806DE"/>
    <w:rsid w:val="002808AF"/>
    <w:rsid w:val="00280D36"/>
    <w:rsid w:val="00280E82"/>
    <w:rsid w:val="00280F72"/>
    <w:rsid w:val="00280FEF"/>
    <w:rsid w:val="0028109B"/>
    <w:rsid w:val="0028110E"/>
    <w:rsid w:val="0028122F"/>
    <w:rsid w:val="002812EA"/>
    <w:rsid w:val="0028144A"/>
    <w:rsid w:val="002814E6"/>
    <w:rsid w:val="00281648"/>
    <w:rsid w:val="002816C6"/>
    <w:rsid w:val="00281A54"/>
    <w:rsid w:val="00281C74"/>
    <w:rsid w:val="00281D2A"/>
    <w:rsid w:val="002821B4"/>
    <w:rsid w:val="00282223"/>
    <w:rsid w:val="002822C8"/>
    <w:rsid w:val="0028238E"/>
    <w:rsid w:val="00282552"/>
    <w:rsid w:val="00282865"/>
    <w:rsid w:val="00282928"/>
    <w:rsid w:val="00282AA1"/>
    <w:rsid w:val="00282AC3"/>
    <w:rsid w:val="00282AE5"/>
    <w:rsid w:val="00282AF8"/>
    <w:rsid w:val="00282B67"/>
    <w:rsid w:val="00282CF6"/>
    <w:rsid w:val="00282D10"/>
    <w:rsid w:val="0028316A"/>
    <w:rsid w:val="0028349F"/>
    <w:rsid w:val="00283930"/>
    <w:rsid w:val="00283A9D"/>
    <w:rsid w:val="00283C3D"/>
    <w:rsid w:val="00283C3F"/>
    <w:rsid w:val="00283CA4"/>
    <w:rsid w:val="00283CFC"/>
    <w:rsid w:val="00283D1F"/>
    <w:rsid w:val="00283EE8"/>
    <w:rsid w:val="00283F1C"/>
    <w:rsid w:val="00283FD7"/>
    <w:rsid w:val="00284031"/>
    <w:rsid w:val="00284069"/>
    <w:rsid w:val="002842B2"/>
    <w:rsid w:val="00284406"/>
    <w:rsid w:val="00284905"/>
    <w:rsid w:val="00284B46"/>
    <w:rsid w:val="00284C91"/>
    <w:rsid w:val="0028500E"/>
    <w:rsid w:val="002850B3"/>
    <w:rsid w:val="0028517C"/>
    <w:rsid w:val="002851E8"/>
    <w:rsid w:val="002855D8"/>
    <w:rsid w:val="0028569D"/>
    <w:rsid w:val="00285921"/>
    <w:rsid w:val="00285A9B"/>
    <w:rsid w:val="00285CA4"/>
    <w:rsid w:val="00285D47"/>
    <w:rsid w:val="00285E43"/>
    <w:rsid w:val="00286140"/>
    <w:rsid w:val="0028615A"/>
    <w:rsid w:val="0028615C"/>
    <w:rsid w:val="0028626C"/>
    <w:rsid w:val="00286523"/>
    <w:rsid w:val="00286554"/>
    <w:rsid w:val="0028666A"/>
    <w:rsid w:val="002869AE"/>
    <w:rsid w:val="002869D2"/>
    <w:rsid w:val="00286A16"/>
    <w:rsid w:val="00286B01"/>
    <w:rsid w:val="00286C2C"/>
    <w:rsid w:val="00286EC4"/>
    <w:rsid w:val="00286F61"/>
    <w:rsid w:val="0028704A"/>
    <w:rsid w:val="00287114"/>
    <w:rsid w:val="002872CE"/>
    <w:rsid w:val="00287478"/>
    <w:rsid w:val="0028749F"/>
    <w:rsid w:val="00287716"/>
    <w:rsid w:val="00287962"/>
    <w:rsid w:val="00287B13"/>
    <w:rsid w:val="00287D4C"/>
    <w:rsid w:val="00287E10"/>
    <w:rsid w:val="00290116"/>
    <w:rsid w:val="0029017C"/>
    <w:rsid w:val="002901AD"/>
    <w:rsid w:val="002901E2"/>
    <w:rsid w:val="002904C4"/>
    <w:rsid w:val="0029055C"/>
    <w:rsid w:val="0029085B"/>
    <w:rsid w:val="002909C7"/>
    <w:rsid w:val="00290AA9"/>
    <w:rsid w:val="00290AF4"/>
    <w:rsid w:val="00290B74"/>
    <w:rsid w:val="00290CC6"/>
    <w:rsid w:val="00290D9E"/>
    <w:rsid w:val="00290EDA"/>
    <w:rsid w:val="00290FFD"/>
    <w:rsid w:val="0029160C"/>
    <w:rsid w:val="002916E3"/>
    <w:rsid w:val="00291723"/>
    <w:rsid w:val="0029179B"/>
    <w:rsid w:val="002918B3"/>
    <w:rsid w:val="002918B5"/>
    <w:rsid w:val="002918FE"/>
    <w:rsid w:val="00291969"/>
    <w:rsid w:val="00291A5F"/>
    <w:rsid w:val="00291B01"/>
    <w:rsid w:val="00291CB8"/>
    <w:rsid w:val="00291DCA"/>
    <w:rsid w:val="00291E5F"/>
    <w:rsid w:val="00291E66"/>
    <w:rsid w:val="00291EB7"/>
    <w:rsid w:val="00291F91"/>
    <w:rsid w:val="0029219C"/>
    <w:rsid w:val="002921D3"/>
    <w:rsid w:val="00292261"/>
    <w:rsid w:val="00292311"/>
    <w:rsid w:val="002929C5"/>
    <w:rsid w:val="00292F7E"/>
    <w:rsid w:val="00293004"/>
    <w:rsid w:val="0029305B"/>
    <w:rsid w:val="00293196"/>
    <w:rsid w:val="00293338"/>
    <w:rsid w:val="00293432"/>
    <w:rsid w:val="00293582"/>
    <w:rsid w:val="00293597"/>
    <w:rsid w:val="002936B4"/>
    <w:rsid w:val="0029377B"/>
    <w:rsid w:val="002937CE"/>
    <w:rsid w:val="00293A3D"/>
    <w:rsid w:val="00293CBE"/>
    <w:rsid w:val="00293E14"/>
    <w:rsid w:val="00293F2A"/>
    <w:rsid w:val="0029411A"/>
    <w:rsid w:val="0029423D"/>
    <w:rsid w:val="002946B1"/>
    <w:rsid w:val="00294719"/>
    <w:rsid w:val="00294917"/>
    <w:rsid w:val="002949F6"/>
    <w:rsid w:val="00294C3A"/>
    <w:rsid w:val="00294DC3"/>
    <w:rsid w:val="00294EC8"/>
    <w:rsid w:val="002951E6"/>
    <w:rsid w:val="002952DB"/>
    <w:rsid w:val="00295330"/>
    <w:rsid w:val="00295460"/>
    <w:rsid w:val="00295591"/>
    <w:rsid w:val="0029574E"/>
    <w:rsid w:val="00295B7C"/>
    <w:rsid w:val="00295E07"/>
    <w:rsid w:val="00295FA7"/>
    <w:rsid w:val="00296710"/>
    <w:rsid w:val="00296B04"/>
    <w:rsid w:val="00296B36"/>
    <w:rsid w:val="00296C9A"/>
    <w:rsid w:val="00296ECB"/>
    <w:rsid w:val="0029706E"/>
    <w:rsid w:val="002974B1"/>
    <w:rsid w:val="00297507"/>
    <w:rsid w:val="00297693"/>
    <w:rsid w:val="00297787"/>
    <w:rsid w:val="0029793F"/>
    <w:rsid w:val="00297C64"/>
    <w:rsid w:val="00297F3A"/>
    <w:rsid w:val="00297FBB"/>
    <w:rsid w:val="002A0099"/>
    <w:rsid w:val="002A0111"/>
    <w:rsid w:val="002A0188"/>
    <w:rsid w:val="002A0490"/>
    <w:rsid w:val="002A04F8"/>
    <w:rsid w:val="002A0587"/>
    <w:rsid w:val="002A08A6"/>
    <w:rsid w:val="002A09EF"/>
    <w:rsid w:val="002A0A1D"/>
    <w:rsid w:val="002A0AD1"/>
    <w:rsid w:val="002A0B99"/>
    <w:rsid w:val="002A1222"/>
    <w:rsid w:val="002A1694"/>
    <w:rsid w:val="002A1777"/>
    <w:rsid w:val="002A1812"/>
    <w:rsid w:val="002A1C23"/>
    <w:rsid w:val="002A1C79"/>
    <w:rsid w:val="002A1D1A"/>
    <w:rsid w:val="002A1D60"/>
    <w:rsid w:val="002A1DB4"/>
    <w:rsid w:val="002A1E9B"/>
    <w:rsid w:val="002A202C"/>
    <w:rsid w:val="002A20B4"/>
    <w:rsid w:val="002A20CD"/>
    <w:rsid w:val="002A219B"/>
    <w:rsid w:val="002A226D"/>
    <w:rsid w:val="002A22D6"/>
    <w:rsid w:val="002A23CC"/>
    <w:rsid w:val="002A23F8"/>
    <w:rsid w:val="002A25FE"/>
    <w:rsid w:val="002A27CB"/>
    <w:rsid w:val="002A28DE"/>
    <w:rsid w:val="002A291E"/>
    <w:rsid w:val="002A2E05"/>
    <w:rsid w:val="002A2E09"/>
    <w:rsid w:val="002A3175"/>
    <w:rsid w:val="002A32BF"/>
    <w:rsid w:val="002A3383"/>
    <w:rsid w:val="002A3480"/>
    <w:rsid w:val="002A3579"/>
    <w:rsid w:val="002A367F"/>
    <w:rsid w:val="002A3983"/>
    <w:rsid w:val="002A3985"/>
    <w:rsid w:val="002A39EF"/>
    <w:rsid w:val="002A3B02"/>
    <w:rsid w:val="002A3B9B"/>
    <w:rsid w:val="002A3C4A"/>
    <w:rsid w:val="002A3FCC"/>
    <w:rsid w:val="002A407E"/>
    <w:rsid w:val="002A494F"/>
    <w:rsid w:val="002A4B85"/>
    <w:rsid w:val="002A4C54"/>
    <w:rsid w:val="002A4EA5"/>
    <w:rsid w:val="002A4FC8"/>
    <w:rsid w:val="002A4FE9"/>
    <w:rsid w:val="002A50C8"/>
    <w:rsid w:val="002A5170"/>
    <w:rsid w:val="002A53F0"/>
    <w:rsid w:val="002A55A8"/>
    <w:rsid w:val="002A57D7"/>
    <w:rsid w:val="002A580D"/>
    <w:rsid w:val="002A58C7"/>
    <w:rsid w:val="002A599A"/>
    <w:rsid w:val="002A5D71"/>
    <w:rsid w:val="002A5F92"/>
    <w:rsid w:val="002A6101"/>
    <w:rsid w:val="002A6157"/>
    <w:rsid w:val="002A61D6"/>
    <w:rsid w:val="002A641A"/>
    <w:rsid w:val="002A655E"/>
    <w:rsid w:val="002A6655"/>
    <w:rsid w:val="002A670F"/>
    <w:rsid w:val="002A672E"/>
    <w:rsid w:val="002A6766"/>
    <w:rsid w:val="002A67A0"/>
    <w:rsid w:val="002A6852"/>
    <w:rsid w:val="002A68B6"/>
    <w:rsid w:val="002A699E"/>
    <w:rsid w:val="002A6D5E"/>
    <w:rsid w:val="002A6F44"/>
    <w:rsid w:val="002A6FFF"/>
    <w:rsid w:val="002A72B0"/>
    <w:rsid w:val="002A733F"/>
    <w:rsid w:val="002A7535"/>
    <w:rsid w:val="002A75F6"/>
    <w:rsid w:val="002A76E1"/>
    <w:rsid w:val="002A7879"/>
    <w:rsid w:val="002A7A96"/>
    <w:rsid w:val="002A7C2D"/>
    <w:rsid w:val="002A7C5E"/>
    <w:rsid w:val="002A7CC2"/>
    <w:rsid w:val="002A7D6C"/>
    <w:rsid w:val="002A7F2F"/>
    <w:rsid w:val="002A7F34"/>
    <w:rsid w:val="002B0090"/>
    <w:rsid w:val="002B03AD"/>
    <w:rsid w:val="002B0577"/>
    <w:rsid w:val="002B05DE"/>
    <w:rsid w:val="002B0681"/>
    <w:rsid w:val="002B06D4"/>
    <w:rsid w:val="002B06E4"/>
    <w:rsid w:val="002B0743"/>
    <w:rsid w:val="002B074C"/>
    <w:rsid w:val="002B0A6E"/>
    <w:rsid w:val="002B0C11"/>
    <w:rsid w:val="002B100D"/>
    <w:rsid w:val="002B11C0"/>
    <w:rsid w:val="002B11C4"/>
    <w:rsid w:val="002B13DF"/>
    <w:rsid w:val="002B14EB"/>
    <w:rsid w:val="002B1652"/>
    <w:rsid w:val="002B1794"/>
    <w:rsid w:val="002B17A9"/>
    <w:rsid w:val="002B1829"/>
    <w:rsid w:val="002B1906"/>
    <w:rsid w:val="002B190D"/>
    <w:rsid w:val="002B1AC9"/>
    <w:rsid w:val="002B1B0D"/>
    <w:rsid w:val="002B1C64"/>
    <w:rsid w:val="002B1C91"/>
    <w:rsid w:val="002B1CD3"/>
    <w:rsid w:val="002B1E9B"/>
    <w:rsid w:val="002B1F8B"/>
    <w:rsid w:val="002B2002"/>
    <w:rsid w:val="002B26CE"/>
    <w:rsid w:val="002B28CE"/>
    <w:rsid w:val="002B2C05"/>
    <w:rsid w:val="002B2E6C"/>
    <w:rsid w:val="002B2EBB"/>
    <w:rsid w:val="002B3058"/>
    <w:rsid w:val="002B346B"/>
    <w:rsid w:val="002B350A"/>
    <w:rsid w:val="002B37C6"/>
    <w:rsid w:val="002B3BAF"/>
    <w:rsid w:val="002B3BD0"/>
    <w:rsid w:val="002B3D8C"/>
    <w:rsid w:val="002B3DA4"/>
    <w:rsid w:val="002B3DB6"/>
    <w:rsid w:val="002B3FA9"/>
    <w:rsid w:val="002B4183"/>
    <w:rsid w:val="002B4391"/>
    <w:rsid w:val="002B4393"/>
    <w:rsid w:val="002B4650"/>
    <w:rsid w:val="002B4B5A"/>
    <w:rsid w:val="002B4BE4"/>
    <w:rsid w:val="002B4BE5"/>
    <w:rsid w:val="002B4DE0"/>
    <w:rsid w:val="002B4EF5"/>
    <w:rsid w:val="002B4FFD"/>
    <w:rsid w:val="002B5445"/>
    <w:rsid w:val="002B5550"/>
    <w:rsid w:val="002B560A"/>
    <w:rsid w:val="002B56E9"/>
    <w:rsid w:val="002B5B88"/>
    <w:rsid w:val="002B5D21"/>
    <w:rsid w:val="002B5D42"/>
    <w:rsid w:val="002B5DD3"/>
    <w:rsid w:val="002B5E46"/>
    <w:rsid w:val="002B5EC3"/>
    <w:rsid w:val="002B62A8"/>
    <w:rsid w:val="002B6476"/>
    <w:rsid w:val="002B65A3"/>
    <w:rsid w:val="002B6762"/>
    <w:rsid w:val="002B6866"/>
    <w:rsid w:val="002B6961"/>
    <w:rsid w:val="002B6A0B"/>
    <w:rsid w:val="002B6AF2"/>
    <w:rsid w:val="002B6CE4"/>
    <w:rsid w:val="002B7031"/>
    <w:rsid w:val="002B70A4"/>
    <w:rsid w:val="002B7254"/>
    <w:rsid w:val="002B738C"/>
    <w:rsid w:val="002B7444"/>
    <w:rsid w:val="002B7449"/>
    <w:rsid w:val="002B7662"/>
    <w:rsid w:val="002B7663"/>
    <w:rsid w:val="002B76E8"/>
    <w:rsid w:val="002B77AC"/>
    <w:rsid w:val="002B7848"/>
    <w:rsid w:val="002B7949"/>
    <w:rsid w:val="002C0068"/>
    <w:rsid w:val="002C02D1"/>
    <w:rsid w:val="002C02F0"/>
    <w:rsid w:val="002C037D"/>
    <w:rsid w:val="002C0454"/>
    <w:rsid w:val="002C05CA"/>
    <w:rsid w:val="002C0764"/>
    <w:rsid w:val="002C078E"/>
    <w:rsid w:val="002C08E9"/>
    <w:rsid w:val="002C0A77"/>
    <w:rsid w:val="002C0B9C"/>
    <w:rsid w:val="002C0EF4"/>
    <w:rsid w:val="002C0FC1"/>
    <w:rsid w:val="002C1382"/>
    <w:rsid w:val="002C13AE"/>
    <w:rsid w:val="002C1460"/>
    <w:rsid w:val="002C1544"/>
    <w:rsid w:val="002C1631"/>
    <w:rsid w:val="002C169C"/>
    <w:rsid w:val="002C1722"/>
    <w:rsid w:val="002C1936"/>
    <w:rsid w:val="002C1C5A"/>
    <w:rsid w:val="002C1D13"/>
    <w:rsid w:val="002C1F35"/>
    <w:rsid w:val="002C1FF7"/>
    <w:rsid w:val="002C2052"/>
    <w:rsid w:val="002C20AF"/>
    <w:rsid w:val="002C210F"/>
    <w:rsid w:val="002C211C"/>
    <w:rsid w:val="002C2152"/>
    <w:rsid w:val="002C21D5"/>
    <w:rsid w:val="002C2493"/>
    <w:rsid w:val="002C2528"/>
    <w:rsid w:val="002C256F"/>
    <w:rsid w:val="002C2586"/>
    <w:rsid w:val="002C266E"/>
    <w:rsid w:val="002C2733"/>
    <w:rsid w:val="002C284B"/>
    <w:rsid w:val="002C2850"/>
    <w:rsid w:val="002C28C7"/>
    <w:rsid w:val="002C293C"/>
    <w:rsid w:val="002C2B32"/>
    <w:rsid w:val="002C2C70"/>
    <w:rsid w:val="002C2E26"/>
    <w:rsid w:val="002C2F7F"/>
    <w:rsid w:val="002C2FDC"/>
    <w:rsid w:val="002C3360"/>
    <w:rsid w:val="002C3389"/>
    <w:rsid w:val="002C33B8"/>
    <w:rsid w:val="002C34A9"/>
    <w:rsid w:val="002C359E"/>
    <w:rsid w:val="002C3845"/>
    <w:rsid w:val="002C38A0"/>
    <w:rsid w:val="002C3AD5"/>
    <w:rsid w:val="002C3B30"/>
    <w:rsid w:val="002C3BD1"/>
    <w:rsid w:val="002C3C64"/>
    <w:rsid w:val="002C3DAE"/>
    <w:rsid w:val="002C3EA6"/>
    <w:rsid w:val="002C3F75"/>
    <w:rsid w:val="002C3F8E"/>
    <w:rsid w:val="002C4102"/>
    <w:rsid w:val="002C43ED"/>
    <w:rsid w:val="002C4504"/>
    <w:rsid w:val="002C461F"/>
    <w:rsid w:val="002C4718"/>
    <w:rsid w:val="002C4724"/>
    <w:rsid w:val="002C486B"/>
    <w:rsid w:val="002C49D3"/>
    <w:rsid w:val="002C4B94"/>
    <w:rsid w:val="002C4F36"/>
    <w:rsid w:val="002C4F79"/>
    <w:rsid w:val="002C5177"/>
    <w:rsid w:val="002C55C6"/>
    <w:rsid w:val="002C57A2"/>
    <w:rsid w:val="002C5CCA"/>
    <w:rsid w:val="002C5EBE"/>
    <w:rsid w:val="002C61B1"/>
    <w:rsid w:val="002C61DD"/>
    <w:rsid w:val="002C6264"/>
    <w:rsid w:val="002C638D"/>
    <w:rsid w:val="002C63C7"/>
    <w:rsid w:val="002C6519"/>
    <w:rsid w:val="002C67C5"/>
    <w:rsid w:val="002C68E0"/>
    <w:rsid w:val="002C699B"/>
    <w:rsid w:val="002C69CE"/>
    <w:rsid w:val="002C69FA"/>
    <w:rsid w:val="002C6A69"/>
    <w:rsid w:val="002C6AB3"/>
    <w:rsid w:val="002C6AE4"/>
    <w:rsid w:val="002C6BDB"/>
    <w:rsid w:val="002C6D72"/>
    <w:rsid w:val="002C6F00"/>
    <w:rsid w:val="002C712D"/>
    <w:rsid w:val="002C71CE"/>
    <w:rsid w:val="002C71D1"/>
    <w:rsid w:val="002C73C1"/>
    <w:rsid w:val="002C744D"/>
    <w:rsid w:val="002C764B"/>
    <w:rsid w:val="002C766D"/>
    <w:rsid w:val="002C7714"/>
    <w:rsid w:val="002C786C"/>
    <w:rsid w:val="002C78EC"/>
    <w:rsid w:val="002C792B"/>
    <w:rsid w:val="002C7946"/>
    <w:rsid w:val="002C797E"/>
    <w:rsid w:val="002C7A4A"/>
    <w:rsid w:val="002C7A70"/>
    <w:rsid w:val="002C7D59"/>
    <w:rsid w:val="002C7E21"/>
    <w:rsid w:val="002C7FAF"/>
    <w:rsid w:val="002D04FE"/>
    <w:rsid w:val="002D0513"/>
    <w:rsid w:val="002D0621"/>
    <w:rsid w:val="002D07D8"/>
    <w:rsid w:val="002D0933"/>
    <w:rsid w:val="002D0979"/>
    <w:rsid w:val="002D0CC3"/>
    <w:rsid w:val="002D0D18"/>
    <w:rsid w:val="002D0FE7"/>
    <w:rsid w:val="002D10D7"/>
    <w:rsid w:val="002D1450"/>
    <w:rsid w:val="002D16D2"/>
    <w:rsid w:val="002D177B"/>
    <w:rsid w:val="002D182E"/>
    <w:rsid w:val="002D190D"/>
    <w:rsid w:val="002D1F68"/>
    <w:rsid w:val="002D21E2"/>
    <w:rsid w:val="002D2208"/>
    <w:rsid w:val="002D26A1"/>
    <w:rsid w:val="002D26D6"/>
    <w:rsid w:val="002D29FD"/>
    <w:rsid w:val="002D2BFB"/>
    <w:rsid w:val="002D303F"/>
    <w:rsid w:val="002D3151"/>
    <w:rsid w:val="002D329B"/>
    <w:rsid w:val="002D3634"/>
    <w:rsid w:val="002D3651"/>
    <w:rsid w:val="002D3673"/>
    <w:rsid w:val="002D37CB"/>
    <w:rsid w:val="002D3879"/>
    <w:rsid w:val="002D3954"/>
    <w:rsid w:val="002D39A1"/>
    <w:rsid w:val="002D3AE6"/>
    <w:rsid w:val="002D3D7C"/>
    <w:rsid w:val="002D4023"/>
    <w:rsid w:val="002D4143"/>
    <w:rsid w:val="002D4198"/>
    <w:rsid w:val="002D46A2"/>
    <w:rsid w:val="002D4724"/>
    <w:rsid w:val="002D478D"/>
    <w:rsid w:val="002D4859"/>
    <w:rsid w:val="002D4862"/>
    <w:rsid w:val="002D4944"/>
    <w:rsid w:val="002D49FD"/>
    <w:rsid w:val="002D4A1C"/>
    <w:rsid w:val="002D4AC7"/>
    <w:rsid w:val="002D4BC5"/>
    <w:rsid w:val="002D4EF0"/>
    <w:rsid w:val="002D50CB"/>
    <w:rsid w:val="002D53D7"/>
    <w:rsid w:val="002D589E"/>
    <w:rsid w:val="002D58A6"/>
    <w:rsid w:val="002D5961"/>
    <w:rsid w:val="002D59BB"/>
    <w:rsid w:val="002D5B26"/>
    <w:rsid w:val="002D5B8E"/>
    <w:rsid w:val="002D5BFE"/>
    <w:rsid w:val="002D5C05"/>
    <w:rsid w:val="002D5D8E"/>
    <w:rsid w:val="002D5DFA"/>
    <w:rsid w:val="002D5E88"/>
    <w:rsid w:val="002D5EE6"/>
    <w:rsid w:val="002D60DE"/>
    <w:rsid w:val="002D62C2"/>
    <w:rsid w:val="002D62EE"/>
    <w:rsid w:val="002D64DF"/>
    <w:rsid w:val="002D66C7"/>
    <w:rsid w:val="002D69FA"/>
    <w:rsid w:val="002D6B1F"/>
    <w:rsid w:val="002D6B3C"/>
    <w:rsid w:val="002D6B95"/>
    <w:rsid w:val="002D6BD7"/>
    <w:rsid w:val="002D6EAE"/>
    <w:rsid w:val="002D717D"/>
    <w:rsid w:val="002D7396"/>
    <w:rsid w:val="002D7439"/>
    <w:rsid w:val="002D74AF"/>
    <w:rsid w:val="002D74BF"/>
    <w:rsid w:val="002D76DE"/>
    <w:rsid w:val="002D76E8"/>
    <w:rsid w:val="002D7707"/>
    <w:rsid w:val="002D771D"/>
    <w:rsid w:val="002D77B5"/>
    <w:rsid w:val="002D787E"/>
    <w:rsid w:val="002D7880"/>
    <w:rsid w:val="002D7C2B"/>
    <w:rsid w:val="002D7F69"/>
    <w:rsid w:val="002D7F95"/>
    <w:rsid w:val="002E0015"/>
    <w:rsid w:val="002E01FD"/>
    <w:rsid w:val="002E0350"/>
    <w:rsid w:val="002E040F"/>
    <w:rsid w:val="002E06AF"/>
    <w:rsid w:val="002E06CF"/>
    <w:rsid w:val="002E08FA"/>
    <w:rsid w:val="002E0AF9"/>
    <w:rsid w:val="002E0B6D"/>
    <w:rsid w:val="002E0BCF"/>
    <w:rsid w:val="002E0C73"/>
    <w:rsid w:val="002E0D57"/>
    <w:rsid w:val="002E0E08"/>
    <w:rsid w:val="002E1348"/>
    <w:rsid w:val="002E1360"/>
    <w:rsid w:val="002E142A"/>
    <w:rsid w:val="002E1438"/>
    <w:rsid w:val="002E1732"/>
    <w:rsid w:val="002E181B"/>
    <w:rsid w:val="002E182F"/>
    <w:rsid w:val="002E184B"/>
    <w:rsid w:val="002E1888"/>
    <w:rsid w:val="002E1917"/>
    <w:rsid w:val="002E191C"/>
    <w:rsid w:val="002E196C"/>
    <w:rsid w:val="002E1D48"/>
    <w:rsid w:val="002E1D9D"/>
    <w:rsid w:val="002E1E95"/>
    <w:rsid w:val="002E1FEB"/>
    <w:rsid w:val="002E23D2"/>
    <w:rsid w:val="002E2440"/>
    <w:rsid w:val="002E2524"/>
    <w:rsid w:val="002E2536"/>
    <w:rsid w:val="002E26A8"/>
    <w:rsid w:val="002E2705"/>
    <w:rsid w:val="002E2846"/>
    <w:rsid w:val="002E2884"/>
    <w:rsid w:val="002E2967"/>
    <w:rsid w:val="002E2CC9"/>
    <w:rsid w:val="002E2DA7"/>
    <w:rsid w:val="002E30E6"/>
    <w:rsid w:val="002E314F"/>
    <w:rsid w:val="002E31BD"/>
    <w:rsid w:val="002E334A"/>
    <w:rsid w:val="002E35E8"/>
    <w:rsid w:val="002E3766"/>
    <w:rsid w:val="002E3770"/>
    <w:rsid w:val="002E3A70"/>
    <w:rsid w:val="002E3A73"/>
    <w:rsid w:val="002E3C48"/>
    <w:rsid w:val="002E3F0D"/>
    <w:rsid w:val="002E3F19"/>
    <w:rsid w:val="002E412B"/>
    <w:rsid w:val="002E4228"/>
    <w:rsid w:val="002E4336"/>
    <w:rsid w:val="002E4834"/>
    <w:rsid w:val="002E4A7A"/>
    <w:rsid w:val="002E4B6C"/>
    <w:rsid w:val="002E4BD7"/>
    <w:rsid w:val="002E4C29"/>
    <w:rsid w:val="002E4C66"/>
    <w:rsid w:val="002E4DAA"/>
    <w:rsid w:val="002E5050"/>
    <w:rsid w:val="002E51B1"/>
    <w:rsid w:val="002E51BC"/>
    <w:rsid w:val="002E51D2"/>
    <w:rsid w:val="002E52D4"/>
    <w:rsid w:val="002E5305"/>
    <w:rsid w:val="002E5628"/>
    <w:rsid w:val="002E57CE"/>
    <w:rsid w:val="002E584C"/>
    <w:rsid w:val="002E5863"/>
    <w:rsid w:val="002E58C1"/>
    <w:rsid w:val="002E58D2"/>
    <w:rsid w:val="002E5D31"/>
    <w:rsid w:val="002E5E93"/>
    <w:rsid w:val="002E5ED4"/>
    <w:rsid w:val="002E6160"/>
    <w:rsid w:val="002E62E8"/>
    <w:rsid w:val="002E6326"/>
    <w:rsid w:val="002E6363"/>
    <w:rsid w:val="002E6409"/>
    <w:rsid w:val="002E6486"/>
    <w:rsid w:val="002E66FD"/>
    <w:rsid w:val="002E6879"/>
    <w:rsid w:val="002E6B39"/>
    <w:rsid w:val="002E7025"/>
    <w:rsid w:val="002E7495"/>
    <w:rsid w:val="002E79BF"/>
    <w:rsid w:val="002E79C2"/>
    <w:rsid w:val="002E7A0E"/>
    <w:rsid w:val="002E7D1D"/>
    <w:rsid w:val="002E7D69"/>
    <w:rsid w:val="002E7E49"/>
    <w:rsid w:val="002E7EA1"/>
    <w:rsid w:val="002E7EFA"/>
    <w:rsid w:val="002F038A"/>
    <w:rsid w:val="002F077E"/>
    <w:rsid w:val="002F079A"/>
    <w:rsid w:val="002F0846"/>
    <w:rsid w:val="002F0925"/>
    <w:rsid w:val="002F0A87"/>
    <w:rsid w:val="002F0ABC"/>
    <w:rsid w:val="002F0AF4"/>
    <w:rsid w:val="002F0B77"/>
    <w:rsid w:val="002F0BB6"/>
    <w:rsid w:val="002F0C84"/>
    <w:rsid w:val="002F12A6"/>
    <w:rsid w:val="002F12BF"/>
    <w:rsid w:val="002F131F"/>
    <w:rsid w:val="002F1433"/>
    <w:rsid w:val="002F1569"/>
    <w:rsid w:val="002F1577"/>
    <w:rsid w:val="002F1626"/>
    <w:rsid w:val="002F19CB"/>
    <w:rsid w:val="002F1A15"/>
    <w:rsid w:val="002F1B17"/>
    <w:rsid w:val="002F1B3C"/>
    <w:rsid w:val="002F1BB4"/>
    <w:rsid w:val="002F1E1C"/>
    <w:rsid w:val="002F203D"/>
    <w:rsid w:val="002F2069"/>
    <w:rsid w:val="002F2109"/>
    <w:rsid w:val="002F2209"/>
    <w:rsid w:val="002F258A"/>
    <w:rsid w:val="002F274A"/>
    <w:rsid w:val="002F27A7"/>
    <w:rsid w:val="002F28AC"/>
    <w:rsid w:val="002F2B45"/>
    <w:rsid w:val="002F2DD2"/>
    <w:rsid w:val="002F2F55"/>
    <w:rsid w:val="002F2FA8"/>
    <w:rsid w:val="002F2FCB"/>
    <w:rsid w:val="002F2FE4"/>
    <w:rsid w:val="002F3245"/>
    <w:rsid w:val="002F332B"/>
    <w:rsid w:val="002F3392"/>
    <w:rsid w:val="002F35A2"/>
    <w:rsid w:val="002F37BD"/>
    <w:rsid w:val="002F3887"/>
    <w:rsid w:val="002F39B9"/>
    <w:rsid w:val="002F3A06"/>
    <w:rsid w:val="002F3B9B"/>
    <w:rsid w:val="002F3C05"/>
    <w:rsid w:val="002F3D4E"/>
    <w:rsid w:val="002F3D9B"/>
    <w:rsid w:val="002F3DE7"/>
    <w:rsid w:val="002F3FA2"/>
    <w:rsid w:val="002F4022"/>
    <w:rsid w:val="002F408C"/>
    <w:rsid w:val="002F40DB"/>
    <w:rsid w:val="002F4234"/>
    <w:rsid w:val="002F443F"/>
    <w:rsid w:val="002F4655"/>
    <w:rsid w:val="002F48C6"/>
    <w:rsid w:val="002F49D6"/>
    <w:rsid w:val="002F4A4B"/>
    <w:rsid w:val="002F4CCE"/>
    <w:rsid w:val="002F4E91"/>
    <w:rsid w:val="002F510B"/>
    <w:rsid w:val="002F52E5"/>
    <w:rsid w:val="002F561F"/>
    <w:rsid w:val="002F587F"/>
    <w:rsid w:val="002F5A78"/>
    <w:rsid w:val="002F5E75"/>
    <w:rsid w:val="002F5FEB"/>
    <w:rsid w:val="002F6021"/>
    <w:rsid w:val="002F6094"/>
    <w:rsid w:val="002F6152"/>
    <w:rsid w:val="002F6386"/>
    <w:rsid w:val="002F6417"/>
    <w:rsid w:val="002F6503"/>
    <w:rsid w:val="002F66C4"/>
    <w:rsid w:val="002F67ED"/>
    <w:rsid w:val="002F6AAA"/>
    <w:rsid w:val="002F6B77"/>
    <w:rsid w:val="002F6BA2"/>
    <w:rsid w:val="002F6C2D"/>
    <w:rsid w:val="002F6CFE"/>
    <w:rsid w:val="002F6D99"/>
    <w:rsid w:val="002F6E7E"/>
    <w:rsid w:val="002F6ED5"/>
    <w:rsid w:val="002F6F1D"/>
    <w:rsid w:val="002F7175"/>
    <w:rsid w:val="002F71C3"/>
    <w:rsid w:val="002F737A"/>
    <w:rsid w:val="002F7441"/>
    <w:rsid w:val="002F7489"/>
    <w:rsid w:val="002F75EF"/>
    <w:rsid w:val="002F778B"/>
    <w:rsid w:val="002F79E9"/>
    <w:rsid w:val="002F7A2F"/>
    <w:rsid w:val="002F7AB1"/>
    <w:rsid w:val="002F7AFA"/>
    <w:rsid w:val="002F7E06"/>
    <w:rsid w:val="002F7EEC"/>
    <w:rsid w:val="00300250"/>
    <w:rsid w:val="003002FC"/>
    <w:rsid w:val="00300379"/>
    <w:rsid w:val="0030046D"/>
    <w:rsid w:val="00300486"/>
    <w:rsid w:val="00300732"/>
    <w:rsid w:val="003008A5"/>
    <w:rsid w:val="00300D43"/>
    <w:rsid w:val="00300D79"/>
    <w:rsid w:val="003010F2"/>
    <w:rsid w:val="003011EF"/>
    <w:rsid w:val="0030132A"/>
    <w:rsid w:val="00301335"/>
    <w:rsid w:val="003014EF"/>
    <w:rsid w:val="00301551"/>
    <w:rsid w:val="0030171D"/>
    <w:rsid w:val="00301A34"/>
    <w:rsid w:val="00301BBF"/>
    <w:rsid w:val="00301C5E"/>
    <w:rsid w:val="00301E45"/>
    <w:rsid w:val="00301FA6"/>
    <w:rsid w:val="00302072"/>
    <w:rsid w:val="0030208F"/>
    <w:rsid w:val="003021DF"/>
    <w:rsid w:val="0030221D"/>
    <w:rsid w:val="00302308"/>
    <w:rsid w:val="00302367"/>
    <w:rsid w:val="00302732"/>
    <w:rsid w:val="003028E8"/>
    <w:rsid w:val="00302960"/>
    <w:rsid w:val="00302B95"/>
    <w:rsid w:val="00303304"/>
    <w:rsid w:val="00303704"/>
    <w:rsid w:val="00303707"/>
    <w:rsid w:val="00303CEF"/>
    <w:rsid w:val="00303CFD"/>
    <w:rsid w:val="00303D25"/>
    <w:rsid w:val="00304040"/>
    <w:rsid w:val="0030427F"/>
    <w:rsid w:val="003042FC"/>
    <w:rsid w:val="0030441A"/>
    <w:rsid w:val="003046E3"/>
    <w:rsid w:val="00304795"/>
    <w:rsid w:val="003047C7"/>
    <w:rsid w:val="00304906"/>
    <w:rsid w:val="003049A7"/>
    <w:rsid w:val="00304A3E"/>
    <w:rsid w:val="00304ACC"/>
    <w:rsid w:val="00304AE2"/>
    <w:rsid w:val="00304BB9"/>
    <w:rsid w:val="00304CD3"/>
    <w:rsid w:val="00304E58"/>
    <w:rsid w:val="00305171"/>
    <w:rsid w:val="003052C0"/>
    <w:rsid w:val="003053BE"/>
    <w:rsid w:val="003054E3"/>
    <w:rsid w:val="00305500"/>
    <w:rsid w:val="00305534"/>
    <w:rsid w:val="0030554B"/>
    <w:rsid w:val="003055AC"/>
    <w:rsid w:val="00305956"/>
    <w:rsid w:val="00305976"/>
    <w:rsid w:val="00305C35"/>
    <w:rsid w:val="00305CE7"/>
    <w:rsid w:val="00305D61"/>
    <w:rsid w:val="00305DED"/>
    <w:rsid w:val="00305E2A"/>
    <w:rsid w:val="0030620E"/>
    <w:rsid w:val="00306414"/>
    <w:rsid w:val="003064B9"/>
    <w:rsid w:val="0030677A"/>
    <w:rsid w:val="0030692A"/>
    <w:rsid w:val="00306941"/>
    <w:rsid w:val="00306950"/>
    <w:rsid w:val="0030699F"/>
    <w:rsid w:val="00306B7D"/>
    <w:rsid w:val="00306B91"/>
    <w:rsid w:val="00306B97"/>
    <w:rsid w:val="00306BE5"/>
    <w:rsid w:val="00306C19"/>
    <w:rsid w:val="00306D12"/>
    <w:rsid w:val="00306F37"/>
    <w:rsid w:val="00307058"/>
    <w:rsid w:val="00307075"/>
    <w:rsid w:val="003070A9"/>
    <w:rsid w:val="0030710A"/>
    <w:rsid w:val="00307310"/>
    <w:rsid w:val="00307565"/>
    <w:rsid w:val="003075BD"/>
    <w:rsid w:val="0030782D"/>
    <w:rsid w:val="00307A66"/>
    <w:rsid w:val="00307A69"/>
    <w:rsid w:val="00307B89"/>
    <w:rsid w:val="00307CA1"/>
    <w:rsid w:val="00307D04"/>
    <w:rsid w:val="00307D9B"/>
    <w:rsid w:val="00307DFD"/>
    <w:rsid w:val="0031009B"/>
    <w:rsid w:val="003100A8"/>
    <w:rsid w:val="003104FA"/>
    <w:rsid w:val="00310583"/>
    <w:rsid w:val="0031068E"/>
    <w:rsid w:val="00310A91"/>
    <w:rsid w:val="00310E79"/>
    <w:rsid w:val="00311347"/>
    <w:rsid w:val="003113EC"/>
    <w:rsid w:val="00311625"/>
    <w:rsid w:val="00311631"/>
    <w:rsid w:val="003119BC"/>
    <w:rsid w:val="00311D9B"/>
    <w:rsid w:val="00311DFA"/>
    <w:rsid w:val="00311E0E"/>
    <w:rsid w:val="00311E6E"/>
    <w:rsid w:val="00312272"/>
    <w:rsid w:val="0031232A"/>
    <w:rsid w:val="003124AE"/>
    <w:rsid w:val="003125DE"/>
    <w:rsid w:val="003129ED"/>
    <w:rsid w:val="00312C58"/>
    <w:rsid w:val="00312DF7"/>
    <w:rsid w:val="00312EE4"/>
    <w:rsid w:val="00312EF2"/>
    <w:rsid w:val="00312F7B"/>
    <w:rsid w:val="003133B8"/>
    <w:rsid w:val="003133E4"/>
    <w:rsid w:val="003134DF"/>
    <w:rsid w:val="0031352C"/>
    <w:rsid w:val="0031362E"/>
    <w:rsid w:val="003137FE"/>
    <w:rsid w:val="0031385F"/>
    <w:rsid w:val="00313966"/>
    <w:rsid w:val="003139FB"/>
    <w:rsid w:val="00313A48"/>
    <w:rsid w:val="00313C3C"/>
    <w:rsid w:val="00313E26"/>
    <w:rsid w:val="00313F00"/>
    <w:rsid w:val="00313F75"/>
    <w:rsid w:val="00314169"/>
    <w:rsid w:val="003141E1"/>
    <w:rsid w:val="00314324"/>
    <w:rsid w:val="0031471B"/>
    <w:rsid w:val="003147D6"/>
    <w:rsid w:val="00314B9B"/>
    <w:rsid w:val="00314E83"/>
    <w:rsid w:val="00314FF2"/>
    <w:rsid w:val="0031515E"/>
    <w:rsid w:val="0031519D"/>
    <w:rsid w:val="0031532E"/>
    <w:rsid w:val="00315868"/>
    <w:rsid w:val="0031589B"/>
    <w:rsid w:val="003158C2"/>
    <w:rsid w:val="0031592F"/>
    <w:rsid w:val="00315C43"/>
    <w:rsid w:val="00315D17"/>
    <w:rsid w:val="00315E9F"/>
    <w:rsid w:val="00315F7A"/>
    <w:rsid w:val="003162E6"/>
    <w:rsid w:val="003162EB"/>
    <w:rsid w:val="003165F2"/>
    <w:rsid w:val="003166CE"/>
    <w:rsid w:val="00316756"/>
    <w:rsid w:val="003168E0"/>
    <w:rsid w:val="003169F9"/>
    <w:rsid w:val="00316B1E"/>
    <w:rsid w:val="00316B30"/>
    <w:rsid w:val="00317118"/>
    <w:rsid w:val="00317373"/>
    <w:rsid w:val="00317811"/>
    <w:rsid w:val="003179D9"/>
    <w:rsid w:val="00317B2A"/>
    <w:rsid w:val="00317CEA"/>
    <w:rsid w:val="00317D07"/>
    <w:rsid w:val="00320604"/>
    <w:rsid w:val="00320627"/>
    <w:rsid w:val="00320689"/>
    <w:rsid w:val="0032078F"/>
    <w:rsid w:val="0032086B"/>
    <w:rsid w:val="00320904"/>
    <w:rsid w:val="00320A6A"/>
    <w:rsid w:val="00320B04"/>
    <w:rsid w:val="00320B1A"/>
    <w:rsid w:val="00320E11"/>
    <w:rsid w:val="00320EE7"/>
    <w:rsid w:val="00321079"/>
    <w:rsid w:val="0032114D"/>
    <w:rsid w:val="00321506"/>
    <w:rsid w:val="003216F6"/>
    <w:rsid w:val="003219AE"/>
    <w:rsid w:val="003219F0"/>
    <w:rsid w:val="00321B76"/>
    <w:rsid w:val="00321C27"/>
    <w:rsid w:val="0032200D"/>
    <w:rsid w:val="003220EF"/>
    <w:rsid w:val="003221D7"/>
    <w:rsid w:val="003221FA"/>
    <w:rsid w:val="003226C7"/>
    <w:rsid w:val="00322A01"/>
    <w:rsid w:val="00322A25"/>
    <w:rsid w:val="00322A48"/>
    <w:rsid w:val="00322A8F"/>
    <w:rsid w:val="00322AFE"/>
    <w:rsid w:val="00322B17"/>
    <w:rsid w:val="00322CE2"/>
    <w:rsid w:val="00322D81"/>
    <w:rsid w:val="003230D8"/>
    <w:rsid w:val="0032318A"/>
    <w:rsid w:val="00323400"/>
    <w:rsid w:val="003234F3"/>
    <w:rsid w:val="00323640"/>
    <w:rsid w:val="003236FF"/>
    <w:rsid w:val="00323718"/>
    <w:rsid w:val="003237BC"/>
    <w:rsid w:val="0032386E"/>
    <w:rsid w:val="003239DB"/>
    <w:rsid w:val="00323A83"/>
    <w:rsid w:val="00323B34"/>
    <w:rsid w:val="00323B49"/>
    <w:rsid w:val="00323C40"/>
    <w:rsid w:val="00323C7F"/>
    <w:rsid w:val="00323F6A"/>
    <w:rsid w:val="0032400F"/>
    <w:rsid w:val="0032408F"/>
    <w:rsid w:val="003240D6"/>
    <w:rsid w:val="00324171"/>
    <w:rsid w:val="00324232"/>
    <w:rsid w:val="0032429F"/>
    <w:rsid w:val="0032436A"/>
    <w:rsid w:val="00324A8D"/>
    <w:rsid w:val="00324D20"/>
    <w:rsid w:val="00324E28"/>
    <w:rsid w:val="00324F7E"/>
    <w:rsid w:val="003250C3"/>
    <w:rsid w:val="00325179"/>
    <w:rsid w:val="0032532A"/>
    <w:rsid w:val="00325379"/>
    <w:rsid w:val="00325548"/>
    <w:rsid w:val="00325653"/>
    <w:rsid w:val="003258B7"/>
    <w:rsid w:val="00325A7A"/>
    <w:rsid w:val="00325AE3"/>
    <w:rsid w:val="00325C95"/>
    <w:rsid w:val="00325CB6"/>
    <w:rsid w:val="00325E3F"/>
    <w:rsid w:val="00326071"/>
    <w:rsid w:val="0032617A"/>
    <w:rsid w:val="00326234"/>
    <w:rsid w:val="0032627E"/>
    <w:rsid w:val="0032634E"/>
    <w:rsid w:val="00326431"/>
    <w:rsid w:val="003264CD"/>
    <w:rsid w:val="00326795"/>
    <w:rsid w:val="003269D2"/>
    <w:rsid w:val="00326A36"/>
    <w:rsid w:val="00326C03"/>
    <w:rsid w:val="00326C0D"/>
    <w:rsid w:val="00326C20"/>
    <w:rsid w:val="00326C62"/>
    <w:rsid w:val="00326E14"/>
    <w:rsid w:val="00326F42"/>
    <w:rsid w:val="00326FDA"/>
    <w:rsid w:val="003271CC"/>
    <w:rsid w:val="003274BE"/>
    <w:rsid w:val="0032764D"/>
    <w:rsid w:val="003276A2"/>
    <w:rsid w:val="003276B5"/>
    <w:rsid w:val="00327787"/>
    <w:rsid w:val="003278C2"/>
    <w:rsid w:val="0032794B"/>
    <w:rsid w:val="003279E6"/>
    <w:rsid w:val="00327AC5"/>
    <w:rsid w:val="00327BF8"/>
    <w:rsid w:val="00327DD9"/>
    <w:rsid w:val="00327E51"/>
    <w:rsid w:val="00327E72"/>
    <w:rsid w:val="00327F6E"/>
    <w:rsid w:val="003301F4"/>
    <w:rsid w:val="00330748"/>
    <w:rsid w:val="00330A42"/>
    <w:rsid w:val="00330AB9"/>
    <w:rsid w:val="00330E3E"/>
    <w:rsid w:val="00330FE6"/>
    <w:rsid w:val="0033103D"/>
    <w:rsid w:val="003310A4"/>
    <w:rsid w:val="00331259"/>
    <w:rsid w:val="00331311"/>
    <w:rsid w:val="003314A8"/>
    <w:rsid w:val="00331524"/>
    <w:rsid w:val="0033164F"/>
    <w:rsid w:val="0033166E"/>
    <w:rsid w:val="0033179A"/>
    <w:rsid w:val="0033186B"/>
    <w:rsid w:val="00331B30"/>
    <w:rsid w:val="00331CBC"/>
    <w:rsid w:val="00331CD6"/>
    <w:rsid w:val="00331E9A"/>
    <w:rsid w:val="00331FFA"/>
    <w:rsid w:val="00332055"/>
    <w:rsid w:val="00332059"/>
    <w:rsid w:val="003323A3"/>
    <w:rsid w:val="00332469"/>
    <w:rsid w:val="00332608"/>
    <w:rsid w:val="003327DB"/>
    <w:rsid w:val="00332844"/>
    <w:rsid w:val="003328EA"/>
    <w:rsid w:val="003329E5"/>
    <w:rsid w:val="00332C20"/>
    <w:rsid w:val="00332C21"/>
    <w:rsid w:val="00332CB9"/>
    <w:rsid w:val="00332DC6"/>
    <w:rsid w:val="00332E1D"/>
    <w:rsid w:val="0033300F"/>
    <w:rsid w:val="003331D6"/>
    <w:rsid w:val="00333269"/>
    <w:rsid w:val="00333597"/>
    <w:rsid w:val="00333628"/>
    <w:rsid w:val="00333683"/>
    <w:rsid w:val="0033376C"/>
    <w:rsid w:val="00333886"/>
    <w:rsid w:val="00333A64"/>
    <w:rsid w:val="00333BAA"/>
    <w:rsid w:val="00333C11"/>
    <w:rsid w:val="00333E22"/>
    <w:rsid w:val="00333FE9"/>
    <w:rsid w:val="003341AC"/>
    <w:rsid w:val="003341C4"/>
    <w:rsid w:val="0033443D"/>
    <w:rsid w:val="003345AF"/>
    <w:rsid w:val="00334610"/>
    <w:rsid w:val="00334639"/>
    <w:rsid w:val="003347C6"/>
    <w:rsid w:val="003349CE"/>
    <w:rsid w:val="003349DE"/>
    <w:rsid w:val="00334BF0"/>
    <w:rsid w:val="00334C67"/>
    <w:rsid w:val="00334C86"/>
    <w:rsid w:val="00334E74"/>
    <w:rsid w:val="00334FA1"/>
    <w:rsid w:val="00335206"/>
    <w:rsid w:val="0033559C"/>
    <w:rsid w:val="003355DD"/>
    <w:rsid w:val="00335615"/>
    <w:rsid w:val="003358CC"/>
    <w:rsid w:val="00335937"/>
    <w:rsid w:val="003359C0"/>
    <w:rsid w:val="00335AF6"/>
    <w:rsid w:val="00335CD3"/>
    <w:rsid w:val="00335CE8"/>
    <w:rsid w:val="00335D86"/>
    <w:rsid w:val="00335EC7"/>
    <w:rsid w:val="00335FF0"/>
    <w:rsid w:val="00336109"/>
    <w:rsid w:val="003361A2"/>
    <w:rsid w:val="00336375"/>
    <w:rsid w:val="0033640C"/>
    <w:rsid w:val="003367BB"/>
    <w:rsid w:val="003367E9"/>
    <w:rsid w:val="00336B64"/>
    <w:rsid w:val="00336BD4"/>
    <w:rsid w:val="00336D6B"/>
    <w:rsid w:val="00336DF5"/>
    <w:rsid w:val="00336E67"/>
    <w:rsid w:val="00336ECB"/>
    <w:rsid w:val="003371B9"/>
    <w:rsid w:val="003371EA"/>
    <w:rsid w:val="003375D9"/>
    <w:rsid w:val="003375F8"/>
    <w:rsid w:val="0033761D"/>
    <w:rsid w:val="00337666"/>
    <w:rsid w:val="0033767E"/>
    <w:rsid w:val="003376A1"/>
    <w:rsid w:val="003376FA"/>
    <w:rsid w:val="00337725"/>
    <w:rsid w:val="003379E3"/>
    <w:rsid w:val="00337A43"/>
    <w:rsid w:val="00337BB4"/>
    <w:rsid w:val="0034002A"/>
    <w:rsid w:val="00340134"/>
    <w:rsid w:val="003403DA"/>
    <w:rsid w:val="00340415"/>
    <w:rsid w:val="0034054F"/>
    <w:rsid w:val="0034070B"/>
    <w:rsid w:val="00340740"/>
    <w:rsid w:val="003407B3"/>
    <w:rsid w:val="003407C6"/>
    <w:rsid w:val="00340826"/>
    <w:rsid w:val="003408AB"/>
    <w:rsid w:val="00340A6B"/>
    <w:rsid w:val="00340B69"/>
    <w:rsid w:val="00340CD8"/>
    <w:rsid w:val="00340F60"/>
    <w:rsid w:val="003411FC"/>
    <w:rsid w:val="003412B1"/>
    <w:rsid w:val="00341426"/>
    <w:rsid w:val="00341483"/>
    <w:rsid w:val="0034154F"/>
    <w:rsid w:val="0034166C"/>
    <w:rsid w:val="00341C40"/>
    <w:rsid w:val="00341C82"/>
    <w:rsid w:val="00341D78"/>
    <w:rsid w:val="00342385"/>
    <w:rsid w:val="00342437"/>
    <w:rsid w:val="00342617"/>
    <w:rsid w:val="00342695"/>
    <w:rsid w:val="003427C9"/>
    <w:rsid w:val="003429EC"/>
    <w:rsid w:val="00342ABE"/>
    <w:rsid w:val="00342AC1"/>
    <w:rsid w:val="00342AF9"/>
    <w:rsid w:val="00342BC8"/>
    <w:rsid w:val="00342DC0"/>
    <w:rsid w:val="00342F19"/>
    <w:rsid w:val="0034313A"/>
    <w:rsid w:val="0034343D"/>
    <w:rsid w:val="00343475"/>
    <w:rsid w:val="003434A6"/>
    <w:rsid w:val="0034353A"/>
    <w:rsid w:val="0034359A"/>
    <w:rsid w:val="0034381F"/>
    <w:rsid w:val="0034386B"/>
    <w:rsid w:val="00343966"/>
    <w:rsid w:val="00343B58"/>
    <w:rsid w:val="00343FD6"/>
    <w:rsid w:val="003440D5"/>
    <w:rsid w:val="003441B0"/>
    <w:rsid w:val="00344852"/>
    <w:rsid w:val="00344866"/>
    <w:rsid w:val="00344AEC"/>
    <w:rsid w:val="00344B1C"/>
    <w:rsid w:val="00344B2D"/>
    <w:rsid w:val="00344B76"/>
    <w:rsid w:val="00344C88"/>
    <w:rsid w:val="00344FA5"/>
    <w:rsid w:val="00344FD0"/>
    <w:rsid w:val="00345091"/>
    <w:rsid w:val="003450FC"/>
    <w:rsid w:val="003450FD"/>
    <w:rsid w:val="0034513D"/>
    <w:rsid w:val="0034518C"/>
    <w:rsid w:val="00345370"/>
    <w:rsid w:val="003456D8"/>
    <w:rsid w:val="00345731"/>
    <w:rsid w:val="00345AB0"/>
    <w:rsid w:val="00345D5D"/>
    <w:rsid w:val="00345ED7"/>
    <w:rsid w:val="003460E5"/>
    <w:rsid w:val="0034616C"/>
    <w:rsid w:val="003462A5"/>
    <w:rsid w:val="003465B4"/>
    <w:rsid w:val="0034680A"/>
    <w:rsid w:val="003468B6"/>
    <w:rsid w:val="003468CC"/>
    <w:rsid w:val="00346995"/>
    <w:rsid w:val="00346C6F"/>
    <w:rsid w:val="00346C9B"/>
    <w:rsid w:val="00346DCB"/>
    <w:rsid w:val="00346DFF"/>
    <w:rsid w:val="003475A1"/>
    <w:rsid w:val="003475C2"/>
    <w:rsid w:val="003478A5"/>
    <w:rsid w:val="00347941"/>
    <w:rsid w:val="0034794B"/>
    <w:rsid w:val="00347998"/>
    <w:rsid w:val="00347B4E"/>
    <w:rsid w:val="00347C3D"/>
    <w:rsid w:val="00347D8F"/>
    <w:rsid w:val="00347E13"/>
    <w:rsid w:val="00347E73"/>
    <w:rsid w:val="0035006C"/>
    <w:rsid w:val="00350170"/>
    <w:rsid w:val="0035026E"/>
    <w:rsid w:val="003502CA"/>
    <w:rsid w:val="003504F6"/>
    <w:rsid w:val="00350655"/>
    <w:rsid w:val="00350659"/>
    <w:rsid w:val="0035086B"/>
    <w:rsid w:val="00350B14"/>
    <w:rsid w:val="00350CDF"/>
    <w:rsid w:val="00350CE3"/>
    <w:rsid w:val="00350DBE"/>
    <w:rsid w:val="003510B5"/>
    <w:rsid w:val="00351172"/>
    <w:rsid w:val="0035130F"/>
    <w:rsid w:val="0035160D"/>
    <w:rsid w:val="00351793"/>
    <w:rsid w:val="00351AB4"/>
    <w:rsid w:val="00351B06"/>
    <w:rsid w:val="00351BEF"/>
    <w:rsid w:val="00351C25"/>
    <w:rsid w:val="00351FE2"/>
    <w:rsid w:val="00352116"/>
    <w:rsid w:val="0035234F"/>
    <w:rsid w:val="003525D7"/>
    <w:rsid w:val="00352916"/>
    <w:rsid w:val="00352926"/>
    <w:rsid w:val="00352AB7"/>
    <w:rsid w:val="00352C25"/>
    <w:rsid w:val="00352C3D"/>
    <w:rsid w:val="00352C87"/>
    <w:rsid w:val="00353049"/>
    <w:rsid w:val="003532A1"/>
    <w:rsid w:val="0035357C"/>
    <w:rsid w:val="0035367E"/>
    <w:rsid w:val="003536A6"/>
    <w:rsid w:val="00353815"/>
    <w:rsid w:val="00353900"/>
    <w:rsid w:val="003539B8"/>
    <w:rsid w:val="00353B57"/>
    <w:rsid w:val="00353B91"/>
    <w:rsid w:val="00353BD8"/>
    <w:rsid w:val="00353D34"/>
    <w:rsid w:val="00353E97"/>
    <w:rsid w:val="00354112"/>
    <w:rsid w:val="00354115"/>
    <w:rsid w:val="0035417D"/>
    <w:rsid w:val="003541C0"/>
    <w:rsid w:val="003541FA"/>
    <w:rsid w:val="00354287"/>
    <w:rsid w:val="00354417"/>
    <w:rsid w:val="00354459"/>
    <w:rsid w:val="0035447E"/>
    <w:rsid w:val="00354696"/>
    <w:rsid w:val="00354699"/>
    <w:rsid w:val="003546EF"/>
    <w:rsid w:val="003547C0"/>
    <w:rsid w:val="00354845"/>
    <w:rsid w:val="0035497A"/>
    <w:rsid w:val="00354A19"/>
    <w:rsid w:val="00354AF2"/>
    <w:rsid w:val="00354D92"/>
    <w:rsid w:val="00354E42"/>
    <w:rsid w:val="00354FF3"/>
    <w:rsid w:val="0035519A"/>
    <w:rsid w:val="003552A8"/>
    <w:rsid w:val="00355378"/>
    <w:rsid w:val="0035541E"/>
    <w:rsid w:val="0035547C"/>
    <w:rsid w:val="00355518"/>
    <w:rsid w:val="0035570D"/>
    <w:rsid w:val="003558A3"/>
    <w:rsid w:val="00355C93"/>
    <w:rsid w:val="00355D12"/>
    <w:rsid w:val="00355D46"/>
    <w:rsid w:val="00356147"/>
    <w:rsid w:val="0035619F"/>
    <w:rsid w:val="00356319"/>
    <w:rsid w:val="003563F5"/>
    <w:rsid w:val="003563F6"/>
    <w:rsid w:val="003564D5"/>
    <w:rsid w:val="003566E0"/>
    <w:rsid w:val="00356B48"/>
    <w:rsid w:val="00356D88"/>
    <w:rsid w:val="0035702A"/>
    <w:rsid w:val="00357520"/>
    <w:rsid w:val="003576D2"/>
    <w:rsid w:val="003577B4"/>
    <w:rsid w:val="0035780B"/>
    <w:rsid w:val="00357BA3"/>
    <w:rsid w:val="00357BB5"/>
    <w:rsid w:val="00357C70"/>
    <w:rsid w:val="00357FD7"/>
    <w:rsid w:val="00360073"/>
    <w:rsid w:val="00360291"/>
    <w:rsid w:val="003603C1"/>
    <w:rsid w:val="003604B6"/>
    <w:rsid w:val="0036059A"/>
    <w:rsid w:val="003605C5"/>
    <w:rsid w:val="003605FA"/>
    <w:rsid w:val="0036072B"/>
    <w:rsid w:val="003608FC"/>
    <w:rsid w:val="003609AA"/>
    <w:rsid w:val="00360A26"/>
    <w:rsid w:val="00360C6B"/>
    <w:rsid w:val="00360CD3"/>
    <w:rsid w:val="00360F2D"/>
    <w:rsid w:val="00360F67"/>
    <w:rsid w:val="003610D7"/>
    <w:rsid w:val="00361496"/>
    <w:rsid w:val="00361886"/>
    <w:rsid w:val="00361A27"/>
    <w:rsid w:val="00361CB2"/>
    <w:rsid w:val="00361E0A"/>
    <w:rsid w:val="0036201E"/>
    <w:rsid w:val="003620A1"/>
    <w:rsid w:val="0036216C"/>
    <w:rsid w:val="00362207"/>
    <w:rsid w:val="003623DB"/>
    <w:rsid w:val="0036243F"/>
    <w:rsid w:val="00362737"/>
    <w:rsid w:val="00362798"/>
    <w:rsid w:val="003627BF"/>
    <w:rsid w:val="0036281F"/>
    <w:rsid w:val="00362C4A"/>
    <w:rsid w:val="00362E37"/>
    <w:rsid w:val="00362EA3"/>
    <w:rsid w:val="00362F20"/>
    <w:rsid w:val="00362FD0"/>
    <w:rsid w:val="0036307E"/>
    <w:rsid w:val="00363087"/>
    <w:rsid w:val="00363163"/>
    <w:rsid w:val="003632A4"/>
    <w:rsid w:val="0036338B"/>
    <w:rsid w:val="0036341B"/>
    <w:rsid w:val="00363452"/>
    <w:rsid w:val="00363455"/>
    <w:rsid w:val="003635D9"/>
    <w:rsid w:val="00363779"/>
    <w:rsid w:val="00363877"/>
    <w:rsid w:val="00363958"/>
    <w:rsid w:val="00363A8D"/>
    <w:rsid w:val="00363AAC"/>
    <w:rsid w:val="00363AAD"/>
    <w:rsid w:val="00363C03"/>
    <w:rsid w:val="00363E54"/>
    <w:rsid w:val="00363ECA"/>
    <w:rsid w:val="00363FF8"/>
    <w:rsid w:val="003640E1"/>
    <w:rsid w:val="00364114"/>
    <w:rsid w:val="003641CD"/>
    <w:rsid w:val="003643BB"/>
    <w:rsid w:val="00364412"/>
    <w:rsid w:val="0036443C"/>
    <w:rsid w:val="00364457"/>
    <w:rsid w:val="0036451F"/>
    <w:rsid w:val="0036454A"/>
    <w:rsid w:val="0036479A"/>
    <w:rsid w:val="00364BDA"/>
    <w:rsid w:val="00364C77"/>
    <w:rsid w:val="00364DBA"/>
    <w:rsid w:val="00364F68"/>
    <w:rsid w:val="00365272"/>
    <w:rsid w:val="003656AC"/>
    <w:rsid w:val="00365762"/>
    <w:rsid w:val="00365842"/>
    <w:rsid w:val="003658E2"/>
    <w:rsid w:val="0036592C"/>
    <w:rsid w:val="003659A8"/>
    <w:rsid w:val="00365A27"/>
    <w:rsid w:val="00365BD9"/>
    <w:rsid w:val="00365BF8"/>
    <w:rsid w:val="00365C58"/>
    <w:rsid w:val="00365CB5"/>
    <w:rsid w:val="00365CC2"/>
    <w:rsid w:val="00365D2F"/>
    <w:rsid w:val="00365DC0"/>
    <w:rsid w:val="00365E02"/>
    <w:rsid w:val="003660AC"/>
    <w:rsid w:val="003661ED"/>
    <w:rsid w:val="00366288"/>
    <w:rsid w:val="00366326"/>
    <w:rsid w:val="00366423"/>
    <w:rsid w:val="003666A3"/>
    <w:rsid w:val="0036674F"/>
    <w:rsid w:val="003668DE"/>
    <w:rsid w:val="00366ADD"/>
    <w:rsid w:val="00366C80"/>
    <w:rsid w:val="00366C8F"/>
    <w:rsid w:val="00366D48"/>
    <w:rsid w:val="0036705B"/>
    <w:rsid w:val="003671AB"/>
    <w:rsid w:val="0036725F"/>
    <w:rsid w:val="00367326"/>
    <w:rsid w:val="00367488"/>
    <w:rsid w:val="003675AC"/>
    <w:rsid w:val="003678E3"/>
    <w:rsid w:val="003679A4"/>
    <w:rsid w:val="00367BCA"/>
    <w:rsid w:val="00367C82"/>
    <w:rsid w:val="00370098"/>
    <w:rsid w:val="00370660"/>
    <w:rsid w:val="003706CD"/>
    <w:rsid w:val="00370A60"/>
    <w:rsid w:val="00370A99"/>
    <w:rsid w:val="00370DEF"/>
    <w:rsid w:val="003712F5"/>
    <w:rsid w:val="00371323"/>
    <w:rsid w:val="003715AF"/>
    <w:rsid w:val="003719AA"/>
    <w:rsid w:val="00371FFB"/>
    <w:rsid w:val="00372038"/>
    <w:rsid w:val="00372050"/>
    <w:rsid w:val="003722D7"/>
    <w:rsid w:val="003723C8"/>
    <w:rsid w:val="00372410"/>
    <w:rsid w:val="003729A6"/>
    <w:rsid w:val="00372A31"/>
    <w:rsid w:val="00372E84"/>
    <w:rsid w:val="00372F55"/>
    <w:rsid w:val="00372FF1"/>
    <w:rsid w:val="00373396"/>
    <w:rsid w:val="003734AB"/>
    <w:rsid w:val="003736AE"/>
    <w:rsid w:val="003736EA"/>
    <w:rsid w:val="00373730"/>
    <w:rsid w:val="00373797"/>
    <w:rsid w:val="00373962"/>
    <w:rsid w:val="00373A17"/>
    <w:rsid w:val="00373B06"/>
    <w:rsid w:val="00373B5B"/>
    <w:rsid w:val="00373D17"/>
    <w:rsid w:val="003741AD"/>
    <w:rsid w:val="00374272"/>
    <w:rsid w:val="003744C1"/>
    <w:rsid w:val="00374653"/>
    <w:rsid w:val="0037486A"/>
    <w:rsid w:val="00374883"/>
    <w:rsid w:val="00374940"/>
    <w:rsid w:val="00374968"/>
    <w:rsid w:val="00374B4B"/>
    <w:rsid w:val="00374BF4"/>
    <w:rsid w:val="00374CC8"/>
    <w:rsid w:val="00374D63"/>
    <w:rsid w:val="00375054"/>
    <w:rsid w:val="00375206"/>
    <w:rsid w:val="00375373"/>
    <w:rsid w:val="00375475"/>
    <w:rsid w:val="0037558D"/>
    <w:rsid w:val="003757FE"/>
    <w:rsid w:val="0037584C"/>
    <w:rsid w:val="00375899"/>
    <w:rsid w:val="003759CD"/>
    <w:rsid w:val="00375AE1"/>
    <w:rsid w:val="00375BDA"/>
    <w:rsid w:val="00375C64"/>
    <w:rsid w:val="00375E65"/>
    <w:rsid w:val="00375FE1"/>
    <w:rsid w:val="0037612E"/>
    <w:rsid w:val="003761F6"/>
    <w:rsid w:val="00376491"/>
    <w:rsid w:val="003764AE"/>
    <w:rsid w:val="00376718"/>
    <w:rsid w:val="0037703C"/>
    <w:rsid w:val="003770FF"/>
    <w:rsid w:val="0037721D"/>
    <w:rsid w:val="00377320"/>
    <w:rsid w:val="003773A4"/>
    <w:rsid w:val="00377455"/>
    <w:rsid w:val="00377522"/>
    <w:rsid w:val="00377599"/>
    <w:rsid w:val="00377622"/>
    <w:rsid w:val="003776C5"/>
    <w:rsid w:val="00377703"/>
    <w:rsid w:val="0037783C"/>
    <w:rsid w:val="003779C0"/>
    <w:rsid w:val="00377C4F"/>
    <w:rsid w:val="00377D2C"/>
    <w:rsid w:val="00377E8A"/>
    <w:rsid w:val="00377EEC"/>
    <w:rsid w:val="00380081"/>
    <w:rsid w:val="0038021A"/>
    <w:rsid w:val="0038021C"/>
    <w:rsid w:val="00380336"/>
    <w:rsid w:val="003803EF"/>
    <w:rsid w:val="003807B6"/>
    <w:rsid w:val="00380964"/>
    <w:rsid w:val="003809E8"/>
    <w:rsid w:val="00380D37"/>
    <w:rsid w:val="00380D66"/>
    <w:rsid w:val="00380E08"/>
    <w:rsid w:val="0038102A"/>
    <w:rsid w:val="003810BB"/>
    <w:rsid w:val="003812B1"/>
    <w:rsid w:val="003812B4"/>
    <w:rsid w:val="003812D2"/>
    <w:rsid w:val="0038158A"/>
    <w:rsid w:val="0038161B"/>
    <w:rsid w:val="003816B2"/>
    <w:rsid w:val="00381972"/>
    <w:rsid w:val="00381D67"/>
    <w:rsid w:val="00381F6C"/>
    <w:rsid w:val="00381F7C"/>
    <w:rsid w:val="0038251D"/>
    <w:rsid w:val="00382601"/>
    <w:rsid w:val="00382C12"/>
    <w:rsid w:val="00382C43"/>
    <w:rsid w:val="00382C6A"/>
    <w:rsid w:val="00382D25"/>
    <w:rsid w:val="00382F08"/>
    <w:rsid w:val="00383279"/>
    <w:rsid w:val="003833B4"/>
    <w:rsid w:val="003834B7"/>
    <w:rsid w:val="003836B4"/>
    <w:rsid w:val="00383AF1"/>
    <w:rsid w:val="00383DF9"/>
    <w:rsid w:val="00383F4C"/>
    <w:rsid w:val="00383FF1"/>
    <w:rsid w:val="0038453D"/>
    <w:rsid w:val="003845CF"/>
    <w:rsid w:val="003846A8"/>
    <w:rsid w:val="00384710"/>
    <w:rsid w:val="00384757"/>
    <w:rsid w:val="00384860"/>
    <w:rsid w:val="00384900"/>
    <w:rsid w:val="003849BD"/>
    <w:rsid w:val="00384A42"/>
    <w:rsid w:val="00384BCD"/>
    <w:rsid w:val="00384D51"/>
    <w:rsid w:val="00384F6A"/>
    <w:rsid w:val="003851AC"/>
    <w:rsid w:val="0038522D"/>
    <w:rsid w:val="003852E8"/>
    <w:rsid w:val="0038531F"/>
    <w:rsid w:val="003854D9"/>
    <w:rsid w:val="00385EDB"/>
    <w:rsid w:val="00385F23"/>
    <w:rsid w:val="0038609A"/>
    <w:rsid w:val="003860B1"/>
    <w:rsid w:val="0038621F"/>
    <w:rsid w:val="003862FC"/>
    <w:rsid w:val="00386480"/>
    <w:rsid w:val="003864F5"/>
    <w:rsid w:val="00386671"/>
    <w:rsid w:val="003866AD"/>
    <w:rsid w:val="003866E2"/>
    <w:rsid w:val="003866EE"/>
    <w:rsid w:val="0038670F"/>
    <w:rsid w:val="00386913"/>
    <w:rsid w:val="00386CD8"/>
    <w:rsid w:val="00386D0C"/>
    <w:rsid w:val="00386E4F"/>
    <w:rsid w:val="00386FA0"/>
    <w:rsid w:val="00386FB1"/>
    <w:rsid w:val="003870B9"/>
    <w:rsid w:val="003871F2"/>
    <w:rsid w:val="003872A5"/>
    <w:rsid w:val="0038733B"/>
    <w:rsid w:val="00387475"/>
    <w:rsid w:val="0038752D"/>
    <w:rsid w:val="0038776D"/>
    <w:rsid w:val="003878D9"/>
    <w:rsid w:val="00387B22"/>
    <w:rsid w:val="00387B45"/>
    <w:rsid w:val="00387C07"/>
    <w:rsid w:val="00387CF7"/>
    <w:rsid w:val="00387E43"/>
    <w:rsid w:val="00390130"/>
    <w:rsid w:val="0039013E"/>
    <w:rsid w:val="0039062B"/>
    <w:rsid w:val="00390725"/>
    <w:rsid w:val="00390895"/>
    <w:rsid w:val="00390923"/>
    <w:rsid w:val="003909A3"/>
    <w:rsid w:val="00390A62"/>
    <w:rsid w:val="00390AA1"/>
    <w:rsid w:val="00390AB9"/>
    <w:rsid w:val="00390AC4"/>
    <w:rsid w:val="00390BC6"/>
    <w:rsid w:val="00390BD6"/>
    <w:rsid w:val="00390C18"/>
    <w:rsid w:val="00390D10"/>
    <w:rsid w:val="00390D8F"/>
    <w:rsid w:val="00390EE1"/>
    <w:rsid w:val="00390F2B"/>
    <w:rsid w:val="0039141C"/>
    <w:rsid w:val="00391809"/>
    <w:rsid w:val="003919A4"/>
    <w:rsid w:val="003919E0"/>
    <w:rsid w:val="00391A4D"/>
    <w:rsid w:val="00391BC2"/>
    <w:rsid w:val="00391F59"/>
    <w:rsid w:val="00392029"/>
    <w:rsid w:val="0039216E"/>
    <w:rsid w:val="00392355"/>
    <w:rsid w:val="0039264E"/>
    <w:rsid w:val="0039287B"/>
    <w:rsid w:val="00392902"/>
    <w:rsid w:val="0039294C"/>
    <w:rsid w:val="00392968"/>
    <w:rsid w:val="00392A13"/>
    <w:rsid w:val="00392DEA"/>
    <w:rsid w:val="00393003"/>
    <w:rsid w:val="00393072"/>
    <w:rsid w:val="00393177"/>
    <w:rsid w:val="003933D3"/>
    <w:rsid w:val="003936FC"/>
    <w:rsid w:val="003939D4"/>
    <w:rsid w:val="00393A1E"/>
    <w:rsid w:val="00393BDD"/>
    <w:rsid w:val="00393F49"/>
    <w:rsid w:val="00393FC0"/>
    <w:rsid w:val="003940FF"/>
    <w:rsid w:val="003941C9"/>
    <w:rsid w:val="0039423C"/>
    <w:rsid w:val="003944A4"/>
    <w:rsid w:val="00394503"/>
    <w:rsid w:val="00394609"/>
    <w:rsid w:val="003949E3"/>
    <w:rsid w:val="00394A46"/>
    <w:rsid w:val="00394A4E"/>
    <w:rsid w:val="00394ECF"/>
    <w:rsid w:val="00395009"/>
    <w:rsid w:val="003950EF"/>
    <w:rsid w:val="0039523E"/>
    <w:rsid w:val="003952DE"/>
    <w:rsid w:val="0039531C"/>
    <w:rsid w:val="003953F0"/>
    <w:rsid w:val="00395484"/>
    <w:rsid w:val="00395523"/>
    <w:rsid w:val="003955B2"/>
    <w:rsid w:val="00395638"/>
    <w:rsid w:val="003958C3"/>
    <w:rsid w:val="003959C5"/>
    <w:rsid w:val="00395B33"/>
    <w:rsid w:val="00395C08"/>
    <w:rsid w:val="00395F60"/>
    <w:rsid w:val="00395F97"/>
    <w:rsid w:val="00395FE4"/>
    <w:rsid w:val="00396090"/>
    <w:rsid w:val="003960AC"/>
    <w:rsid w:val="00396129"/>
    <w:rsid w:val="00396277"/>
    <w:rsid w:val="00396461"/>
    <w:rsid w:val="003966A9"/>
    <w:rsid w:val="003967D3"/>
    <w:rsid w:val="00396931"/>
    <w:rsid w:val="003969AB"/>
    <w:rsid w:val="00396A4A"/>
    <w:rsid w:val="00396AB6"/>
    <w:rsid w:val="00396E19"/>
    <w:rsid w:val="00396F0B"/>
    <w:rsid w:val="00397054"/>
    <w:rsid w:val="003970AA"/>
    <w:rsid w:val="0039740E"/>
    <w:rsid w:val="00397412"/>
    <w:rsid w:val="003975D7"/>
    <w:rsid w:val="0039762E"/>
    <w:rsid w:val="00397735"/>
    <w:rsid w:val="00397760"/>
    <w:rsid w:val="00397895"/>
    <w:rsid w:val="003979C6"/>
    <w:rsid w:val="00397DB1"/>
    <w:rsid w:val="00397F6A"/>
    <w:rsid w:val="003A01D5"/>
    <w:rsid w:val="003A0205"/>
    <w:rsid w:val="003A021E"/>
    <w:rsid w:val="003A0357"/>
    <w:rsid w:val="003A04CA"/>
    <w:rsid w:val="003A055E"/>
    <w:rsid w:val="003A059B"/>
    <w:rsid w:val="003A092E"/>
    <w:rsid w:val="003A0969"/>
    <w:rsid w:val="003A0B86"/>
    <w:rsid w:val="003A1AB7"/>
    <w:rsid w:val="003A1ADE"/>
    <w:rsid w:val="003A1BB6"/>
    <w:rsid w:val="003A1BE4"/>
    <w:rsid w:val="003A1E4C"/>
    <w:rsid w:val="003A1ECA"/>
    <w:rsid w:val="003A2010"/>
    <w:rsid w:val="003A20AF"/>
    <w:rsid w:val="003A2111"/>
    <w:rsid w:val="003A2146"/>
    <w:rsid w:val="003A22ED"/>
    <w:rsid w:val="003A2384"/>
    <w:rsid w:val="003A2B76"/>
    <w:rsid w:val="003A2EF9"/>
    <w:rsid w:val="003A2EFA"/>
    <w:rsid w:val="003A2F1D"/>
    <w:rsid w:val="003A2F9A"/>
    <w:rsid w:val="003A2FFF"/>
    <w:rsid w:val="003A31F0"/>
    <w:rsid w:val="003A330D"/>
    <w:rsid w:val="003A341B"/>
    <w:rsid w:val="003A3541"/>
    <w:rsid w:val="003A368A"/>
    <w:rsid w:val="003A37A5"/>
    <w:rsid w:val="003A3924"/>
    <w:rsid w:val="003A3945"/>
    <w:rsid w:val="003A39ED"/>
    <w:rsid w:val="003A3B16"/>
    <w:rsid w:val="003A3B5D"/>
    <w:rsid w:val="003A3BF3"/>
    <w:rsid w:val="003A3ED1"/>
    <w:rsid w:val="003A3F28"/>
    <w:rsid w:val="003A401F"/>
    <w:rsid w:val="003A413A"/>
    <w:rsid w:val="003A4145"/>
    <w:rsid w:val="003A41D9"/>
    <w:rsid w:val="003A4481"/>
    <w:rsid w:val="003A4523"/>
    <w:rsid w:val="003A455C"/>
    <w:rsid w:val="003A4A2D"/>
    <w:rsid w:val="003A4BD0"/>
    <w:rsid w:val="003A4D73"/>
    <w:rsid w:val="003A4E8B"/>
    <w:rsid w:val="003A4F57"/>
    <w:rsid w:val="003A5190"/>
    <w:rsid w:val="003A5447"/>
    <w:rsid w:val="003A5501"/>
    <w:rsid w:val="003A5770"/>
    <w:rsid w:val="003A5978"/>
    <w:rsid w:val="003A5BC5"/>
    <w:rsid w:val="003A5D30"/>
    <w:rsid w:val="003A5F3E"/>
    <w:rsid w:val="003A62D1"/>
    <w:rsid w:val="003A62E5"/>
    <w:rsid w:val="003A635F"/>
    <w:rsid w:val="003A645E"/>
    <w:rsid w:val="003A65B4"/>
    <w:rsid w:val="003A6710"/>
    <w:rsid w:val="003A699B"/>
    <w:rsid w:val="003A6A2B"/>
    <w:rsid w:val="003A6B6B"/>
    <w:rsid w:val="003A6D28"/>
    <w:rsid w:val="003A6E33"/>
    <w:rsid w:val="003A6FA3"/>
    <w:rsid w:val="003A7103"/>
    <w:rsid w:val="003A7292"/>
    <w:rsid w:val="003A743E"/>
    <w:rsid w:val="003A74C7"/>
    <w:rsid w:val="003A74D0"/>
    <w:rsid w:val="003A77CB"/>
    <w:rsid w:val="003A79B4"/>
    <w:rsid w:val="003A7ADE"/>
    <w:rsid w:val="003A7B83"/>
    <w:rsid w:val="003A7D73"/>
    <w:rsid w:val="003A7D8D"/>
    <w:rsid w:val="003B0071"/>
    <w:rsid w:val="003B00AA"/>
    <w:rsid w:val="003B0341"/>
    <w:rsid w:val="003B05BC"/>
    <w:rsid w:val="003B0700"/>
    <w:rsid w:val="003B0713"/>
    <w:rsid w:val="003B0808"/>
    <w:rsid w:val="003B08AA"/>
    <w:rsid w:val="003B099F"/>
    <w:rsid w:val="003B0A6D"/>
    <w:rsid w:val="003B0AC2"/>
    <w:rsid w:val="003B0B51"/>
    <w:rsid w:val="003B0BAC"/>
    <w:rsid w:val="003B0E08"/>
    <w:rsid w:val="003B0E48"/>
    <w:rsid w:val="003B0EA6"/>
    <w:rsid w:val="003B0EF6"/>
    <w:rsid w:val="003B1042"/>
    <w:rsid w:val="003B1163"/>
    <w:rsid w:val="003B1267"/>
    <w:rsid w:val="003B13BF"/>
    <w:rsid w:val="003B14A0"/>
    <w:rsid w:val="003B1507"/>
    <w:rsid w:val="003B1522"/>
    <w:rsid w:val="003B1746"/>
    <w:rsid w:val="003B1828"/>
    <w:rsid w:val="003B196E"/>
    <w:rsid w:val="003B1A50"/>
    <w:rsid w:val="003B1AB1"/>
    <w:rsid w:val="003B1B3D"/>
    <w:rsid w:val="003B1C8E"/>
    <w:rsid w:val="003B1D8F"/>
    <w:rsid w:val="003B1DC7"/>
    <w:rsid w:val="003B2020"/>
    <w:rsid w:val="003B2029"/>
    <w:rsid w:val="003B213F"/>
    <w:rsid w:val="003B217A"/>
    <w:rsid w:val="003B2307"/>
    <w:rsid w:val="003B2334"/>
    <w:rsid w:val="003B250F"/>
    <w:rsid w:val="003B2579"/>
    <w:rsid w:val="003B25AC"/>
    <w:rsid w:val="003B264D"/>
    <w:rsid w:val="003B2928"/>
    <w:rsid w:val="003B2A34"/>
    <w:rsid w:val="003B2BA8"/>
    <w:rsid w:val="003B2D6A"/>
    <w:rsid w:val="003B30C6"/>
    <w:rsid w:val="003B3101"/>
    <w:rsid w:val="003B311C"/>
    <w:rsid w:val="003B325E"/>
    <w:rsid w:val="003B32CE"/>
    <w:rsid w:val="003B33E7"/>
    <w:rsid w:val="003B36AB"/>
    <w:rsid w:val="003B374F"/>
    <w:rsid w:val="003B37B2"/>
    <w:rsid w:val="003B380D"/>
    <w:rsid w:val="003B38E8"/>
    <w:rsid w:val="003B3BC2"/>
    <w:rsid w:val="003B3D58"/>
    <w:rsid w:val="003B3FD0"/>
    <w:rsid w:val="003B406F"/>
    <w:rsid w:val="003B40F4"/>
    <w:rsid w:val="003B4135"/>
    <w:rsid w:val="003B41B8"/>
    <w:rsid w:val="003B4226"/>
    <w:rsid w:val="003B424C"/>
    <w:rsid w:val="003B42AD"/>
    <w:rsid w:val="003B43D6"/>
    <w:rsid w:val="003B4400"/>
    <w:rsid w:val="003B4540"/>
    <w:rsid w:val="003B4576"/>
    <w:rsid w:val="003B4652"/>
    <w:rsid w:val="003B46A3"/>
    <w:rsid w:val="003B4878"/>
    <w:rsid w:val="003B4997"/>
    <w:rsid w:val="003B4C05"/>
    <w:rsid w:val="003B4E87"/>
    <w:rsid w:val="003B4E98"/>
    <w:rsid w:val="003B4EE4"/>
    <w:rsid w:val="003B4FA5"/>
    <w:rsid w:val="003B502A"/>
    <w:rsid w:val="003B5235"/>
    <w:rsid w:val="003B5245"/>
    <w:rsid w:val="003B5611"/>
    <w:rsid w:val="003B5756"/>
    <w:rsid w:val="003B579C"/>
    <w:rsid w:val="003B5BCF"/>
    <w:rsid w:val="003B5C44"/>
    <w:rsid w:val="003B5DD6"/>
    <w:rsid w:val="003B5FE7"/>
    <w:rsid w:val="003B6048"/>
    <w:rsid w:val="003B6122"/>
    <w:rsid w:val="003B6140"/>
    <w:rsid w:val="003B61BC"/>
    <w:rsid w:val="003B6294"/>
    <w:rsid w:val="003B62FB"/>
    <w:rsid w:val="003B630D"/>
    <w:rsid w:val="003B6399"/>
    <w:rsid w:val="003B6632"/>
    <w:rsid w:val="003B6835"/>
    <w:rsid w:val="003B69FF"/>
    <w:rsid w:val="003B6CAE"/>
    <w:rsid w:val="003B6D9E"/>
    <w:rsid w:val="003B6E2C"/>
    <w:rsid w:val="003B6E91"/>
    <w:rsid w:val="003B6EC1"/>
    <w:rsid w:val="003B6FEA"/>
    <w:rsid w:val="003B7223"/>
    <w:rsid w:val="003B7312"/>
    <w:rsid w:val="003B745E"/>
    <w:rsid w:val="003B756A"/>
    <w:rsid w:val="003B7603"/>
    <w:rsid w:val="003B77A7"/>
    <w:rsid w:val="003B7914"/>
    <w:rsid w:val="003B7AC3"/>
    <w:rsid w:val="003B7B3F"/>
    <w:rsid w:val="003B7BA1"/>
    <w:rsid w:val="003B7D31"/>
    <w:rsid w:val="003B7D40"/>
    <w:rsid w:val="003B7DB1"/>
    <w:rsid w:val="003B7E49"/>
    <w:rsid w:val="003C00EB"/>
    <w:rsid w:val="003C01C7"/>
    <w:rsid w:val="003C01D4"/>
    <w:rsid w:val="003C0492"/>
    <w:rsid w:val="003C0532"/>
    <w:rsid w:val="003C05EB"/>
    <w:rsid w:val="003C0796"/>
    <w:rsid w:val="003C07AD"/>
    <w:rsid w:val="003C08A3"/>
    <w:rsid w:val="003C0D9D"/>
    <w:rsid w:val="003C0E05"/>
    <w:rsid w:val="003C10C3"/>
    <w:rsid w:val="003C111C"/>
    <w:rsid w:val="003C13DA"/>
    <w:rsid w:val="003C1678"/>
    <w:rsid w:val="003C167B"/>
    <w:rsid w:val="003C1986"/>
    <w:rsid w:val="003C1D2D"/>
    <w:rsid w:val="003C1EC8"/>
    <w:rsid w:val="003C1F78"/>
    <w:rsid w:val="003C20A0"/>
    <w:rsid w:val="003C21AC"/>
    <w:rsid w:val="003C22E6"/>
    <w:rsid w:val="003C2336"/>
    <w:rsid w:val="003C2508"/>
    <w:rsid w:val="003C2549"/>
    <w:rsid w:val="003C2766"/>
    <w:rsid w:val="003C2804"/>
    <w:rsid w:val="003C2954"/>
    <w:rsid w:val="003C2CC3"/>
    <w:rsid w:val="003C2D38"/>
    <w:rsid w:val="003C311E"/>
    <w:rsid w:val="003C3132"/>
    <w:rsid w:val="003C3298"/>
    <w:rsid w:val="003C32C0"/>
    <w:rsid w:val="003C3425"/>
    <w:rsid w:val="003C3532"/>
    <w:rsid w:val="003C3984"/>
    <w:rsid w:val="003C3AB0"/>
    <w:rsid w:val="003C3E10"/>
    <w:rsid w:val="003C3E8A"/>
    <w:rsid w:val="003C3EE7"/>
    <w:rsid w:val="003C431F"/>
    <w:rsid w:val="003C4478"/>
    <w:rsid w:val="003C4571"/>
    <w:rsid w:val="003C4657"/>
    <w:rsid w:val="003C4847"/>
    <w:rsid w:val="003C4A1B"/>
    <w:rsid w:val="003C4A56"/>
    <w:rsid w:val="003C4C64"/>
    <w:rsid w:val="003C4E74"/>
    <w:rsid w:val="003C4F67"/>
    <w:rsid w:val="003C508F"/>
    <w:rsid w:val="003C511B"/>
    <w:rsid w:val="003C5147"/>
    <w:rsid w:val="003C533A"/>
    <w:rsid w:val="003C53A6"/>
    <w:rsid w:val="003C55A0"/>
    <w:rsid w:val="003C5614"/>
    <w:rsid w:val="003C590C"/>
    <w:rsid w:val="003C5E3A"/>
    <w:rsid w:val="003C5E72"/>
    <w:rsid w:val="003C5F27"/>
    <w:rsid w:val="003C5F70"/>
    <w:rsid w:val="003C5F72"/>
    <w:rsid w:val="003C5FBA"/>
    <w:rsid w:val="003C615C"/>
    <w:rsid w:val="003C62C9"/>
    <w:rsid w:val="003C641C"/>
    <w:rsid w:val="003C648E"/>
    <w:rsid w:val="003C6817"/>
    <w:rsid w:val="003C69BF"/>
    <w:rsid w:val="003C6C00"/>
    <w:rsid w:val="003C6D95"/>
    <w:rsid w:val="003C709E"/>
    <w:rsid w:val="003C70CF"/>
    <w:rsid w:val="003C70EC"/>
    <w:rsid w:val="003C70FD"/>
    <w:rsid w:val="003C7532"/>
    <w:rsid w:val="003C77AD"/>
    <w:rsid w:val="003C785C"/>
    <w:rsid w:val="003C7997"/>
    <w:rsid w:val="003C7CDD"/>
    <w:rsid w:val="003C7D6E"/>
    <w:rsid w:val="003C7E34"/>
    <w:rsid w:val="003D0161"/>
    <w:rsid w:val="003D0235"/>
    <w:rsid w:val="003D02B2"/>
    <w:rsid w:val="003D075C"/>
    <w:rsid w:val="003D0788"/>
    <w:rsid w:val="003D09EE"/>
    <w:rsid w:val="003D0D2B"/>
    <w:rsid w:val="003D0E1C"/>
    <w:rsid w:val="003D0E9E"/>
    <w:rsid w:val="003D1089"/>
    <w:rsid w:val="003D1184"/>
    <w:rsid w:val="003D12C0"/>
    <w:rsid w:val="003D191D"/>
    <w:rsid w:val="003D19C6"/>
    <w:rsid w:val="003D19E9"/>
    <w:rsid w:val="003D1A10"/>
    <w:rsid w:val="003D1BD1"/>
    <w:rsid w:val="003D1C24"/>
    <w:rsid w:val="003D1DE1"/>
    <w:rsid w:val="003D1E54"/>
    <w:rsid w:val="003D1FAC"/>
    <w:rsid w:val="003D1FFE"/>
    <w:rsid w:val="003D2181"/>
    <w:rsid w:val="003D21DC"/>
    <w:rsid w:val="003D23A3"/>
    <w:rsid w:val="003D24D9"/>
    <w:rsid w:val="003D24F1"/>
    <w:rsid w:val="003D259A"/>
    <w:rsid w:val="003D26AC"/>
    <w:rsid w:val="003D2AD9"/>
    <w:rsid w:val="003D2CA3"/>
    <w:rsid w:val="003D2E0B"/>
    <w:rsid w:val="003D2E4E"/>
    <w:rsid w:val="003D2F89"/>
    <w:rsid w:val="003D304F"/>
    <w:rsid w:val="003D308A"/>
    <w:rsid w:val="003D3179"/>
    <w:rsid w:val="003D3228"/>
    <w:rsid w:val="003D32EF"/>
    <w:rsid w:val="003D33F9"/>
    <w:rsid w:val="003D3507"/>
    <w:rsid w:val="003D3539"/>
    <w:rsid w:val="003D3855"/>
    <w:rsid w:val="003D3B23"/>
    <w:rsid w:val="003D3B99"/>
    <w:rsid w:val="003D3ECA"/>
    <w:rsid w:val="003D406E"/>
    <w:rsid w:val="003D40DA"/>
    <w:rsid w:val="003D42F9"/>
    <w:rsid w:val="003D441A"/>
    <w:rsid w:val="003D459F"/>
    <w:rsid w:val="003D475F"/>
    <w:rsid w:val="003D4789"/>
    <w:rsid w:val="003D4797"/>
    <w:rsid w:val="003D47A4"/>
    <w:rsid w:val="003D486F"/>
    <w:rsid w:val="003D4AAD"/>
    <w:rsid w:val="003D4D25"/>
    <w:rsid w:val="003D4D2E"/>
    <w:rsid w:val="003D4D80"/>
    <w:rsid w:val="003D4D91"/>
    <w:rsid w:val="003D4F40"/>
    <w:rsid w:val="003D5008"/>
    <w:rsid w:val="003D511C"/>
    <w:rsid w:val="003D527D"/>
    <w:rsid w:val="003D5297"/>
    <w:rsid w:val="003D55B8"/>
    <w:rsid w:val="003D5729"/>
    <w:rsid w:val="003D5822"/>
    <w:rsid w:val="003D5856"/>
    <w:rsid w:val="003D587C"/>
    <w:rsid w:val="003D59D6"/>
    <w:rsid w:val="003D5A1B"/>
    <w:rsid w:val="003D5A4B"/>
    <w:rsid w:val="003D5B3E"/>
    <w:rsid w:val="003D5B51"/>
    <w:rsid w:val="003D5B83"/>
    <w:rsid w:val="003D5C24"/>
    <w:rsid w:val="003D5DD3"/>
    <w:rsid w:val="003D61B2"/>
    <w:rsid w:val="003D61F5"/>
    <w:rsid w:val="003D645D"/>
    <w:rsid w:val="003D66E3"/>
    <w:rsid w:val="003D66F7"/>
    <w:rsid w:val="003D6783"/>
    <w:rsid w:val="003D6840"/>
    <w:rsid w:val="003D6879"/>
    <w:rsid w:val="003D6898"/>
    <w:rsid w:val="003D68F7"/>
    <w:rsid w:val="003D69AA"/>
    <w:rsid w:val="003D6A00"/>
    <w:rsid w:val="003D6F7D"/>
    <w:rsid w:val="003D718F"/>
    <w:rsid w:val="003D72CB"/>
    <w:rsid w:val="003D7489"/>
    <w:rsid w:val="003D753C"/>
    <w:rsid w:val="003D785A"/>
    <w:rsid w:val="003D786D"/>
    <w:rsid w:val="003D78BF"/>
    <w:rsid w:val="003D78D0"/>
    <w:rsid w:val="003D79CF"/>
    <w:rsid w:val="003D7A22"/>
    <w:rsid w:val="003D7EDA"/>
    <w:rsid w:val="003E009E"/>
    <w:rsid w:val="003E02CD"/>
    <w:rsid w:val="003E0330"/>
    <w:rsid w:val="003E05E0"/>
    <w:rsid w:val="003E06D1"/>
    <w:rsid w:val="003E0A01"/>
    <w:rsid w:val="003E0D95"/>
    <w:rsid w:val="003E0E6F"/>
    <w:rsid w:val="003E0EA3"/>
    <w:rsid w:val="003E0ED5"/>
    <w:rsid w:val="003E11FE"/>
    <w:rsid w:val="003E125E"/>
    <w:rsid w:val="003E1289"/>
    <w:rsid w:val="003E1346"/>
    <w:rsid w:val="003E140F"/>
    <w:rsid w:val="003E153A"/>
    <w:rsid w:val="003E1574"/>
    <w:rsid w:val="003E1609"/>
    <w:rsid w:val="003E1667"/>
    <w:rsid w:val="003E176F"/>
    <w:rsid w:val="003E1AD2"/>
    <w:rsid w:val="003E1C63"/>
    <w:rsid w:val="003E1C78"/>
    <w:rsid w:val="003E1ECB"/>
    <w:rsid w:val="003E201F"/>
    <w:rsid w:val="003E2061"/>
    <w:rsid w:val="003E2074"/>
    <w:rsid w:val="003E2084"/>
    <w:rsid w:val="003E2150"/>
    <w:rsid w:val="003E2213"/>
    <w:rsid w:val="003E2243"/>
    <w:rsid w:val="003E2396"/>
    <w:rsid w:val="003E24C8"/>
    <w:rsid w:val="003E257D"/>
    <w:rsid w:val="003E25FD"/>
    <w:rsid w:val="003E2608"/>
    <w:rsid w:val="003E26DB"/>
    <w:rsid w:val="003E2729"/>
    <w:rsid w:val="003E28A8"/>
    <w:rsid w:val="003E2926"/>
    <w:rsid w:val="003E2959"/>
    <w:rsid w:val="003E29A8"/>
    <w:rsid w:val="003E29F7"/>
    <w:rsid w:val="003E2B94"/>
    <w:rsid w:val="003E2E12"/>
    <w:rsid w:val="003E2E7E"/>
    <w:rsid w:val="003E2ECF"/>
    <w:rsid w:val="003E2F53"/>
    <w:rsid w:val="003E2FB8"/>
    <w:rsid w:val="003E33A3"/>
    <w:rsid w:val="003E3428"/>
    <w:rsid w:val="003E342D"/>
    <w:rsid w:val="003E36BE"/>
    <w:rsid w:val="003E37AF"/>
    <w:rsid w:val="003E3851"/>
    <w:rsid w:val="003E398F"/>
    <w:rsid w:val="003E3A24"/>
    <w:rsid w:val="003E3B51"/>
    <w:rsid w:val="003E421C"/>
    <w:rsid w:val="003E42D4"/>
    <w:rsid w:val="003E4451"/>
    <w:rsid w:val="003E449E"/>
    <w:rsid w:val="003E4598"/>
    <w:rsid w:val="003E4737"/>
    <w:rsid w:val="003E4749"/>
    <w:rsid w:val="003E480D"/>
    <w:rsid w:val="003E4856"/>
    <w:rsid w:val="003E4953"/>
    <w:rsid w:val="003E4A91"/>
    <w:rsid w:val="003E4AD4"/>
    <w:rsid w:val="003E4AE4"/>
    <w:rsid w:val="003E4C7A"/>
    <w:rsid w:val="003E4CBB"/>
    <w:rsid w:val="003E4ECD"/>
    <w:rsid w:val="003E5061"/>
    <w:rsid w:val="003E539C"/>
    <w:rsid w:val="003E5431"/>
    <w:rsid w:val="003E55B3"/>
    <w:rsid w:val="003E573B"/>
    <w:rsid w:val="003E5776"/>
    <w:rsid w:val="003E5818"/>
    <w:rsid w:val="003E5952"/>
    <w:rsid w:val="003E5DAB"/>
    <w:rsid w:val="003E6055"/>
    <w:rsid w:val="003E6299"/>
    <w:rsid w:val="003E63CE"/>
    <w:rsid w:val="003E6588"/>
    <w:rsid w:val="003E65A2"/>
    <w:rsid w:val="003E66C9"/>
    <w:rsid w:val="003E6723"/>
    <w:rsid w:val="003E6778"/>
    <w:rsid w:val="003E692C"/>
    <w:rsid w:val="003E69CD"/>
    <w:rsid w:val="003E6A4D"/>
    <w:rsid w:val="003E6A91"/>
    <w:rsid w:val="003E6B5D"/>
    <w:rsid w:val="003E6B68"/>
    <w:rsid w:val="003E6C7C"/>
    <w:rsid w:val="003E6F8F"/>
    <w:rsid w:val="003E70F5"/>
    <w:rsid w:val="003E710E"/>
    <w:rsid w:val="003E731E"/>
    <w:rsid w:val="003E7375"/>
    <w:rsid w:val="003E73B8"/>
    <w:rsid w:val="003E75C6"/>
    <w:rsid w:val="003E76BC"/>
    <w:rsid w:val="003E7738"/>
    <w:rsid w:val="003E77FC"/>
    <w:rsid w:val="003E7963"/>
    <w:rsid w:val="003E7AEA"/>
    <w:rsid w:val="003E7CF8"/>
    <w:rsid w:val="003E7D4F"/>
    <w:rsid w:val="003E7E12"/>
    <w:rsid w:val="003E7E7F"/>
    <w:rsid w:val="003E7E85"/>
    <w:rsid w:val="003E7EEF"/>
    <w:rsid w:val="003E7FDC"/>
    <w:rsid w:val="003F026A"/>
    <w:rsid w:val="003F0346"/>
    <w:rsid w:val="003F0417"/>
    <w:rsid w:val="003F0870"/>
    <w:rsid w:val="003F08EF"/>
    <w:rsid w:val="003F0A16"/>
    <w:rsid w:val="003F0A4D"/>
    <w:rsid w:val="003F0A8A"/>
    <w:rsid w:val="003F0B40"/>
    <w:rsid w:val="003F0C34"/>
    <w:rsid w:val="003F13BE"/>
    <w:rsid w:val="003F1686"/>
    <w:rsid w:val="003F16C5"/>
    <w:rsid w:val="003F197E"/>
    <w:rsid w:val="003F198C"/>
    <w:rsid w:val="003F19AB"/>
    <w:rsid w:val="003F1AA0"/>
    <w:rsid w:val="003F2040"/>
    <w:rsid w:val="003F21C4"/>
    <w:rsid w:val="003F21D9"/>
    <w:rsid w:val="003F21E4"/>
    <w:rsid w:val="003F220C"/>
    <w:rsid w:val="003F2265"/>
    <w:rsid w:val="003F23F2"/>
    <w:rsid w:val="003F23F7"/>
    <w:rsid w:val="003F2453"/>
    <w:rsid w:val="003F24C2"/>
    <w:rsid w:val="003F2829"/>
    <w:rsid w:val="003F2883"/>
    <w:rsid w:val="003F28B2"/>
    <w:rsid w:val="003F2AD7"/>
    <w:rsid w:val="003F2C36"/>
    <w:rsid w:val="003F2C96"/>
    <w:rsid w:val="003F2D88"/>
    <w:rsid w:val="003F30A8"/>
    <w:rsid w:val="003F3265"/>
    <w:rsid w:val="003F32DE"/>
    <w:rsid w:val="003F32E2"/>
    <w:rsid w:val="003F330A"/>
    <w:rsid w:val="003F33C8"/>
    <w:rsid w:val="003F362C"/>
    <w:rsid w:val="003F36BD"/>
    <w:rsid w:val="003F37F7"/>
    <w:rsid w:val="003F39A5"/>
    <w:rsid w:val="003F39E7"/>
    <w:rsid w:val="003F3B69"/>
    <w:rsid w:val="003F3DEE"/>
    <w:rsid w:val="003F408A"/>
    <w:rsid w:val="003F40BF"/>
    <w:rsid w:val="003F4192"/>
    <w:rsid w:val="003F41B1"/>
    <w:rsid w:val="003F4230"/>
    <w:rsid w:val="003F42DE"/>
    <w:rsid w:val="003F42DF"/>
    <w:rsid w:val="003F47AD"/>
    <w:rsid w:val="003F4879"/>
    <w:rsid w:val="003F4BDE"/>
    <w:rsid w:val="003F4BE8"/>
    <w:rsid w:val="003F4D73"/>
    <w:rsid w:val="003F4D97"/>
    <w:rsid w:val="003F4DD5"/>
    <w:rsid w:val="003F4E43"/>
    <w:rsid w:val="003F4FB2"/>
    <w:rsid w:val="003F5577"/>
    <w:rsid w:val="003F5657"/>
    <w:rsid w:val="003F5700"/>
    <w:rsid w:val="003F57B9"/>
    <w:rsid w:val="003F58B0"/>
    <w:rsid w:val="003F591A"/>
    <w:rsid w:val="003F594E"/>
    <w:rsid w:val="003F5A38"/>
    <w:rsid w:val="003F5AF6"/>
    <w:rsid w:val="003F5B0A"/>
    <w:rsid w:val="003F5B57"/>
    <w:rsid w:val="003F5BA5"/>
    <w:rsid w:val="003F5C52"/>
    <w:rsid w:val="003F5E98"/>
    <w:rsid w:val="003F5ECF"/>
    <w:rsid w:val="003F6158"/>
    <w:rsid w:val="003F616E"/>
    <w:rsid w:val="003F62A4"/>
    <w:rsid w:val="003F6304"/>
    <w:rsid w:val="003F6408"/>
    <w:rsid w:val="003F6476"/>
    <w:rsid w:val="003F6900"/>
    <w:rsid w:val="003F699F"/>
    <w:rsid w:val="003F6A6C"/>
    <w:rsid w:val="003F6AC3"/>
    <w:rsid w:val="003F6D55"/>
    <w:rsid w:val="003F6D57"/>
    <w:rsid w:val="003F6D64"/>
    <w:rsid w:val="003F6D6A"/>
    <w:rsid w:val="003F6D85"/>
    <w:rsid w:val="003F6E52"/>
    <w:rsid w:val="003F6F1A"/>
    <w:rsid w:val="003F6F58"/>
    <w:rsid w:val="003F7296"/>
    <w:rsid w:val="003F75D5"/>
    <w:rsid w:val="003F75F6"/>
    <w:rsid w:val="003F7B02"/>
    <w:rsid w:val="00400380"/>
    <w:rsid w:val="0040041B"/>
    <w:rsid w:val="004004A6"/>
    <w:rsid w:val="0040060F"/>
    <w:rsid w:val="004006FD"/>
    <w:rsid w:val="004008C5"/>
    <w:rsid w:val="00400A08"/>
    <w:rsid w:val="00400BBD"/>
    <w:rsid w:val="00400DE0"/>
    <w:rsid w:val="00400EF9"/>
    <w:rsid w:val="0040101C"/>
    <w:rsid w:val="00401118"/>
    <w:rsid w:val="00401119"/>
    <w:rsid w:val="00401222"/>
    <w:rsid w:val="0040140C"/>
    <w:rsid w:val="00401647"/>
    <w:rsid w:val="0040185A"/>
    <w:rsid w:val="0040198B"/>
    <w:rsid w:val="00401A13"/>
    <w:rsid w:val="00401A4B"/>
    <w:rsid w:val="00401ABD"/>
    <w:rsid w:val="00401B00"/>
    <w:rsid w:val="00401C93"/>
    <w:rsid w:val="00401D28"/>
    <w:rsid w:val="00401D4D"/>
    <w:rsid w:val="00401EA4"/>
    <w:rsid w:val="00401FE7"/>
    <w:rsid w:val="0040201A"/>
    <w:rsid w:val="00402091"/>
    <w:rsid w:val="004022FD"/>
    <w:rsid w:val="00402366"/>
    <w:rsid w:val="0040236C"/>
    <w:rsid w:val="00402416"/>
    <w:rsid w:val="004024CA"/>
    <w:rsid w:val="00402505"/>
    <w:rsid w:val="004025F6"/>
    <w:rsid w:val="0040261F"/>
    <w:rsid w:val="00402770"/>
    <w:rsid w:val="004027DF"/>
    <w:rsid w:val="0040289E"/>
    <w:rsid w:val="00402A1F"/>
    <w:rsid w:val="00402B21"/>
    <w:rsid w:val="00402EB4"/>
    <w:rsid w:val="00402EE0"/>
    <w:rsid w:val="00402EF6"/>
    <w:rsid w:val="00402F1A"/>
    <w:rsid w:val="004031BC"/>
    <w:rsid w:val="00403591"/>
    <w:rsid w:val="00403741"/>
    <w:rsid w:val="0040383F"/>
    <w:rsid w:val="00403A43"/>
    <w:rsid w:val="00403B17"/>
    <w:rsid w:val="00403B8F"/>
    <w:rsid w:val="00403BC4"/>
    <w:rsid w:val="00403BFA"/>
    <w:rsid w:val="00403C90"/>
    <w:rsid w:val="00403D32"/>
    <w:rsid w:val="00403ECF"/>
    <w:rsid w:val="00404106"/>
    <w:rsid w:val="004041D2"/>
    <w:rsid w:val="00404240"/>
    <w:rsid w:val="004043F9"/>
    <w:rsid w:val="004044FD"/>
    <w:rsid w:val="00404503"/>
    <w:rsid w:val="00404596"/>
    <w:rsid w:val="0040496B"/>
    <w:rsid w:val="00404ABF"/>
    <w:rsid w:val="00404AE3"/>
    <w:rsid w:val="00404E3D"/>
    <w:rsid w:val="00404E45"/>
    <w:rsid w:val="00404E4F"/>
    <w:rsid w:val="00404FBE"/>
    <w:rsid w:val="004050A6"/>
    <w:rsid w:val="004051E8"/>
    <w:rsid w:val="00405220"/>
    <w:rsid w:val="004053C0"/>
    <w:rsid w:val="00405848"/>
    <w:rsid w:val="004060D6"/>
    <w:rsid w:val="00406115"/>
    <w:rsid w:val="004061FF"/>
    <w:rsid w:val="0040640B"/>
    <w:rsid w:val="004064F7"/>
    <w:rsid w:val="004066B5"/>
    <w:rsid w:val="00406B49"/>
    <w:rsid w:val="00406B52"/>
    <w:rsid w:val="00406C09"/>
    <w:rsid w:val="00406D05"/>
    <w:rsid w:val="00406F25"/>
    <w:rsid w:val="00406FFE"/>
    <w:rsid w:val="004070C5"/>
    <w:rsid w:val="004072BC"/>
    <w:rsid w:val="004073A8"/>
    <w:rsid w:val="004076C0"/>
    <w:rsid w:val="0040772A"/>
    <w:rsid w:val="00407761"/>
    <w:rsid w:val="0040780A"/>
    <w:rsid w:val="00407976"/>
    <w:rsid w:val="00407B78"/>
    <w:rsid w:val="00407C00"/>
    <w:rsid w:val="00407E38"/>
    <w:rsid w:val="00407E39"/>
    <w:rsid w:val="00407F38"/>
    <w:rsid w:val="00407F75"/>
    <w:rsid w:val="00410168"/>
    <w:rsid w:val="0041023E"/>
    <w:rsid w:val="0041024B"/>
    <w:rsid w:val="0041028D"/>
    <w:rsid w:val="00410596"/>
    <w:rsid w:val="00410849"/>
    <w:rsid w:val="00410AB4"/>
    <w:rsid w:val="00410BEC"/>
    <w:rsid w:val="00410C50"/>
    <w:rsid w:val="00410C68"/>
    <w:rsid w:val="00410C69"/>
    <w:rsid w:val="00410FDB"/>
    <w:rsid w:val="00411116"/>
    <w:rsid w:val="004111B5"/>
    <w:rsid w:val="004112CD"/>
    <w:rsid w:val="004114C8"/>
    <w:rsid w:val="00411535"/>
    <w:rsid w:val="004115D9"/>
    <w:rsid w:val="004115FC"/>
    <w:rsid w:val="004117ED"/>
    <w:rsid w:val="00411A83"/>
    <w:rsid w:val="00411AAA"/>
    <w:rsid w:val="00411C27"/>
    <w:rsid w:val="00411E07"/>
    <w:rsid w:val="00411E10"/>
    <w:rsid w:val="0041220D"/>
    <w:rsid w:val="004124CA"/>
    <w:rsid w:val="004125B6"/>
    <w:rsid w:val="00412EF4"/>
    <w:rsid w:val="00412EFD"/>
    <w:rsid w:val="00412F6F"/>
    <w:rsid w:val="0041301A"/>
    <w:rsid w:val="0041309E"/>
    <w:rsid w:val="004130CB"/>
    <w:rsid w:val="00413108"/>
    <w:rsid w:val="00413457"/>
    <w:rsid w:val="0041359C"/>
    <w:rsid w:val="004135AA"/>
    <w:rsid w:val="00413689"/>
    <w:rsid w:val="00413964"/>
    <w:rsid w:val="00413A80"/>
    <w:rsid w:val="00413B83"/>
    <w:rsid w:val="00413BE5"/>
    <w:rsid w:val="00413E7B"/>
    <w:rsid w:val="00413F1F"/>
    <w:rsid w:val="00413FE6"/>
    <w:rsid w:val="00414077"/>
    <w:rsid w:val="0041411C"/>
    <w:rsid w:val="00414301"/>
    <w:rsid w:val="0041433B"/>
    <w:rsid w:val="00414373"/>
    <w:rsid w:val="004145BC"/>
    <w:rsid w:val="004148F4"/>
    <w:rsid w:val="004148FD"/>
    <w:rsid w:val="004149B0"/>
    <w:rsid w:val="00414A84"/>
    <w:rsid w:val="00414C65"/>
    <w:rsid w:val="00414CCE"/>
    <w:rsid w:val="00414D05"/>
    <w:rsid w:val="00414F60"/>
    <w:rsid w:val="004150D5"/>
    <w:rsid w:val="004150D7"/>
    <w:rsid w:val="004152A7"/>
    <w:rsid w:val="0041553D"/>
    <w:rsid w:val="00415977"/>
    <w:rsid w:val="004159FA"/>
    <w:rsid w:val="00415BCB"/>
    <w:rsid w:val="00415C3C"/>
    <w:rsid w:val="00415C49"/>
    <w:rsid w:val="0041610A"/>
    <w:rsid w:val="00416118"/>
    <w:rsid w:val="0041636D"/>
    <w:rsid w:val="004164F0"/>
    <w:rsid w:val="00416556"/>
    <w:rsid w:val="004165AF"/>
    <w:rsid w:val="00416661"/>
    <w:rsid w:val="004166D0"/>
    <w:rsid w:val="0041672E"/>
    <w:rsid w:val="0041677E"/>
    <w:rsid w:val="00416811"/>
    <w:rsid w:val="004168EF"/>
    <w:rsid w:val="00416A01"/>
    <w:rsid w:val="00416A9F"/>
    <w:rsid w:val="00416BCD"/>
    <w:rsid w:val="0041706F"/>
    <w:rsid w:val="004170C6"/>
    <w:rsid w:val="0041730E"/>
    <w:rsid w:val="004173F3"/>
    <w:rsid w:val="0041742D"/>
    <w:rsid w:val="0041764F"/>
    <w:rsid w:val="004176ED"/>
    <w:rsid w:val="0041776C"/>
    <w:rsid w:val="0041776E"/>
    <w:rsid w:val="004178C1"/>
    <w:rsid w:val="00417AF5"/>
    <w:rsid w:val="00417B0D"/>
    <w:rsid w:val="00417B8C"/>
    <w:rsid w:val="00417BF2"/>
    <w:rsid w:val="00417BFD"/>
    <w:rsid w:val="00417E53"/>
    <w:rsid w:val="0042006D"/>
    <w:rsid w:val="00420251"/>
    <w:rsid w:val="004202BB"/>
    <w:rsid w:val="0042046D"/>
    <w:rsid w:val="004205F0"/>
    <w:rsid w:val="004206BE"/>
    <w:rsid w:val="00420AF4"/>
    <w:rsid w:val="00420DE8"/>
    <w:rsid w:val="00420F0E"/>
    <w:rsid w:val="00421252"/>
    <w:rsid w:val="004212E3"/>
    <w:rsid w:val="004212EB"/>
    <w:rsid w:val="0042130C"/>
    <w:rsid w:val="0042142B"/>
    <w:rsid w:val="0042157D"/>
    <w:rsid w:val="004215FB"/>
    <w:rsid w:val="00421652"/>
    <w:rsid w:val="004216C4"/>
    <w:rsid w:val="00421882"/>
    <w:rsid w:val="0042199F"/>
    <w:rsid w:val="00421A0E"/>
    <w:rsid w:val="00421CB4"/>
    <w:rsid w:val="00421D17"/>
    <w:rsid w:val="00422313"/>
    <w:rsid w:val="004226AB"/>
    <w:rsid w:val="004226B5"/>
    <w:rsid w:val="00422719"/>
    <w:rsid w:val="0042271A"/>
    <w:rsid w:val="0042273A"/>
    <w:rsid w:val="004229D3"/>
    <w:rsid w:val="00422B21"/>
    <w:rsid w:val="00422C6C"/>
    <w:rsid w:val="00422D00"/>
    <w:rsid w:val="00422D9D"/>
    <w:rsid w:val="0042339A"/>
    <w:rsid w:val="004233EB"/>
    <w:rsid w:val="0042340A"/>
    <w:rsid w:val="00423875"/>
    <w:rsid w:val="00423898"/>
    <w:rsid w:val="004238E1"/>
    <w:rsid w:val="00423986"/>
    <w:rsid w:val="00423B15"/>
    <w:rsid w:val="00423C5D"/>
    <w:rsid w:val="00423C60"/>
    <w:rsid w:val="00423D50"/>
    <w:rsid w:val="00423DAA"/>
    <w:rsid w:val="00423E1F"/>
    <w:rsid w:val="00423FAA"/>
    <w:rsid w:val="00424315"/>
    <w:rsid w:val="0042438C"/>
    <w:rsid w:val="004243FC"/>
    <w:rsid w:val="004245D6"/>
    <w:rsid w:val="004245F1"/>
    <w:rsid w:val="00424774"/>
    <w:rsid w:val="00424817"/>
    <w:rsid w:val="00424878"/>
    <w:rsid w:val="00424CB8"/>
    <w:rsid w:val="00424CFC"/>
    <w:rsid w:val="00424DA1"/>
    <w:rsid w:val="00424DF4"/>
    <w:rsid w:val="00424F6E"/>
    <w:rsid w:val="00424F95"/>
    <w:rsid w:val="00424FAD"/>
    <w:rsid w:val="0042508F"/>
    <w:rsid w:val="004251D6"/>
    <w:rsid w:val="00425454"/>
    <w:rsid w:val="00425469"/>
    <w:rsid w:val="004256A6"/>
    <w:rsid w:val="004258BD"/>
    <w:rsid w:val="00425C01"/>
    <w:rsid w:val="00425C6D"/>
    <w:rsid w:val="00425C90"/>
    <w:rsid w:val="00425C92"/>
    <w:rsid w:val="00425D05"/>
    <w:rsid w:val="00425D37"/>
    <w:rsid w:val="00425F74"/>
    <w:rsid w:val="00425F7B"/>
    <w:rsid w:val="00426231"/>
    <w:rsid w:val="0042653D"/>
    <w:rsid w:val="00426736"/>
    <w:rsid w:val="00426871"/>
    <w:rsid w:val="004268D2"/>
    <w:rsid w:val="00426904"/>
    <w:rsid w:val="0042697C"/>
    <w:rsid w:val="00426E85"/>
    <w:rsid w:val="00426F01"/>
    <w:rsid w:val="00426FE8"/>
    <w:rsid w:val="00426FF5"/>
    <w:rsid w:val="00427012"/>
    <w:rsid w:val="004271C1"/>
    <w:rsid w:val="0042724C"/>
    <w:rsid w:val="00427287"/>
    <w:rsid w:val="0042759C"/>
    <w:rsid w:val="00427C70"/>
    <w:rsid w:val="00427C76"/>
    <w:rsid w:val="00427D47"/>
    <w:rsid w:val="00427E8F"/>
    <w:rsid w:val="004302A0"/>
    <w:rsid w:val="004302C2"/>
    <w:rsid w:val="004303C5"/>
    <w:rsid w:val="004304A1"/>
    <w:rsid w:val="00430680"/>
    <w:rsid w:val="004306C8"/>
    <w:rsid w:val="00430755"/>
    <w:rsid w:val="004308AD"/>
    <w:rsid w:val="004308AF"/>
    <w:rsid w:val="00430932"/>
    <w:rsid w:val="0043098A"/>
    <w:rsid w:val="00430B29"/>
    <w:rsid w:val="00430BAB"/>
    <w:rsid w:val="00430D6B"/>
    <w:rsid w:val="00430D89"/>
    <w:rsid w:val="00430DDB"/>
    <w:rsid w:val="00430DF2"/>
    <w:rsid w:val="00430DF4"/>
    <w:rsid w:val="004310B5"/>
    <w:rsid w:val="004313B0"/>
    <w:rsid w:val="004316ED"/>
    <w:rsid w:val="00431DCB"/>
    <w:rsid w:val="00431EDE"/>
    <w:rsid w:val="0043226E"/>
    <w:rsid w:val="00432883"/>
    <w:rsid w:val="00432B76"/>
    <w:rsid w:val="00432CB9"/>
    <w:rsid w:val="00432CED"/>
    <w:rsid w:val="00432D1C"/>
    <w:rsid w:val="00432E5A"/>
    <w:rsid w:val="0043326D"/>
    <w:rsid w:val="004332B2"/>
    <w:rsid w:val="0043337F"/>
    <w:rsid w:val="00433830"/>
    <w:rsid w:val="00433895"/>
    <w:rsid w:val="00433B04"/>
    <w:rsid w:val="00433CF3"/>
    <w:rsid w:val="00433E5E"/>
    <w:rsid w:val="00433E8B"/>
    <w:rsid w:val="00434141"/>
    <w:rsid w:val="004343E5"/>
    <w:rsid w:val="00434572"/>
    <w:rsid w:val="004347E0"/>
    <w:rsid w:val="00434A2F"/>
    <w:rsid w:val="00434D1F"/>
    <w:rsid w:val="00434FFE"/>
    <w:rsid w:val="004353A1"/>
    <w:rsid w:val="00435647"/>
    <w:rsid w:val="0043570C"/>
    <w:rsid w:val="004357F3"/>
    <w:rsid w:val="0043582D"/>
    <w:rsid w:val="00435ADA"/>
    <w:rsid w:val="00435AF9"/>
    <w:rsid w:val="00435C39"/>
    <w:rsid w:val="00435C77"/>
    <w:rsid w:val="00435D69"/>
    <w:rsid w:val="00435DEC"/>
    <w:rsid w:val="004360A4"/>
    <w:rsid w:val="00436155"/>
    <w:rsid w:val="00436181"/>
    <w:rsid w:val="0043624B"/>
    <w:rsid w:val="004362D3"/>
    <w:rsid w:val="004363CB"/>
    <w:rsid w:val="00436426"/>
    <w:rsid w:val="004364DB"/>
    <w:rsid w:val="004366F9"/>
    <w:rsid w:val="0043696F"/>
    <w:rsid w:val="004369AD"/>
    <w:rsid w:val="00436A67"/>
    <w:rsid w:val="00436B46"/>
    <w:rsid w:val="00436C76"/>
    <w:rsid w:val="00436DA8"/>
    <w:rsid w:val="00436EFD"/>
    <w:rsid w:val="004370A4"/>
    <w:rsid w:val="00437473"/>
    <w:rsid w:val="0043771B"/>
    <w:rsid w:val="004379C2"/>
    <w:rsid w:val="00437A25"/>
    <w:rsid w:val="00437AFB"/>
    <w:rsid w:val="00437B0F"/>
    <w:rsid w:val="00437D50"/>
    <w:rsid w:val="00437D56"/>
    <w:rsid w:val="00437E0F"/>
    <w:rsid w:val="00437E34"/>
    <w:rsid w:val="00440013"/>
    <w:rsid w:val="004400D0"/>
    <w:rsid w:val="004400E8"/>
    <w:rsid w:val="004401C7"/>
    <w:rsid w:val="00440227"/>
    <w:rsid w:val="00440299"/>
    <w:rsid w:val="004404C6"/>
    <w:rsid w:val="00440510"/>
    <w:rsid w:val="00440A3E"/>
    <w:rsid w:val="00440C9B"/>
    <w:rsid w:val="00440CE4"/>
    <w:rsid w:val="00440E94"/>
    <w:rsid w:val="00440FBF"/>
    <w:rsid w:val="0044102A"/>
    <w:rsid w:val="00441150"/>
    <w:rsid w:val="00441183"/>
    <w:rsid w:val="004411B0"/>
    <w:rsid w:val="004413D4"/>
    <w:rsid w:val="004414CB"/>
    <w:rsid w:val="004415EA"/>
    <w:rsid w:val="00441705"/>
    <w:rsid w:val="0044198E"/>
    <w:rsid w:val="00441A4C"/>
    <w:rsid w:val="00441A6F"/>
    <w:rsid w:val="00441BD5"/>
    <w:rsid w:val="00441C9E"/>
    <w:rsid w:val="00441D36"/>
    <w:rsid w:val="00441DC0"/>
    <w:rsid w:val="00442233"/>
    <w:rsid w:val="004423AF"/>
    <w:rsid w:val="0044240A"/>
    <w:rsid w:val="004425D4"/>
    <w:rsid w:val="00442C4F"/>
    <w:rsid w:val="00442CAA"/>
    <w:rsid w:val="00442D24"/>
    <w:rsid w:val="00442D9B"/>
    <w:rsid w:val="00442E40"/>
    <w:rsid w:val="00442E5D"/>
    <w:rsid w:val="00442F8A"/>
    <w:rsid w:val="004430BF"/>
    <w:rsid w:val="0044358A"/>
    <w:rsid w:val="0044367B"/>
    <w:rsid w:val="00443714"/>
    <w:rsid w:val="0044377A"/>
    <w:rsid w:val="00443A78"/>
    <w:rsid w:val="00443BE7"/>
    <w:rsid w:val="00443D32"/>
    <w:rsid w:val="00443E29"/>
    <w:rsid w:val="004440CB"/>
    <w:rsid w:val="0044415D"/>
    <w:rsid w:val="004441E1"/>
    <w:rsid w:val="004443B2"/>
    <w:rsid w:val="004445EE"/>
    <w:rsid w:val="004446F1"/>
    <w:rsid w:val="00444930"/>
    <w:rsid w:val="00444ACF"/>
    <w:rsid w:val="00444BAD"/>
    <w:rsid w:val="00444E70"/>
    <w:rsid w:val="00444E9B"/>
    <w:rsid w:val="00444EE3"/>
    <w:rsid w:val="0044524A"/>
    <w:rsid w:val="00445314"/>
    <w:rsid w:val="0044540B"/>
    <w:rsid w:val="004454ED"/>
    <w:rsid w:val="00445509"/>
    <w:rsid w:val="004455CC"/>
    <w:rsid w:val="00445669"/>
    <w:rsid w:val="0044569D"/>
    <w:rsid w:val="004459F1"/>
    <w:rsid w:val="00445AAF"/>
    <w:rsid w:val="00445FCE"/>
    <w:rsid w:val="004460A9"/>
    <w:rsid w:val="0044614B"/>
    <w:rsid w:val="0044631C"/>
    <w:rsid w:val="00446376"/>
    <w:rsid w:val="004463B8"/>
    <w:rsid w:val="00446696"/>
    <w:rsid w:val="00446A58"/>
    <w:rsid w:val="00446AF9"/>
    <w:rsid w:val="00446B49"/>
    <w:rsid w:val="00446C0C"/>
    <w:rsid w:val="00446DC0"/>
    <w:rsid w:val="00446E5B"/>
    <w:rsid w:val="0044712E"/>
    <w:rsid w:val="00447138"/>
    <w:rsid w:val="004472AF"/>
    <w:rsid w:val="004473B9"/>
    <w:rsid w:val="004475A3"/>
    <w:rsid w:val="004475BE"/>
    <w:rsid w:val="004478EF"/>
    <w:rsid w:val="004479FB"/>
    <w:rsid w:val="00447AB1"/>
    <w:rsid w:val="00447AE1"/>
    <w:rsid w:val="00447C08"/>
    <w:rsid w:val="00447C17"/>
    <w:rsid w:val="00447C39"/>
    <w:rsid w:val="00447D2F"/>
    <w:rsid w:val="00447D30"/>
    <w:rsid w:val="00447F76"/>
    <w:rsid w:val="004503B0"/>
    <w:rsid w:val="004503EC"/>
    <w:rsid w:val="00450631"/>
    <w:rsid w:val="004506D3"/>
    <w:rsid w:val="0045091C"/>
    <w:rsid w:val="00450AD5"/>
    <w:rsid w:val="00450C44"/>
    <w:rsid w:val="00450C7B"/>
    <w:rsid w:val="00450C80"/>
    <w:rsid w:val="00450CB2"/>
    <w:rsid w:val="00450E7E"/>
    <w:rsid w:val="00450F4C"/>
    <w:rsid w:val="00450F99"/>
    <w:rsid w:val="00451170"/>
    <w:rsid w:val="00451333"/>
    <w:rsid w:val="0045166B"/>
    <w:rsid w:val="00451742"/>
    <w:rsid w:val="00451852"/>
    <w:rsid w:val="00451870"/>
    <w:rsid w:val="004518A0"/>
    <w:rsid w:val="00451BA2"/>
    <w:rsid w:val="00451D17"/>
    <w:rsid w:val="00452004"/>
    <w:rsid w:val="00452235"/>
    <w:rsid w:val="0045238C"/>
    <w:rsid w:val="0045249A"/>
    <w:rsid w:val="00452620"/>
    <w:rsid w:val="004527A7"/>
    <w:rsid w:val="00452854"/>
    <w:rsid w:val="004528A6"/>
    <w:rsid w:val="00452AD8"/>
    <w:rsid w:val="00452B6B"/>
    <w:rsid w:val="00452C4F"/>
    <w:rsid w:val="004530F9"/>
    <w:rsid w:val="004532A1"/>
    <w:rsid w:val="004532AA"/>
    <w:rsid w:val="00453372"/>
    <w:rsid w:val="004534DA"/>
    <w:rsid w:val="0045352F"/>
    <w:rsid w:val="00453AD0"/>
    <w:rsid w:val="00453B6A"/>
    <w:rsid w:val="00453C44"/>
    <w:rsid w:val="00453D89"/>
    <w:rsid w:val="00453E6E"/>
    <w:rsid w:val="00453F23"/>
    <w:rsid w:val="00453FDA"/>
    <w:rsid w:val="00454090"/>
    <w:rsid w:val="00454188"/>
    <w:rsid w:val="0045426B"/>
    <w:rsid w:val="004543FA"/>
    <w:rsid w:val="004544D6"/>
    <w:rsid w:val="0045458F"/>
    <w:rsid w:val="004545CE"/>
    <w:rsid w:val="00454628"/>
    <w:rsid w:val="00454684"/>
    <w:rsid w:val="004548B4"/>
    <w:rsid w:val="004548F8"/>
    <w:rsid w:val="004549D9"/>
    <w:rsid w:val="00454A67"/>
    <w:rsid w:val="00454B48"/>
    <w:rsid w:val="00454C4D"/>
    <w:rsid w:val="00454EC3"/>
    <w:rsid w:val="00455486"/>
    <w:rsid w:val="004555FB"/>
    <w:rsid w:val="00455737"/>
    <w:rsid w:val="0045574D"/>
    <w:rsid w:val="004557D5"/>
    <w:rsid w:val="00455A16"/>
    <w:rsid w:val="00455A19"/>
    <w:rsid w:val="00455B39"/>
    <w:rsid w:val="00455C29"/>
    <w:rsid w:val="00455C3D"/>
    <w:rsid w:val="00455F24"/>
    <w:rsid w:val="004563A2"/>
    <w:rsid w:val="00456982"/>
    <w:rsid w:val="00456AE0"/>
    <w:rsid w:val="00456BED"/>
    <w:rsid w:val="00456C1D"/>
    <w:rsid w:val="00456E3D"/>
    <w:rsid w:val="004570AA"/>
    <w:rsid w:val="00457678"/>
    <w:rsid w:val="004578C5"/>
    <w:rsid w:val="00457AC1"/>
    <w:rsid w:val="00457F8B"/>
    <w:rsid w:val="0046000A"/>
    <w:rsid w:val="004600E6"/>
    <w:rsid w:val="004601D6"/>
    <w:rsid w:val="00460475"/>
    <w:rsid w:val="0046055A"/>
    <w:rsid w:val="00460562"/>
    <w:rsid w:val="00460572"/>
    <w:rsid w:val="0046075C"/>
    <w:rsid w:val="004608D7"/>
    <w:rsid w:val="00460B89"/>
    <w:rsid w:val="00460D4A"/>
    <w:rsid w:val="00460E88"/>
    <w:rsid w:val="00460E97"/>
    <w:rsid w:val="00460FA6"/>
    <w:rsid w:val="004610F3"/>
    <w:rsid w:val="00461189"/>
    <w:rsid w:val="0046127D"/>
    <w:rsid w:val="004612C9"/>
    <w:rsid w:val="00461409"/>
    <w:rsid w:val="0046146B"/>
    <w:rsid w:val="00461644"/>
    <w:rsid w:val="00461755"/>
    <w:rsid w:val="0046181D"/>
    <w:rsid w:val="00461891"/>
    <w:rsid w:val="004618B0"/>
    <w:rsid w:val="004618C6"/>
    <w:rsid w:val="00461CE9"/>
    <w:rsid w:val="00461D3A"/>
    <w:rsid w:val="00461D53"/>
    <w:rsid w:val="00461D88"/>
    <w:rsid w:val="00461EF4"/>
    <w:rsid w:val="00461F2C"/>
    <w:rsid w:val="00461FA4"/>
    <w:rsid w:val="0046221F"/>
    <w:rsid w:val="00462407"/>
    <w:rsid w:val="00462576"/>
    <w:rsid w:val="00462600"/>
    <w:rsid w:val="00462719"/>
    <w:rsid w:val="00462827"/>
    <w:rsid w:val="00462A3E"/>
    <w:rsid w:val="00462B37"/>
    <w:rsid w:val="0046307F"/>
    <w:rsid w:val="004631DD"/>
    <w:rsid w:val="00463291"/>
    <w:rsid w:val="004635DA"/>
    <w:rsid w:val="004635FD"/>
    <w:rsid w:val="004637B1"/>
    <w:rsid w:val="004637E7"/>
    <w:rsid w:val="004638FB"/>
    <w:rsid w:val="00463B46"/>
    <w:rsid w:val="00463C10"/>
    <w:rsid w:val="00463E1A"/>
    <w:rsid w:val="00463E78"/>
    <w:rsid w:val="0046421C"/>
    <w:rsid w:val="004642FD"/>
    <w:rsid w:val="00464318"/>
    <w:rsid w:val="00464374"/>
    <w:rsid w:val="00464482"/>
    <w:rsid w:val="004644C4"/>
    <w:rsid w:val="004645D4"/>
    <w:rsid w:val="0046471A"/>
    <w:rsid w:val="0046474B"/>
    <w:rsid w:val="004649E1"/>
    <w:rsid w:val="00464AE6"/>
    <w:rsid w:val="00464CF1"/>
    <w:rsid w:val="00464EBA"/>
    <w:rsid w:val="00465016"/>
    <w:rsid w:val="00465047"/>
    <w:rsid w:val="004651A4"/>
    <w:rsid w:val="00465392"/>
    <w:rsid w:val="004653C4"/>
    <w:rsid w:val="004654C2"/>
    <w:rsid w:val="00465567"/>
    <w:rsid w:val="004655CA"/>
    <w:rsid w:val="0046571F"/>
    <w:rsid w:val="004657DB"/>
    <w:rsid w:val="00465933"/>
    <w:rsid w:val="004659B4"/>
    <w:rsid w:val="00465AAE"/>
    <w:rsid w:val="00465B04"/>
    <w:rsid w:val="00465B51"/>
    <w:rsid w:val="00465F5A"/>
    <w:rsid w:val="0046619C"/>
    <w:rsid w:val="004661ED"/>
    <w:rsid w:val="0046630F"/>
    <w:rsid w:val="0046631B"/>
    <w:rsid w:val="00466416"/>
    <w:rsid w:val="00466965"/>
    <w:rsid w:val="00466A79"/>
    <w:rsid w:val="00466ACD"/>
    <w:rsid w:val="00466B13"/>
    <w:rsid w:val="00466D5D"/>
    <w:rsid w:val="00466DB0"/>
    <w:rsid w:val="00466FCA"/>
    <w:rsid w:val="004672F0"/>
    <w:rsid w:val="004679E4"/>
    <w:rsid w:val="00467B6D"/>
    <w:rsid w:val="00467BB1"/>
    <w:rsid w:val="00467E79"/>
    <w:rsid w:val="00467FD4"/>
    <w:rsid w:val="00470076"/>
    <w:rsid w:val="004700D3"/>
    <w:rsid w:val="00470129"/>
    <w:rsid w:val="004702A9"/>
    <w:rsid w:val="004703FF"/>
    <w:rsid w:val="00470796"/>
    <w:rsid w:val="004708A9"/>
    <w:rsid w:val="00470A74"/>
    <w:rsid w:val="00470B57"/>
    <w:rsid w:val="00470BA4"/>
    <w:rsid w:val="00470F15"/>
    <w:rsid w:val="00470F22"/>
    <w:rsid w:val="00471134"/>
    <w:rsid w:val="00471163"/>
    <w:rsid w:val="00471180"/>
    <w:rsid w:val="0047122B"/>
    <w:rsid w:val="004712A9"/>
    <w:rsid w:val="0047130A"/>
    <w:rsid w:val="00471570"/>
    <w:rsid w:val="004715E8"/>
    <w:rsid w:val="0047191C"/>
    <w:rsid w:val="00471B47"/>
    <w:rsid w:val="00471C15"/>
    <w:rsid w:val="00471CB6"/>
    <w:rsid w:val="00472168"/>
    <w:rsid w:val="0047228A"/>
    <w:rsid w:val="00472351"/>
    <w:rsid w:val="0047255B"/>
    <w:rsid w:val="00472635"/>
    <w:rsid w:val="00472716"/>
    <w:rsid w:val="0047281F"/>
    <w:rsid w:val="004728A0"/>
    <w:rsid w:val="004729FF"/>
    <w:rsid w:val="00472A02"/>
    <w:rsid w:val="00472C57"/>
    <w:rsid w:val="00472DF2"/>
    <w:rsid w:val="00472E7E"/>
    <w:rsid w:val="00472EAB"/>
    <w:rsid w:val="00472F7E"/>
    <w:rsid w:val="00473105"/>
    <w:rsid w:val="00473168"/>
    <w:rsid w:val="0047322D"/>
    <w:rsid w:val="004736CE"/>
    <w:rsid w:val="0047374E"/>
    <w:rsid w:val="004737DA"/>
    <w:rsid w:val="00473982"/>
    <w:rsid w:val="00473BB4"/>
    <w:rsid w:val="00473C69"/>
    <w:rsid w:val="00473CD5"/>
    <w:rsid w:val="00473D3E"/>
    <w:rsid w:val="00473DCC"/>
    <w:rsid w:val="00473FB3"/>
    <w:rsid w:val="00473FE0"/>
    <w:rsid w:val="0047402A"/>
    <w:rsid w:val="004740C7"/>
    <w:rsid w:val="004741D7"/>
    <w:rsid w:val="004742DD"/>
    <w:rsid w:val="0047431F"/>
    <w:rsid w:val="004743D8"/>
    <w:rsid w:val="00474485"/>
    <w:rsid w:val="00474495"/>
    <w:rsid w:val="00474567"/>
    <w:rsid w:val="00474705"/>
    <w:rsid w:val="00474808"/>
    <w:rsid w:val="00474853"/>
    <w:rsid w:val="00474861"/>
    <w:rsid w:val="004749BB"/>
    <w:rsid w:val="004749D9"/>
    <w:rsid w:val="00474C07"/>
    <w:rsid w:val="00474CB8"/>
    <w:rsid w:val="00474CC7"/>
    <w:rsid w:val="00474DE1"/>
    <w:rsid w:val="0047514E"/>
    <w:rsid w:val="00475231"/>
    <w:rsid w:val="0047585D"/>
    <w:rsid w:val="004758AA"/>
    <w:rsid w:val="00475D9F"/>
    <w:rsid w:val="004761D0"/>
    <w:rsid w:val="004761DA"/>
    <w:rsid w:val="00476266"/>
    <w:rsid w:val="00476607"/>
    <w:rsid w:val="0047662A"/>
    <w:rsid w:val="00476914"/>
    <w:rsid w:val="00476DD0"/>
    <w:rsid w:val="0047703C"/>
    <w:rsid w:val="00477091"/>
    <w:rsid w:val="0047711F"/>
    <w:rsid w:val="00477211"/>
    <w:rsid w:val="00477219"/>
    <w:rsid w:val="00477394"/>
    <w:rsid w:val="0047745D"/>
    <w:rsid w:val="00477609"/>
    <w:rsid w:val="00477726"/>
    <w:rsid w:val="00477AEE"/>
    <w:rsid w:val="00477B79"/>
    <w:rsid w:val="00477E49"/>
    <w:rsid w:val="00477F30"/>
    <w:rsid w:val="004800AF"/>
    <w:rsid w:val="00480105"/>
    <w:rsid w:val="0048062E"/>
    <w:rsid w:val="0048066F"/>
    <w:rsid w:val="00480741"/>
    <w:rsid w:val="0048076E"/>
    <w:rsid w:val="00480786"/>
    <w:rsid w:val="0048078F"/>
    <w:rsid w:val="00480AA5"/>
    <w:rsid w:val="00480BEB"/>
    <w:rsid w:val="00480C17"/>
    <w:rsid w:val="00480E59"/>
    <w:rsid w:val="00480EBA"/>
    <w:rsid w:val="00480FF0"/>
    <w:rsid w:val="004811D0"/>
    <w:rsid w:val="0048122C"/>
    <w:rsid w:val="0048126F"/>
    <w:rsid w:val="00481666"/>
    <w:rsid w:val="004817DE"/>
    <w:rsid w:val="004817F6"/>
    <w:rsid w:val="00481860"/>
    <w:rsid w:val="00481A33"/>
    <w:rsid w:val="00481AC1"/>
    <w:rsid w:val="00481B27"/>
    <w:rsid w:val="00481B44"/>
    <w:rsid w:val="00481B6B"/>
    <w:rsid w:val="00481D01"/>
    <w:rsid w:val="00481D48"/>
    <w:rsid w:val="00481DC4"/>
    <w:rsid w:val="00481F89"/>
    <w:rsid w:val="004820FF"/>
    <w:rsid w:val="004823AF"/>
    <w:rsid w:val="004824C2"/>
    <w:rsid w:val="0048257C"/>
    <w:rsid w:val="0048265B"/>
    <w:rsid w:val="004828BE"/>
    <w:rsid w:val="00482B7C"/>
    <w:rsid w:val="00482D13"/>
    <w:rsid w:val="004830FD"/>
    <w:rsid w:val="004831E3"/>
    <w:rsid w:val="0048334D"/>
    <w:rsid w:val="004834C6"/>
    <w:rsid w:val="004835EE"/>
    <w:rsid w:val="0048360D"/>
    <w:rsid w:val="00483692"/>
    <w:rsid w:val="00483728"/>
    <w:rsid w:val="004837DB"/>
    <w:rsid w:val="00483891"/>
    <w:rsid w:val="004839BC"/>
    <w:rsid w:val="00483E4C"/>
    <w:rsid w:val="00483EFB"/>
    <w:rsid w:val="00483F18"/>
    <w:rsid w:val="00483F84"/>
    <w:rsid w:val="004842BB"/>
    <w:rsid w:val="00484518"/>
    <w:rsid w:val="00484763"/>
    <w:rsid w:val="0048489A"/>
    <w:rsid w:val="00484B71"/>
    <w:rsid w:val="00484C3E"/>
    <w:rsid w:val="00484DC2"/>
    <w:rsid w:val="00484DDE"/>
    <w:rsid w:val="00484E6C"/>
    <w:rsid w:val="00484E96"/>
    <w:rsid w:val="00484F37"/>
    <w:rsid w:val="00485168"/>
    <w:rsid w:val="004851BC"/>
    <w:rsid w:val="004854D3"/>
    <w:rsid w:val="0048570E"/>
    <w:rsid w:val="00485757"/>
    <w:rsid w:val="00485AC8"/>
    <w:rsid w:val="00485D04"/>
    <w:rsid w:val="00485E08"/>
    <w:rsid w:val="00485F80"/>
    <w:rsid w:val="0048610C"/>
    <w:rsid w:val="00486213"/>
    <w:rsid w:val="00486260"/>
    <w:rsid w:val="0048655D"/>
    <w:rsid w:val="00486777"/>
    <w:rsid w:val="00486897"/>
    <w:rsid w:val="00486987"/>
    <w:rsid w:val="00486A83"/>
    <w:rsid w:val="00486E7A"/>
    <w:rsid w:val="00486EFA"/>
    <w:rsid w:val="004870EE"/>
    <w:rsid w:val="00487190"/>
    <w:rsid w:val="004871B4"/>
    <w:rsid w:val="00487385"/>
    <w:rsid w:val="004874A3"/>
    <w:rsid w:val="0048769D"/>
    <w:rsid w:val="00487EED"/>
    <w:rsid w:val="00487F4C"/>
    <w:rsid w:val="00487F7B"/>
    <w:rsid w:val="0049055C"/>
    <w:rsid w:val="0049056F"/>
    <w:rsid w:val="004905C2"/>
    <w:rsid w:val="004906AD"/>
    <w:rsid w:val="00490704"/>
    <w:rsid w:val="0049085F"/>
    <w:rsid w:val="00490A53"/>
    <w:rsid w:val="00490B45"/>
    <w:rsid w:val="00490ED7"/>
    <w:rsid w:val="00490F5F"/>
    <w:rsid w:val="0049107C"/>
    <w:rsid w:val="004911E4"/>
    <w:rsid w:val="00491378"/>
    <w:rsid w:val="0049139A"/>
    <w:rsid w:val="004913C2"/>
    <w:rsid w:val="00491485"/>
    <w:rsid w:val="00491791"/>
    <w:rsid w:val="00491B1D"/>
    <w:rsid w:val="00491B59"/>
    <w:rsid w:val="00491BFD"/>
    <w:rsid w:val="00491C5F"/>
    <w:rsid w:val="00492015"/>
    <w:rsid w:val="004920A5"/>
    <w:rsid w:val="004921F6"/>
    <w:rsid w:val="00492249"/>
    <w:rsid w:val="0049246D"/>
    <w:rsid w:val="0049251B"/>
    <w:rsid w:val="0049254F"/>
    <w:rsid w:val="0049277E"/>
    <w:rsid w:val="004928D1"/>
    <w:rsid w:val="00492AA3"/>
    <w:rsid w:val="00492C67"/>
    <w:rsid w:val="00492D95"/>
    <w:rsid w:val="0049309B"/>
    <w:rsid w:val="0049317F"/>
    <w:rsid w:val="004933E0"/>
    <w:rsid w:val="004934E1"/>
    <w:rsid w:val="00493940"/>
    <w:rsid w:val="0049394F"/>
    <w:rsid w:val="00493B61"/>
    <w:rsid w:val="00493C82"/>
    <w:rsid w:val="00493CD5"/>
    <w:rsid w:val="00493E50"/>
    <w:rsid w:val="00493E80"/>
    <w:rsid w:val="00494258"/>
    <w:rsid w:val="00494297"/>
    <w:rsid w:val="004942E1"/>
    <w:rsid w:val="00494473"/>
    <w:rsid w:val="004944FE"/>
    <w:rsid w:val="004945F6"/>
    <w:rsid w:val="0049462B"/>
    <w:rsid w:val="00494661"/>
    <w:rsid w:val="004947F9"/>
    <w:rsid w:val="00494A2E"/>
    <w:rsid w:val="00494E87"/>
    <w:rsid w:val="00494E8D"/>
    <w:rsid w:val="00494FAD"/>
    <w:rsid w:val="00495181"/>
    <w:rsid w:val="004951D8"/>
    <w:rsid w:val="00495218"/>
    <w:rsid w:val="004953E8"/>
    <w:rsid w:val="0049552F"/>
    <w:rsid w:val="00495573"/>
    <w:rsid w:val="004957AF"/>
    <w:rsid w:val="00495866"/>
    <w:rsid w:val="00495C3A"/>
    <w:rsid w:val="00495D85"/>
    <w:rsid w:val="00495ED2"/>
    <w:rsid w:val="00495F23"/>
    <w:rsid w:val="00496066"/>
    <w:rsid w:val="00496154"/>
    <w:rsid w:val="004962EE"/>
    <w:rsid w:val="004963D5"/>
    <w:rsid w:val="00496700"/>
    <w:rsid w:val="0049678F"/>
    <w:rsid w:val="0049681D"/>
    <w:rsid w:val="00496855"/>
    <w:rsid w:val="0049685C"/>
    <w:rsid w:val="0049693C"/>
    <w:rsid w:val="00496C41"/>
    <w:rsid w:val="00496DFE"/>
    <w:rsid w:val="0049703D"/>
    <w:rsid w:val="00497080"/>
    <w:rsid w:val="004970AC"/>
    <w:rsid w:val="004971AD"/>
    <w:rsid w:val="004972D2"/>
    <w:rsid w:val="00497547"/>
    <w:rsid w:val="0049760B"/>
    <w:rsid w:val="00497790"/>
    <w:rsid w:val="0049779B"/>
    <w:rsid w:val="00497FDF"/>
    <w:rsid w:val="004A0070"/>
    <w:rsid w:val="004A00DB"/>
    <w:rsid w:val="004A00E3"/>
    <w:rsid w:val="004A00FD"/>
    <w:rsid w:val="004A0376"/>
    <w:rsid w:val="004A0592"/>
    <w:rsid w:val="004A05EB"/>
    <w:rsid w:val="004A078D"/>
    <w:rsid w:val="004A07B8"/>
    <w:rsid w:val="004A07EA"/>
    <w:rsid w:val="004A088D"/>
    <w:rsid w:val="004A08F9"/>
    <w:rsid w:val="004A0946"/>
    <w:rsid w:val="004A09C5"/>
    <w:rsid w:val="004A0B15"/>
    <w:rsid w:val="004A0C6A"/>
    <w:rsid w:val="004A0DB0"/>
    <w:rsid w:val="004A0E1C"/>
    <w:rsid w:val="004A0FCA"/>
    <w:rsid w:val="004A0FF2"/>
    <w:rsid w:val="004A10FD"/>
    <w:rsid w:val="004A1291"/>
    <w:rsid w:val="004A1311"/>
    <w:rsid w:val="004A14C9"/>
    <w:rsid w:val="004A1514"/>
    <w:rsid w:val="004A15A9"/>
    <w:rsid w:val="004A167F"/>
    <w:rsid w:val="004A16F3"/>
    <w:rsid w:val="004A1761"/>
    <w:rsid w:val="004A181B"/>
    <w:rsid w:val="004A181F"/>
    <w:rsid w:val="004A18C9"/>
    <w:rsid w:val="004A1B9E"/>
    <w:rsid w:val="004A1C63"/>
    <w:rsid w:val="004A1DFB"/>
    <w:rsid w:val="004A1F25"/>
    <w:rsid w:val="004A2174"/>
    <w:rsid w:val="004A22FA"/>
    <w:rsid w:val="004A2402"/>
    <w:rsid w:val="004A26BF"/>
    <w:rsid w:val="004A2728"/>
    <w:rsid w:val="004A2735"/>
    <w:rsid w:val="004A281E"/>
    <w:rsid w:val="004A2D2F"/>
    <w:rsid w:val="004A2EC2"/>
    <w:rsid w:val="004A2FB8"/>
    <w:rsid w:val="004A3099"/>
    <w:rsid w:val="004A309B"/>
    <w:rsid w:val="004A367B"/>
    <w:rsid w:val="004A37D7"/>
    <w:rsid w:val="004A3B3B"/>
    <w:rsid w:val="004A3BA4"/>
    <w:rsid w:val="004A3E18"/>
    <w:rsid w:val="004A424B"/>
    <w:rsid w:val="004A43C7"/>
    <w:rsid w:val="004A443C"/>
    <w:rsid w:val="004A4577"/>
    <w:rsid w:val="004A459C"/>
    <w:rsid w:val="004A45EA"/>
    <w:rsid w:val="004A4663"/>
    <w:rsid w:val="004A46B6"/>
    <w:rsid w:val="004A4715"/>
    <w:rsid w:val="004A477E"/>
    <w:rsid w:val="004A499F"/>
    <w:rsid w:val="004A4B1B"/>
    <w:rsid w:val="004A4EB2"/>
    <w:rsid w:val="004A4ED0"/>
    <w:rsid w:val="004A502B"/>
    <w:rsid w:val="004A5098"/>
    <w:rsid w:val="004A532C"/>
    <w:rsid w:val="004A5586"/>
    <w:rsid w:val="004A55C8"/>
    <w:rsid w:val="004A5641"/>
    <w:rsid w:val="004A5646"/>
    <w:rsid w:val="004A5808"/>
    <w:rsid w:val="004A588A"/>
    <w:rsid w:val="004A58E2"/>
    <w:rsid w:val="004A599D"/>
    <w:rsid w:val="004A5C6F"/>
    <w:rsid w:val="004A5D14"/>
    <w:rsid w:val="004A5E28"/>
    <w:rsid w:val="004A60A3"/>
    <w:rsid w:val="004A60FF"/>
    <w:rsid w:val="004A6169"/>
    <w:rsid w:val="004A65D8"/>
    <w:rsid w:val="004A66EA"/>
    <w:rsid w:val="004A6B1A"/>
    <w:rsid w:val="004A6B93"/>
    <w:rsid w:val="004A6D2A"/>
    <w:rsid w:val="004A6D6F"/>
    <w:rsid w:val="004A6E99"/>
    <w:rsid w:val="004A6FBD"/>
    <w:rsid w:val="004A705E"/>
    <w:rsid w:val="004A7186"/>
    <w:rsid w:val="004A72A1"/>
    <w:rsid w:val="004A74B6"/>
    <w:rsid w:val="004A76A0"/>
    <w:rsid w:val="004A7F25"/>
    <w:rsid w:val="004B0004"/>
    <w:rsid w:val="004B0056"/>
    <w:rsid w:val="004B00E5"/>
    <w:rsid w:val="004B00E6"/>
    <w:rsid w:val="004B015B"/>
    <w:rsid w:val="004B01C9"/>
    <w:rsid w:val="004B0235"/>
    <w:rsid w:val="004B031C"/>
    <w:rsid w:val="004B03A8"/>
    <w:rsid w:val="004B0492"/>
    <w:rsid w:val="004B06F8"/>
    <w:rsid w:val="004B0792"/>
    <w:rsid w:val="004B07E3"/>
    <w:rsid w:val="004B08E5"/>
    <w:rsid w:val="004B0929"/>
    <w:rsid w:val="004B09A8"/>
    <w:rsid w:val="004B0A27"/>
    <w:rsid w:val="004B0A9C"/>
    <w:rsid w:val="004B0D3F"/>
    <w:rsid w:val="004B0E69"/>
    <w:rsid w:val="004B1061"/>
    <w:rsid w:val="004B1073"/>
    <w:rsid w:val="004B110B"/>
    <w:rsid w:val="004B116A"/>
    <w:rsid w:val="004B129D"/>
    <w:rsid w:val="004B1308"/>
    <w:rsid w:val="004B1396"/>
    <w:rsid w:val="004B152E"/>
    <w:rsid w:val="004B1531"/>
    <w:rsid w:val="004B171D"/>
    <w:rsid w:val="004B1763"/>
    <w:rsid w:val="004B1AE7"/>
    <w:rsid w:val="004B1B74"/>
    <w:rsid w:val="004B1BE4"/>
    <w:rsid w:val="004B1D1C"/>
    <w:rsid w:val="004B1D24"/>
    <w:rsid w:val="004B20D0"/>
    <w:rsid w:val="004B2349"/>
    <w:rsid w:val="004B2370"/>
    <w:rsid w:val="004B2387"/>
    <w:rsid w:val="004B245C"/>
    <w:rsid w:val="004B25D7"/>
    <w:rsid w:val="004B26E3"/>
    <w:rsid w:val="004B27AC"/>
    <w:rsid w:val="004B28A5"/>
    <w:rsid w:val="004B2C42"/>
    <w:rsid w:val="004B2C6C"/>
    <w:rsid w:val="004B3265"/>
    <w:rsid w:val="004B330D"/>
    <w:rsid w:val="004B3361"/>
    <w:rsid w:val="004B356A"/>
    <w:rsid w:val="004B358B"/>
    <w:rsid w:val="004B360A"/>
    <w:rsid w:val="004B37F8"/>
    <w:rsid w:val="004B3AE2"/>
    <w:rsid w:val="004B3B38"/>
    <w:rsid w:val="004B3B91"/>
    <w:rsid w:val="004B3C3D"/>
    <w:rsid w:val="004B3CA8"/>
    <w:rsid w:val="004B3E2D"/>
    <w:rsid w:val="004B3F52"/>
    <w:rsid w:val="004B3F90"/>
    <w:rsid w:val="004B4040"/>
    <w:rsid w:val="004B422A"/>
    <w:rsid w:val="004B42BE"/>
    <w:rsid w:val="004B4566"/>
    <w:rsid w:val="004B4B71"/>
    <w:rsid w:val="004B4D35"/>
    <w:rsid w:val="004B4DF9"/>
    <w:rsid w:val="004B4FE6"/>
    <w:rsid w:val="004B51B4"/>
    <w:rsid w:val="004B5394"/>
    <w:rsid w:val="004B53E4"/>
    <w:rsid w:val="004B564E"/>
    <w:rsid w:val="004B5666"/>
    <w:rsid w:val="004B56AB"/>
    <w:rsid w:val="004B56CC"/>
    <w:rsid w:val="004B5903"/>
    <w:rsid w:val="004B595D"/>
    <w:rsid w:val="004B5A31"/>
    <w:rsid w:val="004B5ED6"/>
    <w:rsid w:val="004B5F72"/>
    <w:rsid w:val="004B609E"/>
    <w:rsid w:val="004B6363"/>
    <w:rsid w:val="004B658E"/>
    <w:rsid w:val="004B65AA"/>
    <w:rsid w:val="004B65E1"/>
    <w:rsid w:val="004B6604"/>
    <w:rsid w:val="004B68A5"/>
    <w:rsid w:val="004B68AC"/>
    <w:rsid w:val="004B6CAE"/>
    <w:rsid w:val="004B6DAD"/>
    <w:rsid w:val="004B6DB3"/>
    <w:rsid w:val="004B6E00"/>
    <w:rsid w:val="004B6E57"/>
    <w:rsid w:val="004B7151"/>
    <w:rsid w:val="004B73D4"/>
    <w:rsid w:val="004B7853"/>
    <w:rsid w:val="004B78C6"/>
    <w:rsid w:val="004B7946"/>
    <w:rsid w:val="004B794F"/>
    <w:rsid w:val="004B7A6A"/>
    <w:rsid w:val="004B7B24"/>
    <w:rsid w:val="004B7C53"/>
    <w:rsid w:val="004B7D12"/>
    <w:rsid w:val="004B7EAF"/>
    <w:rsid w:val="004C0230"/>
    <w:rsid w:val="004C0417"/>
    <w:rsid w:val="004C05C4"/>
    <w:rsid w:val="004C0647"/>
    <w:rsid w:val="004C09D7"/>
    <w:rsid w:val="004C0A31"/>
    <w:rsid w:val="004C0BAA"/>
    <w:rsid w:val="004C0D65"/>
    <w:rsid w:val="004C0E56"/>
    <w:rsid w:val="004C107A"/>
    <w:rsid w:val="004C10BE"/>
    <w:rsid w:val="004C119D"/>
    <w:rsid w:val="004C122B"/>
    <w:rsid w:val="004C148B"/>
    <w:rsid w:val="004C1CE9"/>
    <w:rsid w:val="004C1D13"/>
    <w:rsid w:val="004C1DBA"/>
    <w:rsid w:val="004C1EF8"/>
    <w:rsid w:val="004C2310"/>
    <w:rsid w:val="004C252E"/>
    <w:rsid w:val="004C2553"/>
    <w:rsid w:val="004C2581"/>
    <w:rsid w:val="004C25B8"/>
    <w:rsid w:val="004C261C"/>
    <w:rsid w:val="004C2756"/>
    <w:rsid w:val="004C279F"/>
    <w:rsid w:val="004C2824"/>
    <w:rsid w:val="004C290D"/>
    <w:rsid w:val="004C2984"/>
    <w:rsid w:val="004C29F7"/>
    <w:rsid w:val="004C2A21"/>
    <w:rsid w:val="004C2CA9"/>
    <w:rsid w:val="004C2FAB"/>
    <w:rsid w:val="004C319C"/>
    <w:rsid w:val="004C321E"/>
    <w:rsid w:val="004C32A0"/>
    <w:rsid w:val="004C32B2"/>
    <w:rsid w:val="004C3394"/>
    <w:rsid w:val="004C34D2"/>
    <w:rsid w:val="004C35DF"/>
    <w:rsid w:val="004C361C"/>
    <w:rsid w:val="004C375F"/>
    <w:rsid w:val="004C37C4"/>
    <w:rsid w:val="004C396D"/>
    <w:rsid w:val="004C3A99"/>
    <w:rsid w:val="004C3BCD"/>
    <w:rsid w:val="004C3C29"/>
    <w:rsid w:val="004C3C74"/>
    <w:rsid w:val="004C3D00"/>
    <w:rsid w:val="004C3D08"/>
    <w:rsid w:val="004C3D2D"/>
    <w:rsid w:val="004C413C"/>
    <w:rsid w:val="004C41E2"/>
    <w:rsid w:val="004C46DD"/>
    <w:rsid w:val="004C4785"/>
    <w:rsid w:val="004C4823"/>
    <w:rsid w:val="004C4AD0"/>
    <w:rsid w:val="004C4B73"/>
    <w:rsid w:val="004C4DA4"/>
    <w:rsid w:val="004C4E26"/>
    <w:rsid w:val="004C4EF9"/>
    <w:rsid w:val="004C4F19"/>
    <w:rsid w:val="004C53BC"/>
    <w:rsid w:val="004C5512"/>
    <w:rsid w:val="004C5565"/>
    <w:rsid w:val="004C55E3"/>
    <w:rsid w:val="004C57B9"/>
    <w:rsid w:val="004C5868"/>
    <w:rsid w:val="004C5AA1"/>
    <w:rsid w:val="004C5DE3"/>
    <w:rsid w:val="004C5F91"/>
    <w:rsid w:val="004C6006"/>
    <w:rsid w:val="004C61D3"/>
    <w:rsid w:val="004C63AB"/>
    <w:rsid w:val="004C648C"/>
    <w:rsid w:val="004C64C6"/>
    <w:rsid w:val="004C68FE"/>
    <w:rsid w:val="004C6A04"/>
    <w:rsid w:val="004C6A9A"/>
    <w:rsid w:val="004C6BD6"/>
    <w:rsid w:val="004C6CA1"/>
    <w:rsid w:val="004C6CB9"/>
    <w:rsid w:val="004C6CD4"/>
    <w:rsid w:val="004C709D"/>
    <w:rsid w:val="004C725C"/>
    <w:rsid w:val="004C7369"/>
    <w:rsid w:val="004C73C1"/>
    <w:rsid w:val="004C73F5"/>
    <w:rsid w:val="004C758B"/>
    <w:rsid w:val="004C75AC"/>
    <w:rsid w:val="004C771F"/>
    <w:rsid w:val="004C79C1"/>
    <w:rsid w:val="004C7A5D"/>
    <w:rsid w:val="004C7B27"/>
    <w:rsid w:val="004C7E66"/>
    <w:rsid w:val="004C7FDF"/>
    <w:rsid w:val="004D019B"/>
    <w:rsid w:val="004D01C5"/>
    <w:rsid w:val="004D0563"/>
    <w:rsid w:val="004D0687"/>
    <w:rsid w:val="004D069B"/>
    <w:rsid w:val="004D07A1"/>
    <w:rsid w:val="004D08F7"/>
    <w:rsid w:val="004D09F7"/>
    <w:rsid w:val="004D0C62"/>
    <w:rsid w:val="004D0DE7"/>
    <w:rsid w:val="004D0FA3"/>
    <w:rsid w:val="004D0FB7"/>
    <w:rsid w:val="004D12CD"/>
    <w:rsid w:val="004D1422"/>
    <w:rsid w:val="004D14B2"/>
    <w:rsid w:val="004D1522"/>
    <w:rsid w:val="004D18D7"/>
    <w:rsid w:val="004D19D1"/>
    <w:rsid w:val="004D1AA4"/>
    <w:rsid w:val="004D1B21"/>
    <w:rsid w:val="004D1BDC"/>
    <w:rsid w:val="004D1CCB"/>
    <w:rsid w:val="004D1E17"/>
    <w:rsid w:val="004D1E4E"/>
    <w:rsid w:val="004D1F3B"/>
    <w:rsid w:val="004D2115"/>
    <w:rsid w:val="004D2169"/>
    <w:rsid w:val="004D2237"/>
    <w:rsid w:val="004D2297"/>
    <w:rsid w:val="004D233A"/>
    <w:rsid w:val="004D2351"/>
    <w:rsid w:val="004D236B"/>
    <w:rsid w:val="004D241D"/>
    <w:rsid w:val="004D25E2"/>
    <w:rsid w:val="004D2613"/>
    <w:rsid w:val="004D2A10"/>
    <w:rsid w:val="004D2ECA"/>
    <w:rsid w:val="004D337F"/>
    <w:rsid w:val="004D34C7"/>
    <w:rsid w:val="004D34EE"/>
    <w:rsid w:val="004D3525"/>
    <w:rsid w:val="004D364A"/>
    <w:rsid w:val="004D3860"/>
    <w:rsid w:val="004D39DD"/>
    <w:rsid w:val="004D3A08"/>
    <w:rsid w:val="004D3AE8"/>
    <w:rsid w:val="004D3F02"/>
    <w:rsid w:val="004D3F60"/>
    <w:rsid w:val="004D3FEF"/>
    <w:rsid w:val="004D43A5"/>
    <w:rsid w:val="004D45EE"/>
    <w:rsid w:val="004D4922"/>
    <w:rsid w:val="004D499B"/>
    <w:rsid w:val="004D49C5"/>
    <w:rsid w:val="004D49E4"/>
    <w:rsid w:val="004D4A21"/>
    <w:rsid w:val="004D4A24"/>
    <w:rsid w:val="004D4C03"/>
    <w:rsid w:val="004D4EBE"/>
    <w:rsid w:val="004D4F55"/>
    <w:rsid w:val="004D5019"/>
    <w:rsid w:val="004D5123"/>
    <w:rsid w:val="004D518B"/>
    <w:rsid w:val="004D51B2"/>
    <w:rsid w:val="004D545D"/>
    <w:rsid w:val="004D569C"/>
    <w:rsid w:val="004D5AFE"/>
    <w:rsid w:val="004D5D61"/>
    <w:rsid w:val="004D5F7A"/>
    <w:rsid w:val="004D6103"/>
    <w:rsid w:val="004D62C2"/>
    <w:rsid w:val="004D6331"/>
    <w:rsid w:val="004D636F"/>
    <w:rsid w:val="004D653D"/>
    <w:rsid w:val="004D65E7"/>
    <w:rsid w:val="004D67F0"/>
    <w:rsid w:val="004D690D"/>
    <w:rsid w:val="004D6932"/>
    <w:rsid w:val="004D6A10"/>
    <w:rsid w:val="004D6EC4"/>
    <w:rsid w:val="004D6F13"/>
    <w:rsid w:val="004D6F2A"/>
    <w:rsid w:val="004D6F81"/>
    <w:rsid w:val="004D704A"/>
    <w:rsid w:val="004D7154"/>
    <w:rsid w:val="004D7165"/>
    <w:rsid w:val="004D718B"/>
    <w:rsid w:val="004D7312"/>
    <w:rsid w:val="004D73D4"/>
    <w:rsid w:val="004D7444"/>
    <w:rsid w:val="004D754A"/>
    <w:rsid w:val="004D761B"/>
    <w:rsid w:val="004D76A3"/>
    <w:rsid w:val="004D76E1"/>
    <w:rsid w:val="004D7768"/>
    <w:rsid w:val="004D798D"/>
    <w:rsid w:val="004D7C66"/>
    <w:rsid w:val="004D7CBE"/>
    <w:rsid w:val="004E00F2"/>
    <w:rsid w:val="004E018B"/>
    <w:rsid w:val="004E020C"/>
    <w:rsid w:val="004E0242"/>
    <w:rsid w:val="004E039D"/>
    <w:rsid w:val="004E03DD"/>
    <w:rsid w:val="004E03FB"/>
    <w:rsid w:val="004E078C"/>
    <w:rsid w:val="004E084E"/>
    <w:rsid w:val="004E09A7"/>
    <w:rsid w:val="004E0CDC"/>
    <w:rsid w:val="004E0D36"/>
    <w:rsid w:val="004E0F58"/>
    <w:rsid w:val="004E1024"/>
    <w:rsid w:val="004E1063"/>
    <w:rsid w:val="004E1233"/>
    <w:rsid w:val="004E1304"/>
    <w:rsid w:val="004E154B"/>
    <w:rsid w:val="004E1582"/>
    <w:rsid w:val="004E1733"/>
    <w:rsid w:val="004E17F9"/>
    <w:rsid w:val="004E193D"/>
    <w:rsid w:val="004E197E"/>
    <w:rsid w:val="004E1A21"/>
    <w:rsid w:val="004E1CD4"/>
    <w:rsid w:val="004E1D80"/>
    <w:rsid w:val="004E1EA2"/>
    <w:rsid w:val="004E20A5"/>
    <w:rsid w:val="004E230B"/>
    <w:rsid w:val="004E2420"/>
    <w:rsid w:val="004E2588"/>
    <w:rsid w:val="004E25B4"/>
    <w:rsid w:val="004E2616"/>
    <w:rsid w:val="004E268E"/>
    <w:rsid w:val="004E2780"/>
    <w:rsid w:val="004E28C6"/>
    <w:rsid w:val="004E2A00"/>
    <w:rsid w:val="004E2AAE"/>
    <w:rsid w:val="004E2CF2"/>
    <w:rsid w:val="004E2D27"/>
    <w:rsid w:val="004E2E4C"/>
    <w:rsid w:val="004E326A"/>
    <w:rsid w:val="004E32A8"/>
    <w:rsid w:val="004E3315"/>
    <w:rsid w:val="004E337A"/>
    <w:rsid w:val="004E33EA"/>
    <w:rsid w:val="004E3447"/>
    <w:rsid w:val="004E34D6"/>
    <w:rsid w:val="004E3563"/>
    <w:rsid w:val="004E370B"/>
    <w:rsid w:val="004E3876"/>
    <w:rsid w:val="004E38C4"/>
    <w:rsid w:val="004E39CD"/>
    <w:rsid w:val="004E3A81"/>
    <w:rsid w:val="004E3CBC"/>
    <w:rsid w:val="004E3CD5"/>
    <w:rsid w:val="004E3E80"/>
    <w:rsid w:val="004E3FF0"/>
    <w:rsid w:val="004E40C7"/>
    <w:rsid w:val="004E44A3"/>
    <w:rsid w:val="004E454B"/>
    <w:rsid w:val="004E46B9"/>
    <w:rsid w:val="004E4723"/>
    <w:rsid w:val="004E47AA"/>
    <w:rsid w:val="004E4A32"/>
    <w:rsid w:val="004E4AB6"/>
    <w:rsid w:val="004E4D23"/>
    <w:rsid w:val="004E4D71"/>
    <w:rsid w:val="004E4E90"/>
    <w:rsid w:val="004E53D0"/>
    <w:rsid w:val="004E53D3"/>
    <w:rsid w:val="004E54D2"/>
    <w:rsid w:val="004E54DF"/>
    <w:rsid w:val="004E553C"/>
    <w:rsid w:val="004E592F"/>
    <w:rsid w:val="004E593A"/>
    <w:rsid w:val="004E5AF3"/>
    <w:rsid w:val="004E5B9D"/>
    <w:rsid w:val="004E5D4E"/>
    <w:rsid w:val="004E5EC7"/>
    <w:rsid w:val="004E5F85"/>
    <w:rsid w:val="004E6227"/>
    <w:rsid w:val="004E675D"/>
    <w:rsid w:val="004E6859"/>
    <w:rsid w:val="004E6974"/>
    <w:rsid w:val="004E6DE1"/>
    <w:rsid w:val="004E6DFA"/>
    <w:rsid w:val="004E6E20"/>
    <w:rsid w:val="004E6E2C"/>
    <w:rsid w:val="004E6F3C"/>
    <w:rsid w:val="004E6FCF"/>
    <w:rsid w:val="004E700C"/>
    <w:rsid w:val="004E7822"/>
    <w:rsid w:val="004E7843"/>
    <w:rsid w:val="004E7A8C"/>
    <w:rsid w:val="004E7B82"/>
    <w:rsid w:val="004E7CE4"/>
    <w:rsid w:val="004E7EB3"/>
    <w:rsid w:val="004E7F37"/>
    <w:rsid w:val="004F001F"/>
    <w:rsid w:val="004F018B"/>
    <w:rsid w:val="004F023B"/>
    <w:rsid w:val="004F076D"/>
    <w:rsid w:val="004F0884"/>
    <w:rsid w:val="004F09FD"/>
    <w:rsid w:val="004F0CDF"/>
    <w:rsid w:val="004F0E45"/>
    <w:rsid w:val="004F0FF3"/>
    <w:rsid w:val="004F10E0"/>
    <w:rsid w:val="004F1180"/>
    <w:rsid w:val="004F121F"/>
    <w:rsid w:val="004F1291"/>
    <w:rsid w:val="004F1360"/>
    <w:rsid w:val="004F138F"/>
    <w:rsid w:val="004F16A1"/>
    <w:rsid w:val="004F1776"/>
    <w:rsid w:val="004F17DC"/>
    <w:rsid w:val="004F18EF"/>
    <w:rsid w:val="004F19CC"/>
    <w:rsid w:val="004F1A51"/>
    <w:rsid w:val="004F1BB2"/>
    <w:rsid w:val="004F1FB8"/>
    <w:rsid w:val="004F200E"/>
    <w:rsid w:val="004F2066"/>
    <w:rsid w:val="004F2126"/>
    <w:rsid w:val="004F21BF"/>
    <w:rsid w:val="004F21DE"/>
    <w:rsid w:val="004F2351"/>
    <w:rsid w:val="004F28DC"/>
    <w:rsid w:val="004F28F8"/>
    <w:rsid w:val="004F2B3B"/>
    <w:rsid w:val="004F2D0A"/>
    <w:rsid w:val="004F3118"/>
    <w:rsid w:val="004F3135"/>
    <w:rsid w:val="004F31BC"/>
    <w:rsid w:val="004F34F7"/>
    <w:rsid w:val="004F3510"/>
    <w:rsid w:val="004F3594"/>
    <w:rsid w:val="004F3975"/>
    <w:rsid w:val="004F3A30"/>
    <w:rsid w:val="004F3A51"/>
    <w:rsid w:val="004F3DFE"/>
    <w:rsid w:val="004F420C"/>
    <w:rsid w:val="004F4361"/>
    <w:rsid w:val="004F4463"/>
    <w:rsid w:val="004F4590"/>
    <w:rsid w:val="004F45FC"/>
    <w:rsid w:val="004F483D"/>
    <w:rsid w:val="004F4859"/>
    <w:rsid w:val="004F48D9"/>
    <w:rsid w:val="004F4A0F"/>
    <w:rsid w:val="004F4C10"/>
    <w:rsid w:val="004F4EAF"/>
    <w:rsid w:val="004F4FB8"/>
    <w:rsid w:val="004F4FF9"/>
    <w:rsid w:val="004F501A"/>
    <w:rsid w:val="004F5037"/>
    <w:rsid w:val="004F526F"/>
    <w:rsid w:val="004F529E"/>
    <w:rsid w:val="004F541C"/>
    <w:rsid w:val="004F5437"/>
    <w:rsid w:val="004F54A7"/>
    <w:rsid w:val="004F5568"/>
    <w:rsid w:val="004F562A"/>
    <w:rsid w:val="004F5711"/>
    <w:rsid w:val="004F5799"/>
    <w:rsid w:val="004F589C"/>
    <w:rsid w:val="004F596F"/>
    <w:rsid w:val="004F5ACD"/>
    <w:rsid w:val="004F5B5B"/>
    <w:rsid w:val="004F5E45"/>
    <w:rsid w:val="004F614D"/>
    <w:rsid w:val="004F62B6"/>
    <w:rsid w:val="004F63B7"/>
    <w:rsid w:val="004F6493"/>
    <w:rsid w:val="004F6552"/>
    <w:rsid w:val="004F68A8"/>
    <w:rsid w:val="004F69D2"/>
    <w:rsid w:val="004F6A20"/>
    <w:rsid w:val="004F6CC3"/>
    <w:rsid w:val="004F6DA1"/>
    <w:rsid w:val="004F6E2A"/>
    <w:rsid w:val="004F6F9B"/>
    <w:rsid w:val="004F6FA0"/>
    <w:rsid w:val="004F7052"/>
    <w:rsid w:val="004F7164"/>
    <w:rsid w:val="004F7498"/>
    <w:rsid w:val="004F7576"/>
    <w:rsid w:val="004F75B2"/>
    <w:rsid w:val="004F7684"/>
    <w:rsid w:val="004F77F3"/>
    <w:rsid w:val="004F7859"/>
    <w:rsid w:val="004F7875"/>
    <w:rsid w:val="004F796C"/>
    <w:rsid w:val="004F7B7A"/>
    <w:rsid w:val="004F7BFA"/>
    <w:rsid w:val="004F7CF3"/>
    <w:rsid w:val="004F7CFF"/>
    <w:rsid w:val="004F7DF8"/>
    <w:rsid w:val="004F7F51"/>
    <w:rsid w:val="00500110"/>
    <w:rsid w:val="00500123"/>
    <w:rsid w:val="00500132"/>
    <w:rsid w:val="005004EF"/>
    <w:rsid w:val="005005F1"/>
    <w:rsid w:val="00500617"/>
    <w:rsid w:val="00500687"/>
    <w:rsid w:val="00500694"/>
    <w:rsid w:val="005007C2"/>
    <w:rsid w:val="005007EA"/>
    <w:rsid w:val="00500985"/>
    <w:rsid w:val="00500991"/>
    <w:rsid w:val="005009C6"/>
    <w:rsid w:val="005009FF"/>
    <w:rsid w:val="00500ABE"/>
    <w:rsid w:val="00500B8B"/>
    <w:rsid w:val="00500C27"/>
    <w:rsid w:val="00500D27"/>
    <w:rsid w:val="00500E35"/>
    <w:rsid w:val="00500E62"/>
    <w:rsid w:val="00500F25"/>
    <w:rsid w:val="00501100"/>
    <w:rsid w:val="005014F6"/>
    <w:rsid w:val="00501666"/>
    <w:rsid w:val="0050176F"/>
    <w:rsid w:val="005017BE"/>
    <w:rsid w:val="005017CE"/>
    <w:rsid w:val="0050195A"/>
    <w:rsid w:val="00501A28"/>
    <w:rsid w:val="00501AC5"/>
    <w:rsid w:val="00501AF2"/>
    <w:rsid w:val="00501BAE"/>
    <w:rsid w:val="00501CB8"/>
    <w:rsid w:val="00501D12"/>
    <w:rsid w:val="00502519"/>
    <w:rsid w:val="005027F2"/>
    <w:rsid w:val="0050299A"/>
    <w:rsid w:val="00502B10"/>
    <w:rsid w:val="00502BFE"/>
    <w:rsid w:val="00502CAD"/>
    <w:rsid w:val="005031B9"/>
    <w:rsid w:val="0050375C"/>
    <w:rsid w:val="0050379B"/>
    <w:rsid w:val="0050391E"/>
    <w:rsid w:val="005039C1"/>
    <w:rsid w:val="00503AD3"/>
    <w:rsid w:val="00503B96"/>
    <w:rsid w:val="00503EAA"/>
    <w:rsid w:val="00504081"/>
    <w:rsid w:val="005042DF"/>
    <w:rsid w:val="0050431E"/>
    <w:rsid w:val="00504747"/>
    <w:rsid w:val="005047A4"/>
    <w:rsid w:val="00504989"/>
    <w:rsid w:val="005049BC"/>
    <w:rsid w:val="00504AB8"/>
    <w:rsid w:val="00504B6D"/>
    <w:rsid w:val="00504F79"/>
    <w:rsid w:val="00504FD0"/>
    <w:rsid w:val="005052F7"/>
    <w:rsid w:val="00505546"/>
    <w:rsid w:val="005055B8"/>
    <w:rsid w:val="00505873"/>
    <w:rsid w:val="0050593F"/>
    <w:rsid w:val="00505A6B"/>
    <w:rsid w:val="00505AEA"/>
    <w:rsid w:val="00505D8B"/>
    <w:rsid w:val="00505FC7"/>
    <w:rsid w:val="00505FEC"/>
    <w:rsid w:val="00505FF3"/>
    <w:rsid w:val="00506294"/>
    <w:rsid w:val="005066C6"/>
    <w:rsid w:val="0050670B"/>
    <w:rsid w:val="00506771"/>
    <w:rsid w:val="00506871"/>
    <w:rsid w:val="0050697D"/>
    <w:rsid w:val="00506C21"/>
    <w:rsid w:val="00506CCA"/>
    <w:rsid w:val="00506EFD"/>
    <w:rsid w:val="005072AE"/>
    <w:rsid w:val="00507356"/>
    <w:rsid w:val="005076AF"/>
    <w:rsid w:val="00507720"/>
    <w:rsid w:val="00507ADF"/>
    <w:rsid w:val="00507AE3"/>
    <w:rsid w:val="00507B62"/>
    <w:rsid w:val="00507BCE"/>
    <w:rsid w:val="00507BCF"/>
    <w:rsid w:val="00507C07"/>
    <w:rsid w:val="00507C99"/>
    <w:rsid w:val="00507CCD"/>
    <w:rsid w:val="00510084"/>
    <w:rsid w:val="0051010E"/>
    <w:rsid w:val="00510116"/>
    <w:rsid w:val="00510290"/>
    <w:rsid w:val="005102F0"/>
    <w:rsid w:val="005106CA"/>
    <w:rsid w:val="00510B4A"/>
    <w:rsid w:val="00510B9A"/>
    <w:rsid w:val="00510D90"/>
    <w:rsid w:val="00510D9B"/>
    <w:rsid w:val="00510E3B"/>
    <w:rsid w:val="00510E77"/>
    <w:rsid w:val="00510E9B"/>
    <w:rsid w:val="00510FD8"/>
    <w:rsid w:val="005110D4"/>
    <w:rsid w:val="00511440"/>
    <w:rsid w:val="00511605"/>
    <w:rsid w:val="005117AB"/>
    <w:rsid w:val="005117C6"/>
    <w:rsid w:val="005118F0"/>
    <w:rsid w:val="00511AB6"/>
    <w:rsid w:val="00511AE6"/>
    <w:rsid w:val="00511B29"/>
    <w:rsid w:val="00511BD3"/>
    <w:rsid w:val="00511BDD"/>
    <w:rsid w:val="00511DA4"/>
    <w:rsid w:val="005121D7"/>
    <w:rsid w:val="0051245C"/>
    <w:rsid w:val="005124ED"/>
    <w:rsid w:val="005125E6"/>
    <w:rsid w:val="00512664"/>
    <w:rsid w:val="00512BB2"/>
    <w:rsid w:val="00512C3A"/>
    <w:rsid w:val="00512CF6"/>
    <w:rsid w:val="00512DBD"/>
    <w:rsid w:val="00513138"/>
    <w:rsid w:val="00513190"/>
    <w:rsid w:val="0051337F"/>
    <w:rsid w:val="0051354E"/>
    <w:rsid w:val="005136CD"/>
    <w:rsid w:val="00513A54"/>
    <w:rsid w:val="00513A7D"/>
    <w:rsid w:val="00513D8F"/>
    <w:rsid w:val="00513DA4"/>
    <w:rsid w:val="00513DEE"/>
    <w:rsid w:val="00513E1D"/>
    <w:rsid w:val="00514029"/>
    <w:rsid w:val="005141E8"/>
    <w:rsid w:val="00514368"/>
    <w:rsid w:val="005143FC"/>
    <w:rsid w:val="005145F2"/>
    <w:rsid w:val="005147F4"/>
    <w:rsid w:val="005148EF"/>
    <w:rsid w:val="005149B6"/>
    <w:rsid w:val="00514C8C"/>
    <w:rsid w:val="00514D0E"/>
    <w:rsid w:val="00515089"/>
    <w:rsid w:val="005150EF"/>
    <w:rsid w:val="0051531C"/>
    <w:rsid w:val="0051540D"/>
    <w:rsid w:val="00515546"/>
    <w:rsid w:val="00515605"/>
    <w:rsid w:val="0051564E"/>
    <w:rsid w:val="00515739"/>
    <w:rsid w:val="005158BC"/>
    <w:rsid w:val="005158D3"/>
    <w:rsid w:val="00515ACA"/>
    <w:rsid w:val="00515B99"/>
    <w:rsid w:val="00515D6C"/>
    <w:rsid w:val="00515F69"/>
    <w:rsid w:val="0051632E"/>
    <w:rsid w:val="00516429"/>
    <w:rsid w:val="00516494"/>
    <w:rsid w:val="00516525"/>
    <w:rsid w:val="00516553"/>
    <w:rsid w:val="0051672E"/>
    <w:rsid w:val="005167DC"/>
    <w:rsid w:val="0051691D"/>
    <w:rsid w:val="0051698D"/>
    <w:rsid w:val="005169AD"/>
    <w:rsid w:val="00516A89"/>
    <w:rsid w:val="00516C06"/>
    <w:rsid w:val="00516C71"/>
    <w:rsid w:val="00516CD3"/>
    <w:rsid w:val="00516D19"/>
    <w:rsid w:val="00516E3F"/>
    <w:rsid w:val="00517257"/>
    <w:rsid w:val="00517313"/>
    <w:rsid w:val="0051762B"/>
    <w:rsid w:val="00517688"/>
    <w:rsid w:val="005179C7"/>
    <w:rsid w:val="005179D6"/>
    <w:rsid w:val="00517BAA"/>
    <w:rsid w:val="00517C27"/>
    <w:rsid w:val="00517DC6"/>
    <w:rsid w:val="00517ED4"/>
    <w:rsid w:val="00517FFC"/>
    <w:rsid w:val="00520137"/>
    <w:rsid w:val="00520176"/>
    <w:rsid w:val="0052018A"/>
    <w:rsid w:val="0052026A"/>
    <w:rsid w:val="005203EE"/>
    <w:rsid w:val="005204F0"/>
    <w:rsid w:val="00520D48"/>
    <w:rsid w:val="00520DB5"/>
    <w:rsid w:val="00520E96"/>
    <w:rsid w:val="00520EBF"/>
    <w:rsid w:val="005214DC"/>
    <w:rsid w:val="0052174F"/>
    <w:rsid w:val="00521759"/>
    <w:rsid w:val="00521868"/>
    <w:rsid w:val="0052196C"/>
    <w:rsid w:val="00521998"/>
    <w:rsid w:val="00521A1A"/>
    <w:rsid w:val="00521B69"/>
    <w:rsid w:val="00521D57"/>
    <w:rsid w:val="00522134"/>
    <w:rsid w:val="005221C7"/>
    <w:rsid w:val="005225B3"/>
    <w:rsid w:val="005227A7"/>
    <w:rsid w:val="0052291B"/>
    <w:rsid w:val="00523253"/>
    <w:rsid w:val="005232DA"/>
    <w:rsid w:val="0052354F"/>
    <w:rsid w:val="00523588"/>
    <w:rsid w:val="00523642"/>
    <w:rsid w:val="005236A6"/>
    <w:rsid w:val="00523BAE"/>
    <w:rsid w:val="0052410E"/>
    <w:rsid w:val="00524224"/>
    <w:rsid w:val="005242A4"/>
    <w:rsid w:val="0052437C"/>
    <w:rsid w:val="005246FA"/>
    <w:rsid w:val="005247FB"/>
    <w:rsid w:val="005248D7"/>
    <w:rsid w:val="00524914"/>
    <w:rsid w:val="005249A6"/>
    <w:rsid w:val="00524ADD"/>
    <w:rsid w:val="00524BB4"/>
    <w:rsid w:val="00524D39"/>
    <w:rsid w:val="00524E91"/>
    <w:rsid w:val="00524FCE"/>
    <w:rsid w:val="0052503B"/>
    <w:rsid w:val="005253A1"/>
    <w:rsid w:val="005257F9"/>
    <w:rsid w:val="00525875"/>
    <w:rsid w:val="0052593A"/>
    <w:rsid w:val="00525DBD"/>
    <w:rsid w:val="00525ECF"/>
    <w:rsid w:val="00525F10"/>
    <w:rsid w:val="00525F6E"/>
    <w:rsid w:val="00525FB9"/>
    <w:rsid w:val="00526346"/>
    <w:rsid w:val="00526591"/>
    <w:rsid w:val="00526682"/>
    <w:rsid w:val="005268EB"/>
    <w:rsid w:val="00526C43"/>
    <w:rsid w:val="00526D9A"/>
    <w:rsid w:val="00526FAE"/>
    <w:rsid w:val="00527075"/>
    <w:rsid w:val="005273F8"/>
    <w:rsid w:val="00527A18"/>
    <w:rsid w:val="00527A95"/>
    <w:rsid w:val="00527CAD"/>
    <w:rsid w:val="00527DC9"/>
    <w:rsid w:val="00527DCD"/>
    <w:rsid w:val="00527F2B"/>
    <w:rsid w:val="005301AB"/>
    <w:rsid w:val="00530207"/>
    <w:rsid w:val="00530342"/>
    <w:rsid w:val="005304C8"/>
    <w:rsid w:val="005304D5"/>
    <w:rsid w:val="00530540"/>
    <w:rsid w:val="0053070A"/>
    <w:rsid w:val="005307AA"/>
    <w:rsid w:val="00530A59"/>
    <w:rsid w:val="00530C80"/>
    <w:rsid w:val="00530E5A"/>
    <w:rsid w:val="00530F53"/>
    <w:rsid w:val="00530F5C"/>
    <w:rsid w:val="00531032"/>
    <w:rsid w:val="0053105B"/>
    <w:rsid w:val="005310EB"/>
    <w:rsid w:val="0053112E"/>
    <w:rsid w:val="00531171"/>
    <w:rsid w:val="005312FC"/>
    <w:rsid w:val="00531344"/>
    <w:rsid w:val="0053138C"/>
    <w:rsid w:val="0053144D"/>
    <w:rsid w:val="005316A7"/>
    <w:rsid w:val="005316AC"/>
    <w:rsid w:val="00531736"/>
    <w:rsid w:val="005317B9"/>
    <w:rsid w:val="00531988"/>
    <w:rsid w:val="00531AE4"/>
    <w:rsid w:val="00531AFB"/>
    <w:rsid w:val="00531BAA"/>
    <w:rsid w:val="00531BAC"/>
    <w:rsid w:val="00531BC5"/>
    <w:rsid w:val="00532095"/>
    <w:rsid w:val="00532208"/>
    <w:rsid w:val="00532379"/>
    <w:rsid w:val="00532462"/>
    <w:rsid w:val="005324B9"/>
    <w:rsid w:val="00532597"/>
    <w:rsid w:val="005325F0"/>
    <w:rsid w:val="00532685"/>
    <w:rsid w:val="00532CFB"/>
    <w:rsid w:val="00532D4E"/>
    <w:rsid w:val="00532F34"/>
    <w:rsid w:val="00533025"/>
    <w:rsid w:val="005332E0"/>
    <w:rsid w:val="00533469"/>
    <w:rsid w:val="0053355C"/>
    <w:rsid w:val="00533566"/>
    <w:rsid w:val="005335CB"/>
    <w:rsid w:val="005336C6"/>
    <w:rsid w:val="00533863"/>
    <w:rsid w:val="005339CC"/>
    <w:rsid w:val="00533D10"/>
    <w:rsid w:val="00533D31"/>
    <w:rsid w:val="00534281"/>
    <w:rsid w:val="005348AD"/>
    <w:rsid w:val="005349F7"/>
    <w:rsid w:val="00534C14"/>
    <w:rsid w:val="00534CB6"/>
    <w:rsid w:val="00534E7B"/>
    <w:rsid w:val="00534EB2"/>
    <w:rsid w:val="00534EE3"/>
    <w:rsid w:val="00534F2A"/>
    <w:rsid w:val="00534F41"/>
    <w:rsid w:val="00534FB8"/>
    <w:rsid w:val="005350DF"/>
    <w:rsid w:val="00535292"/>
    <w:rsid w:val="00535298"/>
    <w:rsid w:val="005353A6"/>
    <w:rsid w:val="005354AB"/>
    <w:rsid w:val="005356CF"/>
    <w:rsid w:val="00535719"/>
    <w:rsid w:val="0053594F"/>
    <w:rsid w:val="00535B0D"/>
    <w:rsid w:val="00535B3F"/>
    <w:rsid w:val="00535CCB"/>
    <w:rsid w:val="00535CFB"/>
    <w:rsid w:val="00535D34"/>
    <w:rsid w:val="00535EDA"/>
    <w:rsid w:val="00536083"/>
    <w:rsid w:val="005361D4"/>
    <w:rsid w:val="005362AB"/>
    <w:rsid w:val="005363B7"/>
    <w:rsid w:val="00536471"/>
    <w:rsid w:val="00536534"/>
    <w:rsid w:val="0053656E"/>
    <w:rsid w:val="0053672F"/>
    <w:rsid w:val="005368D6"/>
    <w:rsid w:val="00536938"/>
    <w:rsid w:val="00536A6A"/>
    <w:rsid w:val="005371FB"/>
    <w:rsid w:val="005372B8"/>
    <w:rsid w:val="005375BE"/>
    <w:rsid w:val="005375CE"/>
    <w:rsid w:val="0053782F"/>
    <w:rsid w:val="00537A05"/>
    <w:rsid w:val="00537D8C"/>
    <w:rsid w:val="00540434"/>
    <w:rsid w:val="0054056A"/>
    <w:rsid w:val="005406B9"/>
    <w:rsid w:val="0054077E"/>
    <w:rsid w:val="00540788"/>
    <w:rsid w:val="005408BC"/>
    <w:rsid w:val="005408E2"/>
    <w:rsid w:val="00540AD3"/>
    <w:rsid w:val="00540B70"/>
    <w:rsid w:val="00540DB8"/>
    <w:rsid w:val="00540DD4"/>
    <w:rsid w:val="00540E27"/>
    <w:rsid w:val="00540E30"/>
    <w:rsid w:val="0054115E"/>
    <w:rsid w:val="00541207"/>
    <w:rsid w:val="0054131F"/>
    <w:rsid w:val="00541327"/>
    <w:rsid w:val="0054132A"/>
    <w:rsid w:val="00541655"/>
    <w:rsid w:val="005417C3"/>
    <w:rsid w:val="0054185B"/>
    <w:rsid w:val="00541A62"/>
    <w:rsid w:val="00541B63"/>
    <w:rsid w:val="00541BAA"/>
    <w:rsid w:val="00541BE5"/>
    <w:rsid w:val="00541CA9"/>
    <w:rsid w:val="00541D49"/>
    <w:rsid w:val="00541F77"/>
    <w:rsid w:val="00541F7F"/>
    <w:rsid w:val="005421A2"/>
    <w:rsid w:val="005422E5"/>
    <w:rsid w:val="005423B9"/>
    <w:rsid w:val="005423EC"/>
    <w:rsid w:val="0054245B"/>
    <w:rsid w:val="00542732"/>
    <w:rsid w:val="005427C7"/>
    <w:rsid w:val="0054281A"/>
    <w:rsid w:val="005428EF"/>
    <w:rsid w:val="00542AA1"/>
    <w:rsid w:val="00542E66"/>
    <w:rsid w:val="00542E67"/>
    <w:rsid w:val="00542EC3"/>
    <w:rsid w:val="00543190"/>
    <w:rsid w:val="005431EE"/>
    <w:rsid w:val="00543229"/>
    <w:rsid w:val="00543579"/>
    <w:rsid w:val="005435EA"/>
    <w:rsid w:val="005437C9"/>
    <w:rsid w:val="005437ED"/>
    <w:rsid w:val="00543809"/>
    <w:rsid w:val="00543895"/>
    <w:rsid w:val="00543CB1"/>
    <w:rsid w:val="00543D31"/>
    <w:rsid w:val="00543D67"/>
    <w:rsid w:val="00543EC6"/>
    <w:rsid w:val="00543ED7"/>
    <w:rsid w:val="00543FE2"/>
    <w:rsid w:val="0054425A"/>
    <w:rsid w:val="00544315"/>
    <w:rsid w:val="00544829"/>
    <w:rsid w:val="0054484C"/>
    <w:rsid w:val="005448B8"/>
    <w:rsid w:val="00544D05"/>
    <w:rsid w:val="00544D29"/>
    <w:rsid w:val="0054510A"/>
    <w:rsid w:val="0054513A"/>
    <w:rsid w:val="0054533D"/>
    <w:rsid w:val="00545619"/>
    <w:rsid w:val="005456C4"/>
    <w:rsid w:val="005458BB"/>
    <w:rsid w:val="005459C2"/>
    <w:rsid w:val="00545A67"/>
    <w:rsid w:val="00545D63"/>
    <w:rsid w:val="00545DF4"/>
    <w:rsid w:val="00545F11"/>
    <w:rsid w:val="00545F9A"/>
    <w:rsid w:val="00546155"/>
    <w:rsid w:val="00546225"/>
    <w:rsid w:val="005463A7"/>
    <w:rsid w:val="005463C1"/>
    <w:rsid w:val="0054651D"/>
    <w:rsid w:val="0054654E"/>
    <w:rsid w:val="00546A30"/>
    <w:rsid w:val="00546BF9"/>
    <w:rsid w:val="00546E20"/>
    <w:rsid w:val="00546FDF"/>
    <w:rsid w:val="00546FF6"/>
    <w:rsid w:val="00547043"/>
    <w:rsid w:val="005470F3"/>
    <w:rsid w:val="0054722B"/>
    <w:rsid w:val="005476DD"/>
    <w:rsid w:val="00547926"/>
    <w:rsid w:val="00547961"/>
    <w:rsid w:val="005479FE"/>
    <w:rsid w:val="00547AB2"/>
    <w:rsid w:val="00547ECE"/>
    <w:rsid w:val="00547F5F"/>
    <w:rsid w:val="005501B1"/>
    <w:rsid w:val="0055026E"/>
    <w:rsid w:val="0055032F"/>
    <w:rsid w:val="0055034E"/>
    <w:rsid w:val="00550407"/>
    <w:rsid w:val="0055064F"/>
    <w:rsid w:val="00550753"/>
    <w:rsid w:val="0055078C"/>
    <w:rsid w:val="00550959"/>
    <w:rsid w:val="00550B2B"/>
    <w:rsid w:val="00550B93"/>
    <w:rsid w:val="00550C99"/>
    <w:rsid w:val="00550F2B"/>
    <w:rsid w:val="005510B9"/>
    <w:rsid w:val="005512E8"/>
    <w:rsid w:val="005512EB"/>
    <w:rsid w:val="00551359"/>
    <w:rsid w:val="00551430"/>
    <w:rsid w:val="005514CA"/>
    <w:rsid w:val="00551985"/>
    <w:rsid w:val="005519D2"/>
    <w:rsid w:val="00551C91"/>
    <w:rsid w:val="00551DF8"/>
    <w:rsid w:val="00551FB8"/>
    <w:rsid w:val="00552104"/>
    <w:rsid w:val="005522D6"/>
    <w:rsid w:val="005522DC"/>
    <w:rsid w:val="005522EF"/>
    <w:rsid w:val="005523CB"/>
    <w:rsid w:val="005524AD"/>
    <w:rsid w:val="005524DC"/>
    <w:rsid w:val="00552541"/>
    <w:rsid w:val="005525A3"/>
    <w:rsid w:val="00552626"/>
    <w:rsid w:val="005527CF"/>
    <w:rsid w:val="00552837"/>
    <w:rsid w:val="0055295D"/>
    <w:rsid w:val="00552D26"/>
    <w:rsid w:val="00552D9C"/>
    <w:rsid w:val="00552D9D"/>
    <w:rsid w:val="00552DA1"/>
    <w:rsid w:val="00552DF6"/>
    <w:rsid w:val="00552E32"/>
    <w:rsid w:val="00552F0E"/>
    <w:rsid w:val="00552F28"/>
    <w:rsid w:val="00553046"/>
    <w:rsid w:val="005530C7"/>
    <w:rsid w:val="00553285"/>
    <w:rsid w:val="00553413"/>
    <w:rsid w:val="00553547"/>
    <w:rsid w:val="0055383F"/>
    <w:rsid w:val="00553939"/>
    <w:rsid w:val="005539C0"/>
    <w:rsid w:val="00553BA6"/>
    <w:rsid w:val="00553F25"/>
    <w:rsid w:val="00553FEA"/>
    <w:rsid w:val="00554488"/>
    <w:rsid w:val="005547E8"/>
    <w:rsid w:val="00554A80"/>
    <w:rsid w:val="00554AAE"/>
    <w:rsid w:val="00554D1F"/>
    <w:rsid w:val="00554D8C"/>
    <w:rsid w:val="00554DC0"/>
    <w:rsid w:val="005553B5"/>
    <w:rsid w:val="0055545D"/>
    <w:rsid w:val="005554DE"/>
    <w:rsid w:val="00555576"/>
    <w:rsid w:val="005557D6"/>
    <w:rsid w:val="005558CA"/>
    <w:rsid w:val="00555AB2"/>
    <w:rsid w:val="00555AB3"/>
    <w:rsid w:val="00555B51"/>
    <w:rsid w:val="00555C3F"/>
    <w:rsid w:val="00555C81"/>
    <w:rsid w:val="00555D2C"/>
    <w:rsid w:val="00555D3D"/>
    <w:rsid w:val="00555DDD"/>
    <w:rsid w:val="00555F03"/>
    <w:rsid w:val="005560F0"/>
    <w:rsid w:val="00556188"/>
    <w:rsid w:val="0055623A"/>
    <w:rsid w:val="005563F3"/>
    <w:rsid w:val="005564C2"/>
    <w:rsid w:val="0055654A"/>
    <w:rsid w:val="00556851"/>
    <w:rsid w:val="005568A6"/>
    <w:rsid w:val="005568F1"/>
    <w:rsid w:val="00556B70"/>
    <w:rsid w:val="00556C0D"/>
    <w:rsid w:val="00556CFE"/>
    <w:rsid w:val="0055709F"/>
    <w:rsid w:val="00557119"/>
    <w:rsid w:val="0055715D"/>
    <w:rsid w:val="005573A7"/>
    <w:rsid w:val="005574A0"/>
    <w:rsid w:val="005574FC"/>
    <w:rsid w:val="00557662"/>
    <w:rsid w:val="005579AA"/>
    <w:rsid w:val="00557FA6"/>
    <w:rsid w:val="00557FD4"/>
    <w:rsid w:val="00560016"/>
    <w:rsid w:val="0056010A"/>
    <w:rsid w:val="0056019C"/>
    <w:rsid w:val="00560207"/>
    <w:rsid w:val="00560241"/>
    <w:rsid w:val="0056030A"/>
    <w:rsid w:val="00560356"/>
    <w:rsid w:val="0056063B"/>
    <w:rsid w:val="00560660"/>
    <w:rsid w:val="0056078F"/>
    <w:rsid w:val="005607DC"/>
    <w:rsid w:val="00560860"/>
    <w:rsid w:val="00560913"/>
    <w:rsid w:val="0056092A"/>
    <w:rsid w:val="0056094B"/>
    <w:rsid w:val="00560AA2"/>
    <w:rsid w:val="00560AE8"/>
    <w:rsid w:val="00560AF2"/>
    <w:rsid w:val="00560B24"/>
    <w:rsid w:val="00560BC0"/>
    <w:rsid w:val="00560CF5"/>
    <w:rsid w:val="00560DC9"/>
    <w:rsid w:val="00560F24"/>
    <w:rsid w:val="00560FD5"/>
    <w:rsid w:val="00560FFF"/>
    <w:rsid w:val="00561129"/>
    <w:rsid w:val="0056115E"/>
    <w:rsid w:val="00561165"/>
    <w:rsid w:val="005612DA"/>
    <w:rsid w:val="0056131A"/>
    <w:rsid w:val="0056174F"/>
    <w:rsid w:val="005617C8"/>
    <w:rsid w:val="005617FA"/>
    <w:rsid w:val="0056180E"/>
    <w:rsid w:val="00561A69"/>
    <w:rsid w:val="00561EC0"/>
    <w:rsid w:val="00561F90"/>
    <w:rsid w:val="00562037"/>
    <w:rsid w:val="005620EB"/>
    <w:rsid w:val="0056210C"/>
    <w:rsid w:val="0056220F"/>
    <w:rsid w:val="00562410"/>
    <w:rsid w:val="00562467"/>
    <w:rsid w:val="00562515"/>
    <w:rsid w:val="00562585"/>
    <w:rsid w:val="00562595"/>
    <w:rsid w:val="00562932"/>
    <w:rsid w:val="005629D5"/>
    <w:rsid w:val="00562B91"/>
    <w:rsid w:val="00562E9D"/>
    <w:rsid w:val="00562EBE"/>
    <w:rsid w:val="005630DD"/>
    <w:rsid w:val="00563385"/>
    <w:rsid w:val="00563555"/>
    <w:rsid w:val="00563646"/>
    <w:rsid w:val="005636A5"/>
    <w:rsid w:val="00563813"/>
    <w:rsid w:val="005639AC"/>
    <w:rsid w:val="00563B65"/>
    <w:rsid w:val="00563BFF"/>
    <w:rsid w:val="00563EFB"/>
    <w:rsid w:val="00563F26"/>
    <w:rsid w:val="00563FB7"/>
    <w:rsid w:val="00564096"/>
    <w:rsid w:val="005640DC"/>
    <w:rsid w:val="00564199"/>
    <w:rsid w:val="0056438E"/>
    <w:rsid w:val="005645F9"/>
    <w:rsid w:val="0056486B"/>
    <w:rsid w:val="0056491C"/>
    <w:rsid w:val="00564DA7"/>
    <w:rsid w:val="00564FC9"/>
    <w:rsid w:val="00564FDB"/>
    <w:rsid w:val="005650CF"/>
    <w:rsid w:val="0056527D"/>
    <w:rsid w:val="00565286"/>
    <w:rsid w:val="00565552"/>
    <w:rsid w:val="00565600"/>
    <w:rsid w:val="0056575C"/>
    <w:rsid w:val="00565968"/>
    <w:rsid w:val="00565970"/>
    <w:rsid w:val="00565BC9"/>
    <w:rsid w:val="00565C2C"/>
    <w:rsid w:val="00565D3F"/>
    <w:rsid w:val="00565D6D"/>
    <w:rsid w:val="0056623D"/>
    <w:rsid w:val="0056654E"/>
    <w:rsid w:val="00566755"/>
    <w:rsid w:val="005667FA"/>
    <w:rsid w:val="0056687F"/>
    <w:rsid w:val="00566A3D"/>
    <w:rsid w:val="00566C96"/>
    <w:rsid w:val="00566CB1"/>
    <w:rsid w:val="00566CE8"/>
    <w:rsid w:val="00566CF9"/>
    <w:rsid w:val="00566EE1"/>
    <w:rsid w:val="00566F36"/>
    <w:rsid w:val="00566FBD"/>
    <w:rsid w:val="0056704D"/>
    <w:rsid w:val="005670D1"/>
    <w:rsid w:val="00567110"/>
    <w:rsid w:val="0056714D"/>
    <w:rsid w:val="005671B5"/>
    <w:rsid w:val="005673A7"/>
    <w:rsid w:val="0056785B"/>
    <w:rsid w:val="00567ADF"/>
    <w:rsid w:val="00567B06"/>
    <w:rsid w:val="00567BCB"/>
    <w:rsid w:val="00567D3B"/>
    <w:rsid w:val="00567F14"/>
    <w:rsid w:val="00567F50"/>
    <w:rsid w:val="00567FB5"/>
    <w:rsid w:val="005700C5"/>
    <w:rsid w:val="00570100"/>
    <w:rsid w:val="00570112"/>
    <w:rsid w:val="00570179"/>
    <w:rsid w:val="0057059A"/>
    <w:rsid w:val="0057061F"/>
    <w:rsid w:val="00570910"/>
    <w:rsid w:val="00570975"/>
    <w:rsid w:val="005709D2"/>
    <w:rsid w:val="00570A57"/>
    <w:rsid w:val="00570BC5"/>
    <w:rsid w:val="00570C62"/>
    <w:rsid w:val="00570D08"/>
    <w:rsid w:val="00570F01"/>
    <w:rsid w:val="00570FD1"/>
    <w:rsid w:val="00571007"/>
    <w:rsid w:val="00571247"/>
    <w:rsid w:val="005712BC"/>
    <w:rsid w:val="005712EB"/>
    <w:rsid w:val="00571352"/>
    <w:rsid w:val="00571371"/>
    <w:rsid w:val="005713FF"/>
    <w:rsid w:val="0057170A"/>
    <w:rsid w:val="00571793"/>
    <w:rsid w:val="005717E1"/>
    <w:rsid w:val="00571AE4"/>
    <w:rsid w:val="00571B38"/>
    <w:rsid w:val="00571C3A"/>
    <w:rsid w:val="00571C54"/>
    <w:rsid w:val="00571D24"/>
    <w:rsid w:val="00571D5E"/>
    <w:rsid w:val="00571F4E"/>
    <w:rsid w:val="00571FD6"/>
    <w:rsid w:val="00572018"/>
    <w:rsid w:val="005720C1"/>
    <w:rsid w:val="0057224A"/>
    <w:rsid w:val="0057229C"/>
    <w:rsid w:val="00572336"/>
    <w:rsid w:val="00572492"/>
    <w:rsid w:val="00572501"/>
    <w:rsid w:val="0057251C"/>
    <w:rsid w:val="0057253A"/>
    <w:rsid w:val="00572628"/>
    <w:rsid w:val="005727A8"/>
    <w:rsid w:val="00572A8A"/>
    <w:rsid w:val="00572B27"/>
    <w:rsid w:val="00572E65"/>
    <w:rsid w:val="0057324C"/>
    <w:rsid w:val="00573472"/>
    <w:rsid w:val="005735DF"/>
    <w:rsid w:val="005736E8"/>
    <w:rsid w:val="00573761"/>
    <w:rsid w:val="0057382D"/>
    <w:rsid w:val="0057387D"/>
    <w:rsid w:val="005739D0"/>
    <w:rsid w:val="00573C46"/>
    <w:rsid w:val="00573DFB"/>
    <w:rsid w:val="00573FB0"/>
    <w:rsid w:val="0057400E"/>
    <w:rsid w:val="00574134"/>
    <w:rsid w:val="005741F3"/>
    <w:rsid w:val="005741FD"/>
    <w:rsid w:val="005743E4"/>
    <w:rsid w:val="00574522"/>
    <w:rsid w:val="005745EB"/>
    <w:rsid w:val="0057477C"/>
    <w:rsid w:val="005747FB"/>
    <w:rsid w:val="00574981"/>
    <w:rsid w:val="00574ABB"/>
    <w:rsid w:val="00574C84"/>
    <w:rsid w:val="00574D98"/>
    <w:rsid w:val="00574DF3"/>
    <w:rsid w:val="00574E82"/>
    <w:rsid w:val="005752A7"/>
    <w:rsid w:val="005754AB"/>
    <w:rsid w:val="0057550D"/>
    <w:rsid w:val="00575560"/>
    <w:rsid w:val="00575717"/>
    <w:rsid w:val="00575AEB"/>
    <w:rsid w:val="00575CF5"/>
    <w:rsid w:val="00575D7C"/>
    <w:rsid w:val="00575F55"/>
    <w:rsid w:val="00576593"/>
    <w:rsid w:val="00576C4E"/>
    <w:rsid w:val="00576E41"/>
    <w:rsid w:val="00576F87"/>
    <w:rsid w:val="00576FD1"/>
    <w:rsid w:val="00577033"/>
    <w:rsid w:val="005770A8"/>
    <w:rsid w:val="00577135"/>
    <w:rsid w:val="00577141"/>
    <w:rsid w:val="0057719D"/>
    <w:rsid w:val="005772D3"/>
    <w:rsid w:val="005773E7"/>
    <w:rsid w:val="0057744D"/>
    <w:rsid w:val="00577768"/>
    <w:rsid w:val="0057776E"/>
    <w:rsid w:val="00577798"/>
    <w:rsid w:val="00577B66"/>
    <w:rsid w:val="00577BCA"/>
    <w:rsid w:val="00577C13"/>
    <w:rsid w:val="00577C44"/>
    <w:rsid w:val="00577C5B"/>
    <w:rsid w:val="00577CD9"/>
    <w:rsid w:val="00577F2A"/>
    <w:rsid w:val="0058048C"/>
    <w:rsid w:val="00580597"/>
    <w:rsid w:val="00580805"/>
    <w:rsid w:val="00580845"/>
    <w:rsid w:val="005809F1"/>
    <w:rsid w:val="00580A3B"/>
    <w:rsid w:val="00580C01"/>
    <w:rsid w:val="0058109B"/>
    <w:rsid w:val="00581140"/>
    <w:rsid w:val="005811AF"/>
    <w:rsid w:val="00581726"/>
    <w:rsid w:val="005818C4"/>
    <w:rsid w:val="005818D6"/>
    <w:rsid w:val="00581BA4"/>
    <w:rsid w:val="00581D9E"/>
    <w:rsid w:val="00581E1C"/>
    <w:rsid w:val="00581EFD"/>
    <w:rsid w:val="00581FF9"/>
    <w:rsid w:val="00582131"/>
    <w:rsid w:val="00582176"/>
    <w:rsid w:val="005821DB"/>
    <w:rsid w:val="0058223F"/>
    <w:rsid w:val="005822BA"/>
    <w:rsid w:val="005823F4"/>
    <w:rsid w:val="00582405"/>
    <w:rsid w:val="005824BC"/>
    <w:rsid w:val="00582537"/>
    <w:rsid w:val="005825B6"/>
    <w:rsid w:val="005826F4"/>
    <w:rsid w:val="005827AA"/>
    <w:rsid w:val="005827BC"/>
    <w:rsid w:val="005828BF"/>
    <w:rsid w:val="005829EC"/>
    <w:rsid w:val="00582A3A"/>
    <w:rsid w:val="00582B9D"/>
    <w:rsid w:val="00582D29"/>
    <w:rsid w:val="00582EE4"/>
    <w:rsid w:val="00582F95"/>
    <w:rsid w:val="00582FE2"/>
    <w:rsid w:val="005830C3"/>
    <w:rsid w:val="0058327E"/>
    <w:rsid w:val="005832C9"/>
    <w:rsid w:val="00583362"/>
    <w:rsid w:val="0058369E"/>
    <w:rsid w:val="00583B4D"/>
    <w:rsid w:val="00583D5B"/>
    <w:rsid w:val="00583EC4"/>
    <w:rsid w:val="00583F14"/>
    <w:rsid w:val="005840A6"/>
    <w:rsid w:val="005842CC"/>
    <w:rsid w:val="005843DE"/>
    <w:rsid w:val="00584451"/>
    <w:rsid w:val="00584544"/>
    <w:rsid w:val="005847CB"/>
    <w:rsid w:val="005848F7"/>
    <w:rsid w:val="0058495E"/>
    <w:rsid w:val="00585395"/>
    <w:rsid w:val="005853CB"/>
    <w:rsid w:val="00585652"/>
    <w:rsid w:val="005859EC"/>
    <w:rsid w:val="00585A31"/>
    <w:rsid w:val="00585EA8"/>
    <w:rsid w:val="00585F77"/>
    <w:rsid w:val="00585FCC"/>
    <w:rsid w:val="005861EB"/>
    <w:rsid w:val="005865F7"/>
    <w:rsid w:val="0058685D"/>
    <w:rsid w:val="0058688C"/>
    <w:rsid w:val="005869C4"/>
    <w:rsid w:val="00586AAF"/>
    <w:rsid w:val="00586AFE"/>
    <w:rsid w:val="00586BBF"/>
    <w:rsid w:val="00586D7F"/>
    <w:rsid w:val="00586F2B"/>
    <w:rsid w:val="005871BB"/>
    <w:rsid w:val="0058720F"/>
    <w:rsid w:val="00587751"/>
    <w:rsid w:val="00587D52"/>
    <w:rsid w:val="00587D65"/>
    <w:rsid w:val="00587E53"/>
    <w:rsid w:val="00587E62"/>
    <w:rsid w:val="00587F9F"/>
    <w:rsid w:val="0059033D"/>
    <w:rsid w:val="005904CB"/>
    <w:rsid w:val="00590596"/>
    <w:rsid w:val="00590657"/>
    <w:rsid w:val="005908D8"/>
    <w:rsid w:val="0059096C"/>
    <w:rsid w:val="005909E4"/>
    <w:rsid w:val="00590A67"/>
    <w:rsid w:val="00590AF5"/>
    <w:rsid w:val="00590C36"/>
    <w:rsid w:val="00590D09"/>
    <w:rsid w:val="00590FE8"/>
    <w:rsid w:val="00591161"/>
    <w:rsid w:val="005911C8"/>
    <w:rsid w:val="005911D9"/>
    <w:rsid w:val="005913BF"/>
    <w:rsid w:val="0059156A"/>
    <w:rsid w:val="005915F6"/>
    <w:rsid w:val="00591665"/>
    <w:rsid w:val="00591934"/>
    <w:rsid w:val="00591F83"/>
    <w:rsid w:val="00591F95"/>
    <w:rsid w:val="005922AB"/>
    <w:rsid w:val="005922B9"/>
    <w:rsid w:val="00592505"/>
    <w:rsid w:val="0059285B"/>
    <w:rsid w:val="00592947"/>
    <w:rsid w:val="005929DE"/>
    <w:rsid w:val="00592B90"/>
    <w:rsid w:val="00592C8E"/>
    <w:rsid w:val="00592D23"/>
    <w:rsid w:val="0059323B"/>
    <w:rsid w:val="00593314"/>
    <w:rsid w:val="00593429"/>
    <w:rsid w:val="0059348E"/>
    <w:rsid w:val="005935DC"/>
    <w:rsid w:val="00593617"/>
    <w:rsid w:val="0059368E"/>
    <w:rsid w:val="0059371B"/>
    <w:rsid w:val="00593928"/>
    <w:rsid w:val="00593979"/>
    <w:rsid w:val="00593B3B"/>
    <w:rsid w:val="00593BE3"/>
    <w:rsid w:val="00593BF5"/>
    <w:rsid w:val="00593D4B"/>
    <w:rsid w:val="00593E0D"/>
    <w:rsid w:val="005940D0"/>
    <w:rsid w:val="0059425A"/>
    <w:rsid w:val="0059425D"/>
    <w:rsid w:val="00594496"/>
    <w:rsid w:val="005945CA"/>
    <w:rsid w:val="005947B5"/>
    <w:rsid w:val="005948C9"/>
    <w:rsid w:val="0059499C"/>
    <w:rsid w:val="00594BB1"/>
    <w:rsid w:val="00594E9D"/>
    <w:rsid w:val="00594EB1"/>
    <w:rsid w:val="00594FA9"/>
    <w:rsid w:val="0059505D"/>
    <w:rsid w:val="005950A5"/>
    <w:rsid w:val="00595298"/>
    <w:rsid w:val="005952D9"/>
    <w:rsid w:val="0059563F"/>
    <w:rsid w:val="00595650"/>
    <w:rsid w:val="005956D3"/>
    <w:rsid w:val="00595C04"/>
    <w:rsid w:val="00595C0F"/>
    <w:rsid w:val="00595C70"/>
    <w:rsid w:val="00595DC5"/>
    <w:rsid w:val="00595E8B"/>
    <w:rsid w:val="00595FA2"/>
    <w:rsid w:val="005962B7"/>
    <w:rsid w:val="00596365"/>
    <w:rsid w:val="0059648C"/>
    <w:rsid w:val="00596550"/>
    <w:rsid w:val="005965BC"/>
    <w:rsid w:val="00596746"/>
    <w:rsid w:val="0059677A"/>
    <w:rsid w:val="00596787"/>
    <w:rsid w:val="00596988"/>
    <w:rsid w:val="00596B6A"/>
    <w:rsid w:val="00596BF4"/>
    <w:rsid w:val="00596E73"/>
    <w:rsid w:val="00596EFD"/>
    <w:rsid w:val="005970C3"/>
    <w:rsid w:val="005970DF"/>
    <w:rsid w:val="0059715B"/>
    <w:rsid w:val="00597177"/>
    <w:rsid w:val="00597248"/>
    <w:rsid w:val="00597319"/>
    <w:rsid w:val="005974C0"/>
    <w:rsid w:val="0059769F"/>
    <w:rsid w:val="005976A7"/>
    <w:rsid w:val="00597B2C"/>
    <w:rsid w:val="00597DB2"/>
    <w:rsid w:val="00597E8D"/>
    <w:rsid w:val="00597EB0"/>
    <w:rsid w:val="00597EC7"/>
    <w:rsid w:val="005A0078"/>
    <w:rsid w:val="005A0128"/>
    <w:rsid w:val="005A0148"/>
    <w:rsid w:val="005A0303"/>
    <w:rsid w:val="005A037D"/>
    <w:rsid w:val="005A03DE"/>
    <w:rsid w:val="005A0564"/>
    <w:rsid w:val="005A056D"/>
    <w:rsid w:val="005A0603"/>
    <w:rsid w:val="005A0615"/>
    <w:rsid w:val="005A0716"/>
    <w:rsid w:val="005A0760"/>
    <w:rsid w:val="005A0766"/>
    <w:rsid w:val="005A08E8"/>
    <w:rsid w:val="005A094A"/>
    <w:rsid w:val="005A095F"/>
    <w:rsid w:val="005A0A6C"/>
    <w:rsid w:val="005A0D35"/>
    <w:rsid w:val="005A0DB2"/>
    <w:rsid w:val="005A0E9C"/>
    <w:rsid w:val="005A0FEF"/>
    <w:rsid w:val="005A105E"/>
    <w:rsid w:val="005A148D"/>
    <w:rsid w:val="005A16C8"/>
    <w:rsid w:val="005A172F"/>
    <w:rsid w:val="005A17E2"/>
    <w:rsid w:val="005A1895"/>
    <w:rsid w:val="005A18BA"/>
    <w:rsid w:val="005A1B26"/>
    <w:rsid w:val="005A1D42"/>
    <w:rsid w:val="005A1FDA"/>
    <w:rsid w:val="005A214C"/>
    <w:rsid w:val="005A21C0"/>
    <w:rsid w:val="005A2311"/>
    <w:rsid w:val="005A2704"/>
    <w:rsid w:val="005A276C"/>
    <w:rsid w:val="005A27EA"/>
    <w:rsid w:val="005A2A52"/>
    <w:rsid w:val="005A2BB9"/>
    <w:rsid w:val="005A2C00"/>
    <w:rsid w:val="005A2C72"/>
    <w:rsid w:val="005A2C9A"/>
    <w:rsid w:val="005A2CF9"/>
    <w:rsid w:val="005A2DEF"/>
    <w:rsid w:val="005A2E22"/>
    <w:rsid w:val="005A2E3E"/>
    <w:rsid w:val="005A2F38"/>
    <w:rsid w:val="005A2F69"/>
    <w:rsid w:val="005A3092"/>
    <w:rsid w:val="005A30D8"/>
    <w:rsid w:val="005A315F"/>
    <w:rsid w:val="005A3230"/>
    <w:rsid w:val="005A3484"/>
    <w:rsid w:val="005A35F6"/>
    <w:rsid w:val="005A37E7"/>
    <w:rsid w:val="005A38CF"/>
    <w:rsid w:val="005A391A"/>
    <w:rsid w:val="005A3A87"/>
    <w:rsid w:val="005A3B5E"/>
    <w:rsid w:val="005A3C85"/>
    <w:rsid w:val="005A3D1D"/>
    <w:rsid w:val="005A3D88"/>
    <w:rsid w:val="005A3DE8"/>
    <w:rsid w:val="005A4170"/>
    <w:rsid w:val="005A44BC"/>
    <w:rsid w:val="005A4552"/>
    <w:rsid w:val="005A4697"/>
    <w:rsid w:val="005A46F3"/>
    <w:rsid w:val="005A499F"/>
    <w:rsid w:val="005A49F2"/>
    <w:rsid w:val="005A4BBF"/>
    <w:rsid w:val="005A4DFC"/>
    <w:rsid w:val="005A4F86"/>
    <w:rsid w:val="005A4FD3"/>
    <w:rsid w:val="005A50EF"/>
    <w:rsid w:val="005A5144"/>
    <w:rsid w:val="005A54FF"/>
    <w:rsid w:val="005A5795"/>
    <w:rsid w:val="005A5B02"/>
    <w:rsid w:val="005A5CCA"/>
    <w:rsid w:val="005A5D4E"/>
    <w:rsid w:val="005A5F2E"/>
    <w:rsid w:val="005A5FDE"/>
    <w:rsid w:val="005A6320"/>
    <w:rsid w:val="005A6597"/>
    <w:rsid w:val="005A66D3"/>
    <w:rsid w:val="005A66EB"/>
    <w:rsid w:val="005A675D"/>
    <w:rsid w:val="005A67B6"/>
    <w:rsid w:val="005A6953"/>
    <w:rsid w:val="005A697F"/>
    <w:rsid w:val="005A699E"/>
    <w:rsid w:val="005A6ABC"/>
    <w:rsid w:val="005A6B93"/>
    <w:rsid w:val="005A6BAF"/>
    <w:rsid w:val="005A6C05"/>
    <w:rsid w:val="005A6C45"/>
    <w:rsid w:val="005A6C5D"/>
    <w:rsid w:val="005A6C62"/>
    <w:rsid w:val="005A6DC4"/>
    <w:rsid w:val="005A6FA6"/>
    <w:rsid w:val="005A6FB0"/>
    <w:rsid w:val="005A703D"/>
    <w:rsid w:val="005A72E2"/>
    <w:rsid w:val="005A76AE"/>
    <w:rsid w:val="005A796A"/>
    <w:rsid w:val="005A7BE2"/>
    <w:rsid w:val="005A7CA9"/>
    <w:rsid w:val="005A7E78"/>
    <w:rsid w:val="005A7E79"/>
    <w:rsid w:val="005A7F00"/>
    <w:rsid w:val="005B0044"/>
    <w:rsid w:val="005B008D"/>
    <w:rsid w:val="005B018E"/>
    <w:rsid w:val="005B0200"/>
    <w:rsid w:val="005B0269"/>
    <w:rsid w:val="005B039A"/>
    <w:rsid w:val="005B03BE"/>
    <w:rsid w:val="005B03ED"/>
    <w:rsid w:val="005B0664"/>
    <w:rsid w:val="005B0752"/>
    <w:rsid w:val="005B0868"/>
    <w:rsid w:val="005B0943"/>
    <w:rsid w:val="005B0948"/>
    <w:rsid w:val="005B09B7"/>
    <w:rsid w:val="005B0AFB"/>
    <w:rsid w:val="005B0BCC"/>
    <w:rsid w:val="005B0D96"/>
    <w:rsid w:val="005B1146"/>
    <w:rsid w:val="005B1641"/>
    <w:rsid w:val="005B1776"/>
    <w:rsid w:val="005B1BA3"/>
    <w:rsid w:val="005B1E24"/>
    <w:rsid w:val="005B1E41"/>
    <w:rsid w:val="005B1F52"/>
    <w:rsid w:val="005B2021"/>
    <w:rsid w:val="005B2371"/>
    <w:rsid w:val="005B254C"/>
    <w:rsid w:val="005B2A1D"/>
    <w:rsid w:val="005B2BC8"/>
    <w:rsid w:val="005B2BD1"/>
    <w:rsid w:val="005B2E86"/>
    <w:rsid w:val="005B312B"/>
    <w:rsid w:val="005B317F"/>
    <w:rsid w:val="005B321D"/>
    <w:rsid w:val="005B32FB"/>
    <w:rsid w:val="005B3376"/>
    <w:rsid w:val="005B3392"/>
    <w:rsid w:val="005B3874"/>
    <w:rsid w:val="005B38AB"/>
    <w:rsid w:val="005B38B8"/>
    <w:rsid w:val="005B3935"/>
    <w:rsid w:val="005B3A85"/>
    <w:rsid w:val="005B3C2D"/>
    <w:rsid w:val="005B3C79"/>
    <w:rsid w:val="005B3F77"/>
    <w:rsid w:val="005B4449"/>
    <w:rsid w:val="005B456C"/>
    <w:rsid w:val="005B4599"/>
    <w:rsid w:val="005B465B"/>
    <w:rsid w:val="005B46F1"/>
    <w:rsid w:val="005B47EB"/>
    <w:rsid w:val="005B485A"/>
    <w:rsid w:val="005B4924"/>
    <w:rsid w:val="005B49FA"/>
    <w:rsid w:val="005B4AB9"/>
    <w:rsid w:val="005B4C4A"/>
    <w:rsid w:val="005B4CE0"/>
    <w:rsid w:val="005B4D87"/>
    <w:rsid w:val="005B4DFA"/>
    <w:rsid w:val="005B4E0E"/>
    <w:rsid w:val="005B4E32"/>
    <w:rsid w:val="005B4EBC"/>
    <w:rsid w:val="005B4F9C"/>
    <w:rsid w:val="005B4FAD"/>
    <w:rsid w:val="005B51C7"/>
    <w:rsid w:val="005B5270"/>
    <w:rsid w:val="005B5352"/>
    <w:rsid w:val="005B5354"/>
    <w:rsid w:val="005B57F2"/>
    <w:rsid w:val="005B59ED"/>
    <w:rsid w:val="005B5B27"/>
    <w:rsid w:val="005B5D53"/>
    <w:rsid w:val="005B5E24"/>
    <w:rsid w:val="005B5F5E"/>
    <w:rsid w:val="005B6257"/>
    <w:rsid w:val="005B64D2"/>
    <w:rsid w:val="005B6580"/>
    <w:rsid w:val="005B6619"/>
    <w:rsid w:val="005B676F"/>
    <w:rsid w:val="005B67D9"/>
    <w:rsid w:val="005B6CB2"/>
    <w:rsid w:val="005B6D49"/>
    <w:rsid w:val="005B6F98"/>
    <w:rsid w:val="005B7014"/>
    <w:rsid w:val="005B710A"/>
    <w:rsid w:val="005B73B8"/>
    <w:rsid w:val="005B74DA"/>
    <w:rsid w:val="005B7544"/>
    <w:rsid w:val="005B77B0"/>
    <w:rsid w:val="005B78A9"/>
    <w:rsid w:val="005B79EB"/>
    <w:rsid w:val="005B7FE4"/>
    <w:rsid w:val="005C0016"/>
    <w:rsid w:val="005C0148"/>
    <w:rsid w:val="005C01A0"/>
    <w:rsid w:val="005C04A0"/>
    <w:rsid w:val="005C04FF"/>
    <w:rsid w:val="005C05BC"/>
    <w:rsid w:val="005C05E0"/>
    <w:rsid w:val="005C05ED"/>
    <w:rsid w:val="005C07D6"/>
    <w:rsid w:val="005C0A4D"/>
    <w:rsid w:val="005C0B85"/>
    <w:rsid w:val="005C0B9D"/>
    <w:rsid w:val="005C101E"/>
    <w:rsid w:val="005C1059"/>
    <w:rsid w:val="005C1179"/>
    <w:rsid w:val="005C1385"/>
    <w:rsid w:val="005C1465"/>
    <w:rsid w:val="005C14C8"/>
    <w:rsid w:val="005C1508"/>
    <w:rsid w:val="005C150D"/>
    <w:rsid w:val="005C151C"/>
    <w:rsid w:val="005C1629"/>
    <w:rsid w:val="005C1634"/>
    <w:rsid w:val="005C1684"/>
    <w:rsid w:val="005C16AE"/>
    <w:rsid w:val="005C1AB9"/>
    <w:rsid w:val="005C1B41"/>
    <w:rsid w:val="005C1D15"/>
    <w:rsid w:val="005C1DF0"/>
    <w:rsid w:val="005C1E53"/>
    <w:rsid w:val="005C2143"/>
    <w:rsid w:val="005C21FB"/>
    <w:rsid w:val="005C21FC"/>
    <w:rsid w:val="005C2510"/>
    <w:rsid w:val="005C25B4"/>
    <w:rsid w:val="005C2636"/>
    <w:rsid w:val="005C285C"/>
    <w:rsid w:val="005C2BCD"/>
    <w:rsid w:val="005C2CD6"/>
    <w:rsid w:val="005C2DBC"/>
    <w:rsid w:val="005C304E"/>
    <w:rsid w:val="005C3153"/>
    <w:rsid w:val="005C3266"/>
    <w:rsid w:val="005C3410"/>
    <w:rsid w:val="005C37E0"/>
    <w:rsid w:val="005C380B"/>
    <w:rsid w:val="005C3862"/>
    <w:rsid w:val="005C3A06"/>
    <w:rsid w:val="005C3A3F"/>
    <w:rsid w:val="005C3BD4"/>
    <w:rsid w:val="005C3C3D"/>
    <w:rsid w:val="005C3CFA"/>
    <w:rsid w:val="005C3D13"/>
    <w:rsid w:val="005C3FAA"/>
    <w:rsid w:val="005C400A"/>
    <w:rsid w:val="005C408C"/>
    <w:rsid w:val="005C40A5"/>
    <w:rsid w:val="005C451E"/>
    <w:rsid w:val="005C4584"/>
    <w:rsid w:val="005C45E5"/>
    <w:rsid w:val="005C460F"/>
    <w:rsid w:val="005C4826"/>
    <w:rsid w:val="005C4CCE"/>
    <w:rsid w:val="005C4D5F"/>
    <w:rsid w:val="005C4E7B"/>
    <w:rsid w:val="005C4F21"/>
    <w:rsid w:val="005C5141"/>
    <w:rsid w:val="005C5315"/>
    <w:rsid w:val="005C54B9"/>
    <w:rsid w:val="005C5571"/>
    <w:rsid w:val="005C5693"/>
    <w:rsid w:val="005C56DC"/>
    <w:rsid w:val="005C5727"/>
    <w:rsid w:val="005C57D7"/>
    <w:rsid w:val="005C57F9"/>
    <w:rsid w:val="005C57FD"/>
    <w:rsid w:val="005C59D4"/>
    <w:rsid w:val="005C5A1C"/>
    <w:rsid w:val="005C60BF"/>
    <w:rsid w:val="005C61B5"/>
    <w:rsid w:val="005C61D2"/>
    <w:rsid w:val="005C635C"/>
    <w:rsid w:val="005C63DA"/>
    <w:rsid w:val="005C653C"/>
    <w:rsid w:val="005C654F"/>
    <w:rsid w:val="005C6618"/>
    <w:rsid w:val="005C66A4"/>
    <w:rsid w:val="005C66D5"/>
    <w:rsid w:val="005C6867"/>
    <w:rsid w:val="005C686C"/>
    <w:rsid w:val="005C68AC"/>
    <w:rsid w:val="005C69D2"/>
    <w:rsid w:val="005C6A25"/>
    <w:rsid w:val="005C6A31"/>
    <w:rsid w:val="005C6BC7"/>
    <w:rsid w:val="005C6D64"/>
    <w:rsid w:val="005C6FA5"/>
    <w:rsid w:val="005C704B"/>
    <w:rsid w:val="005C7205"/>
    <w:rsid w:val="005C76FA"/>
    <w:rsid w:val="005C77D1"/>
    <w:rsid w:val="005C7835"/>
    <w:rsid w:val="005C7858"/>
    <w:rsid w:val="005C7CA3"/>
    <w:rsid w:val="005D0189"/>
    <w:rsid w:val="005D02E8"/>
    <w:rsid w:val="005D0375"/>
    <w:rsid w:val="005D042C"/>
    <w:rsid w:val="005D0561"/>
    <w:rsid w:val="005D0899"/>
    <w:rsid w:val="005D09D4"/>
    <w:rsid w:val="005D0A34"/>
    <w:rsid w:val="005D0B2C"/>
    <w:rsid w:val="005D0C8F"/>
    <w:rsid w:val="005D0CBF"/>
    <w:rsid w:val="005D0D07"/>
    <w:rsid w:val="005D0D8A"/>
    <w:rsid w:val="005D0DF3"/>
    <w:rsid w:val="005D0ECF"/>
    <w:rsid w:val="005D0FDE"/>
    <w:rsid w:val="005D1076"/>
    <w:rsid w:val="005D1446"/>
    <w:rsid w:val="005D14D5"/>
    <w:rsid w:val="005D155E"/>
    <w:rsid w:val="005D1621"/>
    <w:rsid w:val="005D1688"/>
    <w:rsid w:val="005D168C"/>
    <w:rsid w:val="005D16BA"/>
    <w:rsid w:val="005D16C9"/>
    <w:rsid w:val="005D1754"/>
    <w:rsid w:val="005D1873"/>
    <w:rsid w:val="005D1B25"/>
    <w:rsid w:val="005D1B9D"/>
    <w:rsid w:val="005D1D59"/>
    <w:rsid w:val="005D1D8F"/>
    <w:rsid w:val="005D2034"/>
    <w:rsid w:val="005D2052"/>
    <w:rsid w:val="005D2197"/>
    <w:rsid w:val="005D235F"/>
    <w:rsid w:val="005D24BF"/>
    <w:rsid w:val="005D2526"/>
    <w:rsid w:val="005D2681"/>
    <w:rsid w:val="005D29CE"/>
    <w:rsid w:val="005D2ABB"/>
    <w:rsid w:val="005D2B18"/>
    <w:rsid w:val="005D2BA9"/>
    <w:rsid w:val="005D2C53"/>
    <w:rsid w:val="005D2D10"/>
    <w:rsid w:val="005D2DC2"/>
    <w:rsid w:val="005D2E07"/>
    <w:rsid w:val="005D2EE0"/>
    <w:rsid w:val="005D3093"/>
    <w:rsid w:val="005D3107"/>
    <w:rsid w:val="005D3272"/>
    <w:rsid w:val="005D3482"/>
    <w:rsid w:val="005D386A"/>
    <w:rsid w:val="005D39F1"/>
    <w:rsid w:val="005D3B98"/>
    <w:rsid w:val="005D3BEC"/>
    <w:rsid w:val="005D3D64"/>
    <w:rsid w:val="005D4107"/>
    <w:rsid w:val="005D429E"/>
    <w:rsid w:val="005D4330"/>
    <w:rsid w:val="005D4356"/>
    <w:rsid w:val="005D4405"/>
    <w:rsid w:val="005D4674"/>
    <w:rsid w:val="005D467F"/>
    <w:rsid w:val="005D46EF"/>
    <w:rsid w:val="005D46F4"/>
    <w:rsid w:val="005D47EC"/>
    <w:rsid w:val="005D4800"/>
    <w:rsid w:val="005D4A84"/>
    <w:rsid w:val="005D4F1E"/>
    <w:rsid w:val="005D51C1"/>
    <w:rsid w:val="005D522F"/>
    <w:rsid w:val="005D5313"/>
    <w:rsid w:val="005D563C"/>
    <w:rsid w:val="005D5650"/>
    <w:rsid w:val="005D58ED"/>
    <w:rsid w:val="005D59DA"/>
    <w:rsid w:val="005D5B7E"/>
    <w:rsid w:val="005D5FD7"/>
    <w:rsid w:val="005D6343"/>
    <w:rsid w:val="005D6404"/>
    <w:rsid w:val="005D6523"/>
    <w:rsid w:val="005D65EC"/>
    <w:rsid w:val="005D6674"/>
    <w:rsid w:val="005D6821"/>
    <w:rsid w:val="005D6972"/>
    <w:rsid w:val="005D6D25"/>
    <w:rsid w:val="005D6D62"/>
    <w:rsid w:val="005D6E76"/>
    <w:rsid w:val="005D6ED4"/>
    <w:rsid w:val="005D71ED"/>
    <w:rsid w:val="005D7349"/>
    <w:rsid w:val="005D74BC"/>
    <w:rsid w:val="005D7535"/>
    <w:rsid w:val="005D75C0"/>
    <w:rsid w:val="005D7601"/>
    <w:rsid w:val="005D76BE"/>
    <w:rsid w:val="005D7728"/>
    <w:rsid w:val="005D773C"/>
    <w:rsid w:val="005D78F3"/>
    <w:rsid w:val="005D7CC1"/>
    <w:rsid w:val="005D7D71"/>
    <w:rsid w:val="005D7D74"/>
    <w:rsid w:val="005D7D78"/>
    <w:rsid w:val="005D7E33"/>
    <w:rsid w:val="005D7E88"/>
    <w:rsid w:val="005D7EB1"/>
    <w:rsid w:val="005E002A"/>
    <w:rsid w:val="005E034F"/>
    <w:rsid w:val="005E0407"/>
    <w:rsid w:val="005E0574"/>
    <w:rsid w:val="005E0597"/>
    <w:rsid w:val="005E06BE"/>
    <w:rsid w:val="005E076A"/>
    <w:rsid w:val="005E08A2"/>
    <w:rsid w:val="005E0B93"/>
    <w:rsid w:val="005E0DCB"/>
    <w:rsid w:val="005E0EEC"/>
    <w:rsid w:val="005E101C"/>
    <w:rsid w:val="005E104C"/>
    <w:rsid w:val="005E1051"/>
    <w:rsid w:val="005E1245"/>
    <w:rsid w:val="005E130B"/>
    <w:rsid w:val="005E1460"/>
    <w:rsid w:val="005E1526"/>
    <w:rsid w:val="005E1594"/>
    <w:rsid w:val="005E160E"/>
    <w:rsid w:val="005E1640"/>
    <w:rsid w:val="005E16D0"/>
    <w:rsid w:val="005E1763"/>
    <w:rsid w:val="005E182F"/>
    <w:rsid w:val="005E183B"/>
    <w:rsid w:val="005E186B"/>
    <w:rsid w:val="005E1A45"/>
    <w:rsid w:val="005E1C2D"/>
    <w:rsid w:val="005E1C35"/>
    <w:rsid w:val="005E1ED8"/>
    <w:rsid w:val="005E1FA2"/>
    <w:rsid w:val="005E207F"/>
    <w:rsid w:val="005E213E"/>
    <w:rsid w:val="005E2406"/>
    <w:rsid w:val="005E2485"/>
    <w:rsid w:val="005E24B3"/>
    <w:rsid w:val="005E26EB"/>
    <w:rsid w:val="005E27DC"/>
    <w:rsid w:val="005E27F0"/>
    <w:rsid w:val="005E288C"/>
    <w:rsid w:val="005E28BD"/>
    <w:rsid w:val="005E294D"/>
    <w:rsid w:val="005E2968"/>
    <w:rsid w:val="005E2D74"/>
    <w:rsid w:val="005E2F7F"/>
    <w:rsid w:val="005E315C"/>
    <w:rsid w:val="005E31A6"/>
    <w:rsid w:val="005E31CD"/>
    <w:rsid w:val="005E320B"/>
    <w:rsid w:val="005E337D"/>
    <w:rsid w:val="005E3416"/>
    <w:rsid w:val="005E3419"/>
    <w:rsid w:val="005E34D8"/>
    <w:rsid w:val="005E3512"/>
    <w:rsid w:val="005E359A"/>
    <w:rsid w:val="005E35AD"/>
    <w:rsid w:val="005E3666"/>
    <w:rsid w:val="005E3674"/>
    <w:rsid w:val="005E369E"/>
    <w:rsid w:val="005E3770"/>
    <w:rsid w:val="005E379B"/>
    <w:rsid w:val="005E3CC5"/>
    <w:rsid w:val="005E3E70"/>
    <w:rsid w:val="005E3F1F"/>
    <w:rsid w:val="005E3F6D"/>
    <w:rsid w:val="005E3F7D"/>
    <w:rsid w:val="005E4085"/>
    <w:rsid w:val="005E4419"/>
    <w:rsid w:val="005E4470"/>
    <w:rsid w:val="005E469C"/>
    <w:rsid w:val="005E4827"/>
    <w:rsid w:val="005E483D"/>
    <w:rsid w:val="005E4877"/>
    <w:rsid w:val="005E4A83"/>
    <w:rsid w:val="005E4ACC"/>
    <w:rsid w:val="005E4BC3"/>
    <w:rsid w:val="005E4ED1"/>
    <w:rsid w:val="005E4FEA"/>
    <w:rsid w:val="005E512C"/>
    <w:rsid w:val="005E515A"/>
    <w:rsid w:val="005E526F"/>
    <w:rsid w:val="005E52AD"/>
    <w:rsid w:val="005E5380"/>
    <w:rsid w:val="005E53BE"/>
    <w:rsid w:val="005E540E"/>
    <w:rsid w:val="005E56D1"/>
    <w:rsid w:val="005E56E2"/>
    <w:rsid w:val="005E5766"/>
    <w:rsid w:val="005E5794"/>
    <w:rsid w:val="005E58E1"/>
    <w:rsid w:val="005E5A0A"/>
    <w:rsid w:val="005E5B5B"/>
    <w:rsid w:val="005E5E6E"/>
    <w:rsid w:val="005E5F6D"/>
    <w:rsid w:val="005E6007"/>
    <w:rsid w:val="005E621D"/>
    <w:rsid w:val="005E6292"/>
    <w:rsid w:val="005E6378"/>
    <w:rsid w:val="005E64F8"/>
    <w:rsid w:val="005E654B"/>
    <w:rsid w:val="005E65F0"/>
    <w:rsid w:val="005E6631"/>
    <w:rsid w:val="005E66FF"/>
    <w:rsid w:val="005E6709"/>
    <w:rsid w:val="005E6AC2"/>
    <w:rsid w:val="005E6C55"/>
    <w:rsid w:val="005E6D49"/>
    <w:rsid w:val="005E6D63"/>
    <w:rsid w:val="005E6DD9"/>
    <w:rsid w:val="005E6E70"/>
    <w:rsid w:val="005E6F18"/>
    <w:rsid w:val="005E704C"/>
    <w:rsid w:val="005E724A"/>
    <w:rsid w:val="005E7314"/>
    <w:rsid w:val="005E74FB"/>
    <w:rsid w:val="005E7829"/>
    <w:rsid w:val="005E7850"/>
    <w:rsid w:val="005E7A9F"/>
    <w:rsid w:val="005E7BBF"/>
    <w:rsid w:val="005E7CA5"/>
    <w:rsid w:val="005E7CCA"/>
    <w:rsid w:val="005E7EF2"/>
    <w:rsid w:val="005E7F44"/>
    <w:rsid w:val="005F014E"/>
    <w:rsid w:val="005F01BD"/>
    <w:rsid w:val="005F02B0"/>
    <w:rsid w:val="005F0492"/>
    <w:rsid w:val="005F04EE"/>
    <w:rsid w:val="005F09E1"/>
    <w:rsid w:val="005F0A58"/>
    <w:rsid w:val="005F0A8D"/>
    <w:rsid w:val="005F0D70"/>
    <w:rsid w:val="005F0D9F"/>
    <w:rsid w:val="005F0E05"/>
    <w:rsid w:val="005F0EE8"/>
    <w:rsid w:val="005F1007"/>
    <w:rsid w:val="005F1234"/>
    <w:rsid w:val="005F1284"/>
    <w:rsid w:val="005F1362"/>
    <w:rsid w:val="005F15D1"/>
    <w:rsid w:val="005F1B16"/>
    <w:rsid w:val="005F1B54"/>
    <w:rsid w:val="005F1D50"/>
    <w:rsid w:val="005F1DC5"/>
    <w:rsid w:val="005F1E18"/>
    <w:rsid w:val="005F1F07"/>
    <w:rsid w:val="005F1FA7"/>
    <w:rsid w:val="005F2194"/>
    <w:rsid w:val="005F21A0"/>
    <w:rsid w:val="005F224E"/>
    <w:rsid w:val="005F224F"/>
    <w:rsid w:val="005F25C7"/>
    <w:rsid w:val="005F2757"/>
    <w:rsid w:val="005F2A74"/>
    <w:rsid w:val="005F2AD3"/>
    <w:rsid w:val="005F2BBF"/>
    <w:rsid w:val="005F2E76"/>
    <w:rsid w:val="005F2EAE"/>
    <w:rsid w:val="005F2F95"/>
    <w:rsid w:val="005F30CC"/>
    <w:rsid w:val="005F3148"/>
    <w:rsid w:val="005F32A4"/>
    <w:rsid w:val="005F3441"/>
    <w:rsid w:val="005F357C"/>
    <w:rsid w:val="005F36B9"/>
    <w:rsid w:val="005F36C7"/>
    <w:rsid w:val="005F3850"/>
    <w:rsid w:val="005F3983"/>
    <w:rsid w:val="005F3B7B"/>
    <w:rsid w:val="005F3BA6"/>
    <w:rsid w:val="005F3D26"/>
    <w:rsid w:val="005F3D28"/>
    <w:rsid w:val="005F3EB3"/>
    <w:rsid w:val="005F3F1F"/>
    <w:rsid w:val="005F4056"/>
    <w:rsid w:val="005F4347"/>
    <w:rsid w:val="005F463B"/>
    <w:rsid w:val="005F484C"/>
    <w:rsid w:val="005F4879"/>
    <w:rsid w:val="005F4B44"/>
    <w:rsid w:val="005F4C41"/>
    <w:rsid w:val="005F4C88"/>
    <w:rsid w:val="005F4DE9"/>
    <w:rsid w:val="005F4F06"/>
    <w:rsid w:val="005F4FE7"/>
    <w:rsid w:val="005F4FFB"/>
    <w:rsid w:val="005F513C"/>
    <w:rsid w:val="005F514D"/>
    <w:rsid w:val="005F5175"/>
    <w:rsid w:val="005F5181"/>
    <w:rsid w:val="005F52E0"/>
    <w:rsid w:val="005F53BA"/>
    <w:rsid w:val="005F540F"/>
    <w:rsid w:val="005F5527"/>
    <w:rsid w:val="005F56AB"/>
    <w:rsid w:val="005F572F"/>
    <w:rsid w:val="005F579A"/>
    <w:rsid w:val="005F599A"/>
    <w:rsid w:val="005F5A52"/>
    <w:rsid w:val="005F5DC9"/>
    <w:rsid w:val="005F5DCB"/>
    <w:rsid w:val="005F6050"/>
    <w:rsid w:val="005F63AA"/>
    <w:rsid w:val="005F64C5"/>
    <w:rsid w:val="005F660F"/>
    <w:rsid w:val="005F66CF"/>
    <w:rsid w:val="005F698D"/>
    <w:rsid w:val="005F6AC7"/>
    <w:rsid w:val="005F6CA5"/>
    <w:rsid w:val="005F6E93"/>
    <w:rsid w:val="005F6F46"/>
    <w:rsid w:val="005F7483"/>
    <w:rsid w:val="005F785E"/>
    <w:rsid w:val="005F786D"/>
    <w:rsid w:val="005F7978"/>
    <w:rsid w:val="005F7A1D"/>
    <w:rsid w:val="005F7B5D"/>
    <w:rsid w:val="005F7D53"/>
    <w:rsid w:val="0060006B"/>
    <w:rsid w:val="00600084"/>
    <w:rsid w:val="006001F8"/>
    <w:rsid w:val="00600336"/>
    <w:rsid w:val="00600449"/>
    <w:rsid w:val="0060076B"/>
    <w:rsid w:val="0060096A"/>
    <w:rsid w:val="00600A88"/>
    <w:rsid w:val="00600A8E"/>
    <w:rsid w:val="00600B55"/>
    <w:rsid w:val="00600D10"/>
    <w:rsid w:val="00601050"/>
    <w:rsid w:val="00601109"/>
    <w:rsid w:val="006012BA"/>
    <w:rsid w:val="00601852"/>
    <w:rsid w:val="00601A1A"/>
    <w:rsid w:val="00601A3F"/>
    <w:rsid w:val="00601A9D"/>
    <w:rsid w:val="00601D7A"/>
    <w:rsid w:val="00601DCC"/>
    <w:rsid w:val="00601F13"/>
    <w:rsid w:val="00601F59"/>
    <w:rsid w:val="006020CE"/>
    <w:rsid w:val="006022C8"/>
    <w:rsid w:val="006024CC"/>
    <w:rsid w:val="00602618"/>
    <w:rsid w:val="00602956"/>
    <w:rsid w:val="006029BA"/>
    <w:rsid w:val="00602E1F"/>
    <w:rsid w:val="00602FC4"/>
    <w:rsid w:val="006031E7"/>
    <w:rsid w:val="0060338D"/>
    <w:rsid w:val="006035F4"/>
    <w:rsid w:val="0060369B"/>
    <w:rsid w:val="006038E8"/>
    <w:rsid w:val="0060398F"/>
    <w:rsid w:val="00603DCD"/>
    <w:rsid w:val="00603F82"/>
    <w:rsid w:val="00603FD5"/>
    <w:rsid w:val="00604008"/>
    <w:rsid w:val="0060405A"/>
    <w:rsid w:val="00604299"/>
    <w:rsid w:val="006042B4"/>
    <w:rsid w:val="006043BF"/>
    <w:rsid w:val="0060441E"/>
    <w:rsid w:val="006044A0"/>
    <w:rsid w:val="0060486B"/>
    <w:rsid w:val="00604E90"/>
    <w:rsid w:val="00604FE4"/>
    <w:rsid w:val="00605242"/>
    <w:rsid w:val="006056AA"/>
    <w:rsid w:val="00605705"/>
    <w:rsid w:val="0060579B"/>
    <w:rsid w:val="0060589C"/>
    <w:rsid w:val="006058AF"/>
    <w:rsid w:val="00605B12"/>
    <w:rsid w:val="00605CEC"/>
    <w:rsid w:val="00605D4F"/>
    <w:rsid w:val="00605DA1"/>
    <w:rsid w:val="006060FA"/>
    <w:rsid w:val="00606183"/>
    <w:rsid w:val="006062FD"/>
    <w:rsid w:val="006064D7"/>
    <w:rsid w:val="00606562"/>
    <w:rsid w:val="00606633"/>
    <w:rsid w:val="00606786"/>
    <w:rsid w:val="006067D9"/>
    <w:rsid w:val="0060680E"/>
    <w:rsid w:val="006069F1"/>
    <w:rsid w:val="00606BE5"/>
    <w:rsid w:val="00606C20"/>
    <w:rsid w:val="00606CC6"/>
    <w:rsid w:val="00606F2C"/>
    <w:rsid w:val="00606F3B"/>
    <w:rsid w:val="006071BC"/>
    <w:rsid w:val="006071D6"/>
    <w:rsid w:val="00607398"/>
    <w:rsid w:val="00607448"/>
    <w:rsid w:val="0060749E"/>
    <w:rsid w:val="00607813"/>
    <w:rsid w:val="00607892"/>
    <w:rsid w:val="006078CD"/>
    <w:rsid w:val="006079AD"/>
    <w:rsid w:val="00607C7D"/>
    <w:rsid w:val="00607CC3"/>
    <w:rsid w:val="00607D0F"/>
    <w:rsid w:val="00607D71"/>
    <w:rsid w:val="00607F03"/>
    <w:rsid w:val="00607F79"/>
    <w:rsid w:val="00610000"/>
    <w:rsid w:val="00610094"/>
    <w:rsid w:val="00610110"/>
    <w:rsid w:val="00610125"/>
    <w:rsid w:val="006101E7"/>
    <w:rsid w:val="0061052D"/>
    <w:rsid w:val="006105D6"/>
    <w:rsid w:val="00610627"/>
    <w:rsid w:val="00610647"/>
    <w:rsid w:val="006106F2"/>
    <w:rsid w:val="00610826"/>
    <w:rsid w:val="0061084B"/>
    <w:rsid w:val="0061085D"/>
    <w:rsid w:val="00610B3A"/>
    <w:rsid w:val="00610C25"/>
    <w:rsid w:val="00610C2E"/>
    <w:rsid w:val="00610CCB"/>
    <w:rsid w:val="00610D4F"/>
    <w:rsid w:val="00610E15"/>
    <w:rsid w:val="00610E45"/>
    <w:rsid w:val="00610F6C"/>
    <w:rsid w:val="00610F9C"/>
    <w:rsid w:val="0061136D"/>
    <w:rsid w:val="00611415"/>
    <w:rsid w:val="006116BE"/>
    <w:rsid w:val="006117DD"/>
    <w:rsid w:val="00611EFD"/>
    <w:rsid w:val="00611F02"/>
    <w:rsid w:val="0061200B"/>
    <w:rsid w:val="006120E7"/>
    <w:rsid w:val="0061213E"/>
    <w:rsid w:val="00612227"/>
    <w:rsid w:val="00612255"/>
    <w:rsid w:val="00612309"/>
    <w:rsid w:val="00612392"/>
    <w:rsid w:val="0061263B"/>
    <w:rsid w:val="006126AF"/>
    <w:rsid w:val="006127A7"/>
    <w:rsid w:val="00612869"/>
    <w:rsid w:val="006128AA"/>
    <w:rsid w:val="00612B43"/>
    <w:rsid w:val="00612B7E"/>
    <w:rsid w:val="00612BF3"/>
    <w:rsid w:val="00612CF2"/>
    <w:rsid w:val="00612EA9"/>
    <w:rsid w:val="00612F42"/>
    <w:rsid w:val="00613238"/>
    <w:rsid w:val="00613473"/>
    <w:rsid w:val="00613562"/>
    <w:rsid w:val="00613641"/>
    <w:rsid w:val="006137B0"/>
    <w:rsid w:val="00613813"/>
    <w:rsid w:val="0061398C"/>
    <w:rsid w:val="00613A0E"/>
    <w:rsid w:val="006140E1"/>
    <w:rsid w:val="006142CD"/>
    <w:rsid w:val="00614350"/>
    <w:rsid w:val="00614753"/>
    <w:rsid w:val="00614842"/>
    <w:rsid w:val="006148A6"/>
    <w:rsid w:val="00614906"/>
    <w:rsid w:val="006149ED"/>
    <w:rsid w:val="00614A06"/>
    <w:rsid w:val="00615060"/>
    <w:rsid w:val="0061506F"/>
    <w:rsid w:val="006150F7"/>
    <w:rsid w:val="006150F9"/>
    <w:rsid w:val="0061512A"/>
    <w:rsid w:val="006154C9"/>
    <w:rsid w:val="006154ED"/>
    <w:rsid w:val="0061556C"/>
    <w:rsid w:val="0061557B"/>
    <w:rsid w:val="00615595"/>
    <w:rsid w:val="0061559E"/>
    <w:rsid w:val="006156F8"/>
    <w:rsid w:val="00615836"/>
    <w:rsid w:val="00615879"/>
    <w:rsid w:val="00615B64"/>
    <w:rsid w:val="00615BA7"/>
    <w:rsid w:val="00615BD5"/>
    <w:rsid w:val="00615BDD"/>
    <w:rsid w:val="00615DAB"/>
    <w:rsid w:val="00615F05"/>
    <w:rsid w:val="00615F7C"/>
    <w:rsid w:val="00616020"/>
    <w:rsid w:val="0061631B"/>
    <w:rsid w:val="006163E8"/>
    <w:rsid w:val="0061650B"/>
    <w:rsid w:val="006165FC"/>
    <w:rsid w:val="00616A0D"/>
    <w:rsid w:val="00616DC8"/>
    <w:rsid w:val="00616E10"/>
    <w:rsid w:val="00616EA8"/>
    <w:rsid w:val="006171D0"/>
    <w:rsid w:val="00617574"/>
    <w:rsid w:val="00617741"/>
    <w:rsid w:val="0061790A"/>
    <w:rsid w:val="00617D05"/>
    <w:rsid w:val="00617D44"/>
    <w:rsid w:val="00617F9F"/>
    <w:rsid w:val="00620226"/>
    <w:rsid w:val="0062024D"/>
    <w:rsid w:val="006202A1"/>
    <w:rsid w:val="006203A0"/>
    <w:rsid w:val="006203A9"/>
    <w:rsid w:val="00620417"/>
    <w:rsid w:val="006204B0"/>
    <w:rsid w:val="00620548"/>
    <w:rsid w:val="006206B7"/>
    <w:rsid w:val="00620996"/>
    <w:rsid w:val="00621178"/>
    <w:rsid w:val="0062122B"/>
    <w:rsid w:val="00621759"/>
    <w:rsid w:val="0062188B"/>
    <w:rsid w:val="00621E2A"/>
    <w:rsid w:val="00622003"/>
    <w:rsid w:val="00622259"/>
    <w:rsid w:val="006223F0"/>
    <w:rsid w:val="00622416"/>
    <w:rsid w:val="00622765"/>
    <w:rsid w:val="006227EB"/>
    <w:rsid w:val="0062282D"/>
    <w:rsid w:val="00622A9D"/>
    <w:rsid w:val="00622D88"/>
    <w:rsid w:val="006231A3"/>
    <w:rsid w:val="006232C7"/>
    <w:rsid w:val="006237B3"/>
    <w:rsid w:val="00623971"/>
    <w:rsid w:val="00623A2D"/>
    <w:rsid w:val="00623A85"/>
    <w:rsid w:val="00623AE1"/>
    <w:rsid w:val="00623C83"/>
    <w:rsid w:val="00623F63"/>
    <w:rsid w:val="0062403F"/>
    <w:rsid w:val="006245A7"/>
    <w:rsid w:val="006245F2"/>
    <w:rsid w:val="0062473A"/>
    <w:rsid w:val="00624854"/>
    <w:rsid w:val="006248DD"/>
    <w:rsid w:val="00624A17"/>
    <w:rsid w:val="00624AD5"/>
    <w:rsid w:val="00624B90"/>
    <w:rsid w:val="00624CFF"/>
    <w:rsid w:val="00624E27"/>
    <w:rsid w:val="00624E9F"/>
    <w:rsid w:val="00624FA9"/>
    <w:rsid w:val="006250DE"/>
    <w:rsid w:val="00625285"/>
    <w:rsid w:val="0062528B"/>
    <w:rsid w:val="00625348"/>
    <w:rsid w:val="006253BC"/>
    <w:rsid w:val="006253E4"/>
    <w:rsid w:val="00625446"/>
    <w:rsid w:val="0062569B"/>
    <w:rsid w:val="00625912"/>
    <w:rsid w:val="00625A13"/>
    <w:rsid w:val="00625A96"/>
    <w:rsid w:val="00625AD3"/>
    <w:rsid w:val="00625D41"/>
    <w:rsid w:val="00625D4C"/>
    <w:rsid w:val="00625DF0"/>
    <w:rsid w:val="00625F5D"/>
    <w:rsid w:val="00626286"/>
    <w:rsid w:val="0062647F"/>
    <w:rsid w:val="006264A3"/>
    <w:rsid w:val="00626743"/>
    <w:rsid w:val="006267FF"/>
    <w:rsid w:val="00626A52"/>
    <w:rsid w:val="00626A89"/>
    <w:rsid w:val="00626AC0"/>
    <w:rsid w:val="00626F79"/>
    <w:rsid w:val="00627193"/>
    <w:rsid w:val="006272A9"/>
    <w:rsid w:val="006272F3"/>
    <w:rsid w:val="006274B5"/>
    <w:rsid w:val="006275E9"/>
    <w:rsid w:val="00627675"/>
    <w:rsid w:val="0062775E"/>
    <w:rsid w:val="00627812"/>
    <w:rsid w:val="00627927"/>
    <w:rsid w:val="00627A63"/>
    <w:rsid w:val="00627E76"/>
    <w:rsid w:val="00627FCF"/>
    <w:rsid w:val="00630194"/>
    <w:rsid w:val="006302FB"/>
    <w:rsid w:val="0063032E"/>
    <w:rsid w:val="00630335"/>
    <w:rsid w:val="0063033B"/>
    <w:rsid w:val="006304F1"/>
    <w:rsid w:val="0063094E"/>
    <w:rsid w:val="00630B40"/>
    <w:rsid w:val="00630BAB"/>
    <w:rsid w:val="00630BCA"/>
    <w:rsid w:val="00630DE5"/>
    <w:rsid w:val="00630EFA"/>
    <w:rsid w:val="00630F02"/>
    <w:rsid w:val="00631178"/>
    <w:rsid w:val="006313F4"/>
    <w:rsid w:val="00631689"/>
    <w:rsid w:val="006316F0"/>
    <w:rsid w:val="0063176A"/>
    <w:rsid w:val="006318CB"/>
    <w:rsid w:val="00631986"/>
    <w:rsid w:val="00631AE7"/>
    <w:rsid w:val="00631B22"/>
    <w:rsid w:val="00631B68"/>
    <w:rsid w:val="00631D13"/>
    <w:rsid w:val="00631E2C"/>
    <w:rsid w:val="00632097"/>
    <w:rsid w:val="0063219C"/>
    <w:rsid w:val="006321F5"/>
    <w:rsid w:val="00632AA5"/>
    <w:rsid w:val="00632C4B"/>
    <w:rsid w:val="00632CB9"/>
    <w:rsid w:val="00632CF6"/>
    <w:rsid w:val="0063327C"/>
    <w:rsid w:val="006332C4"/>
    <w:rsid w:val="00633640"/>
    <w:rsid w:val="00633668"/>
    <w:rsid w:val="006338C6"/>
    <w:rsid w:val="006339DE"/>
    <w:rsid w:val="00633A10"/>
    <w:rsid w:val="00633BA7"/>
    <w:rsid w:val="00633CA8"/>
    <w:rsid w:val="00633D04"/>
    <w:rsid w:val="00633DC0"/>
    <w:rsid w:val="006341D7"/>
    <w:rsid w:val="006342BB"/>
    <w:rsid w:val="00634750"/>
    <w:rsid w:val="0063483F"/>
    <w:rsid w:val="006348CE"/>
    <w:rsid w:val="00634988"/>
    <w:rsid w:val="006349C7"/>
    <w:rsid w:val="00634B68"/>
    <w:rsid w:val="00634BB1"/>
    <w:rsid w:val="00634BB7"/>
    <w:rsid w:val="00634BCF"/>
    <w:rsid w:val="00634BF5"/>
    <w:rsid w:val="00634C6F"/>
    <w:rsid w:val="00634DEE"/>
    <w:rsid w:val="00634E09"/>
    <w:rsid w:val="006351C8"/>
    <w:rsid w:val="006353E3"/>
    <w:rsid w:val="00635880"/>
    <w:rsid w:val="0063588D"/>
    <w:rsid w:val="006358F9"/>
    <w:rsid w:val="0063591E"/>
    <w:rsid w:val="0063592F"/>
    <w:rsid w:val="00635969"/>
    <w:rsid w:val="00635B4B"/>
    <w:rsid w:val="00635BD4"/>
    <w:rsid w:val="00635C42"/>
    <w:rsid w:val="00635D75"/>
    <w:rsid w:val="00635E7C"/>
    <w:rsid w:val="00635E8F"/>
    <w:rsid w:val="00635F28"/>
    <w:rsid w:val="0063601F"/>
    <w:rsid w:val="00636136"/>
    <w:rsid w:val="00636152"/>
    <w:rsid w:val="00636396"/>
    <w:rsid w:val="006367CF"/>
    <w:rsid w:val="006369B5"/>
    <w:rsid w:val="006369C5"/>
    <w:rsid w:val="00636DEA"/>
    <w:rsid w:val="00636E2A"/>
    <w:rsid w:val="00636E5B"/>
    <w:rsid w:val="00637017"/>
    <w:rsid w:val="006371D9"/>
    <w:rsid w:val="0063720D"/>
    <w:rsid w:val="00637376"/>
    <w:rsid w:val="00637426"/>
    <w:rsid w:val="006374D3"/>
    <w:rsid w:val="006375A4"/>
    <w:rsid w:val="0063775B"/>
    <w:rsid w:val="00637A13"/>
    <w:rsid w:val="00637CDD"/>
    <w:rsid w:val="00637D2C"/>
    <w:rsid w:val="00637DE3"/>
    <w:rsid w:val="00640045"/>
    <w:rsid w:val="00640155"/>
    <w:rsid w:val="006401EB"/>
    <w:rsid w:val="0064029D"/>
    <w:rsid w:val="006402D0"/>
    <w:rsid w:val="006404AA"/>
    <w:rsid w:val="0064065F"/>
    <w:rsid w:val="0064068A"/>
    <w:rsid w:val="0064087D"/>
    <w:rsid w:val="006409B6"/>
    <w:rsid w:val="00640A0F"/>
    <w:rsid w:val="00640B3D"/>
    <w:rsid w:val="00640BF1"/>
    <w:rsid w:val="00640C80"/>
    <w:rsid w:val="00640CA7"/>
    <w:rsid w:val="00640FC7"/>
    <w:rsid w:val="00641053"/>
    <w:rsid w:val="0064105E"/>
    <w:rsid w:val="0064126D"/>
    <w:rsid w:val="0064130A"/>
    <w:rsid w:val="00641749"/>
    <w:rsid w:val="006417E2"/>
    <w:rsid w:val="00641D96"/>
    <w:rsid w:val="00641FCC"/>
    <w:rsid w:val="00641FCD"/>
    <w:rsid w:val="006424CE"/>
    <w:rsid w:val="00642641"/>
    <w:rsid w:val="00642A1E"/>
    <w:rsid w:val="00642A71"/>
    <w:rsid w:val="00642A82"/>
    <w:rsid w:val="00642C79"/>
    <w:rsid w:val="00642EB9"/>
    <w:rsid w:val="00642EBA"/>
    <w:rsid w:val="00643120"/>
    <w:rsid w:val="00643205"/>
    <w:rsid w:val="00643238"/>
    <w:rsid w:val="006432AD"/>
    <w:rsid w:val="00643416"/>
    <w:rsid w:val="006434E8"/>
    <w:rsid w:val="00643662"/>
    <w:rsid w:val="00643D3B"/>
    <w:rsid w:val="00643DD7"/>
    <w:rsid w:val="00643F83"/>
    <w:rsid w:val="00643FAF"/>
    <w:rsid w:val="00643FCC"/>
    <w:rsid w:val="0064418E"/>
    <w:rsid w:val="0064419B"/>
    <w:rsid w:val="006441AE"/>
    <w:rsid w:val="006441D7"/>
    <w:rsid w:val="00644389"/>
    <w:rsid w:val="00644428"/>
    <w:rsid w:val="006448D4"/>
    <w:rsid w:val="00644AB9"/>
    <w:rsid w:val="00644B1F"/>
    <w:rsid w:val="00644BAE"/>
    <w:rsid w:val="00644D3C"/>
    <w:rsid w:val="00644DDA"/>
    <w:rsid w:val="00644FFE"/>
    <w:rsid w:val="00645082"/>
    <w:rsid w:val="006451A9"/>
    <w:rsid w:val="006452E2"/>
    <w:rsid w:val="00645378"/>
    <w:rsid w:val="00645397"/>
    <w:rsid w:val="006455A5"/>
    <w:rsid w:val="0064585B"/>
    <w:rsid w:val="006458B3"/>
    <w:rsid w:val="00645B3A"/>
    <w:rsid w:val="00645C2F"/>
    <w:rsid w:val="00645E2C"/>
    <w:rsid w:val="006462E2"/>
    <w:rsid w:val="0064630E"/>
    <w:rsid w:val="0064644B"/>
    <w:rsid w:val="006465FD"/>
    <w:rsid w:val="00646696"/>
    <w:rsid w:val="0064687A"/>
    <w:rsid w:val="00646977"/>
    <w:rsid w:val="00646A2A"/>
    <w:rsid w:val="00646C13"/>
    <w:rsid w:val="00646DCF"/>
    <w:rsid w:val="00646E12"/>
    <w:rsid w:val="00647006"/>
    <w:rsid w:val="00647167"/>
    <w:rsid w:val="00647171"/>
    <w:rsid w:val="006473A6"/>
    <w:rsid w:val="006475BD"/>
    <w:rsid w:val="00647618"/>
    <w:rsid w:val="00647670"/>
    <w:rsid w:val="006476DA"/>
    <w:rsid w:val="00647787"/>
    <w:rsid w:val="00647855"/>
    <w:rsid w:val="00647B0A"/>
    <w:rsid w:val="00647DC4"/>
    <w:rsid w:val="00647E3B"/>
    <w:rsid w:val="006501F5"/>
    <w:rsid w:val="0065025F"/>
    <w:rsid w:val="00650272"/>
    <w:rsid w:val="00650592"/>
    <w:rsid w:val="0065069E"/>
    <w:rsid w:val="006508B9"/>
    <w:rsid w:val="00650919"/>
    <w:rsid w:val="00650972"/>
    <w:rsid w:val="0065098D"/>
    <w:rsid w:val="00650A64"/>
    <w:rsid w:val="00650C18"/>
    <w:rsid w:val="00650D3E"/>
    <w:rsid w:val="00650D9D"/>
    <w:rsid w:val="00650DC4"/>
    <w:rsid w:val="0065108D"/>
    <w:rsid w:val="006510B6"/>
    <w:rsid w:val="0065115A"/>
    <w:rsid w:val="00651250"/>
    <w:rsid w:val="0065126C"/>
    <w:rsid w:val="00651394"/>
    <w:rsid w:val="006516EB"/>
    <w:rsid w:val="00651835"/>
    <w:rsid w:val="006518DA"/>
    <w:rsid w:val="00651B54"/>
    <w:rsid w:val="00651C0C"/>
    <w:rsid w:val="00651C24"/>
    <w:rsid w:val="00651C46"/>
    <w:rsid w:val="00651E3A"/>
    <w:rsid w:val="00651EAE"/>
    <w:rsid w:val="00652142"/>
    <w:rsid w:val="006522EC"/>
    <w:rsid w:val="00652473"/>
    <w:rsid w:val="00652493"/>
    <w:rsid w:val="006525B6"/>
    <w:rsid w:val="006527FF"/>
    <w:rsid w:val="006528DC"/>
    <w:rsid w:val="00652923"/>
    <w:rsid w:val="00652A24"/>
    <w:rsid w:val="00652AD0"/>
    <w:rsid w:val="00652CF9"/>
    <w:rsid w:val="00652F91"/>
    <w:rsid w:val="00653031"/>
    <w:rsid w:val="006530DB"/>
    <w:rsid w:val="00653316"/>
    <w:rsid w:val="006533E6"/>
    <w:rsid w:val="00653808"/>
    <w:rsid w:val="00653907"/>
    <w:rsid w:val="00653958"/>
    <w:rsid w:val="00653A58"/>
    <w:rsid w:val="00653AB1"/>
    <w:rsid w:val="00653ABE"/>
    <w:rsid w:val="00653B0D"/>
    <w:rsid w:val="00653E74"/>
    <w:rsid w:val="00653F06"/>
    <w:rsid w:val="00653F5D"/>
    <w:rsid w:val="006543CB"/>
    <w:rsid w:val="006543FB"/>
    <w:rsid w:val="00654418"/>
    <w:rsid w:val="00654560"/>
    <w:rsid w:val="00654651"/>
    <w:rsid w:val="00654675"/>
    <w:rsid w:val="006547D2"/>
    <w:rsid w:val="00654941"/>
    <w:rsid w:val="006549E0"/>
    <w:rsid w:val="00654A4A"/>
    <w:rsid w:val="00654B5B"/>
    <w:rsid w:val="00654C2D"/>
    <w:rsid w:val="00654CFC"/>
    <w:rsid w:val="00654E14"/>
    <w:rsid w:val="00654EAC"/>
    <w:rsid w:val="00654FD8"/>
    <w:rsid w:val="00654FDB"/>
    <w:rsid w:val="0065506E"/>
    <w:rsid w:val="006550C7"/>
    <w:rsid w:val="0065517B"/>
    <w:rsid w:val="006552D0"/>
    <w:rsid w:val="00655773"/>
    <w:rsid w:val="006557AC"/>
    <w:rsid w:val="00655825"/>
    <w:rsid w:val="00655BD3"/>
    <w:rsid w:val="00655C89"/>
    <w:rsid w:val="00655CD5"/>
    <w:rsid w:val="00655D7A"/>
    <w:rsid w:val="00655D8C"/>
    <w:rsid w:val="00655F1D"/>
    <w:rsid w:val="00656074"/>
    <w:rsid w:val="006562BC"/>
    <w:rsid w:val="006562D2"/>
    <w:rsid w:val="00656353"/>
    <w:rsid w:val="006564AB"/>
    <w:rsid w:val="006565EA"/>
    <w:rsid w:val="006566FE"/>
    <w:rsid w:val="00656725"/>
    <w:rsid w:val="00656A8A"/>
    <w:rsid w:val="00656CE6"/>
    <w:rsid w:val="00656DA3"/>
    <w:rsid w:val="00656E3F"/>
    <w:rsid w:val="00656F1B"/>
    <w:rsid w:val="00656F1F"/>
    <w:rsid w:val="006570AE"/>
    <w:rsid w:val="006570C7"/>
    <w:rsid w:val="006571D0"/>
    <w:rsid w:val="006573C1"/>
    <w:rsid w:val="0065748D"/>
    <w:rsid w:val="00657529"/>
    <w:rsid w:val="00657AC4"/>
    <w:rsid w:val="00657C34"/>
    <w:rsid w:val="00657E06"/>
    <w:rsid w:val="00657EB0"/>
    <w:rsid w:val="0066006A"/>
    <w:rsid w:val="006602D7"/>
    <w:rsid w:val="006605B7"/>
    <w:rsid w:val="006606C2"/>
    <w:rsid w:val="0066098C"/>
    <w:rsid w:val="00660BBE"/>
    <w:rsid w:val="00660BFC"/>
    <w:rsid w:val="00660D95"/>
    <w:rsid w:val="0066103E"/>
    <w:rsid w:val="006611C3"/>
    <w:rsid w:val="00661584"/>
    <w:rsid w:val="006616D8"/>
    <w:rsid w:val="006616E0"/>
    <w:rsid w:val="00661786"/>
    <w:rsid w:val="006618FC"/>
    <w:rsid w:val="00661B3A"/>
    <w:rsid w:val="00661C22"/>
    <w:rsid w:val="00661C5A"/>
    <w:rsid w:val="00661ED9"/>
    <w:rsid w:val="00661F4E"/>
    <w:rsid w:val="00662209"/>
    <w:rsid w:val="00662543"/>
    <w:rsid w:val="00662630"/>
    <w:rsid w:val="006626F1"/>
    <w:rsid w:val="00662813"/>
    <w:rsid w:val="00662875"/>
    <w:rsid w:val="00662B03"/>
    <w:rsid w:val="00662B90"/>
    <w:rsid w:val="00662DEB"/>
    <w:rsid w:val="00663048"/>
    <w:rsid w:val="00663289"/>
    <w:rsid w:val="00663483"/>
    <w:rsid w:val="00663730"/>
    <w:rsid w:val="0066387B"/>
    <w:rsid w:val="006639FB"/>
    <w:rsid w:val="00663B5A"/>
    <w:rsid w:val="00663C66"/>
    <w:rsid w:val="00663D2B"/>
    <w:rsid w:val="00663FC7"/>
    <w:rsid w:val="0066460E"/>
    <w:rsid w:val="006646CB"/>
    <w:rsid w:val="0066478E"/>
    <w:rsid w:val="006648BA"/>
    <w:rsid w:val="00664905"/>
    <w:rsid w:val="00664AAD"/>
    <w:rsid w:val="00664AC9"/>
    <w:rsid w:val="00664C69"/>
    <w:rsid w:val="00664D45"/>
    <w:rsid w:val="00664E5C"/>
    <w:rsid w:val="006650FA"/>
    <w:rsid w:val="006651CC"/>
    <w:rsid w:val="00665245"/>
    <w:rsid w:val="0066537A"/>
    <w:rsid w:val="006653D3"/>
    <w:rsid w:val="0066543C"/>
    <w:rsid w:val="00665608"/>
    <w:rsid w:val="00665798"/>
    <w:rsid w:val="00665A18"/>
    <w:rsid w:val="00665B05"/>
    <w:rsid w:val="00665C57"/>
    <w:rsid w:val="00665CBC"/>
    <w:rsid w:val="00665F23"/>
    <w:rsid w:val="006662F6"/>
    <w:rsid w:val="00666324"/>
    <w:rsid w:val="00666439"/>
    <w:rsid w:val="006666DE"/>
    <w:rsid w:val="00666791"/>
    <w:rsid w:val="006667B6"/>
    <w:rsid w:val="006667DB"/>
    <w:rsid w:val="00666828"/>
    <w:rsid w:val="006669D0"/>
    <w:rsid w:val="00666AA5"/>
    <w:rsid w:val="00666BA8"/>
    <w:rsid w:val="00666BDB"/>
    <w:rsid w:val="00666C34"/>
    <w:rsid w:val="00666F55"/>
    <w:rsid w:val="006675B7"/>
    <w:rsid w:val="00667728"/>
    <w:rsid w:val="0066787A"/>
    <w:rsid w:val="00667A23"/>
    <w:rsid w:val="00667D1B"/>
    <w:rsid w:val="00667F0D"/>
    <w:rsid w:val="00667F39"/>
    <w:rsid w:val="00667F52"/>
    <w:rsid w:val="00667FF9"/>
    <w:rsid w:val="0067027E"/>
    <w:rsid w:val="006702D3"/>
    <w:rsid w:val="00670508"/>
    <w:rsid w:val="00670558"/>
    <w:rsid w:val="00670585"/>
    <w:rsid w:val="006705D6"/>
    <w:rsid w:val="006707BA"/>
    <w:rsid w:val="006707F0"/>
    <w:rsid w:val="00670957"/>
    <w:rsid w:val="0067099D"/>
    <w:rsid w:val="00670BBB"/>
    <w:rsid w:val="00670C16"/>
    <w:rsid w:val="00670C1F"/>
    <w:rsid w:val="00670C9B"/>
    <w:rsid w:val="00670D7B"/>
    <w:rsid w:val="00670E1C"/>
    <w:rsid w:val="00670F73"/>
    <w:rsid w:val="00671018"/>
    <w:rsid w:val="006711A4"/>
    <w:rsid w:val="0067154B"/>
    <w:rsid w:val="006716FA"/>
    <w:rsid w:val="00671727"/>
    <w:rsid w:val="00671779"/>
    <w:rsid w:val="00671875"/>
    <w:rsid w:val="00671C31"/>
    <w:rsid w:val="00671CBB"/>
    <w:rsid w:val="00671D22"/>
    <w:rsid w:val="00671DB1"/>
    <w:rsid w:val="00671E24"/>
    <w:rsid w:val="006720E5"/>
    <w:rsid w:val="00672132"/>
    <w:rsid w:val="00672296"/>
    <w:rsid w:val="00672361"/>
    <w:rsid w:val="00672402"/>
    <w:rsid w:val="006724CF"/>
    <w:rsid w:val="00672523"/>
    <w:rsid w:val="006725CE"/>
    <w:rsid w:val="006725E3"/>
    <w:rsid w:val="0067278D"/>
    <w:rsid w:val="006727F6"/>
    <w:rsid w:val="00672949"/>
    <w:rsid w:val="0067297F"/>
    <w:rsid w:val="006729E3"/>
    <w:rsid w:val="006729EB"/>
    <w:rsid w:val="00672A79"/>
    <w:rsid w:val="00672AD6"/>
    <w:rsid w:val="00672B7E"/>
    <w:rsid w:val="00672BC7"/>
    <w:rsid w:val="00672E89"/>
    <w:rsid w:val="00672FBD"/>
    <w:rsid w:val="00672FBE"/>
    <w:rsid w:val="00673127"/>
    <w:rsid w:val="00673195"/>
    <w:rsid w:val="00673397"/>
    <w:rsid w:val="00673464"/>
    <w:rsid w:val="00673732"/>
    <w:rsid w:val="00673A64"/>
    <w:rsid w:val="00673C74"/>
    <w:rsid w:val="00673CF1"/>
    <w:rsid w:val="00673EE1"/>
    <w:rsid w:val="006740CE"/>
    <w:rsid w:val="00674411"/>
    <w:rsid w:val="006746D7"/>
    <w:rsid w:val="00674712"/>
    <w:rsid w:val="00674791"/>
    <w:rsid w:val="00674848"/>
    <w:rsid w:val="00674B88"/>
    <w:rsid w:val="00674BE9"/>
    <w:rsid w:val="00674D29"/>
    <w:rsid w:val="00674E62"/>
    <w:rsid w:val="00674FAC"/>
    <w:rsid w:val="00674FD0"/>
    <w:rsid w:val="0067514E"/>
    <w:rsid w:val="0067525E"/>
    <w:rsid w:val="006752E7"/>
    <w:rsid w:val="0067579A"/>
    <w:rsid w:val="00675958"/>
    <w:rsid w:val="00675B15"/>
    <w:rsid w:val="00675C32"/>
    <w:rsid w:val="00675D49"/>
    <w:rsid w:val="00675E57"/>
    <w:rsid w:val="00675F7E"/>
    <w:rsid w:val="00676015"/>
    <w:rsid w:val="0067601B"/>
    <w:rsid w:val="00676063"/>
    <w:rsid w:val="006760E7"/>
    <w:rsid w:val="0067629E"/>
    <w:rsid w:val="0067640C"/>
    <w:rsid w:val="006766A8"/>
    <w:rsid w:val="0067696A"/>
    <w:rsid w:val="00676BB9"/>
    <w:rsid w:val="00676CC8"/>
    <w:rsid w:val="00676D7F"/>
    <w:rsid w:val="00676DD3"/>
    <w:rsid w:val="00676E6A"/>
    <w:rsid w:val="00677010"/>
    <w:rsid w:val="00677084"/>
    <w:rsid w:val="0067729D"/>
    <w:rsid w:val="00677465"/>
    <w:rsid w:val="006774CE"/>
    <w:rsid w:val="006775CE"/>
    <w:rsid w:val="006777B8"/>
    <w:rsid w:val="0067783B"/>
    <w:rsid w:val="00677902"/>
    <w:rsid w:val="00677C10"/>
    <w:rsid w:val="00677F15"/>
    <w:rsid w:val="00680168"/>
    <w:rsid w:val="00680279"/>
    <w:rsid w:val="006802E3"/>
    <w:rsid w:val="0068035C"/>
    <w:rsid w:val="0068055B"/>
    <w:rsid w:val="00680791"/>
    <w:rsid w:val="00680956"/>
    <w:rsid w:val="006809D7"/>
    <w:rsid w:val="00680A69"/>
    <w:rsid w:val="00680B02"/>
    <w:rsid w:val="00680C85"/>
    <w:rsid w:val="00680D53"/>
    <w:rsid w:val="00680D99"/>
    <w:rsid w:val="00680DF1"/>
    <w:rsid w:val="00680EB0"/>
    <w:rsid w:val="00681408"/>
    <w:rsid w:val="00681434"/>
    <w:rsid w:val="006815FF"/>
    <w:rsid w:val="00681625"/>
    <w:rsid w:val="006818A8"/>
    <w:rsid w:val="0068195F"/>
    <w:rsid w:val="00681990"/>
    <w:rsid w:val="00681B0D"/>
    <w:rsid w:val="00681E32"/>
    <w:rsid w:val="00681E97"/>
    <w:rsid w:val="00681F06"/>
    <w:rsid w:val="006820EE"/>
    <w:rsid w:val="0068211D"/>
    <w:rsid w:val="006824F9"/>
    <w:rsid w:val="006825BD"/>
    <w:rsid w:val="006828E5"/>
    <w:rsid w:val="00682A4B"/>
    <w:rsid w:val="00682B3E"/>
    <w:rsid w:val="00682CCC"/>
    <w:rsid w:val="00682D40"/>
    <w:rsid w:val="00682E42"/>
    <w:rsid w:val="00682EB5"/>
    <w:rsid w:val="00682FAA"/>
    <w:rsid w:val="00683131"/>
    <w:rsid w:val="006831F0"/>
    <w:rsid w:val="00683232"/>
    <w:rsid w:val="006832D4"/>
    <w:rsid w:val="00683471"/>
    <w:rsid w:val="006834F9"/>
    <w:rsid w:val="00683663"/>
    <w:rsid w:val="0068377E"/>
    <w:rsid w:val="006837EB"/>
    <w:rsid w:val="006838A4"/>
    <w:rsid w:val="0068391F"/>
    <w:rsid w:val="00683A08"/>
    <w:rsid w:val="00683B81"/>
    <w:rsid w:val="00683BBC"/>
    <w:rsid w:val="00683D75"/>
    <w:rsid w:val="00683DD2"/>
    <w:rsid w:val="00683ECF"/>
    <w:rsid w:val="00683F28"/>
    <w:rsid w:val="0068401B"/>
    <w:rsid w:val="0068406C"/>
    <w:rsid w:val="00684073"/>
    <w:rsid w:val="00684137"/>
    <w:rsid w:val="00684390"/>
    <w:rsid w:val="006844B2"/>
    <w:rsid w:val="0068450F"/>
    <w:rsid w:val="00684545"/>
    <w:rsid w:val="0068460B"/>
    <w:rsid w:val="00684767"/>
    <w:rsid w:val="00684817"/>
    <w:rsid w:val="00684841"/>
    <w:rsid w:val="006849E8"/>
    <w:rsid w:val="00684A1E"/>
    <w:rsid w:val="00684EBE"/>
    <w:rsid w:val="00684F62"/>
    <w:rsid w:val="00685181"/>
    <w:rsid w:val="00685490"/>
    <w:rsid w:val="00685534"/>
    <w:rsid w:val="0068563A"/>
    <w:rsid w:val="006856CD"/>
    <w:rsid w:val="006857CF"/>
    <w:rsid w:val="006858AB"/>
    <w:rsid w:val="006859BD"/>
    <w:rsid w:val="00685A20"/>
    <w:rsid w:val="00685A53"/>
    <w:rsid w:val="00685B0F"/>
    <w:rsid w:val="00685BA8"/>
    <w:rsid w:val="00685CD5"/>
    <w:rsid w:val="00685D3C"/>
    <w:rsid w:val="00685FC8"/>
    <w:rsid w:val="00686041"/>
    <w:rsid w:val="0068641C"/>
    <w:rsid w:val="00686437"/>
    <w:rsid w:val="00686455"/>
    <w:rsid w:val="006866AB"/>
    <w:rsid w:val="006866C7"/>
    <w:rsid w:val="00686938"/>
    <w:rsid w:val="006869EC"/>
    <w:rsid w:val="00686D17"/>
    <w:rsid w:val="00686DD2"/>
    <w:rsid w:val="00686FE2"/>
    <w:rsid w:val="00687040"/>
    <w:rsid w:val="006871A4"/>
    <w:rsid w:val="0068724F"/>
    <w:rsid w:val="00687433"/>
    <w:rsid w:val="0068760C"/>
    <w:rsid w:val="0068781E"/>
    <w:rsid w:val="006878FE"/>
    <w:rsid w:val="00687955"/>
    <w:rsid w:val="0068796D"/>
    <w:rsid w:val="00687BCF"/>
    <w:rsid w:val="00687BE9"/>
    <w:rsid w:val="00687CD9"/>
    <w:rsid w:val="00687CEE"/>
    <w:rsid w:val="00687F23"/>
    <w:rsid w:val="00687F6D"/>
    <w:rsid w:val="00690112"/>
    <w:rsid w:val="0069022F"/>
    <w:rsid w:val="006903BB"/>
    <w:rsid w:val="006907E5"/>
    <w:rsid w:val="00690809"/>
    <w:rsid w:val="00690884"/>
    <w:rsid w:val="006908F7"/>
    <w:rsid w:val="00690920"/>
    <w:rsid w:val="00690C22"/>
    <w:rsid w:val="00690C9D"/>
    <w:rsid w:val="0069115C"/>
    <w:rsid w:val="0069122A"/>
    <w:rsid w:val="006912D3"/>
    <w:rsid w:val="006914B8"/>
    <w:rsid w:val="006914F4"/>
    <w:rsid w:val="00691574"/>
    <w:rsid w:val="0069162C"/>
    <w:rsid w:val="00691632"/>
    <w:rsid w:val="00691775"/>
    <w:rsid w:val="006918CA"/>
    <w:rsid w:val="006918D3"/>
    <w:rsid w:val="0069201B"/>
    <w:rsid w:val="006920DB"/>
    <w:rsid w:val="00692162"/>
    <w:rsid w:val="006921BB"/>
    <w:rsid w:val="00692345"/>
    <w:rsid w:val="00692567"/>
    <w:rsid w:val="0069281F"/>
    <w:rsid w:val="00692A8D"/>
    <w:rsid w:val="00692B50"/>
    <w:rsid w:val="00692BDD"/>
    <w:rsid w:val="00692D79"/>
    <w:rsid w:val="00692D91"/>
    <w:rsid w:val="00692F36"/>
    <w:rsid w:val="006932A3"/>
    <w:rsid w:val="00693379"/>
    <w:rsid w:val="00693430"/>
    <w:rsid w:val="00693451"/>
    <w:rsid w:val="006938EC"/>
    <w:rsid w:val="0069393C"/>
    <w:rsid w:val="00693A59"/>
    <w:rsid w:val="00693B5F"/>
    <w:rsid w:val="00693B84"/>
    <w:rsid w:val="00693C79"/>
    <w:rsid w:val="00693CE5"/>
    <w:rsid w:val="00693D37"/>
    <w:rsid w:val="00693E12"/>
    <w:rsid w:val="00693E53"/>
    <w:rsid w:val="00693F03"/>
    <w:rsid w:val="00694210"/>
    <w:rsid w:val="00694411"/>
    <w:rsid w:val="006944C6"/>
    <w:rsid w:val="0069460A"/>
    <w:rsid w:val="006946FB"/>
    <w:rsid w:val="006947EC"/>
    <w:rsid w:val="0069480C"/>
    <w:rsid w:val="00694934"/>
    <w:rsid w:val="00694985"/>
    <w:rsid w:val="006949C9"/>
    <w:rsid w:val="00694A2D"/>
    <w:rsid w:val="00694B6C"/>
    <w:rsid w:val="00694B99"/>
    <w:rsid w:val="00694ECF"/>
    <w:rsid w:val="0069508F"/>
    <w:rsid w:val="006951F6"/>
    <w:rsid w:val="0069521D"/>
    <w:rsid w:val="00695397"/>
    <w:rsid w:val="006958CA"/>
    <w:rsid w:val="00695AD9"/>
    <w:rsid w:val="00695BBA"/>
    <w:rsid w:val="00695D6F"/>
    <w:rsid w:val="00695F6C"/>
    <w:rsid w:val="00695F91"/>
    <w:rsid w:val="0069601B"/>
    <w:rsid w:val="00696211"/>
    <w:rsid w:val="006962E8"/>
    <w:rsid w:val="00696392"/>
    <w:rsid w:val="00696454"/>
    <w:rsid w:val="006964ED"/>
    <w:rsid w:val="00696628"/>
    <w:rsid w:val="00696689"/>
    <w:rsid w:val="006966B6"/>
    <w:rsid w:val="00696775"/>
    <w:rsid w:val="006969E5"/>
    <w:rsid w:val="00696AB9"/>
    <w:rsid w:val="00696B34"/>
    <w:rsid w:val="00696C3E"/>
    <w:rsid w:val="00696DC4"/>
    <w:rsid w:val="00696E5C"/>
    <w:rsid w:val="00696EB5"/>
    <w:rsid w:val="00696F19"/>
    <w:rsid w:val="0069700A"/>
    <w:rsid w:val="0069702F"/>
    <w:rsid w:val="00697514"/>
    <w:rsid w:val="00697BD4"/>
    <w:rsid w:val="006A01E2"/>
    <w:rsid w:val="006A0294"/>
    <w:rsid w:val="006A040E"/>
    <w:rsid w:val="006A042F"/>
    <w:rsid w:val="006A057B"/>
    <w:rsid w:val="006A0583"/>
    <w:rsid w:val="006A06F7"/>
    <w:rsid w:val="006A0930"/>
    <w:rsid w:val="006A0989"/>
    <w:rsid w:val="006A0B93"/>
    <w:rsid w:val="006A0D09"/>
    <w:rsid w:val="006A0D8B"/>
    <w:rsid w:val="006A0DC0"/>
    <w:rsid w:val="006A0E22"/>
    <w:rsid w:val="006A0E87"/>
    <w:rsid w:val="006A0F1A"/>
    <w:rsid w:val="006A10E6"/>
    <w:rsid w:val="006A111A"/>
    <w:rsid w:val="006A1183"/>
    <w:rsid w:val="006A12FE"/>
    <w:rsid w:val="006A13B0"/>
    <w:rsid w:val="006A14AF"/>
    <w:rsid w:val="006A16F2"/>
    <w:rsid w:val="006A17E4"/>
    <w:rsid w:val="006A19C6"/>
    <w:rsid w:val="006A1C1D"/>
    <w:rsid w:val="006A1CAE"/>
    <w:rsid w:val="006A1DAF"/>
    <w:rsid w:val="006A1DCA"/>
    <w:rsid w:val="006A1DEF"/>
    <w:rsid w:val="006A1EA2"/>
    <w:rsid w:val="006A2095"/>
    <w:rsid w:val="006A2709"/>
    <w:rsid w:val="006A2717"/>
    <w:rsid w:val="006A27C7"/>
    <w:rsid w:val="006A28B9"/>
    <w:rsid w:val="006A2E29"/>
    <w:rsid w:val="006A2F0E"/>
    <w:rsid w:val="006A31C3"/>
    <w:rsid w:val="006A31E0"/>
    <w:rsid w:val="006A33AB"/>
    <w:rsid w:val="006A345C"/>
    <w:rsid w:val="006A34F1"/>
    <w:rsid w:val="006A350D"/>
    <w:rsid w:val="006A351A"/>
    <w:rsid w:val="006A35AD"/>
    <w:rsid w:val="006A38BD"/>
    <w:rsid w:val="006A3AE8"/>
    <w:rsid w:val="006A3B1B"/>
    <w:rsid w:val="006A3B76"/>
    <w:rsid w:val="006A3E16"/>
    <w:rsid w:val="006A4121"/>
    <w:rsid w:val="006A438B"/>
    <w:rsid w:val="006A4517"/>
    <w:rsid w:val="006A490A"/>
    <w:rsid w:val="006A4A66"/>
    <w:rsid w:val="006A4A9B"/>
    <w:rsid w:val="006A4B2A"/>
    <w:rsid w:val="006A4D16"/>
    <w:rsid w:val="006A4D5E"/>
    <w:rsid w:val="006A4EE8"/>
    <w:rsid w:val="006A4F51"/>
    <w:rsid w:val="006A5063"/>
    <w:rsid w:val="006A50B7"/>
    <w:rsid w:val="006A50DD"/>
    <w:rsid w:val="006A5201"/>
    <w:rsid w:val="006A5308"/>
    <w:rsid w:val="006A55AC"/>
    <w:rsid w:val="006A55D5"/>
    <w:rsid w:val="006A55FF"/>
    <w:rsid w:val="006A5646"/>
    <w:rsid w:val="006A57D0"/>
    <w:rsid w:val="006A5ABE"/>
    <w:rsid w:val="006A5BB9"/>
    <w:rsid w:val="006A615B"/>
    <w:rsid w:val="006A61A8"/>
    <w:rsid w:val="006A62C8"/>
    <w:rsid w:val="006A6584"/>
    <w:rsid w:val="006A6747"/>
    <w:rsid w:val="006A68CE"/>
    <w:rsid w:val="006A6A10"/>
    <w:rsid w:val="006A6E89"/>
    <w:rsid w:val="006A7021"/>
    <w:rsid w:val="006A7039"/>
    <w:rsid w:val="006A7069"/>
    <w:rsid w:val="006A7090"/>
    <w:rsid w:val="006A754F"/>
    <w:rsid w:val="006A7640"/>
    <w:rsid w:val="006A76A7"/>
    <w:rsid w:val="006A7A2C"/>
    <w:rsid w:val="006A7C18"/>
    <w:rsid w:val="006B0270"/>
    <w:rsid w:val="006B034F"/>
    <w:rsid w:val="006B03E1"/>
    <w:rsid w:val="006B05FC"/>
    <w:rsid w:val="006B067C"/>
    <w:rsid w:val="006B072A"/>
    <w:rsid w:val="006B078B"/>
    <w:rsid w:val="006B0967"/>
    <w:rsid w:val="006B0D62"/>
    <w:rsid w:val="006B0D7B"/>
    <w:rsid w:val="006B0F39"/>
    <w:rsid w:val="006B103C"/>
    <w:rsid w:val="006B10BF"/>
    <w:rsid w:val="006B12AF"/>
    <w:rsid w:val="006B163D"/>
    <w:rsid w:val="006B172C"/>
    <w:rsid w:val="006B1738"/>
    <w:rsid w:val="006B182E"/>
    <w:rsid w:val="006B185B"/>
    <w:rsid w:val="006B1868"/>
    <w:rsid w:val="006B19AB"/>
    <w:rsid w:val="006B1BD7"/>
    <w:rsid w:val="006B1BF9"/>
    <w:rsid w:val="006B1CD3"/>
    <w:rsid w:val="006B1F5C"/>
    <w:rsid w:val="006B1F9F"/>
    <w:rsid w:val="006B1FCB"/>
    <w:rsid w:val="006B2120"/>
    <w:rsid w:val="006B22AA"/>
    <w:rsid w:val="006B22AC"/>
    <w:rsid w:val="006B246B"/>
    <w:rsid w:val="006B24DF"/>
    <w:rsid w:val="006B2588"/>
    <w:rsid w:val="006B260D"/>
    <w:rsid w:val="006B262D"/>
    <w:rsid w:val="006B264D"/>
    <w:rsid w:val="006B2652"/>
    <w:rsid w:val="006B26B0"/>
    <w:rsid w:val="006B272B"/>
    <w:rsid w:val="006B27D2"/>
    <w:rsid w:val="006B2DE3"/>
    <w:rsid w:val="006B2EE5"/>
    <w:rsid w:val="006B2FB7"/>
    <w:rsid w:val="006B303C"/>
    <w:rsid w:val="006B3166"/>
    <w:rsid w:val="006B356B"/>
    <w:rsid w:val="006B364E"/>
    <w:rsid w:val="006B365D"/>
    <w:rsid w:val="006B377D"/>
    <w:rsid w:val="006B37D1"/>
    <w:rsid w:val="006B382A"/>
    <w:rsid w:val="006B38D2"/>
    <w:rsid w:val="006B39BC"/>
    <w:rsid w:val="006B3B0E"/>
    <w:rsid w:val="006B3CEF"/>
    <w:rsid w:val="006B406F"/>
    <w:rsid w:val="006B42E2"/>
    <w:rsid w:val="006B446C"/>
    <w:rsid w:val="006B4A64"/>
    <w:rsid w:val="006B4B93"/>
    <w:rsid w:val="006B4BBE"/>
    <w:rsid w:val="006B4F33"/>
    <w:rsid w:val="006B511A"/>
    <w:rsid w:val="006B516D"/>
    <w:rsid w:val="006B556C"/>
    <w:rsid w:val="006B5629"/>
    <w:rsid w:val="006B5854"/>
    <w:rsid w:val="006B5A1D"/>
    <w:rsid w:val="006B5A80"/>
    <w:rsid w:val="006B5B74"/>
    <w:rsid w:val="006B5D51"/>
    <w:rsid w:val="006B5F8A"/>
    <w:rsid w:val="006B6017"/>
    <w:rsid w:val="006B627F"/>
    <w:rsid w:val="006B62D7"/>
    <w:rsid w:val="006B63A8"/>
    <w:rsid w:val="006B65A7"/>
    <w:rsid w:val="006B6632"/>
    <w:rsid w:val="006B6674"/>
    <w:rsid w:val="006B6822"/>
    <w:rsid w:val="006B6951"/>
    <w:rsid w:val="006B6A36"/>
    <w:rsid w:val="006B6B05"/>
    <w:rsid w:val="006B6B13"/>
    <w:rsid w:val="006B6B1A"/>
    <w:rsid w:val="006B6B54"/>
    <w:rsid w:val="006B6E43"/>
    <w:rsid w:val="006B6EFC"/>
    <w:rsid w:val="006B71A1"/>
    <w:rsid w:val="006B7249"/>
    <w:rsid w:val="006B7557"/>
    <w:rsid w:val="006B7601"/>
    <w:rsid w:val="006B7690"/>
    <w:rsid w:val="006B7851"/>
    <w:rsid w:val="006B78D0"/>
    <w:rsid w:val="006B7AA8"/>
    <w:rsid w:val="006B7BA9"/>
    <w:rsid w:val="006B7F3C"/>
    <w:rsid w:val="006C0193"/>
    <w:rsid w:val="006C0554"/>
    <w:rsid w:val="006C0638"/>
    <w:rsid w:val="006C08C5"/>
    <w:rsid w:val="006C08E5"/>
    <w:rsid w:val="006C097E"/>
    <w:rsid w:val="006C09D0"/>
    <w:rsid w:val="006C0A09"/>
    <w:rsid w:val="006C0B04"/>
    <w:rsid w:val="006C0C2F"/>
    <w:rsid w:val="006C0D08"/>
    <w:rsid w:val="006C0ED8"/>
    <w:rsid w:val="006C0EEF"/>
    <w:rsid w:val="006C0F0C"/>
    <w:rsid w:val="006C1274"/>
    <w:rsid w:val="006C1316"/>
    <w:rsid w:val="006C1342"/>
    <w:rsid w:val="006C1355"/>
    <w:rsid w:val="006C1485"/>
    <w:rsid w:val="006C14B0"/>
    <w:rsid w:val="006C16C2"/>
    <w:rsid w:val="006C1BAE"/>
    <w:rsid w:val="006C1D52"/>
    <w:rsid w:val="006C1E76"/>
    <w:rsid w:val="006C2063"/>
    <w:rsid w:val="006C2097"/>
    <w:rsid w:val="006C2223"/>
    <w:rsid w:val="006C2278"/>
    <w:rsid w:val="006C2432"/>
    <w:rsid w:val="006C2454"/>
    <w:rsid w:val="006C24B2"/>
    <w:rsid w:val="006C24DF"/>
    <w:rsid w:val="006C2555"/>
    <w:rsid w:val="006C257E"/>
    <w:rsid w:val="006C25A9"/>
    <w:rsid w:val="006C2634"/>
    <w:rsid w:val="006C2724"/>
    <w:rsid w:val="006C2815"/>
    <w:rsid w:val="006C2960"/>
    <w:rsid w:val="006C2C47"/>
    <w:rsid w:val="006C2D0C"/>
    <w:rsid w:val="006C2FD4"/>
    <w:rsid w:val="006C30BA"/>
    <w:rsid w:val="006C30C4"/>
    <w:rsid w:val="006C3352"/>
    <w:rsid w:val="006C35EA"/>
    <w:rsid w:val="006C36D5"/>
    <w:rsid w:val="006C3866"/>
    <w:rsid w:val="006C38A9"/>
    <w:rsid w:val="006C390D"/>
    <w:rsid w:val="006C3F26"/>
    <w:rsid w:val="006C4312"/>
    <w:rsid w:val="006C43EA"/>
    <w:rsid w:val="006C4403"/>
    <w:rsid w:val="006C4444"/>
    <w:rsid w:val="006C4484"/>
    <w:rsid w:val="006C46DB"/>
    <w:rsid w:val="006C49AE"/>
    <w:rsid w:val="006C4A62"/>
    <w:rsid w:val="006C4ADB"/>
    <w:rsid w:val="006C4AF4"/>
    <w:rsid w:val="006C4C03"/>
    <w:rsid w:val="006C4C82"/>
    <w:rsid w:val="006C503D"/>
    <w:rsid w:val="006C506F"/>
    <w:rsid w:val="006C50BD"/>
    <w:rsid w:val="006C52C3"/>
    <w:rsid w:val="006C57F1"/>
    <w:rsid w:val="006C59C7"/>
    <w:rsid w:val="006C5AC0"/>
    <w:rsid w:val="006C5BDB"/>
    <w:rsid w:val="006C5C51"/>
    <w:rsid w:val="006C5CFA"/>
    <w:rsid w:val="006C5F9F"/>
    <w:rsid w:val="006C6074"/>
    <w:rsid w:val="006C610E"/>
    <w:rsid w:val="006C6301"/>
    <w:rsid w:val="006C63F5"/>
    <w:rsid w:val="006C643B"/>
    <w:rsid w:val="006C659B"/>
    <w:rsid w:val="006C6603"/>
    <w:rsid w:val="006C66C1"/>
    <w:rsid w:val="006C66EE"/>
    <w:rsid w:val="006C6CE9"/>
    <w:rsid w:val="006C6D56"/>
    <w:rsid w:val="006C6D8B"/>
    <w:rsid w:val="006C6EC2"/>
    <w:rsid w:val="006C6ED6"/>
    <w:rsid w:val="006C7031"/>
    <w:rsid w:val="006C7131"/>
    <w:rsid w:val="006C71D1"/>
    <w:rsid w:val="006C736C"/>
    <w:rsid w:val="006C7392"/>
    <w:rsid w:val="006C74F4"/>
    <w:rsid w:val="006C76A8"/>
    <w:rsid w:val="006C78B4"/>
    <w:rsid w:val="006C7AB2"/>
    <w:rsid w:val="006C7B70"/>
    <w:rsid w:val="006C7C6F"/>
    <w:rsid w:val="006C7CD2"/>
    <w:rsid w:val="006C7E20"/>
    <w:rsid w:val="006D0109"/>
    <w:rsid w:val="006D017C"/>
    <w:rsid w:val="006D041B"/>
    <w:rsid w:val="006D0658"/>
    <w:rsid w:val="006D065D"/>
    <w:rsid w:val="006D0741"/>
    <w:rsid w:val="006D0877"/>
    <w:rsid w:val="006D095B"/>
    <w:rsid w:val="006D09A2"/>
    <w:rsid w:val="006D0C1D"/>
    <w:rsid w:val="006D0CAB"/>
    <w:rsid w:val="006D0CD5"/>
    <w:rsid w:val="006D0DE0"/>
    <w:rsid w:val="006D0E11"/>
    <w:rsid w:val="006D0F7F"/>
    <w:rsid w:val="006D10A6"/>
    <w:rsid w:val="006D1185"/>
    <w:rsid w:val="006D120D"/>
    <w:rsid w:val="006D1457"/>
    <w:rsid w:val="006D162F"/>
    <w:rsid w:val="006D1779"/>
    <w:rsid w:val="006D1A56"/>
    <w:rsid w:val="006D1E78"/>
    <w:rsid w:val="006D1ECE"/>
    <w:rsid w:val="006D209F"/>
    <w:rsid w:val="006D21C8"/>
    <w:rsid w:val="006D2201"/>
    <w:rsid w:val="006D22B1"/>
    <w:rsid w:val="006D269B"/>
    <w:rsid w:val="006D271C"/>
    <w:rsid w:val="006D28DB"/>
    <w:rsid w:val="006D2B7E"/>
    <w:rsid w:val="006D2CBC"/>
    <w:rsid w:val="006D3078"/>
    <w:rsid w:val="006D30AD"/>
    <w:rsid w:val="006D3140"/>
    <w:rsid w:val="006D33D8"/>
    <w:rsid w:val="006D38BD"/>
    <w:rsid w:val="006D38E9"/>
    <w:rsid w:val="006D3A2E"/>
    <w:rsid w:val="006D3B26"/>
    <w:rsid w:val="006D3B97"/>
    <w:rsid w:val="006D3D6B"/>
    <w:rsid w:val="006D3EFF"/>
    <w:rsid w:val="006D3F2F"/>
    <w:rsid w:val="006D3F70"/>
    <w:rsid w:val="006D4108"/>
    <w:rsid w:val="006D41C3"/>
    <w:rsid w:val="006D4775"/>
    <w:rsid w:val="006D4B34"/>
    <w:rsid w:val="006D4C6D"/>
    <w:rsid w:val="006D4CC0"/>
    <w:rsid w:val="006D4CF8"/>
    <w:rsid w:val="006D4D27"/>
    <w:rsid w:val="006D4D85"/>
    <w:rsid w:val="006D4F09"/>
    <w:rsid w:val="006D4F35"/>
    <w:rsid w:val="006D50FC"/>
    <w:rsid w:val="006D5115"/>
    <w:rsid w:val="006D51B8"/>
    <w:rsid w:val="006D52AB"/>
    <w:rsid w:val="006D5A39"/>
    <w:rsid w:val="006D5DED"/>
    <w:rsid w:val="006D5E02"/>
    <w:rsid w:val="006D5F4F"/>
    <w:rsid w:val="006D6095"/>
    <w:rsid w:val="006D6A75"/>
    <w:rsid w:val="006D6AB7"/>
    <w:rsid w:val="006D6B63"/>
    <w:rsid w:val="006D6C5F"/>
    <w:rsid w:val="006D6CF8"/>
    <w:rsid w:val="006D6DA0"/>
    <w:rsid w:val="006D720E"/>
    <w:rsid w:val="006D76B1"/>
    <w:rsid w:val="006D772E"/>
    <w:rsid w:val="006D78B1"/>
    <w:rsid w:val="006D78B2"/>
    <w:rsid w:val="006D79E9"/>
    <w:rsid w:val="006D7DE1"/>
    <w:rsid w:val="006D7E7C"/>
    <w:rsid w:val="006E0202"/>
    <w:rsid w:val="006E029F"/>
    <w:rsid w:val="006E0328"/>
    <w:rsid w:val="006E0374"/>
    <w:rsid w:val="006E0447"/>
    <w:rsid w:val="006E054F"/>
    <w:rsid w:val="006E07BD"/>
    <w:rsid w:val="006E083F"/>
    <w:rsid w:val="006E08DC"/>
    <w:rsid w:val="006E0A0A"/>
    <w:rsid w:val="006E0A54"/>
    <w:rsid w:val="006E0B72"/>
    <w:rsid w:val="006E0F0C"/>
    <w:rsid w:val="006E0F20"/>
    <w:rsid w:val="006E100D"/>
    <w:rsid w:val="006E1022"/>
    <w:rsid w:val="006E10EF"/>
    <w:rsid w:val="006E1101"/>
    <w:rsid w:val="006E125A"/>
    <w:rsid w:val="006E1666"/>
    <w:rsid w:val="006E169B"/>
    <w:rsid w:val="006E16B0"/>
    <w:rsid w:val="006E178C"/>
    <w:rsid w:val="006E17D2"/>
    <w:rsid w:val="006E1A66"/>
    <w:rsid w:val="006E1C8A"/>
    <w:rsid w:val="006E1E16"/>
    <w:rsid w:val="006E1EB2"/>
    <w:rsid w:val="006E23F5"/>
    <w:rsid w:val="006E25C3"/>
    <w:rsid w:val="006E2621"/>
    <w:rsid w:val="006E2717"/>
    <w:rsid w:val="006E2751"/>
    <w:rsid w:val="006E27F2"/>
    <w:rsid w:val="006E27FD"/>
    <w:rsid w:val="006E282B"/>
    <w:rsid w:val="006E28BE"/>
    <w:rsid w:val="006E2A77"/>
    <w:rsid w:val="006E2C27"/>
    <w:rsid w:val="006E2C43"/>
    <w:rsid w:val="006E2CAA"/>
    <w:rsid w:val="006E2E4C"/>
    <w:rsid w:val="006E3135"/>
    <w:rsid w:val="006E323D"/>
    <w:rsid w:val="006E349A"/>
    <w:rsid w:val="006E34D0"/>
    <w:rsid w:val="006E3536"/>
    <w:rsid w:val="006E355E"/>
    <w:rsid w:val="006E36EF"/>
    <w:rsid w:val="006E37CD"/>
    <w:rsid w:val="006E38AB"/>
    <w:rsid w:val="006E38AC"/>
    <w:rsid w:val="006E38BA"/>
    <w:rsid w:val="006E3AF7"/>
    <w:rsid w:val="006E3D79"/>
    <w:rsid w:val="006E3E40"/>
    <w:rsid w:val="006E3F73"/>
    <w:rsid w:val="006E3F7B"/>
    <w:rsid w:val="006E3FFA"/>
    <w:rsid w:val="006E40D1"/>
    <w:rsid w:val="006E4256"/>
    <w:rsid w:val="006E429D"/>
    <w:rsid w:val="006E437F"/>
    <w:rsid w:val="006E43EC"/>
    <w:rsid w:val="006E4437"/>
    <w:rsid w:val="006E44CA"/>
    <w:rsid w:val="006E458D"/>
    <w:rsid w:val="006E458E"/>
    <w:rsid w:val="006E4666"/>
    <w:rsid w:val="006E4695"/>
    <w:rsid w:val="006E4AD9"/>
    <w:rsid w:val="006E4B62"/>
    <w:rsid w:val="006E4C9F"/>
    <w:rsid w:val="006E4D2E"/>
    <w:rsid w:val="006E53C6"/>
    <w:rsid w:val="006E541E"/>
    <w:rsid w:val="006E5548"/>
    <w:rsid w:val="006E55B3"/>
    <w:rsid w:val="006E55C8"/>
    <w:rsid w:val="006E5866"/>
    <w:rsid w:val="006E5AF3"/>
    <w:rsid w:val="006E5B19"/>
    <w:rsid w:val="006E5BB2"/>
    <w:rsid w:val="006E5E20"/>
    <w:rsid w:val="006E6037"/>
    <w:rsid w:val="006E6549"/>
    <w:rsid w:val="006E655A"/>
    <w:rsid w:val="006E67BB"/>
    <w:rsid w:val="006E6834"/>
    <w:rsid w:val="006E6897"/>
    <w:rsid w:val="006E6924"/>
    <w:rsid w:val="006E69A4"/>
    <w:rsid w:val="006E6A31"/>
    <w:rsid w:val="006E6AC8"/>
    <w:rsid w:val="006E6BED"/>
    <w:rsid w:val="006E6CFF"/>
    <w:rsid w:val="006E6D01"/>
    <w:rsid w:val="006E6D49"/>
    <w:rsid w:val="006E6EDD"/>
    <w:rsid w:val="006E7005"/>
    <w:rsid w:val="006E7049"/>
    <w:rsid w:val="006E70D6"/>
    <w:rsid w:val="006E7197"/>
    <w:rsid w:val="006E7270"/>
    <w:rsid w:val="006E7454"/>
    <w:rsid w:val="006E74A7"/>
    <w:rsid w:val="006E74C2"/>
    <w:rsid w:val="006E74CF"/>
    <w:rsid w:val="006E76F1"/>
    <w:rsid w:val="006E776B"/>
    <w:rsid w:val="006E7A2F"/>
    <w:rsid w:val="006E7DF3"/>
    <w:rsid w:val="006E7F91"/>
    <w:rsid w:val="006F00D8"/>
    <w:rsid w:val="006F02B1"/>
    <w:rsid w:val="006F0410"/>
    <w:rsid w:val="006F0531"/>
    <w:rsid w:val="006F0646"/>
    <w:rsid w:val="006F0661"/>
    <w:rsid w:val="006F087A"/>
    <w:rsid w:val="006F09DB"/>
    <w:rsid w:val="006F0F12"/>
    <w:rsid w:val="006F0F58"/>
    <w:rsid w:val="006F0F9D"/>
    <w:rsid w:val="006F0FB6"/>
    <w:rsid w:val="006F11DD"/>
    <w:rsid w:val="006F11EC"/>
    <w:rsid w:val="006F1260"/>
    <w:rsid w:val="006F127F"/>
    <w:rsid w:val="006F131D"/>
    <w:rsid w:val="006F1378"/>
    <w:rsid w:val="006F149F"/>
    <w:rsid w:val="006F1533"/>
    <w:rsid w:val="006F1646"/>
    <w:rsid w:val="006F1647"/>
    <w:rsid w:val="006F1698"/>
    <w:rsid w:val="006F1824"/>
    <w:rsid w:val="006F1E5C"/>
    <w:rsid w:val="006F2089"/>
    <w:rsid w:val="006F21C7"/>
    <w:rsid w:val="006F227D"/>
    <w:rsid w:val="006F2365"/>
    <w:rsid w:val="006F2535"/>
    <w:rsid w:val="006F262A"/>
    <w:rsid w:val="006F26CE"/>
    <w:rsid w:val="006F29FD"/>
    <w:rsid w:val="006F30A1"/>
    <w:rsid w:val="006F35F7"/>
    <w:rsid w:val="006F37B6"/>
    <w:rsid w:val="006F37FA"/>
    <w:rsid w:val="006F386D"/>
    <w:rsid w:val="006F386F"/>
    <w:rsid w:val="006F38C2"/>
    <w:rsid w:val="006F3A85"/>
    <w:rsid w:val="006F3B00"/>
    <w:rsid w:val="006F3BAB"/>
    <w:rsid w:val="006F3CBF"/>
    <w:rsid w:val="006F3DA1"/>
    <w:rsid w:val="006F3EB7"/>
    <w:rsid w:val="006F3F63"/>
    <w:rsid w:val="006F3FE5"/>
    <w:rsid w:val="006F4181"/>
    <w:rsid w:val="006F4255"/>
    <w:rsid w:val="006F43B4"/>
    <w:rsid w:val="006F45BA"/>
    <w:rsid w:val="006F4632"/>
    <w:rsid w:val="006F4996"/>
    <w:rsid w:val="006F501E"/>
    <w:rsid w:val="006F5253"/>
    <w:rsid w:val="006F52CB"/>
    <w:rsid w:val="006F5436"/>
    <w:rsid w:val="006F5496"/>
    <w:rsid w:val="006F54BF"/>
    <w:rsid w:val="006F56C6"/>
    <w:rsid w:val="006F5720"/>
    <w:rsid w:val="006F5A7E"/>
    <w:rsid w:val="006F5A95"/>
    <w:rsid w:val="006F5C60"/>
    <w:rsid w:val="006F5D1D"/>
    <w:rsid w:val="006F5DB6"/>
    <w:rsid w:val="006F5E8D"/>
    <w:rsid w:val="006F5ED9"/>
    <w:rsid w:val="006F5F3B"/>
    <w:rsid w:val="006F62E0"/>
    <w:rsid w:val="006F632F"/>
    <w:rsid w:val="006F641C"/>
    <w:rsid w:val="006F6456"/>
    <w:rsid w:val="006F6501"/>
    <w:rsid w:val="006F65E2"/>
    <w:rsid w:val="006F6761"/>
    <w:rsid w:val="006F67D1"/>
    <w:rsid w:val="006F683C"/>
    <w:rsid w:val="006F6927"/>
    <w:rsid w:val="006F6A65"/>
    <w:rsid w:val="006F6DAE"/>
    <w:rsid w:val="006F6FC2"/>
    <w:rsid w:val="006F7068"/>
    <w:rsid w:val="006F70F7"/>
    <w:rsid w:val="006F7107"/>
    <w:rsid w:val="006F744E"/>
    <w:rsid w:val="006F7603"/>
    <w:rsid w:val="006F7734"/>
    <w:rsid w:val="006F7747"/>
    <w:rsid w:val="006F781F"/>
    <w:rsid w:val="006F783F"/>
    <w:rsid w:val="006F7ACE"/>
    <w:rsid w:val="006F7E2F"/>
    <w:rsid w:val="007005D2"/>
    <w:rsid w:val="00700C21"/>
    <w:rsid w:val="00700D84"/>
    <w:rsid w:val="00700F49"/>
    <w:rsid w:val="00701100"/>
    <w:rsid w:val="007011F7"/>
    <w:rsid w:val="00701294"/>
    <w:rsid w:val="00701616"/>
    <w:rsid w:val="00701655"/>
    <w:rsid w:val="00701810"/>
    <w:rsid w:val="0070195F"/>
    <w:rsid w:val="00701A27"/>
    <w:rsid w:val="00701A6C"/>
    <w:rsid w:val="00701B4C"/>
    <w:rsid w:val="00701B5F"/>
    <w:rsid w:val="00701BF4"/>
    <w:rsid w:val="00701D22"/>
    <w:rsid w:val="00701D4C"/>
    <w:rsid w:val="00701DBA"/>
    <w:rsid w:val="00701DC9"/>
    <w:rsid w:val="00701EA8"/>
    <w:rsid w:val="00702109"/>
    <w:rsid w:val="00702200"/>
    <w:rsid w:val="0070234D"/>
    <w:rsid w:val="00702A62"/>
    <w:rsid w:val="00702A95"/>
    <w:rsid w:val="00702ADD"/>
    <w:rsid w:val="00702B01"/>
    <w:rsid w:val="00702B6D"/>
    <w:rsid w:val="00702BA7"/>
    <w:rsid w:val="00702BC9"/>
    <w:rsid w:val="00702CF0"/>
    <w:rsid w:val="00702E81"/>
    <w:rsid w:val="007030A8"/>
    <w:rsid w:val="00703107"/>
    <w:rsid w:val="007037F3"/>
    <w:rsid w:val="00703844"/>
    <w:rsid w:val="0070387F"/>
    <w:rsid w:val="007039A0"/>
    <w:rsid w:val="00703A9A"/>
    <w:rsid w:val="00703C27"/>
    <w:rsid w:val="00703C66"/>
    <w:rsid w:val="00703C83"/>
    <w:rsid w:val="00703F26"/>
    <w:rsid w:val="00703FC7"/>
    <w:rsid w:val="007044E9"/>
    <w:rsid w:val="0070450B"/>
    <w:rsid w:val="00704811"/>
    <w:rsid w:val="00704819"/>
    <w:rsid w:val="00704A91"/>
    <w:rsid w:val="00704CB5"/>
    <w:rsid w:val="0070509F"/>
    <w:rsid w:val="007050B5"/>
    <w:rsid w:val="007051C9"/>
    <w:rsid w:val="00705387"/>
    <w:rsid w:val="00705724"/>
    <w:rsid w:val="007057F3"/>
    <w:rsid w:val="00705A2E"/>
    <w:rsid w:val="00705A94"/>
    <w:rsid w:val="00705AC7"/>
    <w:rsid w:val="00705B2B"/>
    <w:rsid w:val="00705B61"/>
    <w:rsid w:val="00705C86"/>
    <w:rsid w:val="00705DDC"/>
    <w:rsid w:val="00705F3B"/>
    <w:rsid w:val="00705FD0"/>
    <w:rsid w:val="007060AD"/>
    <w:rsid w:val="00706286"/>
    <w:rsid w:val="007062D3"/>
    <w:rsid w:val="007062E1"/>
    <w:rsid w:val="00706467"/>
    <w:rsid w:val="00706650"/>
    <w:rsid w:val="00706674"/>
    <w:rsid w:val="007066ED"/>
    <w:rsid w:val="00706890"/>
    <w:rsid w:val="00706919"/>
    <w:rsid w:val="00706C1B"/>
    <w:rsid w:val="00706D5D"/>
    <w:rsid w:val="00706E3A"/>
    <w:rsid w:val="00706FCF"/>
    <w:rsid w:val="00707003"/>
    <w:rsid w:val="0070753C"/>
    <w:rsid w:val="00707555"/>
    <w:rsid w:val="007076BF"/>
    <w:rsid w:val="007076D3"/>
    <w:rsid w:val="00707724"/>
    <w:rsid w:val="0070772C"/>
    <w:rsid w:val="007077E4"/>
    <w:rsid w:val="00707AB2"/>
    <w:rsid w:val="00707B3C"/>
    <w:rsid w:val="00707DB7"/>
    <w:rsid w:val="00707ED9"/>
    <w:rsid w:val="00707FEA"/>
    <w:rsid w:val="0071040C"/>
    <w:rsid w:val="007105C5"/>
    <w:rsid w:val="007106AC"/>
    <w:rsid w:val="00710A20"/>
    <w:rsid w:val="00710C8F"/>
    <w:rsid w:val="00710ECB"/>
    <w:rsid w:val="00710F73"/>
    <w:rsid w:val="00710FB3"/>
    <w:rsid w:val="00711011"/>
    <w:rsid w:val="007111E5"/>
    <w:rsid w:val="0071137C"/>
    <w:rsid w:val="00711414"/>
    <w:rsid w:val="00711471"/>
    <w:rsid w:val="007114CE"/>
    <w:rsid w:val="007116B2"/>
    <w:rsid w:val="00711786"/>
    <w:rsid w:val="0071191D"/>
    <w:rsid w:val="00711A12"/>
    <w:rsid w:val="00711C76"/>
    <w:rsid w:val="00711CC4"/>
    <w:rsid w:val="00711D6C"/>
    <w:rsid w:val="00712007"/>
    <w:rsid w:val="007122D9"/>
    <w:rsid w:val="007122EB"/>
    <w:rsid w:val="0071239E"/>
    <w:rsid w:val="007124CF"/>
    <w:rsid w:val="007129CC"/>
    <w:rsid w:val="007129DA"/>
    <w:rsid w:val="0071303D"/>
    <w:rsid w:val="007130AE"/>
    <w:rsid w:val="00713207"/>
    <w:rsid w:val="0071343C"/>
    <w:rsid w:val="00713570"/>
    <w:rsid w:val="007135F6"/>
    <w:rsid w:val="00713628"/>
    <w:rsid w:val="00713666"/>
    <w:rsid w:val="00713BA4"/>
    <w:rsid w:val="00713BC7"/>
    <w:rsid w:val="00713C48"/>
    <w:rsid w:val="00713C53"/>
    <w:rsid w:val="00713C61"/>
    <w:rsid w:val="00713DD3"/>
    <w:rsid w:val="00713E28"/>
    <w:rsid w:val="0071432E"/>
    <w:rsid w:val="00714488"/>
    <w:rsid w:val="00714563"/>
    <w:rsid w:val="0071468D"/>
    <w:rsid w:val="007146E3"/>
    <w:rsid w:val="0071477E"/>
    <w:rsid w:val="00714A3A"/>
    <w:rsid w:val="00714BC0"/>
    <w:rsid w:val="00714C05"/>
    <w:rsid w:val="00714C31"/>
    <w:rsid w:val="00714C5F"/>
    <w:rsid w:val="00714F03"/>
    <w:rsid w:val="0071503D"/>
    <w:rsid w:val="007151DA"/>
    <w:rsid w:val="00715221"/>
    <w:rsid w:val="007154C8"/>
    <w:rsid w:val="00715557"/>
    <w:rsid w:val="0071580A"/>
    <w:rsid w:val="007158B0"/>
    <w:rsid w:val="007158C6"/>
    <w:rsid w:val="00715940"/>
    <w:rsid w:val="00715CE4"/>
    <w:rsid w:val="00715EB9"/>
    <w:rsid w:val="007160DF"/>
    <w:rsid w:val="0071613F"/>
    <w:rsid w:val="00716439"/>
    <w:rsid w:val="00716471"/>
    <w:rsid w:val="007165BF"/>
    <w:rsid w:val="00716669"/>
    <w:rsid w:val="00716960"/>
    <w:rsid w:val="00716E5E"/>
    <w:rsid w:val="007170C4"/>
    <w:rsid w:val="007171E9"/>
    <w:rsid w:val="00717360"/>
    <w:rsid w:val="007173C1"/>
    <w:rsid w:val="00717469"/>
    <w:rsid w:val="00717586"/>
    <w:rsid w:val="00717608"/>
    <w:rsid w:val="00717744"/>
    <w:rsid w:val="007179B8"/>
    <w:rsid w:val="00717DD8"/>
    <w:rsid w:val="00717FC6"/>
    <w:rsid w:val="007200E3"/>
    <w:rsid w:val="00720283"/>
    <w:rsid w:val="007202AD"/>
    <w:rsid w:val="00720385"/>
    <w:rsid w:val="0072041C"/>
    <w:rsid w:val="0072041E"/>
    <w:rsid w:val="00720478"/>
    <w:rsid w:val="007204B4"/>
    <w:rsid w:val="00720507"/>
    <w:rsid w:val="00720568"/>
    <w:rsid w:val="00720AA5"/>
    <w:rsid w:val="00720C99"/>
    <w:rsid w:val="007210CE"/>
    <w:rsid w:val="007211F5"/>
    <w:rsid w:val="007211FD"/>
    <w:rsid w:val="0072148B"/>
    <w:rsid w:val="007215EF"/>
    <w:rsid w:val="00721A45"/>
    <w:rsid w:val="00721A54"/>
    <w:rsid w:val="00721AFF"/>
    <w:rsid w:val="00721CB4"/>
    <w:rsid w:val="00721D13"/>
    <w:rsid w:val="00721E2C"/>
    <w:rsid w:val="0072211A"/>
    <w:rsid w:val="007221B5"/>
    <w:rsid w:val="00722220"/>
    <w:rsid w:val="00722285"/>
    <w:rsid w:val="0072229C"/>
    <w:rsid w:val="00722314"/>
    <w:rsid w:val="0072271E"/>
    <w:rsid w:val="00722875"/>
    <w:rsid w:val="007228C2"/>
    <w:rsid w:val="007228EA"/>
    <w:rsid w:val="00722BE5"/>
    <w:rsid w:val="00722C2A"/>
    <w:rsid w:val="00722D09"/>
    <w:rsid w:val="00722DBC"/>
    <w:rsid w:val="00722F6A"/>
    <w:rsid w:val="00722FF1"/>
    <w:rsid w:val="0072303F"/>
    <w:rsid w:val="00723114"/>
    <w:rsid w:val="0072320F"/>
    <w:rsid w:val="00723579"/>
    <w:rsid w:val="0072389B"/>
    <w:rsid w:val="00723BC1"/>
    <w:rsid w:val="00723C94"/>
    <w:rsid w:val="00723DCA"/>
    <w:rsid w:val="00723E86"/>
    <w:rsid w:val="00724145"/>
    <w:rsid w:val="0072419B"/>
    <w:rsid w:val="007241C6"/>
    <w:rsid w:val="007242B5"/>
    <w:rsid w:val="00724360"/>
    <w:rsid w:val="0072442E"/>
    <w:rsid w:val="00724486"/>
    <w:rsid w:val="00724648"/>
    <w:rsid w:val="00724796"/>
    <w:rsid w:val="00724852"/>
    <w:rsid w:val="0072487B"/>
    <w:rsid w:val="007248C3"/>
    <w:rsid w:val="00724C48"/>
    <w:rsid w:val="00724C69"/>
    <w:rsid w:val="00724D10"/>
    <w:rsid w:val="007250AD"/>
    <w:rsid w:val="007250AE"/>
    <w:rsid w:val="0072529F"/>
    <w:rsid w:val="00725566"/>
    <w:rsid w:val="0072598E"/>
    <w:rsid w:val="00725AB0"/>
    <w:rsid w:val="00725B5E"/>
    <w:rsid w:val="00725BD8"/>
    <w:rsid w:val="00726174"/>
    <w:rsid w:val="007262D5"/>
    <w:rsid w:val="007264D1"/>
    <w:rsid w:val="007265BC"/>
    <w:rsid w:val="007267A0"/>
    <w:rsid w:val="007267CA"/>
    <w:rsid w:val="0072683A"/>
    <w:rsid w:val="00726B22"/>
    <w:rsid w:val="00726C82"/>
    <w:rsid w:val="00726F38"/>
    <w:rsid w:val="0072703C"/>
    <w:rsid w:val="0072715A"/>
    <w:rsid w:val="00727380"/>
    <w:rsid w:val="0072771D"/>
    <w:rsid w:val="00727782"/>
    <w:rsid w:val="00727AA3"/>
    <w:rsid w:val="00727B08"/>
    <w:rsid w:val="00727EB9"/>
    <w:rsid w:val="00727ED3"/>
    <w:rsid w:val="00727F60"/>
    <w:rsid w:val="007300FE"/>
    <w:rsid w:val="00730149"/>
    <w:rsid w:val="007301C9"/>
    <w:rsid w:val="00730217"/>
    <w:rsid w:val="00730220"/>
    <w:rsid w:val="0073034A"/>
    <w:rsid w:val="00730437"/>
    <w:rsid w:val="00730612"/>
    <w:rsid w:val="0073077D"/>
    <w:rsid w:val="00730856"/>
    <w:rsid w:val="00730E01"/>
    <w:rsid w:val="00730EDD"/>
    <w:rsid w:val="00730F7B"/>
    <w:rsid w:val="00731131"/>
    <w:rsid w:val="007312AF"/>
    <w:rsid w:val="00731519"/>
    <w:rsid w:val="00731661"/>
    <w:rsid w:val="00731711"/>
    <w:rsid w:val="007317DC"/>
    <w:rsid w:val="00731824"/>
    <w:rsid w:val="00731862"/>
    <w:rsid w:val="007318AD"/>
    <w:rsid w:val="0073190F"/>
    <w:rsid w:val="007319B5"/>
    <w:rsid w:val="00731A19"/>
    <w:rsid w:val="00731C2C"/>
    <w:rsid w:val="00731CF8"/>
    <w:rsid w:val="00731D83"/>
    <w:rsid w:val="007320FB"/>
    <w:rsid w:val="007321B5"/>
    <w:rsid w:val="007321DE"/>
    <w:rsid w:val="0073236A"/>
    <w:rsid w:val="0073243A"/>
    <w:rsid w:val="0073255B"/>
    <w:rsid w:val="00732964"/>
    <w:rsid w:val="00732ADB"/>
    <w:rsid w:val="00732B02"/>
    <w:rsid w:val="00732C12"/>
    <w:rsid w:val="00732D45"/>
    <w:rsid w:val="00732DEA"/>
    <w:rsid w:val="00732F41"/>
    <w:rsid w:val="00732F63"/>
    <w:rsid w:val="007330D2"/>
    <w:rsid w:val="007332F7"/>
    <w:rsid w:val="007333B9"/>
    <w:rsid w:val="007334D0"/>
    <w:rsid w:val="0073350C"/>
    <w:rsid w:val="007338DD"/>
    <w:rsid w:val="00733C44"/>
    <w:rsid w:val="00734017"/>
    <w:rsid w:val="0073413D"/>
    <w:rsid w:val="00734201"/>
    <w:rsid w:val="00734226"/>
    <w:rsid w:val="00734480"/>
    <w:rsid w:val="00734602"/>
    <w:rsid w:val="00734669"/>
    <w:rsid w:val="007349CD"/>
    <w:rsid w:val="00734AC8"/>
    <w:rsid w:val="00734C89"/>
    <w:rsid w:val="00734CD1"/>
    <w:rsid w:val="00734E97"/>
    <w:rsid w:val="007350A0"/>
    <w:rsid w:val="007352B7"/>
    <w:rsid w:val="00735379"/>
    <w:rsid w:val="007353F0"/>
    <w:rsid w:val="0073548A"/>
    <w:rsid w:val="007354B0"/>
    <w:rsid w:val="007356D8"/>
    <w:rsid w:val="0073579B"/>
    <w:rsid w:val="00735807"/>
    <w:rsid w:val="0073595A"/>
    <w:rsid w:val="00735A4A"/>
    <w:rsid w:val="00735BEF"/>
    <w:rsid w:val="00735FC3"/>
    <w:rsid w:val="007360A3"/>
    <w:rsid w:val="007360B6"/>
    <w:rsid w:val="00736101"/>
    <w:rsid w:val="00736183"/>
    <w:rsid w:val="007361F7"/>
    <w:rsid w:val="007362D3"/>
    <w:rsid w:val="007363B0"/>
    <w:rsid w:val="0073658D"/>
    <w:rsid w:val="00736625"/>
    <w:rsid w:val="00736B97"/>
    <w:rsid w:val="00736D36"/>
    <w:rsid w:val="00736D7A"/>
    <w:rsid w:val="00736DD5"/>
    <w:rsid w:val="00736EAD"/>
    <w:rsid w:val="00736EFD"/>
    <w:rsid w:val="00736F79"/>
    <w:rsid w:val="00736F7C"/>
    <w:rsid w:val="00736FF5"/>
    <w:rsid w:val="00737031"/>
    <w:rsid w:val="00737089"/>
    <w:rsid w:val="0073708C"/>
    <w:rsid w:val="007371E1"/>
    <w:rsid w:val="00737350"/>
    <w:rsid w:val="007373F6"/>
    <w:rsid w:val="00737403"/>
    <w:rsid w:val="00737647"/>
    <w:rsid w:val="007377F4"/>
    <w:rsid w:val="00737852"/>
    <w:rsid w:val="00737CFA"/>
    <w:rsid w:val="00737E4E"/>
    <w:rsid w:val="00737F09"/>
    <w:rsid w:val="00737F5E"/>
    <w:rsid w:val="0074004F"/>
    <w:rsid w:val="0074009A"/>
    <w:rsid w:val="0074024E"/>
    <w:rsid w:val="00740334"/>
    <w:rsid w:val="0074056A"/>
    <w:rsid w:val="007406C1"/>
    <w:rsid w:val="0074076C"/>
    <w:rsid w:val="0074096C"/>
    <w:rsid w:val="00740AF5"/>
    <w:rsid w:val="00740C58"/>
    <w:rsid w:val="00740CFE"/>
    <w:rsid w:val="00740D2D"/>
    <w:rsid w:val="00740DEE"/>
    <w:rsid w:val="00741193"/>
    <w:rsid w:val="0074128B"/>
    <w:rsid w:val="007412CD"/>
    <w:rsid w:val="00741424"/>
    <w:rsid w:val="0074176C"/>
    <w:rsid w:val="007418B3"/>
    <w:rsid w:val="007418EA"/>
    <w:rsid w:val="00741939"/>
    <w:rsid w:val="007419A1"/>
    <w:rsid w:val="007419A8"/>
    <w:rsid w:val="00741A93"/>
    <w:rsid w:val="00741B18"/>
    <w:rsid w:val="00741B7C"/>
    <w:rsid w:val="00741D5B"/>
    <w:rsid w:val="00741E26"/>
    <w:rsid w:val="00741F0B"/>
    <w:rsid w:val="00741F59"/>
    <w:rsid w:val="007421B3"/>
    <w:rsid w:val="00742329"/>
    <w:rsid w:val="00742359"/>
    <w:rsid w:val="007424F2"/>
    <w:rsid w:val="0074257A"/>
    <w:rsid w:val="00742604"/>
    <w:rsid w:val="0074260E"/>
    <w:rsid w:val="0074271F"/>
    <w:rsid w:val="00742A23"/>
    <w:rsid w:val="00742EE4"/>
    <w:rsid w:val="00742F0D"/>
    <w:rsid w:val="0074311B"/>
    <w:rsid w:val="00743548"/>
    <w:rsid w:val="007435D0"/>
    <w:rsid w:val="00743871"/>
    <w:rsid w:val="00743ABA"/>
    <w:rsid w:val="00743CAC"/>
    <w:rsid w:val="00743D38"/>
    <w:rsid w:val="00743EAE"/>
    <w:rsid w:val="00744078"/>
    <w:rsid w:val="00744120"/>
    <w:rsid w:val="007441A9"/>
    <w:rsid w:val="007441F2"/>
    <w:rsid w:val="00744469"/>
    <w:rsid w:val="00744A07"/>
    <w:rsid w:val="00744E77"/>
    <w:rsid w:val="00744F71"/>
    <w:rsid w:val="00745144"/>
    <w:rsid w:val="0074527B"/>
    <w:rsid w:val="00745393"/>
    <w:rsid w:val="007454DE"/>
    <w:rsid w:val="007455B1"/>
    <w:rsid w:val="00745640"/>
    <w:rsid w:val="0074566D"/>
    <w:rsid w:val="00745980"/>
    <w:rsid w:val="00745B8C"/>
    <w:rsid w:val="00745BBA"/>
    <w:rsid w:val="00745F3B"/>
    <w:rsid w:val="00745FCC"/>
    <w:rsid w:val="0074656D"/>
    <w:rsid w:val="007465D0"/>
    <w:rsid w:val="00746788"/>
    <w:rsid w:val="007467CA"/>
    <w:rsid w:val="00746A78"/>
    <w:rsid w:val="00746AE1"/>
    <w:rsid w:val="00746D3D"/>
    <w:rsid w:val="00746E61"/>
    <w:rsid w:val="00746E91"/>
    <w:rsid w:val="00746F9E"/>
    <w:rsid w:val="00747084"/>
    <w:rsid w:val="00747138"/>
    <w:rsid w:val="00747278"/>
    <w:rsid w:val="0074730F"/>
    <w:rsid w:val="007475E4"/>
    <w:rsid w:val="007476EA"/>
    <w:rsid w:val="00747844"/>
    <w:rsid w:val="007478BD"/>
    <w:rsid w:val="00747D21"/>
    <w:rsid w:val="00747D23"/>
    <w:rsid w:val="00747DA3"/>
    <w:rsid w:val="00747DB7"/>
    <w:rsid w:val="00747DD6"/>
    <w:rsid w:val="00747EDF"/>
    <w:rsid w:val="007502F4"/>
    <w:rsid w:val="007505C7"/>
    <w:rsid w:val="00750697"/>
    <w:rsid w:val="0075076A"/>
    <w:rsid w:val="0075076C"/>
    <w:rsid w:val="007507F1"/>
    <w:rsid w:val="00750903"/>
    <w:rsid w:val="00750916"/>
    <w:rsid w:val="00750A26"/>
    <w:rsid w:val="00750BC1"/>
    <w:rsid w:val="00750C18"/>
    <w:rsid w:val="00750DEE"/>
    <w:rsid w:val="00750F33"/>
    <w:rsid w:val="007510D0"/>
    <w:rsid w:val="007510F9"/>
    <w:rsid w:val="00751223"/>
    <w:rsid w:val="007512B3"/>
    <w:rsid w:val="00751305"/>
    <w:rsid w:val="0075131D"/>
    <w:rsid w:val="0075168B"/>
    <w:rsid w:val="00751A7E"/>
    <w:rsid w:val="00752083"/>
    <w:rsid w:val="0075208D"/>
    <w:rsid w:val="0075249B"/>
    <w:rsid w:val="007525C1"/>
    <w:rsid w:val="0075270F"/>
    <w:rsid w:val="0075274B"/>
    <w:rsid w:val="007527C4"/>
    <w:rsid w:val="0075285F"/>
    <w:rsid w:val="007529F6"/>
    <w:rsid w:val="00752A6B"/>
    <w:rsid w:val="00752AC6"/>
    <w:rsid w:val="00752AD6"/>
    <w:rsid w:val="00752B83"/>
    <w:rsid w:val="00752BE6"/>
    <w:rsid w:val="00752BFB"/>
    <w:rsid w:val="00752D62"/>
    <w:rsid w:val="00752EC1"/>
    <w:rsid w:val="00752F35"/>
    <w:rsid w:val="00752F5B"/>
    <w:rsid w:val="00752F79"/>
    <w:rsid w:val="007531EF"/>
    <w:rsid w:val="0075335F"/>
    <w:rsid w:val="0075342A"/>
    <w:rsid w:val="0075342E"/>
    <w:rsid w:val="0075343F"/>
    <w:rsid w:val="00753762"/>
    <w:rsid w:val="0075386F"/>
    <w:rsid w:val="00753980"/>
    <w:rsid w:val="00753C0C"/>
    <w:rsid w:val="00753C3C"/>
    <w:rsid w:val="00753E56"/>
    <w:rsid w:val="00753F33"/>
    <w:rsid w:val="00753FC7"/>
    <w:rsid w:val="0075417E"/>
    <w:rsid w:val="0075425A"/>
    <w:rsid w:val="0075427B"/>
    <w:rsid w:val="0075430F"/>
    <w:rsid w:val="007543E8"/>
    <w:rsid w:val="0075492B"/>
    <w:rsid w:val="00754CEA"/>
    <w:rsid w:val="00754D78"/>
    <w:rsid w:val="00755049"/>
    <w:rsid w:val="007550D2"/>
    <w:rsid w:val="007552CF"/>
    <w:rsid w:val="00755425"/>
    <w:rsid w:val="00755527"/>
    <w:rsid w:val="0075568E"/>
    <w:rsid w:val="00755726"/>
    <w:rsid w:val="00755758"/>
    <w:rsid w:val="00755769"/>
    <w:rsid w:val="00755827"/>
    <w:rsid w:val="00755AA2"/>
    <w:rsid w:val="00755D7A"/>
    <w:rsid w:val="00755E03"/>
    <w:rsid w:val="00755FE5"/>
    <w:rsid w:val="0075612A"/>
    <w:rsid w:val="0075632A"/>
    <w:rsid w:val="007563A8"/>
    <w:rsid w:val="007563CA"/>
    <w:rsid w:val="007563E8"/>
    <w:rsid w:val="0075654F"/>
    <w:rsid w:val="007567B1"/>
    <w:rsid w:val="00756863"/>
    <w:rsid w:val="00756921"/>
    <w:rsid w:val="00756B89"/>
    <w:rsid w:val="00756EBD"/>
    <w:rsid w:val="00756EE6"/>
    <w:rsid w:val="00756F94"/>
    <w:rsid w:val="00757298"/>
    <w:rsid w:val="007572ED"/>
    <w:rsid w:val="00757397"/>
    <w:rsid w:val="00757723"/>
    <w:rsid w:val="0075782C"/>
    <w:rsid w:val="00757912"/>
    <w:rsid w:val="00757932"/>
    <w:rsid w:val="0075794B"/>
    <w:rsid w:val="0075797B"/>
    <w:rsid w:val="00757ADB"/>
    <w:rsid w:val="00757B2B"/>
    <w:rsid w:val="00757D45"/>
    <w:rsid w:val="00757DBC"/>
    <w:rsid w:val="00760304"/>
    <w:rsid w:val="0076043D"/>
    <w:rsid w:val="007607F7"/>
    <w:rsid w:val="00760967"/>
    <w:rsid w:val="00760A00"/>
    <w:rsid w:val="00760E1B"/>
    <w:rsid w:val="00760E9A"/>
    <w:rsid w:val="00760EC9"/>
    <w:rsid w:val="007611CD"/>
    <w:rsid w:val="00761299"/>
    <w:rsid w:val="00761351"/>
    <w:rsid w:val="00761376"/>
    <w:rsid w:val="00761458"/>
    <w:rsid w:val="007615EB"/>
    <w:rsid w:val="00761641"/>
    <w:rsid w:val="00761745"/>
    <w:rsid w:val="0076174B"/>
    <w:rsid w:val="007617B5"/>
    <w:rsid w:val="007618C1"/>
    <w:rsid w:val="00761BF0"/>
    <w:rsid w:val="00761D62"/>
    <w:rsid w:val="00761FD3"/>
    <w:rsid w:val="007621B2"/>
    <w:rsid w:val="00762402"/>
    <w:rsid w:val="00762848"/>
    <w:rsid w:val="00762859"/>
    <w:rsid w:val="007628EF"/>
    <w:rsid w:val="007629CD"/>
    <w:rsid w:val="00762C5C"/>
    <w:rsid w:val="00762C90"/>
    <w:rsid w:val="00762F69"/>
    <w:rsid w:val="0076303E"/>
    <w:rsid w:val="00763055"/>
    <w:rsid w:val="007630E3"/>
    <w:rsid w:val="0076316D"/>
    <w:rsid w:val="007631AC"/>
    <w:rsid w:val="007631B8"/>
    <w:rsid w:val="007634A1"/>
    <w:rsid w:val="007636D0"/>
    <w:rsid w:val="007636E0"/>
    <w:rsid w:val="00763841"/>
    <w:rsid w:val="00763A1E"/>
    <w:rsid w:val="00763D37"/>
    <w:rsid w:val="0076406A"/>
    <w:rsid w:val="0076413E"/>
    <w:rsid w:val="007644C6"/>
    <w:rsid w:val="00764554"/>
    <w:rsid w:val="00764984"/>
    <w:rsid w:val="00764B1D"/>
    <w:rsid w:val="00764ECB"/>
    <w:rsid w:val="00764FE1"/>
    <w:rsid w:val="0076523F"/>
    <w:rsid w:val="00765465"/>
    <w:rsid w:val="007654C4"/>
    <w:rsid w:val="007654CD"/>
    <w:rsid w:val="007656BF"/>
    <w:rsid w:val="007658CC"/>
    <w:rsid w:val="00765A64"/>
    <w:rsid w:val="00765B86"/>
    <w:rsid w:val="00765DBC"/>
    <w:rsid w:val="00766131"/>
    <w:rsid w:val="0076616F"/>
    <w:rsid w:val="0076619B"/>
    <w:rsid w:val="00766288"/>
    <w:rsid w:val="007663B8"/>
    <w:rsid w:val="00766526"/>
    <w:rsid w:val="00766685"/>
    <w:rsid w:val="007669AB"/>
    <w:rsid w:val="007669DE"/>
    <w:rsid w:val="00766A4F"/>
    <w:rsid w:val="00766C47"/>
    <w:rsid w:val="00766FEB"/>
    <w:rsid w:val="00767110"/>
    <w:rsid w:val="0076714E"/>
    <w:rsid w:val="00767214"/>
    <w:rsid w:val="00767218"/>
    <w:rsid w:val="0076730A"/>
    <w:rsid w:val="007673F4"/>
    <w:rsid w:val="00767470"/>
    <w:rsid w:val="0076748F"/>
    <w:rsid w:val="00767632"/>
    <w:rsid w:val="007679A0"/>
    <w:rsid w:val="00767B16"/>
    <w:rsid w:val="00767B18"/>
    <w:rsid w:val="00767B88"/>
    <w:rsid w:val="00767BAF"/>
    <w:rsid w:val="00767C64"/>
    <w:rsid w:val="00767DEE"/>
    <w:rsid w:val="00767EAE"/>
    <w:rsid w:val="00767F02"/>
    <w:rsid w:val="0077011C"/>
    <w:rsid w:val="007702D6"/>
    <w:rsid w:val="007702E1"/>
    <w:rsid w:val="007703FE"/>
    <w:rsid w:val="007705AD"/>
    <w:rsid w:val="007705E7"/>
    <w:rsid w:val="00770652"/>
    <w:rsid w:val="00770A60"/>
    <w:rsid w:val="00770B22"/>
    <w:rsid w:val="00770CD5"/>
    <w:rsid w:val="00770D22"/>
    <w:rsid w:val="00770D28"/>
    <w:rsid w:val="00770DB0"/>
    <w:rsid w:val="00770DD6"/>
    <w:rsid w:val="00771003"/>
    <w:rsid w:val="00771417"/>
    <w:rsid w:val="00771470"/>
    <w:rsid w:val="0077148F"/>
    <w:rsid w:val="007714D4"/>
    <w:rsid w:val="007716C1"/>
    <w:rsid w:val="007716C4"/>
    <w:rsid w:val="00771717"/>
    <w:rsid w:val="007719DF"/>
    <w:rsid w:val="00771AA3"/>
    <w:rsid w:val="00771CB2"/>
    <w:rsid w:val="00771D58"/>
    <w:rsid w:val="00771DA0"/>
    <w:rsid w:val="00771F74"/>
    <w:rsid w:val="00772254"/>
    <w:rsid w:val="00772291"/>
    <w:rsid w:val="00772401"/>
    <w:rsid w:val="0077268A"/>
    <w:rsid w:val="00772A23"/>
    <w:rsid w:val="00772A56"/>
    <w:rsid w:val="00772A68"/>
    <w:rsid w:val="00772A9C"/>
    <w:rsid w:val="00772C38"/>
    <w:rsid w:val="00772CD7"/>
    <w:rsid w:val="00772D7F"/>
    <w:rsid w:val="00772F39"/>
    <w:rsid w:val="00773014"/>
    <w:rsid w:val="007730C4"/>
    <w:rsid w:val="007732B5"/>
    <w:rsid w:val="00773420"/>
    <w:rsid w:val="0077349D"/>
    <w:rsid w:val="00773707"/>
    <w:rsid w:val="0077378E"/>
    <w:rsid w:val="00773934"/>
    <w:rsid w:val="007739C1"/>
    <w:rsid w:val="007739EF"/>
    <w:rsid w:val="00773A44"/>
    <w:rsid w:val="00773AAA"/>
    <w:rsid w:val="00773BFE"/>
    <w:rsid w:val="00773D99"/>
    <w:rsid w:val="00773E41"/>
    <w:rsid w:val="0077410D"/>
    <w:rsid w:val="00774336"/>
    <w:rsid w:val="007744E6"/>
    <w:rsid w:val="0077463D"/>
    <w:rsid w:val="007746A0"/>
    <w:rsid w:val="00774833"/>
    <w:rsid w:val="00774919"/>
    <w:rsid w:val="00774949"/>
    <w:rsid w:val="007749C4"/>
    <w:rsid w:val="00774B53"/>
    <w:rsid w:val="00774C1C"/>
    <w:rsid w:val="00774DF5"/>
    <w:rsid w:val="0077508E"/>
    <w:rsid w:val="00775165"/>
    <w:rsid w:val="007751BE"/>
    <w:rsid w:val="007751FA"/>
    <w:rsid w:val="00775231"/>
    <w:rsid w:val="007752BE"/>
    <w:rsid w:val="007754DE"/>
    <w:rsid w:val="0077568F"/>
    <w:rsid w:val="0077571C"/>
    <w:rsid w:val="00775A5F"/>
    <w:rsid w:val="00775B87"/>
    <w:rsid w:val="00775BB9"/>
    <w:rsid w:val="00775C61"/>
    <w:rsid w:val="00775C93"/>
    <w:rsid w:val="00775D16"/>
    <w:rsid w:val="00775DD8"/>
    <w:rsid w:val="00775E07"/>
    <w:rsid w:val="00775ED1"/>
    <w:rsid w:val="0077614F"/>
    <w:rsid w:val="007762B6"/>
    <w:rsid w:val="00776660"/>
    <w:rsid w:val="00776B81"/>
    <w:rsid w:val="00776C58"/>
    <w:rsid w:val="00776E67"/>
    <w:rsid w:val="00776F94"/>
    <w:rsid w:val="007771C9"/>
    <w:rsid w:val="0077723F"/>
    <w:rsid w:val="00777454"/>
    <w:rsid w:val="007776C1"/>
    <w:rsid w:val="00777898"/>
    <w:rsid w:val="0077789F"/>
    <w:rsid w:val="00777A13"/>
    <w:rsid w:val="00777B14"/>
    <w:rsid w:val="00777E36"/>
    <w:rsid w:val="00777F2C"/>
    <w:rsid w:val="0078006B"/>
    <w:rsid w:val="0078033E"/>
    <w:rsid w:val="00780472"/>
    <w:rsid w:val="00780641"/>
    <w:rsid w:val="007806D8"/>
    <w:rsid w:val="00780BB4"/>
    <w:rsid w:val="00780D51"/>
    <w:rsid w:val="00780EB6"/>
    <w:rsid w:val="00780F6B"/>
    <w:rsid w:val="007810C6"/>
    <w:rsid w:val="007811E7"/>
    <w:rsid w:val="007812DA"/>
    <w:rsid w:val="007812EC"/>
    <w:rsid w:val="007813E0"/>
    <w:rsid w:val="00781438"/>
    <w:rsid w:val="00781590"/>
    <w:rsid w:val="00781916"/>
    <w:rsid w:val="00781A11"/>
    <w:rsid w:val="00781EF3"/>
    <w:rsid w:val="00782084"/>
    <w:rsid w:val="00782103"/>
    <w:rsid w:val="00782149"/>
    <w:rsid w:val="0078231A"/>
    <w:rsid w:val="0078231D"/>
    <w:rsid w:val="00782360"/>
    <w:rsid w:val="007824E9"/>
    <w:rsid w:val="007826AF"/>
    <w:rsid w:val="007826C9"/>
    <w:rsid w:val="00782766"/>
    <w:rsid w:val="0078278D"/>
    <w:rsid w:val="007827C4"/>
    <w:rsid w:val="00782936"/>
    <w:rsid w:val="00782986"/>
    <w:rsid w:val="00782A44"/>
    <w:rsid w:val="00782A52"/>
    <w:rsid w:val="00782D7B"/>
    <w:rsid w:val="0078300E"/>
    <w:rsid w:val="00783157"/>
    <w:rsid w:val="007831A5"/>
    <w:rsid w:val="00783527"/>
    <w:rsid w:val="00783547"/>
    <w:rsid w:val="00783735"/>
    <w:rsid w:val="00783A02"/>
    <w:rsid w:val="00783A2C"/>
    <w:rsid w:val="00783C35"/>
    <w:rsid w:val="00783C86"/>
    <w:rsid w:val="00783E07"/>
    <w:rsid w:val="00783E11"/>
    <w:rsid w:val="00783E6E"/>
    <w:rsid w:val="007840CF"/>
    <w:rsid w:val="00784157"/>
    <w:rsid w:val="00784644"/>
    <w:rsid w:val="00784874"/>
    <w:rsid w:val="00784995"/>
    <w:rsid w:val="00784BEB"/>
    <w:rsid w:val="00784D0F"/>
    <w:rsid w:val="00784EB7"/>
    <w:rsid w:val="007851B3"/>
    <w:rsid w:val="0078533C"/>
    <w:rsid w:val="0078559D"/>
    <w:rsid w:val="00785803"/>
    <w:rsid w:val="0078594C"/>
    <w:rsid w:val="00785BCB"/>
    <w:rsid w:val="00785DAB"/>
    <w:rsid w:val="00785E65"/>
    <w:rsid w:val="0078612D"/>
    <w:rsid w:val="00786184"/>
    <w:rsid w:val="0078620F"/>
    <w:rsid w:val="0078628C"/>
    <w:rsid w:val="00786434"/>
    <w:rsid w:val="007865BB"/>
    <w:rsid w:val="007866BA"/>
    <w:rsid w:val="00786837"/>
    <w:rsid w:val="00786869"/>
    <w:rsid w:val="0078690F"/>
    <w:rsid w:val="007869CC"/>
    <w:rsid w:val="00786CBB"/>
    <w:rsid w:val="00786D84"/>
    <w:rsid w:val="00786E1B"/>
    <w:rsid w:val="00786F3D"/>
    <w:rsid w:val="00787011"/>
    <w:rsid w:val="007870CE"/>
    <w:rsid w:val="007870EC"/>
    <w:rsid w:val="0078731A"/>
    <w:rsid w:val="00787354"/>
    <w:rsid w:val="00787478"/>
    <w:rsid w:val="007874C8"/>
    <w:rsid w:val="00787516"/>
    <w:rsid w:val="007875FA"/>
    <w:rsid w:val="0078765E"/>
    <w:rsid w:val="0078767A"/>
    <w:rsid w:val="00787780"/>
    <w:rsid w:val="00787957"/>
    <w:rsid w:val="00787A29"/>
    <w:rsid w:val="00787A7D"/>
    <w:rsid w:val="00787E44"/>
    <w:rsid w:val="00790032"/>
    <w:rsid w:val="007901F0"/>
    <w:rsid w:val="00790242"/>
    <w:rsid w:val="007903DE"/>
    <w:rsid w:val="0079064F"/>
    <w:rsid w:val="007906AA"/>
    <w:rsid w:val="0079077B"/>
    <w:rsid w:val="00790847"/>
    <w:rsid w:val="00790920"/>
    <w:rsid w:val="00790A9A"/>
    <w:rsid w:val="00790D07"/>
    <w:rsid w:val="00790DD7"/>
    <w:rsid w:val="00790F11"/>
    <w:rsid w:val="00790F88"/>
    <w:rsid w:val="00790F92"/>
    <w:rsid w:val="007911BC"/>
    <w:rsid w:val="007911F3"/>
    <w:rsid w:val="00791395"/>
    <w:rsid w:val="00791514"/>
    <w:rsid w:val="00791645"/>
    <w:rsid w:val="00791826"/>
    <w:rsid w:val="0079182E"/>
    <w:rsid w:val="007918A6"/>
    <w:rsid w:val="007918B3"/>
    <w:rsid w:val="0079192F"/>
    <w:rsid w:val="00791B32"/>
    <w:rsid w:val="00791BD1"/>
    <w:rsid w:val="00791DF0"/>
    <w:rsid w:val="007920E0"/>
    <w:rsid w:val="0079216E"/>
    <w:rsid w:val="007924E3"/>
    <w:rsid w:val="007924E8"/>
    <w:rsid w:val="00792627"/>
    <w:rsid w:val="0079268A"/>
    <w:rsid w:val="0079271A"/>
    <w:rsid w:val="007927B3"/>
    <w:rsid w:val="00792903"/>
    <w:rsid w:val="0079290C"/>
    <w:rsid w:val="00792A5C"/>
    <w:rsid w:val="00792A84"/>
    <w:rsid w:val="00792D0E"/>
    <w:rsid w:val="007937CE"/>
    <w:rsid w:val="00793A0D"/>
    <w:rsid w:val="00793D2C"/>
    <w:rsid w:val="00793FD0"/>
    <w:rsid w:val="007940EB"/>
    <w:rsid w:val="007942B6"/>
    <w:rsid w:val="007942FE"/>
    <w:rsid w:val="00794451"/>
    <w:rsid w:val="00794837"/>
    <w:rsid w:val="0079486B"/>
    <w:rsid w:val="007948C2"/>
    <w:rsid w:val="00794A9A"/>
    <w:rsid w:val="00794B40"/>
    <w:rsid w:val="00794C73"/>
    <w:rsid w:val="007956A5"/>
    <w:rsid w:val="00795D38"/>
    <w:rsid w:val="00795DAC"/>
    <w:rsid w:val="00795E93"/>
    <w:rsid w:val="00796002"/>
    <w:rsid w:val="00796109"/>
    <w:rsid w:val="0079631E"/>
    <w:rsid w:val="00796962"/>
    <w:rsid w:val="00796977"/>
    <w:rsid w:val="00796BD7"/>
    <w:rsid w:val="00796C1D"/>
    <w:rsid w:val="00796D01"/>
    <w:rsid w:val="00796DB8"/>
    <w:rsid w:val="00796E5D"/>
    <w:rsid w:val="00796F40"/>
    <w:rsid w:val="00797054"/>
    <w:rsid w:val="007970B7"/>
    <w:rsid w:val="00797B85"/>
    <w:rsid w:val="00797CBB"/>
    <w:rsid w:val="00797DEA"/>
    <w:rsid w:val="00797E17"/>
    <w:rsid w:val="00797EA6"/>
    <w:rsid w:val="007A011C"/>
    <w:rsid w:val="007A0251"/>
    <w:rsid w:val="007A027F"/>
    <w:rsid w:val="007A0363"/>
    <w:rsid w:val="007A0387"/>
    <w:rsid w:val="007A04D4"/>
    <w:rsid w:val="007A074A"/>
    <w:rsid w:val="007A0830"/>
    <w:rsid w:val="007A0868"/>
    <w:rsid w:val="007A08AC"/>
    <w:rsid w:val="007A0908"/>
    <w:rsid w:val="007A0932"/>
    <w:rsid w:val="007A0983"/>
    <w:rsid w:val="007A0BB4"/>
    <w:rsid w:val="007A0C18"/>
    <w:rsid w:val="007A0C45"/>
    <w:rsid w:val="007A0CF4"/>
    <w:rsid w:val="007A0DD1"/>
    <w:rsid w:val="007A0E4D"/>
    <w:rsid w:val="007A0F01"/>
    <w:rsid w:val="007A0F50"/>
    <w:rsid w:val="007A1087"/>
    <w:rsid w:val="007A10BC"/>
    <w:rsid w:val="007A12D9"/>
    <w:rsid w:val="007A14BA"/>
    <w:rsid w:val="007A1564"/>
    <w:rsid w:val="007A165C"/>
    <w:rsid w:val="007A175A"/>
    <w:rsid w:val="007A1765"/>
    <w:rsid w:val="007A18E1"/>
    <w:rsid w:val="007A19AC"/>
    <w:rsid w:val="007A1B8D"/>
    <w:rsid w:val="007A1BBF"/>
    <w:rsid w:val="007A1EB1"/>
    <w:rsid w:val="007A237F"/>
    <w:rsid w:val="007A2587"/>
    <w:rsid w:val="007A2658"/>
    <w:rsid w:val="007A27B7"/>
    <w:rsid w:val="007A2824"/>
    <w:rsid w:val="007A2889"/>
    <w:rsid w:val="007A302F"/>
    <w:rsid w:val="007A3343"/>
    <w:rsid w:val="007A3355"/>
    <w:rsid w:val="007A3504"/>
    <w:rsid w:val="007A35D8"/>
    <w:rsid w:val="007A36FB"/>
    <w:rsid w:val="007A3760"/>
    <w:rsid w:val="007A377A"/>
    <w:rsid w:val="007A3829"/>
    <w:rsid w:val="007A39C8"/>
    <w:rsid w:val="007A3AFC"/>
    <w:rsid w:val="007A3BD6"/>
    <w:rsid w:val="007A3CE9"/>
    <w:rsid w:val="007A3D9C"/>
    <w:rsid w:val="007A408D"/>
    <w:rsid w:val="007A4303"/>
    <w:rsid w:val="007A4317"/>
    <w:rsid w:val="007A4343"/>
    <w:rsid w:val="007A446D"/>
    <w:rsid w:val="007A465B"/>
    <w:rsid w:val="007A472E"/>
    <w:rsid w:val="007A47B9"/>
    <w:rsid w:val="007A498A"/>
    <w:rsid w:val="007A4BF6"/>
    <w:rsid w:val="007A4C55"/>
    <w:rsid w:val="007A4E52"/>
    <w:rsid w:val="007A5032"/>
    <w:rsid w:val="007A5373"/>
    <w:rsid w:val="007A54FE"/>
    <w:rsid w:val="007A5610"/>
    <w:rsid w:val="007A5834"/>
    <w:rsid w:val="007A58C2"/>
    <w:rsid w:val="007A58D3"/>
    <w:rsid w:val="007A5AA1"/>
    <w:rsid w:val="007A5C7C"/>
    <w:rsid w:val="007A5C8C"/>
    <w:rsid w:val="007A5D04"/>
    <w:rsid w:val="007A5D67"/>
    <w:rsid w:val="007A5DA5"/>
    <w:rsid w:val="007A5E16"/>
    <w:rsid w:val="007A5EDA"/>
    <w:rsid w:val="007A5F7B"/>
    <w:rsid w:val="007A60A8"/>
    <w:rsid w:val="007A6174"/>
    <w:rsid w:val="007A61F1"/>
    <w:rsid w:val="007A62D4"/>
    <w:rsid w:val="007A649E"/>
    <w:rsid w:val="007A651F"/>
    <w:rsid w:val="007A6523"/>
    <w:rsid w:val="007A68E1"/>
    <w:rsid w:val="007A68E6"/>
    <w:rsid w:val="007A6A16"/>
    <w:rsid w:val="007A6CDE"/>
    <w:rsid w:val="007A6E76"/>
    <w:rsid w:val="007A6E80"/>
    <w:rsid w:val="007A6FC8"/>
    <w:rsid w:val="007A70C5"/>
    <w:rsid w:val="007A73F0"/>
    <w:rsid w:val="007A7479"/>
    <w:rsid w:val="007A7634"/>
    <w:rsid w:val="007A7793"/>
    <w:rsid w:val="007A77AA"/>
    <w:rsid w:val="007A79B3"/>
    <w:rsid w:val="007A79C1"/>
    <w:rsid w:val="007A79D5"/>
    <w:rsid w:val="007A79D9"/>
    <w:rsid w:val="007A7A47"/>
    <w:rsid w:val="007A7C47"/>
    <w:rsid w:val="007A7E3E"/>
    <w:rsid w:val="007A7F20"/>
    <w:rsid w:val="007B0016"/>
    <w:rsid w:val="007B0084"/>
    <w:rsid w:val="007B00F3"/>
    <w:rsid w:val="007B0361"/>
    <w:rsid w:val="007B061B"/>
    <w:rsid w:val="007B066E"/>
    <w:rsid w:val="007B0688"/>
    <w:rsid w:val="007B08B3"/>
    <w:rsid w:val="007B0BA4"/>
    <w:rsid w:val="007B0C62"/>
    <w:rsid w:val="007B0D08"/>
    <w:rsid w:val="007B0E9F"/>
    <w:rsid w:val="007B104F"/>
    <w:rsid w:val="007B109A"/>
    <w:rsid w:val="007B1209"/>
    <w:rsid w:val="007B125F"/>
    <w:rsid w:val="007B12B1"/>
    <w:rsid w:val="007B134E"/>
    <w:rsid w:val="007B16AE"/>
    <w:rsid w:val="007B1722"/>
    <w:rsid w:val="007B178E"/>
    <w:rsid w:val="007B1835"/>
    <w:rsid w:val="007B18AC"/>
    <w:rsid w:val="007B1BC0"/>
    <w:rsid w:val="007B1C10"/>
    <w:rsid w:val="007B1C7A"/>
    <w:rsid w:val="007B1D51"/>
    <w:rsid w:val="007B1D6A"/>
    <w:rsid w:val="007B1EA3"/>
    <w:rsid w:val="007B20B3"/>
    <w:rsid w:val="007B2156"/>
    <w:rsid w:val="007B2284"/>
    <w:rsid w:val="007B2340"/>
    <w:rsid w:val="007B264B"/>
    <w:rsid w:val="007B2671"/>
    <w:rsid w:val="007B2759"/>
    <w:rsid w:val="007B2A78"/>
    <w:rsid w:val="007B2AD5"/>
    <w:rsid w:val="007B2C12"/>
    <w:rsid w:val="007B2C34"/>
    <w:rsid w:val="007B3066"/>
    <w:rsid w:val="007B32E6"/>
    <w:rsid w:val="007B3308"/>
    <w:rsid w:val="007B3AFA"/>
    <w:rsid w:val="007B3CCA"/>
    <w:rsid w:val="007B3CF6"/>
    <w:rsid w:val="007B3D3E"/>
    <w:rsid w:val="007B3E28"/>
    <w:rsid w:val="007B3F42"/>
    <w:rsid w:val="007B3FFB"/>
    <w:rsid w:val="007B40CC"/>
    <w:rsid w:val="007B419D"/>
    <w:rsid w:val="007B420B"/>
    <w:rsid w:val="007B4335"/>
    <w:rsid w:val="007B45A1"/>
    <w:rsid w:val="007B45F8"/>
    <w:rsid w:val="007B4D4A"/>
    <w:rsid w:val="007B4D94"/>
    <w:rsid w:val="007B51B4"/>
    <w:rsid w:val="007B5407"/>
    <w:rsid w:val="007B5611"/>
    <w:rsid w:val="007B561F"/>
    <w:rsid w:val="007B5654"/>
    <w:rsid w:val="007B571C"/>
    <w:rsid w:val="007B5720"/>
    <w:rsid w:val="007B5726"/>
    <w:rsid w:val="007B5A2E"/>
    <w:rsid w:val="007B5ABD"/>
    <w:rsid w:val="007B5EA8"/>
    <w:rsid w:val="007B5F05"/>
    <w:rsid w:val="007B616C"/>
    <w:rsid w:val="007B627D"/>
    <w:rsid w:val="007B63B9"/>
    <w:rsid w:val="007B64E9"/>
    <w:rsid w:val="007B6642"/>
    <w:rsid w:val="007B66D2"/>
    <w:rsid w:val="007B6B22"/>
    <w:rsid w:val="007B6BB9"/>
    <w:rsid w:val="007B6C31"/>
    <w:rsid w:val="007B6F1F"/>
    <w:rsid w:val="007B73FF"/>
    <w:rsid w:val="007B776F"/>
    <w:rsid w:val="007B7A10"/>
    <w:rsid w:val="007B7A27"/>
    <w:rsid w:val="007B7AD2"/>
    <w:rsid w:val="007B7BEF"/>
    <w:rsid w:val="007B7C67"/>
    <w:rsid w:val="007B7D69"/>
    <w:rsid w:val="007B7DA5"/>
    <w:rsid w:val="007B7E19"/>
    <w:rsid w:val="007B7F12"/>
    <w:rsid w:val="007C00B0"/>
    <w:rsid w:val="007C0474"/>
    <w:rsid w:val="007C04E1"/>
    <w:rsid w:val="007C0829"/>
    <w:rsid w:val="007C08BC"/>
    <w:rsid w:val="007C08C9"/>
    <w:rsid w:val="007C0B9F"/>
    <w:rsid w:val="007C0BBB"/>
    <w:rsid w:val="007C0CAD"/>
    <w:rsid w:val="007C0DEB"/>
    <w:rsid w:val="007C0F0A"/>
    <w:rsid w:val="007C1013"/>
    <w:rsid w:val="007C10FC"/>
    <w:rsid w:val="007C1145"/>
    <w:rsid w:val="007C1189"/>
    <w:rsid w:val="007C1245"/>
    <w:rsid w:val="007C12A1"/>
    <w:rsid w:val="007C132B"/>
    <w:rsid w:val="007C1358"/>
    <w:rsid w:val="007C13C6"/>
    <w:rsid w:val="007C15B7"/>
    <w:rsid w:val="007C169A"/>
    <w:rsid w:val="007C1802"/>
    <w:rsid w:val="007C1A91"/>
    <w:rsid w:val="007C1ABE"/>
    <w:rsid w:val="007C1C27"/>
    <w:rsid w:val="007C22A2"/>
    <w:rsid w:val="007C23CA"/>
    <w:rsid w:val="007C243B"/>
    <w:rsid w:val="007C27B8"/>
    <w:rsid w:val="007C281F"/>
    <w:rsid w:val="007C292F"/>
    <w:rsid w:val="007C2BB1"/>
    <w:rsid w:val="007C2CB7"/>
    <w:rsid w:val="007C3146"/>
    <w:rsid w:val="007C3259"/>
    <w:rsid w:val="007C32A5"/>
    <w:rsid w:val="007C32CF"/>
    <w:rsid w:val="007C3475"/>
    <w:rsid w:val="007C35F1"/>
    <w:rsid w:val="007C3740"/>
    <w:rsid w:val="007C3915"/>
    <w:rsid w:val="007C3A46"/>
    <w:rsid w:val="007C3A80"/>
    <w:rsid w:val="007C3AC9"/>
    <w:rsid w:val="007C3AD1"/>
    <w:rsid w:val="007C3FC4"/>
    <w:rsid w:val="007C42B7"/>
    <w:rsid w:val="007C4555"/>
    <w:rsid w:val="007C48D4"/>
    <w:rsid w:val="007C4A2C"/>
    <w:rsid w:val="007C4BE2"/>
    <w:rsid w:val="007C4D99"/>
    <w:rsid w:val="007C4DD8"/>
    <w:rsid w:val="007C4E26"/>
    <w:rsid w:val="007C4E44"/>
    <w:rsid w:val="007C500F"/>
    <w:rsid w:val="007C519A"/>
    <w:rsid w:val="007C5209"/>
    <w:rsid w:val="007C5484"/>
    <w:rsid w:val="007C562E"/>
    <w:rsid w:val="007C56D5"/>
    <w:rsid w:val="007C5721"/>
    <w:rsid w:val="007C5B86"/>
    <w:rsid w:val="007C5BA6"/>
    <w:rsid w:val="007C5D7A"/>
    <w:rsid w:val="007C5DCE"/>
    <w:rsid w:val="007C5EEB"/>
    <w:rsid w:val="007C5F20"/>
    <w:rsid w:val="007C6213"/>
    <w:rsid w:val="007C6214"/>
    <w:rsid w:val="007C6278"/>
    <w:rsid w:val="007C6286"/>
    <w:rsid w:val="007C63CC"/>
    <w:rsid w:val="007C645A"/>
    <w:rsid w:val="007C6465"/>
    <w:rsid w:val="007C65E9"/>
    <w:rsid w:val="007C6793"/>
    <w:rsid w:val="007C6D52"/>
    <w:rsid w:val="007C6D56"/>
    <w:rsid w:val="007C6D78"/>
    <w:rsid w:val="007C6F3A"/>
    <w:rsid w:val="007C6FA0"/>
    <w:rsid w:val="007C6FD3"/>
    <w:rsid w:val="007C708A"/>
    <w:rsid w:val="007C714A"/>
    <w:rsid w:val="007C752B"/>
    <w:rsid w:val="007C76A2"/>
    <w:rsid w:val="007C7977"/>
    <w:rsid w:val="007C79F8"/>
    <w:rsid w:val="007C7C85"/>
    <w:rsid w:val="007C7CBF"/>
    <w:rsid w:val="007C7EB0"/>
    <w:rsid w:val="007D0047"/>
    <w:rsid w:val="007D011B"/>
    <w:rsid w:val="007D0132"/>
    <w:rsid w:val="007D01E4"/>
    <w:rsid w:val="007D02B1"/>
    <w:rsid w:val="007D0670"/>
    <w:rsid w:val="007D077C"/>
    <w:rsid w:val="007D0AB2"/>
    <w:rsid w:val="007D0AD2"/>
    <w:rsid w:val="007D0BDA"/>
    <w:rsid w:val="007D0E49"/>
    <w:rsid w:val="007D102A"/>
    <w:rsid w:val="007D11CA"/>
    <w:rsid w:val="007D121D"/>
    <w:rsid w:val="007D1294"/>
    <w:rsid w:val="007D130A"/>
    <w:rsid w:val="007D131E"/>
    <w:rsid w:val="007D1569"/>
    <w:rsid w:val="007D15A1"/>
    <w:rsid w:val="007D15DA"/>
    <w:rsid w:val="007D1866"/>
    <w:rsid w:val="007D18A1"/>
    <w:rsid w:val="007D18A7"/>
    <w:rsid w:val="007D1A82"/>
    <w:rsid w:val="007D1C47"/>
    <w:rsid w:val="007D1C5F"/>
    <w:rsid w:val="007D1CD8"/>
    <w:rsid w:val="007D1E7B"/>
    <w:rsid w:val="007D20B1"/>
    <w:rsid w:val="007D21B3"/>
    <w:rsid w:val="007D24A8"/>
    <w:rsid w:val="007D24CC"/>
    <w:rsid w:val="007D256D"/>
    <w:rsid w:val="007D257E"/>
    <w:rsid w:val="007D25A8"/>
    <w:rsid w:val="007D25EB"/>
    <w:rsid w:val="007D2840"/>
    <w:rsid w:val="007D2931"/>
    <w:rsid w:val="007D29E2"/>
    <w:rsid w:val="007D29EE"/>
    <w:rsid w:val="007D2D6C"/>
    <w:rsid w:val="007D2E18"/>
    <w:rsid w:val="007D2EDE"/>
    <w:rsid w:val="007D2FB9"/>
    <w:rsid w:val="007D30D1"/>
    <w:rsid w:val="007D30FE"/>
    <w:rsid w:val="007D331F"/>
    <w:rsid w:val="007D33C9"/>
    <w:rsid w:val="007D3474"/>
    <w:rsid w:val="007D3CEE"/>
    <w:rsid w:val="007D3FA3"/>
    <w:rsid w:val="007D4078"/>
    <w:rsid w:val="007D4243"/>
    <w:rsid w:val="007D4278"/>
    <w:rsid w:val="007D44B6"/>
    <w:rsid w:val="007D46FD"/>
    <w:rsid w:val="007D47CE"/>
    <w:rsid w:val="007D4868"/>
    <w:rsid w:val="007D487B"/>
    <w:rsid w:val="007D48FC"/>
    <w:rsid w:val="007D4968"/>
    <w:rsid w:val="007D4A47"/>
    <w:rsid w:val="007D4A66"/>
    <w:rsid w:val="007D4A79"/>
    <w:rsid w:val="007D4AC4"/>
    <w:rsid w:val="007D4C96"/>
    <w:rsid w:val="007D4F70"/>
    <w:rsid w:val="007D523A"/>
    <w:rsid w:val="007D55B9"/>
    <w:rsid w:val="007D56AD"/>
    <w:rsid w:val="007D58CD"/>
    <w:rsid w:val="007D59DB"/>
    <w:rsid w:val="007D5A28"/>
    <w:rsid w:val="007D5A69"/>
    <w:rsid w:val="007D5BFD"/>
    <w:rsid w:val="007D5BFE"/>
    <w:rsid w:val="007D5C1B"/>
    <w:rsid w:val="007D5DEF"/>
    <w:rsid w:val="007D5E46"/>
    <w:rsid w:val="007D60D7"/>
    <w:rsid w:val="007D630E"/>
    <w:rsid w:val="007D631B"/>
    <w:rsid w:val="007D6432"/>
    <w:rsid w:val="007D65BF"/>
    <w:rsid w:val="007D66EB"/>
    <w:rsid w:val="007D69A0"/>
    <w:rsid w:val="007D6A2D"/>
    <w:rsid w:val="007D6DD2"/>
    <w:rsid w:val="007D6DF8"/>
    <w:rsid w:val="007D6EDE"/>
    <w:rsid w:val="007D6FF8"/>
    <w:rsid w:val="007D73ED"/>
    <w:rsid w:val="007D743E"/>
    <w:rsid w:val="007D761D"/>
    <w:rsid w:val="007D7D45"/>
    <w:rsid w:val="007D7DF0"/>
    <w:rsid w:val="007D7DF8"/>
    <w:rsid w:val="007D7F2D"/>
    <w:rsid w:val="007E0530"/>
    <w:rsid w:val="007E05FF"/>
    <w:rsid w:val="007E0606"/>
    <w:rsid w:val="007E075E"/>
    <w:rsid w:val="007E075F"/>
    <w:rsid w:val="007E0A2A"/>
    <w:rsid w:val="007E0B48"/>
    <w:rsid w:val="007E0B4C"/>
    <w:rsid w:val="007E0D1E"/>
    <w:rsid w:val="007E0D96"/>
    <w:rsid w:val="007E137C"/>
    <w:rsid w:val="007E156D"/>
    <w:rsid w:val="007E1672"/>
    <w:rsid w:val="007E1738"/>
    <w:rsid w:val="007E173D"/>
    <w:rsid w:val="007E18B4"/>
    <w:rsid w:val="007E1A38"/>
    <w:rsid w:val="007E1AB8"/>
    <w:rsid w:val="007E1B18"/>
    <w:rsid w:val="007E1D70"/>
    <w:rsid w:val="007E1EC7"/>
    <w:rsid w:val="007E23D3"/>
    <w:rsid w:val="007E24F9"/>
    <w:rsid w:val="007E2564"/>
    <w:rsid w:val="007E280E"/>
    <w:rsid w:val="007E280F"/>
    <w:rsid w:val="007E28BF"/>
    <w:rsid w:val="007E2B60"/>
    <w:rsid w:val="007E2D1B"/>
    <w:rsid w:val="007E2DAC"/>
    <w:rsid w:val="007E2E2D"/>
    <w:rsid w:val="007E2F54"/>
    <w:rsid w:val="007E2FE9"/>
    <w:rsid w:val="007E3076"/>
    <w:rsid w:val="007E3158"/>
    <w:rsid w:val="007E3195"/>
    <w:rsid w:val="007E31A5"/>
    <w:rsid w:val="007E3322"/>
    <w:rsid w:val="007E338C"/>
    <w:rsid w:val="007E37B0"/>
    <w:rsid w:val="007E38F7"/>
    <w:rsid w:val="007E3DBC"/>
    <w:rsid w:val="007E3F95"/>
    <w:rsid w:val="007E40FB"/>
    <w:rsid w:val="007E41C7"/>
    <w:rsid w:val="007E41EF"/>
    <w:rsid w:val="007E42A5"/>
    <w:rsid w:val="007E44F4"/>
    <w:rsid w:val="007E462F"/>
    <w:rsid w:val="007E483B"/>
    <w:rsid w:val="007E4C29"/>
    <w:rsid w:val="007E52A6"/>
    <w:rsid w:val="007E5346"/>
    <w:rsid w:val="007E54A1"/>
    <w:rsid w:val="007E5503"/>
    <w:rsid w:val="007E5530"/>
    <w:rsid w:val="007E577E"/>
    <w:rsid w:val="007E57C2"/>
    <w:rsid w:val="007E5848"/>
    <w:rsid w:val="007E5A74"/>
    <w:rsid w:val="007E5C36"/>
    <w:rsid w:val="007E5FF6"/>
    <w:rsid w:val="007E602E"/>
    <w:rsid w:val="007E6085"/>
    <w:rsid w:val="007E622A"/>
    <w:rsid w:val="007E63C8"/>
    <w:rsid w:val="007E657F"/>
    <w:rsid w:val="007E66EB"/>
    <w:rsid w:val="007E6A79"/>
    <w:rsid w:val="007E6AA7"/>
    <w:rsid w:val="007E6C5A"/>
    <w:rsid w:val="007E6D67"/>
    <w:rsid w:val="007E70DE"/>
    <w:rsid w:val="007E713C"/>
    <w:rsid w:val="007E71C3"/>
    <w:rsid w:val="007E7246"/>
    <w:rsid w:val="007E7737"/>
    <w:rsid w:val="007E7BA4"/>
    <w:rsid w:val="007E7BE4"/>
    <w:rsid w:val="007E7E77"/>
    <w:rsid w:val="007E7E8B"/>
    <w:rsid w:val="007F01D6"/>
    <w:rsid w:val="007F03C8"/>
    <w:rsid w:val="007F040E"/>
    <w:rsid w:val="007F0585"/>
    <w:rsid w:val="007F0A50"/>
    <w:rsid w:val="007F0ADA"/>
    <w:rsid w:val="007F0FC1"/>
    <w:rsid w:val="007F10B5"/>
    <w:rsid w:val="007F11DF"/>
    <w:rsid w:val="007F1213"/>
    <w:rsid w:val="007F121A"/>
    <w:rsid w:val="007F1302"/>
    <w:rsid w:val="007F14D6"/>
    <w:rsid w:val="007F16EA"/>
    <w:rsid w:val="007F1714"/>
    <w:rsid w:val="007F171D"/>
    <w:rsid w:val="007F1827"/>
    <w:rsid w:val="007F18E8"/>
    <w:rsid w:val="007F1AA6"/>
    <w:rsid w:val="007F1D39"/>
    <w:rsid w:val="007F1E5D"/>
    <w:rsid w:val="007F211F"/>
    <w:rsid w:val="007F21EF"/>
    <w:rsid w:val="007F21F9"/>
    <w:rsid w:val="007F224A"/>
    <w:rsid w:val="007F228C"/>
    <w:rsid w:val="007F2367"/>
    <w:rsid w:val="007F23C0"/>
    <w:rsid w:val="007F2458"/>
    <w:rsid w:val="007F24E3"/>
    <w:rsid w:val="007F25B8"/>
    <w:rsid w:val="007F26C2"/>
    <w:rsid w:val="007F283A"/>
    <w:rsid w:val="007F2861"/>
    <w:rsid w:val="007F2A63"/>
    <w:rsid w:val="007F2A6C"/>
    <w:rsid w:val="007F2AB5"/>
    <w:rsid w:val="007F305F"/>
    <w:rsid w:val="007F3061"/>
    <w:rsid w:val="007F32CA"/>
    <w:rsid w:val="007F35DA"/>
    <w:rsid w:val="007F36DB"/>
    <w:rsid w:val="007F3754"/>
    <w:rsid w:val="007F3AD4"/>
    <w:rsid w:val="007F3C0E"/>
    <w:rsid w:val="007F3CEF"/>
    <w:rsid w:val="007F3E0A"/>
    <w:rsid w:val="007F411D"/>
    <w:rsid w:val="007F42DB"/>
    <w:rsid w:val="007F4533"/>
    <w:rsid w:val="007F45DF"/>
    <w:rsid w:val="007F4667"/>
    <w:rsid w:val="007F4699"/>
    <w:rsid w:val="007F4756"/>
    <w:rsid w:val="007F491C"/>
    <w:rsid w:val="007F496C"/>
    <w:rsid w:val="007F49DC"/>
    <w:rsid w:val="007F4AA8"/>
    <w:rsid w:val="007F4AB5"/>
    <w:rsid w:val="007F4CBD"/>
    <w:rsid w:val="007F4F46"/>
    <w:rsid w:val="007F4FB9"/>
    <w:rsid w:val="007F555A"/>
    <w:rsid w:val="007F5722"/>
    <w:rsid w:val="007F5820"/>
    <w:rsid w:val="007F585C"/>
    <w:rsid w:val="007F587E"/>
    <w:rsid w:val="007F5B07"/>
    <w:rsid w:val="007F5E83"/>
    <w:rsid w:val="007F5EA7"/>
    <w:rsid w:val="007F5F7C"/>
    <w:rsid w:val="007F5FB1"/>
    <w:rsid w:val="007F62C9"/>
    <w:rsid w:val="007F62D7"/>
    <w:rsid w:val="007F62D9"/>
    <w:rsid w:val="007F63CF"/>
    <w:rsid w:val="007F67B7"/>
    <w:rsid w:val="007F67E4"/>
    <w:rsid w:val="007F6893"/>
    <w:rsid w:val="007F68CF"/>
    <w:rsid w:val="007F6B1F"/>
    <w:rsid w:val="007F6C21"/>
    <w:rsid w:val="007F6C33"/>
    <w:rsid w:val="007F6E76"/>
    <w:rsid w:val="007F6F02"/>
    <w:rsid w:val="007F6F68"/>
    <w:rsid w:val="007F70EE"/>
    <w:rsid w:val="007F71AE"/>
    <w:rsid w:val="007F73D1"/>
    <w:rsid w:val="007F764A"/>
    <w:rsid w:val="007F7881"/>
    <w:rsid w:val="007F78E9"/>
    <w:rsid w:val="007F7A8C"/>
    <w:rsid w:val="007F7B0E"/>
    <w:rsid w:val="007F7B9D"/>
    <w:rsid w:val="007F7CB1"/>
    <w:rsid w:val="007F7DA4"/>
    <w:rsid w:val="007F7E75"/>
    <w:rsid w:val="0080008F"/>
    <w:rsid w:val="00800108"/>
    <w:rsid w:val="00800524"/>
    <w:rsid w:val="00800610"/>
    <w:rsid w:val="008006C6"/>
    <w:rsid w:val="008006D1"/>
    <w:rsid w:val="00800A3B"/>
    <w:rsid w:val="00800BC0"/>
    <w:rsid w:val="00800CA8"/>
    <w:rsid w:val="00800E28"/>
    <w:rsid w:val="00800EFA"/>
    <w:rsid w:val="00801004"/>
    <w:rsid w:val="00801036"/>
    <w:rsid w:val="008011D4"/>
    <w:rsid w:val="008012A9"/>
    <w:rsid w:val="0080139E"/>
    <w:rsid w:val="00801406"/>
    <w:rsid w:val="0080143F"/>
    <w:rsid w:val="00801455"/>
    <w:rsid w:val="0080153E"/>
    <w:rsid w:val="008016A4"/>
    <w:rsid w:val="00801701"/>
    <w:rsid w:val="008017BC"/>
    <w:rsid w:val="008017E4"/>
    <w:rsid w:val="00801908"/>
    <w:rsid w:val="00801A06"/>
    <w:rsid w:val="00801AAB"/>
    <w:rsid w:val="00801C94"/>
    <w:rsid w:val="00801D1F"/>
    <w:rsid w:val="00801D4B"/>
    <w:rsid w:val="00801FB8"/>
    <w:rsid w:val="008023B9"/>
    <w:rsid w:val="0080243B"/>
    <w:rsid w:val="008027E1"/>
    <w:rsid w:val="008027ED"/>
    <w:rsid w:val="0080285F"/>
    <w:rsid w:val="00802B13"/>
    <w:rsid w:val="00802CED"/>
    <w:rsid w:val="00802D29"/>
    <w:rsid w:val="00802DCB"/>
    <w:rsid w:val="00803013"/>
    <w:rsid w:val="00803066"/>
    <w:rsid w:val="0080317C"/>
    <w:rsid w:val="0080322B"/>
    <w:rsid w:val="00803297"/>
    <w:rsid w:val="00803449"/>
    <w:rsid w:val="0080352D"/>
    <w:rsid w:val="008035C3"/>
    <w:rsid w:val="00803696"/>
    <w:rsid w:val="00803946"/>
    <w:rsid w:val="00803D29"/>
    <w:rsid w:val="00803D86"/>
    <w:rsid w:val="00803E49"/>
    <w:rsid w:val="00803E93"/>
    <w:rsid w:val="00803F26"/>
    <w:rsid w:val="00803F83"/>
    <w:rsid w:val="00804775"/>
    <w:rsid w:val="008047B4"/>
    <w:rsid w:val="00804821"/>
    <w:rsid w:val="00804982"/>
    <w:rsid w:val="008049AA"/>
    <w:rsid w:val="008049CD"/>
    <w:rsid w:val="00804A0A"/>
    <w:rsid w:val="00804B8B"/>
    <w:rsid w:val="00804D6C"/>
    <w:rsid w:val="00804F23"/>
    <w:rsid w:val="00804F33"/>
    <w:rsid w:val="00804F4A"/>
    <w:rsid w:val="00804F85"/>
    <w:rsid w:val="00804FA0"/>
    <w:rsid w:val="0080513F"/>
    <w:rsid w:val="00805482"/>
    <w:rsid w:val="0080560D"/>
    <w:rsid w:val="00805672"/>
    <w:rsid w:val="00805722"/>
    <w:rsid w:val="00805B00"/>
    <w:rsid w:val="00805D12"/>
    <w:rsid w:val="0080639B"/>
    <w:rsid w:val="0080641B"/>
    <w:rsid w:val="0080674B"/>
    <w:rsid w:val="008067A4"/>
    <w:rsid w:val="00806ABA"/>
    <w:rsid w:val="00806F63"/>
    <w:rsid w:val="00806FB8"/>
    <w:rsid w:val="0080720F"/>
    <w:rsid w:val="00807333"/>
    <w:rsid w:val="0080740F"/>
    <w:rsid w:val="008075C9"/>
    <w:rsid w:val="00807661"/>
    <w:rsid w:val="0080766D"/>
    <w:rsid w:val="00807895"/>
    <w:rsid w:val="00807999"/>
    <w:rsid w:val="008079AB"/>
    <w:rsid w:val="00807A37"/>
    <w:rsid w:val="00807A63"/>
    <w:rsid w:val="00807B99"/>
    <w:rsid w:val="00807C1C"/>
    <w:rsid w:val="00807D4D"/>
    <w:rsid w:val="00807D8C"/>
    <w:rsid w:val="00807F06"/>
    <w:rsid w:val="00807F71"/>
    <w:rsid w:val="00810023"/>
    <w:rsid w:val="0081029B"/>
    <w:rsid w:val="0081036D"/>
    <w:rsid w:val="008103E3"/>
    <w:rsid w:val="0081052D"/>
    <w:rsid w:val="0081067A"/>
    <w:rsid w:val="00810691"/>
    <w:rsid w:val="00810797"/>
    <w:rsid w:val="008107D2"/>
    <w:rsid w:val="0081080A"/>
    <w:rsid w:val="00810920"/>
    <w:rsid w:val="0081096F"/>
    <w:rsid w:val="008109B0"/>
    <w:rsid w:val="00810A3D"/>
    <w:rsid w:val="00810B1E"/>
    <w:rsid w:val="00810BF5"/>
    <w:rsid w:val="00810D48"/>
    <w:rsid w:val="00811196"/>
    <w:rsid w:val="0081124E"/>
    <w:rsid w:val="00811877"/>
    <w:rsid w:val="00811A49"/>
    <w:rsid w:val="00811AE5"/>
    <w:rsid w:val="00811B43"/>
    <w:rsid w:val="00812165"/>
    <w:rsid w:val="008121D4"/>
    <w:rsid w:val="008122F2"/>
    <w:rsid w:val="0081245B"/>
    <w:rsid w:val="00812554"/>
    <w:rsid w:val="008125A1"/>
    <w:rsid w:val="0081262E"/>
    <w:rsid w:val="00812927"/>
    <w:rsid w:val="008129CB"/>
    <w:rsid w:val="00812ABC"/>
    <w:rsid w:val="00812AEE"/>
    <w:rsid w:val="00812BA8"/>
    <w:rsid w:val="00812D35"/>
    <w:rsid w:val="00812DF7"/>
    <w:rsid w:val="00812E36"/>
    <w:rsid w:val="0081379B"/>
    <w:rsid w:val="008138F6"/>
    <w:rsid w:val="0081394E"/>
    <w:rsid w:val="008139A0"/>
    <w:rsid w:val="00813A1C"/>
    <w:rsid w:val="00813A92"/>
    <w:rsid w:val="00813B57"/>
    <w:rsid w:val="00813F36"/>
    <w:rsid w:val="00814159"/>
    <w:rsid w:val="008141CC"/>
    <w:rsid w:val="008147F7"/>
    <w:rsid w:val="008149BA"/>
    <w:rsid w:val="00814A4A"/>
    <w:rsid w:val="00814AB6"/>
    <w:rsid w:val="00814B37"/>
    <w:rsid w:val="00814ED7"/>
    <w:rsid w:val="008150E1"/>
    <w:rsid w:val="0081511C"/>
    <w:rsid w:val="0081517D"/>
    <w:rsid w:val="008151E7"/>
    <w:rsid w:val="00815208"/>
    <w:rsid w:val="0081533C"/>
    <w:rsid w:val="008153F4"/>
    <w:rsid w:val="0081554E"/>
    <w:rsid w:val="0081558A"/>
    <w:rsid w:val="0081584D"/>
    <w:rsid w:val="00815A22"/>
    <w:rsid w:val="00815BC2"/>
    <w:rsid w:val="00815CE8"/>
    <w:rsid w:val="00815D05"/>
    <w:rsid w:val="00815E0F"/>
    <w:rsid w:val="00815EE6"/>
    <w:rsid w:val="00815F3C"/>
    <w:rsid w:val="00815FDA"/>
    <w:rsid w:val="00816149"/>
    <w:rsid w:val="008161D7"/>
    <w:rsid w:val="00816402"/>
    <w:rsid w:val="0081661A"/>
    <w:rsid w:val="008169B8"/>
    <w:rsid w:val="00816EE2"/>
    <w:rsid w:val="00816EFA"/>
    <w:rsid w:val="00816F46"/>
    <w:rsid w:val="00816FAA"/>
    <w:rsid w:val="00817013"/>
    <w:rsid w:val="00817106"/>
    <w:rsid w:val="0081729B"/>
    <w:rsid w:val="008173E9"/>
    <w:rsid w:val="0081757C"/>
    <w:rsid w:val="00817603"/>
    <w:rsid w:val="00817676"/>
    <w:rsid w:val="00817786"/>
    <w:rsid w:val="00817788"/>
    <w:rsid w:val="008177BC"/>
    <w:rsid w:val="00817896"/>
    <w:rsid w:val="0081793E"/>
    <w:rsid w:val="00817F59"/>
    <w:rsid w:val="00817FA3"/>
    <w:rsid w:val="00820065"/>
    <w:rsid w:val="0082008D"/>
    <w:rsid w:val="008201E1"/>
    <w:rsid w:val="0082028A"/>
    <w:rsid w:val="008203E0"/>
    <w:rsid w:val="00820464"/>
    <w:rsid w:val="00820661"/>
    <w:rsid w:val="00820A16"/>
    <w:rsid w:val="00820AE6"/>
    <w:rsid w:val="00820B4E"/>
    <w:rsid w:val="00820BA1"/>
    <w:rsid w:val="00820CDB"/>
    <w:rsid w:val="00820DE7"/>
    <w:rsid w:val="00820F25"/>
    <w:rsid w:val="008213DA"/>
    <w:rsid w:val="008213DC"/>
    <w:rsid w:val="0082146E"/>
    <w:rsid w:val="008215CF"/>
    <w:rsid w:val="0082161E"/>
    <w:rsid w:val="00821749"/>
    <w:rsid w:val="0082186E"/>
    <w:rsid w:val="00821887"/>
    <w:rsid w:val="008218FE"/>
    <w:rsid w:val="008219C0"/>
    <w:rsid w:val="00821A56"/>
    <w:rsid w:val="00821AA8"/>
    <w:rsid w:val="00821B48"/>
    <w:rsid w:val="00821CDE"/>
    <w:rsid w:val="00821E3D"/>
    <w:rsid w:val="00821EDD"/>
    <w:rsid w:val="0082203F"/>
    <w:rsid w:val="0082210F"/>
    <w:rsid w:val="008222CA"/>
    <w:rsid w:val="008223DA"/>
    <w:rsid w:val="00822436"/>
    <w:rsid w:val="008224F1"/>
    <w:rsid w:val="0082261A"/>
    <w:rsid w:val="00822667"/>
    <w:rsid w:val="00822C43"/>
    <w:rsid w:val="00822CD8"/>
    <w:rsid w:val="00822E68"/>
    <w:rsid w:val="0082318E"/>
    <w:rsid w:val="00823288"/>
    <w:rsid w:val="008232F7"/>
    <w:rsid w:val="00823524"/>
    <w:rsid w:val="00823532"/>
    <w:rsid w:val="00823715"/>
    <w:rsid w:val="008237C1"/>
    <w:rsid w:val="0082395C"/>
    <w:rsid w:val="008239FD"/>
    <w:rsid w:val="00823E64"/>
    <w:rsid w:val="00823F3A"/>
    <w:rsid w:val="00823FC2"/>
    <w:rsid w:val="00823FF1"/>
    <w:rsid w:val="008240C3"/>
    <w:rsid w:val="008240EA"/>
    <w:rsid w:val="00824182"/>
    <w:rsid w:val="0082419F"/>
    <w:rsid w:val="0082437F"/>
    <w:rsid w:val="0082438A"/>
    <w:rsid w:val="0082445D"/>
    <w:rsid w:val="008244E6"/>
    <w:rsid w:val="008245C0"/>
    <w:rsid w:val="008245D8"/>
    <w:rsid w:val="0082460B"/>
    <w:rsid w:val="00824637"/>
    <w:rsid w:val="008247DA"/>
    <w:rsid w:val="008247F2"/>
    <w:rsid w:val="00824891"/>
    <w:rsid w:val="008248AC"/>
    <w:rsid w:val="0082491C"/>
    <w:rsid w:val="00824BE0"/>
    <w:rsid w:val="00824C3A"/>
    <w:rsid w:val="00824CA9"/>
    <w:rsid w:val="00824FE9"/>
    <w:rsid w:val="00824FF9"/>
    <w:rsid w:val="008250AE"/>
    <w:rsid w:val="00825134"/>
    <w:rsid w:val="008255C5"/>
    <w:rsid w:val="008255C6"/>
    <w:rsid w:val="008255F8"/>
    <w:rsid w:val="008256B8"/>
    <w:rsid w:val="00825B66"/>
    <w:rsid w:val="00825BDB"/>
    <w:rsid w:val="00825BE3"/>
    <w:rsid w:val="00825CBD"/>
    <w:rsid w:val="00825EF0"/>
    <w:rsid w:val="0082613D"/>
    <w:rsid w:val="00826500"/>
    <w:rsid w:val="0082654B"/>
    <w:rsid w:val="008265A4"/>
    <w:rsid w:val="00826659"/>
    <w:rsid w:val="008268BE"/>
    <w:rsid w:val="00826A7A"/>
    <w:rsid w:val="00826A93"/>
    <w:rsid w:val="00826B30"/>
    <w:rsid w:val="00826E69"/>
    <w:rsid w:val="0082718C"/>
    <w:rsid w:val="008273DC"/>
    <w:rsid w:val="00827449"/>
    <w:rsid w:val="008274AD"/>
    <w:rsid w:val="008274F1"/>
    <w:rsid w:val="008277F7"/>
    <w:rsid w:val="00827B5E"/>
    <w:rsid w:val="00827D5D"/>
    <w:rsid w:val="00827EB6"/>
    <w:rsid w:val="00830086"/>
    <w:rsid w:val="0083023E"/>
    <w:rsid w:val="0083039D"/>
    <w:rsid w:val="008303FD"/>
    <w:rsid w:val="008305DD"/>
    <w:rsid w:val="00830978"/>
    <w:rsid w:val="0083097C"/>
    <w:rsid w:val="00830C9E"/>
    <w:rsid w:val="00830E7F"/>
    <w:rsid w:val="00830EA1"/>
    <w:rsid w:val="00830F48"/>
    <w:rsid w:val="00830FD8"/>
    <w:rsid w:val="00831223"/>
    <w:rsid w:val="008312A9"/>
    <w:rsid w:val="008312B2"/>
    <w:rsid w:val="008315EC"/>
    <w:rsid w:val="00831642"/>
    <w:rsid w:val="008318A0"/>
    <w:rsid w:val="00831BBD"/>
    <w:rsid w:val="00831C8E"/>
    <w:rsid w:val="00831C97"/>
    <w:rsid w:val="00831E31"/>
    <w:rsid w:val="00831ED7"/>
    <w:rsid w:val="00831F58"/>
    <w:rsid w:val="0083256B"/>
    <w:rsid w:val="008325A5"/>
    <w:rsid w:val="008325F0"/>
    <w:rsid w:val="0083276B"/>
    <w:rsid w:val="0083280D"/>
    <w:rsid w:val="00832819"/>
    <w:rsid w:val="0083282B"/>
    <w:rsid w:val="00832B4E"/>
    <w:rsid w:val="00832B72"/>
    <w:rsid w:val="00832D03"/>
    <w:rsid w:val="00832D79"/>
    <w:rsid w:val="00832DFE"/>
    <w:rsid w:val="00832E33"/>
    <w:rsid w:val="00833169"/>
    <w:rsid w:val="00833281"/>
    <w:rsid w:val="008333C7"/>
    <w:rsid w:val="008335C6"/>
    <w:rsid w:val="008335FC"/>
    <w:rsid w:val="008337FD"/>
    <w:rsid w:val="008338E7"/>
    <w:rsid w:val="008339D9"/>
    <w:rsid w:val="00833EC3"/>
    <w:rsid w:val="00834088"/>
    <w:rsid w:val="008342FA"/>
    <w:rsid w:val="008343BA"/>
    <w:rsid w:val="00834437"/>
    <w:rsid w:val="0083459E"/>
    <w:rsid w:val="0083464D"/>
    <w:rsid w:val="00834677"/>
    <w:rsid w:val="0083476A"/>
    <w:rsid w:val="0083485A"/>
    <w:rsid w:val="00834947"/>
    <w:rsid w:val="00834B2B"/>
    <w:rsid w:val="00834BCF"/>
    <w:rsid w:val="00834BDC"/>
    <w:rsid w:val="00834D9D"/>
    <w:rsid w:val="00834E34"/>
    <w:rsid w:val="00834FD4"/>
    <w:rsid w:val="00835085"/>
    <w:rsid w:val="008350ED"/>
    <w:rsid w:val="008351AB"/>
    <w:rsid w:val="00835336"/>
    <w:rsid w:val="00835445"/>
    <w:rsid w:val="008354CB"/>
    <w:rsid w:val="0083565F"/>
    <w:rsid w:val="0083590B"/>
    <w:rsid w:val="00835910"/>
    <w:rsid w:val="0083599F"/>
    <w:rsid w:val="008359A8"/>
    <w:rsid w:val="00835C0E"/>
    <w:rsid w:val="00835EF9"/>
    <w:rsid w:val="00835F7E"/>
    <w:rsid w:val="00836262"/>
    <w:rsid w:val="008362FD"/>
    <w:rsid w:val="0083633A"/>
    <w:rsid w:val="008364A8"/>
    <w:rsid w:val="008364FF"/>
    <w:rsid w:val="00836669"/>
    <w:rsid w:val="00836816"/>
    <w:rsid w:val="00836B71"/>
    <w:rsid w:val="00836CB5"/>
    <w:rsid w:val="00836E32"/>
    <w:rsid w:val="00836E3A"/>
    <w:rsid w:val="008370D6"/>
    <w:rsid w:val="00837210"/>
    <w:rsid w:val="0083739F"/>
    <w:rsid w:val="008373F9"/>
    <w:rsid w:val="0083743F"/>
    <w:rsid w:val="00837523"/>
    <w:rsid w:val="00837575"/>
    <w:rsid w:val="00837683"/>
    <w:rsid w:val="0083794D"/>
    <w:rsid w:val="00837B4F"/>
    <w:rsid w:val="00837B69"/>
    <w:rsid w:val="00837CB9"/>
    <w:rsid w:val="00837E10"/>
    <w:rsid w:val="00840367"/>
    <w:rsid w:val="0084067F"/>
    <w:rsid w:val="008407EA"/>
    <w:rsid w:val="008408D7"/>
    <w:rsid w:val="008409FC"/>
    <w:rsid w:val="00840B1C"/>
    <w:rsid w:val="00840FFD"/>
    <w:rsid w:val="00841145"/>
    <w:rsid w:val="00841426"/>
    <w:rsid w:val="00841449"/>
    <w:rsid w:val="008416E0"/>
    <w:rsid w:val="00841747"/>
    <w:rsid w:val="0084194B"/>
    <w:rsid w:val="008419A1"/>
    <w:rsid w:val="00841DEC"/>
    <w:rsid w:val="00841FC6"/>
    <w:rsid w:val="0084222D"/>
    <w:rsid w:val="00842236"/>
    <w:rsid w:val="0084228F"/>
    <w:rsid w:val="0084238D"/>
    <w:rsid w:val="0084250F"/>
    <w:rsid w:val="00842510"/>
    <w:rsid w:val="00842545"/>
    <w:rsid w:val="00842569"/>
    <w:rsid w:val="008425C2"/>
    <w:rsid w:val="00842821"/>
    <w:rsid w:val="00842CE9"/>
    <w:rsid w:val="00842FE5"/>
    <w:rsid w:val="00842FEF"/>
    <w:rsid w:val="00843035"/>
    <w:rsid w:val="0084315F"/>
    <w:rsid w:val="0084342D"/>
    <w:rsid w:val="0084355D"/>
    <w:rsid w:val="008437A7"/>
    <w:rsid w:val="008437BF"/>
    <w:rsid w:val="00843856"/>
    <w:rsid w:val="00843B42"/>
    <w:rsid w:val="00843D6C"/>
    <w:rsid w:val="00843D9E"/>
    <w:rsid w:val="00843DA4"/>
    <w:rsid w:val="00843E47"/>
    <w:rsid w:val="00843F89"/>
    <w:rsid w:val="008440B1"/>
    <w:rsid w:val="00844137"/>
    <w:rsid w:val="0084422B"/>
    <w:rsid w:val="00844339"/>
    <w:rsid w:val="00844522"/>
    <w:rsid w:val="008445ED"/>
    <w:rsid w:val="0084466C"/>
    <w:rsid w:val="0084469D"/>
    <w:rsid w:val="00844779"/>
    <w:rsid w:val="008447B6"/>
    <w:rsid w:val="00844D64"/>
    <w:rsid w:val="00844D6E"/>
    <w:rsid w:val="00844FC3"/>
    <w:rsid w:val="0084513D"/>
    <w:rsid w:val="00845231"/>
    <w:rsid w:val="00845250"/>
    <w:rsid w:val="008454A1"/>
    <w:rsid w:val="008455EE"/>
    <w:rsid w:val="00845747"/>
    <w:rsid w:val="0084588D"/>
    <w:rsid w:val="00845AD1"/>
    <w:rsid w:val="00845B69"/>
    <w:rsid w:val="00845B88"/>
    <w:rsid w:val="00845BD5"/>
    <w:rsid w:val="00845C8A"/>
    <w:rsid w:val="00845DE6"/>
    <w:rsid w:val="00845E9A"/>
    <w:rsid w:val="00845EC1"/>
    <w:rsid w:val="00845F07"/>
    <w:rsid w:val="00846041"/>
    <w:rsid w:val="00846046"/>
    <w:rsid w:val="008461E4"/>
    <w:rsid w:val="008462C1"/>
    <w:rsid w:val="0084630D"/>
    <w:rsid w:val="008465A2"/>
    <w:rsid w:val="0084663B"/>
    <w:rsid w:val="00846752"/>
    <w:rsid w:val="00846778"/>
    <w:rsid w:val="00846A90"/>
    <w:rsid w:val="00846C23"/>
    <w:rsid w:val="00846C4B"/>
    <w:rsid w:val="00846CB0"/>
    <w:rsid w:val="00846D34"/>
    <w:rsid w:val="00846E02"/>
    <w:rsid w:val="00846ED1"/>
    <w:rsid w:val="00847255"/>
    <w:rsid w:val="0084727A"/>
    <w:rsid w:val="008472B8"/>
    <w:rsid w:val="00847541"/>
    <w:rsid w:val="008475AA"/>
    <w:rsid w:val="00847623"/>
    <w:rsid w:val="00847626"/>
    <w:rsid w:val="008478AD"/>
    <w:rsid w:val="0084791B"/>
    <w:rsid w:val="00847B55"/>
    <w:rsid w:val="00847BD2"/>
    <w:rsid w:val="00847DCD"/>
    <w:rsid w:val="00847E91"/>
    <w:rsid w:val="00847FA6"/>
    <w:rsid w:val="00847FB3"/>
    <w:rsid w:val="0085005D"/>
    <w:rsid w:val="0085013B"/>
    <w:rsid w:val="008501D6"/>
    <w:rsid w:val="00850277"/>
    <w:rsid w:val="008502B5"/>
    <w:rsid w:val="008502CD"/>
    <w:rsid w:val="0085049C"/>
    <w:rsid w:val="0085071B"/>
    <w:rsid w:val="00850871"/>
    <w:rsid w:val="00850CB4"/>
    <w:rsid w:val="00850CD9"/>
    <w:rsid w:val="00850D2A"/>
    <w:rsid w:val="00850EF7"/>
    <w:rsid w:val="00850F32"/>
    <w:rsid w:val="0085102C"/>
    <w:rsid w:val="0085129F"/>
    <w:rsid w:val="008515EB"/>
    <w:rsid w:val="00851676"/>
    <w:rsid w:val="00851CB6"/>
    <w:rsid w:val="0085202A"/>
    <w:rsid w:val="008520BB"/>
    <w:rsid w:val="00852335"/>
    <w:rsid w:val="0085250B"/>
    <w:rsid w:val="00852554"/>
    <w:rsid w:val="0085266C"/>
    <w:rsid w:val="008527AA"/>
    <w:rsid w:val="008529A2"/>
    <w:rsid w:val="00852BED"/>
    <w:rsid w:val="00852E75"/>
    <w:rsid w:val="00852F75"/>
    <w:rsid w:val="00853083"/>
    <w:rsid w:val="0085329F"/>
    <w:rsid w:val="0085357A"/>
    <w:rsid w:val="008536BE"/>
    <w:rsid w:val="0085398E"/>
    <w:rsid w:val="00853B37"/>
    <w:rsid w:val="00853D52"/>
    <w:rsid w:val="00853D7E"/>
    <w:rsid w:val="00853FE8"/>
    <w:rsid w:val="00854047"/>
    <w:rsid w:val="0085418F"/>
    <w:rsid w:val="00854318"/>
    <w:rsid w:val="0085439B"/>
    <w:rsid w:val="008544F0"/>
    <w:rsid w:val="0085450C"/>
    <w:rsid w:val="008547C0"/>
    <w:rsid w:val="00854816"/>
    <w:rsid w:val="0085489C"/>
    <w:rsid w:val="008548F0"/>
    <w:rsid w:val="00854D28"/>
    <w:rsid w:val="00854F07"/>
    <w:rsid w:val="00854F3F"/>
    <w:rsid w:val="008551EC"/>
    <w:rsid w:val="00855674"/>
    <w:rsid w:val="008556B6"/>
    <w:rsid w:val="0085595E"/>
    <w:rsid w:val="00855A25"/>
    <w:rsid w:val="00855C5E"/>
    <w:rsid w:val="00855C7C"/>
    <w:rsid w:val="00855CE2"/>
    <w:rsid w:val="00855E03"/>
    <w:rsid w:val="00856069"/>
    <w:rsid w:val="00856369"/>
    <w:rsid w:val="0085653A"/>
    <w:rsid w:val="00856743"/>
    <w:rsid w:val="00856827"/>
    <w:rsid w:val="00856A10"/>
    <w:rsid w:val="00856AF5"/>
    <w:rsid w:val="00856C32"/>
    <w:rsid w:val="00856FAB"/>
    <w:rsid w:val="008571F2"/>
    <w:rsid w:val="008572BC"/>
    <w:rsid w:val="0085740D"/>
    <w:rsid w:val="00857665"/>
    <w:rsid w:val="00857671"/>
    <w:rsid w:val="00857760"/>
    <w:rsid w:val="008579B4"/>
    <w:rsid w:val="008579EF"/>
    <w:rsid w:val="00857A92"/>
    <w:rsid w:val="00857D2A"/>
    <w:rsid w:val="00857DF4"/>
    <w:rsid w:val="00857F7A"/>
    <w:rsid w:val="00860299"/>
    <w:rsid w:val="00860392"/>
    <w:rsid w:val="00860604"/>
    <w:rsid w:val="00860614"/>
    <w:rsid w:val="008607C6"/>
    <w:rsid w:val="00860812"/>
    <w:rsid w:val="008608A2"/>
    <w:rsid w:val="00860EDE"/>
    <w:rsid w:val="0086125A"/>
    <w:rsid w:val="00861452"/>
    <w:rsid w:val="00861505"/>
    <w:rsid w:val="00861559"/>
    <w:rsid w:val="00861934"/>
    <w:rsid w:val="00861A9F"/>
    <w:rsid w:val="00861C73"/>
    <w:rsid w:val="00861E24"/>
    <w:rsid w:val="00861F92"/>
    <w:rsid w:val="00862025"/>
    <w:rsid w:val="008621B3"/>
    <w:rsid w:val="00862263"/>
    <w:rsid w:val="00862327"/>
    <w:rsid w:val="008623F8"/>
    <w:rsid w:val="008625DA"/>
    <w:rsid w:val="008625F0"/>
    <w:rsid w:val="008628AB"/>
    <w:rsid w:val="008628B9"/>
    <w:rsid w:val="008629B4"/>
    <w:rsid w:val="00862AD1"/>
    <w:rsid w:val="00862B40"/>
    <w:rsid w:val="00862CB7"/>
    <w:rsid w:val="00862CCA"/>
    <w:rsid w:val="00862E0B"/>
    <w:rsid w:val="00862F1D"/>
    <w:rsid w:val="0086300B"/>
    <w:rsid w:val="00863196"/>
    <w:rsid w:val="008632AA"/>
    <w:rsid w:val="00863305"/>
    <w:rsid w:val="008633FB"/>
    <w:rsid w:val="00863777"/>
    <w:rsid w:val="008637A4"/>
    <w:rsid w:val="008637DD"/>
    <w:rsid w:val="0086384B"/>
    <w:rsid w:val="00863A70"/>
    <w:rsid w:val="00863AC3"/>
    <w:rsid w:val="00863D28"/>
    <w:rsid w:val="00863DE8"/>
    <w:rsid w:val="00863FC8"/>
    <w:rsid w:val="00864207"/>
    <w:rsid w:val="00864209"/>
    <w:rsid w:val="00864305"/>
    <w:rsid w:val="0086439D"/>
    <w:rsid w:val="00864471"/>
    <w:rsid w:val="008644F1"/>
    <w:rsid w:val="008644F6"/>
    <w:rsid w:val="00864544"/>
    <w:rsid w:val="008647A4"/>
    <w:rsid w:val="008649FC"/>
    <w:rsid w:val="00864AFD"/>
    <w:rsid w:val="00864C40"/>
    <w:rsid w:val="00864C95"/>
    <w:rsid w:val="00864F1A"/>
    <w:rsid w:val="00864F6F"/>
    <w:rsid w:val="008650E2"/>
    <w:rsid w:val="00865282"/>
    <w:rsid w:val="008652E3"/>
    <w:rsid w:val="0086577F"/>
    <w:rsid w:val="0086583D"/>
    <w:rsid w:val="008659DD"/>
    <w:rsid w:val="00865CF8"/>
    <w:rsid w:val="00865E18"/>
    <w:rsid w:val="00865E2B"/>
    <w:rsid w:val="008660F4"/>
    <w:rsid w:val="0086612A"/>
    <w:rsid w:val="0086617D"/>
    <w:rsid w:val="00866257"/>
    <w:rsid w:val="00866501"/>
    <w:rsid w:val="0086663B"/>
    <w:rsid w:val="00866670"/>
    <w:rsid w:val="008666E3"/>
    <w:rsid w:val="00866777"/>
    <w:rsid w:val="0086686E"/>
    <w:rsid w:val="00866873"/>
    <w:rsid w:val="00866B80"/>
    <w:rsid w:val="00866BD1"/>
    <w:rsid w:val="00866DD5"/>
    <w:rsid w:val="00866EDB"/>
    <w:rsid w:val="0086708B"/>
    <w:rsid w:val="008670D4"/>
    <w:rsid w:val="00867291"/>
    <w:rsid w:val="0086732A"/>
    <w:rsid w:val="008674AD"/>
    <w:rsid w:val="008674B8"/>
    <w:rsid w:val="008679D3"/>
    <w:rsid w:val="00867AB0"/>
    <w:rsid w:val="00867B5D"/>
    <w:rsid w:val="00867B9E"/>
    <w:rsid w:val="00867C04"/>
    <w:rsid w:val="00867C97"/>
    <w:rsid w:val="00867E61"/>
    <w:rsid w:val="00867F40"/>
    <w:rsid w:val="00867F58"/>
    <w:rsid w:val="00867FA2"/>
    <w:rsid w:val="00870019"/>
    <w:rsid w:val="00870086"/>
    <w:rsid w:val="008702B0"/>
    <w:rsid w:val="00870467"/>
    <w:rsid w:val="008704EC"/>
    <w:rsid w:val="00870684"/>
    <w:rsid w:val="008706F8"/>
    <w:rsid w:val="008707BC"/>
    <w:rsid w:val="008709EF"/>
    <w:rsid w:val="00870CDD"/>
    <w:rsid w:val="00870D8C"/>
    <w:rsid w:val="00871197"/>
    <w:rsid w:val="008712D6"/>
    <w:rsid w:val="00871366"/>
    <w:rsid w:val="00871411"/>
    <w:rsid w:val="008718A2"/>
    <w:rsid w:val="008718D1"/>
    <w:rsid w:val="00871A6C"/>
    <w:rsid w:val="00871C81"/>
    <w:rsid w:val="00871CE8"/>
    <w:rsid w:val="00871E82"/>
    <w:rsid w:val="00871F9D"/>
    <w:rsid w:val="0087202E"/>
    <w:rsid w:val="0087222B"/>
    <w:rsid w:val="00872270"/>
    <w:rsid w:val="008723C5"/>
    <w:rsid w:val="008723F4"/>
    <w:rsid w:val="0087253C"/>
    <w:rsid w:val="00872688"/>
    <w:rsid w:val="00872727"/>
    <w:rsid w:val="0087275A"/>
    <w:rsid w:val="0087286A"/>
    <w:rsid w:val="008729BB"/>
    <w:rsid w:val="00872A6F"/>
    <w:rsid w:val="00872ADE"/>
    <w:rsid w:val="00872C42"/>
    <w:rsid w:val="00872DD6"/>
    <w:rsid w:val="00872F70"/>
    <w:rsid w:val="00873004"/>
    <w:rsid w:val="00873326"/>
    <w:rsid w:val="00873556"/>
    <w:rsid w:val="00873AB3"/>
    <w:rsid w:val="00873BBE"/>
    <w:rsid w:val="00873C0B"/>
    <w:rsid w:val="00873D6E"/>
    <w:rsid w:val="00873DBC"/>
    <w:rsid w:val="00873FF3"/>
    <w:rsid w:val="008740A1"/>
    <w:rsid w:val="00874271"/>
    <w:rsid w:val="008742E1"/>
    <w:rsid w:val="00874389"/>
    <w:rsid w:val="00874735"/>
    <w:rsid w:val="008748ED"/>
    <w:rsid w:val="00874B47"/>
    <w:rsid w:val="00874BD9"/>
    <w:rsid w:val="00874C10"/>
    <w:rsid w:val="00874C81"/>
    <w:rsid w:val="00874C9F"/>
    <w:rsid w:val="00874DDE"/>
    <w:rsid w:val="00874E2E"/>
    <w:rsid w:val="00874F97"/>
    <w:rsid w:val="00875126"/>
    <w:rsid w:val="008751B5"/>
    <w:rsid w:val="00875240"/>
    <w:rsid w:val="008752AE"/>
    <w:rsid w:val="008752AF"/>
    <w:rsid w:val="008752BB"/>
    <w:rsid w:val="00875374"/>
    <w:rsid w:val="008753A9"/>
    <w:rsid w:val="008756DD"/>
    <w:rsid w:val="00875807"/>
    <w:rsid w:val="00875A28"/>
    <w:rsid w:val="00875BA8"/>
    <w:rsid w:val="00875CCB"/>
    <w:rsid w:val="00875D25"/>
    <w:rsid w:val="00875F98"/>
    <w:rsid w:val="00876072"/>
    <w:rsid w:val="008760AD"/>
    <w:rsid w:val="00876102"/>
    <w:rsid w:val="00876119"/>
    <w:rsid w:val="00876307"/>
    <w:rsid w:val="0087632C"/>
    <w:rsid w:val="00876333"/>
    <w:rsid w:val="00876521"/>
    <w:rsid w:val="008769DE"/>
    <w:rsid w:val="00876ABE"/>
    <w:rsid w:val="00876C39"/>
    <w:rsid w:val="00876DF6"/>
    <w:rsid w:val="00876F4F"/>
    <w:rsid w:val="008773AE"/>
    <w:rsid w:val="00877512"/>
    <w:rsid w:val="00877544"/>
    <w:rsid w:val="00877642"/>
    <w:rsid w:val="00877791"/>
    <w:rsid w:val="008778FD"/>
    <w:rsid w:val="00877983"/>
    <w:rsid w:val="00877BF8"/>
    <w:rsid w:val="00877CB5"/>
    <w:rsid w:val="00877FA5"/>
    <w:rsid w:val="00880115"/>
    <w:rsid w:val="0088025B"/>
    <w:rsid w:val="0088033B"/>
    <w:rsid w:val="0088057C"/>
    <w:rsid w:val="0088060F"/>
    <w:rsid w:val="00880879"/>
    <w:rsid w:val="008808CE"/>
    <w:rsid w:val="008809F7"/>
    <w:rsid w:val="008810DD"/>
    <w:rsid w:val="00881162"/>
    <w:rsid w:val="0088126D"/>
    <w:rsid w:val="008812AA"/>
    <w:rsid w:val="00881481"/>
    <w:rsid w:val="00881524"/>
    <w:rsid w:val="008815DF"/>
    <w:rsid w:val="0088162A"/>
    <w:rsid w:val="00881634"/>
    <w:rsid w:val="00881A4F"/>
    <w:rsid w:val="00881BCD"/>
    <w:rsid w:val="00881DD6"/>
    <w:rsid w:val="00881DF6"/>
    <w:rsid w:val="00881E33"/>
    <w:rsid w:val="00881EA2"/>
    <w:rsid w:val="008820FB"/>
    <w:rsid w:val="008822A5"/>
    <w:rsid w:val="00882388"/>
    <w:rsid w:val="00882431"/>
    <w:rsid w:val="00882579"/>
    <w:rsid w:val="008825F7"/>
    <w:rsid w:val="00882803"/>
    <w:rsid w:val="008829B0"/>
    <w:rsid w:val="00882B79"/>
    <w:rsid w:val="00883176"/>
    <w:rsid w:val="008831BD"/>
    <w:rsid w:val="0088322F"/>
    <w:rsid w:val="008833F3"/>
    <w:rsid w:val="0088375A"/>
    <w:rsid w:val="00883793"/>
    <w:rsid w:val="008837C7"/>
    <w:rsid w:val="00883B8A"/>
    <w:rsid w:val="00883D00"/>
    <w:rsid w:val="00883ECB"/>
    <w:rsid w:val="00884119"/>
    <w:rsid w:val="00884261"/>
    <w:rsid w:val="008843AA"/>
    <w:rsid w:val="0088444E"/>
    <w:rsid w:val="00884498"/>
    <w:rsid w:val="008846B1"/>
    <w:rsid w:val="00884A27"/>
    <w:rsid w:val="00884B46"/>
    <w:rsid w:val="00884B5E"/>
    <w:rsid w:val="00884F31"/>
    <w:rsid w:val="00884F35"/>
    <w:rsid w:val="00884F59"/>
    <w:rsid w:val="00885033"/>
    <w:rsid w:val="008852BD"/>
    <w:rsid w:val="008855DF"/>
    <w:rsid w:val="00885A27"/>
    <w:rsid w:val="00885B10"/>
    <w:rsid w:val="00885D10"/>
    <w:rsid w:val="00885E19"/>
    <w:rsid w:val="00886398"/>
    <w:rsid w:val="008865D1"/>
    <w:rsid w:val="008866F8"/>
    <w:rsid w:val="00886933"/>
    <w:rsid w:val="00886A47"/>
    <w:rsid w:val="00886A9A"/>
    <w:rsid w:val="00886B4F"/>
    <w:rsid w:val="00886B8F"/>
    <w:rsid w:val="00886B9F"/>
    <w:rsid w:val="00886FBB"/>
    <w:rsid w:val="00887127"/>
    <w:rsid w:val="00887326"/>
    <w:rsid w:val="00887356"/>
    <w:rsid w:val="0088735D"/>
    <w:rsid w:val="0088736A"/>
    <w:rsid w:val="008874EE"/>
    <w:rsid w:val="008874F8"/>
    <w:rsid w:val="008875E7"/>
    <w:rsid w:val="00887668"/>
    <w:rsid w:val="008876AE"/>
    <w:rsid w:val="0088795E"/>
    <w:rsid w:val="00887B23"/>
    <w:rsid w:val="00890150"/>
    <w:rsid w:val="00890246"/>
    <w:rsid w:val="0089053C"/>
    <w:rsid w:val="0089065E"/>
    <w:rsid w:val="0089066E"/>
    <w:rsid w:val="0089091D"/>
    <w:rsid w:val="00890A2C"/>
    <w:rsid w:val="00890C01"/>
    <w:rsid w:val="00890DD8"/>
    <w:rsid w:val="00890E91"/>
    <w:rsid w:val="0089103D"/>
    <w:rsid w:val="0089115F"/>
    <w:rsid w:val="008914E0"/>
    <w:rsid w:val="00891577"/>
    <w:rsid w:val="008915B8"/>
    <w:rsid w:val="0089176A"/>
    <w:rsid w:val="00891A48"/>
    <w:rsid w:val="00891B8B"/>
    <w:rsid w:val="0089213A"/>
    <w:rsid w:val="00892409"/>
    <w:rsid w:val="0089241B"/>
    <w:rsid w:val="00892599"/>
    <w:rsid w:val="00892698"/>
    <w:rsid w:val="00892B44"/>
    <w:rsid w:val="00892D11"/>
    <w:rsid w:val="00892E70"/>
    <w:rsid w:val="00892EA6"/>
    <w:rsid w:val="00892FF9"/>
    <w:rsid w:val="0089305D"/>
    <w:rsid w:val="008931E8"/>
    <w:rsid w:val="00893303"/>
    <w:rsid w:val="0089358D"/>
    <w:rsid w:val="0089367C"/>
    <w:rsid w:val="008936F5"/>
    <w:rsid w:val="00893872"/>
    <w:rsid w:val="008939DA"/>
    <w:rsid w:val="00893CC2"/>
    <w:rsid w:val="00893D03"/>
    <w:rsid w:val="00893D4E"/>
    <w:rsid w:val="00893ED5"/>
    <w:rsid w:val="00894082"/>
    <w:rsid w:val="00894286"/>
    <w:rsid w:val="00894322"/>
    <w:rsid w:val="008943EA"/>
    <w:rsid w:val="00894471"/>
    <w:rsid w:val="00894522"/>
    <w:rsid w:val="00894859"/>
    <w:rsid w:val="00894926"/>
    <w:rsid w:val="00894B78"/>
    <w:rsid w:val="00894BB5"/>
    <w:rsid w:val="00894E65"/>
    <w:rsid w:val="00894E66"/>
    <w:rsid w:val="0089502F"/>
    <w:rsid w:val="00895099"/>
    <w:rsid w:val="00895148"/>
    <w:rsid w:val="0089523F"/>
    <w:rsid w:val="008952C2"/>
    <w:rsid w:val="00895493"/>
    <w:rsid w:val="00895528"/>
    <w:rsid w:val="008955EA"/>
    <w:rsid w:val="00895D6A"/>
    <w:rsid w:val="00895DD1"/>
    <w:rsid w:val="00895EB2"/>
    <w:rsid w:val="0089602A"/>
    <w:rsid w:val="008961E5"/>
    <w:rsid w:val="008963C8"/>
    <w:rsid w:val="0089641D"/>
    <w:rsid w:val="00896554"/>
    <w:rsid w:val="00896569"/>
    <w:rsid w:val="0089692B"/>
    <w:rsid w:val="00896A70"/>
    <w:rsid w:val="00896BE4"/>
    <w:rsid w:val="00896F7C"/>
    <w:rsid w:val="00897215"/>
    <w:rsid w:val="008972A3"/>
    <w:rsid w:val="008972C2"/>
    <w:rsid w:val="00897379"/>
    <w:rsid w:val="00897408"/>
    <w:rsid w:val="0089743A"/>
    <w:rsid w:val="008974F4"/>
    <w:rsid w:val="00897506"/>
    <w:rsid w:val="0089768E"/>
    <w:rsid w:val="00897793"/>
    <w:rsid w:val="008977A7"/>
    <w:rsid w:val="008977AD"/>
    <w:rsid w:val="00897ABE"/>
    <w:rsid w:val="00897E60"/>
    <w:rsid w:val="00897F47"/>
    <w:rsid w:val="008A000E"/>
    <w:rsid w:val="008A01B6"/>
    <w:rsid w:val="008A0440"/>
    <w:rsid w:val="008A0454"/>
    <w:rsid w:val="008A04C5"/>
    <w:rsid w:val="008A053F"/>
    <w:rsid w:val="008A05B4"/>
    <w:rsid w:val="008A0747"/>
    <w:rsid w:val="008A077E"/>
    <w:rsid w:val="008A0D2F"/>
    <w:rsid w:val="008A0EAE"/>
    <w:rsid w:val="008A0EF1"/>
    <w:rsid w:val="008A1180"/>
    <w:rsid w:val="008A1353"/>
    <w:rsid w:val="008A13F5"/>
    <w:rsid w:val="008A1632"/>
    <w:rsid w:val="008A17AF"/>
    <w:rsid w:val="008A199E"/>
    <w:rsid w:val="008A1B76"/>
    <w:rsid w:val="008A1C75"/>
    <w:rsid w:val="008A1CA4"/>
    <w:rsid w:val="008A1E4A"/>
    <w:rsid w:val="008A1FEF"/>
    <w:rsid w:val="008A2040"/>
    <w:rsid w:val="008A2058"/>
    <w:rsid w:val="008A2145"/>
    <w:rsid w:val="008A236C"/>
    <w:rsid w:val="008A2893"/>
    <w:rsid w:val="008A2A11"/>
    <w:rsid w:val="008A30C3"/>
    <w:rsid w:val="008A326D"/>
    <w:rsid w:val="008A34EA"/>
    <w:rsid w:val="008A351C"/>
    <w:rsid w:val="008A352B"/>
    <w:rsid w:val="008A3600"/>
    <w:rsid w:val="008A37B3"/>
    <w:rsid w:val="008A39B0"/>
    <w:rsid w:val="008A3C44"/>
    <w:rsid w:val="008A3DEE"/>
    <w:rsid w:val="008A4005"/>
    <w:rsid w:val="008A4093"/>
    <w:rsid w:val="008A4143"/>
    <w:rsid w:val="008A4151"/>
    <w:rsid w:val="008A4305"/>
    <w:rsid w:val="008A441E"/>
    <w:rsid w:val="008A44E0"/>
    <w:rsid w:val="008A455F"/>
    <w:rsid w:val="008A458A"/>
    <w:rsid w:val="008A47E0"/>
    <w:rsid w:val="008A483E"/>
    <w:rsid w:val="008A48C6"/>
    <w:rsid w:val="008A48F8"/>
    <w:rsid w:val="008A4AC7"/>
    <w:rsid w:val="008A4DB8"/>
    <w:rsid w:val="008A4F7B"/>
    <w:rsid w:val="008A510A"/>
    <w:rsid w:val="008A52B4"/>
    <w:rsid w:val="008A55D4"/>
    <w:rsid w:val="008A5881"/>
    <w:rsid w:val="008A59A5"/>
    <w:rsid w:val="008A5BA1"/>
    <w:rsid w:val="008A5BF6"/>
    <w:rsid w:val="008A607C"/>
    <w:rsid w:val="008A6152"/>
    <w:rsid w:val="008A620B"/>
    <w:rsid w:val="008A65DB"/>
    <w:rsid w:val="008A661A"/>
    <w:rsid w:val="008A6787"/>
    <w:rsid w:val="008A6949"/>
    <w:rsid w:val="008A6C96"/>
    <w:rsid w:val="008A6D6B"/>
    <w:rsid w:val="008A6E21"/>
    <w:rsid w:val="008A6F83"/>
    <w:rsid w:val="008A7156"/>
    <w:rsid w:val="008A7314"/>
    <w:rsid w:val="008A7345"/>
    <w:rsid w:val="008A735E"/>
    <w:rsid w:val="008A7540"/>
    <w:rsid w:val="008A77BF"/>
    <w:rsid w:val="008A78E2"/>
    <w:rsid w:val="008A7D62"/>
    <w:rsid w:val="008A7DAA"/>
    <w:rsid w:val="008A7E73"/>
    <w:rsid w:val="008B0038"/>
    <w:rsid w:val="008B01CF"/>
    <w:rsid w:val="008B045C"/>
    <w:rsid w:val="008B053C"/>
    <w:rsid w:val="008B05C3"/>
    <w:rsid w:val="008B061E"/>
    <w:rsid w:val="008B0714"/>
    <w:rsid w:val="008B075B"/>
    <w:rsid w:val="008B090F"/>
    <w:rsid w:val="008B092F"/>
    <w:rsid w:val="008B09C1"/>
    <w:rsid w:val="008B09C7"/>
    <w:rsid w:val="008B0A5D"/>
    <w:rsid w:val="008B0BFA"/>
    <w:rsid w:val="008B0DC0"/>
    <w:rsid w:val="008B0DEB"/>
    <w:rsid w:val="008B0DF1"/>
    <w:rsid w:val="008B0E3C"/>
    <w:rsid w:val="008B0F84"/>
    <w:rsid w:val="008B101D"/>
    <w:rsid w:val="008B11DC"/>
    <w:rsid w:val="008B138C"/>
    <w:rsid w:val="008B1405"/>
    <w:rsid w:val="008B14E1"/>
    <w:rsid w:val="008B1578"/>
    <w:rsid w:val="008B1588"/>
    <w:rsid w:val="008B181C"/>
    <w:rsid w:val="008B1A23"/>
    <w:rsid w:val="008B1D9D"/>
    <w:rsid w:val="008B2201"/>
    <w:rsid w:val="008B233A"/>
    <w:rsid w:val="008B2438"/>
    <w:rsid w:val="008B253E"/>
    <w:rsid w:val="008B25CE"/>
    <w:rsid w:val="008B280E"/>
    <w:rsid w:val="008B299A"/>
    <w:rsid w:val="008B2C0D"/>
    <w:rsid w:val="008B2C23"/>
    <w:rsid w:val="008B2DC8"/>
    <w:rsid w:val="008B2F07"/>
    <w:rsid w:val="008B2F27"/>
    <w:rsid w:val="008B2FBE"/>
    <w:rsid w:val="008B3037"/>
    <w:rsid w:val="008B3321"/>
    <w:rsid w:val="008B3447"/>
    <w:rsid w:val="008B3480"/>
    <w:rsid w:val="008B3720"/>
    <w:rsid w:val="008B3772"/>
    <w:rsid w:val="008B383C"/>
    <w:rsid w:val="008B3A3D"/>
    <w:rsid w:val="008B3A8C"/>
    <w:rsid w:val="008B433E"/>
    <w:rsid w:val="008B43AC"/>
    <w:rsid w:val="008B4605"/>
    <w:rsid w:val="008B470F"/>
    <w:rsid w:val="008B47BA"/>
    <w:rsid w:val="008B4965"/>
    <w:rsid w:val="008B49F7"/>
    <w:rsid w:val="008B4C63"/>
    <w:rsid w:val="008B4F8B"/>
    <w:rsid w:val="008B5253"/>
    <w:rsid w:val="008B527B"/>
    <w:rsid w:val="008B533C"/>
    <w:rsid w:val="008B5426"/>
    <w:rsid w:val="008B56C2"/>
    <w:rsid w:val="008B58D2"/>
    <w:rsid w:val="008B5960"/>
    <w:rsid w:val="008B5E3F"/>
    <w:rsid w:val="008B6221"/>
    <w:rsid w:val="008B6348"/>
    <w:rsid w:val="008B63FC"/>
    <w:rsid w:val="008B6544"/>
    <w:rsid w:val="008B6571"/>
    <w:rsid w:val="008B6610"/>
    <w:rsid w:val="008B6684"/>
    <w:rsid w:val="008B69F7"/>
    <w:rsid w:val="008B6B21"/>
    <w:rsid w:val="008B6B23"/>
    <w:rsid w:val="008B6B36"/>
    <w:rsid w:val="008B6B3C"/>
    <w:rsid w:val="008B6CB0"/>
    <w:rsid w:val="008B6D5F"/>
    <w:rsid w:val="008B6DE4"/>
    <w:rsid w:val="008B703D"/>
    <w:rsid w:val="008B7047"/>
    <w:rsid w:val="008B70E6"/>
    <w:rsid w:val="008B730C"/>
    <w:rsid w:val="008B7367"/>
    <w:rsid w:val="008B743D"/>
    <w:rsid w:val="008B775F"/>
    <w:rsid w:val="008B77F2"/>
    <w:rsid w:val="008B786E"/>
    <w:rsid w:val="008B7882"/>
    <w:rsid w:val="008B78B1"/>
    <w:rsid w:val="008B7BA1"/>
    <w:rsid w:val="008B7E68"/>
    <w:rsid w:val="008B7ECF"/>
    <w:rsid w:val="008B7F05"/>
    <w:rsid w:val="008C00AA"/>
    <w:rsid w:val="008C00C3"/>
    <w:rsid w:val="008C00FC"/>
    <w:rsid w:val="008C01FB"/>
    <w:rsid w:val="008C0230"/>
    <w:rsid w:val="008C0285"/>
    <w:rsid w:val="008C0444"/>
    <w:rsid w:val="008C04D0"/>
    <w:rsid w:val="008C053B"/>
    <w:rsid w:val="008C057F"/>
    <w:rsid w:val="008C0591"/>
    <w:rsid w:val="008C05A0"/>
    <w:rsid w:val="008C0A75"/>
    <w:rsid w:val="008C0BEB"/>
    <w:rsid w:val="008C1155"/>
    <w:rsid w:val="008C11BA"/>
    <w:rsid w:val="008C1274"/>
    <w:rsid w:val="008C12CE"/>
    <w:rsid w:val="008C12D1"/>
    <w:rsid w:val="008C1303"/>
    <w:rsid w:val="008C1380"/>
    <w:rsid w:val="008C146B"/>
    <w:rsid w:val="008C1768"/>
    <w:rsid w:val="008C1A86"/>
    <w:rsid w:val="008C1CCF"/>
    <w:rsid w:val="008C203B"/>
    <w:rsid w:val="008C20D5"/>
    <w:rsid w:val="008C2144"/>
    <w:rsid w:val="008C225F"/>
    <w:rsid w:val="008C2369"/>
    <w:rsid w:val="008C245B"/>
    <w:rsid w:val="008C2460"/>
    <w:rsid w:val="008C268A"/>
    <w:rsid w:val="008C278D"/>
    <w:rsid w:val="008C28BF"/>
    <w:rsid w:val="008C28C5"/>
    <w:rsid w:val="008C2BEE"/>
    <w:rsid w:val="008C2EAE"/>
    <w:rsid w:val="008C30D4"/>
    <w:rsid w:val="008C31B7"/>
    <w:rsid w:val="008C34F0"/>
    <w:rsid w:val="008C36D8"/>
    <w:rsid w:val="008C388F"/>
    <w:rsid w:val="008C3897"/>
    <w:rsid w:val="008C39B3"/>
    <w:rsid w:val="008C3A40"/>
    <w:rsid w:val="008C3C9C"/>
    <w:rsid w:val="008C3F31"/>
    <w:rsid w:val="008C40A5"/>
    <w:rsid w:val="008C41AF"/>
    <w:rsid w:val="008C41C8"/>
    <w:rsid w:val="008C41DF"/>
    <w:rsid w:val="008C42AC"/>
    <w:rsid w:val="008C46FA"/>
    <w:rsid w:val="008C495D"/>
    <w:rsid w:val="008C4A27"/>
    <w:rsid w:val="008C4B7C"/>
    <w:rsid w:val="008C4C1C"/>
    <w:rsid w:val="008C4CA5"/>
    <w:rsid w:val="008C4D51"/>
    <w:rsid w:val="008C4E4A"/>
    <w:rsid w:val="008C51F8"/>
    <w:rsid w:val="008C544C"/>
    <w:rsid w:val="008C55A6"/>
    <w:rsid w:val="008C5888"/>
    <w:rsid w:val="008C613B"/>
    <w:rsid w:val="008C648B"/>
    <w:rsid w:val="008C655B"/>
    <w:rsid w:val="008C65DE"/>
    <w:rsid w:val="008C67A7"/>
    <w:rsid w:val="008C68D4"/>
    <w:rsid w:val="008C6973"/>
    <w:rsid w:val="008C6B05"/>
    <w:rsid w:val="008C6C7E"/>
    <w:rsid w:val="008C6E32"/>
    <w:rsid w:val="008C6EB2"/>
    <w:rsid w:val="008C6FD9"/>
    <w:rsid w:val="008C7034"/>
    <w:rsid w:val="008C720F"/>
    <w:rsid w:val="008C722C"/>
    <w:rsid w:val="008C72BD"/>
    <w:rsid w:val="008C72C8"/>
    <w:rsid w:val="008C7321"/>
    <w:rsid w:val="008C734C"/>
    <w:rsid w:val="008C74C3"/>
    <w:rsid w:val="008C74F9"/>
    <w:rsid w:val="008C77DA"/>
    <w:rsid w:val="008C781A"/>
    <w:rsid w:val="008C78F3"/>
    <w:rsid w:val="008C7B86"/>
    <w:rsid w:val="008C7BAF"/>
    <w:rsid w:val="008C7CA6"/>
    <w:rsid w:val="008C7D10"/>
    <w:rsid w:val="008C7DD1"/>
    <w:rsid w:val="008C7E0D"/>
    <w:rsid w:val="008C7EDD"/>
    <w:rsid w:val="008C7EF0"/>
    <w:rsid w:val="008C7FA7"/>
    <w:rsid w:val="008C7FE4"/>
    <w:rsid w:val="008D022C"/>
    <w:rsid w:val="008D031E"/>
    <w:rsid w:val="008D0371"/>
    <w:rsid w:val="008D0429"/>
    <w:rsid w:val="008D0502"/>
    <w:rsid w:val="008D059C"/>
    <w:rsid w:val="008D0623"/>
    <w:rsid w:val="008D076C"/>
    <w:rsid w:val="008D092B"/>
    <w:rsid w:val="008D097E"/>
    <w:rsid w:val="008D09A4"/>
    <w:rsid w:val="008D0CF3"/>
    <w:rsid w:val="008D0D54"/>
    <w:rsid w:val="008D0FE3"/>
    <w:rsid w:val="008D0FFA"/>
    <w:rsid w:val="008D1067"/>
    <w:rsid w:val="008D118A"/>
    <w:rsid w:val="008D1305"/>
    <w:rsid w:val="008D1392"/>
    <w:rsid w:val="008D1408"/>
    <w:rsid w:val="008D1469"/>
    <w:rsid w:val="008D1580"/>
    <w:rsid w:val="008D1897"/>
    <w:rsid w:val="008D19FD"/>
    <w:rsid w:val="008D1ABD"/>
    <w:rsid w:val="008D1B0E"/>
    <w:rsid w:val="008D1E29"/>
    <w:rsid w:val="008D1E63"/>
    <w:rsid w:val="008D1F05"/>
    <w:rsid w:val="008D21FA"/>
    <w:rsid w:val="008D2481"/>
    <w:rsid w:val="008D249E"/>
    <w:rsid w:val="008D2510"/>
    <w:rsid w:val="008D2786"/>
    <w:rsid w:val="008D282F"/>
    <w:rsid w:val="008D28CF"/>
    <w:rsid w:val="008D28E6"/>
    <w:rsid w:val="008D292D"/>
    <w:rsid w:val="008D295C"/>
    <w:rsid w:val="008D29DB"/>
    <w:rsid w:val="008D2AFA"/>
    <w:rsid w:val="008D2D9D"/>
    <w:rsid w:val="008D2E29"/>
    <w:rsid w:val="008D3014"/>
    <w:rsid w:val="008D30F8"/>
    <w:rsid w:val="008D3211"/>
    <w:rsid w:val="008D33E6"/>
    <w:rsid w:val="008D361E"/>
    <w:rsid w:val="008D3627"/>
    <w:rsid w:val="008D366D"/>
    <w:rsid w:val="008D384D"/>
    <w:rsid w:val="008D3A02"/>
    <w:rsid w:val="008D3A0D"/>
    <w:rsid w:val="008D4373"/>
    <w:rsid w:val="008D43CD"/>
    <w:rsid w:val="008D4556"/>
    <w:rsid w:val="008D47E1"/>
    <w:rsid w:val="008D4C07"/>
    <w:rsid w:val="008D4E20"/>
    <w:rsid w:val="008D4E41"/>
    <w:rsid w:val="008D51B2"/>
    <w:rsid w:val="008D5226"/>
    <w:rsid w:val="008D545C"/>
    <w:rsid w:val="008D5489"/>
    <w:rsid w:val="008D54E4"/>
    <w:rsid w:val="008D5538"/>
    <w:rsid w:val="008D5582"/>
    <w:rsid w:val="008D59C0"/>
    <w:rsid w:val="008D5A5B"/>
    <w:rsid w:val="008D5B0A"/>
    <w:rsid w:val="008D5BFA"/>
    <w:rsid w:val="008D5CF8"/>
    <w:rsid w:val="008D5EA3"/>
    <w:rsid w:val="008D5F58"/>
    <w:rsid w:val="008D5FF9"/>
    <w:rsid w:val="008D60B8"/>
    <w:rsid w:val="008D61DC"/>
    <w:rsid w:val="008D62CF"/>
    <w:rsid w:val="008D62E9"/>
    <w:rsid w:val="008D6324"/>
    <w:rsid w:val="008D6363"/>
    <w:rsid w:val="008D6386"/>
    <w:rsid w:val="008D63BA"/>
    <w:rsid w:val="008D656F"/>
    <w:rsid w:val="008D65E0"/>
    <w:rsid w:val="008D66B4"/>
    <w:rsid w:val="008D6899"/>
    <w:rsid w:val="008D6B35"/>
    <w:rsid w:val="008D6E39"/>
    <w:rsid w:val="008D6E81"/>
    <w:rsid w:val="008D6F89"/>
    <w:rsid w:val="008D6FCB"/>
    <w:rsid w:val="008D7292"/>
    <w:rsid w:val="008D7553"/>
    <w:rsid w:val="008D7597"/>
    <w:rsid w:val="008D7683"/>
    <w:rsid w:val="008D7707"/>
    <w:rsid w:val="008D786E"/>
    <w:rsid w:val="008D794A"/>
    <w:rsid w:val="008D79EA"/>
    <w:rsid w:val="008D7A1B"/>
    <w:rsid w:val="008D7A54"/>
    <w:rsid w:val="008D7C45"/>
    <w:rsid w:val="008D7DB7"/>
    <w:rsid w:val="008E01DC"/>
    <w:rsid w:val="008E0287"/>
    <w:rsid w:val="008E0376"/>
    <w:rsid w:val="008E0464"/>
    <w:rsid w:val="008E050C"/>
    <w:rsid w:val="008E05B1"/>
    <w:rsid w:val="008E06D7"/>
    <w:rsid w:val="008E0803"/>
    <w:rsid w:val="008E0AE1"/>
    <w:rsid w:val="008E0BFF"/>
    <w:rsid w:val="008E0F2C"/>
    <w:rsid w:val="008E1006"/>
    <w:rsid w:val="008E120E"/>
    <w:rsid w:val="008E1274"/>
    <w:rsid w:val="008E139E"/>
    <w:rsid w:val="008E163B"/>
    <w:rsid w:val="008E1667"/>
    <w:rsid w:val="008E1669"/>
    <w:rsid w:val="008E181D"/>
    <w:rsid w:val="008E1948"/>
    <w:rsid w:val="008E1A85"/>
    <w:rsid w:val="008E1ABF"/>
    <w:rsid w:val="008E1D14"/>
    <w:rsid w:val="008E1D9A"/>
    <w:rsid w:val="008E1DD4"/>
    <w:rsid w:val="008E1FA8"/>
    <w:rsid w:val="008E2033"/>
    <w:rsid w:val="008E216C"/>
    <w:rsid w:val="008E220D"/>
    <w:rsid w:val="008E23C5"/>
    <w:rsid w:val="008E257E"/>
    <w:rsid w:val="008E25D6"/>
    <w:rsid w:val="008E2638"/>
    <w:rsid w:val="008E284D"/>
    <w:rsid w:val="008E2CFB"/>
    <w:rsid w:val="008E2EAC"/>
    <w:rsid w:val="008E31D2"/>
    <w:rsid w:val="008E3248"/>
    <w:rsid w:val="008E329C"/>
    <w:rsid w:val="008E33E5"/>
    <w:rsid w:val="008E3549"/>
    <w:rsid w:val="008E396B"/>
    <w:rsid w:val="008E3A8F"/>
    <w:rsid w:val="008E3AAD"/>
    <w:rsid w:val="008E3E22"/>
    <w:rsid w:val="008E40FD"/>
    <w:rsid w:val="008E410F"/>
    <w:rsid w:val="008E4390"/>
    <w:rsid w:val="008E452E"/>
    <w:rsid w:val="008E4607"/>
    <w:rsid w:val="008E4775"/>
    <w:rsid w:val="008E4AF1"/>
    <w:rsid w:val="008E4BF8"/>
    <w:rsid w:val="008E4C9E"/>
    <w:rsid w:val="008E4CE0"/>
    <w:rsid w:val="008E52B6"/>
    <w:rsid w:val="008E564B"/>
    <w:rsid w:val="008E57A6"/>
    <w:rsid w:val="008E57AE"/>
    <w:rsid w:val="008E57C5"/>
    <w:rsid w:val="008E5985"/>
    <w:rsid w:val="008E5B64"/>
    <w:rsid w:val="008E5CBE"/>
    <w:rsid w:val="008E5E24"/>
    <w:rsid w:val="008E6109"/>
    <w:rsid w:val="008E61AB"/>
    <w:rsid w:val="008E61EE"/>
    <w:rsid w:val="008E63D2"/>
    <w:rsid w:val="008E63F5"/>
    <w:rsid w:val="008E66BC"/>
    <w:rsid w:val="008E6907"/>
    <w:rsid w:val="008E6936"/>
    <w:rsid w:val="008E69F7"/>
    <w:rsid w:val="008E6A12"/>
    <w:rsid w:val="008E6AC8"/>
    <w:rsid w:val="008E6B69"/>
    <w:rsid w:val="008E6BDE"/>
    <w:rsid w:val="008E6E86"/>
    <w:rsid w:val="008E6F9A"/>
    <w:rsid w:val="008E700B"/>
    <w:rsid w:val="008E70F0"/>
    <w:rsid w:val="008E7257"/>
    <w:rsid w:val="008E732A"/>
    <w:rsid w:val="008E7453"/>
    <w:rsid w:val="008E758E"/>
    <w:rsid w:val="008E794E"/>
    <w:rsid w:val="008E79D2"/>
    <w:rsid w:val="008E79FC"/>
    <w:rsid w:val="008E7BD3"/>
    <w:rsid w:val="008E7BD4"/>
    <w:rsid w:val="008E7CE1"/>
    <w:rsid w:val="008E7D14"/>
    <w:rsid w:val="008E7F50"/>
    <w:rsid w:val="008F0213"/>
    <w:rsid w:val="008F03EA"/>
    <w:rsid w:val="008F0536"/>
    <w:rsid w:val="008F05D2"/>
    <w:rsid w:val="008F0605"/>
    <w:rsid w:val="008F07CB"/>
    <w:rsid w:val="008F0823"/>
    <w:rsid w:val="008F0947"/>
    <w:rsid w:val="008F0A95"/>
    <w:rsid w:val="008F0ACA"/>
    <w:rsid w:val="008F0D67"/>
    <w:rsid w:val="008F0EFA"/>
    <w:rsid w:val="008F0F36"/>
    <w:rsid w:val="008F1003"/>
    <w:rsid w:val="008F1026"/>
    <w:rsid w:val="008F10D9"/>
    <w:rsid w:val="008F124E"/>
    <w:rsid w:val="008F1282"/>
    <w:rsid w:val="008F1662"/>
    <w:rsid w:val="008F16BC"/>
    <w:rsid w:val="008F1721"/>
    <w:rsid w:val="008F189C"/>
    <w:rsid w:val="008F18EF"/>
    <w:rsid w:val="008F1C0C"/>
    <w:rsid w:val="008F1DF9"/>
    <w:rsid w:val="008F20B8"/>
    <w:rsid w:val="008F20D6"/>
    <w:rsid w:val="008F2585"/>
    <w:rsid w:val="008F25ED"/>
    <w:rsid w:val="008F28AC"/>
    <w:rsid w:val="008F2A71"/>
    <w:rsid w:val="008F2BCC"/>
    <w:rsid w:val="008F2C81"/>
    <w:rsid w:val="008F2F06"/>
    <w:rsid w:val="008F2F14"/>
    <w:rsid w:val="008F2F27"/>
    <w:rsid w:val="008F2FC5"/>
    <w:rsid w:val="008F3004"/>
    <w:rsid w:val="008F3006"/>
    <w:rsid w:val="008F3261"/>
    <w:rsid w:val="008F3267"/>
    <w:rsid w:val="008F328C"/>
    <w:rsid w:val="008F32DE"/>
    <w:rsid w:val="008F333D"/>
    <w:rsid w:val="008F3369"/>
    <w:rsid w:val="008F354B"/>
    <w:rsid w:val="008F35A7"/>
    <w:rsid w:val="008F386E"/>
    <w:rsid w:val="008F3B1F"/>
    <w:rsid w:val="008F3D63"/>
    <w:rsid w:val="008F3DAE"/>
    <w:rsid w:val="008F3F3B"/>
    <w:rsid w:val="008F4112"/>
    <w:rsid w:val="008F4801"/>
    <w:rsid w:val="008F4972"/>
    <w:rsid w:val="008F49EA"/>
    <w:rsid w:val="008F4AEB"/>
    <w:rsid w:val="008F4C30"/>
    <w:rsid w:val="008F4D59"/>
    <w:rsid w:val="008F4EC5"/>
    <w:rsid w:val="008F5003"/>
    <w:rsid w:val="008F50BD"/>
    <w:rsid w:val="008F53D1"/>
    <w:rsid w:val="008F54EB"/>
    <w:rsid w:val="008F5508"/>
    <w:rsid w:val="008F567D"/>
    <w:rsid w:val="008F56E4"/>
    <w:rsid w:val="008F5723"/>
    <w:rsid w:val="008F5743"/>
    <w:rsid w:val="008F5A94"/>
    <w:rsid w:val="008F5C1F"/>
    <w:rsid w:val="008F5D10"/>
    <w:rsid w:val="008F63FC"/>
    <w:rsid w:val="008F6790"/>
    <w:rsid w:val="008F6884"/>
    <w:rsid w:val="008F696B"/>
    <w:rsid w:val="008F6B12"/>
    <w:rsid w:val="008F6B4B"/>
    <w:rsid w:val="008F6D60"/>
    <w:rsid w:val="008F6E1C"/>
    <w:rsid w:val="008F6F1A"/>
    <w:rsid w:val="008F70B2"/>
    <w:rsid w:val="008F721B"/>
    <w:rsid w:val="008F7897"/>
    <w:rsid w:val="008F7A2C"/>
    <w:rsid w:val="008F7A79"/>
    <w:rsid w:val="008F7B06"/>
    <w:rsid w:val="008F7B37"/>
    <w:rsid w:val="008F7BBA"/>
    <w:rsid w:val="008F7DD9"/>
    <w:rsid w:val="008F7ED2"/>
    <w:rsid w:val="0090027C"/>
    <w:rsid w:val="00900335"/>
    <w:rsid w:val="009003AB"/>
    <w:rsid w:val="009003E1"/>
    <w:rsid w:val="009004BB"/>
    <w:rsid w:val="00900575"/>
    <w:rsid w:val="009006EA"/>
    <w:rsid w:val="0090080E"/>
    <w:rsid w:val="00900828"/>
    <w:rsid w:val="00900D28"/>
    <w:rsid w:val="00900FC2"/>
    <w:rsid w:val="00901133"/>
    <w:rsid w:val="00901271"/>
    <w:rsid w:val="0090137A"/>
    <w:rsid w:val="00901408"/>
    <w:rsid w:val="009016EE"/>
    <w:rsid w:val="00901939"/>
    <w:rsid w:val="00901997"/>
    <w:rsid w:val="00901C37"/>
    <w:rsid w:val="00901E1B"/>
    <w:rsid w:val="00902145"/>
    <w:rsid w:val="00902187"/>
    <w:rsid w:val="009021D7"/>
    <w:rsid w:val="0090222E"/>
    <w:rsid w:val="00902305"/>
    <w:rsid w:val="009026BE"/>
    <w:rsid w:val="009026CA"/>
    <w:rsid w:val="00902744"/>
    <w:rsid w:val="009028C4"/>
    <w:rsid w:val="00902BED"/>
    <w:rsid w:val="00902D45"/>
    <w:rsid w:val="00902DC1"/>
    <w:rsid w:val="00902EB7"/>
    <w:rsid w:val="00902EE6"/>
    <w:rsid w:val="00902EFA"/>
    <w:rsid w:val="00903006"/>
    <w:rsid w:val="00903033"/>
    <w:rsid w:val="0090312A"/>
    <w:rsid w:val="00903370"/>
    <w:rsid w:val="00903612"/>
    <w:rsid w:val="00903722"/>
    <w:rsid w:val="0090374F"/>
    <w:rsid w:val="00903C55"/>
    <w:rsid w:val="00903D4E"/>
    <w:rsid w:val="00903D98"/>
    <w:rsid w:val="00903E37"/>
    <w:rsid w:val="00903E3A"/>
    <w:rsid w:val="00903F2C"/>
    <w:rsid w:val="00903F4A"/>
    <w:rsid w:val="00903FA7"/>
    <w:rsid w:val="009040D8"/>
    <w:rsid w:val="00904137"/>
    <w:rsid w:val="009041EB"/>
    <w:rsid w:val="0090434E"/>
    <w:rsid w:val="0090440F"/>
    <w:rsid w:val="00904572"/>
    <w:rsid w:val="009045A0"/>
    <w:rsid w:val="009045E0"/>
    <w:rsid w:val="009046FA"/>
    <w:rsid w:val="0090489F"/>
    <w:rsid w:val="009048D3"/>
    <w:rsid w:val="00904901"/>
    <w:rsid w:val="00904A8C"/>
    <w:rsid w:val="00904D98"/>
    <w:rsid w:val="00904E48"/>
    <w:rsid w:val="00905104"/>
    <w:rsid w:val="009052B8"/>
    <w:rsid w:val="009052CE"/>
    <w:rsid w:val="00905417"/>
    <w:rsid w:val="009058A2"/>
    <w:rsid w:val="009058E5"/>
    <w:rsid w:val="00905CD2"/>
    <w:rsid w:val="00905EB6"/>
    <w:rsid w:val="00906033"/>
    <w:rsid w:val="0090604D"/>
    <w:rsid w:val="00906255"/>
    <w:rsid w:val="00906462"/>
    <w:rsid w:val="0090661D"/>
    <w:rsid w:val="00906646"/>
    <w:rsid w:val="0090668C"/>
    <w:rsid w:val="0090672E"/>
    <w:rsid w:val="00906913"/>
    <w:rsid w:val="00906949"/>
    <w:rsid w:val="0090697C"/>
    <w:rsid w:val="00906A37"/>
    <w:rsid w:val="00906B12"/>
    <w:rsid w:val="00906CD1"/>
    <w:rsid w:val="00906D38"/>
    <w:rsid w:val="00906DF8"/>
    <w:rsid w:val="009071C0"/>
    <w:rsid w:val="00907379"/>
    <w:rsid w:val="0090743F"/>
    <w:rsid w:val="00907707"/>
    <w:rsid w:val="0090771C"/>
    <w:rsid w:val="009078E9"/>
    <w:rsid w:val="00907AC1"/>
    <w:rsid w:val="00907F04"/>
    <w:rsid w:val="00907F5C"/>
    <w:rsid w:val="00910322"/>
    <w:rsid w:val="0091037E"/>
    <w:rsid w:val="00910805"/>
    <w:rsid w:val="009108F9"/>
    <w:rsid w:val="009108FE"/>
    <w:rsid w:val="0091097D"/>
    <w:rsid w:val="009109E5"/>
    <w:rsid w:val="00910B6E"/>
    <w:rsid w:val="00910D41"/>
    <w:rsid w:val="00910D57"/>
    <w:rsid w:val="00910EF7"/>
    <w:rsid w:val="00910F20"/>
    <w:rsid w:val="00910FEA"/>
    <w:rsid w:val="0091104A"/>
    <w:rsid w:val="009111F7"/>
    <w:rsid w:val="009114B9"/>
    <w:rsid w:val="0091172A"/>
    <w:rsid w:val="009117F7"/>
    <w:rsid w:val="009119B7"/>
    <w:rsid w:val="009119C1"/>
    <w:rsid w:val="00911A02"/>
    <w:rsid w:val="00911A43"/>
    <w:rsid w:val="00911D06"/>
    <w:rsid w:val="00911F7A"/>
    <w:rsid w:val="009120AE"/>
    <w:rsid w:val="00912194"/>
    <w:rsid w:val="00912222"/>
    <w:rsid w:val="00912286"/>
    <w:rsid w:val="00912504"/>
    <w:rsid w:val="00912565"/>
    <w:rsid w:val="009126E7"/>
    <w:rsid w:val="00912A15"/>
    <w:rsid w:val="00912DA4"/>
    <w:rsid w:val="00913055"/>
    <w:rsid w:val="0091314C"/>
    <w:rsid w:val="009131CE"/>
    <w:rsid w:val="009131F9"/>
    <w:rsid w:val="009133F4"/>
    <w:rsid w:val="0091349A"/>
    <w:rsid w:val="009135B0"/>
    <w:rsid w:val="009135BC"/>
    <w:rsid w:val="009138AB"/>
    <w:rsid w:val="00913A08"/>
    <w:rsid w:val="00913B2D"/>
    <w:rsid w:val="00913B65"/>
    <w:rsid w:val="00913D5A"/>
    <w:rsid w:val="00913D60"/>
    <w:rsid w:val="00913DD9"/>
    <w:rsid w:val="009141DF"/>
    <w:rsid w:val="0091420F"/>
    <w:rsid w:val="00914373"/>
    <w:rsid w:val="00914399"/>
    <w:rsid w:val="00914475"/>
    <w:rsid w:val="0091467B"/>
    <w:rsid w:val="00914770"/>
    <w:rsid w:val="00914869"/>
    <w:rsid w:val="0091497B"/>
    <w:rsid w:val="00914B0C"/>
    <w:rsid w:val="00914C4C"/>
    <w:rsid w:val="00914E1B"/>
    <w:rsid w:val="00914F3B"/>
    <w:rsid w:val="00915017"/>
    <w:rsid w:val="00915030"/>
    <w:rsid w:val="0091530C"/>
    <w:rsid w:val="009153ED"/>
    <w:rsid w:val="00915526"/>
    <w:rsid w:val="00915554"/>
    <w:rsid w:val="00915612"/>
    <w:rsid w:val="00915659"/>
    <w:rsid w:val="009157B5"/>
    <w:rsid w:val="009158BF"/>
    <w:rsid w:val="009159A1"/>
    <w:rsid w:val="00915AA0"/>
    <w:rsid w:val="00915D54"/>
    <w:rsid w:val="00915D98"/>
    <w:rsid w:val="00916113"/>
    <w:rsid w:val="00916116"/>
    <w:rsid w:val="0091621B"/>
    <w:rsid w:val="0091631C"/>
    <w:rsid w:val="009163B2"/>
    <w:rsid w:val="00916667"/>
    <w:rsid w:val="009166CE"/>
    <w:rsid w:val="00916742"/>
    <w:rsid w:val="009167AA"/>
    <w:rsid w:val="00916DAC"/>
    <w:rsid w:val="009170EE"/>
    <w:rsid w:val="00917202"/>
    <w:rsid w:val="009173C3"/>
    <w:rsid w:val="0091740F"/>
    <w:rsid w:val="0091768F"/>
    <w:rsid w:val="0091782B"/>
    <w:rsid w:val="00917920"/>
    <w:rsid w:val="00917980"/>
    <w:rsid w:val="009179B5"/>
    <w:rsid w:val="00917A55"/>
    <w:rsid w:val="00917B1C"/>
    <w:rsid w:val="00917CFF"/>
    <w:rsid w:val="00917D33"/>
    <w:rsid w:val="00917E75"/>
    <w:rsid w:val="00917FE2"/>
    <w:rsid w:val="009203E8"/>
    <w:rsid w:val="009205E1"/>
    <w:rsid w:val="009207FB"/>
    <w:rsid w:val="009209FE"/>
    <w:rsid w:val="00920A19"/>
    <w:rsid w:val="00920A1A"/>
    <w:rsid w:val="00920A5C"/>
    <w:rsid w:val="00920BB6"/>
    <w:rsid w:val="00920CDB"/>
    <w:rsid w:val="00920D83"/>
    <w:rsid w:val="00921085"/>
    <w:rsid w:val="00921086"/>
    <w:rsid w:val="0092139C"/>
    <w:rsid w:val="009213C1"/>
    <w:rsid w:val="0092144F"/>
    <w:rsid w:val="009215BE"/>
    <w:rsid w:val="009215DF"/>
    <w:rsid w:val="0092172A"/>
    <w:rsid w:val="009217BC"/>
    <w:rsid w:val="0092192C"/>
    <w:rsid w:val="0092195A"/>
    <w:rsid w:val="00921C28"/>
    <w:rsid w:val="00921F70"/>
    <w:rsid w:val="00921FB6"/>
    <w:rsid w:val="00922164"/>
    <w:rsid w:val="009223E7"/>
    <w:rsid w:val="00922480"/>
    <w:rsid w:val="009226F1"/>
    <w:rsid w:val="00922860"/>
    <w:rsid w:val="009228D2"/>
    <w:rsid w:val="00922B60"/>
    <w:rsid w:val="00922B7F"/>
    <w:rsid w:val="00922C74"/>
    <w:rsid w:val="00922CAA"/>
    <w:rsid w:val="00922CE3"/>
    <w:rsid w:val="00922E8A"/>
    <w:rsid w:val="00922FE0"/>
    <w:rsid w:val="0092302A"/>
    <w:rsid w:val="009230A2"/>
    <w:rsid w:val="0092319F"/>
    <w:rsid w:val="009231BF"/>
    <w:rsid w:val="009232E0"/>
    <w:rsid w:val="009232F7"/>
    <w:rsid w:val="0092350A"/>
    <w:rsid w:val="0092368A"/>
    <w:rsid w:val="0092368B"/>
    <w:rsid w:val="009237D3"/>
    <w:rsid w:val="0092399B"/>
    <w:rsid w:val="00923D25"/>
    <w:rsid w:val="00923E42"/>
    <w:rsid w:val="00923F27"/>
    <w:rsid w:val="00923FA0"/>
    <w:rsid w:val="009240D1"/>
    <w:rsid w:val="00924251"/>
    <w:rsid w:val="00924267"/>
    <w:rsid w:val="009243B9"/>
    <w:rsid w:val="00924430"/>
    <w:rsid w:val="00924484"/>
    <w:rsid w:val="00924601"/>
    <w:rsid w:val="00924681"/>
    <w:rsid w:val="009246A1"/>
    <w:rsid w:val="009246C6"/>
    <w:rsid w:val="0092479D"/>
    <w:rsid w:val="00924910"/>
    <w:rsid w:val="00924B49"/>
    <w:rsid w:val="00924BD6"/>
    <w:rsid w:val="00924C86"/>
    <w:rsid w:val="00924DBA"/>
    <w:rsid w:val="00924E48"/>
    <w:rsid w:val="00924E55"/>
    <w:rsid w:val="00924EC4"/>
    <w:rsid w:val="00924F73"/>
    <w:rsid w:val="00924FBE"/>
    <w:rsid w:val="00925087"/>
    <w:rsid w:val="00925158"/>
    <w:rsid w:val="00925322"/>
    <w:rsid w:val="00925370"/>
    <w:rsid w:val="00925417"/>
    <w:rsid w:val="0092546B"/>
    <w:rsid w:val="00925483"/>
    <w:rsid w:val="0092560B"/>
    <w:rsid w:val="00925614"/>
    <w:rsid w:val="0092576A"/>
    <w:rsid w:val="00925814"/>
    <w:rsid w:val="00925B16"/>
    <w:rsid w:val="00925B48"/>
    <w:rsid w:val="00925BE4"/>
    <w:rsid w:val="00925CE9"/>
    <w:rsid w:val="00925D0B"/>
    <w:rsid w:val="00925EE8"/>
    <w:rsid w:val="00925F93"/>
    <w:rsid w:val="00925FAD"/>
    <w:rsid w:val="0092605C"/>
    <w:rsid w:val="0092622F"/>
    <w:rsid w:val="00926458"/>
    <w:rsid w:val="009267AA"/>
    <w:rsid w:val="0092685E"/>
    <w:rsid w:val="0092688C"/>
    <w:rsid w:val="009268C1"/>
    <w:rsid w:val="00926BB5"/>
    <w:rsid w:val="00926C73"/>
    <w:rsid w:val="00926D27"/>
    <w:rsid w:val="00926DA7"/>
    <w:rsid w:val="00926DF9"/>
    <w:rsid w:val="00926E31"/>
    <w:rsid w:val="00926F8E"/>
    <w:rsid w:val="0092700D"/>
    <w:rsid w:val="0092708D"/>
    <w:rsid w:val="00927522"/>
    <w:rsid w:val="00927907"/>
    <w:rsid w:val="00927A16"/>
    <w:rsid w:val="00927AFF"/>
    <w:rsid w:val="00927B2E"/>
    <w:rsid w:val="00927B7A"/>
    <w:rsid w:val="00927BB3"/>
    <w:rsid w:val="00927C1E"/>
    <w:rsid w:val="00927D35"/>
    <w:rsid w:val="00927EA4"/>
    <w:rsid w:val="00927ECA"/>
    <w:rsid w:val="00927ED7"/>
    <w:rsid w:val="00927F10"/>
    <w:rsid w:val="0093011A"/>
    <w:rsid w:val="0093048B"/>
    <w:rsid w:val="00930646"/>
    <w:rsid w:val="009308E2"/>
    <w:rsid w:val="0093097C"/>
    <w:rsid w:val="00930AC3"/>
    <w:rsid w:val="00930AE8"/>
    <w:rsid w:val="00930B93"/>
    <w:rsid w:val="00930BDF"/>
    <w:rsid w:val="00930C24"/>
    <w:rsid w:val="00930F1D"/>
    <w:rsid w:val="00930F75"/>
    <w:rsid w:val="00931355"/>
    <w:rsid w:val="00931850"/>
    <w:rsid w:val="009319E8"/>
    <w:rsid w:val="00931A10"/>
    <w:rsid w:val="00931A7A"/>
    <w:rsid w:val="00931DE1"/>
    <w:rsid w:val="00931EF0"/>
    <w:rsid w:val="00932231"/>
    <w:rsid w:val="00932399"/>
    <w:rsid w:val="009323D4"/>
    <w:rsid w:val="00932424"/>
    <w:rsid w:val="009325CE"/>
    <w:rsid w:val="00932648"/>
    <w:rsid w:val="0093266A"/>
    <w:rsid w:val="00932687"/>
    <w:rsid w:val="0093268F"/>
    <w:rsid w:val="00932CAB"/>
    <w:rsid w:val="00932E61"/>
    <w:rsid w:val="009332D5"/>
    <w:rsid w:val="00933A71"/>
    <w:rsid w:val="00933BD5"/>
    <w:rsid w:val="00933E08"/>
    <w:rsid w:val="00934064"/>
    <w:rsid w:val="009340F8"/>
    <w:rsid w:val="0093419C"/>
    <w:rsid w:val="009342FC"/>
    <w:rsid w:val="009343F8"/>
    <w:rsid w:val="00934419"/>
    <w:rsid w:val="009345CC"/>
    <w:rsid w:val="0093481D"/>
    <w:rsid w:val="0093488E"/>
    <w:rsid w:val="00934921"/>
    <w:rsid w:val="00934A72"/>
    <w:rsid w:val="00934B2B"/>
    <w:rsid w:val="00934C11"/>
    <w:rsid w:val="00934F86"/>
    <w:rsid w:val="00935192"/>
    <w:rsid w:val="00935274"/>
    <w:rsid w:val="009352E3"/>
    <w:rsid w:val="009354C5"/>
    <w:rsid w:val="00935516"/>
    <w:rsid w:val="0093561A"/>
    <w:rsid w:val="0093565F"/>
    <w:rsid w:val="00935966"/>
    <w:rsid w:val="00935B67"/>
    <w:rsid w:val="00935FA3"/>
    <w:rsid w:val="0093605E"/>
    <w:rsid w:val="00936068"/>
    <w:rsid w:val="00936386"/>
    <w:rsid w:val="009365B3"/>
    <w:rsid w:val="009365CD"/>
    <w:rsid w:val="009365D9"/>
    <w:rsid w:val="009366C6"/>
    <w:rsid w:val="009366E7"/>
    <w:rsid w:val="0093679C"/>
    <w:rsid w:val="0093686B"/>
    <w:rsid w:val="00936910"/>
    <w:rsid w:val="00936961"/>
    <w:rsid w:val="009369B0"/>
    <w:rsid w:val="00936CC9"/>
    <w:rsid w:val="00936FAB"/>
    <w:rsid w:val="00937054"/>
    <w:rsid w:val="009373E6"/>
    <w:rsid w:val="0093750E"/>
    <w:rsid w:val="009378B7"/>
    <w:rsid w:val="009379AD"/>
    <w:rsid w:val="00940036"/>
    <w:rsid w:val="00940119"/>
    <w:rsid w:val="009401E8"/>
    <w:rsid w:val="00940220"/>
    <w:rsid w:val="009402ED"/>
    <w:rsid w:val="00940302"/>
    <w:rsid w:val="0094048D"/>
    <w:rsid w:val="0094062E"/>
    <w:rsid w:val="009407F1"/>
    <w:rsid w:val="0094080D"/>
    <w:rsid w:val="00940A82"/>
    <w:rsid w:val="00940A85"/>
    <w:rsid w:val="00940B6C"/>
    <w:rsid w:val="00940BF7"/>
    <w:rsid w:val="00940D06"/>
    <w:rsid w:val="00940DC4"/>
    <w:rsid w:val="00940DFC"/>
    <w:rsid w:val="00941239"/>
    <w:rsid w:val="009412AE"/>
    <w:rsid w:val="0094144E"/>
    <w:rsid w:val="009414A9"/>
    <w:rsid w:val="009416B4"/>
    <w:rsid w:val="009416C5"/>
    <w:rsid w:val="009416D3"/>
    <w:rsid w:val="009416DE"/>
    <w:rsid w:val="0094170A"/>
    <w:rsid w:val="00941772"/>
    <w:rsid w:val="00941A90"/>
    <w:rsid w:val="00941C9A"/>
    <w:rsid w:val="00941D9E"/>
    <w:rsid w:val="00941F1C"/>
    <w:rsid w:val="00941FF1"/>
    <w:rsid w:val="009420CF"/>
    <w:rsid w:val="009425EE"/>
    <w:rsid w:val="009425F0"/>
    <w:rsid w:val="00942726"/>
    <w:rsid w:val="00942998"/>
    <w:rsid w:val="00942AF1"/>
    <w:rsid w:val="00942BA3"/>
    <w:rsid w:val="00942C41"/>
    <w:rsid w:val="00942C99"/>
    <w:rsid w:val="00942E96"/>
    <w:rsid w:val="00943109"/>
    <w:rsid w:val="00943194"/>
    <w:rsid w:val="00943418"/>
    <w:rsid w:val="00943494"/>
    <w:rsid w:val="009435C3"/>
    <w:rsid w:val="0094377E"/>
    <w:rsid w:val="00943806"/>
    <w:rsid w:val="009438B8"/>
    <w:rsid w:val="00943BFD"/>
    <w:rsid w:val="00943E11"/>
    <w:rsid w:val="00943E4A"/>
    <w:rsid w:val="00943F06"/>
    <w:rsid w:val="00943F78"/>
    <w:rsid w:val="00943FFC"/>
    <w:rsid w:val="00944260"/>
    <w:rsid w:val="009443A8"/>
    <w:rsid w:val="00944652"/>
    <w:rsid w:val="00944754"/>
    <w:rsid w:val="0094484F"/>
    <w:rsid w:val="00944907"/>
    <w:rsid w:val="00944B3B"/>
    <w:rsid w:val="00944C5A"/>
    <w:rsid w:val="00944C7A"/>
    <w:rsid w:val="00944CAD"/>
    <w:rsid w:val="00944D55"/>
    <w:rsid w:val="00944DB7"/>
    <w:rsid w:val="00944DF3"/>
    <w:rsid w:val="00944FB7"/>
    <w:rsid w:val="00945039"/>
    <w:rsid w:val="00945150"/>
    <w:rsid w:val="00945244"/>
    <w:rsid w:val="00945380"/>
    <w:rsid w:val="0094541B"/>
    <w:rsid w:val="00945420"/>
    <w:rsid w:val="00945519"/>
    <w:rsid w:val="009456E4"/>
    <w:rsid w:val="00945720"/>
    <w:rsid w:val="00945727"/>
    <w:rsid w:val="00945ADA"/>
    <w:rsid w:val="00945C2E"/>
    <w:rsid w:val="00945FF8"/>
    <w:rsid w:val="009461D3"/>
    <w:rsid w:val="00946265"/>
    <w:rsid w:val="00946351"/>
    <w:rsid w:val="009463C4"/>
    <w:rsid w:val="00946591"/>
    <w:rsid w:val="009465D7"/>
    <w:rsid w:val="00946622"/>
    <w:rsid w:val="00946654"/>
    <w:rsid w:val="0094673F"/>
    <w:rsid w:val="009467BE"/>
    <w:rsid w:val="00946A12"/>
    <w:rsid w:val="00946A58"/>
    <w:rsid w:val="00946B89"/>
    <w:rsid w:val="00946BA5"/>
    <w:rsid w:val="00946CF5"/>
    <w:rsid w:val="00946DDF"/>
    <w:rsid w:val="00946E01"/>
    <w:rsid w:val="00946EC7"/>
    <w:rsid w:val="00946EEF"/>
    <w:rsid w:val="00946F1C"/>
    <w:rsid w:val="00946FF6"/>
    <w:rsid w:val="00947262"/>
    <w:rsid w:val="009472E6"/>
    <w:rsid w:val="009477C5"/>
    <w:rsid w:val="00947895"/>
    <w:rsid w:val="00947BB9"/>
    <w:rsid w:val="00947D92"/>
    <w:rsid w:val="00947EBF"/>
    <w:rsid w:val="00947F21"/>
    <w:rsid w:val="0095001E"/>
    <w:rsid w:val="00950037"/>
    <w:rsid w:val="0095047A"/>
    <w:rsid w:val="00950487"/>
    <w:rsid w:val="0095097E"/>
    <w:rsid w:val="0095099C"/>
    <w:rsid w:val="00950AC3"/>
    <w:rsid w:val="00950C01"/>
    <w:rsid w:val="00950C06"/>
    <w:rsid w:val="00950D12"/>
    <w:rsid w:val="00950DBE"/>
    <w:rsid w:val="00950E96"/>
    <w:rsid w:val="0095118B"/>
    <w:rsid w:val="009511BC"/>
    <w:rsid w:val="009513E3"/>
    <w:rsid w:val="0095146F"/>
    <w:rsid w:val="0095149C"/>
    <w:rsid w:val="009514BD"/>
    <w:rsid w:val="009514CA"/>
    <w:rsid w:val="0095156B"/>
    <w:rsid w:val="009515AB"/>
    <w:rsid w:val="00951600"/>
    <w:rsid w:val="0095165B"/>
    <w:rsid w:val="00951717"/>
    <w:rsid w:val="0095172F"/>
    <w:rsid w:val="009517CC"/>
    <w:rsid w:val="009518BE"/>
    <w:rsid w:val="009518CA"/>
    <w:rsid w:val="00951B0F"/>
    <w:rsid w:val="00951CD2"/>
    <w:rsid w:val="00951CE0"/>
    <w:rsid w:val="00951F38"/>
    <w:rsid w:val="009521BC"/>
    <w:rsid w:val="009522DE"/>
    <w:rsid w:val="009525C2"/>
    <w:rsid w:val="00952651"/>
    <w:rsid w:val="009527E4"/>
    <w:rsid w:val="00952872"/>
    <w:rsid w:val="0095297F"/>
    <w:rsid w:val="00952A2F"/>
    <w:rsid w:val="00952C11"/>
    <w:rsid w:val="00952CE5"/>
    <w:rsid w:val="009534E1"/>
    <w:rsid w:val="0095357A"/>
    <w:rsid w:val="009539AA"/>
    <w:rsid w:val="00953B6F"/>
    <w:rsid w:val="00953DC7"/>
    <w:rsid w:val="00953E1D"/>
    <w:rsid w:val="00953ED0"/>
    <w:rsid w:val="00954256"/>
    <w:rsid w:val="00954366"/>
    <w:rsid w:val="00954556"/>
    <w:rsid w:val="00954676"/>
    <w:rsid w:val="00954987"/>
    <w:rsid w:val="00954B83"/>
    <w:rsid w:val="00954C60"/>
    <w:rsid w:val="00954D08"/>
    <w:rsid w:val="00954EEA"/>
    <w:rsid w:val="0095508D"/>
    <w:rsid w:val="00955132"/>
    <w:rsid w:val="009553FD"/>
    <w:rsid w:val="00955454"/>
    <w:rsid w:val="00955589"/>
    <w:rsid w:val="00955621"/>
    <w:rsid w:val="0095576D"/>
    <w:rsid w:val="009557B5"/>
    <w:rsid w:val="009557F1"/>
    <w:rsid w:val="0095592A"/>
    <w:rsid w:val="00955B2B"/>
    <w:rsid w:val="00955EB8"/>
    <w:rsid w:val="00955FEC"/>
    <w:rsid w:val="009560A7"/>
    <w:rsid w:val="009560F6"/>
    <w:rsid w:val="0095633D"/>
    <w:rsid w:val="009563F1"/>
    <w:rsid w:val="009564C4"/>
    <w:rsid w:val="0095679F"/>
    <w:rsid w:val="009567E7"/>
    <w:rsid w:val="0095683F"/>
    <w:rsid w:val="009569EE"/>
    <w:rsid w:val="00956B1E"/>
    <w:rsid w:val="00956C42"/>
    <w:rsid w:val="00956CA0"/>
    <w:rsid w:val="00956FB8"/>
    <w:rsid w:val="00957104"/>
    <w:rsid w:val="00957167"/>
    <w:rsid w:val="00957180"/>
    <w:rsid w:val="00957349"/>
    <w:rsid w:val="0095736D"/>
    <w:rsid w:val="00957428"/>
    <w:rsid w:val="00957617"/>
    <w:rsid w:val="00960233"/>
    <w:rsid w:val="009602B4"/>
    <w:rsid w:val="009603FD"/>
    <w:rsid w:val="0096046C"/>
    <w:rsid w:val="00960715"/>
    <w:rsid w:val="00960781"/>
    <w:rsid w:val="009609F0"/>
    <w:rsid w:val="0096107B"/>
    <w:rsid w:val="00961245"/>
    <w:rsid w:val="00961346"/>
    <w:rsid w:val="0096137A"/>
    <w:rsid w:val="00961572"/>
    <w:rsid w:val="009615D4"/>
    <w:rsid w:val="00961673"/>
    <w:rsid w:val="0096175D"/>
    <w:rsid w:val="009617D0"/>
    <w:rsid w:val="009618A0"/>
    <w:rsid w:val="009618E4"/>
    <w:rsid w:val="00961A4D"/>
    <w:rsid w:val="00961AD0"/>
    <w:rsid w:val="00961B3B"/>
    <w:rsid w:val="00961CC7"/>
    <w:rsid w:val="00961DFC"/>
    <w:rsid w:val="00961E08"/>
    <w:rsid w:val="00962131"/>
    <w:rsid w:val="00962238"/>
    <w:rsid w:val="00962264"/>
    <w:rsid w:val="009622D0"/>
    <w:rsid w:val="00962783"/>
    <w:rsid w:val="009627C1"/>
    <w:rsid w:val="009627C7"/>
    <w:rsid w:val="0096284A"/>
    <w:rsid w:val="00962870"/>
    <w:rsid w:val="00962905"/>
    <w:rsid w:val="00962AD3"/>
    <w:rsid w:val="00962BFD"/>
    <w:rsid w:val="00962D37"/>
    <w:rsid w:val="00962D70"/>
    <w:rsid w:val="00962D9B"/>
    <w:rsid w:val="00962DCB"/>
    <w:rsid w:val="00962F79"/>
    <w:rsid w:val="0096301C"/>
    <w:rsid w:val="00963076"/>
    <w:rsid w:val="009630EE"/>
    <w:rsid w:val="0096312A"/>
    <w:rsid w:val="0096314D"/>
    <w:rsid w:val="009634C9"/>
    <w:rsid w:val="00963542"/>
    <w:rsid w:val="00963713"/>
    <w:rsid w:val="00963745"/>
    <w:rsid w:val="00963813"/>
    <w:rsid w:val="00963B04"/>
    <w:rsid w:val="00963F69"/>
    <w:rsid w:val="009640D5"/>
    <w:rsid w:val="00964112"/>
    <w:rsid w:val="009642EA"/>
    <w:rsid w:val="0096443A"/>
    <w:rsid w:val="009644BE"/>
    <w:rsid w:val="0096452A"/>
    <w:rsid w:val="0096456D"/>
    <w:rsid w:val="009646E7"/>
    <w:rsid w:val="0096477D"/>
    <w:rsid w:val="009648B1"/>
    <w:rsid w:val="00964CE9"/>
    <w:rsid w:val="009653C2"/>
    <w:rsid w:val="00965483"/>
    <w:rsid w:val="00965680"/>
    <w:rsid w:val="00965860"/>
    <w:rsid w:val="00965A61"/>
    <w:rsid w:val="00965E16"/>
    <w:rsid w:val="00965ECD"/>
    <w:rsid w:val="00965F7F"/>
    <w:rsid w:val="00966040"/>
    <w:rsid w:val="0096609C"/>
    <w:rsid w:val="0096609D"/>
    <w:rsid w:val="0096616E"/>
    <w:rsid w:val="009663F1"/>
    <w:rsid w:val="009664F5"/>
    <w:rsid w:val="009665A4"/>
    <w:rsid w:val="009665C1"/>
    <w:rsid w:val="009668AD"/>
    <w:rsid w:val="009668FF"/>
    <w:rsid w:val="00966A18"/>
    <w:rsid w:val="00966C72"/>
    <w:rsid w:val="00966DCB"/>
    <w:rsid w:val="00966E02"/>
    <w:rsid w:val="00966EF0"/>
    <w:rsid w:val="00966FAE"/>
    <w:rsid w:val="009670C7"/>
    <w:rsid w:val="009671D6"/>
    <w:rsid w:val="009671DF"/>
    <w:rsid w:val="00967226"/>
    <w:rsid w:val="009675A6"/>
    <w:rsid w:val="009676EF"/>
    <w:rsid w:val="00967BCA"/>
    <w:rsid w:val="00967D61"/>
    <w:rsid w:val="00967DD5"/>
    <w:rsid w:val="00967FEE"/>
    <w:rsid w:val="0097002A"/>
    <w:rsid w:val="0097034F"/>
    <w:rsid w:val="0097052E"/>
    <w:rsid w:val="00970739"/>
    <w:rsid w:val="0097074A"/>
    <w:rsid w:val="00970754"/>
    <w:rsid w:val="009708B6"/>
    <w:rsid w:val="00970990"/>
    <w:rsid w:val="009709FE"/>
    <w:rsid w:val="00970A20"/>
    <w:rsid w:val="00970F00"/>
    <w:rsid w:val="00971020"/>
    <w:rsid w:val="00971100"/>
    <w:rsid w:val="00971297"/>
    <w:rsid w:val="00971331"/>
    <w:rsid w:val="0097163D"/>
    <w:rsid w:val="00971642"/>
    <w:rsid w:val="00971668"/>
    <w:rsid w:val="00971A30"/>
    <w:rsid w:val="00971B4C"/>
    <w:rsid w:val="00971CF2"/>
    <w:rsid w:val="00971D90"/>
    <w:rsid w:val="00971E29"/>
    <w:rsid w:val="00971F2B"/>
    <w:rsid w:val="00971FA8"/>
    <w:rsid w:val="00971FB5"/>
    <w:rsid w:val="00972189"/>
    <w:rsid w:val="00972198"/>
    <w:rsid w:val="009721F8"/>
    <w:rsid w:val="00972206"/>
    <w:rsid w:val="00972222"/>
    <w:rsid w:val="009722CE"/>
    <w:rsid w:val="009722D0"/>
    <w:rsid w:val="00972405"/>
    <w:rsid w:val="009725FA"/>
    <w:rsid w:val="009726D6"/>
    <w:rsid w:val="00972729"/>
    <w:rsid w:val="00972731"/>
    <w:rsid w:val="00972A7E"/>
    <w:rsid w:val="00972B6C"/>
    <w:rsid w:val="00972D42"/>
    <w:rsid w:val="00972D63"/>
    <w:rsid w:val="00972E28"/>
    <w:rsid w:val="00972E36"/>
    <w:rsid w:val="00972ED0"/>
    <w:rsid w:val="00973409"/>
    <w:rsid w:val="009737DE"/>
    <w:rsid w:val="00973879"/>
    <w:rsid w:val="00973D53"/>
    <w:rsid w:val="00974011"/>
    <w:rsid w:val="009740E2"/>
    <w:rsid w:val="00974233"/>
    <w:rsid w:val="00974304"/>
    <w:rsid w:val="00974334"/>
    <w:rsid w:val="0097433E"/>
    <w:rsid w:val="009745FC"/>
    <w:rsid w:val="00974677"/>
    <w:rsid w:val="009746A4"/>
    <w:rsid w:val="009747E2"/>
    <w:rsid w:val="00974C43"/>
    <w:rsid w:val="00974E1D"/>
    <w:rsid w:val="00974F3D"/>
    <w:rsid w:val="00974F49"/>
    <w:rsid w:val="00974FE6"/>
    <w:rsid w:val="009750B8"/>
    <w:rsid w:val="0097510B"/>
    <w:rsid w:val="0097515B"/>
    <w:rsid w:val="00975399"/>
    <w:rsid w:val="009753F1"/>
    <w:rsid w:val="009754F3"/>
    <w:rsid w:val="00975593"/>
    <w:rsid w:val="009756AF"/>
    <w:rsid w:val="009756D3"/>
    <w:rsid w:val="0097570B"/>
    <w:rsid w:val="0097572A"/>
    <w:rsid w:val="00975759"/>
    <w:rsid w:val="00975899"/>
    <w:rsid w:val="00975BF9"/>
    <w:rsid w:val="00975C0F"/>
    <w:rsid w:val="00975DF9"/>
    <w:rsid w:val="00976023"/>
    <w:rsid w:val="0097604F"/>
    <w:rsid w:val="009761ED"/>
    <w:rsid w:val="0097645C"/>
    <w:rsid w:val="00976666"/>
    <w:rsid w:val="00976734"/>
    <w:rsid w:val="00976B7F"/>
    <w:rsid w:val="00976CF0"/>
    <w:rsid w:val="00976F13"/>
    <w:rsid w:val="00977000"/>
    <w:rsid w:val="009770AB"/>
    <w:rsid w:val="009771FD"/>
    <w:rsid w:val="00977220"/>
    <w:rsid w:val="009774ED"/>
    <w:rsid w:val="009776A9"/>
    <w:rsid w:val="009778B2"/>
    <w:rsid w:val="009778DB"/>
    <w:rsid w:val="0097790E"/>
    <w:rsid w:val="00977AD5"/>
    <w:rsid w:val="00977C07"/>
    <w:rsid w:val="00977D23"/>
    <w:rsid w:val="00977FC5"/>
    <w:rsid w:val="009800C3"/>
    <w:rsid w:val="009801E3"/>
    <w:rsid w:val="0098025D"/>
    <w:rsid w:val="00980461"/>
    <w:rsid w:val="00980647"/>
    <w:rsid w:val="0098074E"/>
    <w:rsid w:val="00980785"/>
    <w:rsid w:val="00980942"/>
    <w:rsid w:val="00980C64"/>
    <w:rsid w:val="0098102B"/>
    <w:rsid w:val="00981073"/>
    <w:rsid w:val="009810AF"/>
    <w:rsid w:val="00981311"/>
    <w:rsid w:val="0098159C"/>
    <w:rsid w:val="009819A9"/>
    <w:rsid w:val="009819B7"/>
    <w:rsid w:val="00981B90"/>
    <w:rsid w:val="00981B9B"/>
    <w:rsid w:val="00981CB0"/>
    <w:rsid w:val="00981E1E"/>
    <w:rsid w:val="009820CF"/>
    <w:rsid w:val="0098235D"/>
    <w:rsid w:val="009823E7"/>
    <w:rsid w:val="009824E9"/>
    <w:rsid w:val="00982555"/>
    <w:rsid w:val="00982A33"/>
    <w:rsid w:val="00982A37"/>
    <w:rsid w:val="00982D66"/>
    <w:rsid w:val="00983317"/>
    <w:rsid w:val="0098333C"/>
    <w:rsid w:val="00983359"/>
    <w:rsid w:val="0098337D"/>
    <w:rsid w:val="0098359E"/>
    <w:rsid w:val="00983662"/>
    <w:rsid w:val="0098374F"/>
    <w:rsid w:val="00983796"/>
    <w:rsid w:val="00983CA8"/>
    <w:rsid w:val="009842C2"/>
    <w:rsid w:val="009842E0"/>
    <w:rsid w:val="0098431E"/>
    <w:rsid w:val="00984335"/>
    <w:rsid w:val="00984618"/>
    <w:rsid w:val="009847C2"/>
    <w:rsid w:val="00984821"/>
    <w:rsid w:val="0098484D"/>
    <w:rsid w:val="00984880"/>
    <w:rsid w:val="00984A45"/>
    <w:rsid w:val="00984BDC"/>
    <w:rsid w:val="00984D2D"/>
    <w:rsid w:val="00984D73"/>
    <w:rsid w:val="009850D5"/>
    <w:rsid w:val="009850F8"/>
    <w:rsid w:val="00985357"/>
    <w:rsid w:val="0098562D"/>
    <w:rsid w:val="009857D9"/>
    <w:rsid w:val="00985897"/>
    <w:rsid w:val="00985AD3"/>
    <w:rsid w:val="00985C27"/>
    <w:rsid w:val="00985D2C"/>
    <w:rsid w:val="00985D30"/>
    <w:rsid w:val="00985E68"/>
    <w:rsid w:val="00985FDF"/>
    <w:rsid w:val="009860AC"/>
    <w:rsid w:val="0098616C"/>
    <w:rsid w:val="009864AF"/>
    <w:rsid w:val="009864F6"/>
    <w:rsid w:val="00986556"/>
    <w:rsid w:val="0098669A"/>
    <w:rsid w:val="009867F3"/>
    <w:rsid w:val="00986C2C"/>
    <w:rsid w:val="00986CDD"/>
    <w:rsid w:val="00986DBD"/>
    <w:rsid w:val="00987133"/>
    <w:rsid w:val="00987260"/>
    <w:rsid w:val="0098739F"/>
    <w:rsid w:val="0098754B"/>
    <w:rsid w:val="00987752"/>
    <w:rsid w:val="009877C1"/>
    <w:rsid w:val="0098783C"/>
    <w:rsid w:val="00987857"/>
    <w:rsid w:val="00987892"/>
    <w:rsid w:val="00987EB1"/>
    <w:rsid w:val="00987F02"/>
    <w:rsid w:val="00990052"/>
    <w:rsid w:val="009901F4"/>
    <w:rsid w:val="0099020B"/>
    <w:rsid w:val="00990305"/>
    <w:rsid w:val="009906D7"/>
    <w:rsid w:val="0099077A"/>
    <w:rsid w:val="009907A3"/>
    <w:rsid w:val="009909C4"/>
    <w:rsid w:val="00990A3C"/>
    <w:rsid w:val="00990AEA"/>
    <w:rsid w:val="00990B31"/>
    <w:rsid w:val="00990B46"/>
    <w:rsid w:val="00990ECC"/>
    <w:rsid w:val="0099122F"/>
    <w:rsid w:val="00991457"/>
    <w:rsid w:val="00991459"/>
    <w:rsid w:val="009915A1"/>
    <w:rsid w:val="009915A6"/>
    <w:rsid w:val="0099174E"/>
    <w:rsid w:val="0099183D"/>
    <w:rsid w:val="009919E2"/>
    <w:rsid w:val="00991ABE"/>
    <w:rsid w:val="00991F7E"/>
    <w:rsid w:val="00991F80"/>
    <w:rsid w:val="009921A1"/>
    <w:rsid w:val="0099229A"/>
    <w:rsid w:val="00992601"/>
    <w:rsid w:val="00992840"/>
    <w:rsid w:val="00992DCA"/>
    <w:rsid w:val="00992E1F"/>
    <w:rsid w:val="00992EBA"/>
    <w:rsid w:val="00992F54"/>
    <w:rsid w:val="0099301C"/>
    <w:rsid w:val="00993167"/>
    <w:rsid w:val="00993228"/>
    <w:rsid w:val="009932D7"/>
    <w:rsid w:val="00993341"/>
    <w:rsid w:val="0099343C"/>
    <w:rsid w:val="009935ED"/>
    <w:rsid w:val="00993710"/>
    <w:rsid w:val="00993A9D"/>
    <w:rsid w:val="00993B54"/>
    <w:rsid w:val="00993C9D"/>
    <w:rsid w:val="00993DEB"/>
    <w:rsid w:val="00993E07"/>
    <w:rsid w:val="00993E8D"/>
    <w:rsid w:val="0099400C"/>
    <w:rsid w:val="009940F8"/>
    <w:rsid w:val="00994139"/>
    <w:rsid w:val="00994206"/>
    <w:rsid w:val="0099422D"/>
    <w:rsid w:val="009942D0"/>
    <w:rsid w:val="0099446B"/>
    <w:rsid w:val="009944F4"/>
    <w:rsid w:val="009945FA"/>
    <w:rsid w:val="009946F1"/>
    <w:rsid w:val="00994CB5"/>
    <w:rsid w:val="00994CF0"/>
    <w:rsid w:val="00994D12"/>
    <w:rsid w:val="00994F80"/>
    <w:rsid w:val="00994FE2"/>
    <w:rsid w:val="00994FEC"/>
    <w:rsid w:val="0099513E"/>
    <w:rsid w:val="0099514E"/>
    <w:rsid w:val="009951F5"/>
    <w:rsid w:val="00995234"/>
    <w:rsid w:val="00995294"/>
    <w:rsid w:val="009953DC"/>
    <w:rsid w:val="009954EA"/>
    <w:rsid w:val="009955D4"/>
    <w:rsid w:val="009956E9"/>
    <w:rsid w:val="00995866"/>
    <w:rsid w:val="00995B4C"/>
    <w:rsid w:val="00995FCD"/>
    <w:rsid w:val="009960C4"/>
    <w:rsid w:val="00996375"/>
    <w:rsid w:val="009963A2"/>
    <w:rsid w:val="00996450"/>
    <w:rsid w:val="0099645F"/>
    <w:rsid w:val="009964E4"/>
    <w:rsid w:val="009967CF"/>
    <w:rsid w:val="009969C3"/>
    <w:rsid w:val="00996D0D"/>
    <w:rsid w:val="00996E35"/>
    <w:rsid w:val="00996E49"/>
    <w:rsid w:val="00996F28"/>
    <w:rsid w:val="00996F2F"/>
    <w:rsid w:val="00996FC4"/>
    <w:rsid w:val="0099712D"/>
    <w:rsid w:val="00997174"/>
    <w:rsid w:val="00997338"/>
    <w:rsid w:val="0099736A"/>
    <w:rsid w:val="009976DD"/>
    <w:rsid w:val="00997B77"/>
    <w:rsid w:val="00997CFB"/>
    <w:rsid w:val="00997E5E"/>
    <w:rsid w:val="00997E85"/>
    <w:rsid w:val="00997E9B"/>
    <w:rsid w:val="00997EE5"/>
    <w:rsid w:val="009A0178"/>
    <w:rsid w:val="009A0296"/>
    <w:rsid w:val="009A02D6"/>
    <w:rsid w:val="009A0373"/>
    <w:rsid w:val="009A03CF"/>
    <w:rsid w:val="009A08C8"/>
    <w:rsid w:val="009A09AE"/>
    <w:rsid w:val="009A09FA"/>
    <w:rsid w:val="009A0AD4"/>
    <w:rsid w:val="009A0BC0"/>
    <w:rsid w:val="009A0CC9"/>
    <w:rsid w:val="009A0EF5"/>
    <w:rsid w:val="009A0FBD"/>
    <w:rsid w:val="009A107C"/>
    <w:rsid w:val="009A1333"/>
    <w:rsid w:val="009A13F6"/>
    <w:rsid w:val="009A1D90"/>
    <w:rsid w:val="009A1E7B"/>
    <w:rsid w:val="009A2156"/>
    <w:rsid w:val="009A21B7"/>
    <w:rsid w:val="009A2383"/>
    <w:rsid w:val="009A2410"/>
    <w:rsid w:val="009A24BC"/>
    <w:rsid w:val="009A28BB"/>
    <w:rsid w:val="009A2A76"/>
    <w:rsid w:val="009A2BEB"/>
    <w:rsid w:val="009A2CA6"/>
    <w:rsid w:val="009A2CAD"/>
    <w:rsid w:val="009A2D4D"/>
    <w:rsid w:val="009A2F17"/>
    <w:rsid w:val="009A2F9D"/>
    <w:rsid w:val="009A300D"/>
    <w:rsid w:val="009A3168"/>
    <w:rsid w:val="009A318F"/>
    <w:rsid w:val="009A3195"/>
    <w:rsid w:val="009A31A3"/>
    <w:rsid w:val="009A32B2"/>
    <w:rsid w:val="009A3342"/>
    <w:rsid w:val="009A3525"/>
    <w:rsid w:val="009A3670"/>
    <w:rsid w:val="009A38E8"/>
    <w:rsid w:val="009A3AD2"/>
    <w:rsid w:val="009A3B77"/>
    <w:rsid w:val="009A3C2B"/>
    <w:rsid w:val="009A3C78"/>
    <w:rsid w:val="009A406A"/>
    <w:rsid w:val="009A42E9"/>
    <w:rsid w:val="009A43E9"/>
    <w:rsid w:val="009A4411"/>
    <w:rsid w:val="009A4569"/>
    <w:rsid w:val="009A471E"/>
    <w:rsid w:val="009A4736"/>
    <w:rsid w:val="009A4774"/>
    <w:rsid w:val="009A47E2"/>
    <w:rsid w:val="009A4819"/>
    <w:rsid w:val="009A4D35"/>
    <w:rsid w:val="009A4D3F"/>
    <w:rsid w:val="009A4D8F"/>
    <w:rsid w:val="009A4E23"/>
    <w:rsid w:val="009A4EB6"/>
    <w:rsid w:val="009A51E6"/>
    <w:rsid w:val="009A5560"/>
    <w:rsid w:val="009A55E0"/>
    <w:rsid w:val="009A5621"/>
    <w:rsid w:val="009A56C3"/>
    <w:rsid w:val="009A5700"/>
    <w:rsid w:val="009A59DC"/>
    <w:rsid w:val="009A5A46"/>
    <w:rsid w:val="009A5ADD"/>
    <w:rsid w:val="009A5B23"/>
    <w:rsid w:val="009A5B59"/>
    <w:rsid w:val="009A5BCD"/>
    <w:rsid w:val="009A5C40"/>
    <w:rsid w:val="009A5D57"/>
    <w:rsid w:val="009A5E52"/>
    <w:rsid w:val="009A5E9E"/>
    <w:rsid w:val="009A602C"/>
    <w:rsid w:val="009A6071"/>
    <w:rsid w:val="009A6400"/>
    <w:rsid w:val="009A6423"/>
    <w:rsid w:val="009A6784"/>
    <w:rsid w:val="009A68B7"/>
    <w:rsid w:val="009A6966"/>
    <w:rsid w:val="009A6C61"/>
    <w:rsid w:val="009A6E17"/>
    <w:rsid w:val="009A6EBE"/>
    <w:rsid w:val="009A6F80"/>
    <w:rsid w:val="009A7164"/>
    <w:rsid w:val="009A7246"/>
    <w:rsid w:val="009A7348"/>
    <w:rsid w:val="009A7492"/>
    <w:rsid w:val="009A74DE"/>
    <w:rsid w:val="009A76B3"/>
    <w:rsid w:val="009A77F6"/>
    <w:rsid w:val="009A78AE"/>
    <w:rsid w:val="009A7A15"/>
    <w:rsid w:val="009A7A2B"/>
    <w:rsid w:val="009A7A6D"/>
    <w:rsid w:val="009A7CEF"/>
    <w:rsid w:val="009A7FA3"/>
    <w:rsid w:val="009A7FB3"/>
    <w:rsid w:val="009A7FBB"/>
    <w:rsid w:val="009B058D"/>
    <w:rsid w:val="009B05B6"/>
    <w:rsid w:val="009B0799"/>
    <w:rsid w:val="009B08BA"/>
    <w:rsid w:val="009B0DBF"/>
    <w:rsid w:val="009B0E67"/>
    <w:rsid w:val="009B0F58"/>
    <w:rsid w:val="009B1268"/>
    <w:rsid w:val="009B13C1"/>
    <w:rsid w:val="009B1497"/>
    <w:rsid w:val="009B1717"/>
    <w:rsid w:val="009B1921"/>
    <w:rsid w:val="009B1A11"/>
    <w:rsid w:val="009B1BAB"/>
    <w:rsid w:val="009B1C33"/>
    <w:rsid w:val="009B1C90"/>
    <w:rsid w:val="009B1CCA"/>
    <w:rsid w:val="009B2078"/>
    <w:rsid w:val="009B22CA"/>
    <w:rsid w:val="009B2406"/>
    <w:rsid w:val="009B25E8"/>
    <w:rsid w:val="009B2624"/>
    <w:rsid w:val="009B266B"/>
    <w:rsid w:val="009B26A5"/>
    <w:rsid w:val="009B274D"/>
    <w:rsid w:val="009B28EA"/>
    <w:rsid w:val="009B29A8"/>
    <w:rsid w:val="009B2B10"/>
    <w:rsid w:val="009B2BFB"/>
    <w:rsid w:val="009B2CA0"/>
    <w:rsid w:val="009B2F46"/>
    <w:rsid w:val="009B3129"/>
    <w:rsid w:val="009B315A"/>
    <w:rsid w:val="009B32F3"/>
    <w:rsid w:val="009B33DA"/>
    <w:rsid w:val="009B3401"/>
    <w:rsid w:val="009B35BA"/>
    <w:rsid w:val="009B367D"/>
    <w:rsid w:val="009B382A"/>
    <w:rsid w:val="009B3884"/>
    <w:rsid w:val="009B397A"/>
    <w:rsid w:val="009B3A49"/>
    <w:rsid w:val="009B3AB0"/>
    <w:rsid w:val="009B3ADC"/>
    <w:rsid w:val="009B3F83"/>
    <w:rsid w:val="009B4237"/>
    <w:rsid w:val="009B424F"/>
    <w:rsid w:val="009B4460"/>
    <w:rsid w:val="009B4712"/>
    <w:rsid w:val="009B4730"/>
    <w:rsid w:val="009B48B4"/>
    <w:rsid w:val="009B498C"/>
    <w:rsid w:val="009B4ECA"/>
    <w:rsid w:val="009B4EF9"/>
    <w:rsid w:val="009B5080"/>
    <w:rsid w:val="009B509D"/>
    <w:rsid w:val="009B510B"/>
    <w:rsid w:val="009B5124"/>
    <w:rsid w:val="009B51AD"/>
    <w:rsid w:val="009B52B0"/>
    <w:rsid w:val="009B533E"/>
    <w:rsid w:val="009B53CC"/>
    <w:rsid w:val="009B53D5"/>
    <w:rsid w:val="009B548F"/>
    <w:rsid w:val="009B54C6"/>
    <w:rsid w:val="009B562C"/>
    <w:rsid w:val="009B5789"/>
    <w:rsid w:val="009B59FA"/>
    <w:rsid w:val="009B5A6C"/>
    <w:rsid w:val="009B5C65"/>
    <w:rsid w:val="009B5FD8"/>
    <w:rsid w:val="009B6175"/>
    <w:rsid w:val="009B61C7"/>
    <w:rsid w:val="009B638E"/>
    <w:rsid w:val="009B6768"/>
    <w:rsid w:val="009B67A3"/>
    <w:rsid w:val="009B703E"/>
    <w:rsid w:val="009B7136"/>
    <w:rsid w:val="009B731A"/>
    <w:rsid w:val="009B7346"/>
    <w:rsid w:val="009B7481"/>
    <w:rsid w:val="009B7496"/>
    <w:rsid w:val="009B75B2"/>
    <w:rsid w:val="009B76FD"/>
    <w:rsid w:val="009B77D6"/>
    <w:rsid w:val="009B7841"/>
    <w:rsid w:val="009B78ED"/>
    <w:rsid w:val="009B7957"/>
    <w:rsid w:val="009B795E"/>
    <w:rsid w:val="009B79C7"/>
    <w:rsid w:val="009B7AF2"/>
    <w:rsid w:val="009B7B54"/>
    <w:rsid w:val="009B7C5F"/>
    <w:rsid w:val="009C0134"/>
    <w:rsid w:val="009C04B2"/>
    <w:rsid w:val="009C05E1"/>
    <w:rsid w:val="009C068B"/>
    <w:rsid w:val="009C0772"/>
    <w:rsid w:val="009C0ACD"/>
    <w:rsid w:val="009C0B34"/>
    <w:rsid w:val="009C0E5F"/>
    <w:rsid w:val="009C0E8F"/>
    <w:rsid w:val="009C0EB3"/>
    <w:rsid w:val="009C1009"/>
    <w:rsid w:val="009C1018"/>
    <w:rsid w:val="009C1091"/>
    <w:rsid w:val="009C1188"/>
    <w:rsid w:val="009C136C"/>
    <w:rsid w:val="009C1804"/>
    <w:rsid w:val="009C1858"/>
    <w:rsid w:val="009C1C82"/>
    <w:rsid w:val="009C1CE5"/>
    <w:rsid w:val="009C1D11"/>
    <w:rsid w:val="009C1D77"/>
    <w:rsid w:val="009C1DB4"/>
    <w:rsid w:val="009C1E98"/>
    <w:rsid w:val="009C1F42"/>
    <w:rsid w:val="009C200E"/>
    <w:rsid w:val="009C20A4"/>
    <w:rsid w:val="009C2409"/>
    <w:rsid w:val="009C2545"/>
    <w:rsid w:val="009C261E"/>
    <w:rsid w:val="009C2655"/>
    <w:rsid w:val="009C2B88"/>
    <w:rsid w:val="009C2BE6"/>
    <w:rsid w:val="009C2C22"/>
    <w:rsid w:val="009C2C4A"/>
    <w:rsid w:val="009C2C61"/>
    <w:rsid w:val="009C300F"/>
    <w:rsid w:val="009C32E7"/>
    <w:rsid w:val="009C3361"/>
    <w:rsid w:val="009C3583"/>
    <w:rsid w:val="009C358D"/>
    <w:rsid w:val="009C3656"/>
    <w:rsid w:val="009C36A1"/>
    <w:rsid w:val="009C379B"/>
    <w:rsid w:val="009C382D"/>
    <w:rsid w:val="009C3952"/>
    <w:rsid w:val="009C399B"/>
    <w:rsid w:val="009C3DEB"/>
    <w:rsid w:val="009C3E27"/>
    <w:rsid w:val="009C3F7B"/>
    <w:rsid w:val="009C4085"/>
    <w:rsid w:val="009C41C1"/>
    <w:rsid w:val="009C4670"/>
    <w:rsid w:val="009C4AF3"/>
    <w:rsid w:val="009C4DB1"/>
    <w:rsid w:val="009C4EB5"/>
    <w:rsid w:val="009C4EBF"/>
    <w:rsid w:val="009C502B"/>
    <w:rsid w:val="009C5156"/>
    <w:rsid w:val="009C53D4"/>
    <w:rsid w:val="009C5571"/>
    <w:rsid w:val="009C55CF"/>
    <w:rsid w:val="009C576B"/>
    <w:rsid w:val="009C57F1"/>
    <w:rsid w:val="009C584B"/>
    <w:rsid w:val="009C58F9"/>
    <w:rsid w:val="009C5942"/>
    <w:rsid w:val="009C5B94"/>
    <w:rsid w:val="009C5BD5"/>
    <w:rsid w:val="009C5BF0"/>
    <w:rsid w:val="009C5D88"/>
    <w:rsid w:val="009C5F94"/>
    <w:rsid w:val="009C605C"/>
    <w:rsid w:val="009C6075"/>
    <w:rsid w:val="009C60FF"/>
    <w:rsid w:val="009C622A"/>
    <w:rsid w:val="009C6338"/>
    <w:rsid w:val="009C638D"/>
    <w:rsid w:val="009C64FA"/>
    <w:rsid w:val="009C677E"/>
    <w:rsid w:val="009C681E"/>
    <w:rsid w:val="009C686B"/>
    <w:rsid w:val="009C690C"/>
    <w:rsid w:val="009C699A"/>
    <w:rsid w:val="009C69C6"/>
    <w:rsid w:val="009C69DB"/>
    <w:rsid w:val="009C6E4C"/>
    <w:rsid w:val="009C6E50"/>
    <w:rsid w:val="009C70B7"/>
    <w:rsid w:val="009C71E7"/>
    <w:rsid w:val="009C72FB"/>
    <w:rsid w:val="009C74D0"/>
    <w:rsid w:val="009C7551"/>
    <w:rsid w:val="009C761E"/>
    <w:rsid w:val="009C76FA"/>
    <w:rsid w:val="009C77EC"/>
    <w:rsid w:val="009C78F6"/>
    <w:rsid w:val="009C7A5D"/>
    <w:rsid w:val="009C7CF2"/>
    <w:rsid w:val="009C7D5D"/>
    <w:rsid w:val="009C7EF9"/>
    <w:rsid w:val="009C7F01"/>
    <w:rsid w:val="009C7F89"/>
    <w:rsid w:val="009C7FD4"/>
    <w:rsid w:val="009D00B2"/>
    <w:rsid w:val="009D0ACB"/>
    <w:rsid w:val="009D0BF8"/>
    <w:rsid w:val="009D1012"/>
    <w:rsid w:val="009D1033"/>
    <w:rsid w:val="009D121B"/>
    <w:rsid w:val="009D13EF"/>
    <w:rsid w:val="009D14B5"/>
    <w:rsid w:val="009D15B1"/>
    <w:rsid w:val="009D16A1"/>
    <w:rsid w:val="009D1720"/>
    <w:rsid w:val="009D1A7D"/>
    <w:rsid w:val="009D1C7C"/>
    <w:rsid w:val="009D1ECE"/>
    <w:rsid w:val="009D2001"/>
    <w:rsid w:val="009D20B2"/>
    <w:rsid w:val="009D21ED"/>
    <w:rsid w:val="009D2446"/>
    <w:rsid w:val="009D2465"/>
    <w:rsid w:val="009D248D"/>
    <w:rsid w:val="009D24F5"/>
    <w:rsid w:val="009D272E"/>
    <w:rsid w:val="009D27C8"/>
    <w:rsid w:val="009D294C"/>
    <w:rsid w:val="009D29AC"/>
    <w:rsid w:val="009D29B9"/>
    <w:rsid w:val="009D29F1"/>
    <w:rsid w:val="009D2B64"/>
    <w:rsid w:val="009D2D0D"/>
    <w:rsid w:val="009D2FDF"/>
    <w:rsid w:val="009D30D7"/>
    <w:rsid w:val="009D317A"/>
    <w:rsid w:val="009D3471"/>
    <w:rsid w:val="009D34BF"/>
    <w:rsid w:val="009D34D0"/>
    <w:rsid w:val="009D34F6"/>
    <w:rsid w:val="009D358D"/>
    <w:rsid w:val="009D366E"/>
    <w:rsid w:val="009D3A91"/>
    <w:rsid w:val="009D3AEE"/>
    <w:rsid w:val="009D3B06"/>
    <w:rsid w:val="009D3FB2"/>
    <w:rsid w:val="009D43E9"/>
    <w:rsid w:val="009D44D1"/>
    <w:rsid w:val="009D45B3"/>
    <w:rsid w:val="009D45FE"/>
    <w:rsid w:val="009D466A"/>
    <w:rsid w:val="009D46B7"/>
    <w:rsid w:val="009D46FA"/>
    <w:rsid w:val="009D49E3"/>
    <w:rsid w:val="009D4A3F"/>
    <w:rsid w:val="009D4AAC"/>
    <w:rsid w:val="009D4AB0"/>
    <w:rsid w:val="009D4B22"/>
    <w:rsid w:val="009D4CA3"/>
    <w:rsid w:val="009D4E5B"/>
    <w:rsid w:val="009D4FBA"/>
    <w:rsid w:val="009D51D2"/>
    <w:rsid w:val="009D5202"/>
    <w:rsid w:val="009D553F"/>
    <w:rsid w:val="009D56DF"/>
    <w:rsid w:val="009D575E"/>
    <w:rsid w:val="009D5780"/>
    <w:rsid w:val="009D57B1"/>
    <w:rsid w:val="009D5B67"/>
    <w:rsid w:val="009D5BF4"/>
    <w:rsid w:val="009D61C1"/>
    <w:rsid w:val="009D63A6"/>
    <w:rsid w:val="009D63DA"/>
    <w:rsid w:val="009D664A"/>
    <w:rsid w:val="009D6677"/>
    <w:rsid w:val="009D6856"/>
    <w:rsid w:val="009D692E"/>
    <w:rsid w:val="009D6985"/>
    <w:rsid w:val="009D69F4"/>
    <w:rsid w:val="009D6AD8"/>
    <w:rsid w:val="009D6BE6"/>
    <w:rsid w:val="009D6FC1"/>
    <w:rsid w:val="009D70B7"/>
    <w:rsid w:val="009D72F2"/>
    <w:rsid w:val="009D7517"/>
    <w:rsid w:val="009D7546"/>
    <w:rsid w:val="009D77D6"/>
    <w:rsid w:val="009D787F"/>
    <w:rsid w:val="009D7AB6"/>
    <w:rsid w:val="009D7D45"/>
    <w:rsid w:val="009D7EB1"/>
    <w:rsid w:val="009E01F0"/>
    <w:rsid w:val="009E0236"/>
    <w:rsid w:val="009E0582"/>
    <w:rsid w:val="009E05B3"/>
    <w:rsid w:val="009E0A6E"/>
    <w:rsid w:val="009E0B10"/>
    <w:rsid w:val="009E0DB7"/>
    <w:rsid w:val="009E0E59"/>
    <w:rsid w:val="009E0EF6"/>
    <w:rsid w:val="009E0FB7"/>
    <w:rsid w:val="009E1166"/>
    <w:rsid w:val="009E118B"/>
    <w:rsid w:val="009E12EA"/>
    <w:rsid w:val="009E1668"/>
    <w:rsid w:val="009E174D"/>
    <w:rsid w:val="009E19A3"/>
    <w:rsid w:val="009E1B6E"/>
    <w:rsid w:val="009E1D2B"/>
    <w:rsid w:val="009E1D4C"/>
    <w:rsid w:val="009E20C6"/>
    <w:rsid w:val="009E2454"/>
    <w:rsid w:val="009E2563"/>
    <w:rsid w:val="009E2606"/>
    <w:rsid w:val="009E2966"/>
    <w:rsid w:val="009E2A66"/>
    <w:rsid w:val="009E2BC9"/>
    <w:rsid w:val="009E2BF5"/>
    <w:rsid w:val="009E2D42"/>
    <w:rsid w:val="009E309B"/>
    <w:rsid w:val="009E3154"/>
    <w:rsid w:val="009E317C"/>
    <w:rsid w:val="009E3222"/>
    <w:rsid w:val="009E32C9"/>
    <w:rsid w:val="009E32EE"/>
    <w:rsid w:val="009E331D"/>
    <w:rsid w:val="009E338A"/>
    <w:rsid w:val="009E3430"/>
    <w:rsid w:val="009E3C6F"/>
    <w:rsid w:val="009E3FA3"/>
    <w:rsid w:val="009E41D0"/>
    <w:rsid w:val="009E4229"/>
    <w:rsid w:val="009E437A"/>
    <w:rsid w:val="009E458E"/>
    <w:rsid w:val="009E4595"/>
    <w:rsid w:val="009E48FF"/>
    <w:rsid w:val="009E4A36"/>
    <w:rsid w:val="009E4ADE"/>
    <w:rsid w:val="009E4BFB"/>
    <w:rsid w:val="009E4CE0"/>
    <w:rsid w:val="009E4DC0"/>
    <w:rsid w:val="009E4EF8"/>
    <w:rsid w:val="009E519F"/>
    <w:rsid w:val="009E5393"/>
    <w:rsid w:val="009E54D9"/>
    <w:rsid w:val="009E557E"/>
    <w:rsid w:val="009E5770"/>
    <w:rsid w:val="009E57CE"/>
    <w:rsid w:val="009E5A94"/>
    <w:rsid w:val="009E5BC6"/>
    <w:rsid w:val="009E5CD6"/>
    <w:rsid w:val="009E5CDD"/>
    <w:rsid w:val="009E5DCE"/>
    <w:rsid w:val="009E5E4F"/>
    <w:rsid w:val="009E5EB7"/>
    <w:rsid w:val="009E6088"/>
    <w:rsid w:val="009E62B5"/>
    <w:rsid w:val="009E62F4"/>
    <w:rsid w:val="009E6390"/>
    <w:rsid w:val="009E63E9"/>
    <w:rsid w:val="009E640C"/>
    <w:rsid w:val="009E6416"/>
    <w:rsid w:val="009E66BC"/>
    <w:rsid w:val="009E6736"/>
    <w:rsid w:val="009E6766"/>
    <w:rsid w:val="009E67D6"/>
    <w:rsid w:val="009E696D"/>
    <w:rsid w:val="009E696E"/>
    <w:rsid w:val="009E6A2E"/>
    <w:rsid w:val="009E6AD7"/>
    <w:rsid w:val="009E6EF8"/>
    <w:rsid w:val="009E701F"/>
    <w:rsid w:val="009E7144"/>
    <w:rsid w:val="009E7384"/>
    <w:rsid w:val="009E762F"/>
    <w:rsid w:val="009E766B"/>
    <w:rsid w:val="009E772B"/>
    <w:rsid w:val="009E7879"/>
    <w:rsid w:val="009E7C9D"/>
    <w:rsid w:val="009F02BE"/>
    <w:rsid w:val="009F0838"/>
    <w:rsid w:val="009F0918"/>
    <w:rsid w:val="009F0A14"/>
    <w:rsid w:val="009F0A55"/>
    <w:rsid w:val="009F0D8B"/>
    <w:rsid w:val="009F0E27"/>
    <w:rsid w:val="009F0E94"/>
    <w:rsid w:val="009F0F73"/>
    <w:rsid w:val="009F109E"/>
    <w:rsid w:val="009F11E0"/>
    <w:rsid w:val="009F11EA"/>
    <w:rsid w:val="009F1250"/>
    <w:rsid w:val="009F1298"/>
    <w:rsid w:val="009F129F"/>
    <w:rsid w:val="009F15CB"/>
    <w:rsid w:val="009F172E"/>
    <w:rsid w:val="009F18CC"/>
    <w:rsid w:val="009F1934"/>
    <w:rsid w:val="009F1A8A"/>
    <w:rsid w:val="009F1B96"/>
    <w:rsid w:val="009F1DE2"/>
    <w:rsid w:val="009F1FF4"/>
    <w:rsid w:val="009F20AA"/>
    <w:rsid w:val="009F219E"/>
    <w:rsid w:val="009F22A0"/>
    <w:rsid w:val="009F22D0"/>
    <w:rsid w:val="009F22DF"/>
    <w:rsid w:val="009F22F4"/>
    <w:rsid w:val="009F23FA"/>
    <w:rsid w:val="009F244E"/>
    <w:rsid w:val="009F262A"/>
    <w:rsid w:val="009F270F"/>
    <w:rsid w:val="009F27A3"/>
    <w:rsid w:val="009F28B0"/>
    <w:rsid w:val="009F297E"/>
    <w:rsid w:val="009F2B7A"/>
    <w:rsid w:val="009F2CCD"/>
    <w:rsid w:val="009F314C"/>
    <w:rsid w:val="009F3559"/>
    <w:rsid w:val="009F3577"/>
    <w:rsid w:val="009F35FF"/>
    <w:rsid w:val="009F3652"/>
    <w:rsid w:val="009F36EA"/>
    <w:rsid w:val="009F3721"/>
    <w:rsid w:val="009F384E"/>
    <w:rsid w:val="009F3860"/>
    <w:rsid w:val="009F3917"/>
    <w:rsid w:val="009F39F3"/>
    <w:rsid w:val="009F3C58"/>
    <w:rsid w:val="009F3D3D"/>
    <w:rsid w:val="009F3FBA"/>
    <w:rsid w:val="009F4285"/>
    <w:rsid w:val="009F42C7"/>
    <w:rsid w:val="009F4440"/>
    <w:rsid w:val="009F45C1"/>
    <w:rsid w:val="009F4651"/>
    <w:rsid w:val="009F46B1"/>
    <w:rsid w:val="009F488C"/>
    <w:rsid w:val="009F488F"/>
    <w:rsid w:val="009F48ED"/>
    <w:rsid w:val="009F4B10"/>
    <w:rsid w:val="009F4E12"/>
    <w:rsid w:val="009F4EA0"/>
    <w:rsid w:val="009F4FB2"/>
    <w:rsid w:val="009F50BF"/>
    <w:rsid w:val="009F5212"/>
    <w:rsid w:val="009F5233"/>
    <w:rsid w:val="009F531D"/>
    <w:rsid w:val="009F54C3"/>
    <w:rsid w:val="009F553D"/>
    <w:rsid w:val="009F56C7"/>
    <w:rsid w:val="009F5775"/>
    <w:rsid w:val="009F5A8D"/>
    <w:rsid w:val="009F5E30"/>
    <w:rsid w:val="009F5F0A"/>
    <w:rsid w:val="009F6014"/>
    <w:rsid w:val="009F60D3"/>
    <w:rsid w:val="009F63EF"/>
    <w:rsid w:val="009F6444"/>
    <w:rsid w:val="009F64C0"/>
    <w:rsid w:val="009F651F"/>
    <w:rsid w:val="009F65BA"/>
    <w:rsid w:val="009F6A09"/>
    <w:rsid w:val="009F6A37"/>
    <w:rsid w:val="009F6B38"/>
    <w:rsid w:val="009F6C1F"/>
    <w:rsid w:val="009F6C5F"/>
    <w:rsid w:val="009F6DB2"/>
    <w:rsid w:val="009F6EFC"/>
    <w:rsid w:val="009F7100"/>
    <w:rsid w:val="009F7460"/>
    <w:rsid w:val="009F771E"/>
    <w:rsid w:val="009F7801"/>
    <w:rsid w:val="009F7931"/>
    <w:rsid w:val="009F7970"/>
    <w:rsid w:val="009F7A53"/>
    <w:rsid w:val="009F7A97"/>
    <w:rsid w:val="009F7A9D"/>
    <w:rsid w:val="009F7AEF"/>
    <w:rsid w:val="009F7B2F"/>
    <w:rsid w:val="009F7B7E"/>
    <w:rsid w:val="009F7CDB"/>
    <w:rsid w:val="009F7DD3"/>
    <w:rsid w:val="009F7EA2"/>
    <w:rsid w:val="00A000D2"/>
    <w:rsid w:val="00A00199"/>
    <w:rsid w:val="00A00215"/>
    <w:rsid w:val="00A0056F"/>
    <w:rsid w:val="00A006A6"/>
    <w:rsid w:val="00A0087D"/>
    <w:rsid w:val="00A00945"/>
    <w:rsid w:val="00A00ABE"/>
    <w:rsid w:val="00A00B5D"/>
    <w:rsid w:val="00A00BE9"/>
    <w:rsid w:val="00A00C11"/>
    <w:rsid w:val="00A00C1D"/>
    <w:rsid w:val="00A00CDE"/>
    <w:rsid w:val="00A00DCD"/>
    <w:rsid w:val="00A00F8A"/>
    <w:rsid w:val="00A0108F"/>
    <w:rsid w:val="00A0126B"/>
    <w:rsid w:val="00A012EE"/>
    <w:rsid w:val="00A0156B"/>
    <w:rsid w:val="00A015D7"/>
    <w:rsid w:val="00A015F3"/>
    <w:rsid w:val="00A01A31"/>
    <w:rsid w:val="00A01AE1"/>
    <w:rsid w:val="00A01BD6"/>
    <w:rsid w:val="00A01F5A"/>
    <w:rsid w:val="00A02052"/>
    <w:rsid w:val="00A021DA"/>
    <w:rsid w:val="00A02426"/>
    <w:rsid w:val="00A02431"/>
    <w:rsid w:val="00A0248C"/>
    <w:rsid w:val="00A02631"/>
    <w:rsid w:val="00A02B17"/>
    <w:rsid w:val="00A02C0F"/>
    <w:rsid w:val="00A03042"/>
    <w:rsid w:val="00A03050"/>
    <w:rsid w:val="00A03075"/>
    <w:rsid w:val="00A033B4"/>
    <w:rsid w:val="00A03493"/>
    <w:rsid w:val="00A0373F"/>
    <w:rsid w:val="00A03929"/>
    <w:rsid w:val="00A03956"/>
    <w:rsid w:val="00A03969"/>
    <w:rsid w:val="00A03A2B"/>
    <w:rsid w:val="00A03E66"/>
    <w:rsid w:val="00A03E80"/>
    <w:rsid w:val="00A03E8B"/>
    <w:rsid w:val="00A04035"/>
    <w:rsid w:val="00A0450F"/>
    <w:rsid w:val="00A04572"/>
    <w:rsid w:val="00A045D9"/>
    <w:rsid w:val="00A046F4"/>
    <w:rsid w:val="00A04880"/>
    <w:rsid w:val="00A049A0"/>
    <w:rsid w:val="00A049D9"/>
    <w:rsid w:val="00A04A42"/>
    <w:rsid w:val="00A04C8C"/>
    <w:rsid w:val="00A04D58"/>
    <w:rsid w:val="00A04DF7"/>
    <w:rsid w:val="00A0511F"/>
    <w:rsid w:val="00A051D6"/>
    <w:rsid w:val="00A0524E"/>
    <w:rsid w:val="00A05287"/>
    <w:rsid w:val="00A05417"/>
    <w:rsid w:val="00A05615"/>
    <w:rsid w:val="00A058B9"/>
    <w:rsid w:val="00A05A70"/>
    <w:rsid w:val="00A05CC8"/>
    <w:rsid w:val="00A05E63"/>
    <w:rsid w:val="00A060AF"/>
    <w:rsid w:val="00A06257"/>
    <w:rsid w:val="00A062CF"/>
    <w:rsid w:val="00A06706"/>
    <w:rsid w:val="00A068CA"/>
    <w:rsid w:val="00A069CF"/>
    <w:rsid w:val="00A069FE"/>
    <w:rsid w:val="00A06C0A"/>
    <w:rsid w:val="00A06D90"/>
    <w:rsid w:val="00A06FFC"/>
    <w:rsid w:val="00A07074"/>
    <w:rsid w:val="00A070F4"/>
    <w:rsid w:val="00A07252"/>
    <w:rsid w:val="00A0738E"/>
    <w:rsid w:val="00A074C7"/>
    <w:rsid w:val="00A07525"/>
    <w:rsid w:val="00A0757A"/>
    <w:rsid w:val="00A07723"/>
    <w:rsid w:val="00A0781B"/>
    <w:rsid w:val="00A07A97"/>
    <w:rsid w:val="00A07AA3"/>
    <w:rsid w:val="00A07CD2"/>
    <w:rsid w:val="00A07EA4"/>
    <w:rsid w:val="00A07F0A"/>
    <w:rsid w:val="00A10260"/>
    <w:rsid w:val="00A10271"/>
    <w:rsid w:val="00A103A1"/>
    <w:rsid w:val="00A1040C"/>
    <w:rsid w:val="00A106D8"/>
    <w:rsid w:val="00A109B0"/>
    <w:rsid w:val="00A10A9B"/>
    <w:rsid w:val="00A10C78"/>
    <w:rsid w:val="00A10DD7"/>
    <w:rsid w:val="00A10EC8"/>
    <w:rsid w:val="00A11093"/>
    <w:rsid w:val="00A110DA"/>
    <w:rsid w:val="00A11101"/>
    <w:rsid w:val="00A11122"/>
    <w:rsid w:val="00A11329"/>
    <w:rsid w:val="00A1153F"/>
    <w:rsid w:val="00A11690"/>
    <w:rsid w:val="00A118A1"/>
    <w:rsid w:val="00A119D8"/>
    <w:rsid w:val="00A11A15"/>
    <w:rsid w:val="00A11C1C"/>
    <w:rsid w:val="00A11CA1"/>
    <w:rsid w:val="00A11CE3"/>
    <w:rsid w:val="00A11E28"/>
    <w:rsid w:val="00A11EB0"/>
    <w:rsid w:val="00A11FA9"/>
    <w:rsid w:val="00A12091"/>
    <w:rsid w:val="00A120D2"/>
    <w:rsid w:val="00A121F0"/>
    <w:rsid w:val="00A12219"/>
    <w:rsid w:val="00A1242F"/>
    <w:rsid w:val="00A12512"/>
    <w:rsid w:val="00A12608"/>
    <w:rsid w:val="00A126F5"/>
    <w:rsid w:val="00A12766"/>
    <w:rsid w:val="00A1277C"/>
    <w:rsid w:val="00A12888"/>
    <w:rsid w:val="00A128B7"/>
    <w:rsid w:val="00A12A6C"/>
    <w:rsid w:val="00A12AFE"/>
    <w:rsid w:val="00A12B86"/>
    <w:rsid w:val="00A12BD4"/>
    <w:rsid w:val="00A12C00"/>
    <w:rsid w:val="00A12C1C"/>
    <w:rsid w:val="00A12C5E"/>
    <w:rsid w:val="00A12DCC"/>
    <w:rsid w:val="00A12F0F"/>
    <w:rsid w:val="00A12F58"/>
    <w:rsid w:val="00A12F9A"/>
    <w:rsid w:val="00A130C0"/>
    <w:rsid w:val="00A131C4"/>
    <w:rsid w:val="00A13287"/>
    <w:rsid w:val="00A13508"/>
    <w:rsid w:val="00A13582"/>
    <w:rsid w:val="00A135D6"/>
    <w:rsid w:val="00A135E6"/>
    <w:rsid w:val="00A13664"/>
    <w:rsid w:val="00A137F1"/>
    <w:rsid w:val="00A13951"/>
    <w:rsid w:val="00A13993"/>
    <w:rsid w:val="00A14147"/>
    <w:rsid w:val="00A142E3"/>
    <w:rsid w:val="00A14361"/>
    <w:rsid w:val="00A145A9"/>
    <w:rsid w:val="00A1465E"/>
    <w:rsid w:val="00A14BB3"/>
    <w:rsid w:val="00A14F75"/>
    <w:rsid w:val="00A1515F"/>
    <w:rsid w:val="00A1523A"/>
    <w:rsid w:val="00A15317"/>
    <w:rsid w:val="00A15394"/>
    <w:rsid w:val="00A15567"/>
    <w:rsid w:val="00A15731"/>
    <w:rsid w:val="00A159A2"/>
    <w:rsid w:val="00A15ADF"/>
    <w:rsid w:val="00A15C18"/>
    <w:rsid w:val="00A15C40"/>
    <w:rsid w:val="00A15D08"/>
    <w:rsid w:val="00A16039"/>
    <w:rsid w:val="00A163ED"/>
    <w:rsid w:val="00A16429"/>
    <w:rsid w:val="00A164B0"/>
    <w:rsid w:val="00A165ED"/>
    <w:rsid w:val="00A166BA"/>
    <w:rsid w:val="00A16813"/>
    <w:rsid w:val="00A16A6C"/>
    <w:rsid w:val="00A16ACA"/>
    <w:rsid w:val="00A16C3A"/>
    <w:rsid w:val="00A16FF6"/>
    <w:rsid w:val="00A17247"/>
    <w:rsid w:val="00A174A8"/>
    <w:rsid w:val="00A17676"/>
    <w:rsid w:val="00A17826"/>
    <w:rsid w:val="00A1788D"/>
    <w:rsid w:val="00A17DD8"/>
    <w:rsid w:val="00A17EF1"/>
    <w:rsid w:val="00A17F63"/>
    <w:rsid w:val="00A20480"/>
    <w:rsid w:val="00A2067E"/>
    <w:rsid w:val="00A2074E"/>
    <w:rsid w:val="00A2078C"/>
    <w:rsid w:val="00A207DC"/>
    <w:rsid w:val="00A20849"/>
    <w:rsid w:val="00A2090D"/>
    <w:rsid w:val="00A2122B"/>
    <w:rsid w:val="00A2142B"/>
    <w:rsid w:val="00A2160A"/>
    <w:rsid w:val="00A2160F"/>
    <w:rsid w:val="00A216E4"/>
    <w:rsid w:val="00A2176A"/>
    <w:rsid w:val="00A218F0"/>
    <w:rsid w:val="00A219A0"/>
    <w:rsid w:val="00A21A32"/>
    <w:rsid w:val="00A21AA5"/>
    <w:rsid w:val="00A21AB5"/>
    <w:rsid w:val="00A21DA0"/>
    <w:rsid w:val="00A22302"/>
    <w:rsid w:val="00A22315"/>
    <w:rsid w:val="00A2268C"/>
    <w:rsid w:val="00A226B2"/>
    <w:rsid w:val="00A2273E"/>
    <w:rsid w:val="00A22861"/>
    <w:rsid w:val="00A228FD"/>
    <w:rsid w:val="00A22BB0"/>
    <w:rsid w:val="00A22CB0"/>
    <w:rsid w:val="00A22DFE"/>
    <w:rsid w:val="00A22E8B"/>
    <w:rsid w:val="00A22E9F"/>
    <w:rsid w:val="00A2301B"/>
    <w:rsid w:val="00A2304C"/>
    <w:rsid w:val="00A231DA"/>
    <w:rsid w:val="00A2327D"/>
    <w:rsid w:val="00A2360A"/>
    <w:rsid w:val="00A23619"/>
    <w:rsid w:val="00A2372E"/>
    <w:rsid w:val="00A23C71"/>
    <w:rsid w:val="00A23D4E"/>
    <w:rsid w:val="00A23F02"/>
    <w:rsid w:val="00A23F2C"/>
    <w:rsid w:val="00A243CF"/>
    <w:rsid w:val="00A244B3"/>
    <w:rsid w:val="00A24973"/>
    <w:rsid w:val="00A24DBA"/>
    <w:rsid w:val="00A24F83"/>
    <w:rsid w:val="00A2501F"/>
    <w:rsid w:val="00A25211"/>
    <w:rsid w:val="00A25322"/>
    <w:rsid w:val="00A25450"/>
    <w:rsid w:val="00A25566"/>
    <w:rsid w:val="00A2560A"/>
    <w:rsid w:val="00A25641"/>
    <w:rsid w:val="00A25DC7"/>
    <w:rsid w:val="00A26510"/>
    <w:rsid w:val="00A2689C"/>
    <w:rsid w:val="00A26920"/>
    <w:rsid w:val="00A269F0"/>
    <w:rsid w:val="00A26A2B"/>
    <w:rsid w:val="00A26A31"/>
    <w:rsid w:val="00A26A89"/>
    <w:rsid w:val="00A26ADA"/>
    <w:rsid w:val="00A26E28"/>
    <w:rsid w:val="00A2719C"/>
    <w:rsid w:val="00A2726C"/>
    <w:rsid w:val="00A27381"/>
    <w:rsid w:val="00A273F2"/>
    <w:rsid w:val="00A27413"/>
    <w:rsid w:val="00A27480"/>
    <w:rsid w:val="00A27598"/>
    <w:rsid w:val="00A2762F"/>
    <w:rsid w:val="00A2763E"/>
    <w:rsid w:val="00A27649"/>
    <w:rsid w:val="00A276DD"/>
    <w:rsid w:val="00A2776F"/>
    <w:rsid w:val="00A277C4"/>
    <w:rsid w:val="00A27A4C"/>
    <w:rsid w:val="00A27D0F"/>
    <w:rsid w:val="00A27DD7"/>
    <w:rsid w:val="00A27F80"/>
    <w:rsid w:val="00A27FA1"/>
    <w:rsid w:val="00A30237"/>
    <w:rsid w:val="00A3026D"/>
    <w:rsid w:val="00A302E0"/>
    <w:rsid w:val="00A3036C"/>
    <w:rsid w:val="00A30379"/>
    <w:rsid w:val="00A3040B"/>
    <w:rsid w:val="00A30466"/>
    <w:rsid w:val="00A30543"/>
    <w:rsid w:val="00A307B8"/>
    <w:rsid w:val="00A30A10"/>
    <w:rsid w:val="00A30C84"/>
    <w:rsid w:val="00A30D66"/>
    <w:rsid w:val="00A30F89"/>
    <w:rsid w:val="00A311F3"/>
    <w:rsid w:val="00A3142A"/>
    <w:rsid w:val="00A31657"/>
    <w:rsid w:val="00A31680"/>
    <w:rsid w:val="00A31DA3"/>
    <w:rsid w:val="00A32062"/>
    <w:rsid w:val="00A3215E"/>
    <w:rsid w:val="00A32306"/>
    <w:rsid w:val="00A3233B"/>
    <w:rsid w:val="00A32399"/>
    <w:rsid w:val="00A32612"/>
    <w:rsid w:val="00A328C9"/>
    <w:rsid w:val="00A32A03"/>
    <w:rsid w:val="00A32BC9"/>
    <w:rsid w:val="00A32D00"/>
    <w:rsid w:val="00A330DA"/>
    <w:rsid w:val="00A332DC"/>
    <w:rsid w:val="00A33368"/>
    <w:rsid w:val="00A333BE"/>
    <w:rsid w:val="00A3353F"/>
    <w:rsid w:val="00A3354E"/>
    <w:rsid w:val="00A33581"/>
    <w:rsid w:val="00A33732"/>
    <w:rsid w:val="00A339CF"/>
    <w:rsid w:val="00A33AE8"/>
    <w:rsid w:val="00A33B52"/>
    <w:rsid w:val="00A33B9C"/>
    <w:rsid w:val="00A33D14"/>
    <w:rsid w:val="00A33F26"/>
    <w:rsid w:val="00A341AC"/>
    <w:rsid w:val="00A34312"/>
    <w:rsid w:val="00A343BB"/>
    <w:rsid w:val="00A34539"/>
    <w:rsid w:val="00A345D0"/>
    <w:rsid w:val="00A346A7"/>
    <w:rsid w:val="00A3473A"/>
    <w:rsid w:val="00A34769"/>
    <w:rsid w:val="00A34953"/>
    <w:rsid w:val="00A349AF"/>
    <w:rsid w:val="00A349B6"/>
    <w:rsid w:val="00A34F8B"/>
    <w:rsid w:val="00A34F9F"/>
    <w:rsid w:val="00A3523A"/>
    <w:rsid w:val="00A352CC"/>
    <w:rsid w:val="00A353BA"/>
    <w:rsid w:val="00A35697"/>
    <w:rsid w:val="00A35737"/>
    <w:rsid w:val="00A35ACD"/>
    <w:rsid w:val="00A35ACF"/>
    <w:rsid w:val="00A35B3C"/>
    <w:rsid w:val="00A35BD1"/>
    <w:rsid w:val="00A35CA3"/>
    <w:rsid w:val="00A35D55"/>
    <w:rsid w:val="00A35E96"/>
    <w:rsid w:val="00A36152"/>
    <w:rsid w:val="00A36277"/>
    <w:rsid w:val="00A363E5"/>
    <w:rsid w:val="00A36458"/>
    <w:rsid w:val="00A365B1"/>
    <w:rsid w:val="00A366B1"/>
    <w:rsid w:val="00A3671A"/>
    <w:rsid w:val="00A367AB"/>
    <w:rsid w:val="00A36A5F"/>
    <w:rsid w:val="00A36E7F"/>
    <w:rsid w:val="00A37046"/>
    <w:rsid w:val="00A3704A"/>
    <w:rsid w:val="00A37061"/>
    <w:rsid w:val="00A37074"/>
    <w:rsid w:val="00A3715D"/>
    <w:rsid w:val="00A3735E"/>
    <w:rsid w:val="00A37655"/>
    <w:rsid w:val="00A377EB"/>
    <w:rsid w:val="00A37A37"/>
    <w:rsid w:val="00A37B48"/>
    <w:rsid w:val="00A37BE9"/>
    <w:rsid w:val="00A37D33"/>
    <w:rsid w:val="00A37E72"/>
    <w:rsid w:val="00A37F07"/>
    <w:rsid w:val="00A37F5E"/>
    <w:rsid w:val="00A37F61"/>
    <w:rsid w:val="00A400A1"/>
    <w:rsid w:val="00A400C9"/>
    <w:rsid w:val="00A401E8"/>
    <w:rsid w:val="00A402F2"/>
    <w:rsid w:val="00A404C5"/>
    <w:rsid w:val="00A40682"/>
    <w:rsid w:val="00A40726"/>
    <w:rsid w:val="00A40B88"/>
    <w:rsid w:val="00A40C3C"/>
    <w:rsid w:val="00A40C66"/>
    <w:rsid w:val="00A40C80"/>
    <w:rsid w:val="00A40EFF"/>
    <w:rsid w:val="00A40FAC"/>
    <w:rsid w:val="00A4106F"/>
    <w:rsid w:val="00A41152"/>
    <w:rsid w:val="00A41435"/>
    <w:rsid w:val="00A416AD"/>
    <w:rsid w:val="00A417AD"/>
    <w:rsid w:val="00A418EC"/>
    <w:rsid w:val="00A419C2"/>
    <w:rsid w:val="00A41D7C"/>
    <w:rsid w:val="00A41EAC"/>
    <w:rsid w:val="00A420FD"/>
    <w:rsid w:val="00A42206"/>
    <w:rsid w:val="00A422D8"/>
    <w:rsid w:val="00A4240C"/>
    <w:rsid w:val="00A42554"/>
    <w:rsid w:val="00A42641"/>
    <w:rsid w:val="00A426AB"/>
    <w:rsid w:val="00A427DB"/>
    <w:rsid w:val="00A427EB"/>
    <w:rsid w:val="00A42A70"/>
    <w:rsid w:val="00A42B78"/>
    <w:rsid w:val="00A42D05"/>
    <w:rsid w:val="00A42E16"/>
    <w:rsid w:val="00A42F16"/>
    <w:rsid w:val="00A4319B"/>
    <w:rsid w:val="00A43479"/>
    <w:rsid w:val="00A435BC"/>
    <w:rsid w:val="00A43607"/>
    <w:rsid w:val="00A43697"/>
    <w:rsid w:val="00A436D6"/>
    <w:rsid w:val="00A4392B"/>
    <w:rsid w:val="00A439E1"/>
    <w:rsid w:val="00A43A32"/>
    <w:rsid w:val="00A43A52"/>
    <w:rsid w:val="00A43E33"/>
    <w:rsid w:val="00A44031"/>
    <w:rsid w:val="00A44070"/>
    <w:rsid w:val="00A44134"/>
    <w:rsid w:val="00A441BE"/>
    <w:rsid w:val="00A44319"/>
    <w:rsid w:val="00A445CD"/>
    <w:rsid w:val="00A44A67"/>
    <w:rsid w:val="00A44B90"/>
    <w:rsid w:val="00A44C55"/>
    <w:rsid w:val="00A44CAC"/>
    <w:rsid w:val="00A44E50"/>
    <w:rsid w:val="00A44FD1"/>
    <w:rsid w:val="00A450AA"/>
    <w:rsid w:val="00A4512B"/>
    <w:rsid w:val="00A45326"/>
    <w:rsid w:val="00A45451"/>
    <w:rsid w:val="00A456E3"/>
    <w:rsid w:val="00A456F3"/>
    <w:rsid w:val="00A45738"/>
    <w:rsid w:val="00A45B41"/>
    <w:rsid w:val="00A45C06"/>
    <w:rsid w:val="00A45E05"/>
    <w:rsid w:val="00A45FF1"/>
    <w:rsid w:val="00A460A6"/>
    <w:rsid w:val="00A465B8"/>
    <w:rsid w:val="00A4676E"/>
    <w:rsid w:val="00A46838"/>
    <w:rsid w:val="00A46848"/>
    <w:rsid w:val="00A468BD"/>
    <w:rsid w:val="00A4696F"/>
    <w:rsid w:val="00A46990"/>
    <w:rsid w:val="00A46E81"/>
    <w:rsid w:val="00A46F2A"/>
    <w:rsid w:val="00A46F9E"/>
    <w:rsid w:val="00A4700D"/>
    <w:rsid w:val="00A47161"/>
    <w:rsid w:val="00A4718F"/>
    <w:rsid w:val="00A471AE"/>
    <w:rsid w:val="00A4725C"/>
    <w:rsid w:val="00A473E1"/>
    <w:rsid w:val="00A475C1"/>
    <w:rsid w:val="00A47709"/>
    <w:rsid w:val="00A47753"/>
    <w:rsid w:val="00A4781E"/>
    <w:rsid w:val="00A478B9"/>
    <w:rsid w:val="00A478C2"/>
    <w:rsid w:val="00A478D1"/>
    <w:rsid w:val="00A47A63"/>
    <w:rsid w:val="00A47B5C"/>
    <w:rsid w:val="00A47F35"/>
    <w:rsid w:val="00A47F72"/>
    <w:rsid w:val="00A5006A"/>
    <w:rsid w:val="00A50099"/>
    <w:rsid w:val="00A50141"/>
    <w:rsid w:val="00A5049E"/>
    <w:rsid w:val="00A505A5"/>
    <w:rsid w:val="00A50731"/>
    <w:rsid w:val="00A508F1"/>
    <w:rsid w:val="00A50946"/>
    <w:rsid w:val="00A50ABE"/>
    <w:rsid w:val="00A50B1F"/>
    <w:rsid w:val="00A50B39"/>
    <w:rsid w:val="00A50BFC"/>
    <w:rsid w:val="00A50C99"/>
    <w:rsid w:val="00A50CD6"/>
    <w:rsid w:val="00A50CD9"/>
    <w:rsid w:val="00A50D1F"/>
    <w:rsid w:val="00A510F4"/>
    <w:rsid w:val="00A5113B"/>
    <w:rsid w:val="00A511A7"/>
    <w:rsid w:val="00A51319"/>
    <w:rsid w:val="00A51374"/>
    <w:rsid w:val="00A5155E"/>
    <w:rsid w:val="00A5169F"/>
    <w:rsid w:val="00A51A79"/>
    <w:rsid w:val="00A51CA7"/>
    <w:rsid w:val="00A51CC2"/>
    <w:rsid w:val="00A51DE0"/>
    <w:rsid w:val="00A51EB1"/>
    <w:rsid w:val="00A520C6"/>
    <w:rsid w:val="00A5223F"/>
    <w:rsid w:val="00A52347"/>
    <w:rsid w:val="00A5237F"/>
    <w:rsid w:val="00A52840"/>
    <w:rsid w:val="00A52853"/>
    <w:rsid w:val="00A52866"/>
    <w:rsid w:val="00A52890"/>
    <w:rsid w:val="00A528FF"/>
    <w:rsid w:val="00A529E3"/>
    <w:rsid w:val="00A529EF"/>
    <w:rsid w:val="00A52B64"/>
    <w:rsid w:val="00A52B91"/>
    <w:rsid w:val="00A52F1A"/>
    <w:rsid w:val="00A5302A"/>
    <w:rsid w:val="00A5308A"/>
    <w:rsid w:val="00A53169"/>
    <w:rsid w:val="00A5343F"/>
    <w:rsid w:val="00A53453"/>
    <w:rsid w:val="00A53610"/>
    <w:rsid w:val="00A53649"/>
    <w:rsid w:val="00A536A5"/>
    <w:rsid w:val="00A536D8"/>
    <w:rsid w:val="00A53825"/>
    <w:rsid w:val="00A539B4"/>
    <w:rsid w:val="00A53C1E"/>
    <w:rsid w:val="00A53CA9"/>
    <w:rsid w:val="00A53DB8"/>
    <w:rsid w:val="00A53F2F"/>
    <w:rsid w:val="00A5418B"/>
    <w:rsid w:val="00A54295"/>
    <w:rsid w:val="00A544AA"/>
    <w:rsid w:val="00A544F7"/>
    <w:rsid w:val="00A54685"/>
    <w:rsid w:val="00A54689"/>
    <w:rsid w:val="00A5487D"/>
    <w:rsid w:val="00A54AC3"/>
    <w:rsid w:val="00A54AED"/>
    <w:rsid w:val="00A54BBF"/>
    <w:rsid w:val="00A54C1B"/>
    <w:rsid w:val="00A54E0F"/>
    <w:rsid w:val="00A54E40"/>
    <w:rsid w:val="00A5529A"/>
    <w:rsid w:val="00A552DF"/>
    <w:rsid w:val="00A5556C"/>
    <w:rsid w:val="00A555E7"/>
    <w:rsid w:val="00A5564C"/>
    <w:rsid w:val="00A5589B"/>
    <w:rsid w:val="00A55983"/>
    <w:rsid w:val="00A55A61"/>
    <w:rsid w:val="00A55B58"/>
    <w:rsid w:val="00A55B9A"/>
    <w:rsid w:val="00A55EDA"/>
    <w:rsid w:val="00A55F10"/>
    <w:rsid w:val="00A55FD2"/>
    <w:rsid w:val="00A562F9"/>
    <w:rsid w:val="00A56335"/>
    <w:rsid w:val="00A563EC"/>
    <w:rsid w:val="00A5654F"/>
    <w:rsid w:val="00A56658"/>
    <w:rsid w:val="00A56706"/>
    <w:rsid w:val="00A567E6"/>
    <w:rsid w:val="00A567F3"/>
    <w:rsid w:val="00A56848"/>
    <w:rsid w:val="00A56A92"/>
    <w:rsid w:val="00A56AD9"/>
    <w:rsid w:val="00A56B58"/>
    <w:rsid w:val="00A56C4B"/>
    <w:rsid w:val="00A56D19"/>
    <w:rsid w:val="00A56E30"/>
    <w:rsid w:val="00A56F20"/>
    <w:rsid w:val="00A5703F"/>
    <w:rsid w:val="00A571F8"/>
    <w:rsid w:val="00A5726B"/>
    <w:rsid w:val="00A576CC"/>
    <w:rsid w:val="00A57998"/>
    <w:rsid w:val="00A57A7D"/>
    <w:rsid w:val="00A57C40"/>
    <w:rsid w:val="00A57D5F"/>
    <w:rsid w:val="00A600F4"/>
    <w:rsid w:val="00A60141"/>
    <w:rsid w:val="00A601BA"/>
    <w:rsid w:val="00A603DB"/>
    <w:rsid w:val="00A606EB"/>
    <w:rsid w:val="00A607F7"/>
    <w:rsid w:val="00A6090B"/>
    <w:rsid w:val="00A60A3E"/>
    <w:rsid w:val="00A60B13"/>
    <w:rsid w:val="00A610CE"/>
    <w:rsid w:val="00A61222"/>
    <w:rsid w:val="00A6164B"/>
    <w:rsid w:val="00A61B33"/>
    <w:rsid w:val="00A61F1E"/>
    <w:rsid w:val="00A62050"/>
    <w:rsid w:val="00A62186"/>
    <w:rsid w:val="00A6228A"/>
    <w:rsid w:val="00A623D9"/>
    <w:rsid w:val="00A6284F"/>
    <w:rsid w:val="00A62CA3"/>
    <w:rsid w:val="00A62F2E"/>
    <w:rsid w:val="00A62F51"/>
    <w:rsid w:val="00A63638"/>
    <w:rsid w:val="00A63745"/>
    <w:rsid w:val="00A63C58"/>
    <w:rsid w:val="00A63CB9"/>
    <w:rsid w:val="00A63DBD"/>
    <w:rsid w:val="00A6406E"/>
    <w:rsid w:val="00A6409D"/>
    <w:rsid w:val="00A6418B"/>
    <w:rsid w:val="00A641C6"/>
    <w:rsid w:val="00A642AB"/>
    <w:rsid w:val="00A643F2"/>
    <w:rsid w:val="00A64487"/>
    <w:rsid w:val="00A6452E"/>
    <w:rsid w:val="00A64539"/>
    <w:rsid w:val="00A64583"/>
    <w:rsid w:val="00A64698"/>
    <w:rsid w:val="00A647CB"/>
    <w:rsid w:val="00A64848"/>
    <w:rsid w:val="00A64984"/>
    <w:rsid w:val="00A649F2"/>
    <w:rsid w:val="00A64ADF"/>
    <w:rsid w:val="00A64C6A"/>
    <w:rsid w:val="00A64D22"/>
    <w:rsid w:val="00A64E18"/>
    <w:rsid w:val="00A65017"/>
    <w:rsid w:val="00A6505B"/>
    <w:rsid w:val="00A65063"/>
    <w:rsid w:val="00A65142"/>
    <w:rsid w:val="00A651C8"/>
    <w:rsid w:val="00A65298"/>
    <w:rsid w:val="00A65383"/>
    <w:rsid w:val="00A65781"/>
    <w:rsid w:val="00A65814"/>
    <w:rsid w:val="00A659B7"/>
    <w:rsid w:val="00A65B5B"/>
    <w:rsid w:val="00A65BC3"/>
    <w:rsid w:val="00A65BE2"/>
    <w:rsid w:val="00A65DCB"/>
    <w:rsid w:val="00A66147"/>
    <w:rsid w:val="00A662CA"/>
    <w:rsid w:val="00A6632D"/>
    <w:rsid w:val="00A6639D"/>
    <w:rsid w:val="00A664A5"/>
    <w:rsid w:val="00A6670B"/>
    <w:rsid w:val="00A669CF"/>
    <w:rsid w:val="00A66A11"/>
    <w:rsid w:val="00A66A79"/>
    <w:rsid w:val="00A66DF3"/>
    <w:rsid w:val="00A6749A"/>
    <w:rsid w:val="00A67663"/>
    <w:rsid w:val="00A67667"/>
    <w:rsid w:val="00A6779F"/>
    <w:rsid w:val="00A677E1"/>
    <w:rsid w:val="00A67862"/>
    <w:rsid w:val="00A67970"/>
    <w:rsid w:val="00A679F4"/>
    <w:rsid w:val="00A67A9A"/>
    <w:rsid w:val="00A67E09"/>
    <w:rsid w:val="00A67E89"/>
    <w:rsid w:val="00A70031"/>
    <w:rsid w:val="00A7004B"/>
    <w:rsid w:val="00A7009C"/>
    <w:rsid w:val="00A701B5"/>
    <w:rsid w:val="00A701FA"/>
    <w:rsid w:val="00A704A0"/>
    <w:rsid w:val="00A70AF6"/>
    <w:rsid w:val="00A70B75"/>
    <w:rsid w:val="00A70C28"/>
    <w:rsid w:val="00A70D08"/>
    <w:rsid w:val="00A710BB"/>
    <w:rsid w:val="00A710DA"/>
    <w:rsid w:val="00A714AC"/>
    <w:rsid w:val="00A715B6"/>
    <w:rsid w:val="00A716AF"/>
    <w:rsid w:val="00A71780"/>
    <w:rsid w:val="00A7183F"/>
    <w:rsid w:val="00A718E2"/>
    <w:rsid w:val="00A71A43"/>
    <w:rsid w:val="00A71A5A"/>
    <w:rsid w:val="00A71AD7"/>
    <w:rsid w:val="00A71D64"/>
    <w:rsid w:val="00A71E86"/>
    <w:rsid w:val="00A71F13"/>
    <w:rsid w:val="00A72175"/>
    <w:rsid w:val="00A721C6"/>
    <w:rsid w:val="00A72220"/>
    <w:rsid w:val="00A72300"/>
    <w:rsid w:val="00A728F3"/>
    <w:rsid w:val="00A72AAE"/>
    <w:rsid w:val="00A72B47"/>
    <w:rsid w:val="00A72DB8"/>
    <w:rsid w:val="00A72EA3"/>
    <w:rsid w:val="00A72F31"/>
    <w:rsid w:val="00A72F83"/>
    <w:rsid w:val="00A72F99"/>
    <w:rsid w:val="00A7306E"/>
    <w:rsid w:val="00A733E4"/>
    <w:rsid w:val="00A736E3"/>
    <w:rsid w:val="00A73881"/>
    <w:rsid w:val="00A73A00"/>
    <w:rsid w:val="00A73A40"/>
    <w:rsid w:val="00A73B1E"/>
    <w:rsid w:val="00A73BD6"/>
    <w:rsid w:val="00A73BE3"/>
    <w:rsid w:val="00A73DA6"/>
    <w:rsid w:val="00A73DE7"/>
    <w:rsid w:val="00A73E19"/>
    <w:rsid w:val="00A73ED6"/>
    <w:rsid w:val="00A74179"/>
    <w:rsid w:val="00A742A2"/>
    <w:rsid w:val="00A7438D"/>
    <w:rsid w:val="00A744B3"/>
    <w:rsid w:val="00A74550"/>
    <w:rsid w:val="00A74568"/>
    <w:rsid w:val="00A746E8"/>
    <w:rsid w:val="00A74770"/>
    <w:rsid w:val="00A7489B"/>
    <w:rsid w:val="00A749AA"/>
    <w:rsid w:val="00A74A2A"/>
    <w:rsid w:val="00A74C0E"/>
    <w:rsid w:val="00A74C1C"/>
    <w:rsid w:val="00A74C34"/>
    <w:rsid w:val="00A750E0"/>
    <w:rsid w:val="00A753DC"/>
    <w:rsid w:val="00A7543A"/>
    <w:rsid w:val="00A754AD"/>
    <w:rsid w:val="00A755B7"/>
    <w:rsid w:val="00A75676"/>
    <w:rsid w:val="00A7577A"/>
    <w:rsid w:val="00A7580F"/>
    <w:rsid w:val="00A75A06"/>
    <w:rsid w:val="00A75CB0"/>
    <w:rsid w:val="00A75DCB"/>
    <w:rsid w:val="00A75FED"/>
    <w:rsid w:val="00A7603B"/>
    <w:rsid w:val="00A765EC"/>
    <w:rsid w:val="00A7664E"/>
    <w:rsid w:val="00A7672A"/>
    <w:rsid w:val="00A767C2"/>
    <w:rsid w:val="00A76998"/>
    <w:rsid w:val="00A76AEC"/>
    <w:rsid w:val="00A76BE9"/>
    <w:rsid w:val="00A76BF4"/>
    <w:rsid w:val="00A76DC4"/>
    <w:rsid w:val="00A7705C"/>
    <w:rsid w:val="00A770D4"/>
    <w:rsid w:val="00A7718D"/>
    <w:rsid w:val="00A772B6"/>
    <w:rsid w:val="00A774EA"/>
    <w:rsid w:val="00A77515"/>
    <w:rsid w:val="00A7753E"/>
    <w:rsid w:val="00A77694"/>
    <w:rsid w:val="00A7773A"/>
    <w:rsid w:val="00A7786C"/>
    <w:rsid w:val="00A77907"/>
    <w:rsid w:val="00A7791A"/>
    <w:rsid w:val="00A77A7C"/>
    <w:rsid w:val="00A77AF4"/>
    <w:rsid w:val="00A77B45"/>
    <w:rsid w:val="00A77B55"/>
    <w:rsid w:val="00A77D6D"/>
    <w:rsid w:val="00A77E25"/>
    <w:rsid w:val="00A800EB"/>
    <w:rsid w:val="00A8023A"/>
    <w:rsid w:val="00A804D7"/>
    <w:rsid w:val="00A80636"/>
    <w:rsid w:val="00A8083A"/>
    <w:rsid w:val="00A808BC"/>
    <w:rsid w:val="00A809CE"/>
    <w:rsid w:val="00A809D9"/>
    <w:rsid w:val="00A80D27"/>
    <w:rsid w:val="00A80EEF"/>
    <w:rsid w:val="00A80F41"/>
    <w:rsid w:val="00A80F69"/>
    <w:rsid w:val="00A80F6C"/>
    <w:rsid w:val="00A81282"/>
    <w:rsid w:val="00A81542"/>
    <w:rsid w:val="00A8183A"/>
    <w:rsid w:val="00A8188B"/>
    <w:rsid w:val="00A818A8"/>
    <w:rsid w:val="00A819DD"/>
    <w:rsid w:val="00A81B40"/>
    <w:rsid w:val="00A81BEE"/>
    <w:rsid w:val="00A82084"/>
    <w:rsid w:val="00A820CF"/>
    <w:rsid w:val="00A8223A"/>
    <w:rsid w:val="00A822EC"/>
    <w:rsid w:val="00A8235B"/>
    <w:rsid w:val="00A82766"/>
    <w:rsid w:val="00A82B91"/>
    <w:rsid w:val="00A82C8F"/>
    <w:rsid w:val="00A82ECA"/>
    <w:rsid w:val="00A82F23"/>
    <w:rsid w:val="00A82F42"/>
    <w:rsid w:val="00A82FA9"/>
    <w:rsid w:val="00A8321B"/>
    <w:rsid w:val="00A8324D"/>
    <w:rsid w:val="00A83693"/>
    <w:rsid w:val="00A8386D"/>
    <w:rsid w:val="00A83993"/>
    <w:rsid w:val="00A83A34"/>
    <w:rsid w:val="00A83BFB"/>
    <w:rsid w:val="00A83E4B"/>
    <w:rsid w:val="00A83F30"/>
    <w:rsid w:val="00A840DC"/>
    <w:rsid w:val="00A84320"/>
    <w:rsid w:val="00A84386"/>
    <w:rsid w:val="00A84422"/>
    <w:rsid w:val="00A84466"/>
    <w:rsid w:val="00A844F5"/>
    <w:rsid w:val="00A845EE"/>
    <w:rsid w:val="00A846D2"/>
    <w:rsid w:val="00A84A31"/>
    <w:rsid w:val="00A84CCA"/>
    <w:rsid w:val="00A84D0D"/>
    <w:rsid w:val="00A84DDF"/>
    <w:rsid w:val="00A84E6F"/>
    <w:rsid w:val="00A8507D"/>
    <w:rsid w:val="00A8509A"/>
    <w:rsid w:val="00A852DA"/>
    <w:rsid w:val="00A856CF"/>
    <w:rsid w:val="00A856E8"/>
    <w:rsid w:val="00A8580D"/>
    <w:rsid w:val="00A85839"/>
    <w:rsid w:val="00A85CFE"/>
    <w:rsid w:val="00A85DE0"/>
    <w:rsid w:val="00A86051"/>
    <w:rsid w:val="00A86109"/>
    <w:rsid w:val="00A8625F"/>
    <w:rsid w:val="00A86294"/>
    <w:rsid w:val="00A862E7"/>
    <w:rsid w:val="00A86363"/>
    <w:rsid w:val="00A86607"/>
    <w:rsid w:val="00A869FC"/>
    <w:rsid w:val="00A86B61"/>
    <w:rsid w:val="00A86CAC"/>
    <w:rsid w:val="00A86CCA"/>
    <w:rsid w:val="00A86D09"/>
    <w:rsid w:val="00A87086"/>
    <w:rsid w:val="00A87622"/>
    <w:rsid w:val="00A87671"/>
    <w:rsid w:val="00A87895"/>
    <w:rsid w:val="00A87AB4"/>
    <w:rsid w:val="00A87B55"/>
    <w:rsid w:val="00A87BC7"/>
    <w:rsid w:val="00A87CF0"/>
    <w:rsid w:val="00A87DBB"/>
    <w:rsid w:val="00A87F6F"/>
    <w:rsid w:val="00A900D6"/>
    <w:rsid w:val="00A90151"/>
    <w:rsid w:val="00A90256"/>
    <w:rsid w:val="00A90390"/>
    <w:rsid w:val="00A904D2"/>
    <w:rsid w:val="00A905C0"/>
    <w:rsid w:val="00A90696"/>
    <w:rsid w:val="00A9097B"/>
    <w:rsid w:val="00A909E9"/>
    <w:rsid w:val="00A90B08"/>
    <w:rsid w:val="00A90E62"/>
    <w:rsid w:val="00A9141A"/>
    <w:rsid w:val="00A91434"/>
    <w:rsid w:val="00A9185F"/>
    <w:rsid w:val="00A91864"/>
    <w:rsid w:val="00A91891"/>
    <w:rsid w:val="00A91A80"/>
    <w:rsid w:val="00A91ABA"/>
    <w:rsid w:val="00A91D35"/>
    <w:rsid w:val="00A91ED0"/>
    <w:rsid w:val="00A9202A"/>
    <w:rsid w:val="00A920B3"/>
    <w:rsid w:val="00A9218E"/>
    <w:rsid w:val="00A92498"/>
    <w:rsid w:val="00A92560"/>
    <w:rsid w:val="00A92650"/>
    <w:rsid w:val="00A9276F"/>
    <w:rsid w:val="00A9282D"/>
    <w:rsid w:val="00A92951"/>
    <w:rsid w:val="00A92B5E"/>
    <w:rsid w:val="00A92C4D"/>
    <w:rsid w:val="00A92C73"/>
    <w:rsid w:val="00A92C9F"/>
    <w:rsid w:val="00A92D20"/>
    <w:rsid w:val="00A92D96"/>
    <w:rsid w:val="00A931BE"/>
    <w:rsid w:val="00A9328C"/>
    <w:rsid w:val="00A93348"/>
    <w:rsid w:val="00A934FA"/>
    <w:rsid w:val="00A9359B"/>
    <w:rsid w:val="00A93844"/>
    <w:rsid w:val="00A939E9"/>
    <w:rsid w:val="00A94186"/>
    <w:rsid w:val="00A94356"/>
    <w:rsid w:val="00A94480"/>
    <w:rsid w:val="00A945F8"/>
    <w:rsid w:val="00A94686"/>
    <w:rsid w:val="00A94AEB"/>
    <w:rsid w:val="00A94B4D"/>
    <w:rsid w:val="00A94C04"/>
    <w:rsid w:val="00A9516D"/>
    <w:rsid w:val="00A952A3"/>
    <w:rsid w:val="00A95446"/>
    <w:rsid w:val="00A9545C"/>
    <w:rsid w:val="00A95584"/>
    <w:rsid w:val="00A95654"/>
    <w:rsid w:val="00A95661"/>
    <w:rsid w:val="00A95855"/>
    <w:rsid w:val="00A95F75"/>
    <w:rsid w:val="00A95F96"/>
    <w:rsid w:val="00A963B3"/>
    <w:rsid w:val="00A965D5"/>
    <w:rsid w:val="00A9666E"/>
    <w:rsid w:val="00A966B2"/>
    <w:rsid w:val="00A96711"/>
    <w:rsid w:val="00A9678E"/>
    <w:rsid w:val="00A96960"/>
    <w:rsid w:val="00A969B7"/>
    <w:rsid w:val="00A969D5"/>
    <w:rsid w:val="00A96ACE"/>
    <w:rsid w:val="00A96CA8"/>
    <w:rsid w:val="00A96EDA"/>
    <w:rsid w:val="00A970A6"/>
    <w:rsid w:val="00A97100"/>
    <w:rsid w:val="00A974F1"/>
    <w:rsid w:val="00A9751A"/>
    <w:rsid w:val="00A975AC"/>
    <w:rsid w:val="00A976BE"/>
    <w:rsid w:val="00A97749"/>
    <w:rsid w:val="00A97A44"/>
    <w:rsid w:val="00A97A95"/>
    <w:rsid w:val="00A97B04"/>
    <w:rsid w:val="00A97B98"/>
    <w:rsid w:val="00A97D76"/>
    <w:rsid w:val="00A97EDE"/>
    <w:rsid w:val="00A97F7E"/>
    <w:rsid w:val="00AA02DE"/>
    <w:rsid w:val="00AA031C"/>
    <w:rsid w:val="00AA0406"/>
    <w:rsid w:val="00AA0612"/>
    <w:rsid w:val="00AA087D"/>
    <w:rsid w:val="00AA098F"/>
    <w:rsid w:val="00AA0A0A"/>
    <w:rsid w:val="00AA0A86"/>
    <w:rsid w:val="00AA0BAF"/>
    <w:rsid w:val="00AA0DDE"/>
    <w:rsid w:val="00AA0DF4"/>
    <w:rsid w:val="00AA0E14"/>
    <w:rsid w:val="00AA0FFC"/>
    <w:rsid w:val="00AA1089"/>
    <w:rsid w:val="00AA10C8"/>
    <w:rsid w:val="00AA11C7"/>
    <w:rsid w:val="00AA11D9"/>
    <w:rsid w:val="00AA131F"/>
    <w:rsid w:val="00AA1531"/>
    <w:rsid w:val="00AA163B"/>
    <w:rsid w:val="00AA1805"/>
    <w:rsid w:val="00AA1A36"/>
    <w:rsid w:val="00AA1BD1"/>
    <w:rsid w:val="00AA1DBC"/>
    <w:rsid w:val="00AA1F54"/>
    <w:rsid w:val="00AA1F94"/>
    <w:rsid w:val="00AA2083"/>
    <w:rsid w:val="00AA262A"/>
    <w:rsid w:val="00AA26B2"/>
    <w:rsid w:val="00AA27BE"/>
    <w:rsid w:val="00AA27CC"/>
    <w:rsid w:val="00AA29E9"/>
    <w:rsid w:val="00AA2C9D"/>
    <w:rsid w:val="00AA2DD6"/>
    <w:rsid w:val="00AA2FAC"/>
    <w:rsid w:val="00AA2FC2"/>
    <w:rsid w:val="00AA30C9"/>
    <w:rsid w:val="00AA3191"/>
    <w:rsid w:val="00AA33CD"/>
    <w:rsid w:val="00AA3521"/>
    <w:rsid w:val="00AA3566"/>
    <w:rsid w:val="00AA3569"/>
    <w:rsid w:val="00AA38FB"/>
    <w:rsid w:val="00AA3921"/>
    <w:rsid w:val="00AA3A59"/>
    <w:rsid w:val="00AA3B69"/>
    <w:rsid w:val="00AA3BDA"/>
    <w:rsid w:val="00AA3F2B"/>
    <w:rsid w:val="00AA3F4B"/>
    <w:rsid w:val="00AA4066"/>
    <w:rsid w:val="00AA41F4"/>
    <w:rsid w:val="00AA420A"/>
    <w:rsid w:val="00AA4242"/>
    <w:rsid w:val="00AA42CE"/>
    <w:rsid w:val="00AA4718"/>
    <w:rsid w:val="00AA47B9"/>
    <w:rsid w:val="00AA4904"/>
    <w:rsid w:val="00AA4A73"/>
    <w:rsid w:val="00AA4AF0"/>
    <w:rsid w:val="00AA4C48"/>
    <w:rsid w:val="00AA4C77"/>
    <w:rsid w:val="00AA4E24"/>
    <w:rsid w:val="00AA4ECB"/>
    <w:rsid w:val="00AA4FD5"/>
    <w:rsid w:val="00AA5064"/>
    <w:rsid w:val="00AA52F0"/>
    <w:rsid w:val="00AA5333"/>
    <w:rsid w:val="00AA533F"/>
    <w:rsid w:val="00AA5373"/>
    <w:rsid w:val="00AA55C0"/>
    <w:rsid w:val="00AA56B1"/>
    <w:rsid w:val="00AA5768"/>
    <w:rsid w:val="00AA5872"/>
    <w:rsid w:val="00AA590C"/>
    <w:rsid w:val="00AA5CB2"/>
    <w:rsid w:val="00AA5D0F"/>
    <w:rsid w:val="00AA5E49"/>
    <w:rsid w:val="00AA5F60"/>
    <w:rsid w:val="00AA5F8F"/>
    <w:rsid w:val="00AA6359"/>
    <w:rsid w:val="00AA647B"/>
    <w:rsid w:val="00AA64E9"/>
    <w:rsid w:val="00AA655B"/>
    <w:rsid w:val="00AA68EF"/>
    <w:rsid w:val="00AA6A2C"/>
    <w:rsid w:val="00AA6C83"/>
    <w:rsid w:val="00AA6CFD"/>
    <w:rsid w:val="00AA6F76"/>
    <w:rsid w:val="00AA732C"/>
    <w:rsid w:val="00AA73AC"/>
    <w:rsid w:val="00AA73C1"/>
    <w:rsid w:val="00AA758B"/>
    <w:rsid w:val="00AA75F2"/>
    <w:rsid w:val="00AA75FD"/>
    <w:rsid w:val="00AA76CE"/>
    <w:rsid w:val="00AA7713"/>
    <w:rsid w:val="00AA7745"/>
    <w:rsid w:val="00AA787A"/>
    <w:rsid w:val="00AA78A8"/>
    <w:rsid w:val="00AA7924"/>
    <w:rsid w:val="00AA7968"/>
    <w:rsid w:val="00AA79C3"/>
    <w:rsid w:val="00AA7A9F"/>
    <w:rsid w:val="00AA7E33"/>
    <w:rsid w:val="00AA7ECE"/>
    <w:rsid w:val="00AB0499"/>
    <w:rsid w:val="00AB05CE"/>
    <w:rsid w:val="00AB07DD"/>
    <w:rsid w:val="00AB0868"/>
    <w:rsid w:val="00AB08F9"/>
    <w:rsid w:val="00AB0963"/>
    <w:rsid w:val="00AB09D5"/>
    <w:rsid w:val="00AB0A53"/>
    <w:rsid w:val="00AB0C51"/>
    <w:rsid w:val="00AB0D70"/>
    <w:rsid w:val="00AB10F4"/>
    <w:rsid w:val="00AB122E"/>
    <w:rsid w:val="00AB12F8"/>
    <w:rsid w:val="00AB13AF"/>
    <w:rsid w:val="00AB13E4"/>
    <w:rsid w:val="00AB1430"/>
    <w:rsid w:val="00AB151B"/>
    <w:rsid w:val="00AB15BC"/>
    <w:rsid w:val="00AB16D2"/>
    <w:rsid w:val="00AB1937"/>
    <w:rsid w:val="00AB207D"/>
    <w:rsid w:val="00AB21D4"/>
    <w:rsid w:val="00AB2274"/>
    <w:rsid w:val="00AB23A5"/>
    <w:rsid w:val="00AB23F9"/>
    <w:rsid w:val="00AB260C"/>
    <w:rsid w:val="00AB26AA"/>
    <w:rsid w:val="00AB289C"/>
    <w:rsid w:val="00AB2A42"/>
    <w:rsid w:val="00AB2D17"/>
    <w:rsid w:val="00AB2EA5"/>
    <w:rsid w:val="00AB2EDF"/>
    <w:rsid w:val="00AB2F4C"/>
    <w:rsid w:val="00AB30AB"/>
    <w:rsid w:val="00AB3179"/>
    <w:rsid w:val="00AB317C"/>
    <w:rsid w:val="00AB3393"/>
    <w:rsid w:val="00AB33DD"/>
    <w:rsid w:val="00AB34AD"/>
    <w:rsid w:val="00AB36D2"/>
    <w:rsid w:val="00AB3781"/>
    <w:rsid w:val="00AB37EB"/>
    <w:rsid w:val="00AB38E5"/>
    <w:rsid w:val="00AB3908"/>
    <w:rsid w:val="00AB394E"/>
    <w:rsid w:val="00AB3989"/>
    <w:rsid w:val="00AB3A64"/>
    <w:rsid w:val="00AB3D8D"/>
    <w:rsid w:val="00AB3F63"/>
    <w:rsid w:val="00AB3F93"/>
    <w:rsid w:val="00AB3FEA"/>
    <w:rsid w:val="00AB4388"/>
    <w:rsid w:val="00AB4556"/>
    <w:rsid w:val="00AB45FB"/>
    <w:rsid w:val="00AB46A0"/>
    <w:rsid w:val="00AB46E2"/>
    <w:rsid w:val="00AB485A"/>
    <w:rsid w:val="00AB4930"/>
    <w:rsid w:val="00AB4BB8"/>
    <w:rsid w:val="00AB4D4D"/>
    <w:rsid w:val="00AB4D55"/>
    <w:rsid w:val="00AB4E85"/>
    <w:rsid w:val="00AB4F5E"/>
    <w:rsid w:val="00AB5023"/>
    <w:rsid w:val="00AB502A"/>
    <w:rsid w:val="00AB5252"/>
    <w:rsid w:val="00AB55E3"/>
    <w:rsid w:val="00AB576E"/>
    <w:rsid w:val="00AB5A8D"/>
    <w:rsid w:val="00AB5ACD"/>
    <w:rsid w:val="00AB5B22"/>
    <w:rsid w:val="00AB5B83"/>
    <w:rsid w:val="00AB5E96"/>
    <w:rsid w:val="00AB5F7F"/>
    <w:rsid w:val="00AB60A1"/>
    <w:rsid w:val="00AB63AC"/>
    <w:rsid w:val="00AB64B3"/>
    <w:rsid w:val="00AB657F"/>
    <w:rsid w:val="00AB67B8"/>
    <w:rsid w:val="00AB6B12"/>
    <w:rsid w:val="00AB6B94"/>
    <w:rsid w:val="00AB6DA0"/>
    <w:rsid w:val="00AB6E67"/>
    <w:rsid w:val="00AB6F5E"/>
    <w:rsid w:val="00AB6FA3"/>
    <w:rsid w:val="00AB7085"/>
    <w:rsid w:val="00AB70AE"/>
    <w:rsid w:val="00AB7105"/>
    <w:rsid w:val="00AB73B2"/>
    <w:rsid w:val="00AB779A"/>
    <w:rsid w:val="00AB782F"/>
    <w:rsid w:val="00AB788D"/>
    <w:rsid w:val="00AB7BD0"/>
    <w:rsid w:val="00AB7C7D"/>
    <w:rsid w:val="00AB7DA7"/>
    <w:rsid w:val="00AC00D1"/>
    <w:rsid w:val="00AC00FA"/>
    <w:rsid w:val="00AC01E6"/>
    <w:rsid w:val="00AC021D"/>
    <w:rsid w:val="00AC02A1"/>
    <w:rsid w:val="00AC02ED"/>
    <w:rsid w:val="00AC032E"/>
    <w:rsid w:val="00AC045E"/>
    <w:rsid w:val="00AC0663"/>
    <w:rsid w:val="00AC07E3"/>
    <w:rsid w:val="00AC08C8"/>
    <w:rsid w:val="00AC0AC9"/>
    <w:rsid w:val="00AC0AEB"/>
    <w:rsid w:val="00AC0B60"/>
    <w:rsid w:val="00AC0B88"/>
    <w:rsid w:val="00AC0C43"/>
    <w:rsid w:val="00AC0DF7"/>
    <w:rsid w:val="00AC13C0"/>
    <w:rsid w:val="00AC1680"/>
    <w:rsid w:val="00AC1D29"/>
    <w:rsid w:val="00AC1ED7"/>
    <w:rsid w:val="00AC1FAE"/>
    <w:rsid w:val="00AC200F"/>
    <w:rsid w:val="00AC2064"/>
    <w:rsid w:val="00AC22E6"/>
    <w:rsid w:val="00AC236C"/>
    <w:rsid w:val="00AC2667"/>
    <w:rsid w:val="00AC26FC"/>
    <w:rsid w:val="00AC27B3"/>
    <w:rsid w:val="00AC2DDD"/>
    <w:rsid w:val="00AC2E92"/>
    <w:rsid w:val="00AC2EFC"/>
    <w:rsid w:val="00AC2F97"/>
    <w:rsid w:val="00AC2FB6"/>
    <w:rsid w:val="00AC2FD3"/>
    <w:rsid w:val="00AC30F4"/>
    <w:rsid w:val="00AC32BB"/>
    <w:rsid w:val="00AC34BD"/>
    <w:rsid w:val="00AC36D9"/>
    <w:rsid w:val="00AC37F7"/>
    <w:rsid w:val="00AC3825"/>
    <w:rsid w:val="00AC3A53"/>
    <w:rsid w:val="00AC3D54"/>
    <w:rsid w:val="00AC409A"/>
    <w:rsid w:val="00AC40F0"/>
    <w:rsid w:val="00AC416A"/>
    <w:rsid w:val="00AC46E8"/>
    <w:rsid w:val="00AC470E"/>
    <w:rsid w:val="00AC4AA5"/>
    <w:rsid w:val="00AC4EC5"/>
    <w:rsid w:val="00AC4F7C"/>
    <w:rsid w:val="00AC5088"/>
    <w:rsid w:val="00AC5178"/>
    <w:rsid w:val="00AC5215"/>
    <w:rsid w:val="00AC521D"/>
    <w:rsid w:val="00AC52F7"/>
    <w:rsid w:val="00AC5382"/>
    <w:rsid w:val="00AC5702"/>
    <w:rsid w:val="00AC5795"/>
    <w:rsid w:val="00AC587D"/>
    <w:rsid w:val="00AC58FA"/>
    <w:rsid w:val="00AC5B66"/>
    <w:rsid w:val="00AC5C70"/>
    <w:rsid w:val="00AC5CD3"/>
    <w:rsid w:val="00AC5CF7"/>
    <w:rsid w:val="00AC5EA3"/>
    <w:rsid w:val="00AC5F85"/>
    <w:rsid w:val="00AC604E"/>
    <w:rsid w:val="00AC6293"/>
    <w:rsid w:val="00AC62A6"/>
    <w:rsid w:val="00AC62A7"/>
    <w:rsid w:val="00AC658D"/>
    <w:rsid w:val="00AC67F8"/>
    <w:rsid w:val="00AC6C4B"/>
    <w:rsid w:val="00AC6C5D"/>
    <w:rsid w:val="00AC6EE4"/>
    <w:rsid w:val="00AC700B"/>
    <w:rsid w:val="00AC7181"/>
    <w:rsid w:val="00AC71E6"/>
    <w:rsid w:val="00AC7229"/>
    <w:rsid w:val="00AC72A1"/>
    <w:rsid w:val="00AC72D2"/>
    <w:rsid w:val="00AC7521"/>
    <w:rsid w:val="00AC77B3"/>
    <w:rsid w:val="00AC7920"/>
    <w:rsid w:val="00AC7921"/>
    <w:rsid w:val="00AC7A33"/>
    <w:rsid w:val="00AC7C50"/>
    <w:rsid w:val="00AD0112"/>
    <w:rsid w:val="00AD03DC"/>
    <w:rsid w:val="00AD04B4"/>
    <w:rsid w:val="00AD071A"/>
    <w:rsid w:val="00AD0724"/>
    <w:rsid w:val="00AD0778"/>
    <w:rsid w:val="00AD0856"/>
    <w:rsid w:val="00AD0A6D"/>
    <w:rsid w:val="00AD0A99"/>
    <w:rsid w:val="00AD0AB4"/>
    <w:rsid w:val="00AD0CA7"/>
    <w:rsid w:val="00AD0DED"/>
    <w:rsid w:val="00AD10D3"/>
    <w:rsid w:val="00AD119D"/>
    <w:rsid w:val="00AD11FC"/>
    <w:rsid w:val="00AD131E"/>
    <w:rsid w:val="00AD1544"/>
    <w:rsid w:val="00AD15AE"/>
    <w:rsid w:val="00AD16E0"/>
    <w:rsid w:val="00AD1981"/>
    <w:rsid w:val="00AD1A1A"/>
    <w:rsid w:val="00AD1A2A"/>
    <w:rsid w:val="00AD1AA2"/>
    <w:rsid w:val="00AD1AB7"/>
    <w:rsid w:val="00AD1C62"/>
    <w:rsid w:val="00AD1DBB"/>
    <w:rsid w:val="00AD2122"/>
    <w:rsid w:val="00AD2201"/>
    <w:rsid w:val="00AD2425"/>
    <w:rsid w:val="00AD2455"/>
    <w:rsid w:val="00AD2626"/>
    <w:rsid w:val="00AD2AE2"/>
    <w:rsid w:val="00AD2C64"/>
    <w:rsid w:val="00AD2DCA"/>
    <w:rsid w:val="00AD2E8D"/>
    <w:rsid w:val="00AD2F85"/>
    <w:rsid w:val="00AD3100"/>
    <w:rsid w:val="00AD343E"/>
    <w:rsid w:val="00AD35B8"/>
    <w:rsid w:val="00AD36BA"/>
    <w:rsid w:val="00AD384B"/>
    <w:rsid w:val="00AD3866"/>
    <w:rsid w:val="00AD3A84"/>
    <w:rsid w:val="00AD3D93"/>
    <w:rsid w:val="00AD3F72"/>
    <w:rsid w:val="00AD4086"/>
    <w:rsid w:val="00AD41C2"/>
    <w:rsid w:val="00AD4335"/>
    <w:rsid w:val="00AD4846"/>
    <w:rsid w:val="00AD4929"/>
    <w:rsid w:val="00AD4999"/>
    <w:rsid w:val="00AD4A0E"/>
    <w:rsid w:val="00AD4A42"/>
    <w:rsid w:val="00AD4CA9"/>
    <w:rsid w:val="00AD4E69"/>
    <w:rsid w:val="00AD4F9B"/>
    <w:rsid w:val="00AD5155"/>
    <w:rsid w:val="00AD52AC"/>
    <w:rsid w:val="00AD566B"/>
    <w:rsid w:val="00AD56D2"/>
    <w:rsid w:val="00AD5B4D"/>
    <w:rsid w:val="00AD5D75"/>
    <w:rsid w:val="00AD5E70"/>
    <w:rsid w:val="00AD5ECB"/>
    <w:rsid w:val="00AD614B"/>
    <w:rsid w:val="00AD6185"/>
    <w:rsid w:val="00AD62BB"/>
    <w:rsid w:val="00AD6718"/>
    <w:rsid w:val="00AD6AB0"/>
    <w:rsid w:val="00AD6B3A"/>
    <w:rsid w:val="00AD6D10"/>
    <w:rsid w:val="00AD6DD2"/>
    <w:rsid w:val="00AD6DE4"/>
    <w:rsid w:val="00AD6FAC"/>
    <w:rsid w:val="00AD70C7"/>
    <w:rsid w:val="00AD70DA"/>
    <w:rsid w:val="00AD71A5"/>
    <w:rsid w:val="00AD7299"/>
    <w:rsid w:val="00AD72E7"/>
    <w:rsid w:val="00AD73EB"/>
    <w:rsid w:val="00AD7404"/>
    <w:rsid w:val="00AD7497"/>
    <w:rsid w:val="00AD74FD"/>
    <w:rsid w:val="00AD779F"/>
    <w:rsid w:val="00AD7856"/>
    <w:rsid w:val="00AD7891"/>
    <w:rsid w:val="00AD7A30"/>
    <w:rsid w:val="00AD7B42"/>
    <w:rsid w:val="00AD7C85"/>
    <w:rsid w:val="00AD7CED"/>
    <w:rsid w:val="00AD7E4B"/>
    <w:rsid w:val="00AD7EC9"/>
    <w:rsid w:val="00AE0361"/>
    <w:rsid w:val="00AE0783"/>
    <w:rsid w:val="00AE0795"/>
    <w:rsid w:val="00AE07D3"/>
    <w:rsid w:val="00AE08C7"/>
    <w:rsid w:val="00AE0A13"/>
    <w:rsid w:val="00AE0A1C"/>
    <w:rsid w:val="00AE0A37"/>
    <w:rsid w:val="00AE0A5D"/>
    <w:rsid w:val="00AE0AAD"/>
    <w:rsid w:val="00AE0B7A"/>
    <w:rsid w:val="00AE0B90"/>
    <w:rsid w:val="00AE0DE3"/>
    <w:rsid w:val="00AE101F"/>
    <w:rsid w:val="00AE10A3"/>
    <w:rsid w:val="00AE111F"/>
    <w:rsid w:val="00AE12BA"/>
    <w:rsid w:val="00AE15D0"/>
    <w:rsid w:val="00AE15DB"/>
    <w:rsid w:val="00AE1603"/>
    <w:rsid w:val="00AE16C5"/>
    <w:rsid w:val="00AE1808"/>
    <w:rsid w:val="00AE1874"/>
    <w:rsid w:val="00AE1957"/>
    <w:rsid w:val="00AE19C3"/>
    <w:rsid w:val="00AE1AAD"/>
    <w:rsid w:val="00AE1BFB"/>
    <w:rsid w:val="00AE1CBD"/>
    <w:rsid w:val="00AE1CC8"/>
    <w:rsid w:val="00AE1E00"/>
    <w:rsid w:val="00AE20F8"/>
    <w:rsid w:val="00AE2335"/>
    <w:rsid w:val="00AE2470"/>
    <w:rsid w:val="00AE26BA"/>
    <w:rsid w:val="00AE2885"/>
    <w:rsid w:val="00AE2993"/>
    <w:rsid w:val="00AE29C3"/>
    <w:rsid w:val="00AE2D07"/>
    <w:rsid w:val="00AE2E89"/>
    <w:rsid w:val="00AE2F5E"/>
    <w:rsid w:val="00AE3165"/>
    <w:rsid w:val="00AE3240"/>
    <w:rsid w:val="00AE3521"/>
    <w:rsid w:val="00AE3650"/>
    <w:rsid w:val="00AE384B"/>
    <w:rsid w:val="00AE38D3"/>
    <w:rsid w:val="00AE3C7B"/>
    <w:rsid w:val="00AE3CB8"/>
    <w:rsid w:val="00AE3DD8"/>
    <w:rsid w:val="00AE3E51"/>
    <w:rsid w:val="00AE3FAC"/>
    <w:rsid w:val="00AE4056"/>
    <w:rsid w:val="00AE43E5"/>
    <w:rsid w:val="00AE43E6"/>
    <w:rsid w:val="00AE46AF"/>
    <w:rsid w:val="00AE4808"/>
    <w:rsid w:val="00AE4A12"/>
    <w:rsid w:val="00AE4D11"/>
    <w:rsid w:val="00AE4FC0"/>
    <w:rsid w:val="00AE4FFE"/>
    <w:rsid w:val="00AE519D"/>
    <w:rsid w:val="00AE56DB"/>
    <w:rsid w:val="00AE5802"/>
    <w:rsid w:val="00AE5962"/>
    <w:rsid w:val="00AE59DD"/>
    <w:rsid w:val="00AE5D04"/>
    <w:rsid w:val="00AE6113"/>
    <w:rsid w:val="00AE6174"/>
    <w:rsid w:val="00AE6314"/>
    <w:rsid w:val="00AE63D6"/>
    <w:rsid w:val="00AE63E4"/>
    <w:rsid w:val="00AE63F3"/>
    <w:rsid w:val="00AE649F"/>
    <w:rsid w:val="00AE6656"/>
    <w:rsid w:val="00AE66F4"/>
    <w:rsid w:val="00AE6932"/>
    <w:rsid w:val="00AE699F"/>
    <w:rsid w:val="00AE6CF8"/>
    <w:rsid w:val="00AE6E31"/>
    <w:rsid w:val="00AE704D"/>
    <w:rsid w:val="00AE7169"/>
    <w:rsid w:val="00AE720B"/>
    <w:rsid w:val="00AE7325"/>
    <w:rsid w:val="00AE73FC"/>
    <w:rsid w:val="00AE766E"/>
    <w:rsid w:val="00AE77E9"/>
    <w:rsid w:val="00AE7860"/>
    <w:rsid w:val="00AE7952"/>
    <w:rsid w:val="00AE7AA2"/>
    <w:rsid w:val="00AE7C32"/>
    <w:rsid w:val="00AE7E3D"/>
    <w:rsid w:val="00AE7E45"/>
    <w:rsid w:val="00AE7EAD"/>
    <w:rsid w:val="00AF000E"/>
    <w:rsid w:val="00AF00D7"/>
    <w:rsid w:val="00AF0130"/>
    <w:rsid w:val="00AF0475"/>
    <w:rsid w:val="00AF0496"/>
    <w:rsid w:val="00AF063A"/>
    <w:rsid w:val="00AF09E0"/>
    <w:rsid w:val="00AF0A68"/>
    <w:rsid w:val="00AF0CD9"/>
    <w:rsid w:val="00AF0CFB"/>
    <w:rsid w:val="00AF0E3F"/>
    <w:rsid w:val="00AF0E63"/>
    <w:rsid w:val="00AF0EAC"/>
    <w:rsid w:val="00AF0F79"/>
    <w:rsid w:val="00AF0F82"/>
    <w:rsid w:val="00AF0FE2"/>
    <w:rsid w:val="00AF1062"/>
    <w:rsid w:val="00AF10DA"/>
    <w:rsid w:val="00AF1154"/>
    <w:rsid w:val="00AF11EA"/>
    <w:rsid w:val="00AF121B"/>
    <w:rsid w:val="00AF1312"/>
    <w:rsid w:val="00AF17BA"/>
    <w:rsid w:val="00AF1926"/>
    <w:rsid w:val="00AF193A"/>
    <w:rsid w:val="00AF193D"/>
    <w:rsid w:val="00AF19C1"/>
    <w:rsid w:val="00AF1C44"/>
    <w:rsid w:val="00AF1C8A"/>
    <w:rsid w:val="00AF1E48"/>
    <w:rsid w:val="00AF1FDD"/>
    <w:rsid w:val="00AF20C9"/>
    <w:rsid w:val="00AF20CF"/>
    <w:rsid w:val="00AF21EB"/>
    <w:rsid w:val="00AF2271"/>
    <w:rsid w:val="00AF2309"/>
    <w:rsid w:val="00AF26D5"/>
    <w:rsid w:val="00AF28A2"/>
    <w:rsid w:val="00AF28B1"/>
    <w:rsid w:val="00AF2B62"/>
    <w:rsid w:val="00AF2B7E"/>
    <w:rsid w:val="00AF2B9F"/>
    <w:rsid w:val="00AF2D23"/>
    <w:rsid w:val="00AF2D7F"/>
    <w:rsid w:val="00AF2DC1"/>
    <w:rsid w:val="00AF2DEA"/>
    <w:rsid w:val="00AF2E17"/>
    <w:rsid w:val="00AF2F7B"/>
    <w:rsid w:val="00AF2FD8"/>
    <w:rsid w:val="00AF3133"/>
    <w:rsid w:val="00AF3223"/>
    <w:rsid w:val="00AF32A2"/>
    <w:rsid w:val="00AF32CC"/>
    <w:rsid w:val="00AF32DE"/>
    <w:rsid w:val="00AF3338"/>
    <w:rsid w:val="00AF33ED"/>
    <w:rsid w:val="00AF348D"/>
    <w:rsid w:val="00AF34C0"/>
    <w:rsid w:val="00AF353D"/>
    <w:rsid w:val="00AF35DD"/>
    <w:rsid w:val="00AF377F"/>
    <w:rsid w:val="00AF37BD"/>
    <w:rsid w:val="00AF3BD9"/>
    <w:rsid w:val="00AF3D1F"/>
    <w:rsid w:val="00AF3E53"/>
    <w:rsid w:val="00AF3EB3"/>
    <w:rsid w:val="00AF3F2B"/>
    <w:rsid w:val="00AF410D"/>
    <w:rsid w:val="00AF42C2"/>
    <w:rsid w:val="00AF42C6"/>
    <w:rsid w:val="00AF436D"/>
    <w:rsid w:val="00AF4383"/>
    <w:rsid w:val="00AF44E9"/>
    <w:rsid w:val="00AF4644"/>
    <w:rsid w:val="00AF46F2"/>
    <w:rsid w:val="00AF479F"/>
    <w:rsid w:val="00AF4879"/>
    <w:rsid w:val="00AF4ADA"/>
    <w:rsid w:val="00AF4B3C"/>
    <w:rsid w:val="00AF4D63"/>
    <w:rsid w:val="00AF4D95"/>
    <w:rsid w:val="00AF4DB2"/>
    <w:rsid w:val="00AF4F98"/>
    <w:rsid w:val="00AF4F9D"/>
    <w:rsid w:val="00AF4FE3"/>
    <w:rsid w:val="00AF512D"/>
    <w:rsid w:val="00AF5169"/>
    <w:rsid w:val="00AF530C"/>
    <w:rsid w:val="00AF5529"/>
    <w:rsid w:val="00AF55B1"/>
    <w:rsid w:val="00AF573F"/>
    <w:rsid w:val="00AF5820"/>
    <w:rsid w:val="00AF5A56"/>
    <w:rsid w:val="00AF5A64"/>
    <w:rsid w:val="00AF5BE4"/>
    <w:rsid w:val="00AF5C3D"/>
    <w:rsid w:val="00AF5D20"/>
    <w:rsid w:val="00AF5D53"/>
    <w:rsid w:val="00AF5F53"/>
    <w:rsid w:val="00AF6139"/>
    <w:rsid w:val="00AF6361"/>
    <w:rsid w:val="00AF6B3E"/>
    <w:rsid w:val="00AF6BA2"/>
    <w:rsid w:val="00AF6C2A"/>
    <w:rsid w:val="00AF6CE1"/>
    <w:rsid w:val="00AF6D08"/>
    <w:rsid w:val="00AF6E6C"/>
    <w:rsid w:val="00AF6F16"/>
    <w:rsid w:val="00AF6F76"/>
    <w:rsid w:val="00AF7390"/>
    <w:rsid w:val="00AF761C"/>
    <w:rsid w:val="00AF769F"/>
    <w:rsid w:val="00AF778C"/>
    <w:rsid w:val="00AF7C40"/>
    <w:rsid w:val="00AF7D7C"/>
    <w:rsid w:val="00AF7FB2"/>
    <w:rsid w:val="00AF7FBF"/>
    <w:rsid w:val="00AF7FE0"/>
    <w:rsid w:val="00B00001"/>
    <w:rsid w:val="00B00013"/>
    <w:rsid w:val="00B00059"/>
    <w:rsid w:val="00B004C4"/>
    <w:rsid w:val="00B004E2"/>
    <w:rsid w:val="00B0053F"/>
    <w:rsid w:val="00B00701"/>
    <w:rsid w:val="00B008BE"/>
    <w:rsid w:val="00B00994"/>
    <w:rsid w:val="00B00B90"/>
    <w:rsid w:val="00B00C98"/>
    <w:rsid w:val="00B00E7B"/>
    <w:rsid w:val="00B00F5A"/>
    <w:rsid w:val="00B010E0"/>
    <w:rsid w:val="00B010F6"/>
    <w:rsid w:val="00B01215"/>
    <w:rsid w:val="00B013CA"/>
    <w:rsid w:val="00B015AC"/>
    <w:rsid w:val="00B016ED"/>
    <w:rsid w:val="00B0181A"/>
    <w:rsid w:val="00B01ABC"/>
    <w:rsid w:val="00B01C6F"/>
    <w:rsid w:val="00B01CEA"/>
    <w:rsid w:val="00B01CEE"/>
    <w:rsid w:val="00B01FBA"/>
    <w:rsid w:val="00B02017"/>
    <w:rsid w:val="00B0209D"/>
    <w:rsid w:val="00B0217A"/>
    <w:rsid w:val="00B0224B"/>
    <w:rsid w:val="00B023FD"/>
    <w:rsid w:val="00B025EB"/>
    <w:rsid w:val="00B02790"/>
    <w:rsid w:val="00B029C6"/>
    <w:rsid w:val="00B02A9E"/>
    <w:rsid w:val="00B02B91"/>
    <w:rsid w:val="00B02CDA"/>
    <w:rsid w:val="00B02E38"/>
    <w:rsid w:val="00B02F9A"/>
    <w:rsid w:val="00B0323F"/>
    <w:rsid w:val="00B032C8"/>
    <w:rsid w:val="00B0345D"/>
    <w:rsid w:val="00B0369D"/>
    <w:rsid w:val="00B03811"/>
    <w:rsid w:val="00B0381A"/>
    <w:rsid w:val="00B03CCC"/>
    <w:rsid w:val="00B03D03"/>
    <w:rsid w:val="00B03F7C"/>
    <w:rsid w:val="00B03F7F"/>
    <w:rsid w:val="00B03F97"/>
    <w:rsid w:val="00B0414E"/>
    <w:rsid w:val="00B04496"/>
    <w:rsid w:val="00B044BC"/>
    <w:rsid w:val="00B048A0"/>
    <w:rsid w:val="00B04AE1"/>
    <w:rsid w:val="00B04B81"/>
    <w:rsid w:val="00B04C29"/>
    <w:rsid w:val="00B04CCA"/>
    <w:rsid w:val="00B04E7A"/>
    <w:rsid w:val="00B04E94"/>
    <w:rsid w:val="00B04F19"/>
    <w:rsid w:val="00B05294"/>
    <w:rsid w:val="00B055B5"/>
    <w:rsid w:val="00B05652"/>
    <w:rsid w:val="00B0572E"/>
    <w:rsid w:val="00B058B2"/>
    <w:rsid w:val="00B0592D"/>
    <w:rsid w:val="00B05EAF"/>
    <w:rsid w:val="00B0603F"/>
    <w:rsid w:val="00B06049"/>
    <w:rsid w:val="00B06148"/>
    <w:rsid w:val="00B0617E"/>
    <w:rsid w:val="00B061D4"/>
    <w:rsid w:val="00B06207"/>
    <w:rsid w:val="00B062F7"/>
    <w:rsid w:val="00B065DF"/>
    <w:rsid w:val="00B0673D"/>
    <w:rsid w:val="00B067C1"/>
    <w:rsid w:val="00B0681B"/>
    <w:rsid w:val="00B068D8"/>
    <w:rsid w:val="00B06D6A"/>
    <w:rsid w:val="00B07001"/>
    <w:rsid w:val="00B0738A"/>
    <w:rsid w:val="00B074BD"/>
    <w:rsid w:val="00B07542"/>
    <w:rsid w:val="00B07673"/>
    <w:rsid w:val="00B076A8"/>
    <w:rsid w:val="00B077F1"/>
    <w:rsid w:val="00B07C5B"/>
    <w:rsid w:val="00B07C6E"/>
    <w:rsid w:val="00B07D01"/>
    <w:rsid w:val="00B07E28"/>
    <w:rsid w:val="00B07F8F"/>
    <w:rsid w:val="00B10293"/>
    <w:rsid w:val="00B102AF"/>
    <w:rsid w:val="00B10445"/>
    <w:rsid w:val="00B10487"/>
    <w:rsid w:val="00B10517"/>
    <w:rsid w:val="00B10838"/>
    <w:rsid w:val="00B10900"/>
    <w:rsid w:val="00B10918"/>
    <w:rsid w:val="00B10ADC"/>
    <w:rsid w:val="00B10B29"/>
    <w:rsid w:val="00B10C9E"/>
    <w:rsid w:val="00B10FF1"/>
    <w:rsid w:val="00B1131B"/>
    <w:rsid w:val="00B113FB"/>
    <w:rsid w:val="00B1157E"/>
    <w:rsid w:val="00B1162C"/>
    <w:rsid w:val="00B117C4"/>
    <w:rsid w:val="00B11926"/>
    <w:rsid w:val="00B11997"/>
    <w:rsid w:val="00B11A97"/>
    <w:rsid w:val="00B11AA0"/>
    <w:rsid w:val="00B11ED9"/>
    <w:rsid w:val="00B11F53"/>
    <w:rsid w:val="00B11F80"/>
    <w:rsid w:val="00B11FA8"/>
    <w:rsid w:val="00B1208C"/>
    <w:rsid w:val="00B121A8"/>
    <w:rsid w:val="00B121B6"/>
    <w:rsid w:val="00B12479"/>
    <w:rsid w:val="00B1262E"/>
    <w:rsid w:val="00B1275C"/>
    <w:rsid w:val="00B12849"/>
    <w:rsid w:val="00B12B88"/>
    <w:rsid w:val="00B12C3A"/>
    <w:rsid w:val="00B12DCE"/>
    <w:rsid w:val="00B12E98"/>
    <w:rsid w:val="00B12EE0"/>
    <w:rsid w:val="00B12F53"/>
    <w:rsid w:val="00B13041"/>
    <w:rsid w:val="00B13323"/>
    <w:rsid w:val="00B13334"/>
    <w:rsid w:val="00B136D8"/>
    <w:rsid w:val="00B137C1"/>
    <w:rsid w:val="00B13806"/>
    <w:rsid w:val="00B13C67"/>
    <w:rsid w:val="00B13E69"/>
    <w:rsid w:val="00B13FB3"/>
    <w:rsid w:val="00B13FC4"/>
    <w:rsid w:val="00B14628"/>
    <w:rsid w:val="00B14636"/>
    <w:rsid w:val="00B14754"/>
    <w:rsid w:val="00B14799"/>
    <w:rsid w:val="00B14878"/>
    <w:rsid w:val="00B14896"/>
    <w:rsid w:val="00B14A3D"/>
    <w:rsid w:val="00B14ACB"/>
    <w:rsid w:val="00B14ADF"/>
    <w:rsid w:val="00B14C62"/>
    <w:rsid w:val="00B14FCE"/>
    <w:rsid w:val="00B150B6"/>
    <w:rsid w:val="00B150F7"/>
    <w:rsid w:val="00B15171"/>
    <w:rsid w:val="00B15213"/>
    <w:rsid w:val="00B152C6"/>
    <w:rsid w:val="00B15487"/>
    <w:rsid w:val="00B1571A"/>
    <w:rsid w:val="00B159FA"/>
    <w:rsid w:val="00B15C88"/>
    <w:rsid w:val="00B15D05"/>
    <w:rsid w:val="00B15EDE"/>
    <w:rsid w:val="00B15F45"/>
    <w:rsid w:val="00B161FC"/>
    <w:rsid w:val="00B1620F"/>
    <w:rsid w:val="00B1626C"/>
    <w:rsid w:val="00B163AB"/>
    <w:rsid w:val="00B16499"/>
    <w:rsid w:val="00B1653C"/>
    <w:rsid w:val="00B1683B"/>
    <w:rsid w:val="00B168AA"/>
    <w:rsid w:val="00B16A29"/>
    <w:rsid w:val="00B16AF5"/>
    <w:rsid w:val="00B16B88"/>
    <w:rsid w:val="00B16C15"/>
    <w:rsid w:val="00B16D80"/>
    <w:rsid w:val="00B16DA8"/>
    <w:rsid w:val="00B16E09"/>
    <w:rsid w:val="00B1702D"/>
    <w:rsid w:val="00B170D2"/>
    <w:rsid w:val="00B1726D"/>
    <w:rsid w:val="00B17321"/>
    <w:rsid w:val="00B1758C"/>
    <w:rsid w:val="00B17594"/>
    <w:rsid w:val="00B17679"/>
    <w:rsid w:val="00B17915"/>
    <w:rsid w:val="00B179DF"/>
    <w:rsid w:val="00B17A80"/>
    <w:rsid w:val="00B17B94"/>
    <w:rsid w:val="00B17F14"/>
    <w:rsid w:val="00B17F39"/>
    <w:rsid w:val="00B2007C"/>
    <w:rsid w:val="00B20275"/>
    <w:rsid w:val="00B202C5"/>
    <w:rsid w:val="00B2035B"/>
    <w:rsid w:val="00B2073D"/>
    <w:rsid w:val="00B2082E"/>
    <w:rsid w:val="00B20978"/>
    <w:rsid w:val="00B20A62"/>
    <w:rsid w:val="00B20B21"/>
    <w:rsid w:val="00B20E81"/>
    <w:rsid w:val="00B20F93"/>
    <w:rsid w:val="00B21173"/>
    <w:rsid w:val="00B213C6"/>
    <w:rsid w:val="00B21533"/>
    <w:rsid w:val="00B218FA"/>
    <w:rsid w:val="00B21A47"/>
    <w:rsid w:val="00B21C40"/>
    <w:rsid w:val="00B21E76"/>
    <w:rsid w:val="00B21FDE"/>
    <w:rsid w:val="00B22202"/>
    <w:rsid w:val="00B223B5"/>
    <w:rsid w:val="00B225BA"/>
    <w:rsid w:val="00B2264A"/>
    <w:rsid w:val="00B2273D"/>
    <w:rsid w:val="00B227BB"/>
    <w:rsid w:val="00B22810"/>
    <w:rsid w:val="00B2298D"/>
    <w:rsid w:val="00B22A77"/>
    <w:rsid w:val="00B22D85"/>
    <w:rsid w:val="00B2317D"/>
    <w:rsid w:val="00B2322A"/>
    <w:rsid w:val="00B23258"/>
    <w:rsid w:val="00B235C6"/>
    <w:rsid w:val="00B23603"/>
    <w:rsid w:val="00B23731"/>
    <w:rsid w:val="00B2378C"/>
    <w:rsid w:val="00B23990"/>
    <w:rsid w:val="00B23AC4"/>
    <w:rsid w:val="00B23C72"/>
    <w:rsid w:val="00B23DC9"/>
    <w:rsid w:val="00B23E3E"/>
    <w:rsid w:val="00B23F20"/>
    <w:rsid w:val="00B23F2D"/>
    <w:rsid w:val="00B23F6A"/>
    <w:rsid w:val="00B24042"/>
    <w:rsid w:val="00B24142"/>
    <w:rsid w:val="00B2422F"/>
    <w:rsid w:val="00B242B7"/>
    <w:rsid w:val="00B2436E"/>
    <w:rsid w:val="00B243CE"/>
    <w:rsid w:val="00B24603"/>
    <w:rsid w:val="00B246A7"/>
    <w:rsid w:val="00B246C5"/>
    <w:rsid w:val="00B247B1"/>
    <w:rsid w:val="00B24C80"/>
    <w:rsid w:val="00B24DA8"/>
    <w:rsid w:val="00B24E1B"/>
    <w:rsid w:val="00B24E4F"/>
    <w:rsid w:val="00B250CD"/>
    <w:rsid w:val="00B2533D"/>
    <w:rsid w:val="00B253AA"/>
    <w:rsid w:val="00B253F9"/>
    <w:rsid w:val="00B254A4"/>
    <w:rsid w:val="00B25572"/>
    <w:rsid w:val="00B25580"/>
    <w:rsid w:val="00B255FD"/>
    <w:rsid w:val="00B256C1"/>
    <w:rsid w:val="00B259C7"/>
    <w:rsid w:val="00B25B81"/>
    <w:rsid w:val="00B25E41"/>
    <w:rsid w:val="00B26137"/>
    <w:rsid w:val="00B26364"/>
    <w:rsid w:val="00B2654C"/>
    <w:rsid w:val="00B2659C"/>
    <w:rsid w:val="00B266CE"/>
    <w:rsid w:val="00B2692D"/>
    <w:rsid w:val="00B2694C"/>
    <w:rsid w:val="00B26A2A"/>
    <w:rsid w:val="00B26AF7"/>
    <w:rsid w:val="00B26C75"/>
    <w:rsid w:val="00B26CCD"/>
    <w:rsid w:val="00B26D27"/>
    <w:rsid w:val="00B26DB2"/>
    <w:rsid w:val="00B26EAC"/>
    <w:rsid w:val="00B26EE2"/>
    <w:rsid w:val="00B26F36"/>
    <w:rsid w:val="00B27172"/>
    <w:rsid w:val="00B27504"/>
    <w:rsid w:val="00B275DA"/>
    <w:rsid w:val="00B2769F"/>
    <w:rsid w:val="00B2770F"/>
    <w:rsid w:val="00B27739"/>
    <w:rsid w:val="00B27D27"/>
    <w:rsid w:val="00B27F6A"/>
    <w:rsid w:val="00B27FD0"/>
    <w:rsid w:val="00B30035"/>
    <w:rsid w:val="00B301E6"/>
    <w:rsid w:val="00B302FA"/>
    <w:rsid w:val="00B3040D"/>
    <w:rsid w:val="00B305E8"/>
    <w:rsid w:val="00B30895"/>
    <w:rsid w:val="00B308A8"/>
    <w:rsid w:val="00B30952"/>
    <w:rsid w:val="00B30C3E"/>
    <w:rsid w:val="00B30D53"/>
    <w:rsid w:val="00B30DC6"/>
    <w:rsid w:val="00B30DEA"/>
    <w:rsid w:val="00B30E9D"/>
    <w:rsid w:val="00B310AC"/>
    <w:rsid w:val="00B31125"/>
    <w:rsid w:val="00B31251"/>
    <w:rsid w:val="00B31503"/>
    <w:rsid w:val="00B31A90"/>
    <w:rsid w:val="00B31B09"/>
    <w:rsid w:val="00B31BED"/>
    <w:rsid w:val="00B31D54"/>
    <w:rsid w:val="00B31DA1"/>
    <w:rsid w:val="00B31DD1"/>
    <w:rsid w:val="00B31F4C"/>
    <w:rsid w:val="00B31F4E"/>
    <w:rsid w:val="00B32144"/>
    <w:rsid w:val="00B3231A"/>
    <w:rsid w:val="00B32364"/>
    <w:rsid w:val="00B326B8"/>
    <w:rsid w:val="00B32801"/>
    <w:rsid w:val="00B329D0"/>
    <w:rsid w:val="00B32A7F"/>
    <w:rsid w:val="00B32BB4"/>
    <w:rsid w:val="00B32D6C"/>
    <w:rsid w:val="00B32DBC"/>
    <w:rsid w:val="00B33363"/>
    <w:rsid w:val="00B334F4"/>
    <w:rsid w:val="00B33591"/>
    <w:rsid w:val="00B33626"/>
    <w:rsid w:val="00B337E7"/>
    <w:rsid w:val="00B33A96"/>
    <w:rsid w:val="00B33DA6"/>
    <w:rsid w:val="00B34048"/>
    <w:rsid w:val="00B340E8"/>
    <w:rsid w:val="00B34256"/>
    <w:rsid w:val="00B34411"/>
    <w:rsid w:val="00B346B9"/>
    <w:rsid w:val="00B34757"/>
    <w:rsid w:val="00B347B3"/>
    <w:rsid w:val="00B34841"/>
    <w:rsid w:val="00B34DF1"/>
    <w:rsid w:val="00B34F59"/>
    <w:rsid w:val="00B35124"/>
    <w:rsid w:val="00B35234"/>
    <w:rsid w:val="00B35647"/>
    <w:rsid w:val="00B357A3"/>
    <w:rsid w:val="00B3586E"/>
    <w:rsid w:val="00B35A11"/>
    <w:rsid w:val="00B35C3D"/>
    <w:rsid w:val="00B35D44"/>
    <w:rsid w:val="00B35D64"/>
    <w:rsid w:val="00B35DBA"/>
    <w:rsid w:val="00B35DBD"/>
    <w:rsid w:val="00B3637F"/>
    <w:rsid w:val="00B36424"/>
    <w:rsid w:val="00B36696"/>
    <w:rsid w:val="00B366A1"/>
    <w:rsid w:val="00B368A3"/>
    <w:rsid w:val="00B368FC"/>
    <w:rsid w:val="00B36979"/>
    <w:rsid w:val="00B3697A"/>
    <w:rsid w:val="00B36ABF"/>
    <w:rsid w:val="00B36D70"/>
    <w:rsid w:val="00B36F45"/>
    <w:rsid w:val="00B36F7F"/>
    <w:rsid w:val="00B37018"/>
    <w:rsid w:val="00B37050"/>
    <w:rsid w:val="00B370B9"/>
    <w:rsid w:val="00B37111"/>
    <w:rsid w:val="00B371B5"/>
    <w:rsid w:val="00B371E8"/>
    <w:rsid w:val="00B373B7"/>
    <w:rsid w:val="00B3749D"/>
    <w:rsid w:val="00B3756B"/>
    <w:rsid w:val="00B37613"/>
    <w:rsid w:val="00B3773E"/>
    <w:rsid w:val="00B3793C"/>
    <w:rsid w:val="00B37B65"/>
    <w:rsid w:val="00B37C00"/>
    <w:rsid w:val="00B37DAB"/>
    <w:rsid w:val="00B37DD8"/>
    <w:rsid w:val="00B37E76"/>
    <w:rsid w:val="00B37E7D"/>
    <w:rsid w:val="00B401D6"/>
    <w:rsid w:val="00B40272"/>
    <w:rsid w:val="00B402B0"/>
    <w:rsid w:val="00B404DA"/>
    <w:rsid w:val="00B404DD"/>
    <w:rsid w:val="00B40575"/>
    <w:rsid w:val="00B4064E"/>
    <w:rsid w:val="00B407A2"/>
    <w:rsid w:val="00B408A1"/>
    <w:rsid w:val="00B409DC"/>
    <w:rsid w:val="00B40A61"/>
    <w:rsid w:val="00B40C50"/>
    <w:rsid w:val="00B40C8F"/>
    <w:rsid w:val="00B40D18"/>
    <w:rsid w:val="00B40EEB"/>
    <w:rsid w:val="00B40EEF"/>
    <w:rsid w:val="00B41003"/>
    <w:rsid w:val="00B4107B"/>
    <w:rsid w:val="00B410D2"/>
    <w:rsid w:val="00B41174"/>
    <w:rsid w:val="00B4124A"/>
    <w:rsid w:val="00B4133C"/>
    <w:rsid w:val="00B41462"/>
    <w:rsid w:val="00B414F5"/>
    <w:rsid w:val="00B4150F"/>
    <w:rsid w:val="00B4182D"/>
    <w:rsid w:val="00B41D5A"/>
    <w:rsid w:val="00B4225F"/>
    <w:rsid w:val="00B422CA"/>
    <w:rsid w:val="00B4231A"/>
    <w:rsid w:val="00B424FB"/>
    <w:rsid w:val="00B42875"/>
    <w:rsid w:val="00B428A3"/>
    <w:rsid w:val="00B42956"/>
    <w:rsid w:val="00B42C25"/>
    <w:rsid w:val="00B42C69"/>
    <w:rsid w:val="00B42E51"/>
    <w:rsid w:val="00B4337E"/>
    <w:rsid w:val="00B4359F"/>
    <w:rsid w:val="00B43678"/>
    <w:rsid w:val="00B437E2"/>
    <w:rsid w:val="00B43A15"/>
    <w:rsid w:val="00B43AE8"/>
    <w:rsid w:val="00B43C21"/>
    <w:rsid w:val="00B43C29"/>
    <w:rsid w:val="00B43C2F"/>
    <w:rsid w:val="00B43D82"/>
    <w:rsid w:val="00B43D98"/>
    <w:rsid w:val="00B43EDC"/>
    <w:rsid w:val="00B44006"/>
    <w:rsid w:val="00B440DE"/>
    <w:rsid w:val="00B441F1"/>
    <w:rsid w:val="00B442A9"/>
    <w:rsid w:val="00B443CC"/>
    <w:rsid w:val="00B444B7"/>
    <w:rsid w:val="00B44730"/>
    <w:rsid w:val="00B44A29"/>
    <w:rsid w:val="00B44A41"/>
    <w:rsid w:val="00B44ABB"/>
    <w:rsid w:val="00B44F38"/>
    <w:rsid w:val="00B454FC"/>
    <w:rsid w:val="00B45526"/>
    <w:rsid w:val="00B45807"/>
    <w:rsid w:val="00B4580F"/>
    <w:rsid w:val="00B45B35"/>
    <w:rsid w:val="00B45DFA"/>
    <w:rsid w:val="00B45F58"/>
    <w:rsid w:val="00B45F7A"/>
    <w:rsid w:val="00B4603F"/>
    <w:rsid w:val="00B462BF"/>
    <w:rsid w:val="00B46377"/>
    <w:rsid w:val="00B46727"/>
    <w:rsid w:val="00B4686D"/>
    <w:rsid w:val="00B468C3"/>
    <w:rsid w:val="00B469D8"/>
    <w:rsid w:val="00B46A38"/>
    <w:rsid w:val="00B46C99"/>
    <w:rsid w:val="00B46DF3"/>
    <w:rsid w:val="00B46DF4"/>
    <w:rsid w:val="00B46E2D"/>
    <w:rsid w:val="00B46E53"/>
    <w:rsid w:val="00B46FCD"/>
    <w:rsid w:val="00B47081"/>
    <w:rsid w:val="00B471FD"/>
    <w:rsid w:val="00B472E3"/>
    <w:rsid w:val="00B47344"/>
    <w:rsid w:val="00B473F1"/>
    <w:rsid w:val="00B473FE"/>
    <w:rsid w:val="00B4749F"/>
    <w:rsid w:val="00B474A4"/>
    <w:rsid w:val="00B474E6"/>
    <w:rsid w:val="00B475C6"/>
    <w:rsid w:val="00B478A7"/>
    <w:rsid w:val="00B47B27"/>
    <w:rsid w:val="00B47BC7"/>
    <w:rsid w:val="00B47C42"/>
    <w:rsid w:val="00B47F54"/>
    <w:rsid w:val="00B47F76"/>
    <w:rsid w:val="00B50000"/>
    <w:rsid w:val="00B504C3"/>
    <w:rsid w:val="00B50502"/>
    <w:rsid w:val="00B5050D"/>
    <w:rsid w:val="00B50557"/>
    <w:rsid w:val="00B50853"/>
    <w:rsid w:val="00B50942"/>
    <w:rsid w:val="00B5094C"/>
    <w:rsid w:val="00B50981"/>
    <w:rsid w:val="00B50B01"/>
    <w:rsid w:val="00B50BE3"/>
    <w:rsid w:val="00B50C61"/>
    <w:rsid w:val="00B50D55"/>
    <w:rsid w:val="00B50DE0"/>
    <w:rsid w:val="00B50F5F"/>
    <w:rsid w:val="00B5133A"/>
    <w:rsid w:val="00B513C4"/>
    <w:rsid w:val="00B514D7"/>
    <w:rsid w:val="00B51650"/>
    <w:rsid w:val="00B518F8"/>
    <w:rsid w:val="00B51C21"/>
    <w:rsid w:val="00B51CB9"/>
    <w:rsid w:val="00B51D0E"/>
    <w:rsid w:val="00B51D7F"/>
    <w:rsid w:val="00B51F7D"/>
    <w:rsid w:val="00B520B6"/>
    <w:rsid w:val="00B5221B"/>
    <w:rsid w:val="00B52379"/>
    <w:rsid w:val="00B523AA"/>
    <w:rsid w:val="00B52416"/>
    <w:rsid w:val="00B5245A"/>
    <w:rsid w:val="00B524B0"/>
    <w:rsid w:val="00B5258D"/>
    <w:rsid w:val="00B5272B"/>
    <w:rsid w:val="00B529DB"/>
    <w:rsid w:val="00B5311D"/>
    <w:rsid w:val="00B5325B"/>
    <w:rsid w:val="00B533D3"/>
    <w:rsid w:val="00B539B6"/>
    <w:rsid w:val="00B53C0B"/>
    <w:rsid w:val="00B53C47"/>
    <w:rsid w:val="00B53D2C"/>
    <w:rsid w:val="00B53E36"/>
    <w:rsid w:val="00B5418D"/>
    <w:rsid w:val="00B543CA"/>
    <w:rsid w:val="00B545BA"/>
    <w:rsid w:val="00B545F5"/>
    <w:rsid w:val="00B54635"/>
    <w:rsid w:val="00B546B3"/>
    <w:rsid w:val="00B5481B"/>
    <w:rsid w:val="00B54865"/>
    <w:rsid w:val="00B54932"/>
    <w:rsid w:val="00B54971"/>
    <w:rsid w:val="00B54C35"/>
    <w:rsid w:val="00B54CFF"/>
    <w:rsid w:val="00B54D24"/>
    <w:rsid w:val="00B54DDC"/>
    <w:rsid w:val="00B54ECB"/>
    <w:rsid w:val="00B54F50"/>
    <w:rsid w:val="00B55385"/>
    <w:rsid w:val="00B553E8"/>
    <w:rsid w:val="00B5559B"/>
    <w:rsid w:val="00B556D1"/>
    <w:rsid w:val="00B5592A"/>
    <w:rsid w:val="00B559CC"/>
    <w:rsid w:val="00B55ABA"/>
    <w:rsid w:val="00B55AFB"/>
    <w:rsid w:val="00B55D11"/>
    <w:rsid w:val="00B55D1A"/>
    <w:rsid w:val="00B55D43"/>
    <w:rsid w:val="00B55F0A"/>
    <w:rsid w:val="00B5603D"/>
    <w:rsid w:val="00B560E4"/>
    <w:rsid w:val="00B5634B"/>
    <w:rsid w:val="00B563DC"/>
    <w:rsid w:val="00B5666D"/>
    <w:rsid w:val="00B566F6"/>
    <w:rsid w:val="00B569AD"/>
    <w:rsid w:val="00B56A2A"/>
    <w:rsid w:val="00B56AFF"/>
    <w:rsid w:val="00B56DD6"/>
    <w:rsid w:val="00B56EB7"/>
    <w:rsid w:val="00B56FC3"/>
    <w:rsid w:val="00B5727A"/>
    <w:rsid w:val="00B572B9"/>
    <w:rsid w:val="00B5736A"/>
    <w:rsid w:val="00B573FB"/>
    <w:rsid w:val="00B57435"/>
    <w:rsid w:val="00B574C6"/>
    <w:rsid w:val="00B57A8E"/>
    <w:rsid w:val="00B57B13"/>
    <w:rsid w:val="00B57EDE"/>
    <w:rsid w:val="00B57FFA"/>
    <w:rsid w:val="00B60110"/>
    <w:rsid w:val="00B6054A"/>
    <w:rsid w:val="00B606C6"/>
    <w:rsid w:val="00B60799"/>
    <w:rsid w:val="00B60826"/>
    <w:rsid w:val="00B608A3"/>
    <w:rsid w:val="00B608E5"/>
    <w:rsid w:val="00B60A7E"/>
    <w:rsid w:val="00B60DFE"/>
    <w:rsid w:val="00B60E00"/>
    <w:rsid w:val="00B60EF0"/>
    <w:rsid w:val="00B61005"/>
    <w:rsid w:val="00B61644"/>
    <w:rsid w:val="00B61AE2"/>
    <w:rsid w:val="00B61E8C"/>
    <w:rsid w:val="00B61FC3"/>
    <w:rsid w:val="00B61FF3"/>
    <w:rsid w:val="00B62191"/>
    <w:rsid w:val="00B622E4"/>
    <w:rsid w:val="00B625EE"/>
    <w:rsid w:val="00B62C3A"/>
    <w:rsid w:val="00B62CE6"/>
    <w:rsid w:val="00B62E7D"/>
    <w:rsid w:val="00B6302D"/>
    <w:rsid w:val="00B632A4"/>
    <w:rsid w:val="00B632FF"/>
    <w:rsid w:val="00B63637"/>
    <w:rsid w:val="00B636D0"/>
    <w:rsid w:val="00B6370B"/>
    <w:rsid w:val="00B638B9"/>
    <w:rsid w:val="00B6390F"/>
    <w:rsid w:val="00B639BA"/>
    <w:rsid w:val="00B63A59"/>
    <w:rsid w:val="00B63CC4"/>
    <w:rsid w:val="00B63EBA"/>
    <w:rsid w:val="00B641BB"/>
    <w:rsid w:val="00B643C6"/>
    <w:rsid w:val="00B6442F"/>
    <w:rsid w:val="00B64498"/>
    <w:rsid w:val="00B6462C"/>
    <w:rsid w:val="00B649E4"/>
    <w:rsid w:val="00B64A5E"/>
    <w:rsid w:val="00B64D0C"/>
    <w:rsid w:val="00B64F22"/>
    <w:rsid w:val="00B6506E"/>
    <w:rsid w:val="00B6519F"/>
    <w:rsid w:val="00B651C9"/>
    <w:rsid w:val="00B65401"/>
    <w:rsid w:val="00B65420"/>
    <w:rsid w:val="00B655AB"/>
    <w:rsid w:val="00B656A7"/>
    <w:rsid w:val="00B65851"/>
    <w:rsid w:val="00B65974"/>
    <w:rsid w:val="00B659E8"/>
    <w:rsid w:val="00B659EB"/>
    <w:rsid w:val="00B65ADE"/>
    <w:rsid w:val="00B65AF5"/>
    <w:rsid w:val="00B65DAA"/>
    <w:rsid w:val="00B65DF3"/>
    <w:rsid w:val="00B65EA1"/>
    <w:rsid w:val="00B65F55"/>
    <w:rsid w:val="00B6601A"/>
    <w:rsid w:val="00B6617F"/>
    <w:rsid w:val="00B662AB"/>
    <w:rsid w:val="00B662F9"/>
    <w:rsid w:val="00B664A9"/>
    <w:rsid w:val="00B66516"/>
    <w:rsid w:val="00B66709"/>
    <w:rsid w:val="00B66922"/>
    <w:rsid w:val="00B669C1"/>
    <w:rsid w:val="00B66A7D"/>
    <w:rsid w:val="00B66B2F"/>
    <w:rsid w:val="00B66D7C"/>
    <w:rsid w:val="00B66D83"/>
    <w:rsid w:val="00B671BF"/>
    <w:rsid w:val="00B67282"/>
    <w:rsid w:val="00B67340"/>
    <w:rsid w:val="00B67694"/>
    <w:rsid w:val="00B676E5"/>
    <w:rsid w:val="00B67789"/>
    <w:rsid w:val="00B677DF"/>
    <w:rsid w:val="00B67971"/>
    <w:rsid w:val="00B67AF9"/>
    <w:rsid w:val="00B67B6A"/>
    <w:rsid w:val="00B67BF2"/>
    <w:rsid w:val="00B67C26"/>
    <w:rsid w:val="00B67E38"/>
    <w:rsid w:val="00B70139"/>
    <w:rsid w:val="00B70416"/>
    <w:rsid w:val="00B704A8"/>
    <w:rsid w:val="00B705F2"/>
    <w:rsid w:val="00B707E5"/>
    <w:rsid w:val="00B70A8A"/>
    <w:rsid w:val="00B70C98"/>
    <w:rsid w:val="00B70DD5"/>
    <w:rsid w:val="00B70DEE"/>
    <w:rsid w:val="00B70E32"/>
    <w:rsid w:val="00B70F26"/>
    <w:rsid w:val="00B70F9E"/>
    <w:rsid w:val="00B710BC"/>
    <w:rsid w:val="00B710CB"/>
    <w:rsid w:val="00B7128C"/>
    <w:rsid w:val="00B712D9"/>
    <w:rsid w:val="00B7134E"/>
    <w:rsid w:val="00B713FB"/>
    <w:rsid w:val="00B714A5"/>
    <w:rsid w:val="00B715CE"/>
    <w:rsid w:val="00B71636"/>
    <w:rsid w:val="00B717B2"/>
    <w:rsid w:val="00B717CD"/>
    <w:rsid w:val="00B7181A"/>
    <w:rsid w:val="00B7181C"/>
    <w:rsid w:val="00B719F3"/>
    <w:rsid w:val="00B71B05"/>
    <w:rsid w:val="00B71B43"/>
    <w:rsid w:val="00B71C93"/>
    <w:rsid w:val="00B71D41"/>
    <w:rsid w:val="00B71E78"/>
    <w:rsid w:val="00B71EA7"/>
    <w:rsid w:val="00B720EC"/>
    <w:rsid w:val="00B72197"/>
    <w:rsid w:val="00B722B5"/>
    <w:rsid w:val="00B72467"/>
    <w:rsid w:val="00B72750"/>
    <w:rsid w:val="00B72813"/>
    <w:rsid w:val="00B728D3"/>
    <w:rsid w:val="00B728FB"/>
    <w:rsid w:val="00B729AB"/>
    <w:rsid w:val="00B729C1"/>
    <w:rsid w:val="00B72F40"/>
    <w:rsid w:val="00B730FC"/>
    <w:rsid w:val="00B73115"/>
    <w:rsid w:val="00B733CB"/>
    <w:rsid w:val="00B733F7"/>
    <w:rsid w:val="00B7346D"/>
    <w:rsid w:val="00B736ED"/>
    <w:rsid w:val="00B73740"/>
    <w:rsid w:val="00B738B2"/>
    <w:rsid w:val="00B73914"/>
    <w:rsid w:val="00B73982"/>
    <w:rsid w:val="00B73A83"/>
    <w:rsid w:val="00B73DD2"/>
    <w:rsid w:val="00B7432E"/>
    <w:rsid w:val="00B74418"/>
    <w:rsid w:val="00B7443B"/>
    <w:rsid w:val="00B74545"/>
    <w:rsid w:val="00B74714"/>
    <w:rsid w:val="00B7485F"/>
    <w:rsid w:val="00B74887"/>
    <w:rsid w:val="00B7495E"/>
    <w:rsid w:val="00B74981"/>
    <w:rsid w:val="00B74A54"/>
    <w:rsid w:val="00B74C60"/>
    <w:rsid w:val="00B74F26"/>
    <w:rsid w:val="00B74F7F"/>
    <w:rsid w:val="00B75011"/>
    <w:rsid w:val="00B75047"/>
    <w:rsid w:val="00B7507C"/>
    <w:rsid w:val="00B7522B"/>
    <w:rsid w:val="00B752A9"/>
    <w:rsid w:val="00B7535A"/>
    <w:rsid w:val="00B753A3"/>
    <w:rsid w:val="00B754CB"/>
    <w:rsid w:val="00B7553B"/>
    <w:rsid w:val="00B7554B"/>
    <w:rsid w:val="00B755C9"/>
    <w:rsid w:val="00B75792"/>
    <w:rsid w:val="00B757D1"/>
    <w:rsid w:val="00B75846"/>
    <w:rsid w:val="00B75857"/>
    <w:rsid w:val="00B75889"/>
    <w:rsid w:val="00B75924"/>
    <w:rsid w:val="00B75963"/>
    <w:rsid w:val="00B759F6"/>
    <w:rsid w:val="00B75A34"/>
    <w:rsid w:val="00B75B08"/>
    <w:rsid w:val="00B75B23"/>
    <w:rsid w:val="00B75BEE"/>
    <w:rsid w:val="00B75E52"/>
    <w:rsid w:val="00B75EF0"/>
    <w:rsid w:val="00B764D9"/>
    <w:rsid w:val="00B76500"/>
    <w:rsid w:val="00B76615"/>
    <w:rsid w:val="00B7663C"/>
    <w:rsid w:val="00B76704"/>
    <w:rsid w:val="00B768D9"/>
    <w:rsid w:val="00B76A52"/>
    <w:rsid w:val="00B77629"/>
    <w:rsid w:val="00B7799A"/>
    <w:rsid w:val="00B77B59"/>
    <w:rsid w:val="00B77BCF"/>
    <w:rsid w:val="00B77BD1"/>
    <w:rsid w:val="00B77CBA"/>
    <w:rsid w:val="00B77DD7"/>
    <w:rsid w:val="00B77EB9"/>
    <w:rsid w:val="00B80093"/>
    <w:rsid w:val="00B800F0"/>
    <w:rsid w:val="00B800F6"/>
    <w:rsid w:val="00B8010D"/>
    <w:rsid w:val="00B80323"/>
    <w:rsid w:val="00B80742"/>
    <w:rsid w:val="00B8084F"/>
    <w:rsid w:val="00B80A52"/>
    <w:rsid w:val="00B80B3A"/>
    <w:rsid w:val="00B80B55"/>
    <w:rsid w:val="00B80BFC"/>
    <w:rsid w:val="00B80C57"/>
    <w:rsid w:val="00B80D60"/>
    <w:rsid w:val="00B80DA0"/>
    <w:rsid w:val="00B80F7F"/>
    <w:rsid w:val="00B81059"/>
    <w:rsid w:val="00B81371"/>
    <w:rsid w:val="00B816B7"/>
    <w:rsid w:val="00B81949"/>
    <w:rsid w:val="00B81A68"/>
    <w:rsid w:val="00B81B90"/>
    <w:rsid w:val="00B81C1C"/>
    <w:rsid w:val="00B81D5A"/>
    <w:rsid w:val="00B81DA4"/>
    <w:rsid w:val="00B82003"/>
    <w:rsid w:val="00B824AF"/>
    <w:rsid w:val="00B8279D"/>
    <w:rsid w:val="00B82874"/>
    <w:rsid w:val="00B828C4"/>
    <w:rsid w:val="00B82B46"/>
    <w:rsid w:val="00B82D8F"/>
    <w:rsid w:val="00B82EB2"/>
    <w:rsid w:val="00B83293"/>
    <w:rsid w:val="00B832B5"/>
    <w:rsid w:val="00B8339F"/>
    <w:rsid w:val="00B83590"/>
    <w:rsid w:val="00B83814"/>
    <w:rsid w:val="00B83873"/>
    <w:rsid w:val="00B839CB"/>
    <w:rsid w:val="00B83A34"/>
    <w:rsid w:val="00B83B8A"/>
    <w:rsid w:val="00B83B90"/>
    <w:rsid w:val="00B83B91"/>
    <w:rsid w:val="00B83EE8"/>
    <w:rsid w:val="00B83F89"/>
    <w:rsid w:val="00B8407E"/>
    <w:rsid w:val="00B84232"/>
    <w:rsid w:val="00B84370"/>
    <w:rsid w:val="00B8453E"/>
    <w:rsid w:val="00B8455F"/>
    <w:rsid w:val="00B845AE"/>
    <w:rsid w:val="00B84846"/>
    <w:rsid w:val="00B84869"/>
    <w:rsid w:val="00B849DA"/>
    <w:rsid w:val="00B84A9D"/>
    <w:rsid w:val="00B84CA0"/>
    <w:rsid w:val="00B84CA4"/>
    <w:rsid w:val="00B84D35"/>
    <w:rsid w:val="00B84F41"/>
    <w:rsid w:val="00B8514F"/>
    <w:rsid w:val="00B8524B"/>
    <w:rsid w:val="00B85318"/>
    <w:rsid w:val="00B853CE"/>
    <w:rsid w:val="00B85464"/>
    <w:rsid w:val="00B855DA"/>
    <w:rsid w:val="00B855ED"/>
    <w:rsid w:val="00B85789"/>
    <w:rsid w:val="00B8584B"/>
    <w:rsid w:val="00B858E3"/>
    <w:rsid w:val="00B85A8F"/>
    <w:rsid w:val="00B85AEE"/>
    <w:rsid w:val="00B85CF8"/>
    <w:rsid w:val="00B85E49"/>
    <w:rsid w:val="00B85F16"/>
    <w:rsid w:val="00B86000"/>
    <w:rsid w:val="00B8600D"/>
    <w:rsid w:val="00B860AF"/>
    <w:rsid w:val="00B86315"/>
    <w:rsid w:val="00B864C8"/>
    <w:rsid w:val="00B86607"/>
    <w:rsid w:val="00B86623"/>
    <w:rsid w:val="00B866C9"/>
    <w:rsid w:val="00B866CD"/>
    <w:rsid w:val="00B867CE"/>
    <w:rsid w:val="00B868D9"/>
    <w:rsid w:val="00B86AF6"/>
    <w:rsid w:val="00B86B4E"/>
    <w:rsid w:val="00B86C8B"/>
    <w:rsid w:val="00B86EAE"/>
    <w:rsid w:val="00B86FEE"/>
    <w:rsid w:val="00B870D4"/>
    <w:rsid w:val="00B871CB"/>
    <w:rsid w:val="00B873BA"/>
    <w:rsid w:val="00B8747B"/>
    <w:rsid w:val="00B8758D"/>
    <w:rsid w:val="00B87667"/>
    <w:rsid w:val="00B877C5"/>
    <w:rsid w:val="00B87859"/>
    <w:rsid w:val="00B878C4"/>
    <w:rsid w:val="00B87977"/>
    <w:rsid w:val="00B87A8D"/>
    <w:rsid w:val="00B87A8F"/>
    <w:rsid w:val="00B87B0C"/>
    <w:rsid w:val="00B87D49"/>
    <w:rsid w:val="00B87DD7"/>
    <w:rsid w:val="00B90146"/>
    <w:rsid w:val="00B9016A"/>
    <w:rsid w:val="00B9019C"/>
    <w:rsid w:val="00B90557"/>
    <w:rsid w:val="00B9058E"/>
    <w:rsid w:val="00B905DE"/>
    <w:rsid w:val="00B90773"/>
    <w:rsid w:val="00B9099E"/>
    <w:rsid w:val="00B90B59"/>
    <w:rsid w:val="00B90B9E"/>
    <w:rsid w:val="00B9104D"/>
    <w:rsid w:val="00B911F2"/>
    <w:rsid w:val="00B9127E"/>
    <w:rsid w:val="00B9173D"/>
    <w:rsid w:val="00B91802"/>
    <w:rsid w:val="00B91839"/>
    <w:rsid w:val="00B91CCD"/>
    <w:rsid w:val="00B91CED"/>
    <w:rsid w:val="00B91D47"/>
    <w:rsid w:val="00B91E2C"/>
    <w:rsid w:val="00B91E60"/>
    <w:rsid w:val="00B92044"/>
    <w:rsid w:val="00B9208A"/>
    <w:rsid w:val="00B9210A"/>
    <w:rsid w:val="00B92338"/>
    <w:rsid w:val="00B924DD"/>
    <w:rsid w:val="00B92533"/>
    <w:rsid w:val="00B9259E"/>
    <w:rsid w:val="00B9275D"/>
    <w:rsid w:val="00B92DE1"/>
    <w:rsid w:val="00B92EDF"/>
    <w:rsid w:val="00B9303D"/>
    <w:rsid w:val="00B933E2"/>
    <w:rsid w:val="00B93809"/>
    <w:rsid w:val="00B93835"/>
    <w:rsid w:val="00B9392C"/>
    <w:rsid w:val="00B93A04"/>
    <w:rsid w:val="00B93A24"/>
    <w:rsid w:val="00B93A53"/>
    <w:rsid w:val="00B93B4C"/>
    <w:rsid w:val="00B93C21"/>
    <w:rsid w:val="00B93DE1"/>
    <w:rsid w:val="00B93E02"/>
    <w:rsid w:val="00B93E96"/>
    <w:rsid w:val="00B93ECA"/>
    <w:rsid w:val="00B94185"/>
    <w:rsid w:val="00B941EE"/>
    <w:rsid w:val="00B94261"/>
    <w:rsid w:val="00B945B8"/>
    <w:rsid w:val="00B9471C"/>
    <w:rsid w:val="00B949E2"/>
    <w:rsid w:val="00B94B79"/>
    <w:rsid w:val="00B94BF2"/>
    <w:rsid w:val="00B94D97"/>
    <w:rsid w:val="00B9510E"/>
    <w:rsid w:val="00B9520E"/>
    <w:rsid w:val="00B95373"/>
    <w:rsid w:val="00B953CA"/>
    <w:rsid w:val="00B953E2"/>
    <w:rsid w:val="00B95572"/>
    <w:rsid w:val="00B95961"/>
    <w:rsid w:val="00B95D8E"/>
    <w:rsid w:val="00B95E54"/>
    <w:rsid w:val="00B95FC9"/>
    <w:rsid w:val="00B96216"/>
    <w:rsid w:val="00B96295"/>
    <w:rsid w:val="00B964F9"/>
    <w:rsid w:val="00B9650E"/>
    <w:rsid w:val="00B9663D"/>
    <w:rsid w:val="00B96731"/>
    <w:rsid w:val="00B96797"/>
    <w:rsid w:val="00B967A4"/>
    <w:rsid w:val="00B9694B"/>
    <w:rsid w:val="00B96E6D"/>
    <w:rsid w:val="00B96E9B"/>
    <w:rsid w:val="00B96F15"/>
    <w:rsid w:val="00B96F35"/>
    <w:rsid w:val="00B972AC"/>
    <w:rsid w:val="00B97756"/>
    <w:rsid w:val="00B9790C"/>
    <w:rsid w:val="00B97A9F"/>
    <w:rsid w:val="00B97BC2"/>
    <w:rsid w:val="00B97BE6"/>
    <w:rsid w:val="00B97C33"/>
    <w:rsid w:val="00B97D01"/>
    <w:rsid w:val="00B97DEB"/>
    <w:rsid w:val="00BA022B"/>
    <w:rsid w:val="00BA03C5"/>
    <w:rsid w:val="00BA059A"/>
    <w:rsid w:val="00BA0613"/>
    <w:rsid w:val="00BA06A5"/>
    <w:rsid w:val="00BA0856"/>
    <w:rsid w:val="00BA09E7"/>
    <w:rsid w:val="00BA0E87"/>
    <w:rsid w:val="00BA11F7"/>
    <w:rsid w:val="00BA133B"/>
    <w:rsid w:val="00BA1442"/>
    <w:rsid w:val="00BA146D"/>
    <w:rsid w:val="00BA15A2"/>
    <w:rsid w:val="00BA15D5"/>
    <w:rsid w:val="00BA1661"/>
    <w:rsid w:val="00BA175E"/>
    <w:rsid w:val="00BA17D3"/>
    <w:rsid w:val="00BA1857"/>
    <w:rsid w:val="00BA18AB"/>
    <w:rsid w:val="00BA19CE"/>
    <w:rsid w:val="00BA1B06"/>
    <w:rsid w:val="00BA1C5A"/>
    <w:rsid w:val="00BA1DE3"/>
    <w:rsid w:val="00BA1DE4"/>
    <w:rsid w:val="00BA205B"/>
    <w:rsid w:val="00BA20EB"/>
    <w:rsid w:val="00BA22E9"/>
    <w:rsid w:val="00BA2427"/>
    <w:rsid w:val="00BA248B"/>
    <w:rsid w:val="00BA284C"/>
    <w:rsid w:val="00BA289E"/>
    <w:rsid w:val="00BA29FB"/>
    <w:rsid w:val="00BA2EEB"/>
    <w:rsid w:val="00BA30A6"/>
    <w:rsid w:val="00BA3144"/>
    <w:rsid w:val="00BA330A"/>
    <w:rsid w:val="00BA334C"/>
    <w:rsid w:val="00BA357A"/>
    <w:rsid w:val="00BA389B"/>
    <w:rsid w:val="00BA3AE2"/>
    <w:rsid w:val="00BA3C35"/>
    <w:rsid w:val="00BA3C7D"/>
    <w:rsid w:val="00BA3CB8"/>
    <w:rsid w:val="00BA3DE6"/>
    <w:rsid w:val="00BA4414"/>
    <w:rsid w:val="00BA45F9"/>
    <w:rsid w:val="00BA4994"/>
    <w:rsid w:val="00BA499D"/>
    <w:rsid w:val="00BA4A24"/>
    <w:rsid w:val="00BA4C74"/>
    <w:rsid w:val="00BA4D5A"/>
    <w:rsid w:val="00BA4DCE"/>
    <w:rsid w:val="00BA4E2E"/>
    <w:rsid w:val="00BA4EE5"/>
    <w:rsid w:val="00BA51E7"/>
    <w:rsid w:val="00BA5236"/>
    <w:rsid w:val="00BA5247"/>
    <w:rsid w:val="00BA5434"/>
    <w:rsid w:val="00BA54BA"/>
    <w:rsid w:val="00BA5691"/>
    <w:rsid w:val="00BA57F2"/>
    <w:rsid w:val="00BA59FD"/>
    <w:rsid w:val="00BA5C86"/>
    <w:rsid w:val="00BA607A"/>
    <w:rsid w:val="00BA61A2"/>
    <w:rsid w:val="00BA6285"/>
    <w:rsid w:val="00BA64CA"/>
    <w:rsid w:val="00BA64FD"/>
    <w:rsid w:val="00BA6549"/>
    <w:rsid w:val="00BA65B4"/>
    <w:rsid w:val="00BA66CC"/>
    <w:rsid w:val="00BA67E9"/>
    <w:rsid w:val="00BA6803"/>
    <w:rsid w:val="00BA6855"/>
    <w:rsid w:val="00BA6A2A"/>
    <w:rsid w:val="00BA6D77"/>
    <w:rsid w:val="00BA6E24"/>
    <w:rsid w:val="00BA6E32"/>
    <w:rsid w:val="00BA6ECF"/>
    <w:rsid w:val="00BA6F96"/>
    <w:rsid w:val="00BA723B"/>
    <w:rsid w:val="00BA72BF"/>
    <w:rsid w:val="00BA735B"/>
    <w:rsid w:val="00BA7467"/>
    <w:rsid w:val="00BA7623"/>
    <w:rsid w:val="00BA766D"/>
    <w:rsid w:val="00BA76FE"/>
    <w:rsid w:val="00BA79FD"/>
    <w:rsid w:val="00BA7A1B"/>
    <w:rsid w:val="00BA7B27"/>
    <w:rsid w:val="00BA7BBC"/>
    <w:rsid w:val="00BA7D47"/>
    <w:rsid w:val="00BA7F32"/>
    <w:rsid w:val="00BA7F9B"/>
    <w:rsid w:val="00BA7FF5"/>
    <w:rsid w:val="00BB00EF"/>
    <w:rsid w:val="00BB0257"/>
    <w:rsid w:val="00BB02ED"/>
    <w:rsid w:val="00BB0348"/>
    <w:rsid w:val="00BB047D"/>
    <w:rsid w:val="00BB057B"/>
    <w:rsid w:val="00BB05CF"/>
    <w:rsid w:val="00BB0749"/>
    <w:rsid w:val="00BB080E"/>
    <w:rsid w:val="00BB0833"/>
    <w:rsid w:val="00BB0B57"/>
    <w:rsid w:val="00BB0D62"/>
    <w:rsid w:val="00BB0EC5"/>
    <w:rsid w:val="00BB0F09"/>
    <w:rsid w:val="00BB10EB"/>
    <w:rsid w:val="00BB110F"/>
    <w:rsid w:val="00BB1418"/>
    <w:rsid w:val="00BB156D"/>
    <w:rsid w:val="00BB15F1"/>
    <w:rsid w:val="00BB16FF"/>
    <w:rsid w:val="00BB187B"/>
    <w:rsid w:val="00BB187F"/>
    <w:rsid w:val="00BB18DB"/>
    <w:rsid w:val="00BB1921"/>
    <w:rsid w:val="00BB1A44"/>
    <w:rsid w:val="00BB1ACB"/>
    <w:rsid w:val="00BB1B7B"/>
    <w:rsid w:val="00BB1C51"/>
    <w:rsid w:val="00BB1C90"/>
    <w:rsid w:val="00BB1D4E"/>
    <w:rsid w:val="00BB1D83"/>
    <w:rsid w:val="00BB1E17"/>
    <w:rsid w:val="00BB1E77"/>
    <w:rsid w:val="00BB21F3"/>
    <w:rsid w:val="00BB229A"/>
    <w:rsid w:val="00BB22CC"/>
    <w:rsid w:val="00BB2480"/>
    <w:rsid w:val="00BB257F"/>
    <w:rsid w:val="00BB258D"/>
    <w:rsid w:val="00BB26B3"/>
    <w:rsid w:val="00BB297E"/>
    <w:rsid w:val="00BB2A14"/>
    <w:rsid w:val="00BB2BB5"/>
    <w:rsid w:val="00BB2BBF"/>
    <w:rsid w:val="00BB2DE6"/>
    <w:rsid w:val="00BB2E52"/>
    <w:rsid w:val="00BB2F70"/>
    <w:rsid w:val="00BB2FA7"/>
    <w:rsid w:val="00BB305F"/>
    <w:rsid w:val="00BB330F"/>
    <w:rsid w:val="00BB347A"/>
    <w:rsid w:val="00BB35F4"/>
    <w:rsid w:val="00BB3612"/>
    <w:rsid w:val="00BB3616"/>
    <w:rsid w:val="00BB3977"/>
    <w:rsid w:val="00BB39AF"/>
    <w:rsid w:val="00BB3AB8"/>
    <w:rsid w:val="00BB3ABB"/>
    <w:rsid w:val="00BB3AFD"/>
    <w:rsid w:val="00BB3DF9"/>
    <w:rsid w:val="00BB3F69"/>
    <w:rsid w:val="00BB3F74"/>
    <w:rsid w:val="00BB406F"/>
    <w:rsid w:val="00BB411F"/>
    <w:rsid w:val="00BB44F3"/>
    <w:rsid w:val="00BB45E2"/>
    <w:rsid w:val="00BB4834"/>
    <w:rsid w:val="00BB4873"/>
    <w:rsid w:val="00BB48A2"/>
    <w:rsid w:val="00BB48B9"/>
    <w:rsid w:val="00BB4926"/>
    <w:rsid w:val="00BB4DC7"/>
    <w:rsid w:val="00BB4E58"/>
    <w:rsid w:val="00BB50DE"/>
    <w:rsid w:val="00BB50E8"/>
    <w:rsid w:val="00BB527D"/>
    <w:rsid w:val="00BB53B8"/>
    <w:rsid w:val="00BB5481"/>
    <w:rsid w:val="00BB57CE"/>
    <w:rsid w:val="00BB59BD"/>
    <w:rsid w:val="00BB5A13"/>
    <w:rsid w:val="00BB5AED"/>
    <w:rsid w:val="00BB5AF3"/>
    <w:rsid w:val="00BB5E2B"/>
    <w:rsid w:val="00BB5FAB"/>
    <w:rsid w:val="00BB603C"/>
    <w:rsid w:val="00BB6740"/>
    <w:rsid w:val="00BB678F"/>
    <w:rsid w:val="00BB67BC"/>
    <w:rsid w:val="00BB69F1"/>
    <w:rsid w:val="00BB6C5E"/>
    <w:rsid w:val="00BB6CC6"/>
    <w:rsid w:val="00BB6DE9"/>
    <w:rsid w:val="00BB7473"/>
    <w:rsid w:val="00BB76B4"/>
    <w:rsid w:val="00BB7740"/>
    <w:rsid w:val="00BB7789"/>
    <w:rsid w:val="00BB77C0"/>
    <w:rsid w:val="00BB786E"/>
    <w:rsid w:val="00BB7CD4"/>
    <w:rsid w:val="00BB7F04"/>
    <w:rsid w:val="00BC01BF"/>
    <w:rsid w:val="00BC03CC"/>
    <w:rsid w:val="00BC0888"/>
    <w:rsid w:val="00BC0DCE"/>
    <w:rsid w:val="00BC0EF1"/>
    <w:rsid w:val="00BC0F8B"/>
    <w:rsid w:val="00BC103A"/>
    <w:rsid w:val="00BC1055"/>
    <w:rsid w:val="00BC1096"/>
    <w:rsid w:val="00BC127C"/>
    <w:rsid w:val="00BC150F"/>
    <w:rsid w:val="00BC174C"/>
    <w:rsid w:val="00BC185C"/>
    <w:rsid w:val="00BC1932"/>
    <w:rsid w:val="00BC19CC"/>
    <w:rsid w:val="00BC1A25"/>
    <w:rsid w:val="00BC1BB5"/>
    <w:rsid w:val="00BC1DF0"/>
    <w:rsid w:val="00BC1F02"/>
    <w:rsid w:val="00BC1F29"/>
    <w:rsid w:val="00BC2105"/>
    <w:rsid w:val="00BC211F"/>
    <w:rsid w:val="00BC2141"/>
    <w:rsid w:val="00BC2179"/>
    <w:rsid w:val="00BC227F"/>
    <w:rsid w:val="00BC26C3"/>
    <w:rsid w:val="00BC277C"/>
    <w:rsid w:val="00BC2808"/>
    <w:rsid w:val="00BC29B4"/>
    <w:rsid w:val="00BC2A9B"/>
    <w:rsid w:val="00BC2BA4"/>
    <w:rsid w:val="00BC2EE4"/>
    <w:rsid w:val="00BC2F55"/>
    <w:rsid w:val="00BC2F6D"/>
    <w:rsid w:val="00BC30F7"/>
    <w:rsid w:val="00BC313E"/>
    <w:rsid w:val="00BC3192"/>
    <w:rsid w:val="00BC3419"/>
    <w:rsid w:val="00BC347E"/>
    <w:rsid w:val="00BC3869"/>
    <w:rsid w:val="00BC39CC"/>
    <w:rsid w:val="00BC3D00"/>
    <w:rsid w:val="00BC3DC7"/>
    <w:rsid w:val="00BC3F4A"/>
    <w:rsid w:val="00BC3FB1"/>
    <w:rsid w:val="00BC40B6"/>
    <w:rsid w:val="00BC40E9"/>
    <w:rsid w:val="00BC45B6"/>
    <w:rsid w:val="00BC45CB"/>
    <w:rsid w:val="00BC45FD"/>
    <w:rsid w:val="00BC4620"/>
    <w:rsid w:val="00BC4691"/>
    <w:rsid w:val="00BC476F"/>
    <w:rsid w:val="00BC48A1"/>
    <w:rsid w:val="00BC49A2"/>
    <w:rsid w:val="00BC4B30"/>
    <w:rsid w:val="00BC4C8F"/>
    <w:rsid w:val="00BC4D40"/>
    <w:rsid w:val="00BC4DE8"/>
    <w:rsid w:val="00BC4FC5"/>
    <w:rsid w:val="00BC508D"/>
    <w:rsid w:val="00BC52DA"/>
    <w:rsid w:val="00BC54AB"/>
    <w:rsid w:val="00BC54F9"/>
    <w:rsid w:val="00BC5522"/>
    <w:rsid w:val="00BC5ADB"/>
    <w:rsid w:val="00BC5BEE"/>
    <w:rsid w:val="00BC5D21"/>
    <w:rsid w:val="00BC5DE5"/>
    <w:rsid w:val="00BC5FE8"/>
    <w:rsid w:val="00BC64E9"/>
    <w:rsid w:val="00BC6606"/>
    <w:rsid w:val="00BC665E"/>
    <w:rsid w:val="00BC68C0"/>
    <w:rsid w:val="00BC6A0C"/>
    <w:rsid w:val="00BC6A75"/>
    <w:rsid w:val="00BC6BCC"/>
    <w:rsid w:val="00BC6CEE"/>
    <w:rsid w:val="00BC6DB8"/>
    <w:rsid w:val="00BC6FBF"/>
    <w:rsid w:val="00BC703C"/>
    <w:rsid w:val="00BC710B"/>
    <w:rsid w:val="00BC721D"/>
    <w:rsid w:val="00BC7487"/>
    <w:rsid w:val="00BC753F"/>
    <w:rsid w:val="00BC7827"/>
    <w:rsid w:val="00BC789C"/>
    <w:rsid w:val="00BC78BF"/>
    <w:rsid w:val="00BC78DC"/>
    <w:rsid w:val="00BC78DD"/>
    <w:rsid w:val="00BC793C"/>
    <w:rsid w:val="00BC7B9B"/>
    <w:rsid w:val="00BC7C1B"/>
    <w:rsid w:val="00BC7CEF"/>
    <w:rsid w:val="00BC7D54"/>
    <w:rsid w:val="00BC7E8F"/>
    <w:rsid w:val="00BC7EB3"/>
    <w:rsid w:val="00BD01B2"/>
    <w:rsid w:val="00BD0263"/>
    <w:rsid w:val="00BD026B"/>
    <w:rsid w:val="00BD03E4"/>
    <w:rsid w:val="00BD04C4"/>
    <w:rsid w:val="00BD0735"/>
    <w:rsid w:val="00BD0884"/>
    <w:rsid w:val="00BD0944"/>
    <w:rsid w:val="00BD0BFF"/>
    <w:rsid w:val="00BD0DA5"/>
    <w:rsid w:val="00BD0DD9"/>
    <w:rsid w:val="00BD13D3"/>
    <w:rsid w:val="00BD1400"/>
    <w:rsid w:val="00BD14FE"/>
    <w:rsid w:val="00BD16AA"/>
    <w:rsid w:val="00BD16EC"/>
    <w:rsid w:val="00BD17BA"/>
    <w:rsid w:val="00BD190D"/>
    <w:rsid w:val="00BD19FA"/>
    <w:rsid w:val="00BD1A48"/>
    <w:rsid w:val="00BD1A86"/>
    <w:rsid w:val="00BD1CAC"/>
    <w:rsid w:val="00BD1CD2"/>
    <w:rsid w:val="00BD1CE1"/>
    <w:rsid w:val="00BD1F1F"/>
    <w:rsid w:val="00BD1F55"/>
    <w:rsid w:val="00BD219A"/>
    <w:rsid w:val="00BD220C"/>
    <w:rsid w:val="00BD2501"/>
    <w:rsid w:val="00BD2607"/>
    <w:rsid w:val="00BD2739"/>
    <w:rsid w:val="00BD27CB"/>
    <w:rsid w:val="00BD27FE"/>
    <w:rsid w:val="00BD2811"/>
    <w:rsid w:val="00BD2857"/>
    <w:rsid w:val="00BD285B"/>
    <w:rsid w:val="00BD2867"/>
    <w:rsid w:val="00BD2947"/>
    <w:rsid w:val="00BD2C45"/>
    <w:rsid w:val="00BD2D04"/>
    <w:rsid w:val="00BD2D2A"/>
    <w:rsid w:val="00BD2F90"/>
    <w:rsid w:val="00BD304A"/>
    <w:rsid w:val="00BD3110"/>
    <w:rsid w:val="00BD3155"/>
    <w:rsid w:val="00BD31FE"/>
    <w:rsid w:val="00BD33A8"/>
    <w:rsid w:val="00BD354A"/>
    <w:rsid w:val="00BD354F"/>
    <w:rsid w:val="00BD36C7"/>
    <w:rsid w:val="00BD398D"/>
    <w:rsid w:val="00BD3ECD"/>
    <w:rsid w:val="00BD426E"/>
    <w:rsid w:val="00BD428B"/>
    <w:rsid w:val="00BD43BC"/>
    <w:rsid w:val="00BD4481"/>
    <w:rsid w:val="00BD448E"/>
    <w:rsid w:val="00BD44A1"/>
    <w:rsid w:val="00BD4A2A"/>
    <w:rsid w:val="00BD4B07"/>
    <w:rsid w:val="00BD4C5D"/>
    <w:rsid w:val="00BD4CB5"/>
    <w:rsid w:val="00BD4DDF"/>
    <w:rsid w:val="00BD4EEC"/>
    <w:rsid w:val="00BD4F0C"/>
    <w:rsid w:val="00BD4F59"/>
    <w:rsid w:val="00BD52A9"/>
    <w:rsid w:val="00BD5422"/>
    <w:rsid w:val="00BD5507"/>
    <w:rsid w:val="00BD5548"/>
    <w:rsid w:val="00BD55FA"/>
    <w:rsid w:val="00BD5705"/>
    <w:rsid w:val="00BD5AA5"/>
    <w:rsid w:val="00BD5AF0"/>
    <w:rsid w:val="00BD5D79"/>
    <w:rsid w:val="00BD5DCF"/>
    <w:rsid w:val="00BD5E9C"/>
    <w:rsid w:val="00BD5EE5"/>
    <w:rsid w:val="00BD6033"/>
    <w:rsid w:val="00BD6101"/>
    <w:rsid w:val="00BD6278"/>
    <w:rsid w:val="00BD62B0"/>
    <w:rsid w:val="00BD664A"/>
    <w:rsid w:val="00BD6747"/>
    <w:rsid w:val="00BD67DE"/>
    <w:rsid w:val="00BD69B0"/>
    <w:rsid w:val="00BD6D13"/>
    <w:rsid w:val="00BD6D5D"/>
    <w:rsid w:val="00BD6DC0"/>
    <w:rsid w:val="00BD6F8D"/>
    <w:rsid w:val="00BD6FAB"/>
    <w:rsid w:val="00BD710B"/>
    <w:rsid w:val="00BD715D"/>
    <w:rsid w:val="00BD7192"/>
    <w:rsid w:val="00BD722A"/>
    <w:rsid w:val="00BD72EE"/>
    <w:rsid w:val="00BD7370"/>
    <w:rsid w:val="00BD73BE"/>
    <w:rsid w:val="00BD7488"/>
    <w:rsid w:val="00BD7781"/>
    <w:rsid w:val="00BD7935"/>
    <w:rsid w:val="00BD7CFA"/>
    <w:rsid w:val="00BD7D92"/>
    <w:rsid w:val="00BD7F44"/>
    <w:rsid w:val="00BE003E"/>
    <w:rsid w:val="00BE02F0"/>
    <w:rsid w:val="00BE031F"/>
    <w:rsid w:val="00BE057D"/>
    <w:rsid w:val="00BE05CA"/>
    <w:rsid w:val="00BE05D7"/>
    <w:rsid w:val="00BE0626"/>
    <w:rsid w:val="00BE06BE"/>
    <w:rsid w:val="00BE07D4"/>
    <w:rsid w:val="00BE07EE"/>
    <w:rsid w:val="00BE0830"/>
    <w:rsid w:val="00BE0845"/>
    <w:rsid w:val="00BE0936"/>
    <w:rsid w:val="00BE101D"/>
    <w:rsid w:val="00BE1294"/>
    <w:rsid w:val="00BE12E0"/>
    <w:rsid w:val="00BE12E6"/>
    <w:rsid w:val="00BE1353"/>
    <w:rsid w:val="00BE13BC"/>
    <w:rsid w:val="00BE1427"/>
    <w:rsid w:val="00BE1523"/>
    <w:rsid w:val="00BE156C"/>
    <w:rsid w:val="00BE1780"/>
    <w:rsid w:val="00BE185E"/>
    <w:rsid w:val="00BE1999"/>
    <w:rsid w:val="00BE1DE5"/>
    <w:rsid w:val="00BE1E49"/>
    <w:rsid w:val="00BE1E53"/>
    <w:rsid w:val="00BE1EB3"/>
    <w:rsid w:val="00BE1EE7"/>
    <w:rsid w:val="00BE1F9B"/>
    <w:rsid w:val="00BE1FC8"/>
    <w:rsid w:val="00BE2095"/>
    <w:rsid w:val="00BE2096"/>
    <w:rsid w:val="00BE2176"/>
    <w:rsid w:val="00BE2546"/>
    <w:rsid w:val="00BE2753"/>
    <w:rsid w:val="00BE293C"/>
    <w:rsid w:val="00BE2A5F"/>
    <w:rsid w:val="00BE2B0E"/>
    <w:rsid w:val="00BE2B0F"/>
    <w:rsid w:val="00BE2B47"/>
    <w:rsid w:val="00BE2DBC"/>
    <w:rsid w:val="00BE2EE2"/>
    <w:rsid w:val="00BE2EF6"/>
    <w:rsid w:val="00BE323E"/>
    <w:rsid w:val="00BE3343"/>
    <w:rsid w:val="00BE3344"/>
    <w:rsid w:val="00BE336C"/>
    <w:rsid w:val="00BE33DB"/>
    <w:rsid w:val="00BE348D"/>
    <w:rsid w:val="00BE3569"/>
    <w:rsid w:val="00BE37C0"/>
    <w:rsid w:val="00BE392E"/>
    <w:rsid w:val="00BE3953"/>
    <w:rsid w:val="00BE3A96"/>
    <w:rsid w:val="00BE3AC3"/>
    <w:rsid w:val="00BE3BE4"/>
    <w:rsid w:val="00BE3C96"/>
    <w:rsid w:val="00BE3F62"/>
    <w:rsid w:val="00BE409C"/>
    <w:rsid w:val="00BE4144"/>
    <w:rsid w:val="00BE41FD"/>
    <w:rsid w:val="00BE42A3"/>
    <w:rsid w:val="00BE43FC"/>
    <w:rsid w:val="00BE4563"/>
    <w:rsid w:val="00BE48AC"/>
    <w:rsid w:val="00BE4954"/>
    <w:rsid w:val="00BE4AB9"/>
    <w:rsid w:val="00BE4B90"/>
    <w:rsid w:val="00BE4D80"/>
    <w:rsid w:val="00BE4D82"/>
    <w:rsid w:val="00BE4F50"/>
    <w:rsid w:val="00BE4F92"/>
    <w:rsid w:val="00BE5011"/>
    <w:rsid w:val="00BE529C"/>
    <w:rsid w:val="00BE5390"/>
    <w:rsid w:val="00BE55CA"/>
    <w:rsid w:val="00BE567F"/>
    <w:rsid w:val="00BE56E6"/>
    <w:rsid w:val="00BE5722"/>
    <w:rsid w:val="00BE5748"/>
    <w:rsid w:val="00BE5779"/>
    <w:rsid w:val="00BE5822"/>
    <w:rsid w:val="00BE58C5"/>
    <w:rsid w:val="00BE5A51"/>
    <w:rsid w:val="00BE5AA9"/>
    <w:rsid w:val="00BE5B09"/>
    <w:rsid w:val="00BE5D6D"/>
    <w:rsid w:val="00BE5DAE"/>
    <w:rsid w:val="00BE5DB9"/>
    <w:rsid w:val="00BE5FB3"/>
    <w:rsid w:val="00BE616E"/>
    <w:rsid w:val="00BE6370"/>
    <w:rsid w:val="00BE644E"/>
    <w:rsid w:val="00BE65C2"/>
    <w:rsid w:val="00BE6626"/>
    <w:rsid w:val="00BE6722"/>
    <w:rsid w:val="00BE6EAD"/>
    <w:rsid w:val="00BE7215"/>
    <w:rsid w:val="00BE772F"/>
    <w:rsid w:val="00BE785B"/>
    <w:rsid w:val="00BE7932"/>
    <w:rsid w:val="00BE7AA0"/>
    <w:rsid w:val="00BE7DD9"/>
    <w:rsid w:val="00BE7E67"/>
    <w:rsid w:val="00BE7EBF"/>
    <w:rsid w:val="00BE7F64"/>
    <w:rsid w:val="00BF0105"/>
    <w:rsid w:val="00BF0311"/>
    <w:rsid w:val="00BF05B7"/>
    <w:rsid w:val="00BF06AF"/>
    <w:rsid w:val="00BF0848"/>
    <w:rsid w:val="00BF0A41"/>
    <w:rsid w:val="00BF0ADE"/>
    <w:rsid w:val="00BF0C64"/>
    <w:rsid w:val="00BF0CB0"/>
    <w:rsid w:val="00BF0DA4"/>
    <w:rsid w:val="00BF0EF2"/>
    <w:rsid w:val="00BF0F1D"/>
    <w:rsid w:val="00BF0F1F"/>
    <w:rsid w:val="00BF11A0"/>
    <w:rsid w:val="00BF11EF"/>
    <w:rsid w:val="00BF12BB"/>
    <w:rsid w:val="00BF12F0"/>
    <w:rsid w:val="00BF1515"/>
    <w:rsid w:val="00BF155C"/>
    <w:rsid w:val="00BF178B"/>
    <w:rsid w:val="00BF180F"/>
    <w:rsid w:val="00BF1879"/>
    <w:rsid w:val="00BF1A63"/>
    <w:rsid w:val="00BF1E89"/>
    <w:rsid w:val="00BF1E8B"/>
    <w:rsid w:val="00BF1F54"/>
    <w:rsid w:val="00BF2062"/>
    <w:rsid w:val="00BF2203"/>
    <w:rsid w:val="00BF25D4"/>
    <w:rsid w:val="00BF276D"/>
    <w:rsid w:val="00BF27ED"/>
    <w:rsid w:val="00BF2A37"/>
    <w:rsid w:val="00BF2B27"/>
    <w:rsid w:val="00BF2C0E"/>
    <w:rsid w:val="00BF3149"/>
    <w:rsid w:val="00BF315D"/>
    <w:rsid w:val="00BF3178"/>
    <w:rsid w:val="00BF31E1"/>
    <w:rsid w:val="00BF329A"/>
    <w:rsid w:val="00BF36C6"/>
    <w:rsid w:val="00BF36C8"/>
    <w:rsid w:val="00BF3766"/>
    <w:rsid w:val="00BF37D2"/>
    <w:rsid w:val="00BF396F"/>
    <w:rsid w:val="00BF3B36"/>
    <w:rsid w:val="00BF3BDB"/>
    <w:rsid w:val="00BF3D23"/>
    <w:rsid w:val="00BF3FBD"/>
    <w:rsid w:val="00BF4021"/>
    <w:rsid w:val="00BF41DB"/>
    <w:rsid w:val="00BF425B"/>
    <w:rsid w:val="00BF4372"/>
    <w:rsid w:val="00BF43B6"/>
    <w:rsid w:val="00BF441B"/>
    <w:rsid w:val="00BF46A1"/>
    <w:rsid w:val="00BF47CF"/>
    <w:rsid w:val="00BF4865"/>
    <w:rsid w:val="00BF4885"/>
    <w:rsid w:val="00BF4B3A"/>
    <w:rsid w:val="00BF4C2A"/>
    <w:rsid w:val="00BF4DD6"/>
    <w:rsid w:val="00BF51E0"/>
    <w:rsid w:val="00BF51F1"/>
    <w:rsid w:val="00BF533C"/>
    <w:rsid w:val="00BF55AB"/>
    <w:rsid w:val="00BF56B2"/>
    <w:rsid w:val="00BF5936"/>
    <w:rsid w:val="00BF5C3B"/>
    <w:rsid w:val="00BF5CCB"/>
    <w:rsid w:val="00BF5CED"/>
    <w:rsid w:val="00BF5D1D"/>
    <w:rsid w:val="00BF5D3A"/>
    <w:rsid w:val="00BF5F1A"/>
    <w:rsid w:val="00BF5FBE"/>
    <w:rsid w:val="00BF6089"/>
    <w:rsid w:val="00BF6199"/>
    <w:rsid w:val="00BF6247"/>
    <w:rsid w:val="00BF6366"/>
    <w:rsid w:val="00BF657B"/>
    <w:rsid w:val="00BF6710"/>
    <w:rsid w:val="00BF686F"/>
    <w:rsid w:val="00BF68A5"/>
    <w:rsid w:val="00BF68C8"/>
    <w:rsid w:val="00BF7013"/>
    <w:rsid w:val="00BF74E5"/>
    <w:rsid w:val="00BF78F2"/>
    <w:rsid w:val="00BF7A2A"/>
    <w:rsid w:val="00BF7B81"/>
    <w:rsid w:val="00BF7D55"/>
    <w:rsid w:val="00BF7E0B"/>
    <w:rsid w:val="00BF7F5F"/>
    <w:rsid w:val="00BF7FDD"/>
    <w:rsid w:val="00C000AE"/>
    <w:rsid w:val="00C009FF"/>
    <w:rsid w:val="00C00E8A"/>
    <w:rsid w:val="00C00ED5"/>
    <w:rsid w:val="00C00F6B"/>
    <w:rsid w:val="00C0102B"/>
    <w:rsid w:val="00C010ED"/>
    <w:rsid w:val="00C01317"/>
    <w:rsid w:val="00C01406"/>
    <w:rsid w:val="00C01452"/>
    <w:rsid w:val="00C01577"/>
    <w:rsid w:val="00C01613"/>
    <w:rsid w:val="00C0161A"/>
    <w:rsid w:val="00C016A3"/>
    <w:rsid w:val="00C016CF"/>
    <w:rsid w:val="00C01789"/>
    <w:rsid w:val="00C017E0"/>
    <w:rsid w:val="00C01C0C"/>
    <w:rsid w:val="00C01DA1"/>
    <w:rsid w:val="00C01E68"/>
    <w:rsid w:val="00C02059"/>
    <w:rsid w:val="00C021F0"/>
    <w:rsid w:val="00C022A6"/>
    <w:rsid w:val="00C02380"/>
    <w:rsid w:val="00C026F4"/>
    <w:rsid w:val="00C02701"/>
    <w:rsid w:val="00C02730"/>
    <w:rsid w:val="00C0297D"/>
    <w:rsid w:val="00C02A0D"/>
    <w:rsid w:val="00C02B09"/>
    <w:rsid w:val="00C02BE0"/>
    <w:rsid w:val="00C02FDB"/>
    <w:rsid w:val="00C0317A"/>
    <w:rsid w:val="00C032A2"/>
    <w:rsid w:val="00C03410"/>
    <w:rsid w:val="00C034B1"/>
    <w:rsid w:val="00C034ED"/>
    <w:rsid w:val="00C03829"/>
    <w:rsid w:val="00C039F4"/>
    <w:rsid w:val="00C039F5"/>
    <w:rsid w:val="00C03BD5"/>
    <w:rsid w:val="00C03C1A"/>
    <w:rsid w:val="00C03C2F"/>
    <w:rsid w:val="00C03CC7"/>
    <w:rsid w:val="00C03D6F"/>
    <w:rsid w:val="00C03E3E"/>
    <w:rsid w:val="00C03E67"/>
    <w:rsid w:val="00C042AB"/>
    <w:rsid w:val="00C0432D"/>
    <w:rsid w:val="00C04515"/>
    <w:rsid w:val="00C0461D"/>
    <w:rsid w:val="00C046AB"/>
    <w:rsid w:val="00C0486C"/>
    <w:rsid w:val="00C04A8A"/>
    <w:rsid w:val="00C04D2E"/>
    <w:rsid w:val="00C04EAD"/>
    <w:rsid w:val="00C0502D"/>
    <w:rsid w:val="00C052FF"/>
    <w:rsid w:val="00C0538C"/>
    <w:rsid w:val="00C05412"/>
    <w:rsid w:val="00C058C8"/>
    <w:rsid w:val="00C059F3"/>
    <w:rsid w:val="00C05A13"/>
    <w:rsid w:val="00C05EB4"/>
    <w:rsid w:val="00C06024"/>
    <w:rsid w:val="00C06092"/>
    <w:rsid w:val="00C060E3"/>
    <w:rsid w:val="00C06107"/>
    <w:rsid w:val="00C06161"/>
    <w:rsid w:val="00C062B2"/>
    <w:rsid w:val="00C06415"/>
    <w:rsid w:val="00C06572"/>
    <w:rsid w:val="00C065E5"/>
    <w:rsid w:val="00C0660D"/>
    <w:rsid w:val="00C06FB9"/>
    <w:rsid w:val="00C0701B"/>
    <w:rsid w:val="00C07097"/>
    <w:rsid w:val="00C07455"/>
    <w:rsid w:val="00C0747F"/>
    <w:rsid w:val="00C07626"/>
    <w:rsid w:val="00C076E1"/>
    <w:rsid w:val="00C0791D"/>
    <w:rsid w:val="00C07C50"/>
    <w:rsid w:val="00C07DF9"/>
    <w:rsid w:val="00C07F5A"/>
    <w:rsid w:val="00C10158"/>
    <w:rsid w:val="00C1043A"/>
    <w:rsid w:val="00C104B0"/>
    <w:rsid w:val="00C107D3"/>
    <w:rsid w:val="00C10841"/>
    <w:rsid w:val="00C10C1E"/>
    <w:rsid w:val="00C10F6B"/>
    <w:rsid w:val="00C10F92"/>
    <w:rsid w:val="00C10FC7"/>
    <w:rsid w:val="00C110B3"/>
    <w:rsid w:val="00C11439"/>
    <w:rsid w:val="00C114D0"/>
    <w:rsid w:val="00C11613"/>
    <w:rsid w:val="00C11664"/>
    <w:rsid w:val="00C11924"/>
    <w:rsid w:val="00C11B46"/>
    <w:rsid w:val="00C11B9E"/>
    <w:rsid w:val="00C11D29"/>
    <w:rsid w:val="00C12007"/>
    <w:rsid w:val="00C12042"/>
    <w:rsid w:val="00C12372"/>
    <w:rsid w:val="00C12639"/>
    <w:rsid w:val="00C1272F"/>
    <w:rsid w:val="00C127A8"/>
    <w:rsid w:val="00C12B38"/>
    <w:rsid w:val="00C12EFF"/>
    <w:rsid w:val="00C12F15"/>
    <w:rsid w:val="00C13391"/>
    <w:rsid w:val="00C133AF"/>
    <w:rsid w:val="00C1346C"/>
    <w:rsid w:val="00C13536"/>
    <w:rsid w:val="00C1354A"/>
    <w:rsid w:val="00C13568"/>
    <w:rsid w:val="00C135D1"/>
    <w:rsid w:val="00C137A8"/>
    <w:rsid w:val="00C137C5"/>
    <w:rsid w:val="00C137F5"/>
    <w:rsid w:val="00C13DFE"/>
    <w:rsid w:val="00C14016"/>
    <w:rsid w:val="00C14098"/>
    <w:rsid w:val="00C143FE"/>
    <w:rsid w:val="00C144FC"/>
    <w:rsid w:val="00C14732"/>
    <w:rsid w:val="00C14961"/>
    <w:rsid w:val="00C14A2D"/>
    <w:rsid w:val="00C14A74"/>
    <w:rsid w:val="00C14B28"/>
    <w:rsid w:val="00C14D4E"/>
    <w:rsid w:val="00C14D7F"/>
    <w:rsid w:val="00C14DD5"/>
    <w:rsid w:val="00C15086"/>
    <w:rsid w:val="00C1518A"/>
    <w:rsid w:val="00C1547F"/>
    <w:rsid w:val="00C154F6"/>
    <w:rsid w:val="00C1550E"/>
    <w:rsid w:val="00C15670"/>
    <w:rsid w:val="00C1570F"/>
    <w:rsid w:val="00C1571F"/>
    <w:rsid w:val="00C159D0"/>
    <w:rsid w:val="00C15C4B"/>
    <w:rsid w:val="00C15CF4"/>
    <w:rsid w:val="00C15D87"/>
    <w:rsid w:val="00C1606F"/>
    <w:rsid w:val="00C161A2"/>
    <w:rsid w:val="00C16637"/>
    <w:rsid w:val="00C1667C"/>
    <w:rsid w:val="00C166A5"/>
    <w:rsid w:val="00C16AA5"/>
    <w:rsid w:val="00C16B9E"/>
    <w:rsid w:val="00C16C50"/>
    <w:rsid w:val="00C16D06"/>
    <w:rsid w:val="00C16D62"/>
    <w:rsid w:val="00C16E40"/>
    <w:rsid w:val="00C16EE1"/>
    <w:rsid w:val="00C170A7"/>
    <w:rsid w:val="00C17172"/>
    <w:rsid w:val="00C1747A"/>
    <w:rsid w:val="00C174E4"/>
    <w:rsid w:val="00C17513"/>
    <w:rsid w:val="00C1768A"/>
    <w:rsid w:val="00C17754"/>
    <w:rsid w:val="00C178AF"/>
    <w:rsid w:val="00C178B5"/>
    <w:rsid w:val="00C17B2B"/>
    <w:rsid w:val="00C17B40"/>
    <w:rsid w:val="00C17B82"/>
    <w:rsid w:val="00C17D98"/>
    <w:rsid w:val="00C2001A"/>
    <w:rsid w:val="00C20060"/>
    <w:rsid w:val="00C201AF"/>
    <w:rsid w:val="00C2031A"/>
    <w:rsid w:val="00C2037C"/>
    <w:rsid w:val="00C20444"/>
    <w:rsid w:val="00C205F2"/>
    <w:rsid w:val="00C20752"/>
    <w:rsid w:val="00C207B5"/>
    <w:rsid w:val="00C207BE"/>
    <w:rsid w:val="00C20965"/>
    <w:rsid w:val="00C2096D"/>
    <w:rsid w:val="00C20AD3"/>
    <w:rsid w:val="00C20C66"/>
    <w:rsid w:val="00C20EAE"/>
    <w:rsid w:val="00C20EB5"/>
    <w:rsid w:val="00C20F39"/>
    <w:rsid w:val="00C20F96"/>
    <w:rsid w:val="00C20FBB"/>
    <w:rsid w:val="00C211C3"/>
    <w:rsid w:val="00C211DA"/>
    <w:rsid w:val="00C2121E"/>
    <w:rsid w:val="00C218A7"/>
    <w:rsid w:val="00C218B2"/>
    <w:rsid w:val="00C21B33"/>
    <w:rsid w:val="00C21B61"/>
    <w:rsid w:val="00C21B8F"/>
    <w:rsid w:val="00C21DB5"/>
    <w:rsid w:val="00C21E88"/>
    <w:rsid w:val="00C21F7C"/>
    <w:rsid w:val="00C21F8D"/>
    <w:rsid w:val="00C21FE4"/>
    <w:rsid w:val="00C220D0"/>
    <w:rsid w:val="00C22116"/>
    <w:rsid w:val="00C221A0"/>
    <w:rsid w:val="00C22217"/>
    <w:rsid w:val="00C223C4"/>
    <w:rsid w:val="00C2242B"/>
    <w:rsid w:val="00C227D8"/>
    <w:rsid w:val="00C22967"/>
    <w:rsid w:val="00C22BF8"/>
    <w:rsid w:val="00C23049"/>
    <w:rsid w:val="00C23261"/>
    <w:rsid w:val="00C23455"/>
    <w:rsid w:val="00C2350A"/>
    <w:rsid w:val="00C23606"/>
    <w:rsid w:val="00C238D1"/>
    <w:rsid w:val="00C239AF"/>
    <w:rsid w:val="00C23B13"/>
    <w:rsid w:val="00C23CBD"/>
    <w:rsid w:val="00C23D3D"/>
    <w:rsid w:val="00C23D94"/>
    <w:rsid w:val="00C23DC9"/>
    <w:rsid w:val="00C23EE0"/>
    <w:rsid w:val="00C241EB"/>
    <w:rsid w:val="00C24416"/>
    <w:rsid w:val="00C245DC"/>
    <w:rsid w:val="00C247C2"/>
    <w:rsid w:val="00C24919"/>
    <w:rsid w:val="00C24AFE"/>
    <w:rsid w:val="00C24B39"/>
    <w:rsid w:val="00C24B53"/>
    <w:rsid w:val="00C24C6A"/>
    <w:rsid w:val="00C24CED"/>
    <w:rsid w:val="00C25325"/>
    <w:rsid w:val="00C254BB"/>
    <w:rsid w:val="00C256B9"/>
    <w:rsid w:val="00C258FB"/>
    <w:rsid w:val="00C259ED"/>
    <w:rsid w:val="00C25A4A"/>
    <w:rsid w:val="00C25A71"/>
    <w:rsid w:val="00C25B0C"/>
    <w:rsid w:val="00C25C46"/>
    <w:rsid w:val="00C25CE2"/>
    <w:rsid w:val="00C25D82"/>
    <w:rsid w:val="00C26048"/>
    <w:rsid w:val="00C26260"/>
    <w:rsid w:val="00C263C8"/>
    <w:rsid w:val="00C263D5"/>
    <w:rsid w:val="00C2654D"/>
    <w:rsid w:val="00C265DE"/>
    <w:rsid w:val="00C26781"/>
    <w:rsid w:val="00C26B02"/>
    <w:rsid w:val="00C26C31"/>
    <w:rsid w:val="00C26D9C"/>
    <w:rsid w:val="00C27065"/>
    <w:rsid w:val="00C270BE"/>
    <w:rsid w:val="00C27431"/>
    <w:rsid w:val="00C2769B"/>
    <w:rsid w:val="00C276A1"/>
    <w:rsid w:val="00C27790"/>
    <w:rsid w:val="00C27B2D"/>
    <w:rsid w:val="00C27DA2"/>
    <w:rsid w:val="00C27E63"/>
    <w:rsid w:val="00C30061"/>
    <w:rsid w:val="00C3022F"/>
    <w:rsid w:val="00C303AD"/>
    <w:rsid w:val="00C303E2"/>
    <w:rsid w:val="00C304AE"/>
    <w:rsid w:val="00C30752"/>
    <w:rsid w:val="00C309ED"/>
    <w:rsid w:val="00C30C39"/>
    <w:rsid w:val="00C30EC1"/>
    <w:rsid w:val="00C30F01"/>
    <w:rsid w:val="00C3110D"/>
    <w:rsid w:val="00C31157"/>
    <w:rsid w:val="00C3139A"/>
    <w:rsid w:val="00C3153F"/>
    <w:rsid w:val="00C316FB"/>
    <w:rsid w:val="00C319F3"/>
    <w:rsid w:val="00C31C20"/>
    <w:rsid w:val="00C31C61"/>
    <w:rsid w:val="00C31C6B"/>
    <w:rsid w:val="00C31E23"/>
    <w:rsid w:val="00C31EEB"/>
    <w:rsid w:val="00C31F69"/>
    <w:rsid w:val="00C32015"/>
    <w:rsid w:val="00C326F9"/>
    <w:rsid w:val="00C327A0"/>
    <w:rsid w:val="00C32867"/>
    <w:rsid w:val="00C32A4E"/>
    <w:rsid w:val="00C32BA9"/>
    <w:rsid w:val="00C32BF7"/>
    <w:rsid w:val="00C32C3F"/>
    <w:rsid w:val="00C32DE7"/>
    <w:rsid w:val="00C32F65"/>
    <w:rsid w:val="00C32FC3"/>
    <w:rsid w:val="00C332C1"/>
    <w:rsid w:val="00C3335E"/>
    <w:rsid w:val="00C3338B"/>
    <w:rsid w:val="00C33404"/>
    <w:rsid w:val="00C33478"/>
    <w:rsid w:val="00C334D8"/>
    <w:rsid w:val="00C3356A"/>
    <w:rsid w:val="00C33659"/>
    <w:rsid w:val="00C3365C"/>
    <w:rsid w:val="00C3385A"/>
    <w:rsid w:val="00C33B70"/>
    <w:rsid w:val="00C341EB"/>
    <w:rsid w:val="00C34492"/>
    <w:rsid w:val="00C34737"/>
    <w:rsid w:val="00C3486C"/>
    <w:rsid w:val="00C348B4"/>
    <w:rsid w:val="00C348C8"/>
    <w:rsid w:val="00C34A3A"/>
    <w:rsid w:val="00C34E5F"/>
    <w:rsid w:val="00C34E7F"/>
    <w:rsid w:val="00C34FCF"/>
    <w:rsid w:val="00C35239"/>
    <w:rsid w:val="00C352FC"/>
    <w:rsid w:val="00C3536E"/>
    <w:rsid w:val="00C355FA"/>
    <w:rsid w:val="00C356BB"/>
    <w:rsid w:val="00C357E1"/>
    <w:rsid w:val="00C358FA"/>
    <w:rsid w:val="00C35A37"/>
    <w:rsid w:val="00C35FAB"/>
    <w:rsid w:val="00C361F1"/>
    <w:rsid w:val="00C36240"/>
    <w:rsid w:val="00C36393"/>
    <w:rsid w:val="00C36555"/>
    <w:rsid w:val="00C368AD"/>
    <w:rsid w:val="00C368BE"/>
    <w:rsid w:val="00C36B18"/>
    <w:rsid w:val="00C36BFD"/>
    <w:rsid w:val="00C36C91"/>
    <w:rsid w:val="00C36E17"/>
    <w:rsid w:val="00C36F3F"/>
    <w:rsid w:val="00C36FD6"/>
    <w:rsid w:val="00C36FFC"/>
    <w:rsid w:val="00C3749D"/>
    <w:rsid w:val="00C37562"/>
    <w:rsid w:val="00C3771A"/>
    <w:rsid w:val="00C3773F"/>
    <w:rsid w:val="00C3789E"/>
    <w:rsid w:val="00C37967"/>
    <w:rsid w:val="00C37A29"/>
    <w:rsid w:val="00C37A88"/>
    <w:rsid w:val="00C37B27"/>
    <w:rsid w:val="00C37C0C"/>
    <w:rsid w:val="00C37C47"/>
    <w:rsid w:val="00C37C48"/>
    <w:rsid w:val="00C37DE5"/>
    <w:rsid w:val="00C37E24"/>
    <w:rsid w:val="00C4001D"/>
    <w:rsid w:val="00C400B3"/>
    <w:rsid w:val="00C4026B"/>
    <w:rsid w:val="00C402E3"/>
    <w:rsid w:val="00C403F6"/>
    <w:rsid w:val="00C406A9"/>
    <w:rsid w:val="00C40794"/>
    <w:rsid w:val="00C4087E"/>
    <w:rsid w:val="00C4097D"/>
    <w:rsid w:val="00C40B15"/>
    <w:rsid w:val="00C40BC1"/>
    <w:rsid w:val="00C40C29"/>
    <w:rsid w:val="00C40E73"/>
    <w:rsid w:val="00C40F6F"/>
    <w:rsid w:val="00C41009"/>
    <w:rsid w:val="00C4126C"/>
    <w:rsid w:val="00C4128F"/>
    <w:rsid w:val="00C4183B"/>
    <w:rsid w:val="00C4192A"/>
    <w:rsid w:val="00C41B6D"/>
    <w:rsid w:val="00C41B7F"/>
    <w:rsid w:val="00C41F15"/>
    <w:rsid w:val="00C421AC"/>
    <w:rsid w:val="00C421E0"/>
    <w:rsid w:val="00C4225A"/>
    <w:rsid w:val="00C4241A"/>
    <w:rsid w:val="00C42446"/>
    <w:rsid w:val="00C42538"/>
    <w:rsid w:val="00C426A2"/>
    <w:rsid w:val="00C426DA"/>
    <w:rsid w:val="00C426DD"/>
    <w:rsid w:val="00C42837"/>
    <w:rsid w:val="00C429BD"/>
    <w:rsid w:val="00C42C6F"/>
    <w:rsid w:val="00C42D42"/>
    <w:rsid w:val="00C42D92"/>
    <w:rsid w:val="00C42D9B"/>
    <w:rsid w:val="00C42F50"/>
    <w:rsid w:val="00C434F0"/>
    <w:rsid w:val="00C439D9"/>
    <w:rsid w:val="00C43C3F"/>
    <w:rsid w:val="00C43C56"/>
    <w:rsid w:val="00C440E9"/>
    <w:rsid w:val="00C44226"/>
    <w:rsid w:val="00C44586"/>
    <w:rsid w:val="00C44612"/>
    <w:rsid w:val="00C446F4"/>
    <w:rsid w:val="00C447E2"/>
    <w:rsid w:val="00C448D1"/>
    <w:rsid w:val="00C448EC"/>
    <w:rsid w:val="00C44995"/>
    <w:rsid w:val="00C44D4B"/>
    <w:rsid w:val="00C44D6A"/>
    <w:rsid w:val="00C44EEC"/>
    <w:rsid w:val="00C44F27"/>
    <w:rsid w:val="00C45074"/>
    <w:rsid w:val="00C450CA"/>
    <w:rsid w:val="00C451B7"/>
    <w:rsid w:val="00C452F3"/>
    <w:rsid w:val="00C45464"/>
    <w:rsid w:val="00C45510"/>
    <w:rsid w:val="00C45C80"/>
    <w:rsid w:val="00C4608A"/>
    <w:rsid w:val="00C460D7"/>
    <w:rsid w:val="00C463CA"/>
    <w:rsid w:val="00C464B7"/>
    <w:rsid w:val="00C46665"/>
    <w:rsid w:val="00C4667D"/>
    <w:rsid w:val="00C46685"/>
    <w:rsid w:val="00C468AB"/>
    <w:rsid w:val="00C468D3"/>
    <w:rsid w:val="00C46AA3"/>
    <w:rsid w:val="00C46B42"/>
    <w:rsid w:val="00C46CB1"/>
    <w:rsid w:val="00C46DD3"/>
    <w:rsid w:val="00C46E62"/>
    <w:rsid w:val="00C46E66"/>
    <w:rsid w:val="00C46E7A"/>
    <w:rsid w:val="00C46EDA"/>
    <w:rsid w:val="00C46EEF"/>
    <w:rsid w:val="00C46EF2"/>
    <w:rsid w:val="00C47201"/>
    <w:rsid w:val="00C472C9"/>
    <w:rsid w:val="00C472DB"/>
    <w:rsid w:val="00C47413"/>
    <w:rsid w:val="00C4756A"/>
    <w:rsid w:val="00C4791D"/>
    <w:rsid w:val="00C47946"/>
    <w:rsid w:val="00C47B97"/>
    <w:rsid w:val="00C50012"/>
    <w:rsid w:val="00C50294"/>
    <w:rsid w:val="00C50369"/>
    <w:rsid w:val="00C50477"/>
    <w:rsid w:val="00C5047E"/>
    <w:rsid w:val="00C504C2"/>
    <w:rsid w:val="00C504D5"/>
    <w:rsid w:val="00C506CF"/>
    <w:rsid w:val="00C50A49"/>
    <w:rsid w:val="00C50A6C"/>
    <w:rsid w:val="00C50B64"/>
    <w:rsid w:val="00C50C51"/>
    <w:rsid w:val="00C50D83"/>
    <w:rsid w:val="00C50DB2"/>
    <w:rsid w:val="00C50E8B"/>
    <w:rsid w:val="00C50F18"/>
    <w:rsid w:val="00C51312"/>
    <w:rsid w:val="00C51621"/>
    <w:rsid w:val="00C51765"/>
    <w:rsid w:val="00C51833"/>
    <w:rsid w:val="00C519AE"/>
    <w:rsid w:val="00C51A30"/>
    <w:rsid w:val="00C51AC4"/>
    <w:rsid w:val="00C51B19"/>
    <w:rsid w:val="00C51BBA"/>
    <w:rsid w:val="00C51E6C"/>
    <w:rsid w:val="00C52272"/>
    <w:rsid w:val="00C5238D"/>
    <w:rsid w:val="00C523DA"/>
    <w:rsid w:val="00C525BF"/>
    <w:rsid w:val="00C52A9E"/>
    <w:rsid w:val="00C52B28"/>
    <w:rsid w:val="00C52CE9"/>
    <w:rsid w:val="00C52D0E"/>
    <w:rsid w:val="00C52D31"/>
    <w:rsid w:val="00C52EF5"/>
    <w:rsid w:val="00C53151"/>
    <w:rsid w:val="00C53157"/>
    <w:rsid w:val="00C53358"/>
    <w:rsid w:val="00C5358D"/>
    <w:rsid w:val="00C53756"/>
    <w:rsid w:val="00C53A4C"/>
    <w:rsid w:val="00C53B43"/>
    <w:rsid w:val="00C53B4C"/>
    <w:rsid w:val="00C53BA6"/>
    <w:rsid w:val="00C53CB3"/>
    <w:rsid w:val="00C53DFF"/>
    <w:rsid w:val="00C53E27"/>
    <w:rsid w:val="00C53FE0"/>
    <w:rsid w:val="00C5410C"/>
    <w:rsid w:val="00C54135"/>
    <w:rsid w:val="00C5413C"/>
    <w:rsid w:val="00C542E0"/>
    <w:rsid w:val="00C54569"/>
    <w:rsid w:val="00C5463A"/>
    <w:rsid w:val="00C546BF"/>
    <w:rsid w:val="00C54738"/>
    <w:rsid w:val="00C54806"/>
    <w:rsid w:val="00C548DE"/>
    <w:rsid w:val="00C5491C"/>
    <w:rsid w:val="00C5495B"/>
    <w:rsid w:val="00C5496E"/>
    <w:rsid w:val="00C549DA"/>
    <w:rsid w:val="00C54A92"/>
    <w:rsid w:val="00C54C7D"/>
    <w:rsid w:val="00C54E13"/>
    <w:rsid w:val="00C54F4B"/>
    <w:rsid w:val="00C550C4"/>
    <w:rsid w:val="00C55117"/>
    <w:rsid w:val="00C5515F"/>
    <w:rsid w:val="00C55284"/>
    <w:rsid w:val="00C555A8"/>
    <w:rsid w:val="00C556F7"/>
    <w:rsid w:val="00C559C0"/>
    <w:rsid w:val="00C55C56"/>
    <w:rsid w:val="00C55C64"/>
    <w:rsid w:val="00C55CFA"/>
    <w:rsid w:val="00C55DC1"/>
    <w:rsid w:val="00C55FC2"/>
    <w:rsid w:val="00C56103"/>
    <w:rsid w:val="00C5621F"/>
    <w:rsid w:val="00C56373"/>
    <w:rsid w:val="00C563F0"/>
    <w:rsid w:val="00C5640A"/>
    <w:rsid w:val="00C56621"/>
    <w:rsid w:val="00C56838"/>
    <w:rsid w:val="00C56A74"/>
    <w:rsid w:val="00C56B89"/>
    <w:rsid w:val="00C56BA8"/>
    <w:rsid w:val="00C56D88"/>
    <w:rsid w:val="00C56E6E"/>
    <w:rsid w:val="00C56FFF"/>
    <w:rsid w:val="00C570BD"/>
    <w:rsid w:val="00C57212"/>
    <w:rsid w:val="00C5722A"/>
    <w:rsid w:val="00C57284"/>
    <w:rsid w:val="00C572B3"/>
    <w:rsid w:val="00C574D3"/>
    <w:rsid w:val="00C57643"/>
    <w:rsid w:val="00C576B1"/>
    <w:rsid w:val="00C577F1"/>
    <w:rsid w:val="00C577F5"/>
    <w:rsid w:val="00C57828"/>
    <w:rsid w:val="00C57942"/>
    <w:rsid w:val="00C579EA"/>
    <w:rsid w:val="00C57DE8"/>
    <w:rsid w:val="00C57EFA"/>
    <w:rsid w:val="00C60175"/>
    <w:rsid w:val="00C60BFA"/>
    <w:rsid w:val="00C60D35"/>
    <w:rsid w:val="00C60DD0"/>
    <w:rsid w:val="00C60E9A"/>
    <w:rsid w:val="00C60F45"/>
    <w:rsid w:val="00C60F66"/>
    <w:rsid w:val="00C60FB5"/>
    <w:rsid w:val="00C61120"/>
    <w:rsid w:val="00C6125D"/>
    <w:rsid w:val="00C6142D"/>
    <w:rsid w:val="00C614A9"/>
    <w:rsid w:val="00C6153E"/>
    <w:rsid w:val="00C6176D"/>
    <w:rsid w:val="00C6185B"/>
    <w:rsid w:val="00C619DE"/>
    <w:rsid w:val="00C61BB4"/>
    <w:rsid w:val="00C61C24"/>
    <w:rsid w:val="00C61C59"/>
    <w:rsid w:val="00C61CCC"/>
    <w:rsid w:val="00C61E05"/>
    <w:rsid w:val="00C61EED"/>
    <w:rsid w:val="00C620D4"/>
    <w:rsid w:val="00C62108"/>
    <w:rsid w:val="00C62370"/>
    <w:rsid w:val="00C62399"/>
    <w:rsid w:val="00C62475"/>
    <w:rsid w:val="00C6248E"/>
    <w:rsid w:val="00C6263F"/>
    <w:rsid w:val="00C626FA"/>
    <w:rsid w:val="00C62746"/>
    <w:rsid w:val="00C62ADE"/>
    <w:rsid w:val="00C62B65"/>
    <w:rsid w:val="00C62B68"/>
    <w:rsid w:val="00C62EA2"/>
    <w:rsid w:val="00C63053"/>
    <w:rsid w:val="00C63084"/>
    <w:rsid w:val="00C63109"/>
    <w:rsid w:val="00C6318C"/>
    <w:rsid w:val="00C63325"/>
    <w:rsid w:val="00C63365"/>
    <w:rsid w:val="00C63410"/>
    <w:rsid w:val="00C63476"/>
    <w:rsid w:val="00C63503"/>
    <w:rsid w:val="00C63658"/>
    <w:rsid w:val="00C63711"/>
    <w:rsid w:val="00C6380B"/>
    <w:rsid w:val="00C63A35"/>
    <w:rsid w:val="00C63F8C"/>
    <w:rsid w:val="00C63F98"/>
    <w:rsid w:val="00C6404D"/>
    <w:rsid w:val="00C64205"/>
    <w:rsid w:val="00C64374"/>
    <w:rsid w:val="00C6445C"/>
    <w:rsid w:val="00C645FC"/>
    <w:rsid w:val="00C648CD"/>
    <w:rsid w:val="00C64A61"/>
    <w:rsid w:val="00C64A91"/>
    <w:rsid w:val="00C64B75"/>
    <w:rsid w:val="00C64BE3"/>
    <w:rsid w:val="00C64D31"/>
    <w:rsid w:val="00C64D35"/>
    <w:rsid w:val="00C64E7F"/>
    <w:rsid w:val="00C6513D"/>
    <w:rsid w:val="00C652B4"/>
    <w:rsid w:val="00C6555C"/>
    <w:rsid w:val="00C65666"/>
    <w:rsid w:val="00C65818"/>
    <w:rsid w:val="00C65825"/>
    <w:rsid w:val="00C65946"/>
    <w:rsid w:val="00C65AF4"/>
    <w:rsid w:val="00C65BA8"/>
    <w:rsid w:val="00C65BFE"/>
    <w:rsid w:val="00C65D02"/>
    <w:rsid w:val="00C65ED5"/>
    <w:rsid w:val="00C65FA9"/>
    <w:rsid w:val="00C65FC1"/>
    <w:rsid w:val="00C661C3"/>
    <w:rsid w:val="00C661D5"/>
    <w:rsid w:val="00C6631D"/>
    <w:rsid w:val="00C6631F"/>
    <w:rsid w:val="00C66430"/>
    <w:rsid w:val="00C66726"/>
    <w:rsid w:val="00C667B9"/>
    <w:rsid w:val="00C6680C"/>
    <w:rsid w:val="00C66F28"/>
    <w:rsid w:val="00C6709B"/>
    <w:rsid w:val="00C67135"/>
    <w:rsid w:val="00C6716B"/>
    <w:rsid w:val="00C671C1"/>
    <w:rsid w:val="00C67419"/>
    <w:rsid w:val="00C67618"/>
    <w:rsid w:val="00C6787A"/>
    <w:rsid w:val="00C6791E"/>
    <w:rsid w:val="00C67986"/>
    <w:rsid w:val="00C679AC"/>
    <w:rsid w:val="00C679E8"/>
    <w:rsid w:val="00C67B70"/>
    <w:rsid w:val="00C67B91"/>
    <w:rsid w:val="00C67CF6"/>
    <w:rsid w:val="00C70016"/>
    <w:rsid w:val="00C702AF"/>
    <w:rsid w:val="00C703EE"/>
    <w:rsid w:val="00C705C1"/>
    <w:rsid w:val="00C70815"/>
    <w:rsid w:val="00C7088C"/>
    <w:rsid w:val="00C708D9"/>
    <w:rsid w:val="00C70918"/>
    <w:rsid w:val="00C709B6"/>
    <w:rsid w:val="00C709FA"/>
    <w:rsid w:val="00C70A7A"/>
    <w:rsid w:val="00C70A80"/>
    <w:rsid w:val="00C70B81"/>
    <w:rsid w:val="00C70D80"/>
    <w:rsid w:val="00C70DF1"/>
    <w:rsid w:val="00C70ECB"/>
    <w:rsid w:val="00C70EFC"/>
    <w:rsid w:val="00C711C4"/>
    <w:rsid w:val="00C71511"/>
    <w:rsid w:val="00C71553"/>
    <w:rsid w:val="00C71688"/>
    <w:rsid w:val="00C717D0"/>
    <w:rsid w:val="00C71AB5"/>
    <w:rsid w:val="00C71B6C"/>
    <w:rsid w:val="00C71C27"/>
    <w:rsid w:val="00C71E4C"/>
    <w:rsid w:val="00C71E52"/>
    <w:rsid w:val="00C71E60"/>
    <w:rsid w:val="00C71E9D"/>
    <w:rsid w:val="00C71EE8"/>
    <w:rsid w:val="00C71EF4"/>
    <w:rsid w:val="00C72038"/>
    <w:rsid w:val="00C721A4"/>
    <w:rsid w:val="00C7226E"/>
    <w:rsid w:val="00C723C0"/>
    <w:rsid w:val="00C72402"/>
    <w:rsid w:val="00C72566"/>
    <w:rsid w:val="00C7258D"/>
    <w:rsid w:val="00C7289D"/>
    <w:rsid w:val="00C72910"/>
    <w:rsid w:val="00C729FF"/>
    <w:rsid w:val="00C72AA9"/>
    <w:rsid w:val="00C72FB1"/>
    <w:rsid w:val="00C7310D"/>
    <w:rsid w:val="00C73112"/>
    <w:rsid w:val="00C735DC"/>
    <w:rsid w:val="00C7388A"/>
    <w:rsid w:val="00C73A86"/>
    <w:rsid w:val="00C73B9D"/>
    <w:rsid w:val="00C73C63"/>
    <w:rsid w:val="00C73FD9"/>
    <w:rsid w:val="00C73FF0"/>
    <w:rsid w:val="00C74177"/>
    <w:rsid w:val="00C7446C"/>
    <w:rsid w:val="00C7468A"/>
    <w:rsid w:val="00C746A5"/>
    <w:rsid w:val="00C74720"/>
    <w:rsid w:val="00C7499E"/>
    <w:rsid w:val="00C74BD5"/>
    <w:rsid w:val="00C74CD3"/>
    <w:rsid w:val="00C74DE8"/>
    <w:rsid w:val="00C74EF2"/>
    <w:rsid w:val="00C74FE6"/>
    <w:rsid w:val="00C75092"/>
    <w:rsid w:val="00C752C6"/>
    <w:rsid w:val="00C752EB"/>
    <w:rsid w:val="00C754F7"/>
    <w:rsid w:val="00C756C4"/>
    <w:rsid w:val="00C75804"/>
    <w:rsid w:val="00C75924"/>
    <w:rsid w:val="00C75C56"/>
    <w:rsid w:val="00C75C92"/>
    <w:rsid w:val="00C75CCE"/>
    <w:rsid w:val="00C75D6A"/>
    <w:rsid w:val="00C75FE7"/>
    <w:rsid w:val="00C75FED"/>
    <w:rsid w:val="00C761D8"/>
    <w:rsid w:val="00C762D9"/>
    <w:rsid w:val="00C76481"/>
    <w:rsid w:val="00C764C2"/>
    <w:rsid w:val="00C766AF"/>
    <w:rsid w:val="00C76CEC"/>
    <w:rsid w:val="00C76D94"/>
    <w:rsid w:val="00C77252"/>
    <w:rsid w:val="00C77342"/>
    <w:rsid w:val="00C776D3"/>
    <w:rsid w:val="00C77747"/>
    <w:rsid w:val="00C77886"/>
    <w:rsid w:val="00C7797E"/>
    <w:rsid w:val="00C779A1"/>
    <w:rsid w:val="00C779D9"/>
    <w:rsid w:val="00C8000D"/>
    <w:rsid w:val="00C8006B"/>
    <w:rsid w:val="00C800D5"/>
    <w:rsid w:val="00C80277"/>
    <w:rsid w:val="00C802EC"/>
    <w:rsid w:val="00C805AE"/>
    <w:rsid w:val="00C80807"/>
    <w:rsid w:val="00C80906"/>
    <w:rsid w:val="00C80BA6"/>
    <w:rsid w:val="00C80C7A"/>
    <w:rsid w:val="00C80E64"/>
    <w:rsid w:val="00C80E72"/>
    <w:rsid w:val="00C80F64"/>
    <w:rsid w:val="00C81039"/>
    <w:rsid w:val="00C81073"/>
    <w:rsid w:val="00C810F1"/>
    <w:rsid w:val="00C819D7"/>
    <w:rsid w:val="00C81CD2"/>
    <w:rsid w:val="00C81DB1"/>
    <w:rsid w:val="00C81ECC"/>
    <w:rsid w:val="00C81ED4"/>
    <w:rsid w:val="00C82123"/>
    <w:rsid w:val="00C82373"/>
    <w:rsid w:val="00C823A6"/>
    <w:rsid w:val="00C82675"/>
    <w:rsid w:val="00C82811"/>
    <w:rsid w:val="00C8289D"/>
    <w:rsid w:val="00C82927"/>
    <w:rsid w:val="00C829B7"/>
    <w:rsid w:val="00C82A91"/>
    <w:rsid w:val="00C82B55"/>
    <w:rsid w:val="00C82C22"/>
    <w:rsid w:val="00C82CA4"/>
    <w:rsid w:val="00C82E37"/>
    <w:rsid w:val="00C82E5E"/>
    <w:rsid w:val="00C82FDC"/>
    <w:rsid w:val="00C83329"/>
    <w:rsid w:val="00C83357"/>
    <w:rsid w:val="00C834A0"/>
    <w:rsid w:val="00C83635"/>
    <w:rsid w:val="00C83682"/>
    <w:rsid w:val="00C836BE"/>
    <w:rsid w:val="00C83783"/>
    <w:rsid w:val="00C839C2"/>
    <w:rsid w:val="00C83EC8"/>
    <w:rsid w:val="00C83EF5"/>
    <w:rsid w:val="00C8409A"/>
    <w:rsid w:val="00C84138"/>
    <w:rsid w:val="00C84174"/>
    <w:rsid w:val="00C8424B"/>
    <w:rsid w:val="00C8427F"/>
    <w:rsid w:val="00C8441A"/>
    <w:rsid w:val="00C84422"/>
    <w:rsid w:val="00C8474F"/>
    <w:rsid w:val="00C84824"/>
    <w:rsid w:val="00C848C9"/>
    <w:rsid w:val="00C849E4"/>
    <w:rsid w:val="00C84E71"/>
    <w:rsid w:val="00C84FDC"/>
    <w:rsid w:val="00C8504D"/>
    <w:rsid w:val="00C85053"/>
    <w:rsid w:val="00C850CF"/>
    <w:rsid w:val="00C8517C"/>
    <w:rsid w:val="00C8537D"/>
    <w:rsid w:val="00C854DF"/>
    <w:rsid w:val="00C85732"/>
    <w:rsid w:val="00C85C19"/>
    <w:rsid w:val="00C85CCA"/>
    <w:rsid w:val="00C85D65"/>
    <w:rsid w:val="00C85DB6"/>
    <w:rsid w:val="00C85DB7"/>
    <w:rsid w:val="00C8605F"/>
    <w:rsid w:val="00C86125"/>
    <w:rsid w:val="00C862FB"/>
    <w:rsid w:val="00C86491"/>
    <w:rsid w:val="00C86661"/>
    <w:rsid w:val="00C866AD"/>
    <w:rsid w:val="00C86772"/>
    <w:rsid w:val="00C86774"/>
    <w:rsid w:val="00C868C3"/>
    <w:rsid w:val="00C869F7"/>
    <w:rsid w:val="00C86A83"/>
    <w:rsid w:val="00C86D1F"/>
    <w:rsid w:val="00C86D55"/>
    <w:rsid w:val="00C86E94"/>
    <w:rsid w:val="00C86FBA"/>
    <w:rsid w:val="00C86FD1"/>
    <w:rsid w:val="00C870D6"/>
    <w:rsid w:val="00C8713F"/>
    <w:rsid w:val="00C8718E"/>
    <w:rsid w:val="00C871E0"/>
    <w:rsid w:val="00C87599"/>
    <w:rsid w:val="00C87747"/>
    <w:rsid w:val="00C87966"/>
    <w:rsid w:val="00C879FC"/>
    <w:rsid w:val="00C87A9A"/>
    <w:rsid w:val="00C87BE0"/>
    <w:rsid w:val="00C87DCC"/>
    <w:rsid w:val="00C87EC5"/>
    <w:rsid w:val="00C9049E"/>
    <w:rsid w:val="00C904B4"/>
    <w:rsid w:val="00C904F9"/>
    <w:rsid w:val="00C908AC"/>
    <w:rsid w:val="00C90B90"/>
    <w:rsid w:val="00C90E91"/>
    <w:rsid w:val="00C91824"/>
    <w:rsid w:val="00C91A28"/>
    <w:rsid w:val="00C91C80"/>
    <w:rsid w:val="00C91C9B"/>
    <w:rsid w:val="00C91DC1"/>
    <w:rsid w:val="00C91DC7"/>
    <w:rsid w:val="00C91DE0"/>
    <w:rsid w:val="00C921C5"/>
    <w:rsid w:val="00C92428"/>
    <w:rsid w:val="00C927B1"/>
    <w:rsid w:val="00C9289E"/>
    <w:rsid w:val="00C92DB1"/>
    <w:rsid w:val="00C93119"/>
    <w:rsid w:val="00C932F3"/>
    <w:rsid w:val="00C9368C"/>
    <w:rsid w:val="00C936E5"/>
    <w:rsid w:val="00C93709"/>
    <w:rsid w:val="00C9372F"/>
    <w:rsid w:val="00C93731"/>
    <w:rsid w:val="00C93878"/>
    <w:rsid w:val="00C93B72"/>
    <w:rsid w:val="00C93CD3"/>
    <w:rsid w:val="00C93CD6"/>
    <w:rsid w:val="00C93F23"/>
    <w:rsid w:val="00C941A2"/>
    <w:rsid w:val="00C943C5"/>
    <w:rsid w:val="00C94498"/>
    <w:rsid w:val="00C947BE"/>
    <w:rsid w:val="00C94928"/>
    <w:rsid w:val="00C949AC"/>
    <w:rsid w:val="00C94A36"/>
    <w:rsid w:val="00C94B4F"/>
    <w:rsid w:val="00C94B6A"/>
    <w:rsid w:val="00C94B6F"/>
    <w:rsid w:val="00C94C06"/>
    <w:rsid w:val="00C94D0E"/>
    <w:rsid w:val="00C94DDA"/>
    <w:rsid w:val="00C94E2E"/>
    <w:rsid w:val="00C94FF1"/>
    <w:rsid w:val="00C951D8"/>
    <w:rsid w:val="00C95472"/>
    <w:rsid w:val="00C95B68"/>
    <w:rsid w:val="00C95E22"/>
    <w:rsid w:val="00C96036"/>
    <w:rsid w:val="00C9642B"/>
    <w:rsid w:val="00C96621"/>
    <w:rsid w:val="00C96660"/>
    <w:rsid w:val="00C96715"/>
    <w:rsid w:val="00C9671F"/>
    <w:rsid w:val="00C96C3F"/>
    <w:rsid w:val="00C96FE4"/>
    <w:rsid w:val="00C97084"/>
    <w:rsid w:val="00C971CB"/>
    <w:rsid w:val="00C971D1"/>
    <w:rsid w:val="00C971E0"/>
    <w:rsid w:val="00C972E7"/>
    <w:rsid w:val="00C97355"/>
    <w:rsid w:val="00C97383"/>
    <w:rsid w:val="00C97406"/>
    <w:rsid w:val="00C9759C"/>
    <w:rsid w:val="00C975FF"/>
    <w:rsid w:val="00C97605"/>
    <w:rsid w:val="00C9772D"/>
    <w:rsid w:val="00C97A7A"/>
    <w:rsid w:val="00C97AB3"/>
    <w:rsid w:val="00C97E07"/>
    <w:rsid w:val="00C97EEA"/>
    <w:rsid w:val="00CA00E5"/>
    <w:rsid w:val="00CA0147"/>
    <w:rsid w:val="00CA0275"/>
    <w:rsid w:val="00CA02FA"/>
    <w:rsid w:val="00CA049C"/>
    <w:rsid w:val="00CA05A4"/>
    <w:rsid w:val="00CA08A5"/>
    <w:rsid w:val="00CA0986"/>
    <w:rsid w:val="00CA09E7"/>
    <w:rsid w:val="00CA0AA8"/>
    <w:rsid w:val="00CA0B3F"/>
    <w:rsid w:val="00CA0C90"/>
    <w:rsid w:val="00CA0D1B"/>
    <w:rsid w:val="00CA0DF1"/>
    <w:rsid w:val="00CA0E4F"/>
    <w:rsid w:val="00CA0EC2"/>
    <w:rsid w:val="00CA0F23"/>
    <w:rsid w:val="00CA112A"/>
    <w:rsid w:val="00CA133D"/>
    <w:rsid w:val="00CA14D3"/>
    <w:rsid w:val="00CA1516"/>
    <w:rsid w:val="00CA1594"/>
    <w:rsid w:val="00CA1607"/>
    <w:rsid w:val="00CA192D"/>
    <w:rsid w:val="00CA1BBF"/>
    <w:rsid w:val="00CA1D4D"/>
    <w:rsid w:val="00CA1FC9"/>
    <w:rsid w:val="00CA22E1"/>
    <w:rsid w:val="00CA2523"/>
    <w:rsid w:val="00CA266A"/>
    <w:rsid w:val="00CA285A"/>
    <w:rsid w:val="00CA289B"/>
    <w:rsid w:val="00CA29A3"/>
    <w:rsid w:val="00CA2B19"/>
    <w:rsid w:val="00CA2E66"/>
    <w:rsid w:val="00CA3089"/>
    <w:rsid w:val="00CA30DA"/>
    <w:rsid w:val="00CA3194"/>
    <w:rsid w:val="00CA32AB"/>
    <w:rsid w:val="00CA32D9"/>
    <w:rsid w:val="00CA34AD"/>
    <w:rsid w:val="00CA34B9"/>
    <w:rsid w:val="00CA3510"/>
    <w:rsid w:val="00CA35F9"/>
    <w:rsid w:val="00CA3A16"/>
    <w:rsid w:val="00CA3A58"/>
    <w:rsid w:val="00CA3B1D"/>
    <w:rsid w:val="00CA3B51"/>
    <w:rsid w:val="00CA3C1C"/>
    <w:rsid w:val="00CA3D90"/>
    <w:rsid w:val="00CA3EF2"/>
    <w:rsid w:val="00CA3F3D"/>
    <w:rsid w:val="00CA3FED"/>
    <w:rsid w:val="00CA4188"/>
    <w:rsid w:val="00CA4286"/>
    <w:rsid w:val="00CA4290"/>
    <w:rsid w:val="00CA4412"/>
    <w:rsid w:val="00CA460B"/>
    <w:rsid w:val="00CA46A8"/>
    <w:rsid w:val="00CA484B"/>
    <w:rsid w:val="00CA4A09"/>
    <w:rsid w:val="00CA4ADA"/>
    <w:rsid w:val="00CA4B99"/>
    <w:rsid w:val="00CA4F45"/>
    <w:rsid w:val="00CA50C9"/>
    <w:rsid w:val="00CA50CB"/>
    <w:rsid w:val="00CA551D"/>
    <w:rsid w:val="00CA5536"/>
    <w:rsid w:val="00CA55E0"/>
    <w:rsid w:val="00CA57C0"/>
    <w:rsid w:val="00CA5820"/>
    <w:rsid w:val="00CA58A7"/>
    <w:rsid w:val="00CA58E6"/>
    <w:rsid w:val="00CA5AB6"/>
    <w:rsid w:val="00CA5B57"/>
    <w:rsid w:val="00CA5B77"/>
    <w:rsid w:val="00CA5BD4"/>
    <w:rsid w:val="00CA5CF5"/>
    <w:rsid w:val="00CA5D39"/>
    <w:rsid w:val="00CA5E82"/>
    <w:rsid w:val="00CA5ED3"/>
    <w:rsid w:val="00CA6086"/>
    <w:rsid w:val="00CA610A"/>
    <w:rsid w:val="00CA62A9"/>
    <w:rsid w:val="00CA64E9"/>
    <w:rsid w:val="00CA6556"/>
    <w:rsid w:val="00CA65E6"/>
    <w:rsid w:val="00CA6622"/>
    <w:rsid w:val="00CA6638"/>
    <w:rsid w:val="00CA678C"/>
    <w:rsid w:val="00CA6920"/>
    <w:rsid w:val="00CA6B2A"/>
    <w:rsid w:val="00CA6CA1"/>
    <w:rsid w:val="00CA6CBE"/>
    <w:rsid w:val="00CA6D6A"/>
    <w:rsid w:val="00CA6DE1"/>
    <w:rsid w:val="00CA6FDC"/>
    <w:rsid w:val="00CA71AA"/>
    <w:rsid w:val="00CA7394"/>
    <w:rsid w:val="00CA74C1"/>
    <w:rsid w:val="00CA75A5"/>
    <w:rsid w:val="00CA7661"/>
    <w:rsid w:val="00CA778C"/>
    <w:rsid w:val="00CA781D"/>
    <w:rsid w:val="00CA7834"/>
    <w:rsid w:val="00CA7ABD"/>
    <w:rsid w:val="00CA7B1C"/>
    <w:rsid w:val="00CA7FC0"/>
    <w:rsid w:val="00CB0115"/>
    <w:rsid w:val="00CB0124"/>
    <w:rsid w:val="00CB0150"/>
    <w:rsid w:val="00CB026B"/>
    <w:rsid w:val="00CB02A6"/>
    <w:rsid w:val="00CB030D"/>
    <w:rsid w:val="00CB0594"/>
    <w:rsid w:val="00CB0701"/>
    <w:rsid w:val="00CB0754"/>
    <w:rsid w:val="00CB08D9"/>
    <w:rsid w:val="00CB0B6E"/>
    <w:rsid w:val="00CB0B94"/>
    <w:rsid w:val="00CB0C06"/>
    <w:rsid w:val="00CB0C3D"/>
    <w:rsid w:val="00CB0C51"/>
    <w:rsid w:val="00CB0CB5"/>
    <w:rsid w:val="00CB0CC2"/>
    <w:rsid w:val="00CB0CCC"/>
    <w:rsid w:val="00CB0CD5"/>
    <w:rsid w:val="00CB0E9D"/>
    <w:rsid w:val="00CB10AB"/>
    <w:rsid w:val="00CB137C"/>
    <w:rsid w:val="00CB1525"/>
    <w:rsid w:val="00CB17FB"/>
    <w:rsid w:val="00CB182F"/>
    <w:rsid w:val="00CB18E4"/>
    <w:rsid w:val="00CB1906"/>
    <w:rsid w:val="00CB1AD6"/>
    <w:rsid w:val="00CB1DCB"/>
    <w:rsid w:val="00CB1E36"/>
    <w:rsid w:val="00CB1E87"/>
    <w:rsid w:val="00CB1EDE"/>
    <w:rsid w:val="00CB1F94"/>
    <w:rsid w:val="00CB1FB5"/>
    <w:rsid w:val="00CB2410"/>
    <w:rsid w:val="00CB24A2"/>
    <w:rsid w:val="00CB2727"/>
    <w:rsid w:val="00CB2768"/>
    <w:rsid w:val="00CB2903"/>
    <w:rsid w:val="00CB2937"/>
    <w:rsid w:val="00CB2A92"/>
    <w:rsid w:val="00CB2C5D"/>
    <w:rsid w:val="00CB2D47"/>
    <w:rsid w:val="00CB2D4A"/>
    <w:rsid w:val="00CB2FBF"/>
    <w:rsid w:val="00CB332A"/>
    <w:rsid w:val="00CB35E9"/>
    <w:rsid w:val="00CB3C1F"/>
    <w:rsid w:val="00CB42C8"/>
    <w:rsid w:val="00CB4313"/>
    <w:rsid w:val="00CB4405"/>
    <w:rsid w:val="00CB4533"/>
    <w:rsid w:val="00CB45F2"/>
    <w:rsid w:val="00CB46A1"/>
    <w:rsid w:val="00CB4741"/>
    <w:rsid w:val="00CB4948"/>
    <w:rsid w:val="00CB4976"/>
    <w:rsid w:val="00CB4CD8"/>
    <w:rsid w:val="00CB4CF4"/>
    <w:rsid w:val="00CB4F65"/>
    <w:rsid w:val="00CB5123"/>
    <w:rsid w:val="00CB51D6"/>
    <w:rsid w:val="00CB526B"/>
    <w:rsid w:val="00CB53D7"/>
    <w:rsid w:val="00CB53D9"/>
    <w:rsid w:val="00CB54CC"/>
    <w:rsid w:val="00CB554E"/>
    <w:rsid w:val="00CB56E1"/>
    <w:rsid w:val="00CB5710"/>
    <w:rsid w:val="00CB5AB9"/>
    <w:rsid w:val="00CB5ADB"/>
    <w:rsid w:val="00CB5C9A"/>
    <w:rsid w:val="00CB5EFD"/>
    <w:rsid w:val="00CB5F8B"/>
    <w:rsid w:val="00CB6001"/>
    <w:rsid w:val="00CB6020"/>
    <w:rsid w:val="00CB6141"/>
    <w:rsid w:val="00CB618D"/>
    <w:rsid w:val="00CB619E"/>
    <w:rsid w:val="00CB62A1"/>
    <w:rsid w:val="00CB6367"/>
    <w:rsid w:val="00CB6740"/>
    <w:rsid w:val="00CB682B"/>
    <w:rsid w:val="00CB697B"/>
    <w:rsid w:val="00CB69E8"/>
    <w:rsid w:val="00CB6B55"/>
    <w:rsid w:val="00CB6C50"/>
    <w:rsid w:val="00CB6E19"/>
    <w:rsid w:val="00CB6E29"/>
    <w:rsid w:val="00CB70E0"/>
    <w:rsid w:val="00CB7324"/>
    <w:rsid w:val="00CB75D9"/>
    <w:rsid w:val="00CB76F6"/>
    <w:rsid w:val="00CB7949"/>
    <w:rsid w:val="00CB7968"/>
    <w:rsid w:val="00CB7A1C"/>
    <w:rsid w:val="00CB7A72"/>
    <w:rsid w:val="00CB7AA5"/>
    <w:rsid w:val="00CB7BDE"/>
    <w:rsid w:val="00CB7C5F"/>
    <w:rsid w:val="00CB7CA8"/>
    <w:rsid w:val="00CB7CE5"/>
    <w:rsid w:val="00CC0000"/>
    <w:rsid w:val="00CC002A"/>
    <w:rsid w:val="00CC0115"/>
    <w:rsid w:val="00CC030B"/>
    <w:rsid w:val="00CC0603"/>
    <w:rsid w:val="00CC0631"/>
    <w:rsid w:val="00CC07EC"/>
    <w:rsid w:val="00CC0920"/>
    <w:rsid w:val="00CC0C28"/>
    <w:rsid w:val="00CC0D9C"/>
    <w:rsid w:val="00CC0F28"/>
    <w:rsid w:val="00CC0F6D"/>
    <w:rsid w:val="00CC123E"/>
    <w:rsid w:val="00CC130D"/>
    <w:rsid w:val="00CC177A"/>
    <w:rsid w:val="00CC1B8F"/>
    <w:rsid w:val="00CC1C00"/>
    <w:rsid w:val="00CC1C2E"/>
    <w:rsid w:val="00CC1D56"/>
    <w:rsid w:val="00CC1E3A"/>
    <w:rsid w:val="00CC1F80"/>
    <w:rsid w:val="00CC1FE9"/>
    <w:rsid w:val="00CC22AC"/>
    <w:rsid w:val="00CC2424"/>
    <w:rsid w:val="00CC245A"/>
    <w:rsid w:val="00CC2595"/>
    <w:rsid w:val="00CC2718"/>
    <w:rsid w:val="00CC28E3"/>
    <w:rsid w:val="00CC28F4"/>
    <w:rsid w:val="00CC2908"/>
    <w:rsid w:val="00CC2959"/>
    <w:rsid w:val="00CC2FC9"/>
    <w:rsid w:val="00CC30E0"/>
    <w:rsid w:val="00CC30F9"/>
    <w:rsid w:val="00CC311F"/>
    <w:rsid w:val="00CC327C"/>
    <w:rsid w:val="00CC32E4"/>
    <w:rsid w:val="00CC365E"/>
    <w:rsid w:val="00CC3697"/>
    <w:rsid w:val="00CC3724"/>
    <w:rsid w:val="00CC3A8B"/>
    <w:rsid w:val="00CC3ADF"/>
    <w:rsid w:val="00CC3C11"/>
    <w:rsid w:val="00CC3D6F"/>
    <w:rsid w:val="00CC3DE4"/>
    <w:rsid w:val="00CC4275"/>
    <w:rsid w:val="00CC43DD"/>
    <w:rsid w:val="00CC4500"/>
    <w:rsid w:val="00CC459B"/>
    <w:rsid w:val="00CC45D2"/>
    <w:rsid w:val="00CC4678"/>
    <w:rsid w:val="00CC4692"/>
    <w:rsid w:val="00CC46F1"/>
    <w:rsid w:val="00CC471F"/>
    <w:rsid w:val="00CC4750"/>
    <w:rsid w:val="00CC477A"/>
    <w:rsid w:val="00CC47F5"/>
    <w:rsid w:val="00CC4863"/>
    <w:rsid w:val="00CC49DA"/>
    <w:rsid w:val="00CC4AB0"/>
    <w:rsid w:val="00CC4C58"/>
    <w:rsid w:val="00CC4D65"/>
    <w:rsid w:val="00CC4DDE"/>
    <w:rsid w:val="00CC4E05"/>
    <w:rsid w:val="00CC4F1D"/>
    <w:rsid w:val="00CC5306"/>
    <w:rsid w:val="00CC545E"/>
    <w:rsid w:val="00CC5721"/>
    <w:rsid w:val="00CC5779"/>
    <w:rsid w:val="00CC588E"/>
    <w:rsid w:val="00CC589C"/>
    <w:rsid w:val="00CC5A8B"/>
    <w:rsid w:val="00CC5B29"/>
    <w:rsid w:val="00CC5B2B"/>
    <w:rsid w:val="00CC5BDB"/>
    <w:rsid w:val="00CC5DFD"/>
    <w:rsid w:val="00CC5E40"/>
    <w:rsid w:val="00CC5F5B"/>
    <w:rsid w:val="00CC5F90"/>
    <w:rsid w:val="00CC6063"/>
    <w:rsid w:val="00CC60B9"/>
    <w:rsid w:val="00CC61AC"/>
    <w:rsid w:val="00CC62AB"/>
    <w:rsid w:val="00CC633B"/>
    <w:rsid w:val="00CC645B"/>
    <w:rsid w:val="00CC672C"/>
    <w:rsid w:val="00CC6A3E"/>
    <w:rsid w:val="00CC6BDA"/>
    <w:rsid w:val="00CC6D3A"/>
    <w:rsid w:val="00CC6E67"/>
    <w:rsid w:val="00CC6ED8"/>
    <w:rsid w:val="00CC6F2F"/>
    <w:rsid w:val="00CC6F56"/>
    <w:rsid w:val="00CC7099"/>
    <w:rsid w:val="00CC7262"/>
    <w:rsid w:val="00CC7297"/>
    <w:rsid w:val="00CC72ED"/>
    <w:rsid w:val="00CC7690"/>
    <w:rsid w:val="00CC7781"/>
    <w:rsid w:val="00CC77CC"/>
    <w:rsid w:val="00CC7A0A"/>
    <w:rsid w:val="00CC7A49"/>
    <w:rsid w:val="00CC7A75"/>
    <w:rsid w:val="00CC7B57"/>
    <w:rsid w:val="00CC7B82"/>
    <w:rsid w:val="00CC7E05"/>
    <w:rsid w:val="00CD0674"/>
    <w:rsid w:val="00CD0737"/>
    <w:rsid w:val="00CD0986"/>
    <w:rsid w:val="00CD098A"/>
    <w:rsid w:val="00CD0A76"/>
    <w:rsid w:val="00CD0DD7"/>
    <w:rsid w:val="00CD0E3B"/>
    <w:rsid w:val="00CD0ECA"/>
    <w:rsid w:val="00CD0EDC"/>
    <w:rsid w:val="00CD115A"/>
    <w:rsid w:val="00CD122E"/>
    <w:rsid w:val="00CD12A4"/>
    <w:rsid w:val="00CD1355"/>
    <w:rsid w:val="00CD1499"/>
    <w:rsid w:val="00CD173B"/>
    <w:rsid w:val="00CD1843"/>
    <w:rsid w:val="00CD18FA"/>
    <w:rsid w:val="00CD1AA0"/>
    <w:rsid w:val="00CD2072"/>
    <w:rsid w:val="00CD2457"/>
    <w:rsid w:val="00CD249F"/>
    <w:rsid w:val="00CD251E"/>
    <w:rsid w:val="00CD276D"/>
    <w:rsid w:val="00CD2885"/>
    <w:rsid w:val="00CD2989"/>
    <w:rsid w:val="00CD2ADD"/>
    <w:rsid w:val="00CD2C2C"/>
    <w:rsid w:val="00CD2C6F"/>
    <w:rsid w:val="00CD2C9F"/>
    <w:rsid w:val="00CD2CBB"/>
    <w:rsid w:val="00CD2CEC"/>
    <w:rsid w:val="00CD3022"/>
    <w:rsid w:val="00CD31BE"/>
    <w:rsid w:val="00CD31D5"/>
    <w:rsid w:val="00CD321F"/>
    <w:rsid w:val="00CD3223"/>
    <w:rsid w:val="00CD380E"/>
    <w:rsid w:val="00CD3894"/>
    <w:rsid w:val="00CD3A89"/>
    <w:rsid w:val="00CD3AA0"/>
    <w:rsid w:val="00CD3B42"/>
    <w:rsid w:val="00CD3CE3"/>
    <w:rsid w:val="00CD3DF9"/>
    <w:rsid w:val="00CD3E27"/>
    <w:rsid w:val="00CD3FBD"/>
    <w:rsid w:val="00CD40B0"/>
    <w:rsid w:val="00CD40BD"/>
    <w:rsid w:val="00CD4122"/>
    <w:rsid w:val="00CD4290"/>
    <w:rsid w:val="00CD42E6"/>
    <w:rsid w:val="00CD42F4"/>
    <w:rsid w:val="00CD44BD"/>
    <w:rsid w:val="00CD45A7"/>
    <w:rsid w:val="00CD45B0"/>
    <w:rsid w:val="00CD464E"/>
    <w:rsid w:val="00CD4829"/>
    <w:rsid w:val="00CD4898"/>
    <w:rsid w:val="00CD49E7"/>
    <w:rsid w:val="00CD4D21"/>
    <w:rsid w:val="00CD4E7E"/>
    <w:rsid w:val="00CD5284"/>
    <w:rsid w:val="00CD5290"/>
    <w:rsid w:val="00CD55BD"/>
    <w:rsid w:val="00CD576A"/>
    <w:rsid w:val="00CD5A07"/>
    <w:rsid w:val="00CD5AB5"/>
    <w:rsid w:val="00CD5E95"/>
    <w:rsid w:val="00CD5EA8"/>
    <w:rsid w:val="00CD5F03"/>
    <w:rsid w:val="00CD5F65"/>
    <w:rsid w:val="00CD601A"/>
    <w:rsid w:val="00CD60FE"/>
    <w:rsid w:val="00CD61EB"/>
    <w:rsid w:val="00CD67C0"/>
    <w:rsid w:val="00CD6AE2"/>
    <w:rsid w:val="00CD6BEC"/>
    <w:rsid w:val="00CD6E78"/>
    <w:rsid w:val="00CD708B"/>
    <w:rsid w:val="00CD727C"/>
    <w:rsid w:val="00CD747A"/>
    <w:rsid w:val="00CD783C"/>
    <w:rsid w:val="00CD788F"/>
    <w:rsid w:val="00CD78CC"/>
    <w:rsid w:val="00CD7B16"/>
    <w:rsid w:val="00CD7F44"/>
    <w:rsid w:val="00CE0295"/>
    <w:rsid w:val="00CE0361"/>
    <w:rsid w:val="00CE042D"/>
    <w:rsid w:val="00CE0449"/>
    <w:rsid w:val="00CE0593"/>
    <w:rsid w:val="00CE0864"/>
    <w:rsid w:val="00CE08C1"/>
    <w:rsid w:val="00CE08DA"/>
    <w:rsid w:val="00CE0D21"/>
    <w:rsid w:val="00CE0D88"/>
    <w:rsid w:val="00CE0DD6"/>
    <w:rsid w:val="00CE0F0C"/>
    <w:rsid w:val="00CE0FC8"/>
    <w:rsid w:val="00CE1078"/>
    <w:rsid w:val="00CE10FF"/>
    <w:rsid w:val="00CE1704"/>
    <w:rsid w:val="00CE1770"/>
    <w:rsid w:val="00CE17E1"/>
    <w:rsid w:val="00CE1979"/>
    <w:rsid w:val="00CE1A2F"/>
    <w:rsid w:val="00CE1D96"/>
    <w:rsid w:val="00CE1EE2"/>
    <w:rsid w:val="00CE1FE5"/>
    <w:rsid w:val="00CE2127"/>
    <w:rsid w:val="00CE22AF"/>
    <w:rsid w:val="00CE2438"/>
    <w:rsid w:val="00CE2526"/>
    <w:rsid w:val="00CE265A"/>
    <w:rsid w:val="00CE27FB"/>
    <w:rsid w:val="00CE281D"/>
    <w:rsid w:val="00CE284A"/>
    <w:rsid w:val="00CE28C5"/>
    <w:rsid w:val="00CE28E2"/>
    <w:rsid w:val="00CE2A76"/>
    <w:rsid w:val="00CE2B86"/>
    <w:rsid w:val="00CE2BD8"/>
    <w:rsid w:val="00CE2D67"/>
    <w:rsid w:val="00CE2FC0"/>
    <w:rsid w:val="00CE3148"/>
    <w:rsid w:val="00CE3373"/>
    <w:rsid w:val="00CE3659"/>
    <w:rsid w:val="00CE365D"/>
    <w:rsid w:val="00CE3709"/>
    <w:rsid w:val="00CE374E"/>
    <w:rsid w:val="00CE3BEB"/>
    <w:rsid w:val="00CE3C23"/>
    <w:rsid w:val="00CE3C27"/>
    <w:rsid w:val="00CE3E80"/>
    <w:rsid w:val="00CE3F46"/>
    <w:rsid w:val="00CE40A2"/>
    <w:rsid w:val="00CE43AF"/>
    <w:rsid w:val="00CE44A9"/>
    <w:rsid w:val="00CE44FD"/>
    <w:rsid w:val="00CE4822"/>
    <w:rsid w:val="00CE49A6"/>
    <w:rsid w:val="00CE4C52"/>
    <w:rsid w:val="00CE4D35"/>
    <w:rsid w:val="00CE4D3A"/>
    <w:rsid w:val="00CE4DD7"/>
    <w:rsid w:val="00CE4E26"/>
    <w:rsid w:val="00CE51EC"/>
    <w:rsid w:val="00CE522D"/>
    <w:rsid w:val="00CE5520"/>
    <w:rsid w:val="00CE5690"/>
    <w:rsid w:val="00CE5962"/>
    <w:rsid w:val="00CE59F1"/>
    <w:rsid w:val="00CE5AC0"/>
    <w:rsid w:val="00CE5E4B"/>
    <w:rsid w:val="00CE6079"/>
    <w:rsid w:val="00CE62BC"/>
    <w:rsid w:val="00CE6347"/>
    <w:rsid w:val="00CE64DF"/>
    <w:rsid w:val="00CE64FD"/>
    <w:rsid w:val="00CE65AF"/>
    <w:rsid w:val="00CE67FB"/>
    <w:rsid w:val="00CE69D8"/>
    <w:rsid w:val="00CE6A69"/>
    <w:rsid w:val="00CE6BBC"/>
    <w:rsid w:val="00CE6D46"/>
    <w:rsid w:val="00CE7236"/>
    <w:rsid w:val="00CE75A0"/>
    <w:rsid w:val="00CE7610"/>
    <w:rsid w:val="00CE7725"/>
    <w:rsid w:val="00CE77BB"/>
    <w:rsid w:val="00CE789E"/>
    <w:rsid w:val="00CE7AA1"/>
    <w:rsid w:val="00CE7AE5"/>
    <w:rsid w:val="00CE7B0A"/>
    <w:rsid w:val="00CE7B37"/>
    <w:rsid w:val="00CE7BF6"/>
    <w:rsid w:val="00CE7C16"/>
    <w:rsid w:val="00CE7D11"/>
    <w:rsid w:val="00CE7DFC"/>
    <w:rsid w:val="00CE7E27"/>
    <w:rsid w:val="00CE7E47"/>
    <w:rsid w:val="00CE7E77"/>
    <w:rsid w:val="00CE7ED0"/>
    <w:rsid w:val="00CF0019"/>
    <w:rsid w:val="00CF02D9"/>
    <w:rsid w:val="00CF02F0"/>
    <w:rsid w:val="00CF0315"/>
    <w:rsid w:val="00CF04E3"/>
    <w:rsid w:val="00CF05BB"/>
    <w:rsid w:val="00CF05D6"/>
    <w:rsid w:val="00CF0631"/>
    <w:rsid w:val="00CF06CE"/>
    <w:rsid w:val="00CF06D0"/>
    <w:rsid w:val="00CF07A2"/>
    <w:rsid w:val="00CF0865"/>
    <w:rsid w:val="00CF0CBF"/>
    <w:rsid w:val="00CF0D7F"/>
    <w:rsid w:val="00CF0E43"/>
    <w:rsid w:val="00CF0EE1"/>
    <w:rsid w:val="00CF0EE5"/>
    <w:rsid w:val="00CF103D"/>
    <w:rsid w:val="00CF125E"/>
    <w:rsid w:val="00CF13AD"/>
    <w:rsid w:val="00CF1604"/>
    <w:rsid w:val="00CF176E"/>
    <w:rsid w:val="00CF19FC"/>
    <w:rsid w:val="00CF1A3D"/>
    <w:rsid w:val="00CF1B98"/>
    <w:rsid w:val="00CF1E74"/>
    <w:rsid w:val="00CF2178"/>
    <w:rsid w:val="00CF218D"/>
    <w:rsid w:val="00CF254E"/>
    <w:rsid w:val="00CF2569"/>
    <w:rsid w:val="00CF2811"/>
    <w:rsid w:val="00CF2937"/>
    <w:rsid w:val="00CF2D34"/>
    <w:rsid w:val="00CF322E"/>
    <w:rsid w:val="00CF32D5"/>
    <w:rsid w:val="00CF3368"/>
    <w:rsid w:val="00CF34F7"/>
    <w:rsid w:val="00CF3508"/>
    <w:rsid w:val="00CF37D3"/>
    <w:rsid w:val="00CF3AEB"/>
    <w:rsid w:val="00CF3B3B"/>
    <w:rsid w:val="00CF3B8B"/>
    <w:rsid w:val="00CF3C55"/>
    <w:rsid w:val="00CF3CD7"/>
    <w:rsid w:val="00CF3DC8"/>
    <w:rsid w:val="00CF4278"/>
    <w:rsid w:val="00CF430D"/>
    <w:rsid w:val="00CF43AD"/>
    <w:rsid w:val="00CF4495"/>
    <w:rsid w:val="00CF44A8"/>
    <w:rsid w:val="00CF454E"/>
    <w:rsid w:val="00CF46D5"/>
    <w:rsid w:val="00CF4725"/>
    <w:rsid w:val="00CF490B"/>
    <w:rsid w:val="00CF4915"/>
    <w:rsid w:val="00CF4B34"/>
    <w:rsid w:val="00CF4BC6"/>
    <w:rsid w:val="00CF4BEE"/>
    <w:rsid w:val="00CF4C14"/>
    <w:rsid w:val="00CF4C21"/>
    <w:rsid w:val="00CF4CF7"/>
    <w:rsid w:val="00CF4E8D"/>
    <w:rsid w:val="00CF50C1"/>
    <w:rsid w:val="00CF5154"/>
    <w:rsid w:val="00CF51E8"/>
    <w:rsid w:val="00CF522F"/>
    <w:rsid w:val="00CF55F1"/>
    <w:rsid w:val="00CF564B"/>
    <w:rsid w:val="00CF56DD"/>
    <w:rsid w:val="00CF58B8"/>
    <w:rsid w:val="00CF5E2B"/>
    <w:rsid w:val="00CF5F39"/>
    <w:rsid w:val="00CF65C3"/>
    <w:rsid w:val="00CF67DE"/>
    <w:rsid w:val="00CF6A5C"/>
    <w:rsid w:val="00CF6A79"/>
    <w:rsid w:val="00CF6B69"/>
    <w:rsid w:val="00CF6CC9"/>
    <w:rsid w:val="00CF6D3D"/>
    <w:rsid w:val="00CF6DBF"/>
    <w:rsid w:val="00CF6E9E"/>
    <w:rsid w:val="00CF724E"/>
    <w:rsid w:val="00CF7252"/>
    <w:rsid w:val="00CF740D"/>
    <w:rsid w:val="00CF7471"/>
    <w:rsid w:val="00CF75D6"/>
    <w:rsid w:val="00CF7682"/>
    <w:rsid w:val="00CF76F3"/>
    <w:rsid w:val="00CF77BB"/>
    <w:rsid w:val="00CF7A3C"/>
    <w:rsid w:val="00CF7CBC"/>
    <w:rsid w:val="00CF7DD5"/>
    <w:rsid w:val="00CF7DE7"/>
    <w:rsid w:val="00CF7F06"/>
    <w:rsid w:val="00D000E9"/>
    <w:rsid w:val="00D00127"/>
    <w:rsid w:val="00D002CD"/>
    <w:rsid w:val="00D003CA"/>
    <w:rsid w:val="00D00617"/>
    <w:rsid w:val="00D007FB"/>
    <w:rsid w:val="00D0080A"/>
    <w:rsid w:val="00D00815"/>
    <w:rsid w:val="00D008F5"/>
    <w:rsid w:val="00D00A17"/>
    <w:rsid w:val="00D00BD3"/>
    <w:rsid w:val="00D00CB3"/>
    <w:rsid w:val="00D00CD9"/>
    <w:rsid w:val="00D00DD4"/>
    <w:rsid w:val="00D00EFB"/>
    <w:rsid w:val="00D01017"/>
    <w:rsid w:val="00D0117E"/>
    <w:rsid w:val="00D01182"/>
    <w:rsid w:val="00D012AF"/>
    <w:rsid w:val="00D01439"/>
    <w:rsid w:val="00D01441"/>
    <w:rsid w:val="00D014F1"/>
    <w:rsid w:val="00D01615"/>
    <w:rsid w:val="00D01692"/>
    <w:rsid w:val="00D017BA"/>
    <w:rsid w:val="00D018F8"/>
    <w:rsid w:val="00D01B48"/>
    <w:rsid w:val="00D01BCF"/>
    <w:rsid w:val="00D01BE5"/>
    <w:rsid w:val="00D01EBD"/>
    <w:rsid w:val="00D01FEC"/>
    <w:rsid w:val="00D02128"/>
    <w:rsid w:val="00D021C8"/>
    <w:rsid w:val="00D02425"/>
    <w:rsid w:val="00D02433"/>
    <w:rsid w:val="00D0257D"/>
    <w:rsid w:val="00D025A9"/>
    <w:rsid w:val="00D02736"/>
    <w:rsid w:val="00D0290D"/>
    <w:rsid w:val="00D02AD1"/>
    <w:rsid w:val="00D02AEF"/>
    <w:rsid w:val="00D02B8A"/>
    <w:rsid w:val="00D02C51"/>
    <w:rsid w:val="00D02D41"/>
    <w:rsid w:val="00D02D4C"/>
    <w:rsid w:val="00D02E2F"/>
    <w:rsid w:val="00D02E89"/>
    <w:rsid w:val="00D02FC5"/>
    <w:rsid w:val="00D03318"/>
    <w:rsid w:val="00D0345D"/>
    <w:rsid w:val="00D0352E"/>
    <w:rsid w:val="00D035B0"/>
    <w:rsid w:val="00D03870"/>
    <w:rsid w:val="00D03ADA"/>
    <w:rsid w:val="00D03CA0"/>
    <w:rsid w:val="00D03CBA"/>
    <w:rsid w:val="00D03D1F"/>
    <w:rsid w:val="00D04163"/>
    <w:rsid w:val="00D04177"/>
    <w:rsid w:val="00D04320"/>
    <w:rsid w:val="00D04353"/>
    <w:rsid w:val="00D043A2"/>
    <w:rsid w:val="00D0447F"/>
    <w:rsid w:val="00D04611"/>
    <w:rsid w:val="00D04654"/>
    <w:rsid w:val="00D04738"/>
    <w:rsid w:val="00D047B7"/>
    <w:rsid w:val="00D048A5"/>
    <w:rsid w:val="00D04A75"/>
    <w:rsid w:val="00D04DF5"/>
    <w:rsid w:val="00D05079"/>
    <w:rsid w:val="00D050DF"/>
    <w:rsid w:val="00D05133"/>
    <w:rsid w:val="00D052C9"/>
    <w:rsid w:val="00D052E2"/>
    <w:rsid w:val="00D0534B"/>
    <w:rsid w:val="00D054D8"/>
    <w:rsid w:val="00D0583E"/>
    <w:rsid w:val="00D0588D"/>
    <w:rsid w:val="00D05F07"/>
    <w:rsid w:val="00D06003"/>
    <w:rsid w:val="00D0637E"/>
    <w:rsid w:val="00D063AA"/>
    <w:rsid w:val="00D06487"/>
    <w:rsid w:val="00D064B8"/>
    <w:rsid w:val="00D06517"/>
    <w:rsid w:val="00D0653D"/>
    <w:rsid w:val="00D06652"/>
    <w:rsid w:val="00D0672F"/>
    <w:rsid w:val="00D0674D"/>
    <w:rsid w:val="00D06768"/>
    <w:rsid w:val="00D06890"/>
    <w:rsid w:val="00D068C7"/>
    <w:rsid w:val="00D06916"/>
    <w:rsid w:val="00D06A6B"/>
    <w:rsid w:val="00D06B7E"/>
    <w:rsid w:val="00D06D4A"/>
    <w:rsid w:val="00D06EDF"/>
    <w:rsid w:val="00D06F55"/>
    <w:rsid w:val="00D07148"/>
    <w:rsid w:val="00D0720A"/>
    <w:rsid w:val="00D07355"/>
    <w:rsid w:val="00D07632"/>
    <w:rsid w:val="00D0764D"/>
    <w:rsid w:val="00D076DE"/>
    <w:rsid w:val="00D07855"/>
    <w:rsid w:val="00D0787D"/>
    <w:rsid w:val="00D078D0"/>
    <w:rsid w:val="00D079CA"/>
    <w:rsid w:val="00D07CAF"/>
    <w:rsid w:val="00D07D20"/>
    <w:rsid w:val="00D07D35"/>
    <w:rsid w:val="00D07EA3"/>
    <w:rsid w:val="00D100C5"/>
    <w:rsid w:val="00D10128"/>
    <w:rsid w:val="00D1022D"/>
    <w:rsid w:val="00D10230"/>
    <w:rsid w:val="00D1027B"/>
    <w:rsid w:val="00D102A6"/>
    <w:rsid w:val="00D102F3"/>
    <w:rsid w:val="00D1046B"/>
    <w:rsid w:val="00D10766"/>
    <w:rsid w:val="00D107AC"/>
    <w:rsid w:val="00D10B2E"/>
    <w:rsid w:val="00D10B5E"/>
    <w:rsid w:val="00D10B69"/>
    <w:rsid w:val="00D10B78"/>
    <w:rsid w:val="00D10F14"/>
    <w:rsid w:val="00D110E1"/>
    <w:rsid w:val="00D11113"/>
    <w:rsid w:val="00D11282"/>
    <w:rsid w:val="00D11446"/>
    <w:rsid w:val="00D11455"/>
    <w:rsid w:val="00D1145E"/>
    <w:rsid w:val="00D114AA"/>
    <w:rsid w:val="00D11791"/>
    <w:rsid w:val="00D117E9"/>
    <w:rsid w:val="00D11805"/>
    <w:rsid w:val="00D1194E"/>
    <w:rsid w:val="00D11A73"/>
    <w:rsid w:val="00D11BD9"/>
    <w:rsid w:val="00D11D16"/>
    <w:rsid w:val="00D11D85"/>
    <w:rsid w:val="00D11DEC"/>
    <w:rsid w:val="00D12061"/>
    <w:rsid w:val="00D12081"/>
    <w:rsid w:val="00D120A0"/>
    <w:rsid w:val="00D12339"/>
    <w:rsid w:val="00D1237C"/>
    <w:rsid w:val="00D123ED"/>
    <w:rsid w:val="00D12449"/>
    <w:rsid w:val="00D12848"/>
    <w:rsid w:val="00D1286F"/>
    <w:rsid w:val="00D128D7"/>
    <w:rsid w:val="00D12AC8"/>
    <w:rsid w:val="00D12CC0"/>
    <w:rsid w:val="00D12D63"/>
    <w:rsid w:val="00D12EF1"/>
    <w:rsid w:val="00D12EF7"/>
    <w:rsid w:val="00D1309D"/>
    <w:rsid w:val="00D132F2"/>
    <w:rsid w:val="00D13379"/>
    <w:rsid w:val="00D1357E"/>
    <w:rsid w:val="00D1365A"/>
    <w:rsid w:val="00D13788"/>
    <w:rsid w:val="00D138D8"/>
    <w:rsid w:val="00D138FD"/>
    <w:rsid w:val="00D13935"/>
    <w:rsid w:val="00D13A71"/>
    <w:rsid w:val="00D13C6A"/>
    <w:rsid w:val="00D13D83"/>
    <w:rsid w:val="00D14049"/>
    <w:rsid w:val="00D14087"/>
    <w:rsid w:val="00D1429C"/>
    <w:rsid w:val="00D142EF"/>
    <w:rsid w:val="00D14386"/>
    <w:rsid w:val="00D14388"/>
    <w:rsid w:val="00D144C8"/>
    <w:rsid w:val="00D145A6"/>
    <w:rsid w:val="00D146C7"/>
    <w:rsid w:val="00D14A04"/>
    <w:rsid w:val="00D14A72"/>
    <w:rsid w:val="00D14EEA"/>
    <w:rsid w:val="00D14FC7"/>
    <w:rsid w:val="00D15113"/>
    <w:rsid w:val="00D151FC"/>
    <w:rsid w:val="00D152E6"/>
    <w:rsid w:val="00D1536F"/>
    <w:rsid w:val="00D15520"/>
    <w:rsid w:val="00D1570B"/>
    <w:rsid w:val="00D15782"/>
    <w:rsid w:val="00D159BC"/>
    <w:rsid w:val="00D15B7C"/>
    <w:rsid w:val="00D15B7D"/>
    <w:rsid w:val="00D15BD3"/>
    <w:rsid w:val="00D15C66"/>
    <w:rsid w:val="00D15CD9"/>
    <w:rsid w:val="00D16071"/>
    <w:rsid w:val="00D1655C"/>
    <w:rsid w:val="00D165CF"/>
    <w:rsid w:val="00D165ED"/>
    <w:rsid w:val="00D16638"/>
    <w:rsid w:val="00D16867"/>
    <w:rsid w:val="00D1693B"/>
    <w:rsid w:val="00D169F9"/>
    <w:rsid w:val="00D16A0A"/>
    <w:rsid w:val="00D16AE2"/>
    <w:rsid w:val="00D16D45"/>
    <w:rsid w:val="00D16EE2"/>
    <w:rsid w:val="00D16F62"/>
    <w:rsid w:val="00D16F74"/>
    <w:rsid w:val="00D17114"/>
    <w:rsid w:val="00D1711A"/>
    <w:rsid w:val="00D173BA"/>
    <w:rsid w:val="00D1747E"/>
    <w:rsid w:val="00D17799"/>
    <w:rsid w:val="00D178F3"/>
    <w:rsid w:val="00D17987"/>
    <w:rsid w:val="00D17CFD"/>
    <w:rsid w:val="00D17F47"/>
    <w:rsid w:val="00D17FCB"/>
    <w:rsid w:val="00D17FE1"/>
    <w:rsid w:val="00D20093"/>
    <w:rsid w:val="00D200E2"/>
    <w:rsid w:val="00D201C4"/>
    <w:rsid w:val="00D202CC"/>
    <w:rsid w:val="00D20311"/>
    <w:rsid w:val="00D20461"/>
    <w:rsid w:val="00D205C3"/>
    <w:rsid w:val="00D20620"/>
    <w:rsid w:val="00D2067E"/>
    <w:rsid w:val="00D209CD"/>
    <w:rsid w:val="00D20A74"/>
    <w:rsid w:val="00D20ACE"/>
    <w:rsid w:val="00D20FE8"/>
    <w:rsid w:val="00D210FD"/>
    <w:rsid w:val="00D2126E"/>
    <w:rsid w:val="00D21418"/>
    <w:rsid w:val="00D21551"/>
    <w:rsid w:val="00D21607"/>
    <w:rsid w:val="00D2163A"/>
    <w:rsid w:val="00D2173F"/>
    <w:rsid w:val="00D217C9"/>
    <w:rsid w:val="00D218BB"/>
    <w:rsid w:val="00D21A93"/>
    <w:rsid w:val="00D21F66"/>
    <w:rsid w:val="00D21FB1"/>
    <w:rsid w:val="00D21FEE"/>
    <w:rsid w:val="00D22161"/>
    <w:rsid w:val="00D22185"/>
    <w:rsid w:val="00D22187"/>
    <w:rsid w:val="00D221E4"/>
    <w:rsid w:val="00D22295"/>
    <w:rsid w:val="00D22414"/>
    <w:rsid w:val="00D2245E"/>
    <w:rsid w:val="00D224BE"/>
    <w:rsid w:val="00D226D5"/>
    <w:rsid w:val="00D22725"/>
    <w:rsid w:val="00D227A3"/>
    <w:rsid w:val="00D227B6"/>
    <w:rsid w:val="00D227D2"/>
    <w:rsid w:val="00D22A5B"/>
    <w:rsid w:val="00D22A90"/>
    <w:rsid w:val="00D22ABA"/>
    <w:rsid w:val="00D22DA1"/>
    <w:rsid w:val="00D22EAC"/>
    <w:rsid w:val="00D2302A"/>
    <w:rsid w:val="00D23445"/>
    <w:rsid w:val="00D235ED"/>
    <w:rsid w:val="00D2364E"/>
    <w:rsid w:val="00D23791"/>
    <w:rsid w:val="00D23AEE"/>
    <w:rsid w:val="00D23CA1"/>
    <w:rsid w:val="00D23D3B"/>
    <w:rsid w:val="00D23DD1"/>
    <w:rsid w:val="00D23EC2"/>
    <w:rsid w:val="00D23F4E"/>
    <w:rsid w:val="00D23F66"/>
    <w:rsid w:val="00D23FB0"/>
    <w:rsid w:val="00D240BB"/>
    <w:rsid w:val="00D244A1"/>
    <w:rsid w:val="00D24558"/>
    <w:rsid w:val="00D2462E"/>
    <w:rsid w:val="00D248FA"/>
    <w:rsid w:val="00D249E1"/>
    <w:rsid w:val="00D2515A"/>
    <w:rsid w:val="00D2529C"/>
    <w:rsid w:val="00D2564A"/>
    <w:rsid w:val="00D25659"/>
    <w:rsid w:val="00D2583F"/>
    <w:rsid w:val="00D2587A"/>
    <w:rsid w:val="00D258E5"/>
    <w:rsid w:val="00D25A4F"/>
    <w:rsid w:val="00D25AAB"/>
    <w:rsid w:val="00D25AB4"/>
    <w:rsid w:val="00D25B41"/>
    <w:rsid w:val="00D25C5F"/>
    <w:rsid w:val="00D25D88"/>
    <w:rsid w:val="00D2628A"/>
    <w:rsid w:val="00D2634D"/>
    <w:rsid w:val="00D263E2"/>
    <w:rsid w:val="00D2683D"/>
    <w:rsid w:val="00D268F8"/>
    <w:rsid w:val="00D2695C"/>
    <w:rsid w:val="00D2699A"/>
    <w:rsid w:val="00D26A4A"/>
    <w:rsid w:val="00D273E8"/>
    <w:rsid w:val="00D27439"/>
    <w:rsid w:val="00D279AA"/>
    <w:rsid w:val="00D27C81"/>
    <w:rsid w:val="00D27EC0"/>
    <w:rsid w:val="00D27EFC"/>
    <w:rsid w:val="00D27F7F"/>
    <w:rsid w:val="00D27F80"/>
    <w:rsid w:val="00D306C6"/>
    <w:rsid w:val="00D306CA"/>
    <w:rsid w:val="00D30791"/>
    <w:rsid w:val="00D3083B"/>
    <w:rsid w:val="00D30842"/>
    <w:rsid w:val="00D310A9"/>
    <w:rsid w:val="00D31132"/>
    <w:rsid w:val="00D311C8"/>
    <w:rsid w:val="00D314CD"/>
    <w:rsid w:val="00D31521"/>
    <w:rsid w:val="00D31A3C"/>
    <w:rsid w:val="00D31A70"/>
    <w:rsid w:val="00D31BE0"/>
    <w:rsid w:val="00D31CCC"/>
    <w:rsid w:val="00D31DCA"/>
    <w:rsid w:val="00D31DCD"/>
    <w:rsid w:val="00D31E1A"/>
    <w:rsid w:val="00D31E3E"/>
    <w:rsid w:val="00D31F27"/>
    <w:rsid w:val="00D31FEB"/>
    <w:rsid w:val="00D31FF0"/>
    <w:rsid w:val="00D3234A"/>
    <w:rsid w:val="00D32494"/>
    <w:rsid w:val="00D324B9"/>
    <w:rsid w:val="00D32535"/>
    <w:rsid w:val="00D3257D"/>
    <w:rsid w:val="00D32645"/>
    <w:rsid w:val="00D326B2"/>
    <w:rsid w:val="00D326F7"/>
    <w:rsid w:val="00D32D1B"/>
    <w:rsid w:val="00D32D4A"/>
    <w:rsid w:val="00D32DD0"/>
    <w:rsid w:val="00D32FBC"/>
    <w:rsid w:val="00D3309D"/>
    <w:rsid w:val="00D330CA"/>
    <w:rsid w:val="00D330D3"/>
    <w:rsid w:val="00D33130"/>
    <w:rsid w:val="00D3316D"/>
    <w:rsid w:val="00D33300"/>
    <w:rsid w:val="00D337B0"/>
    <w:rsid w:val="00D33898"/>
    <w:rsid w:val="00D33AB9"/>
    <w:rsid w:val="00D33C0B"/>
    <w:rsid w:val="00D33D60"/>
    <w:rsid w:val="00D3413F"/>
    <w:rsid w:val="00D341A7"/>
    <w:rsid w:val="00D341E9"/>
    <w:rsid w:val="00D34320"/>
    <w:rsid w:val="00D343CA"/>
    <w:rsid w:val="00D346C3"/>
    <w:rsid w:val="00D34754"/>
    <w:rsid w:val="00D349C0"/>
    <w:rsid w:val="00D34B3E"/>
    <w:rsid w:val="00D34B58"/>
    <w:rsid w:val="00D34CC9"/>
    <w:rsid w:val="00D34D96"/>
    <w:rsid w:val="00D3527E"/>
    <w:rsid w:val="00D353E7"/>
    <w:rsid w:val="00D3597D"/>
    <w:rsid w:val="00D35AC1"/>
    <w:rsid w:val="00D35C09"/>
    <w:rsid w:val="00D35C48"/>
    <w:rsid w:val="00D35C9E"/>
    <w:rsid w:val="00D35D23"/>
    <w:rsid w:val="00D35EE1"/>
    <w:rsid w:val="00D35F17"/>
    <w:rsid w:val="00D36018"/>
    <w:rsid w:val="00D362E5"/>
    <w:rsid w:val="00D363FE"/>
    <w:rsid w:val="00D36752"/>
    <w:rsid w:val="00D3682E"/>
    <w:rsid w:val="00D368A0"/>
    <w:rsid w:val="00D368A7"/>
    <w:rsid w:val="00D36A5B"/>
    <w:rsid w:val="00D36B35"/>
    <w:rsid w:val="00D36DA9"/>
    <w:rsid w:val="00D37030"/>
    <w:rsid w:val="00D3703D"/>
    <w:rsid w:val="00D3714A"/>
    <w:rsid w:val="00D37382"/>
    <w:rsid w:val="00D376BA"/>
    <w:rsid w:val="00D37882"/>
    <w:rsid w:val="00D3796D"/>
    <w:rsid w:val="00D37B31"/>
    <w:rsid w:val="00D37D3D"/>
    <w:rsid w:val="00D37D56"/>
    <w:rsid w:val="00D40030"/>
    <w:rsid w:val="00D402B7"/>
    <w:rsid w:val="00D402C1"/>
    <w:rsid w:val="00D403DC"/>
    <w:rsid w:val="00D403E6"/>
    <w:rsid w:val="00D404F0"/>
    <w:rsid w:val="00D40509"/>
    <w:rsid w:val="00D40592"/>
    <w:rsid w:val="00D405EA"/>
    <w:rsid w:val="00D40695"/>
    <w:rsid w:val="00D40736"/>
    <w:rsid w:val="00D40786"/>
    <w:rsid w:val="00D40813"/>
    <w:rsid w:val="00D40975"/>
    <w:rsid w:val="00D40E1A"/>
    <w:rsid w:val="00D40F07"/>
    <w:rsid w:val="00D410C7"/>
    <w:rsid w:val="00D412D4"/>
    <w:rsid w:val="00D413EC"/>
    <w:rsid w:val="00D4144C"/>
    <w:rsid w:val="00D415CE"/>
    <w:rsid w:val="00D415E9"/>
    <w:rsid w:val="00D41663"/>
    <w:rsid w:val="00D418BA"/>
    <w:rsid w:val="00D4196B"/>
    <w:rsid w:val="00D419CF"/>
    <w:rsid w:val="00D41A5D"/>
    <w:rsid w:val="00D41A98"/>
    <w:rsid w:val="00D41E3E"/>
    <w:rsid w:val="00D41F2A"/>
    <w:rsid w:val="00D41F9A"/>
    <w:rsid w:val="00D4245E"/>
    <w:rsid w:val="00D4246E"/>
    <w:rsid w:val="00D4251A"/>
    <w:rsid w:val="00D425DF"/>
    <w:rsid w:val="00D426E8"/>
    <w:rsid w:val="00D42791"/>
    <w:rsid w:val="00D428FC"/>
    <w:rsid w:val="00D42B37"/>
    <w:rsid w:val="00D42FC5"/>
    <w:rsid w:val="00D4312D"/>
    <w:rsid w:val="00D433E1"/>
    <w:rsid w:val="00D433FC"/>
    <w:rsid w:val="00D43406"/>
    <w:rsid w:val="00D43482"/>
    <w:rsid w:val="00D4360C"/>
    <w:rsid w:val="00D4363A"/>
    <w:rsid w:val="00D43757"/>
    <w:rsid w:val="00D43761"/>
    <w:rsid w:val="00D438AA"/>
    <w:rsid w:val="00D43E50"/>
    <w:rsid w:val="00D43E72"/>
    <w:rsid w:val="00D440C2"/>
    <w:rsid w:val="00D442D3"/>
    <w:rsid w:val="00D4433E"/>
    <w:rsid w:val="00D44848"/>
    <w:rsid w:val="00D44AC4"/>
    <w:rsid w:val="00D44AFF"/>
    <w:rsid w:val="00D44C7E"/>
    <w:rsid w:val="00D44C90"/>
    <w:rsid w:val="00D44C97"/>
    <w:rsid w:val="00D44E9A"/>
    <w:rsid w:val="00D4506D"/>
    <w:rsid w:val="00D451BA"/>
    <w:rsid w:val="00D451E0"/>
    <w:rsid w:val="00D45326"/>
    <w:rsid w:val="00D453F0"/>
    <w:rsid w:val="00D455BE"/>
    <w:rsid w:val="00D45625"/>
    <w:rsid w:val="00D459D3"/>
    <w:rsid w:val="00D45ABE"/>
    <w:rsid w:val="00D45C15"/>
    <w:rsid w:val="00D45CC0"/>
    <w:rsid w:val="00D45DA7"/>
    <w:rsid w:val="00D45E31"/>
    <w:rsid w:val="00D45F2E"/>
    <w:rsid w:val="00D46173"/>
    <w:rsid w:val="00D46337"/>
    <w:rsid w:val="00D465B2"/>
    <w:rsid w:val="00D466CA"/>
    <w:rsid w:val="00D466D4"/>
    <w:rsid w:val="00D4677B"/>
    <w:rsid w:val="00D469EE"/>
    <w:rsid w:val="00D46DB8"/>
    <w:rsid w:val="00D46FD9"/>
    <w:rsid w:val="00D46FF8"/>
    <w:rsid w:val="00D4700E"/>
    <w:rsid w:val="00D473F7"/>
    <w:rsid w:val="00D4742E"/>
    <w:rsid w:val="00D4746C"/>
    <w:rsid w:val="00D474FD"/>
    <w:rsid w:val="00D4778A"/>
    <w:rsid w:val="00D478ED"/>
    <w:rsid w:val="00D478FA"/>
    <w:rsid w:val="00D4799E"/>
    <w:rsid w:val="00D47AC2"/>
    <w:rsid w:val="00D47AE6"/>
    <w:rsid w:val="00D47BC6"/>
    <w:rsid w:val="00D47C92"/>
    <w:rsid w:val="00D47D3D"/>
    <w:rsid w:val="00D47E19"/>
    <w:rsid w:val="00D47F74"/>
    <w:rsid w:val="00D47FBA"/>
    <w:rsid w:val="00D501C2"/>
    <w:rsid w:val="00D50587"/>
    <w:rsid w:val="00D506B5"/>
    <w:rsid w:val="00D50773"/>
    <w:rsid w:val="00D5081D"/>
    <w:rsid w:val="00D50A6E"/>
    <w:rsid w:val="00D50F02"/>
    <w:rsid w:val="00D510AF"/>
    <w:rsid w:val="00D51106"/>
    <w:rsid w:val="00D5139A"/>
    <w:rsid w:val="00D514A8"/>
    <w:rsid w:val="00D51515"/>
    <w:rsid w:val="00D51522"/>
    <w:rsid w:val="00D51548"/>
    <w:rsid w:val="00D51682"/>
    <w:rsid w:val="00D51713"/>
    <w:rsid w:val="00D51946"/>
    <w:rsid w:val="00D519BB"/>
    <w:rsid w:val="00D51BDC"/>
    <w:rsid w:val="00D51D59"/>
    <w:rsid w:val="00D51DBE"/>
    <w:rsid w:val="00D51EE2"/>
    <w:rsid w:val="00D52006"/>
    <w:rsid w:val="00D5207E"/>
    <w:rsid w:val="00D522DE"/>
    <w:rsid w:val="00D52316"/>
    <w:rsid w:val="00D52452"/>
    <w:rsid w:val="00D524E9"/>
    <w:rsid w:val="00D526D1"/>
    <w:rsid w:val="00D526FA"/>
    <w:rsid w:val="00D5282E"/>
    <w:rsid w:val="00D52843"/>
    <w:rsid w:val="00D529B7"/>
    <w:rsid w:val="00D52A70"/>
    <w:rsid w:val="00D52B6B"/>
    <w:rsid w:val="00D52BED"/>
    <w:rsid w:val="00D52E40"/>
    <w:rsid w:val="00D52E51"/>
    <w:rsid w:val="00D52F15"/>
    <w:rsid w:val="00D52F1C"/>
    <w:rsid w:val="00D52F3E"/>
    <w:rsid w:val="00D530B9"/>
    <w:rsid w:val="00D5331F"/>
    <w:rsid w:val="00D53459"/>
    <w:rsid w:val="00D53905"/>
    <w:rsid w:val="00D539BB"/>
    <w:rsid w:val="00D53BAD"/>
    <w:rsid w:val="00D53D6D"/>
    <w:rsid w:val="00D54247"/>
    <w:rsid w:val="00D54485"/>
    <w:rsid w:val="00D54502"/>
    <w:rsid w:val="00D54601"/>
    <w:rsid w:val="00D5461B"/>
    <w:rsid w:val="00D5483E"/>
    <w:rsid w:val="00D548AF"/>
    <w:rsid w:val="00D549BC"/>
    <w:rsid w:val="00D549F8"/>
    <w:rsid w:val="00D54A9C"/>
    <w:rsid w:val="00D551F9"/>
    <w:rsid w:val="00D5548F"/>
    <w:rsid w:val="00D5549F"/>
    <w:rsid w:val="00D555B9"/>
    <w:rsid w:val="00D555EA"/>
    <w:rsid w:val="00D558AC"/>
    <w:rsid w:val="00D55946"/>
    <w:rsid w:val="00D5596F"/>
    <w:rsid w:val="00D55A86"/>
    <w:rsid w:val="00D55BD7"/>
    <w:rsid w:val="00D55C96"/>
    <w:rsid w:val="00D55F71"/>
    <w:rsid w:val="00D55FBF"/>
    <w:rsid w:val="00D560D1"/>
    <w:rsid w:val="00D56186"/>
    <w:rsid w:val="00D5627C"/>
    <w:rsid w:val="00D562BA"/>
    <w:rsid w:val="00D56495"/>
    <w:rsid w:val="00D565F7"/>
    <w:rsid w:val="00D56674"/>
    <w:rsid w:val="00D567A0"/>
    <w:rsid w:val="00D56937"/>
    <w:rsid w:val="00D56A16"/>
    <w:rsid w:val="00D56A5C"/>
    <w:rsid w:val="00D56B73"/>
    <w:rsid w:val="00D56BEF"/>
    <w:rsid w:val="00D56CAA"/>
    <w:rsid w:val="00D56D07"/>
    <w:rsid w:val="00D56DB9"/>
    <w:rsid w:val="00D56FC3"/>
    <w:rsid w:val="00D570E1"/>
    <w:rsid w:val="00D5723E"/>
    <w:rsid w:val="00D573D8"/>
    <w:rsid w:val="00D574A2"/>
    <w:rsid w:val="00D57702"/>
    <w:rsid w:val="00D57705"/>
    <w:rsid w:val="00D578B6"/>
    <w:rsid w:val="00D578D8"/>
    <w:rsid w:val="00D57A98"/>
    <w:rsid w:val="00D57AC2"/>
    <w:rsid w:val="00D57B57"/>
    <w:rsid w:val="00D57BB6"/>
    <w:rsid w:val="00D57CC0"/>
    <w:rsid w:val="00D57D5F"/>
    <w:rsid w:val="00D6018A"/>
    <w:rsid w:val="00D6024C"/>
    <w:rsid w:val="00D60292"/>
    <w:rsid w:val="00D6032A"/>
    <w:rsid w:val="00D603EE"/>
    <w:rsid w:val="00D6040E"/>
    <w:rsid w:val="00D60500"/>
    <w:rsid w:val="00D60525"/>
    <w:rsid w:val="00D60647"/>
    <w:rsid w:val="00D60649"/>
    <w:rsid w:val="00D606A7"/>
    <w:rsid w:val="00D60742"/>
    <w:rsid w:val="00D608B9"/>
    <w:rsid w:val="00D60916"/>
    <w:rsid w:val="00D60932"/>
    <w:rsid w:val="00D60C4C"/>
    <w:rsid w:val="00D60CBE"/>
    <w:rsid w:val="00D60DE8"/>
    <w:rsid w:val="00D60F17"/>
    <w:rsid w:val="00D612E9"/>
    <w:rsid w:val="00D612F8"/>
    <w:rsid w:val="00D614CB"/>
    <w:rsid w:val="00D61635"/>
    <w:rsid w:val="00D61765"/>
    <w:rsid w:val="00D6190E"/>
    <w:rsid w:val="00D61A8C"/>
    <w:rsid w:val="00D61AFE"/>
    <w:rsid w:val="00D61B14"/>
    <w:rsid w:val="00D61E88"/>
    <w:rsid w:val="00D61FF9"/>
    <w:rsid w:val="00D6204D"/>
    <w:rsid w:val="00D62122"/>
    <w:rsid w:val="00D62361"/>
    <w:rsid w:val="00D62380"/>
    <w:rsid w:val="00D62476"/>
    <w:rsid w:val="00D62543"/>
    <w:rsid w:val="00D62552"/>
    <w:rsid w:val="00D625B3"/>
    <w:rsid w:val="00D627B3"/>
    <w:rsid w:val="00D6288F"/>
    <w:rsid w:val="00D62955"/>
    <w:rsid w:val="00D62956"/>
    <w:rsid w:val="00D6297A"/>
    <w:rsid w:val="00D62B1B"/>
    <w:rsid w:val="00D62D5E"/>
    <w:rsid w:val="00D62E83"/>
    <w:rsid w:val="00D62FEB"/>
    <w:rsid w:val="00D63604"/>
    <w:rsid w:val="00D636FA"/>
    <w:rsid w:val="00D63A65"/>
    <w:rsid w:val="00D63ACA"/>
    <w:rsid w:val="00D63BD4"/>
    <w:rsid w:val="00D63DB5"/>
    <w:rsid w:val="00D63E51"/>
    <w:rsid w:val="00D63ED2"/>
    <w:rsid w:val="00D6416F"/>
    <w:rsid w:val="00D6427A"/>
    <w:rsid w:val="00D64335"/>
    <w:rsid w:val="00D6452C"/>
    <w:rsid w:val="00D64572"/>
    <w:rsid w:val="00D64580"/>
    <w:rsid w:val="00D64592"/>
    <w:rsid w:val="00D647D4"/>
    <w:rsid w:val="00D64FA7"/>
    <w:rsid w:val="00D64FBA"/>
    <w:rsid w:val="00D650B3"/>
    <w:rsid w:val="00D65139"/>
    <w:rsid w:val="00D653EC"/>
    <w:rsid w:val="00D65670"/>
    <w:rsid w:val="00D658B4"/>
    <w:rsid w:val="00D65B99"/>
    <w:rsid w:val="00D65D7B"/>
    <w:rsid w:val="00D65EED"/>
    <w:rsid w:val="00D65F0B"/>
    <w:rsid w:val="00D6624C"/>
    <w:rsid w:val="00D664CB"/>
    <w:rsid w:val="00D664E2"/>
    <w:rsid w:val="00D665CE"/>
    <w:rsid w:val="00D6675E"/>
    <w:rsid w:val="00D66814"/>
    <w:rsid w:val="00D669CF"/>
    <w:rsid w:val="00D66A39"/>
    <w:rsid w:val="00D66BBE"/>
    <w:rsid w:val="00D66C01"/>
    <w:rsid w:val="00D66DF5"/>
    <w:rsid w:val="00D66E95"/>
    <w:rsid w:val="00D66F1F"/>
    <w:rsid w:val="00D66FCC"/>
    <w:rsid w:val="00D67152"/>
    <w:rsid w:val="00D6727D"/>
    <w:rsid w:val="00D6778D"/>
    <w:rsid w:val="00D677F1"/>
    <w:rsid w:val="00D67850"/>
    <w:rsid w:val="00D679C2"/>
    <w:rsid w:val="00D679FB"/>
    <w:rsid w:val="00D67BB3"/>
    <w:rsid w:val="00D67DD8"/>
    <w:rsid w:val="00D70141"/>
    <w:rsid w:val="00D7016D"/>
    <w:rsid w:val="00D70458"/>
    <w:rsid w:val="00D70492"/>
    <w:rsid w:val="00D70562"/>
    <w:rsid w:val="00D70AAB"/>
    <w:rsid w:val="00D70AB6"/>
    <w:rsid w:val="00D70B96"/>
    <w:rsid w:val="00D70BC9"/>
    <w:rsid w:val="00D7100A"/>
    <w:rsid w:val="00D71475"/>
    <w:rsid w:val="00D714F6"/>
    <w:rsid w:val="00D71A04"/>
    <w:rsid w:val="00D71AD3"/>
    <w:rsid w:val="00D71AD8"/>
    <w:rsid w:val="00D71D7B"/>
    <w:rsid w:val="00D71F3C"/>
    <w:rsid w:val="00D71FDD"/>
    <w:rsid w:val="00D720ED"/>
    <w:rsid w:val="00D721B6"/>
    <w:rsid w:val="00D725F8"/>
    <w:rsid w:val="00D72A45"/>
    <w:rsid w:val="00D72A4D"/>
    <w:rsid w:val="00D72A90"/>
    <w:rsid w:val="00D72B4A"/>
    <w:rsid w:val="00D72D39"/>
    <w:rsid w:val="00D72D41"/>
    <w:rsid w:val="00D72E19"/>
    <w:rsid w:val="00D72E1D"/>
    <w:rsid w:val="00D72FD4"/>
    <w:rsid w:val="00D7308C"/>
    <w:rsid w:val="00D731B3"/>
    <w:rsid w:val="00D73362"/>
    <w:rsid w:val="00D73381"/>
    <w:rsid w:val="00D73384"/>
    <w:rsid w:val="00D7366F"/>
    <w:rsid w:val="00D738B3"/>
    <w:rsid w:val="00D73939"/>
    <w:rsid w:val="00D73AD2"/>
    <w:rsid w:val="00D73B4C"/>
    <w:rsid w:val="00D73D3A"/>
    <w:rsid w:val="00D73D9C"/>
    <w:rsid w:val="00D74019"/>
    <w:rsid w:val="00D74035"/>
    <w:rsid w:val="00D74081"/>
    <w:rsid w:val="00D740D9"/>
    <w:rsid w:val="00D7411F"/>
    <w:rsid w:val="00D74193"/>
    <w:rsid w:val="00D7430F"/>
    <w:rsid w:val="00D74483"/>
    <w:rsid w:val="00D74499"/>
    <w:rsid w:val="00D74602"/>
    <w:rsid w:val="00D74A5F"/>
    <w:rsid w:val="00D74A61"/>
    <w:rsid w:val="00D74A83"/>
    <w:rsid w:val="00D74D6B"/>
    <w:rsid w:val="00D75177"/>
    <w:rsid w:val="00D751BE"/>
    <w:rsid w:val="00D753EA"/>
    <w:rsid w:val="00D755D5"/>
    <w:rsid w:val="00D756D4"/>
    <w:rsid w:val="00D758AD"/>
    <w:rsid w:val="00D759E3"/>
    <w:rsid w:val="00D75A20"/>
    <w:rsid w:val="00D75BB5"/>
    <w:rsid w:val="00D75C0C"/>
    <w:rsid w:val="00D75C36"/>
    <w:rsid w:val="00D75EC2"/>
    <w:rsid w:val="00D76258"/>
    <w:rsid w:val="00D762CA"/>
    <w:rsid w:val="00D7675A"/>
    <w:rsid w:val="00D76824"/>
    <w:rsid w:val="00D76946"/>
    <w:rsid w:val="00D76A8A"/>
    <w:rsid w:val="00D76B81"/>
    <w:rsid w:val="00D76D2B"/>
    <w:rsid w:val="00D771DD"/>
    <w:rsid w:val="00D773E5"/>
    <w:rsid w:val="00D7762C"/>
    <w:rsid w:val="00D77731"/>
    <w:rsid w:val="00D7787B"/>
    <w:rsid w:val="00D77A27"/>
    <w:rsid w:val="00D77AE5"/>
    <w:rsid w:val="00D77C17"/>
    <w:rsid w:val="00D77C9B"/>
    <w:rsid w:val="00D77D56"/>
    <w:rsid w:val="00D77DB6"/>
    <w:rsid w:val="00D77F0F"/>
    <w:rsid w:val="00D80092"/>
    <w:rsid w:val="00D800CC"/>
    <w:rsid w:val="00D803C0"/>
    <w:rsid w:val="00D804BC"/>
    <w:rsid w:val="00D8084E"/>
    <w:rsid w:val="00D80950"/>
    <w:rsid w:val="00D80973"/>
    <w:rsid w:val="00D80991"/>
    <w:rsid w:val="00D80B2E"/>
    <w:rsid w:val="00D80B6D"/>
    <w:rsid w:val="00D80DDA"/>
    <w:rsid w:val="00D80DF8"/>
    <w:rsid w:val="00D811E0"/>
    <w:rsid w:val="00D8122C"/>
    <w:rsid w:val="00D812F9"/>
    <w:rsid w:val="00D8139A"/>
    <w:rsid w:val="00D8146E"/>
    <w:rsid w:val="00D814FC"/>
    <w:rsid w:val="00D81510"/>
    <w:rsid w:val="00D815D2"/>
    <w:rsid w:val="00D81630"/>
    <w:rsid w:val="00D81635"/>
    <w:rsid w:val="00D817E7"/>
    <w:rsid w:val="00D81825"/>
    <w:rsid w:val="00D81836"/>
    <w:rsid w:val="00D818EC"/>
    <w:rsid w:val="00D81B22"/>
    <w:rsid w:val="00D81DCD"/>
    <w:rsid w:val="00D81E9B"/>
    <w:rsid w:val="00D8200B"/>
    <w:rsid w:val="00D82046"/>
    <w:rsid w:val="00D820A3"/>
    <w:rsid w:val="00D82337"/>
    <w:rsid w:val="00D8237D"/>
    <w:rsid w:val="00D8251B"/>
    <w:rsid w:val="00D82897"/>
    <w:rsid w:val="00D8289A"/>
    <w:rsid w:val="00D828DF"/>
    <w:rsid w:val="00D8291D"/>
    <w:rsid w:val="00D8294D"/>
    <w:rsid w:val="00D82A24"/>
    <w:rsid w:val="00D82BA9"/>
    <w:rsid w:val="00D82BF9"/>
    <w:rsid w:val="00D82E9C"/>
    <w:rsid w:val="00D82F7C"/>
    <w:rsid w:val="00D82FD5"/>
    <w:rsid w:val="00D83201"/>
    <w:rsid w:val="00D832AB"/>
    <w:rsid w:val="00D834D3"/>
    <w:rsid w:val="00D83771"/>
    <w:rsid w:val="00D83923"/>
    <w:rsid w:val="00D839A5"/>
    <w:rsid w:val="00D839C6"/>
    <w:rsid w:val="00D83AFA"/>
    <w:rsid w:val="00D83C47"/>
    <w:rsid w:val="00D83CE9"/>
    <w:rsid w:val="00D83E5C"/>
    <w:rsid w:val="00D83E61"/>
    <w:rsid w:val="00D83F9F"/>
    <w:rsid w:val="00D84091"/>
    <w:rsid w:val="00D840D0"/>
    <w:rsid w:val="00D84429"/>
    <w:rsid w:val="00D8467F"/>
    <w:rsid w:val="00D84986"/>
    <w:rsid w:val="00D84B67"/>
    <w:rsid w:val="00D84B88"/>
    <w:rsid w:val="00D84C27"/>
    <w:rsid w:val="00D84D05"/>
    <w:rsid w:val="00D84D2A"/>
    <w:rsid w:val="00D85132"/>
    <w:rsid w:val="00D855B1"/>
    <w:rsid w:val="00D855BB"/>
    <w:rsid w:val="00D856A4"/>
    <w:rsid w:val="00D856B0"/>
    <w:rsid w:val="00D8571C"/>
    <w:rsid w:val="00D8576E"/>
    <w:rsid w:val="00D85799"/>
    <w:rsid w:val="00D857B7"/>
    <w:rsid w:val="00D859A2"/>
    <w:rsid w:val="00D85A46"/>
    <w:rsid w:val="00D85A57"/>
    <w:rsid w:val="00D85B42"/>
    <w:rsid w:val="00D85B58"/>
    <w:rsid w:val="00D8621B"/>
    <w:rsid w:val="00D8633D"/>
    <w:rsid w:val="00D8641D"/>
    <w:rsid w:val="00D86437"/>
    <w:rsid w:val="00D8674C"/>
    <w:rsid w:val="00D8683A"/>
    <w:rsid w:val="00D868C8"/>
    <w:rsid w:val="00D86AAE"/>
    <w:rsid w:val="00D86D3C"/>
    <w:rsid w:val="00D8709C"/>
    <w:rsid w:val="00D8728A"/>
    <w:rsid w:val="00D872F0"/>
    <w:rsid w:val="00D87324"/>
    <w:rsid w:val="00D873E7"/>
    <w:rsid w:val="00D875BC"/>
    <w:rsid w:val="00D87616"/>
    <w:rsid w:val="00D879FD"/>
    <w:rsid w:val="00D87B00"/>
    <w:rsid w:val="00D87B66"/>
    <w:rsid w:val="00D87DF0"/>
    <w:rsid w:val="00D87F2D"/>
    <w:rsid w:val="00D901DC"/>
    <w:rsid w:val="00D90238"/>
    <w:rsid w:val="00D9031D"/>
    <w:rsid w:val="00D903E3"/>
    <w:rsid w:val="00D904F9"/>
    <w:rsid w:val="00D90678"/>
    <w:rsid w:val="00D90772"/>
    <w:rsid w:val="00D90837"/>
    <w:rsid w:val="00D90BDC"/>
    <w:rsid w:val="00D90BEE"/>
    <w:rsid w:val="00D90BFF"/>
    <w:rsid w:val="00D90D50"/>
    <w:rsid w:val="00D90D89"/>
    <w:rsid w:val="00D90F76"/>
    <w:rsid w:val="00D90FA1"/>
    <w:rsid w:val="00D90FB1"/>
    <w:rsid w:val="00D910BC"/>
    <w:rsid w:val="00D91180"/>
    <w:rsid w:val="00D911C4"/>
    <w:rsid w:val="00D911D8"/>
    <w:rsid w:val="00D916CC"/>
    <w:rsid w:val="00D919CC"/>
    <w:rsid w:val="00D91A13"/>
    <w:rsid w:val="00D91A62"/>
    <w:rsid w:val="00D91A96"/>
    <w:rsid w:val="00D91D08"/>
    <w:rsid w:val="00D91D95"/>
    <w:rsid w:val="00D9203C"/>
    <w:rsid w:val="00D921FE"/>
    <w:rsid w:val="00D92410"/>
    <w:rsid w:val="00D92571"/>
    <w:rsid w:val="00D9263B"/>
    <w:rsid w:val="00D92691"/>
    <w:rsid w:val="00D9280A"/>
    <w:rsid w:val="00D92833"/>
    <w:rsid w:val="00D9294E"/>
    <w:rsid w:val="00D92C3F"/>
    <w:rsid w:val="00D92C8F"/>
    <w:rsid w:val="00D92F88"/>
    <w:rsid w:val="00D92F8B"/>
    <w:rsid w:val="00D93576"/>
    <w:rsid w:val="00D935BF"/>
    <w:rsid w:val="00D936D6"/>
    <w:rsid w:val="00D9371C"/>
    <w:rsid w:val="00D93861"/>
    <w:rsid w:val="00D93941"/>
    <w:rsid w:val="00D93995"/>
    <w:rsid w:val="00D93C1A"/>
    <w:rsid w:val="00D93DB4"/>
    <w:rsid w:val="00D93EE1"/>
    <w:rsid w:val="00D93F07"/>
    <w:rsid w:val="00D93F3D"/>
    <w:rsid w:val="00D93F9D"/>
    <w:rsid w:val="00D9402D"/>
    <w:rsid w:val="00D9419D"/>
    <w:rsid w:val="00D9460D"/>
    <w:rsid w:val="00D94760"/>
    <w:rsid w:val="00D94AFF"/>
    <w:rsid w:val="00D94DF3"/>
    <w:rsid w:val="00D94E3D"/>
    <w:rsid w:val="00D95884"/>
    <w:rsid w:val="00D95937"/>
    <w:rsid w:val="00D95B26"/>
    <w:rsid w:val="00D95B5D"/>
    <w:rsid w:val="00D95BEE"/>
    <w:rsid w:val="00D95C40"/>
    <w:rsid w:val="00D95CBF"/>
    <w:rsid w:val="00D95D80"/>
    <w:rsid w:val="00D960B4"/>
    <w:rsid w:val="00D960E2"/>
    <w:rsid w:val="00D960FA"/>
    <w:rsid w:val="00D96510"/>
    <w:rsid w:val="00D96950"/>
    <w:rsid w:val="00D96DC0"/>
    <w:rsid w:val="00D96E3E"/>
    <w:rsid w:val="00D96EA1"/>
    <w:rsid w:val="00D96F65"/>
    <w:rsid w:val="00D96FA1"/>
    <w:rsid w:val="00D97552"/>
    <w:rsid w:val="00D97A2F"/>
    <w:rsid w:val="00D97BFE"/>
    <w:rsid w:val="00D97EB0"/>
    <w:rsid w:val="00D97EE0"/>
    <w:rsid w:val="00DA0099"/>
    <w:rsid w:val="00DA00CB"/>
    <w:rsid w:val="00DA022D"/>
    <w:rsid w:val="00DA025B"/>
    <w:rsid w:val="00DA025D"/>
    <w:rsid w:val="00DA037C"/>
    <w:rsid w:val="00DA03F1"/>
    <w:rsid w:val="00DA07EE"/>
    <w:rsid w:val="00DA07FC"/>
    <w:rsid w:val="00DA0824"/>
    <w:rsid w:val="00DA106C"/>
    <w:rsid w:val="00DA10CE"/>
    <w:rsid w:val="00DA1143"/>
    <w:rsid w:val="00DA1151"/>
    <w:rsid w:val="00DA1182"/>
    <w:rsid w:val="00DA11E0"/>
    <w:rsid w:val="00DA136C"/>
    <w:rsid w:val="00DA13B7"/>
    <w:rsid w:val="00DA1471"/>
    <w:rsid w:val="00DA147A"/>
    <w:rsid w:val="00DA148D"/>
    <w:rsid w:val="00DA1499"/>
    <w:rsid w:val="00DA14E2"/>
    <w:rsid w:val="00DA1881"/>
    <w:rsid w:val="00DA1B60"/>
    <w:rsid w:val="00DA1D3C"/>
    <w:rsid w:val="00DA1F58"/>
    <w:rsid w:val="00DA1FAC"/>
    <w:rsid w:val="00DA202B"/>
    <w:rsid w:val="00DA212A"/>
    <w:rsid w:val="00DA218F"/>
    <w:rsid w:val="00DA2240"/>
    <w:rsid w:val="00DA22C3"/>
    <w:rsid w:val="00DA230E"/>
    <w:rsid w:val="00DA2AB6"/>
    <w:rsid w:val="00DA2B1C"/>
    <w:rsid w:val="00DA2D80"/>
    <w:rsid w:val="00DA2DB2"/>
    <w:rsid w:val="00DA2E8E"/>
    <w:rsid w:val="00DA2EB7"/>
    <w:rsid w:val="00DA2ECB"/>
    <w:rsid w:val="00DA2F58"/>
    <w:rsid w:val="00DA3017"/>
    <w:rsid w:val="00DA305C"/>
    <w:rsid w:val="00DA3160"/>
    <w:rsid w:val="00DA316D"/>
    <w:rsid w:val="00DA33CD"/>
    <w:rsid w:val="00DA34BB"/>
    <w:rsid w:val="00DA36AB"/>
    <w:rsid w:val="00DA3736"/>
    <w:rsid w:val="00DA38B4"/>
    <w:rsid w:val="00DA38B9"/>
    <w:rsid w:val="00DA3A30"/>
    <w:rsid w:val="00DA3AF1"/>
    <w:rsid w:val="00DA3CE5"/>
    <w:rsid w:val="00DA3CF4"/>
    <w:rsid w:val="00DA3D64"/>
    <w:rsid w:val="00DA3FF2"/>
    <w:rsid w:val="00DA42BA"/>
    <w:rsid w:val="00DA432B"/>
    <w:rsid w:val="00DA4475"/>
    <w:rsid w:val="00DA47C9"/>
    <w:rsid w:val="00DA47E9"/>
    <w:rsid w:val="00DA480F"/>
    <w:rsid w:val="00DA4A80"/>
    <w:rsid w:val="00DA4B73"/>
    <w:rsid w:val="00DA4B91"/>
    <w:rsid w:val="00DA4BA8"/>
    <w:rsid w:val="00DA4D27"/>
    <w:rsid w:val="00DA4E91"/>
    <w:rsid w:val="00DA4F3B"/>
    <w:rsid w:val="00DA4F50"/>
    <w:rsid w:val="00DA502D"/>
    <w:rsid w:val="00DA506C"/>
    <w:rsid w:val="00DA5160"/>
    <w:rsid w:val="00DA51F3"/>
    <w:rsid w:val="00DA5280"/>
    <w:rsid w:val="00DA52BA"/>
    <w:rsid w:val="00DA540E"/>
    <w:rsid w:val="00DA5484"/>
    <w:rsid w:val="00DA5506"/>
    <w:rsid w:val="00DA563E"/>
    <w:rsid w:val="00DA58EB"/>
    <w:rsid w:val="00DA5B0C"/>
    <w:rsid w:val="00DA5C0D"/>
    <w:rsid w:val="00DA5CDE"/>
    <w:rsid w:val="00DA5EB2"/>
    <w:rsid w:val="00DA6050"/>
    <w:rsid w:val="00DA60F0"/>
    <w:rsid w:val="00DA64D7"/>
    <w:rsid w:val="00DA65D1"/>
    <w:rsid w:val="00DA6686"/>
    <w:rsid w:val="00DA69A0"/>
    <w:rsid w:val="00DA6C31"/>
    <w:rsid w:val="00DA6C5F"/>
    <w:rsid w:val="00DA73A5"/>
    <w:rsid w:val="00DA74E8"/>
    <w:rsid w:val="00DA7780"/>
    <w:rsid w:val="00DA7886"/>
    <w:rsid w:val="00DA7949"/>
    <w:rsid w:val="00DA7A88"/>
    <w:rsid w:val="00DA7B75"/>
    <w:rsid w:val="00DA7B84"/>
    <w:rsid w:val="00DB00F5"/>
    <w:rsid w:val="00DB0157"/>
    <w:rsid w:val="00DB0453"/>
    <w:rsid w:val="00DB0483"/>
    <w:rsid w:val="00DB0661"/>
    <w:rsid w:val="00DB0703"/>
    <w:rsid w:val="00DB08C5"/>
    <w:rsid w:val="00DB0A09"/>
    <w:rsid w:val="00DB0A7E"/>
    <w:rsid w:val="00DB0B7D"/>
    <w:rsid w:val="00DB0D42"/>
    <w:rsid w:val="00DB0DE6"/>
    <w:rsid w:val="00DB13FE"/>
    <w:rsid w:val="00DB1613"/>
    <w:rsid w:val="00DB1646"/>
    <w:rsid w:val="00DB1A65"/>
    <w:rsid w:val="00DB1B9F"/>
    <w:rsid w:val="00DB1C24"/>
    <w:rsid w:val="00DB1D33"/>
    <w:rsid w:val="00DB2148"/>
    <w:rsid w:val="00DB21E6"/>
    <w:rsid w:val="00DB226C"/>
    <w:rsid w:val="00DB228A"/>
    <w:rsid w:val="00DB2421"/>
    <w:rsid w:val="00DB266D"/>
    <w:rsid w:val="00DB28F6"/>
    <w:rsid w:val="00DB2CB5"/>
    <w:rsid w:val="00DB2F7B"/>
    <w:rsid w:val="00DB3509"/>
    <w:rsid w:val="00DB36F8"/>
    <w:rsid w:val="00DB3859"/>
    <w:rsid w:val="00DB38EF"/>
    <w:rsid w:val="00DB3918"/>
    <w:rsid w:val="00DB393D"/>
    <w:rsid w:val="00DB398D"/>
    <w:rsid w:val="00DB3A8C"/>
    <w:rsid w:val="00DB3BC0"/>
    <w:rsid w:val="00DB3C30"/>
    <w:rsid w:val="00DB4064"/>
    <w:rsid w:val="00DB41EA"/>
    <w:rsid w:val="00DB4208"/>
    <w:rsid w:val="00DB4445"/>
    <w:rsid w:val="00DB447A"/>
    <w:rsid w:val="00DB4691"/>
    <w:rsid w:val="00DB47E8"/>
    <w:rsid w:val="00DB481B"/>
    <w:rsid w:val="00DB4966"/>
    <w:rsid w:val="00DB4C64"/>
    <w:rsid w:val="00DB4DC3"/>
    <w:rsid w:val="00DB4EB5"/>
    <w:rsid w:val="00DB4F5E"/>
    <w:rsid w:val="00DB4FB9"/>
    <w:rsid w:val="00DB515E"/>
    <w:rsid w:val="00DB5219"/>
    <w:rsid w:val="00DB5220"/>
    <w:rsid w:val="00DB5338"/>
    <w:rsid w:val="00DB5360"/>
    <w:rsid w:val="00DB54E3"/>
    <w:rsid w:val="00DB5543"/>
    <w:rsid w:val="00DB561F"/>
    <w:rsid w:val="00DB5895"/>
    <w:rsid w:val="00DB5AFD"/>
    <w:rsid w:val="00DB5BDC"/>
    <w:rsid w:val="00DB5CC1"/>
    <w:rsid w:val="00DB5D11"/>
    <w:rsid w:val="00DB5DDA"/>
    <w:rsid w:val="00DB5E38"/>
    <w:rsid w:val="00DB5F60"/>
    <w:rsid w:val="00DB6146"/>
    <w:rsid w:val="00DB62CE"/>
    <w:rsid w:val="00DB6363"/>
    <w:rsid w:val="00DB64A3"/>
    <w:rsid w:val="00DB65BA"/>
    <w:rsid w:val="00DB65FA"/>
    <w:rsid w:val="00DB6690"/>
    <w:rsid w:val="00DB66EB"/>
    <w:rsid w:val="00DB6929"/>
    <w:rsid w:val="00DB6E4B"/>
    <w:rsid w:val="00DB7151"/>
    <w:rsid w:val="00DB71AD"/>
    <w:rsid w:val="00DB7252"/>
    <w:rsid w:val="00DB733A"/>
    <w:rsid w:val="00DB74DF"/>
    <w:rsid w:val="00DB7585"/>
    <w:rsid w:val="00DB75DE"/>
    <w:rsid w:val="00DB78CA"/>
    <w:rsid w:val="00DB7BA5"/>
    <w:rsid w:val="00DB7CA7"/>
    <w:rsid w:val="00DB7D20"/>
    <w:rsid w:val="00DB7D51"/>
    <w:rsid w:val="00DB7E8D"/>
    <w:rsid w:val="00DC029C"/>
    <w:rsid w:val="00DC0305"/>
    <w:rsid w:val="00DC03DB"/>
    <w:rsid w:val="00DC0489"/>
    <w:rsid w:val="00DC04BA"/>
    <w:rsid w:val="00DC04C9"/>
    <w:rsid w:val="00DC04F4"/>
    <w:rsid w:val="00DC055F"/>
    <w:rsid w:val="00DC06AD"/>
    <w:rsid w:val="00DC0782"/>
    <w:rsid w:val="00DC0BDC"/>
    <w:rsid w:val="00DC0CF7"/>
    <w:rsid w:val="00DC0EB1"/>
    <w:rsid w:val="00DC1012"/>
    <w:rsid w:val="00DC1511"/>
    <w:rsid w:val="00DC1596"/>
    <w:rsid w:val="00DC16B9"/>
    <w:rsid w:val="00DC174A"/>
    <w:rsid w:val="00DC175E"/>
    <w:rsid w:val="00DC18D8"/>
    <w:rsid w:val="00DC1B37"/>
    <w:rsid w:val="00DC1B6C"/>
    <w:rsid w:val="00DC1B84"/>
    <w:rsid w:val="00DC1BAF"/>
    <w:rsid w:val="00DC1BCA"/>
    <w:rsid w:val="00DC1CAC"/>
    <w:rsid w:val="00DC1D1B"/>
    <w:rsid w:val="00DC1F1C"/>
    <w:rsid w:val="00DC2017"/>
    <w:rsid w:val="00DC216E"/>
    <w:rsid w:val="00DC24D5"/>
    <w:rsid w:val="00DC26AE"/>
    <w:rsid w:val="00DC26F4"/>
    <w:rsid w:val="00DC2A91"/>
    <w:rsid w:val="00DC2C3B"/>
    <w:rsid w:val="00DC2D1D"/>
    <w:rsid w:val="00DC2D52"/>
    <w:rsid w:val="00DC2F6B"/>
    <w:rsid w:val="00DC3043"/>
    <w:rsid w:val="00DC306B"/>
    <w:rsid w:val="00DC3172"/>
    <w:rsid w:val="00DC3201"/>
    <w:rsid w:val="00DC3206"/>
    <w:rsid w:val="00DC3324"/>
    <w:rsid w:val="00DC3737"/>
    <w:rsid w:val="00DC3957"/>
    <w:rsid w:val="00DC3EE7"/>
    <w:rsid w:val="00DC3EEB"/>
    <w:rsid w:val="00DC413D"/>
    <w:rsid w:val="00DC414D"/>
    <w:rsid w:val="00DC4274"/>
    <w:rsid w:val="00DC441C"/>
    <w:rsid w:val="00DC460C"/>
    <w:rsid w:val="00DC4CED"/>
    <w:rsid w:val="00DC4F4E"/>
    <w:rsid w:val="00DC4F70"/>
    <w:rsid w:val="00DC503D"/>
    <w:rsid w:val="00DC5261"/>
    <w:rsid w:val="00DC52F3"/>
    <w:rsid w:val="00DC540D"/>
    <w:rsid w:val="00DC575D"/>
    <w:rsid w:val="00DC5816"/>
    <w:rsid w:val="00DC5879"/>
    <w:rsid w:val="00DC58D2"/>
    <w:rsid w:val="00DC596C"/>
    <w:rsid w:val="00DC5A8C"/>
    <w:rsid w:val="00DC5AC0"/>
    <w:rsid w:val="00DC5CB4"/>
    <w:rsid w:val="00DC5DFF"/>
    <w:rsid w:val="00DC5E37"/>
    <w:rsid w:val="00DC5F96"/>
    <w:rsid w:val="00DC6287"/>
    <w:rsid w:val="00DC6355"/>
    <w:rsid w:val="00DC643D"/>
    <w:rsid w:val="00DC65AB"/>
    <w:rsid w:val="00DC676D"/>
    <w:rsid w:val="00DC69A8"/>
    <w:rsid w:val="00DC6ED9"/>
    <w:rsid w:val="00DC71C8"/>
    <w:rsid w:val="00DC7343"/>
    <w:rsid w:val="00DC7370"/>
    <w:rsid w:val="00DC7443"/>
    <w:rsid w:val="00DC74CB"/>
    <w:rsid w:val="00DC7683"/>
    <w:rsid w:val="00DC777B"/>
    <w:rsid w:val="00DC78B2"/>
    <w:rsid w:val="00DC78F1"/>
    <w:rsid w:val="00DC7991"/>
    <w:rsid w:val="00DC7AE4"/>
    <w:rsid w:val="00DC7CAC"/>
    <w:rsid w:val="00DC7D69"/>
    <w:rsid w:val="00DC7DAB"/>
    <w:rsid w:val="00DD00BB"/>
    <w:rsid w:val="00DD0102"/>
    <w:rsid w:val="00DD02F4"/>
    <w:rsid w:val="00DD08AB"/>
    <w:rsid w:val="00DD0A21"/>
    <w:rsid w:val="00DD0A7B"/>
    <w:rsid w:val="00DD0B26"/>
    <w:rsid w:val="00DD0C37"/>
    <w:rsid w:val="00DD0CC7"/>
    <w:rsid w:val="00DD0D41"/>
    <w:rsid w:val="00DD0E23"/>
    <w:rsid w:val="00DD0ED0"/>
    <w:rsid w:val="00DD0F2A"/>
    <w:rsid w:val="00DD0F35"/>
    <w:rsid w:val="00DD10C4"/>
    <w:rsid w:val="00DD11E6"/>
    <w:rsid w:val="00DD134A"/>
    <w:rsid w:val="00DD1661"/>
    <w:rsid w:val="00DD17C1"/>
    <w:rsid w:val="00DD181D"/>
    <w:rsid w:val="00DD187F"/>
    <w:rsid w:val="00DD1AA3"/>
    <w:rsid w:val="00DD23BC"/>
    <w:rsid w:val="00DD246F"/>
    <w:rsid w:val="00DD252A"/>
    <w:rsid w:val="00DD266D"/>
    <w:rsid w:val="00DD27DF"/>
    <w:rsid w:val="00DD2800"/>
    <w:rsid w:val="00DD2876"/>
    <w:rsid w:val="00DD296B"/>
    <w:rsid w:val="00DD2A17"/>
    <w:rsid w:val="00DD2CB8"/>
    <w:rsid w:val="00DD2E70"/>
    <w:rsid w:val="00DD300E"/>
    <w:rsid w:val="00DD305B"/>
    <w:rsid w:val="00DD3074"/>
    <w:rsid w:val="00DD3162"/>
    <w:rsid w:val="00DD32FE"/>
    <w:rsid w:val="00DD3505"/>
    <w:rsid w:val="00DD3508"/>
    <w:rsid w:val="00DD3519"/>
    <w:rsid w:val="00DD36CF"/>
    <w:rsid w:val="00DD36F1"/>
    <w:rsid w:val="00DD3700"/>
    <w:rsid w:val="00DD375D"/>
    <w:rsid w:val="00DD3793"/>
    <w:rsid w:val="00DD37EB"/>
    <w:rsid w:val="00DD3812"/>
    <w:rsid w:val="00DD3A09"/>
    <w:rsid w:val="00DD3A2A"/>
    <w:rsid w:val="00DD3ACB"/>
    <w:rsid w:val="00DD3AD1"/>
    <w:rsid w:val="00DD3B37"/>
    <w:rsid w:val="00DD3BEC"/>
    <w:rsid w:val="00DD3D7E"/>
    <w:rsid w:val="00DD3FB8"/>
    <w:rsid w:val="00DD40CD"/>
    <w:rsid w:val="00DD429B"/>
    <w:rsid w:val="00DD443A"/>
    <w:rsid w:val="00DD4597"/>
    <w:rsid w:val="00DD4676"/>
    <w:rsid w:val="00DD47AD"/>
    <w:rsid w:val="00DD4929"/>
    <w:rsid w:val="00DD4D57"/>
    <w:rsid w:val="00DD4E6C"/>
    <w:rsid w:val="00DD505C"/>
    <w:rsid w:val="00DD543A"/>
    <w:rsid w:val="00DD5607"/>
    <w:rsid w:val="00DD566D"/>
    <w:rsid w:val="00DD569C"/>
    <w:rsid w:val="00DD5790"/>
    <w:rsid w:val="00DD5888"/>
    <w:rsid w:val="00DD59F6"/>
    <w:rsid w:val="00DD5A51"/>
    <w:rsid w:val="00DD5AA6"/>
    <w:rsid w:val="00DD5B7E"/>
    <w:rsid w:val="00DD5C45"/>
    <w:rsid w:val="00DD5CD0"/>
    <w:rsid w:val="00DD5D69"/>
    <w:rsid w:val="00DD5DBF"/>
    <w:rsid w:val="00DD5E47"/>
    <w:rsid w:val="00DD6038"/>
    <w:rsid w:val="00DD610D"/>
    <w:rsid w:val="00DD6382"/>
    <w:rsid w:val="00DD63DF"/>
    <w:rsid w:val="00DD63F9"/>
    <w:rsid w:val="00DD6473"/>
    <w:rsid w:val="00DD64C8"/>
    <w:rsid w:val="00DD6666"/>
    <w:rsid w:val="00DD66A4"/>
    <w:rsid w:val="00DD6866"/>
    <w:rsid w:val="00DD69AF"/>
    <w:rsid w:val="00DD6A01"/>
    <w:rsid w:val="00DD6BE8"/>
    <w:rsid w:val="00DD6C3B"/>
    <w:rsid w:val="00DD6D88"/>
    <w:rsid w:val="00DD6FAC"/>
    <w:rsid w:val="00DD6FD2"/>
    <w:rsid w:val="00DD7109"/>
    <w:rsid w:val="00DD7230"/>
    <w:rsid w:val="00DD7323"/>
    <w:rsid w:val="00DD7503"/>
    <w:rsid w:val="00DD768E"/>
    <w:rsid w:val="00DD78A2"/>
    <w:rsid w:val="00DD7AB9"/>
    <w:rsid w:val="00DD7B8F"/>
    <w:rsid w:val="00DD7BA2"/>
    <w:rsid w:val="00DD7BA3"/>
    <w:rsid w:val="00DD7C88"/>
    <w:rsid w:val="00DD7D6A"/>
    <w:rsid w:val="00DE0191"/>
    <w:rsid w:val="00DE03B8"/>
    <w:rsid w:val="00DE04DE"/>
    <w:rsid w:val="00DE085D"/>
    <w:rsid w:val="00DE0A53"/>
    <w:rsid w:val="00DE0BCF"/>
    <w:rsid w:val="00DE0DC0"/>
    <w:rsid w:val="00DE0DFA"/>
    <w:rsid w:val="00DE1011"/>
    <w:rsid w:val="00DE1225"/>
    <w:rsid w:val="00DE14D6"/>
    <w:rsid w:val="00DE166E"/>
    <w:rsid w:val="00DE170C"/>
    <w:rsid w:val="00DE1776"/>
    <w:rsid w:val="00DE177E"/>
    <w:rsid w:val="00DE18FA"/>
    <w:rsid w:val="00DE1CED"/>
    <w:rsid w:val="00DE1FE6"/>
    <w:rsid w:val="00DE2203"/>
    <w:rsid w:val="00DE220F"/>
    <w:rsid w:val="00DE25A4"/>
    <w:rsid w:val="00DE26CE"/>
    <w:rsid w:val="00DE2792"/>
    <w:rsid w:val="00DE2801"/>
    <w:rsid w:val="00DE28CD"/>
    <w:rsid w:val="00DE2905"/>
    <w:rsid w:val="00DE29B5"/>
    <w:rsid w:val="00DE29E3"/>
    <w:rsid w:val="00DE2A17"/>
    <w:rsid w:val="00DE2B17"/>
    <w:rsid w:val="00DE2F79"/>
    <w:rsid w:val="00DE3153"/>
    <w:rsid w:val="00DE32A6"/>
    <w:rsid w:val="00DE3530"/>
    <w:rsid w:val="00DE3555"/>
    <w:rsid w:val="00DE3662"/>
    <w:rsid w:val="00DE3699"/>
    <w:rsid w:val="00DE36F9"/>
    <w:rsid w:val="00DE3746"/>
    <w:rsid w:val="00DE374C"/>
    <w:rsid w:val="00DE3758"/>
    <w:rsid w:val="00DE3816"/>
    <w:rsid w:val="00DE38A0"/>
    <w:rsid w:val="00DE3957"/>
    <w:rsid w:val="00DE3B99"/>
    <w:rsid w:val="00DE3FC9"/>
    <w:rsid w:val="00DE3FD3"/>
    <w:rsid w:val="00DE4199"/>
    <w:rsid w:val="00DE41BB"/>
    <w:rsid w:val="00DE4215"/>
    <w:rsid w:val="00DE43C9"/>
    <w:rsid w:val="00DE4503"/>
    <w:rsid w:val="00DE4523"/>
    <w:rsid w:val="00DE4627"/>
    <w:rsid w:val="00DE46BC"/>
    <w:rsid w:val="00DE4702"/>
    <w:rsid w:val="00DE4780"/>
    <w:rsid w:val="00DE47EB"/>
    <w:rsid w:val="00DE4A02"/>
    <w:rsid w:val="00DE4BA2"/>
    <w:rsid w:val="00DE4CC8"/>
    <w:rsid w:val="00DE4D3E"/>
    <w:rsid w:val="00DE4DE3"/>
    <w:rsid w:val="00DE4DEB"/>
    <w:rsid w:val="00DE4E62"/>
    <w:rsid w:val="00DE4EE3"/>
    <w:rsid w:val="00DE5093"/>
    <w:rsid w:val="00DE50F4"/>
    <w:rsid w:val="00DE5274"/>
    <w:rsid w:val="00DE532B"/>
    <w:rsid w:val="00DE55A1"/>
    <w:rsid w:val="00DE57B2"/>
    <w:rsid w:val="00DE5921"/>
    <w:rsid w:val="00DE6049"/>
    <w:rsid w:val="00DE6157"/>
    <w:rsid w:val="00DE6162"/>
    <w:rsid w:val="00DE6174"/>
    <w:rsid w:val="00DE61BC"/>
    <w:rsid w:val="00DE66B0"/>
    <w:rsid w:val="00DE6763"/>
    <w:rsid w:val="00DE67E0"/>
    <w:rsid w:val="00DE690A"/>
    <w:rsid w:val="00DE6A41"/>
    <w:rsid w:val="00DE6AAA"/>
    <w:rsid w:val="00DE6AE5"/>
    <w:rsid w:val="00DE6B0D"/>
    <w:rsid w:val="00DE6B53"/>
    <w:rsid w:val="00DE6B5C"/>
    <w:rsid w:val="00DE6B72"/>
    <w:rsid w:val="00DE6C2A"/>
    <w:rsid w:val="00DE6C90"/>
    <w:rsid w:val="00DE6D90"/>
    <w:rsid w:val="00DE6DF3"/>
    <w:rsid w:val="00DE6EE0"/>
    <w:rsid w:val="00DE7063"/>
    <w:rsid w:val="00DE7152"/>
    <w:rsid w:val="00DE72B9"/>
    <w:rsid w:val="00DE7326"/>
    <w:rsid w:val="00DE7395"/>
    <w:rsid w:val="00DE74FB"/>
    <w:rsid w:val="00DE762E"/>
    <w:rsid w:val="00DE76AA"/>
    <w:rsid w:val="00DE7768"/>
    <w:rsid w:val="00DE7821"/>
    <w:rsid w:val="00DE7845"/>
    <w:rsid w:val="00DE7897"/>
    <w:rsid w:val="00DE78FB"/>
    <w:rsid w:val="00DE7A55"/>
    <w:rsid w:val="00DE7AA7"/>
    <w:rsid w:val="00DE7CBC"/>
    <w:rsid w:val="00DE7D04"/>
    <w:rsid w:val="00DE7D90"/>
    <w:rsid w:val="00DE7DBB"/>
    <w:rsid w:val="00DE7E4A"/>
    <w:rsid w:val="00DE7F16"/>
    <w:rsid w:val="00DE7F9A"/>
    <w:rsid w:val="00DF04D1"/>
    <w:rsid w:val="00DF0655"/>
    <w:rsid w:val="00DF0737"/>
    <w:rsid w:val="00DF07EB"/>
    <w:rsid w:val="00DF0947"/>
    <w:rsid w:val="00DF0A44"/>
    <w:rsid w:val="00DF0CD6"/>
    <w:rsid w:val="00DF0CDB"/>
    <w:rsid w:val="00DF0D9F"/>
    <w:rsid w:val="00DF0DD0"/>
    <w:rsid w:val="00DF0E2A"/>
    <w:rsid w:val="00DF0E63"/>
    <w:rsid w:val="00DF1163"/>
    <w:rsid w:val="00DF1333"/>
    <w:rsid w:val="00DF13C0"/>
    <w:rsid w:val="00DF1589"/>
    <w:rsid w:val="00DF1866"/>
    <w:rsid w:val="00DF1ACD"/>
    <w:rsid w:val="00DF1EE9"/>
    <w:rsid w:val="00DF1F27"/>
    <w:rsid w:val="00DF1FB7"/>
    <w:rsid w:val="00DF20B6"/>
    <w:rsid w:val="00DF2172"/>
    <w:rsid w:val="00DF2260"/>
    <w:rsid w:val="00DF234E"/>
    <w:rsid w:val="00DF2361"/>
    <w:rsid w:val="00DF237A"/>
    <w:rsid w:val="00DF24BE"/>
    <w:rsid w:val="00DF25BC"/>
    <w:rsid w:val="00DF26D6"/>
    <w:rsid w:val="00DF2749"/>
    <w:rsid w:val="00DF2AC8"/>
    <w:rsid w:val="00DF2D94"/>
    <w:rsid w:val="00DF2E9E"/>
    <w:rsid w:val="00DF2EF9"/>
    <w:rsid w:val="00DF2FAB"/>
    <w:rsid w:val="00DF30A4"/>
    <w:rsid w:val="00DF3115"/>
    <w:rsid w:val="00DF321A"/>
    <w:rsid w:val="00DF3466"/>
    <w:rsid w:val="00DF35B4"/>
    <w:rsid w:val="00DF37F8"/>
    <w:rsid w:val="00DF3831"/>
    <w:rsid w:val="00DF3AE1"/>
    <w:rsid w:val="00DF3BDF"/>
    <w:rsid w:val="00DF3CB1"/>
    <w:rsid w:val="00DF3E36"/>
    <w:rsid w:val="00DF3F6B"/>
    <w:rsid w:val="00DF3F9B"/>
    <w:rsid w:val="00DF4004"/>
    <w:rsid w:val="00DF42BF"/>
    <w:rsid w:val="00DF42D3"/>
    <w:rsid w:val="00DF450F"/>
    <w:rsid w:val="00DF4551"/>
    <w:rsid w:val="00DF4598"/>
    <w:rsid w:val="00DF45D3"/>
    <w:rsid w:val="00DF45E1"/>
    <w:rsid w:val="00DF4625"/>
    <w:rsid w:val="00DF463B"/>
    <w:rsid w:val="00DF4706"/>
    <w:rsid w:val="00DF4844"/>
    <w:rsid w:val="00DF48A8"/>
    <w:rsid w:val="00DF48FD"/>
    <w:rsid w:val="00DF4907"/>
    <w:rsid w:val="00DF4989"/>
    <w:rsid w:val="00DF49DE"/>
    <w:rsid w:val="00DF4AE9"/>
    <w:rsid w:val="00DF4E3E"/>
    <w:rsid w:val="00DF4E60"/>
    <w:rsid w:val="00DF4F9C"/>
    <w:rsid w:val="00DF51E4"/>
    <w:rsid w:val="00DF52D2"/>
    <w:rsid w:val="00DF57D9"/>
    <w:rsid w:val="00DF5867"/>
    <w:rsid w:val="00DF58C5"/>
    <w:rsid w:val="00DF59EE"/>
    <w:rsid w:val="00DF5AF0"/>
    <w:rsid w:val="00DF5B36"/>
    <w:rsid w:val="00DF5BC1"/>
    <w:rsid w:val="00DF5C2A"/>
    <w:rsid w:val="00DF5E37"/>
    <w:rsid w:val="00DF5E9A"/>
    <w:rsid w:val="00DF6011"/>
    <w:rsid w:val="00DF60B9"/>
    <w:rsid w:val="00DF624A"/>
    <w:rsid w:val="00DF63B7"/>
    <w:rsid w:val="00DF6498"/>
    <w:rsid w:val="00DF64F0"/>
    <w:rsid w:val="00DF6567"/>
    <w:rsid w:val="00DF66BD"/>
    <w:rsid w:val="00DF6982"/>
    <w:rsid w:val="00DF6AA0"/>
    <w:rsid w:val="00DF6CBC"/>
    <w:rsid w:val="00DF6CF9"/>
    <w:rsid w:val="00DF7091"/>
    <w:rsid w:val="00DF77E8"/>
    <w:rsid w:val="00DF7843"/>
    <w:rsid w:val="00DF7D25"/>
    <w:rsid w:val="00DF7D81"/>
    <w:rsid w:val="00DF7F68"/>
    <w:rsid w:val="00E000CD"/>
    <w:rsid w:val="00E001CF"/>
    <w:rsid w:val="00E00291"/>
    <w:rsid w:val="00E0043F"/>
    <w:rsid w:val="00E00467"/>
    <w:rsid w:val="00E00487"/>
    <w:rsid w:val="00E004EA"/>
    <w:rsid w:val="00E00500"/>
    <w:rsid w:val="00E00639"/>
    <w:rsid w:val="00E00670"/>
    <w:rsid w:val="00E00879"/>
    <w:rsid w:val="00E00965"/>
    <w:rsid w:val="00E00B59"/>
    <w:rsid w:val="00E00BB6"/>
    <w:rsid w:val="00E00CC3"/>
    <w:rsid w:val="00E00DF1"/>
    <w:rsid w:val="00E010CD"/>
    <w:rsid w:val="00E012C1"/>
    <w:rsid w:val="00E012FA"/>
    <w:rsid w:val="00E013A9"/>
    <w:rsid w:val="00E013B8"/>
    <w:rsid w:val="00E01587"/>
    <w:rsid w:val="00E0158D"/>
    <w:rsid w:val="00E01859"/>
    <w:rsid w:val="00E01EBA"/>
    <w:rsid w:val="00E02085"/>
    <w:rsid w:val="00E020D8"/>
    <w:rsid w:val="00E02171"/>
    <w:rsid w:val="00E022FB"/>
    <w:rsid w:val="00E0240C"/>
    <w:rsid w:val="00E02531"/>
    <w:rsid w:val="00E0253F"/>
    <w:rsid w:val="00E02676"/>
    <w:rsid w:val="00E028AC"/>
    <w:rsid w:val="00E0296D"/>
    <w:rsid w:val="00E02B58"/>
    <w:rsid w:val="00E02C3B"/>
    <w:rsid w:val="00E02CB4"/>
    <w:rsid w:val="00E02D85"/>
    <w:rsid w:val="00E02E72"/>
    <w:rsid w:val="00E02EF8"/>
    <w:rsid w:val="00E02F1D"/>
    <w:rsid w:val="00E03015"/>
    <w:rsid w:val="00E032AC"/>
    <w:rsid w:val="00E032F4"/>
    <w:rsid w:val="00E0354E"/>
    <w:rsid w:val="00E035EA"/>
    <w:rsid w:val="00E036CE"/>
    <w:rsid w:val="00E03B28"/>
    <w:rsid w:val="00E03BE7"/>
    <w:rsid w:val="00E03D06"/>
    <w:rsid w:val="00E03D7B"/>
    <w:rsid w:val="00E03F1A"/>
    <w:rsid w:val="00E03F94"/>
    <w:rsid w:val="00E0415F"/>
    <w:rsid w:val="00E041C0"/>
    <w:rsid w:val="00E04247"/>
    <w:rsid w:val="00E04249"/>
    <w:rsid w:val="00E042D8"/>
    <w:rsid w:val="00E04355"/>
    <w:rsid w:val="00E04388"/>
    <w:rsid w:val="00E043D8"/>
    <w:rsid w:val="00E043F7"/>
    <w:rsid w:val="00E0453D"/>
    <w:rsid w:val="00E045D5"/>
    <w:rsid w:val="00E04619"/>
    <w:rsid w:val="00E0464C"/>
    <w:rsid w:val="00E0466D"/>
    <w:rsid w:val="00E04771"/>
    <w:rsid w:val="00E04DCE"/>
    <w:rsid w:val="00E05286"/>
    <w:rsid w:val="00E05295"/>
    <w:rsid w:val="00E057D7"/>
    <w:rsid w:val="00E05825"/>
    <w:rsid w:val="00E059FF"/>
    <w:rsid w:val="00E05A4D"/>
    <w:rsid w:val="00E05AA2"/>
    <w:rsid w:val="00E05DB2"/>
    <w:rsid w:val="00E05DEB"/>
    <w:rsid w:val="00E05E5F"/>
    <w:rsid w:val="00E05E7D"/>
    <w:rsid w:val="00E05E9F"/>
    <w:rsid w:val="00E05FA6"/>
    <w:rsid w:val="00E05FB5"/>
    <w:rsid w:val="00E06017"/>
    <w:rsid w:val="00E060B1"/>
    <w:rsid w:val="00E064C0"/>
    <w:rsid w:val="00E06750"/>
    <w:rsid w:val="00E06764"/>
    <w:rsid w:val="00E06C24"/>
    <w:rsid w:val="00E06DB5"/>
    <w:rsid w:val="00E06EA9"/>
    <w:rsid w:val="00E06F6A"/>
    <w:rsid w:val="00E07075"/>
    <w:rsid w:val="00E075F6"/>
    <w:rsid w:val="00E0769A"/>
    <w:rsid w:val="00E07810"/>
    <w:rsid w:val="00E07965"/>
    <w:rsid w:val="00E102E5"/>
    <w:rsid w:val="00E103B9"/>
    <w:rsid w:val="00E106D1"/>
    <w:rsid w:val="00E108ED"/>
    <w:rsid w:val="00E1092E"/>
    <w:rsid w:val="00E10A07"/>
    <w:rsid w:val="00E10AFE"/>
    <w:rsid w:val="00E10B04"/>
    <w:rsid w:val="00E10DFD"/>
    <w:rsid w:val="00E11001"/>
    <w:rsid w:val="00E11353"/>
    <w:rsid w:val="00E11366"/>
    <w:rsid w:val="00E1142D"/>
    <w:rsid w:val="00E11443"/>
    <w:rsid w:val="00E11489"/>
    <w:rsid w:val="00E115DB"/>
    <w:rsid w:val="00E11733"/>
    <w:rsid w:val="00E118E0"/>
    <w:rsid w:val="00E11A3D"/>
    <w:rsid w:val="00E11BB5"/>
    <w:rsid w:val="00E11C86"/>
    <w:rsid w:val="00E11D42"/>
    <w:rsid w:val="00E12026"/>
    <w:rsid w:val="00E120BB"/>
    <w:rsid w:val="00E1228D"/>
    <w:rsid w:val="00E12535"/>
    <w:rsid w:val="00E126AE"/>
    <w:rsid w:val="00E126E6"/>
    <w:rsid w:val="00E12933"/>
    <w:rsid w:val="00E12AB4"/>
    <w:rsid w:val="00E12E3F"/>
    <w:rsid w:val="00E12E46"/>
    <w:rsid w:val="00E12EEF"/>
    <w:rsid w:val="00E13102"/>
    <w:rsid w:val="00E1332B"/>
    <w:rsid w:val="00E135F6"/>
    <w:rsid w:val="00E1375D"/>
    <w:rsid w:val="00E13936"/>
    <w:rsid w:val="00E13A33"/>
    <w:rsid w:val="00E13B71"/>
    <w:rsid w:val="00E140CC"/>
    <w:rsid w:val="00E1445C"/>
    <w:rsid w:val="00E14552"/>
    <w:rsid w:val="00E14714"/>
    <w:rsid w:val="00E14788"/>
    <w:rsid w:val="00E14833"/>
    <w:rsid w:val="00E14F75"/>
    <w:rsid w:val="00E14FBC"/>
    <w:rsid w:val="00E154AF"/>
    <w:rsid w:val="00E1575D"/>
    <w:rsid w:val="00E15853"/>
    <w:rsid w:val="00E15908"/>
    <w:rsid w:val="00E159B0"/>
    <w:rsid w:val="00E15A2F"/>
    <w:rsid w:val="00E15A55"/>
    <w:rsid w:val="00E15A66"/>
    <w:rsid w:val="00E15BBC"/>
    <w:rsid w:val="00E15E1E"/>
    <w:rsid w:val="00E15EE5"/>
    <w:rsid w:val="00E1621E"/>
    <w:rsid w:val="00E163A1"/>
    <w:rsid w:val="00E164A3"/>
    <w:rsid w:val="00E165C7"/>
    <w:rsid w:val="00E16758"/>
    <w:rsid w:val="00E168DB"/>
    <w:rsid w:val="00E16964"/>
    <w:rsid w:val="00E16967"/>
    <w:rsid w:val="00E169E1"/>
    <w:rsid w:val="00E16A13"/>
    <w:rsid w:val="00E16A55"/>
    <w:rsid w:val="00E16B78"/>
    <w:rsid w:val="00E16C4E"/>
    <w:rsid w:val="00E16F71"/>
    <w:rsid w:val="00E16FDC"/>
    <w:rsid w:val="00E17019"/>
    <w:rsid w:val="00E17047"/>
    <w:rsid w:val="00E1709A"/>
    <w:rsid w:val="00E172AB"/>
    <w:rsid w:val="00E17701"/>
    <w:rsid w:val="00E17948"/>
    <w:rsid w:val="00E17C77"/>
    <w:rsid w:val="00E17C78"/>
    <w:rsid w:val="00E17C7E"/>
    <w:rsid w:val="00E17CFE"/>
    <w:rsid w:val="00E17E8E"/>
    <w:rsid w:val="00E17EAD"/>
    <w:rsid w:val="00E17F4F"/>
    <w:rsid w:val="00E17FAA"/>
    <w:rsid w:val="00E20390"/>
    <w:rsid w:val="00E2040E"/>
    <w:rsid w:val="00E20475"/>
    <w:rsid w:val="00E204A0"/>
    <w:rsid w:val="00E204B2"/>
    <w:rsid w:val="00E20508"/>
    <w:rsid w:val="00E2054E"/>
    <w:rsid w:val="00E205CB"/>
    <w:rsid w:val="00E20888"/>
    <w:rsid w:val="00E20AFA"/>
    <w:rsid w:val="00E20B94"/>
    <w:rsid w:val="00E20C1B"/>
    <w:rsid w:val="00E20CAD"/>
    <w:rsid w:val="00E20E32"/>
    <w:rsid w:val="00E20EBD"/>
    <w:rsid w:val="00E20F8C"/>
    <w:rsid w:val="00E2109B"/>
    <w:rsid w:val="00E210B8"/>
    <w:rsid w:val="00E212FB"/>
    <w:rsid w:val="00E213CB"/>
    <w:rsid w:val="00E21438"/>
    <w:rsid w:val="00E21476"/>
    <w:rsid w:val="00E218D5"/>
    <w:rsid w:val="00E218EE"/>
    <w:rsid w:val="00E2198D"/>
    <w:rsid w:val="00E219ED"/>
    <w:rsid w:val="00E21C07"/>
    <w:rsid w:val="00E21C30"/>
    <w:rsid w:val="00E21CDE"/>
    <w:rsid w:val="00E21D38"/>
    <w:rsid w:val="00E21D4C"/>
    <w:rsid w:val="00E21D81"/>
    <w:rsid w:val="00E21DB6"/>
    <w:rsid w:val="00E21E79"/>
    <w:rsid w:val="00E220B9"/>
    <w:rsid w:val="00E2228B"/>
    <w:rsid w:val="00E2236D"/>
    <w:rsid w:val="00E22382"/>
    <w:rsid w:val="00E22394"/>
    <w:rsid w:val="00E2242F"/>
    <w:rsid w:val="00E22523"/>
    <w:rsid w:val="00E227DD"/>
    <w:rsid w:val="00E227F6"/>
    <w:rsid w:val="00E2296B"/>
    <w:rsid w:val="00E22999"/>
    <w:rsid w:val="00E22B85"/>
    <w:rsid w:val="00E22D06"/>
    <w:rsid w:val="00E22D82"/>
    <w:rsid w:val="00E22D95"/>
    <w:rsid w:val="00E22F1B"/>
    <w:rsid w:val="00E23080"/>
    <w:rsid w:val="00E230BE"/>
    <w:rsid w:val="00E234A8"/>
    <w:rsid w:val="00E235C6"/>
    <w:rsid w:val="00E23647"/>
    <w:rsid w:val="00E23660"/>
    <w:rsid w:val="00E23A27"/>
    <w:rsid w:val="00E23A51"/>
    <w:rsid w:val="00E23A9C"/>
    <w:rsid w:val="00E23C7F"/>
    <w:rsid w:val="00E23D25"/>
    <w:rsid w:val="00E23D56"/>
    <w:rsid w:val="00E23E37"/>
    <w:rsid w:val="00E2406C"/>
    <w:rsid w:val="00E24099"/>
    <w:rsid w:val="00E2434C"/>
    <w:rsid w:val="00E2435F"/>
    <w:rsid w:val="00E243D7"/>
    <w:rsid w:val="00E245DF"/>
    <w:rsid w:val="00E249FD"/>
    <w:rsid w:val="00E24B56"/>
    <w:rsid w:val="00E24BC7"/>
    <w:rsid w:val="00E24DAF"/>
    <w:rsid w:val="00E24FFF"/>
    <w:rsid w:val="00E2500E"/>
    <w:rsid w:val="00E250F2"/>
    <w:rsid w:val="00E25223"/>
    <w:rsid w:val="00E253DD"/>
    <w:rsid w:val="00E25474"/>
    <w:rsid w:val="00E25475"/>
    <w:rsid w:val="00E2549A"/>
    <w:rsid w:val="00E2555A"/>
    <w:rsid w:val="00E25922"/>
    <w:rsid w:val="00E25ACC"/>
    <w:rsid w:val="00E25BDB"/>
    <w:rsid w:val="00E25D07"/>
    <w:rsid w:val="00E26108"/>
    <w:rsid w:val="00E2628B"/>
    <w:rsid w:val="00E2628D"/>
    <w:rsid w:val="00E2641D"/>
    <w:rsid w:val="00E26834"/>
    <w:rsid w:val="00E2684E"/>
    <w:rsid w:val="00E268BE"/>
    <w:rsid w:val="00E2691F"/>
    <w:rsid w:val="00E269DA"/>
    <w:rsid w:val="00E26A3B"/>
    <w:rsid w:val="00E26FCC"/>
    <w:rsid w:val="00E26FDF"/>
    <w:rsid w:val="00E270BC"/>
    <w:rsid w:val="00E2715A"/>
    <w:rsid w:val="00E27188"/>
    <w:rsid w:val="00E27301"/>
    <w:rsid w:val="00E27477"/>
    <w:rsid w:val="00E27618"/>
    <w:rsid w:val="00E2780E"/>
    <w:rsid w:val="00E278C3"/>
    <w:rsid w:val="00E27C97"/>
    <w:rsid w:val="00E27DE7"/>
    <w:rsid w:val="00E27E24"/>
    <w:rsid w:val="00E27F0D"/>
    <w:rsid w:val="00E3014F"/>
    <w:rsid w:val="00E3024F"/>
    <w:rsid w:val="00E30414"/>
    <w:rsid w:val="00E30434"/>
    <w:rsid w:val="00E3051C"/>
    <w:rsid w:val="00E30655"/>
    <w:rsid w:val="00E30815"/>
    <w:rsid w:val="00E30817"/>
    <w:rsid w:val="00E30883"/>
    <w:rsid w:val="00E30918"/>
    <w:rsid w:val="00E309C5"/>
    <w:rsid w:val="00E30B6C"/>
    <w:rsid w:val="00E30CE9"/>
    <w:rsid w:val="00E30D31"/>
    <w:rsid w:val="00E30D7E"/>
    <w:rsid w:val="00E30E88"/>
    <w:rsid w:val="00E3104E"/>
    <w:rsid w:val="00E310B0"/>
    <w:rsid w:val="00E31194"/>
    <w:rsid w:val="00E311CC"/>
    <w:rsid w:val="00E31441"/>
    <w:rsid w:val="00E31544"/>
    <w:rsid w:val="00E315FA"/>
    <w:rsid w:val="00E31617"/>
    <w:rsid w:val="00E3188B"/>
    <w:rsid w:val="00E318A4"/>
    <w:rsid w:val="00E31948"/>
    <w:rsid w:val="00E31A2E"/>
    <w:rsid w:val="00E320E5"/>
    <w:rsid w:val="00E320EB"/>
    <w:rsid w:val="00E3216B"/>
    <w:rsid w:val="00E32196"/>
    <w:rsid w:val="00E32260"/>
    <w:rsid w:val="00E3230F"/>
    <w:rsid w:val="00E32370"/>
    <w:rsid w:val="00E323CE"/>
    <w:rsid w:val="00E324F5"/>
    <w:rsid w:val="00E32554"/>
    <w:rsid w:val="00E325ED"/>
    <w:rsid w:val="00E329D5"/>
    <w:rsid w:val="00E32EE5"/>
    <w:rsid w:val="00E32F93"/>
    <w:rsid w:val="00E330A9"/>
    <w:rsid w:val="00E334D1"/>
    <w:rsid w:val="00E336C4"/>
    <w:rsid w:val="00E336EF"/>
    <w:rsid w:val="00E33898"/>
    <w:rsid w:val="00E339C1"/>
    <w:rsid w:val="00E33A61"/>
    <w:rsid w:val="00E33EDD"/>
    <w:rsid w:val="00E34054"/>
    <w:rsid w:val="00E34071"/>
    <w:rsid w:val="00E34185"/>
    <w:rsid w:val="00E3422F"/>
    <w:rsid w:val="00E346B4"/>
    <w:rsid w:val="00E34B28"/>
    <w:rsid w:val="00E34B7A"/>
    <w:rsid w:val="00E34C12"/>
    <w:rsid w:val="00E34C47"/>
    <w:rsid w:val="00E34D40"/>
    <w:rsid w:val="00E3504D"/>
    <w:rsid w:val="00E3531C"/>
    <w:rsid w:val="00E35369"/>
    <w:rsid w:val="00E35653"/>
    <w:rsid w:val="00E35752"/>
    <w:rsid w:val="00E357A1"/>
    <w:rsid w:val="00E358A8"/>
    <w:rsid w:val="00E35A8D"/>
    <w:rsid w:val="00E35DD4"/>
    <w:rsid w:val="00E35FEB"/>
    <w:rsid w:val="00E35FF7"/>
    <w:rsid w:val="00E36110"/>
    <w:rsid w:val="00E36221"/>
    <w:rsid w:val="00E3636E"/>
    <w:rsid w:val="00E36412"/>
    <w:rsid w:val="00E3642D"/>
    <w:rsid w:val="00E36634"/>
    <w:rsid w:val="00E36658"/>
    <w:rsid w:val="00E3677E"/>
    <w:rsid w:val="00E3685C"/>
    <w:rsid w:val="00E36932"/>
    <w:rsid w:val="00E36A48"/>
    <w:rsid w:val="00E36C97"/>
    <w:rsid w:val="00E36D4D"/>
    <w:rsid w:val="00E36D65"/>
    <w:rsid w:val="00E36E2D"/>
    <w:rsid w:val="00E36E9A"/>
    <w:rsid w:val="00E36FF7"/>
    <w:rsid w:val="00E37125"/>
    <w:rsid w:val="00E372B1"/>
    <w:rsid w:val="00E37313"/>
    <w:rsid w:val="00E37559"/>
    <w:rsid w:val="00E37883"/>
    <w:rsid w:val="00E3790A"/>
    <w:rsid w:val="00E3799F"/>
    <w:rsid w:val="00E379F7"/>
    <w:rsid w:val="00E37A5E"/>
    <w:rsid w:val="00E37B1E"/>
    <w:rsid w:val="00E37D2B"/>
    <w:rsid w:val="00E40017"/>
    <w:rsid w:val="00E4026C"/>
    <w:rsid w:val="00E4054B"/>
    <w:rsid w:val="00E406E2"/>
    <w:rsid w:val="00E406F1"/>
    <w:rsid w:val="00E4080B"/>
    <w:rsid w:val="00E409CD"/>
    <w:rsid w:val="00E40B59"/>
    <w:rsid w:val="00E41020"/>
    <w:rsid w:val="00E41333"/>
    <w:rsid w:val="00E413B6"/>
    <w:rsid w:val="00E4144C"/>
    <w:rsid w:val="00E4153B"/>
    <w:rsid w:val="00E415BA"/>
    <w:rsid w:val="00E41665"/>
    <w:rsid w:val="00E416D2"/>
    <w:rsid w:val="00E41BF9"/>
    <w:rsid w:val="00E41CD2"/>
    <w:rsid w:val="00E41E16"/>
    <w:rsid w:val="00E41EEA"/>
    <w:rsid w:val="00E420BD"/>
    <w:rsid w:val="00E42242"/>
    <w:rsid w:val="00E42272"/>
    <w:rsid w:val="00E423D0"/>
    <w:rsid w:val="00E42484"/>
    <w:rsid w:val="00E42889"/>
    <w:rsid w:val="00E428ED"/>
    <w:rsid w:val="00E4299F"/>
    <w:rsid w:val="00E42A1B"/>
    <w:rsid w:val="00E42A84"/>
    <w:rsid w:val="00E42B5C"/>
    <w:rsid w:val="00E42CD3"/>
    <w:rsid w:val="00E430E0"/>
    <w:rsid w:val="00E4311F"/>
    <w:rsid w:val="00E43402"/>
    <w:rsid w:val="00E4377D"/>
    <w:rsid w:val="00E43A3E"/>
    <w:rsid w:val="00E43B8D"/>
    <w:rsid w:val="00E43BA7"/>
    <w:rsid w:val="00E4409E"/>
    <w:rsid w:val="00E441BD"/>
    <w:rsid w:val="00E44275"/>
    <w:rsid w:val="00E44530"/>
    <w:rsid w:val="00E448E4"/>
    <w:rsid w:val="00E448F8"/>
    <w:rsid w:val="00E44926"/>
    <w:rsid w:val="00E44935"/>
    <w:rsid w:val="00E449CB"/>
    <w:rsid w:val="00E44D25"/>
    <w:rsid w:val="00E44E71"/>
    <w:rsid w:val="00E44EFA"/>
    <w:rsid w:val="00E44F68"/>
    <w:rsid w:val="00E44FDC"/>
    <w:rsid w:val="00E45269"/>
    <w:rsid w:val="00E453A7"/>
    <w:rsid w:val="00E4572F"/>
    <w:rsid w:val="00E457B8"/>
    <w:rsid w:val="00E457E0"/>
    <w:rsid w:val="00E45B0B"/>
    <w:rsid w:val="00E45C04"/>
    <w:rsid w:val="00E45FD5"/>
    <w:rsid w:val="00E460A4"/>
    <w:rsid w:val="00E46123"/>
    <w:rsid w:val="00E4615A"/>
    <w:rsid w:val="00E46233"/>
    <w:rsid w:val="00E46243"/>
    <w:rsid w:val="00E464F1"/>
    <w:rsid w:val="00E46783"/>
    <w:rsid w:val="00E4681E"/>
    <w:rsid w:val="00E468B9"/>
    <w:rsid w:val="00E469D6"/>
    <w:rsid w:val="00E46A9F"/>
    <w:rsid w:val="00E46C4E"/>
    <w:rsid w:val="00E46C80"/>
    <w:rsid w:val="00E46CCA"/>
    <w:rsid w:val="00E46E2E"/>
    <w:rsid w:val="00E47107"/>
    <w:rsid w:val="00E4723C"/>
    <w:rsid w:val="00E4724F"/>
    <w:rsid w:val="00E472E3"/>
    <w:rsid w:val="00E4731D"/>
    <w:rsid w:val="00E474C1"/>
    <w:rsid w:val="00E475AB"/>
    <w:rsid w:val="00E47739"/>
    <w:rsid w:val="00E477FD"/>
    <w:rsid w:val="00E478E1"/>
    <w:rsid w:val="00E479E3"/>
    <w:rsid w:val="00E47AB8"/>
    <w:rsid w:val="00E47BD2"/>
    <w:rsid w:val="00E47CB8"/>
    <w:rsid w:val="00E47E65"/>
    <w:rsid w:val="00E47ECE"/>
    <w:rsid w:val="00E47F3C"/>
    <w:rsid w:val="00E47F47"/>
    <w:rsid w:val="00E50149"/>
    <w:rsid w:val="00E502DA"/>
    <w:rsid w:val="00E505C6"/>
    <w:rsid w:val="00E506B0"/>
    <w:rsid w:val="00E50893"/>
    <w:rsid w:val="00E50AB9"/>
    <w:rsid w:val="00E50CFE"/>
    <w:rsid w:val="00E50D67"/>
    <w:rsid w:val="00E50D70"/>
    <w:rsid w:val="00E50D72"/>
    <w:rsid w:val="00E510CA"/>
    <w:rsid w:val="00E5118E"/>
    <w:rsid w:val="00E5121F"/>
    <w:rsid w:val="00E5136E"/>
    <w:rsid w:val="00E51407"/>
    <w:rsid w:val="00E51538"/>
    <w:rsid w:val="00E51967"/>
    <w:rsid w:val="00E519E6"/>
    <w:rsid w:val="00E51C63"/>
    <w:rsid w:val="00E51D9B"/>
    <w:rsid w:val="00E51EBC"/>
    <w:rsid w:val="00E51FB5"/>
    <w:rsid w:val="00E521AC"/>
    <w:rsid w:val="00E52283"/>
    <w:rsid w:val="00E523C3"/>
    <w:rsid w:val="00E5247A"/>
    <w:rsid w:val="00E52487"/>
    <w:rsid w:val="00E52823"/>
    <w:rsid w:val="00E52D7B"/>
    <w:rsid w:val="00E52D8C"/>
    <w:rsid w:val="00E52EC0"/>
    <w:rsid w:val="00E52F40"/>
    <w:rsid w:val="00E52F86"/>
    <w:rsid w:val="00E52F8E"/>
    <w:rsid w:val="00E52FB5"/>
    <w:rsid w:val="00E530BC"/>
    <w:rsid w:val="00E5339A"/>
    <w:rsid w:val="00E5380C"/>
    <w:rsid w:val="00E5388E"/>
    <w:rsid w:val="00E538A6"/>
    <w:rsid w:val="00E53B4D"/>
    <w:rsid w:val="00E53CDF"/>
    <w:rsid w:val="00E540FC"/>
    <w:rsid w:val="00E541EE"/>
    <w:rsid w:val="00E54675"/>
    <w:rsid w:val="00E549DD"/>
    <w:rsid w:val="00E54A71"/>
    <w:rsid w:val="00E54ACD"/>
    <w:rsid w:val="00E54B2B"/>
    <w:rsid w:val="00E54B6F"/>
    <w:rsid w:val="00E54C02"/>
    <w:rsid w:val="00E54D59"/>
    <w:rsid w:val="00E553B1"/>
    <w:rsid w:val="00E555B9"/>
    <w:rsid w:val="00E5561C"/>
    <w:rsid w:val="00E55751"/>
    <w:rsid w:val="00E5580C"/>
    <w:rsid w:val="00E55980"/>
    <w:rsid w:val="00E55A84"/>
    <w:rsid w:val="00E55D51"/>
    <w:rsid w:val="00E55D9F"/>
    <w:rsid w:val="00E55F27"/>
    <w:rsid w:val="00E56038"/>
    <w:rsid w:val="00E560F8"/>
    <w:rsid w:val="00E561BF"/>
    <w:rsid w:val="00E562BA"/>
    <w:rsid w:val="00E5654A"/>
    <w:rsid w:val="00E56554"/>
    <w:rsid w:val="00E56598"/>
    <w:rsid w:val="00E566E9"/>
    <w:rsid w:val="00E56A64"/>
    <w:rsid w:val="00E56C38"/>
    <w:rsid w:val="00E56D1F"/>
    <w:rsid w:val="00E56D55"/>
    <w:rsid w:val="00E56F75"/>
    <w:rsid w:val="00E57452"/>
    <w:rsid w:val="00E57469"/>
    <w:rsid w:val="00E576AF"/>
    <w:rsid w:val="00E5787B"/>
    <w:rsid w:val="00E578C7"/>
    <w:rsid w:val="00E57AF3"/>
    <w:rsid w:val="00E57DA5"/>
    <w:rsid w:val="00E57E36"/>
    <w:rsid w:val="00E57FE7"/>
    <w:rsid w:val="00E60100"/>
    <w:rsid w:val="00E603DE"/>
    <w:rsid w:val="00E60441"/>
    <w:rsid w:val="00E605E2"/>
    <w:rsid w:val="00E607A5"/>
    <w:rsid w:val="00E60872"/>
    <w:rsid w:val="00E60B97"/>
    <w:rsid w:val="00E60C86"/>
    <w:rsid w:val="00E60D2C"/>
    <w:rsid w:val="00E60DB6"/>
    <w:rsid w:val="00E60E3A"/>
    <w:rsid w:val="00E60EEC"/>
    <w:rsid w:val="00E60F29"/>
    <w:rsid w:val="00E60F2D"/>
    <w:rsid w:val="00E610AD"/>
    <w:rsid w:val="00E611BD"/>
    <w:rsid w:val="00E611C7"/>
    <w:rsid w:val="00E6125A"/>
    <w:rsid w:val="00E61574"/>
    <w:rsid w:val="00E61632"/>
    <w:rsid w:val="00E61654"/>
    <w:rsid w:val="00E6176B"/>
    <w:rsid w:val="00E61838"/>
    <w:rsid w:val="00E61871"/>
    <w:rsid w:val="00E61910"/>
    <w:rsid w:val="00E61A02"/>
    <w:rsid w:val="00E61A5F"/>
    <w:rsid w:val="00E61BB3"/>
    <w:rsid w:val="00E61E50"/>
    <w:rsid w:val="00E6200F"/>
    <w:rsid w:val="00E6210F"/>
    <w:rsid w:val="00E6229D"/>
    <w:rsid w:val="00E624A6"/>
    <w:rsid w:val="00E6261F"/>
    <w:rsid w:val="00E627DF"/>
    <w:rsid w:val="00E62969"/>
    <w:rsid w:val="00E62B1E"/>
    <w:rsid w:val="00E62B2B"/>
    <w:rsid w:val="00E62CB4"/>
    <w:rsid w:val="00E62CDC"/>
    <w:rsid w:val="00E62DAB"/>
    <w:rsid w:val="00E62E8B"/>
    <w:rsid w:val="00E62FA8"/>
    <w:rsid w:val="00E63231"/>
    <w:rsid w:val="00E6355D"/>
    <w:rsid w:val="00E63974"/>
    <w:rsid w:val="00E63A01"/>
    <w:rsid w:val="00E63A4B"/>
    <w:rsid w:val="00E63BFD"/>
    <w:rsid w:val="00E63EC9"/>
    <w:rsid w:val="00E63EE6"/>
    <w:rsid w:val="00E640A7"/>
    <w:rsid w:val="00E640ED"/>
    <w:rsid w:val="00E641B8"/>
    <w:rsid w:val="00E643D6"/>
    <w:rsid w:val="00E6447B"/>
    <w:rsid w:val="00E6458F"/>
    <w:rsid w:val="00E64668"/>
    <w:rsid w:val="00E6472E"/>
    <w:rsid w:val="00E64913"/>
    <w:rsid w:val="00E64947"/>
    <w:rsid w:val="00E64A96"/>
    <w:rsid w:val="00E64BB5"/>
    <w:rsid w:val="00E64CB3"/>
    <w:rsid w:val="00E64CD3"/>
    <w:rsid w:val="00E64ECD"/>
    <w:rsid w:val="00E65028"/>
    <w:rsid w:val="00E65066"/>
    <w:rsid w:val="00E65356"/>
    <w:rsid w:val="00E65593"/>
    <w:rsid w:val="00E6559B"/>
    <w:rsid w:val="00E65960"/>
    <w:rsid w:val="00E65A07"/>
    <w:rsid w:val="00E65BDC"/>
    <w:rsid w:val="00E66008"/>
    <w:rsid w:val="00E66131"/>
    <w:rsid w:val="00E6618A"/>
    <w:rsid w:val="00E66263"/>
    <w:rsid w:val="00E66357"/>
    <w:rsid w:val="00E663A9"/>
    <w:rsid w:val="00E66422"/>
    <w:rsid w:val="00E667AF"/>
    <w:rsid w:val="00E66A2E"/>
    <w:rsid w:val="00E66ABA"/>
    <w:rsid w:val="00E66B74"/>
    <w:rsid w:val="00E66C20"/>
    <w:rsid w:val="00E66C31"/>
    <w:rsid w:val="00E66DF3"/>
    <w:rsid w:val="00E66E37"/>
    <w:rsid w:val="00E671F0"/>
    <w:rsid w:val="00E673C6"/>
    <w:rsid w:val="00E67479"/>
    <w:rsid w:val="00E674D2"/>
    <w:rsid w:val="00E67554"/>
    <w:rsid w:val="00E678DE"/>
    <w:rsid w:val="00E6794E"/>
    <w:rsid w:val="00E6796C"/>
    <w:rsid w:val="00E67ABA"/>
    <w:rsid w:val="00E67D24"/>
    <w:rsid w:val="00E67FC1"/>
    <w:rsid w:val="00E70262"/>
    <w:rsid w:val="00E702D8"/>
    <w:rsid w:val="00E7031C"/>
    <w:rsid w:val="00E70649"/>
    <w:rsid w:val="00E707A6"/>
    <w:rsid w:val="00E707DD"/>
    <w:rsid w:val="00E709FE"/>
    <w:rsid w:val="00E70B98"/>
    <w:rsid w:val="00E70DD7"/>
    <w:rsid w:val="00E71161"/>
    <w:rsid w:val="00E71167"/>
    <w:rsid w:val="00E711D3"/>
    <w:rsid w:val="00E711F3"/>
    <w:rsid w:val="00E71291"/>
    <w:rsid w:val="00E713E7"/>
    <w:rsid w:val="00E71421"/>
    <w:rsid w:val="00E714C2"/>
    <w:rsid w:val="00E71501"/>
    <w:rsid w:val="00E71719"/>
    <w:rsid w:val="00E71D71"/>
    <w:rsid w:val="00E71D96"/>
    <w:rsid w:val="00E71DC5"/>
    <w:rsid w:val="00E71EFF"/>
    <w:rsid w:val="00E71FA8"/>
    <w:rsid w:val="00E7210E"/>
    <w:rsid w:val="00E721D1"/>
    <w:rsid w:val="00E72268"/>
    <w:rsid w:val="00E72570"/>
    <w:rsid w:val="00E72589"/>
    <w:rsid w:val="00E72725"/>
    <w:rsid w:val="00E72896"/>
    <w:rsid w:val="00E72A72"/>
    <w:rsid w:val="00E72C91"/>
    <w:rsid w:val="00E72D41"/>
    <w:rsid w:val="00E72DDB"/>
    <w:rsid w:val="00E72E09"/>
    <w:rsid w:val="00E72EAC"/>
    <w:rsid w:val="00E72EE0"/>
    <w:rsid w:val="00E73088"/>
    <w:rsid w:val="00E730D6"/>
    <w:rsid w:val="00E732C8"/>
    <w:rsid w:val="00E73530"/>
    <w:rsid w:val="00E736F0"/>
    <w:rsid w:val="00E73790"/>
    <w:rsid w:val="00E738BE"/>
    <w:rsid w:val="00E739FF"/>
    <w:rsid w:val="00E73A9A"/>
    <w:rsid w:val="00E73AC9"/>
    <w:rsid w:val="00E73C3E"/>
    <w:rsid w:val="00E73D21"/>
    <w:rsid w:val="00E73D3C"/>
    <w:rsid w:val="00E73D88"/>
    <w:rsid w:val="00E73DD9"/>
    <w:rsid w:val="00E73F41"/>
    <w:rsid w:val="00E73F4E"/>
    <w:rsid w:val="00E73FC9"/>
    <w:rsid w:val="00E740B9"/>
    <w:rsid w:val="00E740D9"/>
    <w:rsid w:val="00E741FB"/>
    <w:rsid w:val="00E74241"/>
    <w:rsid w:val="00E74435"/>
    <w:rsid w:val="00E74448"/>
    <w:rsid w:val="00E7446A"/>
    <w:rsid w:val="00E744F7"/>
    <w:rsid w:val="00E74588"/>
    <w:rsid w:val="00E7471A"/>
    <w:rsid w:val="00E74784"/>
    <w:rsid w:val="00E74838"/>
    <w:rsid w:val="00E748A8"/>
    <w:rsid w:val="00E74B05"/>
    <w:rsid w:val="00E74C38"/>
    <w:rsid w:val="00E74DA4"/>
    <w:rsid w:val="00E75572"/>
    <w:rsid w:val="00E755CA"/>
    <w:rsid w:val="00E755E7"/>
    <w:rsid w:val="00E756FB"/>
    <w:rsid w:val="00E75822"/>
    <w:rsid w:val="00E758C0"/>
    <w:rsid w:val="00E75BAE"/>
    <w:rsid w:val="00E75D02"/>
    <w:rsid w:val="00E75E32"/>
    <w:rsid w:val="00E75ECB"/>
    <w:rsid w:val="00E76155"/>
    <w:rsid w:val="00E76296"/>
    <w:rsid w:val="00E76995"/>
    <w:rsid w:val="00E769FD"/>
    <w:rsid w:val="00E76A60"/>
    <w:rsid w:val="00E76AB0"/>
    <w:rsid w:val="00E76CA6"/>
    <w:rsid w:val="00E76D3E"/>
    <w:rsid w:val="00E76DDA"/>
    <w:rsid w:val="00E76E42"/>
    <w:rsid w:val="00E76EAA"/>
    <w:rsid w:val="00E76F7E"/>
    <w:rsid w:val="00E76FA8"/>
    <w:rsid w:val="00E77015"/>
    <w:rsid w:val="00E77320"/>
    <w:rsid w:val="00E779DF"/>
    <w:rsid w:val="00E779F5"/>
    <w:rsid w:val="00E77D78"/>
    <w:rsid w:val="00E77F02"/>
    <w:rsid w:val="00E8018E"/>
    <w:rsid w:val="00E80852"/>
    <w:rsid w:val="00E8085D"/>
    <w:rsid w:val="00E80986"/>
    <w:rsid w:val="00E80B90"/>
    <w:rsid w:val="00E80C6F"/>
    <w:rsid w:val="00E80D8C"/>
    <w:rsid w:val="00E80DA5"/>
    <w:rsid w:val="00E80E3F"/>
    <w:rsid w:val="00E80F92"/>
    <w:rsid w:val="00E80FAB"/>
    <w:rsid w:val="00E8114E"/>
    <w:rsid w:val="00E812A2"/>
    <w:rsid w:val="00E81371"/>
    <w:rsid w:val="00E81864"/>
    <w:rsid w:val="00E818F2"/>
    <w:rsid w:val="00E8191F"/>
    <w:rsid w:val="00E819D5"/>
    <w:rsid w:val="00E819E5"/>
    <w:rsid w:val="00E81A51"/>
    <w:rsid w:val="00E81C9E"/>
    <w:rsid w:val="00E81DCC"/>
    <w:rsid w:val="00E81FE0"/>
    <w:rsid w:val="00E821BB"/>
    <w:rsid w:val="00E82409"/>
    <w:rsid w:val="00E825D9"/>
    <w:rsid w:val="00E826CF"/>
    <w:rsid w:val="00E8277A"/>
    <w:rsid w:val="00E82894"/>
    <w:rsid w:val="00E82976"/>
    <w:rsid w:val="00E8298D"/>
    <w:rsid w:val="00E82BFB"/>
    <w:rsid w:val="00E82C92"/>
    <w:rsid w:val="00E82CA5"/>
    <w:rsid w:val="00E83157"/>
    <w:rsid w:val="00E83225"/>
    <w:rsid w:val="00E8324C"/>
    <w:rsid w:val="00E83289"/>
    <w:rsid w:val="00E8340D"/>
    <w:rsid w:val="00E83411"/>
    <w:rsid w:val="00E835D9"/>
    <w:rsid w:val="00E835FA"/>
    <w:rsid w:val="00E83760"/>
    <w:rsid w:val="00E837BA"/>
    <w:rsid w:val="00E839D2"/>
    <w:rsid w:val="00E83AD9"/>
    <w:rsid w:val="00E83B82"/>
    <w:rsid w:val="00E83BB1"/>
    <w:rsid w:val="00E83FB1"/>
    <w:rsid w:val="00E84003"/>
    <w:rsid w:val="00E840F8"/>
    <w:rsid w:val="00E84202"/>
    <w:rsid w:val="00E84254"/>
    <w:rsid w:val="00E8440B"/>
    <w:rsid w:val="00E848EE"/>
    <w:rsid w:val="00E84A4A"/>
    <w:rsid w:val="00E84B0B"/>
    <w:rsid w:val="00E84C78"/>
    <w:rsid w:val="00E8504B"/>
    <w:rsid w:val="00E850FD"/>
    <w:rsid w:val="00E851B8"/>
    <w:rsid w:val="00E854AD"/>
    <w:rsid w:val="00E854F8"/>
    <w:rsid w:val="00E8556D"/>
    <w:rsid w:val="00E859DB"/>
    <w:rsid w:val="00E85AB5"/>
    <w:rsid w:val="00E85EC3"/>
    <w:rsid w:val="00E85F0B"/>
    <w:rsid w:val="00E85F95"/>
    <w:rsid w:val="00E86032"/>
    <w:rsid w:val="00E86095"/>
    <w:rsid w:val="00E86097"/>
    <w:rsid w:val="00E86118"/>
    <w:rsid w:val="00E861CB"/>
    <w:rsid w:val="00E863A1"/>
    <w:rsid w:val="00E86418"/>
    <w:rsid w:val="00E86423"/>
    <w:rsid w:val="00E8644C"/>
    <w:rsid w:val="00E8652B"/>
    <w:rsid w:val="00E86A61"/>
    <w:rsid w:val="00E86B6E"/>
    <w:rsid w:val="00E86C81"/>
    <w:rsid w:val="00E86D0D"/>
    <w:rsid w:val="00E86E7D"/>
    <w:rsid w:val="00E86F11"/>
    <w:rsid w:val="00E86FB4"/>
    <w:rsid w:val="00E87272"/>
    <w:rsid w:val="00E87273"/>
    <w:rsid w:val="00E87399"/>
    <w:rsid w:val="00E87659"/>
    <w:rsid w:val="00E8767E"/>
    <w:rsid w:val="00E87698"/>
    <w:rsid w:val="00E876B8"/>
    <w:rsid w:val="00E879AC"/>
    <w:rsid w:val="00E87A69"/>
    <w:rsid w:val="00E87B5D"/>
    <w:rsid w:val="00E87C43"/>
    <w:rsid w:val="00E87C49"/>
    <w:rsid w:val="00E87EC3"/>
    <w:rsid w:val="00E900CF"/>
    <w:rsid w:val="00E9010D"/>
    <w:rsid w:val="00E9011D"/>
    <w:rsid w:val="00E90304"/>
    <w:rsid w:val="00E9053B"/>
    <w:rsid w:val="00E9073F"/>
    <w:rsid w:val="00E907FD"/>
    <w:rsid w:val="00E908D9"/>
    <w:rsid w:val="00E908FD"/>
    <w:rsid w:val="00E90954"/>
    <w:rsid w:val="00E90B2D"/>
    <w:rsid w:val="00E90D45"/>
    <w:rsid w:val="00E914C8"/>
    <w:rsid w:val="00E9154E"/>
    <w:rsid w:val="00E917BC"/>
    <w:rsid w:val="00E91858"/>
    <w:rsid w:val="00E91893"/>
    <w:rsid w:val="00E91936"/>
    <w:rsid w:val="00E919E3"/>
    <w:rsid w:val="00E91A7E"/>
    <w:rsid w:val="00E91AB5"/>
    <w:rsid w:val="00E91B72"/>
    <w:rsid w:val="00E91BBB"/>
    <w:rsid w:val="00E91E19"/>
    <w:rsid w:val="00E91F87"/>
    <w:rsid w:val="00E91FED"/>
    <w:rsid w:val="00E921F5"/>
    <w:rsid w:val="00E9227B"/>
    <w:rsid w:val="00E92545"/>
    <w:rsid w:val="00E925D1"/>
    <w:rsid w:val="00E92605"/>
    <w:rsid w:val="00E9281B"/>
    <w:rsid w:val="00E92990"/>
    <w:rsid w:val="00E929A5"/>
    <w:rsid w:val="00E92DA8"/>
    <w:rsid w:val="00E92E1C"/>
    <w:rsid w:val="00E93075"/>
    <w:rsid w:val="00E9379B"/>
    <w:rsid w:val="00E937F6"/>
    <w:rsid w:val="00E9392C"/>
    <w:rsid w:val="00E93B01"/>
    <w:rsid w:val="00E93CA7"/>
    <w:rsid w:val="00E94022"/>
    <w:rsid w:val="00E94023"/>
    <w:rsid w:val="00E94253"/>
    <w:rsid w:val="00E945D3"/>
    <w:rsid w:val="00E946A3"/>
    <w:rsid w:val="00E94789"/>
    <w:rsid w:val="00E949BF"/>
    <w:rsid w:val="00E94A09"/>
    <w:rsid w:val="00E94A36"/>
    <w:rsid w:val="00E94A85"/>
    <w:rsid w:val="00E94D35"/>
    <w:rsid w:val="00E94E31"/>
    <w:rsid w:val="00E950AB"/>
    <w:rsid w:val="00E951EA"/>
    <w:rsid w:val="00E9522A"/>
    <w:rsid w:val="00E953FB"/>
    <w:rsid w:val="00E95412"/>
    <w:rsid w:val="00E95443"/>
    <w:rsid w:val="00E955E0"/>
    <w:rsid w:val="00E95783"/>
    <w:rsid w:val="00E957A5"/>
    <w:rsid w:val="00E95A1A"/>
    <w:rsid w:val="00E95C74"/>
    <w:rsid w:val="00E95D03"/>
    <w:rsid w:val="00E95FDD"/>
    <w:rsid w:val="00E960A4"/>
    <w:rsid w:val="00E96186"/>
    <w:rsid w:val="00E96380"/>
    <w:rsid w:val="00E9668C"/>
    <w:rsid w:val="00E96696"/>
    <w:rsid w:val="00E966C7"/>
    <w:rsid w:val="00E96819"/>
    <w:rsid w:val="00E96916"/>
    <w:rsid w:val="00E969F0"/>
    <w:rsid w:val="00E96D23"/>
    <w:rsid w:val="00E96E1D"/>
    <w:rsid w:val="00E9711C"/>
    <w:rsid w:val="00E9726E"/>
    <w:rsid w:val="00E97540"/>
    <w:rsid w:val="00E975A2"/>
    <w:rsid w:val="00E975D5"/>
    <w:rsid w:val="00E9763F"/>
    <w:rsid w:val="00E97643"/>
    <w:rsid w:val="00E97898"/>
    <w:rsid w:val="00E97ADF"/>
    <w:rsid w:val="00E97B3F"/>
    <w:rsid w:val="00E97B8C"/>
    <w:rsid w:val="00E97C22"/>
    <w:rsid w:val="00E97F39"/>
    <w:rsid w:val="00E97F86"/>
    <w:rsid w:val="00E97FA6"/>
    <w:rsid w:val="00EA003D"/>
    <w:rsid w:val="00EA0127"/>
    <w:rsid w:val="00EA03FA"/>
    <w:rsid w:val="00EA046B"/>
    <w:rsid w:val="00EA0485"/>
    <w:rsid w:val="00EA0698"/>
    <w:rsid w:val="00EA07F8"/>
    <w:rsid w:val="00EA08C1"/>
    <w:rsid w:val="00EA0A72"/>
    <w:rsid w:val="00EA0A8D"/>
    <w:rsid w:val="00EA0B80"/>
    <w:rsid w:val="00EA0D41"/>
    <w:rsid w:val="00EA0E53"/>
    <w:rsid w:val="00EA0E85"/>
    <w:rsid w:val="00EA0EB5"/>
    <w:rsid w:val="00EA11A3"/>
    <w:rsid w:val="00EA1316"/>
    <w:rsid w:val="00EA131E"/>
    <w:rsid w:val="00EA153D"/>
    <w:rsid w:val="00EA15F2"/>
    <w:rsid w:val="00EA167C"/>
    <w:rsid w:val="00EA16CB"/>
    <w:rsid w:val="00EA18B0"/>
    <w:rsid w:val="00EA18E7"/>
    <w:rsid w:val="00EA1943"/>
    <w:rsid w:val="00EA1972"/>
    <w:rsid w:val="00EA19E4"/>
    <w:rsid w:val="00EA1B9C"/>
    <w:rsid w:val="00EA1FB6"/>
    <w:rsid w:val="00EA2086"/>
    <w:rsid w:val="00EA2171"/>
    <w:rsid w:val="00EA2320"/>
    <w:rsid w:val="00EA232E"/>
    <w:rsid w:val="00EA2474"/>
    <w:rsid w:val="00EA268D"/>
    <w:rsid w:val="00EA2987"/>
    <w:rsid w:val="00EA2B22"/>
    <w:rsid w:val="00EA2D66"/>
    <w:rsid w:val="00EA2EA0"/>
    <w:rsid w:val="00EA2EF1"/>
    <w:rsid w:val="00EA31CF"/>
    <w:rsid w:val="00EA3279"/>
    <w:rsid w:val="00EA3323"/>
    <w:rsid w:val="00EA348A"/>
    <w:rsid w:val="00EA3499"/>
    <w:rsid w:val="00EA34D3"/>
    <w:rsid w:val="00EA37CA"/>
    <w:rsid w:val="00EA381C"/>
    <w:rsid w:val="00EA38A9"/>
    <w:rsid w:val="00EA3D38"/>
    <w:rsid w:val="00EA3E96"/>
    <w:rsid w:val="00EA3F67"/>
    <w:rsid w:val="00EA41F1"/>
    <w:rsid w:val="00EA4342"/>
    <w:rsid w:val="00EA4470"/>
    <w:rsid w:val="00EA44BC"/>
    <w:rsid w:val="00EA4661"/>
    <w:rsid w:val="00EA476A"/>
    <w:rsid w:val="00EA486B"/>
    <w:rsid w:val="00EA486D"/>
    <w:rsid w:val="00EA489D"/>
    <w:rsid w:val="00EA48B6"/>
    <w:rsid w:val="00EA49E3"/>
    <w:rsid w:val="00EA4A3B"/>
    <w:rsid w:val="00EA4BA9"/>
    <w:rsid w:val="00EA4BCA"/>
    <w:rsid w:val="00EA4E8C"/>
    <w:rsid w:val="00EA4F1B"/>
    <w:rsid w:val="00EA50E5"/>
    <w:rsid w:val="00EA52C5"/>
    <w:rsid w:val="00EA5356"/>
    <w:rsid w:val="00EA53F5"/>
    <w:rsid w:val="00EA55F4"/>
    <w:rsid w:val="00EA5750"/>
    <w:rsid w:val="00EA59AE"/>
    <w:rsid w:val="00EA59C2"/>
    <w:rsid w:val="00EA5A2E"/>
    <w:rsid w:val="00EA5A4F"/>
    <w:rsid w:val="00EA5C47"/>
    <w:rsid w:val="00EA5D23"/>
    <w:rsid w:val="00EA5D84"/>
    <w:rsid w:val="00EA5D86"/>
    <w:rsid w:val="00EA5F76"/>
    <w:rsid w:val="00EA6006"/>
    <w:rsid w:val="00EA6118"/>
    <w:rsid w:val="00EA6208"/>
    <w:rsid w:val="00EA629E"/>
    <w:rsid w:val="00EA633E"/>
    <w:rsid w:val="00EA6372"/>
    <w:rsid w:val="00EA63E2"/>
    <w:rsid w:val="00EA678E"/>
    <w:rsid w:val="00EA67A2"/>
    <w:rsid w:val="00EA69CB"/>
    <w:rsid w:val="00EA6FC7"/>
    <w:rsid w:val="00EA702C"/>
    <w:rsid w:val="00EA721A"/>
    <w:rsid w:val="00EA72A8"/>
    <w:rsid w:val="00EA72F4"/>
    <w:rsid w:val="00EA7543"/>
    <w:rsid w:val="00EA7623"/>
    <w:rsid w:val="00EA78F9"/>
    <w:rsid w:val="00EA79BE"/>
    <w:rsid w:val="00EA7B56"/>
    <w:rsid w:val="00EA7B7D"/>
    <w:rsid w:val="00EA7E25"/>
    <w:rsid w:val="00EA7E45"/>
    <w:rsid w:val="00EB01CE"/>
    <w:rsid w:val="00EB0499"/>
    <w:rsid w:val="00EB0517"/>
    <w:rsid w:val="00EB05B7"/>
    <w:rsid w:val="00EB062E"/>
    <w:rsid w:val="00EB0804"/>
    <w:rsid w:val="00EB083A"/>
    <w:rsid w:val="00EB0946"/>
    <w:rsid w:val="00EB09EB"/>
    <w:rsid w:val="00EB0D0C"/>
    <w:rsid w:val="00EB0D6D"/>
    <w:rsid w:val="00EB0E90"/>
    <w:rsid w:val="00EB0F78"/>
    <w:rsid w:val="00EB0F98"/>
    <w:rsid w:val="00EB1097"/>
    <w:rsid w:val="00EB11BC"/>
    <w:rsid w:val="00EB1228"/>
    <w:rsid w:val="00EB1273"/>
    <w:rsid w:val="00EB12A4"/>
    <w:rsid w:val="00EB1531"/>
    <w:rsid w:val="00EB189B"/>
    <w:rsid w:val="00EB19C7"/>
    <w:rsid w:val="00EB1AA3"/>
    <w:rsid w:val="00EB1AA5"/>
    <w:rsid w:val="00EB1B31"/>
    <w:rsid w:val="00EB1B8C"/>
    <w:rsid w:val="00EB1BAB"/>
    <w:rsid w:val="00EB1BBF"/>
    <w:rsid w:val="00EB1BD8"/>
    <w:rsid w:val="00EB1CB6"/>
    <w:rsid w:val="00EB1D15"/>
    <w:rsid w:val="00EB1DA8"/>
    <w:rsid w:val="00EB1E8A"/>
    <w:rsid w:val="00EB21E8"/>
    <w:rsid w:val="00EB2234"/>
    <w:rsid w:val="00EB223F"/>
    <w:rsid w:val="00EB226F"/>
    <w:rsid w:val="00EB2283"/>
    <w:rsid w:val="00EB2370"/>
    <w:rsid w:val="00EB23A1"/>
    <w:rsid w:val="00EB2403"/>
    <w:rsid w:val="00EB24FA"/>
    <w:rsid w:val="00EB2687"/>
    <w:rsid w:val="00EB26AD"/>
    <w:rsid w:val="00EB2806"/>
    <w:rsid w:val="00EB296A"/>
    <w:rsid w:val="00EB2C88"/>
    <w:rsid w:val="00EB2D05"/>
    <w:rsid w:val="00EB2D4F"/>
    <w:rsid w:val="00EB2DDB"/>
    <w:rsid w:val="00EB2E4A"/>
    <w:rsid w:val="00EB2EEA"/>
    <w:rsid w:val="00EB30C4"/>
    <w:rsid w:val="00EB342E"/>
    <w:rsid w:val="00EB3514"/>
    <w:rsid w:val="00EB3651"/>
    <w:rsid w:val="00EB3677"/>
    <w:rsid w:val="00EB36B9"/>
    <w:rsid w:val="00EB36E0"/>
    <w:rsid w:val="00EB393E"/>
    <w:rsid w:val="00EB3986"/>
    <w:rsid w:val="00EB3A89"/>
    <w:rsid w:val="00EB3E10"/>
    <w:rsid w:val="00EB3EA5"/>
    <w:rsid w:val="00EB3F1E"/>
    <w:rsid w:val="00EB3F9D"/>
    <w:rsid w:val="00EB413A"/>
    <w:rsid w:val="00EB421B"/>
    <w:rsid w:val="00EB43B9"/>
    <w:rsid w:val="00EB4688"/>
    <w:rsid w:val="00EB471D"/>
    <w:rsid w:val="00EB4792"/>
    <w:rsid w:val="00EB48DF"/>
    <w:rsid w:val="00EB4A5A"/>
    <w:rsid w:val="00EB4A75"/>
    <w:rsid w:val="00EB4B03"/>
    <w:rsid w:val="00EB4D85"/>
    <w:rsid w:val="00EB50AC"/>
    <w:rsid w:val="00EB543A"/>
    <w:rsid w:val="00EB54BE"/>
    <w:rsid w:val="00EB574E"/>
    <w:rsid w:val="00EB5891"/>
    <w:rsid w:val="00EB5904"/>
    <w:rsid w:val="00EB5908"/>
    <w:rsid w:val="00EB5A70"/>
    <w:rsid w:val="00EB5AAA"/>
    <w:rsid w:val="00EB5AE5"/>
    <w:rsid w:val="00EB5DC6"/>
    <w:rsid w:val="00EB5FB2"/>
    <w:rsid w:val="00EB615C"/>
    <w:rsid w:val="00EB62D1"/>
    <w:rsid w:val="00EB62E1"/>
    <w:rsid w:val="00EB62FA"/>
    <w:rsid w:val="00EB6333"/>
    <w:rsid w:val="00EB64B5"/>
    <w:rsid w:val="00EB666A"/>
    <w:rsid w:val="00EB67EF"/>
    <w:rsid w:val="00EB67F0"/>
    <w:rsid w:val="00EB6A03"/>
    <w:rsid w:val="00EB6B34"/>
    <w:rsid w:val="00EB706B"/>
    <w:rsid w:val="00EB7461"/>
    <w:rsid w:val="00EB78E7"/>
    <w:rsid w:val="00EB7901"/>
    <w:rsid w:val="00EB7B31"/>
    <w:rsid w:val="00EB7C45"/>
    <w:rsid w:val="00EB7C5A"/>
    <w:rsid w:val="00EB7D6B"/>
    <w:rsid w:val="00EB7F3C"/>
    <w:rsid w:val="00EC0057"/>
    <w:rsid w:val="00EC012E"/>
    <w:rsid w:val="00EC01BB"/>
    <w:rsid w:val="00EC026B"/>
    <w:rsid w:val="00EC0280"/>
    <w:rsid w:val="00EC03AD"/>
    <w:rsid w:val="00EC0702"/>
    <w:rsid w:val="00EC0839"/>
    <w:rsid w:val="00EC08F4"/>
    <w:rsid w:val="00EC0EAD"/>
    <w:rsid w:val="00EC10CB"/>
    <w:rsid w:val="00EC1105"/>
    <w:rsid w:val="00EC130E"/>
    <w:rsid w:val="00EC1478"/>
    <w:rsid w:val="00EC1563"/>
    <w:rsid w:val="00EC16AD"/>
    <w:rsid w:val="00EC18F2"/>
    <w:rsid w:val="00EC19A0"/>
    <w:rsid w:val="00EC19DC"/>
    <w:rsid w:val="00EC1B41"/>
    <w:rsid w:val="00EC1E8C"/>
    <w:rsid w:val="00EC1FA4"/>
    <w:rsid w:val="00EC20F8"/>
    <w:rsid w:val="00EC2400"/>
    <w:rsid w:val="00EC253B"/>
    <w:rsid w:val="00EC2758"/>
    <w:rsid w:val="00EC2892"/>
    <w:rsid w:val="00EC2A06"/>
    <w:rsid w:val="00EC2A49"/>
    <w:rsid w:val="00EC2AD1"/>
    <w:rsid w:val="00EC2C69"/>
    <w:rsid w:val="00EC2C9F"/>
    <w:rsid w:val="00EC2CB2"/>
    <w:rsid w:val="00EC30C7"/>
    <w:rsid w:val="00EC3192"/>
    <w:rsid w:val="00EC3363"/>
    <w:rsid w:val="00EC34E2"/>
    <w:rsid w:val="00EC356F"/>
    <w:rsid w:val="00EC369C"/>
    <w:rsid w:val="00EC36DE"/>
    <w:rsid w:val="00EC3748"/>
    <w:rsid w:val="00EC37FC"/>
    <w:rsid w:val="00EC3861"/>
    <w:rsid w:val="00EC391C"/>
    <w:rsid w:val="00EC3C29"/>
    <w:rsid w:val="00EC3E80"/>
    <w:rsid w:val="00EC4064"/>
    <w:rsid w:val="00EC4365"/>
    <w:rsid w:val="00EC44E1"/>
    <w:rsid w:val="00EC45EC"/>
    <w:rsid w:val="00EC461A"/>
    <w:rsid w:val="00EC4751"/>
    <w:rsid w:val="00EC47A4"/>
    <w:rsid w:val="00EC4BF5"/>
    <w:rsid w:val="00EC50FF"/>
    <w:rsid w:val="00EC5156"/>
    <w:rsid w:val="00EC516D"/>
    <w:rsid w:val="00EC53B2"/>
    <w:rsid w:val="00EC5468"/>
    <w:rsid w:val="00EC54B4"/>
    <w:rsid w:val="00EC54BC"/>
    <w:rsid w:val="00EC54F0"/>
    <w:rsid w:val="00EC5522"/>
    <w:rsid w:val="00EC55B5"/>
    <w:rsid w:val="00EC5706"/>
    <w:rsid w:val="00EC5864"/>
    <w:rsid w:val="00EC58BB"/>
    <w:rsid w:val="00EC58D3"/>
    <w:rsid w:val="00EC5A2C"/>
    <w:rsid w:val="00EC5A35"/>
    <w:rsid w:val="00EC5B10"/>
    <w:rsid w:val="00EC5D4E"/>
    <w:rsid w:val="00EC5D9A"/>
    <w:rsid w:val="00EC5DE4"/>
    <w:rsid w:val="00EC5E4C"/>
    <w:rsid w:val="00EC5FBE"/>
    <w:rsid w:val="00EC608E"/>
    <w:rsid w:val="00EC6400"/>
    <w:rsid w:val="00EC6499"/>
    <w:rsid w:val="00EC6876"/>
    <w:rsid w:val="00EC69BB"/>
    <w:rsid w:val="00EC69CF"/>
    <w:rsid w:val="00EC6CC8"/>
    <w:rsid w:val="00EC6E31"/>
    <w:rsid w:val="00EC6E4E"/>
    <w:rsid w:val="00EC6E50"/>
    <w:rsid w:val="00EC6F24"/>
    <w:rsid w:val="00EC7018"/>
    <w:rsid w:val="00EC70BD"/>
    <w:rsid w:val="00EC70E8"/>
    <w:rsid w:val="00EC7217"/>
    <w:rsid w:val="00EC73CC"/>
    <w:rsid w:val="00EC749E"/>
    <w:rsid w:val="00EC76C3"/>
    <w:rsid w:val="00EC7744"/>
    <w:rsid w:val="00EC7808"/>
    <w:rsid w:val="00EC79A2"/>
    <w:rsid w:val="00EC7B26"/>
    <w:rsid w:val="00EC7CCF"/>
    <w:rsid w:val="00ED0232"/>
    <w:rsid w:val="00ED024A"/>
    <w:rsid w:val="00ED0253"/>
    <w:rsid w:val="00ED0278"/>
    <w:rsid w:val="00ED04F5"/>
    <w:rsid w:val="00ED065B"/>
    <w:rsid w:val="00ED07D9"/>
    <w:rsid w:val="00ED09ED"/>
    <w:rsid w:val="00ED0A92"/>
    <w:rsid w:val="00ED0DD8"/>
    <w:rsid w:val="00ED0EEA"/>
    <w:rsid w:val="00ED1073"/>
    <w:rsid w:val="00ED10A0"/>
    <w:rsid w:val="00ED1458"/>
    <w:rsid w:val="00ED14B8"/>
    <w:rsid w:val="00ED1549"/>
    <w:rsid w:val="00ED16FD"/>
    <w:rsid w:val="00ED18EA"/>
    <w:rsid w:val="00ED1A20"/>
    <w:rsid w:val="00ED1C3A"/>
    <w:rsid w:val="00ED1C56"/>
    <w:rsid w:val="00ED1E77"/>
    <w:rsid w:val="00ED21FB"/>
    <w:rsid w:val="00ED23BF"/>
    <w:rsid w:val="00ED23F9"/>
    <w:rsid w:val="00ED2484"/>
    <w:rsid w:val="00ED270E"/>
    <w:rsid w:val="00ED278D"/>
    <w:rsid w:val="00ED2848"/>
    <w:rsid w:val="00ED2949"/>
    <w:rsid w:val="00ED2963"/>
    <w:rsid w:val="00ED2964"/>
    <w:rsid w:val="00ED2CF6"/>
    <w:rsid w:val="00ED2E77"/>
    <w:rsid w:val="00ED3124"/>
    <w:rsid w:val="00ED336C"/>
    <w:rsid w:val="00ED348A"/>
    <w:rsid w:val="00ED348B"/>
    <w:rsid w:val="00ED35F1"/>
    <w:rsid w:val="00ED37D7"/>
    <w:rsid w:val="00ED37FA"/>
    <w:rsid w:val="00ED3BAE"/>
    <w:rsid w:val="00ED3E45"/>
    <w:rsid w:val="00ED3FF5"/>
    <w:rsid w:val="00ED4074"/>
    <w:rsid w:val="00ED4197"/>
    <w:rsid w:val="00ED4209"/>
    <w:rsid w:val="00ED425F"/>
    <w:rsid w:val="00ED4367"/>
    <w:rsid w:val="00ED4458"/>
    <w:rsid w:val="00ED45E4"/>
    <w:rsid w:val="00ED4667"/>
    <w:rsid w:val="00ED480C"/>
    <w:rsid w:val="00ED4904"/>
    <w:rsid w:val="00ED4983"/>
    <w:rsid w:val="00ED49BE"/>
    <w:rsid w:val="00ED4C32"/>
    <w:rsid w:val="00ED4C61"/>
    <w:rsid w:val="00ED4DF2"/>
    <w:rsid w:val="00ED4E6D"/>
    <w:rsid w:val="00ED4EDB"/>
    <w:rsid w:val="00ED5050"/>
    <w:rsid w:val="00ED511C"/>
    <w:rsid w:val="00ED5141"/>
    <w:rsid w:val="00ED51E7"/>
    <w:rsid w:val="00ED55FB"/>
    <w:rsid w:val="00ED5739"/>
    <w:rsid w:val="00ED59B8"/>
    <w:rsid w:val="00ED5DE1"/>
    <w:rsid w:val="00ED5DFE"/>
    <w:rsid w:val="00ED5EF4"/>
    <w:rsid w:val="00ED60E3"/>
    <w:rsid w:val="00ED625B"/>
    <w:rsid w:val="00ED6783"/>
    <w:rsid w:val="00ED6AC9"/>
    <w:rsid w:val="00ED6B25"/>
    <w:rsid w:val="00ED6C09"/>
    <w:rsid w:val="00ED6CBF"/>
    <w:rsid w:val="00ED6D67"/>
    <w:rsid w:val="00ED6F34"/>
    <w:rsid w:val="00ED7286"/>
    <w:rsid w:val="00ED7300"/>
    <w:rsid w:val="00ED7626"/>
    <w:rsid w:val="00ED76FF"/>
    <w:rsid w:val="00ED7ACD"/>
    <w:rsid w:val="00ED7C08"/>
    <w:rsid w:val="00ED7F44"/>
    <w:rsid w:val="00ED7F9A"/>
    <w:rsid w:val="00EE01E7"/>
    <w:rsid w:val="00EE02B1"/>
    <w:rsid w:val="00EE02C0"/>
    <w:rsid w:val="00EE061A"/>
    <w:rsid w:val="00EE0634"/>
    <w:rsid w:val="00EE064E"/>
    <w:rsid w:val="00EE0667"/>
    <w:rsid w:val="00EE06C4"/>
    <w:rsid w:val="00EE08B2"/>
    <w:rsid w:val="00EE0CFA"/>
    <w:rsid w:val="00EE0F64"/>
    <w:rsid w:val="00EE104A"/>
    <w:rsid w:val="00EE1194"/>
    <w:rsid w:val="00EE1585"/>
    <w:rsid w:val="00EE16BF"/>
    <w:rsid w:val="00EE16F2"/>
    <w:rsid w:val="00EE19C3"/>
    <w:rsid w:val="00EE1BB3"/>
    <w:rsid w:val="00EE1BE6"/>
    <w:rsid w:val="00EE1C2F"/>
    <w:rsid w:val="00EE1F45"/>
    <w:rsid w:val="00EE1F52"/>
    <w:rsid w:val="00EE1FB6"/>
    <w:rsid w:val="00EE2091"/>
    <w:rsid w:val="00EE2264"/>
    <w:rsid w:val="00EE22A6"/>
    <w:rsid w:val="00EE2332"/>
    <w:rsid w:val="00EE2666"/>
    <w:rsid w:val="00EE26FB"/>
    <w:rsid w:val="00EE2B65"/>
    <w:rsid w:val="00EE2BDF"/>
    <w:rsid w:val="00EE2D2F"/>
    <w:rsid w:val="00EE2FD7"/>
    <w:rsid w:val="00EE2FE4"/>
    <w:rsid w:val="00EE308A"/>
    <w:rsid w:val="00EE30A3"/>
    <w:rsid w:val="00EE3363"/>
    <w:rsid w:val="00EE3888"/>
    <w:rsid w:val="00EE38B5"/>
    <w:rsid w:val="00EE395C"/>
    <w:rsid w:val="00EE3A5A"/>
    <w:rsid w:val="00EE3B27"/>
    <w:rsid w:val="00EE3F9A"/>
    <w:rsid w:val="00EE4071"/>
    <w:rsid w:val="00EE418F"/>
    <w:rsid w:val="00EE4190"/>
    <w:rsid w:val="00EE429C"/>
    <w:rsid w:val="00EE4A93"/>
    <w:rsid w:val="00EE4AE3"/>
    <w:rsid w:val="00EE4BFF"/>
    <w:rsid w:val="00EE4DB2"/>
    <w:rsid w:val="00EE5010"/>
    <w:rsid w:val="00EE5044"/>
    <w:rsid w:val="00EE52D5"/>
    <w:rsid w:val="00EE5595"/>
    <w:rsid w:val="00EE55EB"/>
    <w:rsid w:val="00EE5606"/>
    <w:rsid w:val="00EE5B0B"/>
    <w:rsid w:val="00EE5B60"/>
    <w:rsid w:val="00EE5C6E"/>
    <w:rsid w:val="00EE5C95"/>
    <w:rsid w:val="00EE5DF1"/>
    <w:rsid w:val="00EE60C4"/>
    <w:rsid w:val="00EE6168"/>
    <w:rsid w:val="00EE673A"/>
    <w:rsid w:val="00EE6743"/>
    <w:rsid w:val="00EE6999"/>
    <w:rsid w:val="00EE6AC5"/>
    <w:rsid w:val="00EE6AF2"/>
    <w:rsid w:val="00EE6B2A"/>
    <w:rsid w:val="00EE6C51"/>
    <w:rsid w:val="00EE6D44"/>
    <w:rsid w:val="00EE6DE7"/>
    <w:rsid w:val="00EE6F14"/>
    <w:rsid w:val="00EE7019"/>
    <w:rsid w:val="00EE716C"/>
    <w:rsid w:val="00EE72B4"/>
    <w:rsid w:val="00EE734A"/>
    <w:rsid w:val="00EE7370"/>
    <w:rsid w:val="00EE763C"/>
    <w:rsid w:val="00EE7690"/>
    <w:rsid w:val="00EE76EF"/>
    <w:rsid w:val="00EE7B29"/>
    <w:rsid w:val="00EE7BF1"/>
    <w:rsid w:val="00EE7EFA"/>
    <w:rsid w:val="00EE7FB4"/>
    <w:rsid w:val="00EF01E8"/>
    <w:rsid w:val="00EF03F4"/>
    <w:rsid w:val="00EF05DC"/>
    <w:rsid w:val="00EF0678"/>
    <w:rsid w:val="00EF069A"/>
    <w:rsid w:val="00EF0D27"/>
    <w:rsid w:val="00EF0F23"/>
    <w:rsid w:val="00EF11AE"/>
    <w:rsid w:val="00EF1297"/>
    <w:rsid w:val="00EF144D"/>
    <w:rsid w:val="00EF154A"/>
    <w:rsid w:val="00EF15C0"/>
    <w:rsid w:val="00EF164D"/>
    <w:rsid w:val="00EF1734"/>
    <w:rsid w:val="00EF1B34"/>
    <w:rsid w:val="00EF1EDA"/>
    <w:rsid w:val="00EF20BB"/>
    <w:rsid w:val="00EF231A"/>
    <w:rsid w:val="00EF25E6"/>
    <w:rsid w:val="00EF265C"/>
    <w:rsid w:val="00EF2738"/>
    <w:rsid w:val="00EF2A7B"/>
    <w:rsid w:val="00EF2E52"/>
    <w:rsid w:val="00EF2E87"/>
    <w:rsid w:val="00EF2F76"/>
    <w:rsid w:val="00EF32A9"/>
    <w:rsid w:val="00EF3457"/>
    <w:rsid w:val="00EF36B6"/>
    <w:rsid w:val="00EF37AA"/>
    <w:rsid w:val="00EF38AC"/>
    <w:rsid w:val="00EF3925"/>
    <w:rsid w:val="00EF3A95"/>
    <w:rsid w:val="00EF3B4C"/>
    <w:rsid w:val="00EF3B73"/>
    <w:rsid w:val="00EF3BA8"/>
    <w:rsid w:val="00EF3CA0"/>
    <w:rsid w:val="00EF3CB7"/>
    <w:rsid w:val="00EF3DE8"/>
    <w:rsid w:val="00EF3F23"/>
    <w:rsid w:val="00EF462B"/>
    <w:rsid w:val="00EF49DB"/>
    <w:rsid w:val="00EF4AFB"/>
    <w:rsid w:val="00EF4B71"/>
    <w:rsid w:val="00EF4BFB"/>
    <w:rsid w:val="00EF4C52"/>
    <w:rsid w:val="00EF4CA7"/>
    <w:rsid w:val="00EF4F27"/>
    <w:rsid w:val="00EF4FDA"/>
    <w:rsid w:val="00EF5137"/>
    <w:rsid w:val="00EF519B"/>
    <w:rsid w:val="00EF53BB"/>
    <w:rsid w:val="00EF5886"/>
    <w:rsid w:val="00EF58E3"/>
    <w:rsid w:val="00EF5A59"/>
    <w:rsid w:val="00EF5A98"/>
    <w:rsid w:val="00EF5C6B"/>
    <w:rsid w:val="00EF5D0D"/>
    <w:rsid w:val="00EF5D8A"/>
    <w:rsid w:val="00EF5DAF"/>
    <w:rsid w:val="00EF5DD0"/>
    <w:rsid w:val="00EF5F33"/>
    <w:rsid w:val="00EF6111"/>
    <w:rsid w:val="00EF61C4"/>
    <w:rsid w:val="00EF61E0"/>
    <w:rsid w:val="00EF6223"/>
    <w:rsid w:val="00EF6253"/>
    <w:rsid w:val="00EF6254"/>
    <w:rsid w:val="00EF63FC"/>
    <w:rsid w:val="00EF6417"/>
    <w:rsid w:val="00EF6531"/>
    <w:rsid w:val="00EF677B"/>
    <w:rsid w:val="00EF6899"/>
    <w:rsid w:val="00EF68F1"/>
    <w:rsid w:val="00EF6BB9"/>
    <w:rsid w:val="00EF6D47"/>
    <w:rsid w:val="00EF6F2E"/>
    <w:rsid w:val="00EF6FEC"/>
    <w:rsid w:val="00EF7226"/>
    <w:rsid w:val="00EF7327"/>
    <w:rsid w:val="00EF7372"/>
    <w:rsid w:val="00EF7617"/>
    <w:rsid w:val="00EF769D"/>
    <w:rsid w:val="00EF781C"/>
    <w:rsid w:val="00EF7AE9"/>
    <w:rsid w:val="00EF7B8E"/>
    <w:rsid w:val="00EF7C51"/>
    <w:rsid w:val="00EF7D02"/>
    <w:rsid w:val="00F000AF"/>
    <w:rsid w:val="00F00169"/>
    <w:rsid w:val="00F00189"/>
    <w:rsid w:val="00F002CF"/>
    <w:rsid w:val="00F0032B"/>
    <w:rsid w:val="00F00355"/>
    <w:rsid w:val="00F0042A"/>
    <w:rsid w:val="00F00508"/>
    <w:rsid w:val="00F006D2"/>
    <w:rsid w:val="00F00727"/>
    <w:rsid w:val="00F008BD"/>
    <w:rsid w:val="00F00A64"/>
    <w:rsid w:val="00F00B6B"/>
    <w:rsid w:val="00F00C5A"/>
    <w:rsid w:val="00F010AD"/>
    <w:rsid w:val="00F0113D"/>
    <w:rsid w:val="00F01288"/>
    <w:rsid w:val="00F012C1"/>
    <w:rsid w:val="00F0146C"/>
    <w:rsid w:val="00F01527"/>
    <w:rsid w:val="00F01710"/>
    <w:rsid w:val="00F0182F"/>
    <w:rsid w:val="00F019FD"/>
    <w:rsid w:val="00F01ADB"/>
    <w:rsid w:val="00F01AFE"/>
    <w:rsid w:val="00F01B03"/>
    <w:rsid w:val="00F01C72"/>
    <w:rsid w:val="00F01F29"/>
    <w:rsid w:val="00F01F92"/>
    <w:rsid w:val="00F02046"/>
    <w:rsid w:val="00F0204D"/>
    <w:rsid w:val="00F020ED"/>
    <w:rsid w:val="00F020F2"/>
    <w:rsid w:val="00F02188"/>
    <w:rsid w:val="00F02189"/>
    <w:rsid w:val="00F023EA"/>
    <w:rsid w:val="00F0245E"/>
    <w:rsid w:val="00F0259C"/>
    <w:rsid w:val="00F02643"/>
    <w:rsid w:val="00F028E1"/>
    <w:rsid w:val="00F0295C"/>
    <w:rsid w:val="00F02963"/>
    <w:rsid w:val="00F02BA1"/>
    <w:rsid w:val="00F02BE4"/>
    <w:rsid w:val="00F03223"/>
    <w:rsid w:val="00F032AC"/>
    <w:rsid w:val="00F033C7"/>
    <w:rsid w:val="00F035B9"/>
    <w:rsid w:val="00F03668"/>
    <w:rsid w:val="00F0376D"/>
    <w:rsid w:val="00F039BD"/>
    <w:rsid w:val="00F03ADF"/>
    <w:rsid w:val="00F03B7F"/>
    <w:rsid w:val="00F03BB9"/>
    <w:rsid w:val="00F03E6C"/>
    <w:rsid w:val="00F03EE7"/>
    <w:rsid w:val="00F0420F"/>
    <w:rsid w:val="00F04351"/>
    <w:rsid w:val="00F04376"/>
    <w:rsid w:val="00F04544"/>
    <w:rsid w:val="00F04664"/>
    <w:rsid w:val="00F04739"/>
    <w:rsid w:val="00F0477C"/>
    <w:rsid w:val="00F04894"/>
    <w:rsid w:val="00F04AEA"/>
    <w:rsid w:val="00F04B28"/>
    <w:rsid w:val="00F04C51"/>
    <w:rsid w:val="00F04EA7"/>
    <w:rsid w:val="00F050B0"/>
    <w:rsid w:val="00F050D1"/>
    <w:rsid w:val="00F0513A"/>
    <w:rsid w:val="00F0518C"/>
    <w:rsid w:val="00F056AB"/>
    <w:rsid w:val="00F058FE"/>
    <w:rsid w:val="00F05B2A"/>
    <w:rsid w:val="00F05D81"/>
    <w:rsid w:val="00F05E4B"/>
    <w:rsid w:val="00F05E8A"/>
    <w:rsid w:val="00F05F3C"/>
    <w:rsid w:val="00F05F84"/>
    <w:rsid w:val="00F0604C"/>
    <w:rsid w:val="00F065F8"/>
    <w:rsid w:val="00F06630"/>
    <w:rsid w:val="00F06675"/>
    <w:rsid w:val="00F0672F"/>
    <w:rsid w:val="00F06890"/>
    <w:rsid w:val="00F06A52"/>
    <w:rsid w:val="00F06C05"/>
    <w:rsid w:val="00F06C11"/>
    <w:rsid w:val="00F06C33"/>
    <w:rsid w:val="00F06EEB"/>
    <w:rsid w:val="00F070BC"/>
    <w:rsid w:val="00F070E2"/>
    <w:rsid w:val="00F0723D"/>
    <w:rsid w:val="00F07286"/>
    <w:rsid w:val="00F07295"/>
    <w:rsid w:val="00F07426"/>
    <w:rsid w:val="00F07599"/>
    <w:rsid w:val="00F075D3"/>
    <w:rsid w:val="00F0760F"/>
    <w:rsid w:val="00F0768F"/>
    <w:rsid w:val="00F07A1E"/>
    <w:rsid w:val="00F07D35"/>
    <w:rsid w:val="00F07F3B"/>
    <w:rsid w:val="00F1006E"/>
    <w:rsid w:val="00F100F4"/>
    <w:rsid w:val="00F1012D"/>
    <w:rsid w:val="00F10215"/>
    <w:rsid w:val="00F10324"/>
    <w:rsid w:val="00F104BB"/>
    <w:rsid w:val="00F107A5"/>
    <w:rsid w:val="00F107A8"/>
    <w:rsid w:val="00F10824"/>
    <w:rsid w:val="00F10BF0"/>
    <w:rsid w:val="00F10D7A"/>
    <w:rsid w:val="00F10E28"/>
    <w:rsid w:val="00F10E9D"/>
    <w:rsid w:val="00F10EA0"/>
    <w:rsid w:val="00F10F9B"/>
    <w:rsid w:val="00F11457"/>
    <w:rsid w:val="00F114F7"/>
    <w:rsid w:val="00F1154D"/>
    <w:rsid w:val="00F1179F"/>
    <w:rsid w:val="00F11825"/>
    <w:rsid w:val="00F11938"/>
    <w:rsid w:val="00F11A18"/>
    <w:rsid w:val="00F11A33"/>
    <w:rsid w:val="00F11B16"/>
    <w:rsid w:val="00F11C2C"/>
    <w:rsid w:val="00F11CB1"/>
    <w:rsid w:val="00F11D6A"/>
    <w:rsid w:val="00F11E85"/>
    <w:rsid w:val="00F11F34"/>
    <w:rsid w:val="00F11F8B"/>
    <w:rsid w:val="00F1202F"/>
    <w:rsid w:val="00F121AE"/>
    <w:rsid w:val="00F12366"/>
    <w:rsid w:val="00F12598"/>
    <w:rsid w:val="00F125C6"/>
    <w:rsid w:val="00F12658"/>
    <w:rsid w:val="00F126F1"/>
    <w:rsid w:val="00F1270E"/>
    <w:rsid w:val="00F1281B"/>
    <w:rsid w:val="00F12B3E"/>
    <w:rsid w:val="00F12C58"/>
    <w:rsid w:val="00F12F0E"/>
    <w:rsid w:val="00F12F66"/>
    <w:rsid w:val="00F13178"/>
    <w:rsid w:val="00F134CB"/>
    <w:rsid w:val="00F1362D"/>
    <w:rsid w:val="00F13696"/>
    <w:rsid w:val="00F13884"/>
    <w:rsid w:val="00F13A18"/>
    <w:rsid w:val="00F13A29"/>
    <w:rsid w:val="00F13AE1"/>
    <w:rsid w:val="00F13B92"/>
    <w:rsid w:val="00F13CAF"/>
    <w:rsid w:val="00F13DEA"/>
    <w:rsid w:val="00F1432B"/>
    <w:rsid w:val="00F145D8"/>
    <w:rsid w:val="00F146AE"/>
    <w:rsid w:val="00F146CC"/>
    <w:rsid w:val="00F146D6"/>
    <w:rsid w:val="00F149E0"/>
    <w:rsid w:val="00F14C48"/>
    <w:rsid w:val="00F14E5B"/>
    <w:rsid w:val="00F150F6"/>
    <w:rsid w:val="00F151CB"/>
    <w:rsid w:val="00F154D0"/>
    <w:rsid w:val="00F15752"/>
    <w:rsid w:val="00F158BC"/>
    <w:rsid w:val="00F1591B"/>
    <w:rsid w:val="00F159E1"/>
    <w:rsid w:val="00F15A61"/>
    <w:rsid w:val="00F15AF0"/>
    <w:rsid w:val="00F15BA3"/>
    <w:rsid w:val="00F15C44"/>
    <w:rsid w:val="00F15D3F"/>
    <w:rsid w:val="00F15DDF"/>
    <w:rsid w:val="00F160C0"/>
    <w:rsid w:val="00F161A3"/>
    <w:rsid w:val="00F161DD"/>
    <w:rsid w:val="00F162D4"/>
    <w:rsid w:val="00F164CE"/>
    <w:rsid w:val="00F165AE"/>
    <w:rsid w:val="00F1665D"/>
    <w:rsid w:val="00F167FB"/>
    <w:rsid w:val="00F16915"/>
    <w:rsid w:val="00F16C1F"/>
    <w:rsid w:val="00F16D38"/>
    <w:rsid w:val="00F16D69"/>
    <w:rsid w:val="00F16E00"/>
    <w:rsid w:val="00F16F81"/>
    <w:rsid w:val="00F1703B"/>
    <w:rsid w:val="00F17301"/>
    <w:rsid w:val="00F1731F"/>
    <w:rsid w:val="00F17414"/>
    <w:rsid w:val="00F17434"/>
    <w:rsid w:val="00F17488"/>
    <w:rsid w:val="00F1762A"/>
    <w:rsid w:val="00F17634"/>
    <w:rsid w:val="00F17732"/>
    <w:rsid w:val="00F179AF"/>
    <w:rsid w:val="00F17A4A"/>
    <w:rsid w:val="00F17B9E"/>
    <w:rsid w:val="00F17F07"/>
    <w:rsid w:val="00F17F17"/>
    <w:rsid w:val="00F17FF1"/>
    <w:rsid w:val="00F202B8"/>
    <w:rsid w:val="00F2058B"/>
    <w:rsid w:val="00F20773"/>
    <w:rsid w:val="00F20B9E"/>
    <w:rsid w:val="00F21011"/>
    <w:rsid w:val="00F210D4"/>
    <w:rsid w:val="00F2111E"/>
    <w:rsid w:val="00F211A1"/>
    <w:rsid w:val="00F211A6"/>
    <w:rsid w:val="00F2126C"/>
    <w:rsid w:val="00F213DC"/>
    <w:rsid w:val="00F21408"/>
    <w:rsid w:val="00F21410"/>
    <w:rsid w:val="00F215CA"/>
    <w:rsid w:val="00F216DA"/>
    <w:rsid w:val="00F21721"/>
    <w:rsid w:val="00F21823"/>
    <w:rsid w:val="00F21ED7"/>
    <w:rsid w:val="00F2210A"/>
    <w:rsid w:val="00F221CC"/>
    <w:rsid w:val="00F2232F"/>
    <w:rsid w:val="00F22402"/>
    <w:rsid w:val="00F22552"/>
    <w:rsid w:val="00F225FD"/>
    <w:rsid w:val="00F226E2"/>
    <w:rsid w:val="00F22ABC"/>
    <w:rsid w:val="00F22C73"/>
    <w:rsid w:val="00F22C76"/>
    <w:rsid w:val="00F22C8B"/>
    <w:rsid w:val="00F22C9B"/>
    <w:rsid w:val="00F22D21"/>
    <w:rsid w:val="00F22D70"/>
    <w:rsid w:val="00F23072"/>
    <w:rsid w:val="00F230B9"/>
    <w:rsid w:val="00F23134"/>
    <w:rsid w:val="00F23167"/>
    <w:rsid w:val="00F2337D"/>
    <w:rsid w:val="00F233DD"/>
    <w:rsid w:val="00F2343A"/>
    <w:rsid w:val="00F23490"/>
    <w:rsid w:val="00F23499"/>
    <w:rsid w:val="00F235E5"/>
    <w:rsid w:val="00F235EB"/>
    <w:rsid w:val="00F237E8"/>
    <w:rsid w:val="00F23820"/>
    <w:rsid w:val="00F23973"/>
    <w:rsid w:val="00F23A19"/>
    <w:rsid w:val="00F23A36"/>
    <w:rsid w:val="00F23B9C"/>
    <w:rsid w:val="00F23D17"/>
    <w:rsid w:val="00F23D5C"/>
    <w:rsid w:val="00F23DD9"/>
    <w:rsid w:val="00F243C7"/>
    <w:rsid w:val="00F24548"/>
    <w:rsid w:val="00F2468B"/>
    <w:rsid w:val="00F246EC"/>
    <w:rsid w:val="00F24745"/>
    <w:rsid w:val="00F2487D"/>
    <w:rsid w:val="00F24951"/>
    <w:rsid w:val="00F24A11"/>
    <w:rsid w:val="00F24A5A"/>
    <w:rsid w:val="00F24B34"/>
    <w:rsid w:val="00F24BEC"/>
    <w:rsid w:val="00F24C66"/>
    <w:rsid w:val="00F253B5"/>
    <w:rsid w:val="00F25496"/>
    <w:rsid w:val="00F2569B"/>
    <w:rsid w:val="00F2579A"/>
    <w:rsid w:val="00F257B9"/>
    <w:rsid w:val="00F25840"/>
    <w:rsid w:val="00F25893"/>
    <w:rsid w:val="00F258E4"/>
    <w:rsid w:val="00F25A79"/>
    <w:rsid w:val="00F25AE6"/>
    <w:rsid w:val="00F25B22"/>
    <w:rsid w:val="00F25B5C"/>
    <w:rsid w:val="00F25DDD"/>
    <w:rsid w:val="00F25EFF"/>
    <w:rsid w:val="00F26032"/>
    <w:rsid w:val="00F2610F"/>
    <w:rsid w:val="00F2611C"/>
    <w:rsid w:val="00F2625C"/>
    <w:rsid w:val="00F26314"/>
    <w:rsid w:val="00F269BD"/>
    <w:rsid w:val="00F26A7C"/>
    <w:rsid w:val="00F26C21"/>
    <w:rsid w:val="00F27242"/>
    <w:rsid w:val="00F27383"/>
    <w:rsid w:val="00F2747A"/>
    <w:rsid w:val="00F27516"/>
    <w:rsid w:val="00F27694"/>
    <w:rsid w:val="00F278C6"/>
    <w:rsid w:val="00F278E5"/>
    <w:rsid w:val="00F27B8A"/>
    <w:rsid w:val="00F27BA5"/>
    <w:rsid w:val="00F27BE4"/>
    <w:rsid w:val="00F27DA4"/>
    <w:rsid w:val="00F3012A"/>
    <w:rsid w:val="00F30140"/>
    <w:rsid w:val="00F30267"/>
    <w:rsid w:val="00F30422"/>
    <w:rsid w:val="00F304AD"/>
    <w:rsid w:val="00F304C7"/>
    <w:rsid w:val="00F3059D"/>
    <w:rsid w:val="00F305FA"/>
    <w:rsid w:val="00F30649"/>
    <w:rsid w:val="00F30BA2"/>
    <w:rsid w:val="00F30DCB"/>
    <w:rsid w:val="00F30E02"/>
    <w:rsid w:val="00F3128B"/>
    <w:rsid w:val="00F3134C"/>
    <w:rsid w:val="00F313AF"/>
    <w:rsid w:val="00F313F4"/>
    <w:rsid w:val="00F31749"/>
    <w:rsid w:val="00F31782"/>
    <w:rsid w:val="00F319A8"/>
    <w:rsid w:val="00F319AB"/>
    <w:rsid w:val="00F31BF5"/>
    <w:rsid w:val="00F31D5A"/>
    <w:rsid w:val="00F31DA6"/>
    <w:rsid w:val="00F31E21"/>
    <w:rsid w:val="00F3209B"/>
    <w:rsid w:val="00F3214C"/>
    <w:rsid w:val="00F32318"/>
    <w:rsid w:val="00F323B6"/>
    <w:rsid w:val="00F325BB"/>
    <w:rsid w:val="00F32746"/>
    <w:rsid w:val="00F32975"/>
    <w:rsid w:val="00F329E7"/>
    <w:rsid w:val="00F32B71"/>
    <w:rsid w:val="00F32BEF"/>
    <w:rsid w:val="00F32D51"/>
    <w:rsid w:val="00F32D99"/>
    <w:rsid w:val="00F32DEF"/>
    <w:rsid w:val="00F332CB"/>
    <w:rsid w:val="00F33304"/>
    <w:rsid w:val="00F339A7"/>
    <w:rsid w:val="00F33A3E"/>
    <w:rsid w:val="00F33AD2"/>
    <w:rsid w:val="00F33B28"/>
    <w:rsid w:val="00F33BE3"/>
    <w:rsid w:val="00F33D9B"/>
    <w:rsid w:val="00F33DB2"/>
    <w:rsid w:val="00F33DC1"/>
    <w:rsid w:val="00F33E43"/>
    <w:rsid w:val="00F33F8D"/>
    <w:rsid w:val="00F33FD6"/>
    <w:rsid w:val="00F341ED"/>
    <w:rsid w:val="00F3434B"/>
    <w:rsid w:val="00F346C4"/>
    <w:rsid w:val="00F348C0"/>
    <w:rsid w:val="00F34951"/>
    <w:rsid w:val="00F34A5F"/>
    <w:rsid w:val="00F3532B"/>
    <w:rsid w:val="00F355DD"/>
    <w:rsid w:val="00F3560D"/>
    <w:rsid w:val="00F356F0"/>
    <w:rsid w:val="00F357F0"/>
    <w:rsid w:val="00F358ED"/>
    <w:rsid w:val="00F359A2"/>
    <w:rsid w:val="00F35CA0"/>
    <w:rsid w:val="00F35DF1"/>
    <w:rsid w:val="00F35FA5"/>
    <w:rsid w:val="00F360B3"/>
    <w:rsid w:val="00F36361"/>
    <w:rsid w:val="00F363FB"/>
    <w:rsid w:val="00F367CD"/>
    <w:rsid w:val="00F36891"/>
    <w:rsid w:val="00F36941"/>
    <w:rsid w:val="00F36BB5"/>
    <w:rsid w:val="00F36D11"/>
    <w:rsid w:val="00F37297"/>
    <w:rsid w:val="00F3765B"/>
    <w:rsid w:val="00F3795D"/>
    <w:rsid w:val="00F379C5"/>
    <w:rsid w:val="00F37A4E"/>
    <w:rsid w:val="00F37AC3"/>
    <w:rsid w:val="00F37ACB"/>
    <w:rsid w:val="00F37BB6"/>
    <w:rsid w:val="00F37CB6"/>
    <w:rsid w:val="00F37CC7"/>
    <w:rsid w:val="00F37DFE"/>
    <w:rsid w:val="00F37E88"/>
    <w:rsid w:val="00F37EFD"/>
    <w:rsid w:val="00F37F03"/>
    <w:rsid w:val="00F37F65"/>
    <w:rsid w:val="00F37FCB"/>
    <w:rsid w:val="00F4010B"/>
    <w:rsid w:val="00F4037B"/>
    <w:rsid w:val="00F40434"/>
    <w:rsid w:val="00F406BC"/>
    <w:rsid w:val="00F40743"/>
    <w:rsid w:val="00F4085A"/>
    <w:rsid w:val="00F408A0"/>
    <w:rsid w:val="00F409FC"/>
    <w:rsid w:val="00F40ECA"/>
    <w:rsid w:val="00F40EEC"/>
    <w:rsid w:val="00F41091"/>
    <w:rsid w:val="00F4120B"/>
    <w:rsid w:val="00F41450"/>
    <w:rsid w:val="00F4165D"/>
    <w:rsid w:val="00F41973"/>
    <w:rsid w:val="00F41A5C"/>
    <w:rsid w:val="00F41A77"/>
    <w:rsid w:val="00F41AC7"/>
    <w:rsid w:val="00F41E81"/>
    <w:rsid w:val="00F41F1E"/>
    <w:rsid w:val="00F41F7E"/>
    <w:rsid w:val="00F425A4"/>
    <w:rsid w:val="00F429A8"/>
    <w:rsid w:val="00F429EA"/>
    <w:rsid w:val="00F429ED"/>
    <w:rsid w:val="00F42AE1"/>
    <w:rsid w:val="00F42B6F"/>
    <w:rsid w:val="00F42D4C"/>
    <w:rsid w:val="00F42DC7"/>
    <w:rsid w:val="00F42DD7"/>
    <w:rsid w:val="00F42F9E"/>
    <w:rsid w:val="00F431A3"/>
    <w:rsid w:val="00F433A2"/>
    <w:rsid w:val="00F43421"/>
    <w:rsid w:val="00F4354E"/>
    <w:rsid w:val="00F4355F"/>
    <w:rsid w:val="00F43602"/>
    <w:rsid w:val="00F43664"/>
    <w:rsid w:val="00F43B85"/>
    <w:rsid w:val="00F43DAB"/>
    <w:rsid w:val="00F43EE0"/>
    <w:rsid w:val="00F440AE"/>
    <w:rsid w:val="00F44306"/>
    <w:rsid w:val="00F44436"/>
    <w:rsid w:val="00F4471A"/>
    <w:rsid w:val="00F44AF4"/>
    <w:rsid w:val="00F44B81"/>
    <w:rsid w:val="00F44B87"/>
    <w:rsid w:val="00F44E8C"/>
    <w:rsid w:val="00F44FCF"/>
    <w:rsid w:val="00F45031"/>
    <w:rsid w:val="00F45359"/>
    <w:rsid w:val="00F45792"/>
    <w:rsid w:val="00F45A13"/>
    <w:rsid w:val="00F45B98"/>
    <w:rsid w:val="00F45CB7"/>
    <w:rsid w:val="00F45CE9"/>
    <w:rsid w:val="00F45F6D"/>
    <w:rsid w:val="00F46119"/>
    <w:rsid w:val="00F46160"/>
    <w:rsid w:val="00F465F4"/>
    <w:rsid w:val="00F46678"/>
    <w:rsid w:val="00F4698E"/>
    <w:rsid w:val="00F46B62"/>
    <w:rsid w:val="00F46E42"/>
    <w:rsid w:val="00F46F4C"/>
    <w:rsid w:val="00F4702C"/>
    <w:rsid w:val="00F47212"/>
    <w:rsid w:val="00F47270"/>
    <w:rsid w:val="00F47335"/>
    <w:rsid w:val="00F47588"/>
    <w:rsid w:val="00F47604"/>
    <w:rsid w:val="00F4767F"/>
    <w:rsid w:val="00F476B2"/>
    <w:rsid w:val="00F4782A"/>
    <w:rsid w:val="00F47941"/>
    <w:rsid w:val="00F47BB6"/>
    <w:rsid w:val="00F47BF8"/>
    <w:rsid w:val="00F47C46"/>
    <w:rsid w:val="00F47C82"/>
    <w:rsid w:val="00F47D60"/>
    <w:rsid w:val="00F47DF4"/>
    <w:rsid w:val="00F50131"/>
    <w:rsid w:val="00F503C2"/>
    <w:rsid w:val="00F50409"/>
    <w:rsid w:val="00F5052F"/>
    <w:rsid w:val="00F505B8"/>
    <w:rsid w:val="00F505D6"/>
    <w:rsid w:val="00F505E5"/>
    <w:rsid w:val="00F50636"/>
    <w:rsid w:val="00F50727"/>
    <w:rsid w:val="00F50D1F"/>
    <w:rsid w:val="00F50E8E"/>
    <w:rsid w:val="00F50F1D"/>
    <w:rsid w:val="00F51111"/>
    <w:rsid w:val="00F51241"/>
    <w:rsid w:val="00F51256"/>
    <w:rsid w:val="00F514D8"/>
    <w:rsid w:val="00F5153B"/>
    <w:rsid w:val="00F516AA"/>
    <w:rsid w:val="00F5172A"/>
    <w:rsid w:val="00F51839"/>
    <w:rsid w:val="00F519BE"/>
    <w:rsid w:val="00F51D14"/>
    <w:rsid w:val="00F51E0F"/>
    <w:rsid w:val="00F52002"/>
    <w:rsid w:val="00F52079"/>
    <w:rsid w:val="00F5211A"/>
    <w:rsid w:val="00F521B8"/>
    <w:rsid w:val="00F521EF"/>
    <w:rsid w:val="00F522D2"/>
    <w:rsid w:val="00F52718"/>
    <w:rsid w:val="00F5273F"/>
    <w:rsid w:val="00F527BD"/>
    <w:rsid w:val="00F52887"/>
    <w:rsid w:val="00F5294A"/>
    <w:rsid w:val="00F52AE1"/>
    <w:rsid w:val="00F52C3E"/>
    <w:rsid w:val="00F52CB2"/>
    <w:rsid w:val="00F52DDE"/>
    <w:rsid w:val="00F5313E"/>
    <w:rsid w:val="00F5319D"/>
    <w:rsid w:val="00F5331B"/>
    <w:rsid w:val="00F534DB"/>
    <w:rsid w:val="00F5352F"/>
    <w:rsid w:val="00F53553"/>
    <w:rsid w:val="00F535A9"/>
    <w:rsid w:val="00F53720"/>
    <w:rsid w:val="00F5375A"/>
    <w:rsid w:val="00F538A2"/>
    <w:rsid w:val="00F53A94"/>
    <w:rsid w:val="00F53AB7"/>
    <w:rsid w:val="00F53C6E"/>
    <w:rsid w:val="00F53DD0"/>
    <w:rsid w:val="00F53E45"/>
    <w:rsid w:val="00F53EFE"/>
    <w:rsid w:val="00F54117"/>
    <w:rsid w:val="00F54511"/>
    <w:rsid w:val="00F54724"/>
    <w:rsid w:val="00F5479D"/>
    <w:rsid w:val="00F54A64"/>
    <w:rsid w:val="00F54A8B"/>
    <w:rsid w:val="00F54B38"/>
    <w:rsid w:val="00F5531F"/>
    <w:rsid w:val="00F55487"/>
    <w:rsid w:val="00F5549E"/>
    <w:rsid w:val="00F55515"/>
    <w:rsid w:val="00F55886"/>
    <w:rsid w:val="00F558CE"/>
    <w:rsid w:val="00F55A97"/>
    <w:rsid w:val="00F55C9B"/>
    <w:rsid w:val="00F55E64"/>
    <w:rsid w:val="00F55F23"/>
    <w:rsid w:val="00F55F69"/>
    <w:rsid w:val="00F56016"/>
    <w:rsid w:val="00F561AC"/>
    <w:rsid w:val="00F561D7"/>
    <w:rsid w:val="00F563AF"/>
    <w:rsid w:val="00F564D1"/>
    <w:rsid w:val="00F56525"/>
    <w:rsid w:val="00F56527"/>
    <w:rsid w:val="00F565D6"/>
    <w:rsid w:val="00F5675D"/>
    <w:rsid w:val="00F56878"/>
    <w:rsid w:val="00F56B5B"/>
    <w:rsid w:val="00F56BB4"/>
    <w:rsid w:val="00F56CB7"/>
    <w:rsid w:val="00F56D47"/>
    <w:rsid w:val="00F56F8D"/>
    <w:rsid w:val="00F56FF7"/>
    <w:rsid w:val="00F57009"/>
    <w:rsid w:val="00F57076"/>
    <w:rsid w:val="00F570F1"/>
    <w:rsid w:val="00F57201"/>
    <w:rsid w:val="00F5723D"/>
    <w:rsid w:val="00F57264"/>
    <w:rsid w:val="00F57314"/>
    <w:rsid w:val="00F573DA"/>
    <w:rsid w:val="00F573FB"/>
    <w:rsid w:val="00F5744A"/>
    <w:rsid w:val="00F57488"/>
    <w:rsid w:val="00F574F5"/>
    <w:rsid w:val="00F575D3"/>
    <w:rsid w:val="00F5771A"/>
    <w:rsid w:val="00F57835"/>
    <w:rsid w:val="00F579DC"/>
    <w:rsid w:val="00F57B95"/>
    <w:rsid w:val="00F57BDC"/>
    <w:rsid w:val="00F57CCE"/>
    <w:rsid w:val="00F57D4A"/>
    <w:rsid w:val="00F57DBF"/>
    <w:rsid w:val="00F57DE9"/>
    <w:rsid w:val="00F57EBF"/>
    <w:rsid w:val="00F600E5"/>
    <w:rsid w:val="00F60174"/>
    <w:rsid w:val="00F6059B"/>
    <w:rsid w:val="00F606A0"/>
    <w:rsid w:val="00F60765"/>
    <w:rsid w:val="00F60792"/>
    <w:rsid w:val="00F607A7"/>
    <w:rsid w:val="00F60BA2"/>
    <w:rsid w:val="00F60CB3"/>
    <w:rsid w:val="00F61184"/>
    <w:rsid w:val="00F61213"/>
    <w:rsid w:val="00F613C1"/>
    <w:rsid w:val="00F614D3"/>
    <w:rsid w:val="00F614F2"/>
    <w:rsid w:val="00F61906"/>
    <w:rsid w:val="00F6194F"/>
    <w:rsid w:val="00F61DC4"/>
    <w:rsid w:val="00F62316"/>
    <w:rsid w:val="00F62403"/>
    <w:rsid w:val="00F624A7"/>
    <w:rsid w:val="00F626BE"/>
    <w:rsid w:val="00F62A6D"/>
    <w:rsid w:val="00F62B08"/>
    <w:rsid w:val="00F62BCE"/>
    <w:rsid w:val="00F62E97"/>
    <w:rsid w:val="00F631BF"/>
    <w:rsid w:val="00F6321D"/>
    <w:rsid w:val="00F63255"/>
    <w:rsid w:val="00F632ED"/>
    <w:rsid w:val="00F634F6"/>
    <w:rsid w:val="00F635E3"/>
    <w:rsid w:val="00F637DB"/>
    <w:rsid w:val="00F63859"/>
    <w:rsid w:val="00F63BCA"/>
    <w:rsid w:val="00F63D08"/>
    <w:rsid w:val="00F641C2"/>
    <w:rsid w:val="00F64259"/>
    <w:rsid w:val="00F642A0"/>
    <w:rsid w:val="00F64347"/>
    <w:rsid w:val="00F643C6"/>
    <w:rsid w:val="00F646E3"/>
    <w:rsid w:val="00F6485E"/>
    <w:rsid w:val="00F6490E"/>
    <w:rsid w:val="00F64982"/>
    <w:rsid w:val="00F649DB"/>
    <w:rsid w:val="00F64A2A"/>
    <w:rsid w:val="00F64AC0"/>
    <w:rsid w:val="00F64D3C"/>
    <w:rsid w:val="00F64DAF"/>
    <w:rsid w:val="00F65167"/>
    <w:rsid w:val="00F651B7"/>
    <w:rsid w:val="00F651CD"/>
    <w:rsid w:val="00F65666"/>
    <w:rsid w:val="00F656FA"/>
    <w:rsid w:val="00F6574B"/>
    <w:rsid w:val="00F65BA5"/>
    <w:rsid w:val="00F65C7C"/>
    <w:rsid w:val="00F65D82"/>
    <w:rsid w:val="00F65E31"/>
    <w:rsid w:val="00F65FDB"/>
    <w:rsid w:val="00F6607A"/>
    <w:rsid w:val="00F660B4"/>
    <w:rsid w:val="00F661E8"/>
    <w:rsid w:val="00F663D6"/>
    <w:rsid w:val="00F664C1"/>
    <w:rsid w:val="00F668ED"/>
    <w:rsid w:val="00F66A01"/>
    <w:rsid w:val="00F66ABF"/>
    <w:rsid w:val="00F66B7D"/>
    <w:rsid w:val="00F66EBB"/>
    <w:rsid w:val="00F671AB"/>
    <w:rsid w:val="00F67215"/>
    <w:rsid w:val="00F673F6"/>
    <w:rsid w:val="00F6758E"/>
    <w:rsid w:val="00F6763C"/>
    <w:rsid w:val="00F67884"/>
    <w:rsid w:val="00F678E5"/>
    <w:rsid w:val="00F679A3"/>
    <w:rsid w:val="00F67A18"/>
    <w:rsid w:val="00F67B9C"/>
    <w:rsid w:val="00F67DBE"/>
    <w:rsid w:val="00F67F80"/>
    <w:rsid w:val="00F67FFE"/>
    <w:rsid w:val="00F701E1"/>
    <w:rsid w:val="00F7030D"/>
    <w:rsid w:val="00F704FA"/>
    <w:rsid w:val="00F709F2"/>
    <w:rsid w:val="00F70A10"/>
    <w:rsid w:val="00F70E25"/>
    <w:rsid w:val="00F70E75"/>
    <w:rsid w:val="00F70F30"/>
    <w:rsid w:val="00F70FEF"/>
    <w:rsid w:val="00F7112F"/>
    <w:rsid w:val="00F7139A"/>
    <w:rsid w:val="00F713B9"/>
    <w:rsid w:val="00F713E2"/>
    <w:rsid w:val="00F71417"/>
    <w:rsid w:val="00F714AC"/>
    <w:rsid w:val="00F714C5"/>
    <w:rsid w:val="00F7158E"/>
    <w:rsid w:val="00F71693"/>
    <w:rsid w:val="00F718FF"/>
    <w:rsid w:val="00F71AA4"/>
    <w:rsid w:val="00F71D20"/>
    <w:rsid w:val="00F71D21"/>
    <w:rsid w:val="00F72000"/>
    <w:rsid w:val="00F722DA"/>
    <w:rsid w:val="00F72345"/>
    <w:rsid w:val="00F72376"/>
    <w:rsid w:val="00F725CC"/>
    <w:rsid w:val="00F7275C"/>
    <w:rsid w:val="00F7279D"/>
    <w:rsid w:val="00F727DF"/>
    <w:rsid w:val="00F727FB"/>
    <w:rsid w:val="00F728DD"/>
    <w:rsid w:val="00F729C6"/>
    <w:rsid w:val="00F72A97"/>
    <w:rsid w:val="00F72C2E"/>
    <w:rsid w:val="00F72EB1"/>
    <w:rsid w:val="00F72F81"/>
    <w:rsid w:val="00F7337B"/>
    <w:rsid w:val="00F733CB"/>
    <w:rsid w:val="00F73472"/>
    <w:rsid w:val="00F73495"/>
    <w:rsid w:val="00F735B0"/>
    <w:rsid w:val="00F736E6"/>
    <w:rsid w:val="00F738D8"/>
    <w:rsid w:val="00F73ACA"/>
    <w:rsid w:val="00F73B0C"/>
    <w:rsid w:val="00F73D7B"/>
    <w:rsid w:val="00F73DCA"/>
    <w:rsid w:val="00F73DE3"/>
    <w:rsid w:val="00F73EEF"/>
    <w:rsid w:val="00F73F8A"/>
    <w:rsid w:val="00F74276"/>
    <w:rsid w:val="00F74285"/>
    <w:rsid w:val="00F7429D"/>
    <w:rsid w:val="00F743F8"/>
    <w:rsid w:val="00F744EF"/>
    <w:rsid w:val="00F745E2"/>
    <w:rsid w:val="00F7474A"/>
    <w:rsid w:val="00F74818"/>
    <w:rsid w:val="00F74889"/>
    <w:rsid w:val="00F748F4"/>
    <w:rsid w:val="00F749D5"/>
    <w:rsid w:val="00F74E47"/>
    <w:rsid w:val="00F75224"/>
    <w:rsid w:val="00F75590"/>
    <w:rsid w:val="00F755BC"/>
    <w:rsid w:val="00F755C6"/>
    <w:rsid w:val="00F7585A"/>
    <w:rsid w:val="00F75A90"/>
    <w:rsid w:val="00F75DC8"/>
    <w:rsid w:val="00F762B1"/>
    <w:rsid w:val="00F7631D"/>
    <w:rsid w:val="00F7631E"/>
    <w:rsid w:val="00F76426"/>
    <w:rsid w:val="00F765A3"/>
    <w:rsid w:val="00F76620"/>
    <w:rsid w:val="00F7675A"/>
    <w:rsid w:val="00F76AB9"/>
    <w:rsid w:val="00F76B25"/>
    <w:rsid w:val="00F76B35"/>
    <w:rsid w:val="00F76B6E"/>
    <w:rsid w:val="00F76B72"/>
    <w:rsid w:val="00F76EBD"/>
    <w:rsid w:val="00F7713C"/>
    <w:rsid w:val="00F772A7"/>
    <w:rsid w:val="00F777C5"/>
    <w:rsid w:val="00F77823"/>
    <w:rsid w:val="00F77899"/>
    <w:rsid w:val="00F77A64"/>
    <w:rsid w:val="00F77B4D"/>
    <w:rsid w:val="00F80116"/>
    <w:rsid w:val="00F802A1"/>
    <w:rsid w:val="00F8077A"/>
    <w:rsid w:val="00F80904"/>
    <w:rsid w:val="00F809FC"/>
    <w:rsid w:val="00F80A4C"/>
    <w:rsid w:val="00F80A7A"/>
    <w:rsid w:val="00F80E70"/>
    <w:rsid w:val="00F80F8B"/>
    <w:rsid w:val="00F8100F"/>
    <w:rsid w:val="00F81051"/>
    <w:rsid w:val="00F813E6"/>
    <w:rsid w:val="00F81667"/>
    <w:rsid w:val="00F81AB5"/>
    <w:rsid w:val="00F81E05"/>
    <w:rsid w:val="00F81E51"/>
    <w:rsid w:val="00F81FB0"/>
    <w:rsid w:val="00F82003"/>
    <w:rsid w:val="00F82139"/>
    <w:rsid w:val="00F826FB"/>
    <w:rsid w:val="00F82AE8"/>
    <w:rsid w:val="00F82AFB"/>
    <w:rsid w:val="00F82C9C"/>
    <w:rsid w:val="00F82D3D"/>
    <w:rsid w:val="00F82D90"/>
    <w:rsid w:val="00F82E9F"/>
    <w:rsid w:val="00F82EEE"/>
    <w:rsid w:val="00F82FF1"/>
    <w:rsid w:val="00F83176"/>
    <w:rsid w:val="00F83209"/>
    <w:rsid w:val="00F832CA"/>
    <w:rsid w:val="00F83329"/>
    <w:rsid w:val="00F836AE"/>
    <w:rsid w:val="00F839B2"/>
    <w:rsid w:val="00F839B5"/>
    <w:rsid w:val="00F839DD"/>
    <w:rsid w:val="00F83CC3"/>
    <w:rsid w:val="00F83CD0"/>
    <w:rsid w:val="00F83CDE"/>
    <w:rsid w:val="00F83D38"/>
    <w:rsid w:val="00F83D75"/>
    <w:rsid w:val="00F83D97"/>
    <w:rsid w:val="00F83F70"/>
    <w:rsid w:val="00F840B3"/>
    <w:rsid w:val="00F84161"/>
    <w:rsid w:val="00F841B4"/>
    <w:rsid w:val="00F84411"/>
    <w:rsid w:val="00F844DC"/>
    <w:rsid w:val="00F84537"/>
    <w:rsid w:val="00F848EE"/>
    <w:rsid w:val="00F8493D"/>
    <w:rsid w:val="00F84AD2"/>
    <w:rsid w:val="00F84AEA"/>
    <w:rsid w:val="00F84C3D"/>
    <w:rsid w:val="00F84DF9"/>
    <w:rsid w:val="00F84FCD"/>
    <w:rsid w:val="00F85068"/>
    <w:rsid w:val="00F8523A"/>
    <w:rsid w:val="00F8526F"/>
    <w:rsid w:val="00F85410"/>
    <w:rsid w:val="00F85627"/>
    <w:rsid w:val="00F8563C"/>
    <w:rsid w:val="00F856D8"/>
    <w:rsid w:val="00F858EA"/>
    <w:rsid w:val="00F85B12"/>
    <w:rsid w:val="00F85B4B"/>
    <w:rsid w:val="00F85C2A"/>
    <w:rsid w:val="00F85DD6"/>
    <w:rsid w:val="00F85E96"/>
    <w:rsid w:val="00F85F34"/>
    <w:rsid w:val="00F860AD"/>
    <w:rsid w:val="00F8614D"/>
    <w:rsid w:val="00F862E3"/>
    <w:rsid w:val="00F86796"/>
    <w:rsid w:val="00F86979"/>
    <w:rsid w:val="00F86A94"/>
    <w:rsid w:val="00F86CE0"/>
    <w:rsid w:val="00F86DC6"/>
    <w:rsid w:val="00F86DDA"/>
    <w:rsid w:val="00F87395"/>
    <w:rsid w:val="00F87425"/>
    <w:rsid w:val="00F877E1"/>
    <w:rsid w:val="00F8782E"/>
    <w:rsid w:val="00F879BE"/>
    <w:rsid w:val="00F87B07"/>
    <w:rsid w:val="00F87CDA"/>
    <w:rsid w:val="00F87D4F"/>
    <w:rsid w:val="00F90108"/>
    <w:rsid w:val="00F9036A"/>
    <w:rsid w:val="00F9062B"/>
    <w:rsid w:val="00F907F3"/>
    <w:rsid w:val="00F90A14"/>
    <w:rsid w:val="00F90A47"/>
    <w:rsid w:val="00F90A82"/>
    <w:rsid w:val="00F90E42"/>
    <w:rsid w:val="00F91142"/>
    <w:rsid w:val="00F91289"/>
    <w:rsid w:val="00F91362"/>
    <w:rsid w:val="00F91410"/>
    <w:rsid w:val="00F914A4"/>
    <w:rsid w:val="00F91503"/>
    <w:rsid w:val="00F91569"/>
    <w:rsid w:val="00F915EA"/>
    <w:rsid w:val="00F9160E"/>
    <w:rsid w:val="00F91775"/>
    <w:rsid w:val="00F9190C"/>
    <w:rsid w:val="00F91985"/>
    <w:rsid w:val="00F919CB"/>
    <w:rsid w:val="00F919F6"/>
    <w:rsid w:val="00F91E79"/>
    <w:rsid w:val="00F91E98"/>
    <w:rsid w:val="00F91F55"/>
    <w:rsid w:val="00F91F8C"/>
    <w:rsid w:val="00F922CA"/>
    <w:rsid w:val="00F9259B"/>
    <w:rsid w:val="00F92880"/>
    <w:rsid w:val="00F92B03"/>
    <w:rsid w:val="00F92C32"/>
    <w:rsid w:val="00F92C93"/>
    <w:rsid w:val="00F92D96"/>
    <w:rsid w:val="00F92E45"/>
    <w:rsid w:val="00F92FC6"/>
    <w:rsid w:val="00F9305F"/>
    <w:rsid w:val="00F936DE"/>
    <w:rsid w:val="00F9380E"/>
    <w:rsid w:val="00F93947"/>
    <w:rsid w:val="00F93A11"/>
    <w:rsid w:val="00F93A48"/>
    <w:rsid w:val="00F93A65"/>
    <w:rsid w:val="00F93B17"/>
    <w:rsid w:val="00F93B51"/>
    <w:rsid w:val="00F93BE6"/>
    <w:rsid w:val="00F93C8D"/>
    <w:rsid w:val="00F93D94"/>
    <w:rsid w:val="00F93E25"/>
    <w:rsid w:val="00F94048"/>
    <w:rsid w:val="00F943A8"/>
    <w:rsid w:val="00F944C2"/>
    <w:rsid w:val="00F94880"/>
    <w:rsid w:val="00F94912"/>
    <w:rsid w:val="00F949A1"/>
    <w:rsid w:val="00F94AA6"/>
    <w:rsid w:val="00F94B67"/>
    <w:rsid w:val="00F94F24"/>
    <w:rsid w:val="00F94F64"/>
    <w:rsid w:val="00F95176"/>
    <w:rsid w:val="00F95193"/>
    <w:rsid w:val="00F951FA"/>
    <w:rsid w:val="00F952B4"/>
    <w:rsid w:val="00F95738"/>
    <w:rsid w:val="00F95974"/>
    <w:rsid w:val="00F959C6"/>
    <w:rsid w:val="00F96046"/>
    <w:rsid w:val="00F9604C"/>
    <w:rsid w:val="00F9649B"/>
    <w:rsid w:val="00F965EA"/>
    <w:rsid w:val="00F967DA"/>
    <w:rsid w:val="00F96812"/>
    <w:rsid w:val="00F96991"/>
    <w:rsid w:val="00F969BF"/>
    <w:rsid w:val="00F969D8"/>
    <w:rsid w:val="00F96AB0"/>
    <w:rsid w:val="00F96C64"/>
    <w:rsid w:val="00F971EE"/>
    <w:rsid w:val="00F975D1"/>
    <w:rsid w:val="00F97CD6"/>
    <w:rsid w:val="00F97D44"/>
    <w:rsid w:val="00F97E8A"/>
    <w:rsid w:val="00FA0156"/>
    <w:rsid w:val="00FA01A7"/>
    <w:rsid w:val="00FA0317"/>
    <w:rsid w:val="00FA063E"/>
    <w:rsid w:val="00FA08DA"/>
    <w:rsid w:val="00FA09F5"/>
    <w:rsid w:val="00FA0A8A"/>
    <w:rsid w:val="00FA0B03"/>
    <w:rsid w:val="00FA0B74"/>
    <w:rsid w:val="00FA0BC3"/>
    <w:rsid w:val="00FA0E3A"/>
    <w:rsid w:val="00FA10B1"/>
    <w:rsid w:val="00FA1248"/>
    <w:rsid w:val="00FA13D5"/>
    <w:rsid w:val="00FA1452"/>
    <w:rsid w:val="00FA1519"/>
    <w:rsid w:val="00FA1651"/>
    <w:rsid w:val="00FA18BB"/>
    <w:rsid w:val="00FA19E1"/>
    <w:rsid w:val="00FA1A71"/>
    <w:rsid w:val="00FA1A7D"/>
    <w:rsid w:val="00FA1B64"/>
    <w:rsid w:val="00FA1BA3"/>
    <w:rsid w:val="00FA1CC2"/>
    <w:rsid w:val="00FA1D76"/>
    <w:rsid w:val="00FA1F02"/>
    <w:rsid w:val="00FA1F0E"/>
    <w:rsid w:val="00FA1FC7"/>
    <w:rsid w:val="00FA2244"/>
    <w:rsid w:val="00FA22A8"/>
    <w:rsid w:val="00FA22B7"/>
    <w:rsid w:val="00FA2762"/>
    <w:rsid w:val="00FA287D"/>
    <w:rsid w:val="00FA2A94"/>
    <w:rsid w:val="00FA2AA0"/>
    <w:rsid w:val="00FA2AB8"/>
    <w:rsid w:val="00FA3121"/>
    <w:rsid w:val="00FA3127"/>
    <w:rsid w:val="00FA33D2"/>
    <w:rsid w:val="00FA3439"/>
    <w:rsid w:val="00FA3818"/>
    <w:rsid w:val="00FA3979"/>
    <w:rsid w:val="00FA3A0F"/>
    <w:rsid w:val="00FA3A1C"/>
    <w:rsid w:val="00FA3B95"/>
    <w:rsid w:val="00FA3C86"/>
    <w:rsid w:val="00FA3FE6"/>
    <w:rsid w:val="00FA43AD"/>
    <w:rsid w:val="00FA4518"/>
    <w:rsid w:val="00FA4587"/>
    <w:rsid w:val="00FA45BB"/>
    <w:rsid w:val="00FA464A"/>
    <w:rsid w:val="00FA487B"/>
    <w:rsid w:val="00FA4914"/>
    <w:rsid w:val="00FA498C"/>
    <w:rsid w:val="00FA4DD0"/>
    <w:rsid w:val="00FA4E37"/>
    <w:rsid w:val="00FA4FB6"/>
    <w:rsid w:val="00FA4FB8"/>
    <w:rsid w:val="00FA4FCF"/>
    <w:rsid w:val="00FA50BA"/>
    <w:rsid w:val="00FA50F0"/>
    <w:rsid w:val="00FA527B"/>
    <w:rsid w:val="00FA5568"/>
    <w:rsid w:val="00FA565D"/>
    <w:rsid w:val="00FA5666"/>
    <w:rsid w:val="00FA577C"/>
    <w:rsid w:val="00FA58BC"/>
    <w:rsid w:val="00FA5EC6"/>
    <w:rsid w:val="00FA5ED7"/>
    <w:rsid w:val="00FA5FBD"/>
    <w:rsid w:val="00FA604E"/>
    <w:rsid w:val="00FA623C"/>
    <w:rsid w:val="00FA6368"/>
    <w:rsid w:val="00FA64BC"/>
    <w:rsid w:val="00FA65ED"/>
    <w:rsid w:val="00FA66C9"/>
    <w:rsid w:val="00FA6770"/>
    <w:rsid w:val="00FA6858"/>
    <w:rsid w:val="00FA6CDB"/>
    <w:rsid w:val="00FA6DE5"/>
    <w:rsid w:val="00FA6EDF"/>
    <w:rsid w:val="00FA6FB7"/>
    <w:rsid w:val="00FA7201"/>
    <w:rsid w:val="00FA73A3"/>
    <w:rsid w:val="00FA7457"/>
    <w:rsid w:val="00FA751D"/>
    <w:rsid w:val="00FA758D"/>
    <w:rsid w:val="00FA769F"/>
    <w:rsid w:val="00FA76B1"/>
    <w:rsid w:val="00FA7A84"/>
    <w:rsid w:val="00FA7B02"/>
    <w:rsid w:val="00FA7B7B"/>
    <w:rsid w:val="00FB016C"/>
    <w:rsid w:val="00FB0197"/>
    <w:rsid w:val="00FB01AB"/>
    <w:rsid w:val="00FB0303"/>
    <w:rsid w:val="00FB0839"/>
    <w:rsid w:val="00FB0853"/>
    <w:rsid w:val="00FB08FA"/>
    <w:rsid w:val="00FB1028"/>
    <w:rsid w:val="00FB1A66"/>
    <w:rsid w:val="00FB1B36"/>
    <w:rsid w:val="00FB1CBA"/>
    <w:rsid w:val="00FB1DBC"/>
    <w:rsid w:val="00FB1FFF"/>
    <w:rsid w:val="00FB206E"/>
    <w:rsid w:val="00FB20DD"/>
    <w:rsid w:val="00FB20E4"/>
    <w:rsid w:val="00FB2144"/>
    <w:rsid w:val="00FB22A1"/>
    <w:rsid w:val="00FB2525"/>
    <w:rsid w:val="00FB254D"/>
    <w:rsid w:val="00FB2617"/>
    <w:rsid w:val="00FB29FF"/>
    <w:rsid w:val="00FB2ADD"/>
    <w:rsid w:val="00FB2C31"/>
    <w:rsid w:val="00FB2CD1"/>
    <w:rsid w:val="00FB30DD"/>
    <w:rsid w:val="00FB326C"/>
    <w:rsid w:val="00FB3566"/>
    <w:rsid w:val="00FB35AA"/>
    <w:rsid w:val="00FB373D"/>
    <w:rsid w:val="00FB3820"/>
    <w:rsid w:val="00FB388C"/>
    <w:rsid w:val="00FB3B89"/>
    <w:rsid w:val="00FB3E9C"/>
    <w:rsid w:val="00FB4046"/>
    <w:rsid w:val="00FB40AF"/>
    <w:rsid w:val="00FB40F3"/>
    <w:rsid w:val="00FB4117"/>
    <w:rsid w:val="00FB41C5"/>
    <w:rsid w:val="00FB41D6"/>
    <w:rsid w:val="00FB41F5"/>
    <w:rsid w:val="00FB43C0"/>
    <w:rsid w:val="00FB4642"/>
    <w:rsid w:val="00FB4741"/>
    <w:rsid w:val="00FB480B"/>
    <w:rsid w:val="00FB4A02"/>
    <w:rsid w:val="00FB4A89"/>
    <w:rsid w:val="00FB4E93"/>
    <w:rsid w:val="00FB51DD"/>
    <w:rsid w:val="00FB536F"/>
    <w:rsid w:val="00FB543F"/>
    <w:rsid w:val="00FB5606"/>
    <w:rsid w:val="00FB56E2"/>
    <w:rsid w:val="00FB5A90"/>
    <w:rsid w:val="00FB5B88"/>
    <w:rsid w:val="00FB5CA2"/>
    <w:rsid w:val="00FB5CCD"/>
    <w:rsid w:val="00FB6176"/>
    <w:rsid w:val="00FB6329"/>
    <w:rsid w:val="00FB64CF"/>
    <w:rsid w:val="00FB6563"/>
    <w:rsid w:val="00FB6587"/>
    <w:rsid w:val="00FB65B8"/>
    <w:rsid w:val="00FB675D"/>
    <w:rsid w:val="00FB686D"/>
    <w:rsid w:val="00FB6A08"/>
    <w:rsid w:val="00FB6A41"/>
    <w:rsid w:val="00FB6D73"/>
    <w:rsid w:val="00FB6E93"/>
    <w:rsid w:val="00FB6F4E"/>
    <w:rsid w:val="00FB702E"/>
    <w:rsid w:val="00FB7051"/>
    <w:rsid w:val="00FB74AE"/>
    <w:rsid w:val="00FB75A1"/>
    <w:rsid w:val="00FB7643"/>
    <w:rsid w:val="00FB7797"/>
    <w:rsid w:val="00FB77F4"/>
    <w:rsid w:val="00FB789D"/>
    <w:rsid w:val="00FB7B33"/>
    <w:rsid w:val="00FB7F1F"/>
    <w:rsid w:val="00FC02C9"/>
    <w:rsid w:val="00FC0355"/>
    <w:rsid w:val="00FC0AAA"/>
    <w:rsid w:val="00FC0F8E"/>
    <w:rsid w:val="00FC0FF7"/>
    <w:rsid w:val="00FC1057"/>
    <w:rsid w:val="00FC1129"/>
    <w:rsid w:val="00FC1173"/>
    <w:rsid w:val="00FC125A"/>
    <w:rsid w:val="00FC127D"/>
    <w:rsid w:val="00FC1294"/>
    <w:rsid w:val="00FC13E5"/>
    <w:rsid w:val="00FC1492"/>
    <w:rsid w:val="00FC157A"/>
    <w:rsid w:val="00FC160C"/>
    <w:rsid w:val="00FC167C"/>
    <w:rsid w:val="00FC196A"/>
    <w:rsid w:val="00FC1979"/>
    <w:rsid w:val="00FC19A1"/>
    <w:rsid w:val="00FC1A5C"/>
    <w:rsid w:val="00FC1BC5"/>
    <w:rsid w:val="00FC1CAB"/>
    <w:rsid w:val="00FC1D4B"/>
    <w:rsid w:val="00FC2069"/>
    <w:rsid w:val="00FC2141"/>
    <w:rsid w:val="00FC215B"/>
    <w:rsid w:val="00FC219F"/>
    <w:rsid w:val="00FC226E"/>
    <w:rsid w:val="00FC228F"/>
    <w:rsid w:val="00FC22AC"/>
    <w:rsid w:val="00FC22B4"/>
    <w:rsid w:val="00FC22F3"/>
    <w:rsid w:val="00FC2301"/>
    <w:rsid w:val="00FC233E"/>
    <w:rsid w:val="00FC23F9"/>
    <w:rsid w:val="00FC2467"/>
    <w:rsid w:val="00FC2576"/>
    <w:rsid w:val="00FC26E9"/>
    <w:rsid w:val="00FC2720"/>
    <w:rsid w:val="00FC27FD"/>
    <w:rsid w:val="00FC2907"/>
    <w:rsid w:val="00FC29BD"/>
    <w:rsid w:val="00FC2C3F"/>
    <w:rsid w:val="00FC2C59"/>
    <w:rsid w:val="00FC2C75"/>
    <w:rsid w:val="00FC2D8B"/>
    <w:rsid w:val="00FC2DB3"/>
    <w:rsid w:val="00FC2EA0"/>
    <w:rsid w:val="00FC3061"/>
    <w:rsid w:val="00FC336D"/>
    <w:rsid w:val="00FC342F"/>
    <w:rsid w:val="00FC3449"/>
    <w:rsid w:val="00FC3513"/>
    <w:rsid w:val="00FC361F"/>
    <w:rsid w:val="00FC3658"/>
    <w:rsid w:val="00FC37CA"/>
    <w:rsid w:val="00FC3B4A"/>
    <w:rsid w:val="00FC3C7F"/>
    <w:rsid w:val="00FC3D13"/>
    <w:rsid w:val="00FC3E64"/>
    <w:rsid w:val="00FC3E7E"/>
    <w:rsid w:val="00FC3F24"/>
    <w:rsid w:val="00FC3FF7"/>
    <w:rsid w:val="00FC42BE"/>
    <w:rsid w:val="00FC42FB"/>
    <w:rsid w:val="00FC4417"/>
    <w:rsid w:val="00FC456D"/>
    <w:rsid w:val="00FC45DD"/>
    <w:rsid w:val="00FC4815"/>
    <w:rsid w:val="00FC49F0"/>
    <w:rsid w:val="00FC4A53"/>
    <w:rsid w:val="00FC4AC6"/>
    <w:rsid w:val="00FC4BFD"/>
    <w:rsid w:val="00FC4D93"/>
    <w:rsid w:val="00FC4E5C"/>
    <w:rsid w:val="00FC530F"/>
    <w:rsid w:val="00FC53F7"/>
    <w:rsid w:val="00FC563B"/>
    <w:rsid w:val="00FC5908"/>
    <w:rsid w:val="00FC598A"/>
    <w:rsid w:val="00FC5995"/>
    <w:rsid w:val="00FC59FF"/>
    <w:rsid w:val="00FC5A6F"/>
    <w:rsid w:val="00FC5AAD"/>
    <w:rsid w:val="00FC5BFC"/>
    <w:rsid w:val="00FC5DC7"/>
    <w:rsid w:val="00FC5EBB"/>
    <w:rsid w:val="00FC5FC1"/>
    <w:rsid w:val="00FC614B"/>
    <w:rsid w:val="00FC61DB"/>
    <w:rsid w:val="00FC62B7"/>
    <w:rsid w:val="00FC6316"/>
    <w:rsid w:val="00FC65C9"/>
    <w:rsid w:val="00FC67FD"/>
    <w:rsid w:val="00FC6859"/>
    <w:rsid w:val="00FC6B75"/>
    <w:rsid w:val="00FC6CFB"/>
    <w:rsid w:val="00FC7058"/>
    <w:rsid w:val="00FC7110"/>
    <w:rsid w:val="00FC7136"/>
    <w:rsid w:val="00FC716A"/>
    <w:rsid w:val="00FC755B"/>
    <w:rsid w:val="00FC77FB"/>
    <w:rsid w:val="00FC78FE"/>
    <w:rsid w:val="00FC7B0D"/>
    <w:rsid w:val="00FC7B42"/>
    <w:rsid w:val="00FC7BE2"/>
    <w:rsid w:val="00FC7C47"/>
    <w:rsid w:val="00FC7CB9"/>
    <w:rsid w:val="00FC7D21"/>
    <w:rsid w:val="00FC7DD5"/>
    <w:rsid w:val="00FC7F87"/>
    <w:rsid w:val="00FD02A8"/>
    <w:rsid w:val="00FD0324"/>
    <w:rsid w:val="00FD0553"/>
    <w:rsid w:val="00FD05C0"/>
    <w:rsid w:val="00FD0817"/>
    <w:rsid w:val="00FD0A95"/>
    <w:rsid w:val="00FD0AA6"/>
    <w:rsid w:val="00FD0AD7"/>
    <w:rsid w:val="00FD0BBE"/>
    <w:rsid w:val="00FD0CD8"/>
    <w:rsid w:val="00FD0D5C"/>
    <w:rsid w:val="00FD0D88"/>
    <w:rsid w:val="00FD0D9C"/>
    <w:rsid w:val="00FD0F8D"/>
    <w:rsid w:val="00FD1025"/>
    <w:rsid w:val="00FD1087"/>
    <w:rsid w:val="00FD1169"/>
    <w:rsid w:val="00FD127F"/>
    <w:rsid w:val="00FD1377"/>
    <w:rsid w:val="00FD1381"/>
    <w:rsid w:val="00FD13FE"/>
    <w:rsid w:val="00FD1754"/>
    <w:rsid w:val="00FD1892"/>
    <w:rsid w:val="00FD1B33"/>
    <w:rsid w:val="00FD1CAA"/>
    <w:rsid w:val="00FD1CB3"/>
    <w:rsid w:val="00FD1F92"/>
    <w:rsid w:val="00FD218D"/>
    <w:rsid w:val="00FD21D7"/>
    <w:rsid w:val="00FD248C"/>
    <w:rsid w:val="00FD2AF2"/>
    <w:rsid w:val="00FD2B36"/>
    <w:rsid w:val="00FD2B5E"/>
    <w:rsid w:val="00FD2BAF"/>
    <w:rsid w:val="00FD2C6D"/>
    <w:rsid w:val="00FD2CB6"/>
    <w:rsid w:val="00FD2E23"/>
    <w:rsid w:val="00FD3082"/>
    <w:rsid w:val="00FD3306"/>
    <w:rsid w:val="00FD33B8"/>
    <w:rsid w:val="00FD34DB"/>
    <w:rsid w:val="00FD3585"/>
    <w:rsid w:val="00FD35BF"/>
    <w:rsid w:val="00FD36B1"/>
    <w:rsid w:val="00FD3798"/>
    <w:rsid w:val="00FD38FF"/>
    <w:rsid w:val="00FD3B55"/>
    <w:rsid w:val="00FD3CCB"/>
    <w:rsid w:val="00FD3EBA"/>
    <w:rsid w:val="00FD3F3C"/>
    <w:rsid w:val="00FD419B"/>
    <w:rsid w:val="00FD428A"/>
    <w:rsid w:val="00FD43D2"/>
    <w:rsid w:val="00FD45FD"/>
    <w:rsid w:val="00FD4685"/>
    <w:rsid w:val="00FD5125"/>
    <w:rsid w:val="00FD519F"/>
    <w:rsid w:val="00FD524D"/>
    <w:rsid w:val="00FD52B9"/>
    <w:rsid w:val="00FD5335"/>
    <w:rsid w:val="00FD5480"/>
    <w:rsid w:val="00FD5533"/>
    <w:rsid w:val="00FD5551"/>
    <w:rsid w:val="00FD5556"/>
    <w:rsid w:val="00FD5672"/>
    <w:rsid w:val="00FD58C6"/>
    <w:rsid w:val="00FD5CA9"/>
    <w:rsid w:val="00FD5CC3"/>
    <w:rsid w:val="00FD5D49"/>
    <w:rsid w:val="00FD5DAF"/>
    <w:rsid w:val="00FD5F6D"/>
    <w:rsid w:val="00FD62F8"/>
    <w:rsid w:val="00FD647A"/>
    <w:rsid w:val="00FD6489"/>
    <w:rsid w:val="00FD6566"/>
    <w:rsid w:val="00FD657C"/>
    <w:rsid w:val="00FD66BA"/>
    <w:rsid w:val="00FD66F2"/>
    <w:rsid w:val="00FD67B5"/>
    <w:rsid w:val="00FD68BE"/>
    <w:rsid w:val="00FD68FF"/>
    <w:rsid w:val="00FD6A77"/>
    <w:rsid w:val="00FD6F0C"/>
    <w:rsid w:val="00FD70AB"/>
    <w:rsid w:val="00FD716F"/>
    <w:rsid w:val="00FD71A1"/>
    <w:rsid w:val="00FD73B7"/>
    <w:rsid w:val="00FD7567"/>
    <w:rsid w:val="00FD7611"/>
    <w:rsid w:val="00FD7632"/>
    <w:rsid w:val="00FD7A17"/>
    <w:rsid w:val="00FD7AD8"/>
    <w:rsid w:val="00FD7B03"/>
    <w:rsid w:val="00FD7B34"/>
    <w:rsid w:val="00FD7C1B"/>
    <w:rsid w:val="00FD7C5E"/>
    <w:rsid w:val="00FD7DA4"/>
    <w:rsid w:val="00FD7DEC"/>
    <w:rsid w:val="00FD7FA6"/>
    <w:rsid w:val="00FD7FF7"/>
    <w:rsid w:val="00FE000C"/>
    <w:rsid w:val="00FE0051"/>
    <w:rsid w:val="00FE0081"/>
    <w:rsid w:val="00FE0084"/>
    <w:rsid w:val="00FE00BD"/>
    <w:rsid w:val="00FE012F"/>
    <w:rsid w:val="00FE01F4"/>
    <w:rsid w:val="00FE025B"/>
    <w:rsid w:val="00FE0509"/>
    <w:rsid w:val="00FE0669"/>
    <w:rsid w:val="00FE073A"/>
    <w:rsid w:val="00FE07E0"/>
    <w:rsid w:val="00FE08DE"/>
    <w:rsid w:val="00FE0A14"/>
    <w:rsid w:val="00FE0A40"/>
    <w:rsid w:val="00FE0DD4"/>
    <w:rsid w:val="00FE0E35"/>
    <w:rsid w:val="00FE100F"/>
    <w:rsid w:val="00FE10D9"/>
    <w:rsid w:val="00FE11A9"/>
    <w:rsid w:val="00FE12B1"/>
    <w:rsid w:val="00FE1316"/>
    <w:rsid w:val="00FE133A"/>
    <w:rsid w:val="00FE135D"/>
    <w:rsid w:val="00FE139A"/>
    <w:rsid w:val="00FE146A"/>
    <w:rsid w:val="00FE160B"/>
    <w:rsid w:val="00FE18E7"/>
    <w:rsid w:val="00FE1A22"/>
    <w:rsid w:val="00FE1C7F"/>
    <w:rsid w:val="00FE1E61"/>
    <w:rsid w:val="00FE2047"/>
    <w:rsid w:val="00FE204C"/>
    <w:rsid w:val="00FE20A1"/>
    <w:rsid w:val="00FE232E"/>
    <w:rsid w:val="00FE24AF"/>
    <w:rsid w:val="00FE250C"/>
    <w:rsid w:val="00FE2528"/>
    <w:rsid w:val="00FE25A6"/>
    <w:rsid w:val="00FE2657"/>
    <w:rsid w:val="00FE2687"/>
    <w:rsid w:val="00FE2695"/>
    <w:rsid w:val="00FE26FB"/>
    <w:rsid w:val="00FE2BED"/>
    <w:rsid w:val="00FE2C23"/>
    <w:rsid w:val="00FE2C3B"/>
    <w:rsid w:val="00FE2F84"/>
    <w:rsid w:val="00FE3320"/>
    <w:rsid w:val="00FE3747"/>
    <w:rsid w:val="00FE3832"/>
    <w:rsid w:val="00FE396D"/>
    <w:rsid w:val="00FE3980"/>
    <w:rsid w:val="00FE3A7F"/>
    <w:rsid w:val="00FE3D13"/>
    <w:rsid w:val="00FE3E2C"/>
    <w:rsid w:val="00FE3E6A"/>
    <w:rsid w:val="00FE3EDB"/>
    <w:rsid w:val="00FE4210"/>
    <w:rsid w:val="00FE4255"/>
    <w:rsid w:val="00FE4287"/>
    <w:rsid w:val="00FE43D3"/>
    <w:rsid w:val="00FE4412"/>
    <w:rsid w:val="00FE44D6"/>
    <w:rsid w:val="00FE44F0"/>
    <w:rsid w:val="00FE46BF"/>
    <w:rsid w:val="00FE4B4C"/>
    <w:rsid w:val="00FE4BCA"/>
    <w:rsid w:val="00FE4BFB"/>
    <w:rsid w:val="00FE4D62"/>
    <w:rsid w:val="00FE4DBE"/>
    <w:rsid w:val="00FE4E63"/>
    <w:rsid w:val="00FE51C3"/>
    <w:rsid w:val="00FE51CE"/>
    <w:rsid w:val="00FE5531"/>
    <w:rsid w:val="00FE55BC"/>
    <w:rsid w:val="00FE5691"/>
    <w:rsid w:val="00FE5692"/>
    <w:rsid w:val="00FE5849"/>
    <w:rsid w:val="00FE59DB"/>
    <w:rsid w:val="00FE59FD"/>
    <w:rsid w:val="00FE5A61"/>
    <w:rsid w:val="00FE5C33"/>
    <w:rsid w:val="00FE5D9C"/>
    <w:rsid w:val="00FE5F58"/>
    <w:rsid w:val="00FE5FC0"/>
    <w:rsid w:val="00FE6001"/>
    <w:rsid w:val="00FE60C1"/>
    <w:rsid w:val="00FE6148"/>
    <w:rsid w:val="00FE61FE"/>
    <w:rsid w:val="00FE636E"/>
    <w:rsid w:val="00FE6687"/>
    <w:rsid w:val="00FE66F7"/>
    <w:rsid w:val="00FE6772"/>
    <w:rsid w:val="00FE67FC"/>
    <w:rsid w:val="00FE6925"/>
    <w:rsid w:val="00FE6A01"/>
    <w:rsid w:val="00FE6A51"/>
    <w:rsid w:val="00FE6A5F"/>
    <w:rsid w:val="00FE6CA5"/>
    <w:rsid w:val="00FE6CD2"/>
    <w:rsid w:val="00FE6EDB"/>
    <w:rsid w:val="00FE6F32"/>
    <w:rsid w:val="00FE6F70"/>
    <w:rsid w:val="00FE737C"/>
    <w:rsid w:val="00FE7493"/>
    <w:rsid w:val="00FE74F8"/>
    <w:rsid w:val="00FE7568"/>
    <w:rsid w:val="00FE77EF"/>
    <w:rsid w:val="00FE78E2"/>
    <w:rsid w:val="00FE7ABD"/>
    <w:rsid w:val="00FE7BD8"/>
    <w:rsid w:val="00FE7C5E"/>
    <w:rsid w:val="00FE7EEF"/>
    <w:rsid w:val="00FE7F98"/>
    <w:rsid w:val="00FF00C1"/>
    <w:rsid w:val="00FF03E2"/>
    <w:rsid w:val="00FF06B7"/>
    <w:rsid w:val="00FF081B"/>
    <w:rsid w:val="00FF09E8"/>
    <w:rsid w:val="00FF0ACF"/>
    <w:rsid w:val="00FF0E1F"/>
    <w:rsid w:val="00FF0F16"/>
    <w:rsid w:val="00FF1359"/>
    <w:rsid w:val="00FF14E1"/>
    <w:rsid w:val="00FF1556"/>
    <w:rsid w:val="00FF1594"/>
    <w:rsid w:val="00FF1684"/>
    <w:rsid w:val="00FF1794"/>
    <w:rsid w:val="00FF17B4"/>
    <w:rsid w:val="00FF17FE"/>
    <w:rsid w:val="00FF1B5B"/>
    <w:rsid w:val="00FF1B69"/>
    <w:rsid w:val="00FF1C1B"/>
    <w:rsid w:val="00FF1E99"/>
    <w:rsid w:val="00FF20DA"/>
    <w:rsid w:val="00FF218F"/>
    <w:rsid w:val="00FF2288"/>
    <w:rsid w:val="00FF231B"/>
    <w:rsid w:val="00FF232C"/>
    <w:rsid w:val="00FF2424"/>
    <w:rsid w:val="00FF2592"/>
    <w:rsid w:val="00FF2975"/>
    <w:rsid w:val="00FF2A9A"/>
    <w:rsid w:val="00FF2AC0"/>
    <w:rsid w:val="00FF2AE4"/>
    <w:rsid w:val="00FF2B62"/>
    <w:rsid w:val="00FF2D29"/>
    <w:rsid w:val="00FF2E7F"/>
    <w:rsid w:val="00FF2FC8"/>
    <w:rsid w:val="00FF306D"/>
    <w:rsid w:val="00FF31ED"/>
    <w:rsid w:val="00FF3263"/>
    <w:rsid w:val="00FF32E8"/>
    <w:rsid w:val="00FF3333"/>
    <w:rsid w:val="00FF33A2"/>
    <w:rsid w:val="00FF33AF"/>
    <w:rsid w:val="00FF3405"/>
    <w:rsid w:val="00FF3557"/>
    <w:rsid w:val="00FF359F"/>
    <w:rsid w:val="00FF360E"/>
    <w:rsid w:val="00FF362C"/>
    <w:rsid w:val="00FF36EF"/>
    <w:rsid w:val="00FF3707"/>
    <w:rsid w:val="00FF372B"/>
    <w:rsid w:val="00FF3AB3"/>
    <w:rsid w:val="00FF3DDC"/>
    <w:rsid w:val="00FF410F"/>
    <w:rsid w:val="00FF4122"/>
    <w:rsid w:val="00FF4189"/>
    <w:rsid w:val="00FF4220"/>
    <w:rsid w:val="00FF42D5"/>
    <w:rsid w:val="00FF4321"/>
    <w:rsid w:val="00FF45D7"/>
    <w:rsid w:val="00FF4709"/>
    <w:rsid w:val="00FF479C"/>
    <w:rsid w:val="00FF47B2"/>
    <w:rsid w:val="00FF47D6"/>
    <w:rsid w:val="00FF4963"/>
    <w:rsid w:val="00FF498A"/>
    <w:rsid w:val="00FF49D9"/>
    <w:rsid w:val="00FF4A9A"/>
    <w:rsid w:val="00FF4BD2"/>
    <w:rsid w:val="00FF4C20"/>
    <w:rsid w:val="00FF4D27"/>
    <w:rsid w:val="00FF4D37"/>
    <w:rsid w:val="00FF5076"/>
    <w:rsid w:val="00FF527F"/>
    <w:rsid w:val="00FF5417"/>
    <w:rsid w:val="00FF55EF"/>
    <w:rsid w:val="00FF5653"/>
    <w:rsid w:val="00FF568A"/>
    <w:rsid w:val="00FF571C"/>
    <w:rsid w:val="00FF5A0D"/>
    <w:rsid w:val="00FF5B6F"/>
    <w:rsid w:val="00FF5B8D"/>
    <w:rsid w:val="00FF5D42"/>
    <w:rsid w:val="00FF5E89"/>
    <w:rsid w:val="00FF5F51"/>
    <w:rsid w:val="00FF6136"/>
    <w:rsid w:val="00FF61C9"/>
    <w:rsid w:val="00FF6248"/>
    <w:rsid w:val="00FF6253"/>
    <w:rsid w:val="00FF63D8"/>
    <w:rsid w:val="00FF63F1"/>
    <w:rsid w:val="00FF654E"/>
    <w:rsid w:val="00FF6691"/>
    <w:rsid w:val="00FF6847"/>
    <w:rsid w:val="00FF6CFD"/>
    <w:rsid w:val="00FF6D73"/>
    <w:rsid w:val="00FF6E87"/>
    <w:rsid w:val="00FF7317"/>
    <w:rsid w:val="00FF7710"/>
    <w:rsid w:val="00FF7878"/>
    <w:rsid w:val="00FF789A"/>
    <w:rsid w:val="00FF7A7E"/>
    <w:rsid w:val="00FF7AD1"/>
    <w:rsid w:val="00FF7B90"/>
    <w:rsid w:val="00FF7CBE"/>
    <w:rsid w:val="00FF7D54"/>
    <w:rsid w:val="00FF7EB1"/>
    <w:rsid w:val="00FF7FFB"/>
    <w:rsid w:val="016649D1"/>
    <w:rsid w:val="0180F806"/>
    <w:rsid w:val="018B470A"/>
    <w:rsid w:val="01E8FB9E"/>
    <w:rsid w:val="024C0AD6"/>
    <w:rsid w:val="02D1D9EA"/>
    <w:rsid w:val="031AA22D"/>
    <w:rsid w:val="035A710F"/>
    <w:rsid w:val="035E8019"/>
    <w:rsid w:val="03BB7ADF"/>
    <w:rsid w:val="0541B0BD"/>
    <w:rsid w:val="05761CAB"/>
    <w:rsid w:val="0587D3FD"/>
    <w:rsid w:val="05BB3D8F"/>
    <w:rsid w:val="05D2D0E3"/>
    <w:rsid w:val="0600A281"/>
    <w:rsid w:val="06AD01D4"/>
    <w:rsid w:val="08BFB847"/>
    <w:rsid w:val="09507787"/>
    <w:rsid w:val="0981F016"/>
    <w:rsid w:val="0A4C0270"/>
    <w:rsid w:val="0A510436"/>
    <w:rsid w:val="0A698E91"/>
    <w:rsid w:val="0C4E7D48"/>
    <w:rsid w:val="0DD3580E"/>
    <w:rsid w:val="0E484048"/>
    <w:rsid w:val="10FA2CD5"/>
    <w:rsid w:val="11168B30"/>
    <w:rsid w:val="11CEDD0E"/>
    <w:rsid w:val="11D93F39"/>
    <w:rsid w:val="11E5715D"/>
    <w:rsid w:val="1209FC46"/>
    <w:rsid w:val="1211CAC5"/>
    <w:rsid w:val="125A86B9"/>
    <w:rsid w:val="12ADF247"/>
    <w:rsid w:val="137E2AD0"/>
    <w:rsid w:val="137FBB2D"/>
    <w:rsid w:val="138D9C6E"/>
    <w:rsid w:val="13DEBFDC"/>
    <w:rsid w:val="158A7A37"/>
    <w:rsid w:val="15A8AE95"/>
    <w:rsid w:val="15BB4897"/>
    <w:rsid w:val="163E568B"/>
    <w:rsid w:val="16E0E115"/>
    <w:rsid w:val="1738EAFC"/>
    <w:rsid w:val="175A96C2"/>
    <w:rsid w:val="18345096"/>
    <w:rsid w:val="189A0806"/>
    <w:rsid w:val="1AC6FE4C"/>
    <w:rsid w:val="1B3CEC64"/>
    <w:rsid w:val="1C1DCC71"/>
    <w:rsid w:val="1C4A4FB8"/>
    <w:rsid w:val="1CBC0917"/>
    <w:rsid w:val="1D2FF322"/>
    <w:rsid w:val="1E1617B9"/>
    <w:rsid w:val="1E3CA80F"/>
    <w:rsid w:val="1F17083B"/>
    <w:rsid w:val="1F3CA456"/>
    <w:rsid w:val="1F9E78EB"/>
    <w:rsid w:val="2094E4FA"/>
    <w:rsid w:val="21B19B5F"/>
    <w:rsid w:val="21F40678"/>
    <w:rsid w:val="22A85332"/>
    <w:rsid w:val="22B0F7C6"/>
    <w:rsid w:val="246FF512"/>
    <w:rsid w:val="24A0B5F1"/>
    <w:rsid w:val="25A2D912"/>
    <w:rsid w:val="269E9207"/>
    <w:rsid w:val="2837CC1C"/>
    <w:rsid w:val="28927844"/>
    <w:rsid w:val="28B56015"/>
    <w:rsid w:val="28E16D4D"/>
    <w:rsid w:val="29D73966"/>
    <w:rsid w:val="2B24B101"/>
    <w:rsid w:val="2B2E02F7"/>
    <w:rsid w:val="2BAC66B1"/>
    <w:rsid w:val="2BBC2C01"/>
    <w:rsid w:val="2C3E1005"/>
    <w:rsid w:val="2C626611"/>
    <w:rsid w:val="2D4C6132"/>
    <w:rsid w:val="2D74BB95"/>
    <w:rsid w:val="2E6A450F"/>
    <w:rsid w:val="2EE96DA6"/>
    <w:rsid w:val="2F1A184A"/>
    <w:rsid w:val="2F25382F"/>
    <w:rsid w:val="310E0E61"/>
    <w:rsid w:val="31266EDF"/>
    <w:rsid w:val="313AAFE7"/>
    <w:rsid w:val="3198D51D"/>
    <w:rsid w:val="3235C5AE"/>
    <w:rsid w:val="32C1B4F8"/>
    <w:rsid w:val="32E3B476"/>
    <w:rsid w:val="334EB0D2"/>
    <w:rsid w:val="339C6120"/>
    <w:rsid w:val="33AE0061"/>
    <w:rsid w:val="347FB26E"/>
    <w:rsid w:val="34A8DE47"/>
    <w:rsid w:val="34C4F654"/>
    <w:rsid w:val="3504FEBC"/>
    <w:rsid w:val="35230E28"/>
    <w:rsid w:val="356285F7"/>
    <w:rsid w:val="35684AC4"/>
    <w:rsid w:val="35F7BAD0"/>
    <w:rsid w:val="36CBB152"/>
    <w:rsid w:val="37C90A78"/>
    <w:rsid w:val="37FC74F5"/>
    <w:rsid w:val="383CA37B"/>
    <w:rsid w:val="3B44D5C0"/>
    <w:rsid w:val="3BC222FE"/>
    <w:rsid w:val="3C204A80"/>
    <w:rsid w:val="3D283125"/>
    <w:rsid w:val="3E01687E"/>
    <w:rsid w:val="3EC177B8"/>
    <w:rsid w:val="3F916CF3"/>
    <w:rsid w:val="40ABC019"/>
    <w:rsid w:val="40DE6F2F"/>
    <w:rsid w:val="421E0CB6"/>
    <w:rsid w:val="429BDF22"/>
    <w:rsid w:val="4550EE39"/>
    <w:rsid w:val="45839023"/>
    <w:rsid w:val="45D49220"/>
    <w:rsid w:val="47049814"/>
    <w:rsid w:val="47688219"/>
    <w:rsid w:val="476E4482"/>
    <w:rsid w:val="478F9367"/>
    <w:rsid w:val="47F7D534"/>
    <w:rsid w:val="484A6384"/>
    <w:rsid w:val="49039C31"/>
    <w:rsid w:val="498F84A8"/>
    <w:rsid w:val="49ED481A"/>
    <w:rsid w:val="4B2E7239"/>
    <w:rsid w:val="4B7D9A6E"/>
    <w:rsid w:val="4BF6027C"/>
    <w:rsid w:val="4CDB7A22"/>
    <w:rsid w:val="4E010B92"/>
    <w:rsid w:val="4ECCB347"/>
    <w:rsid w:val="4F426F99"/>
    <w:rsid w:val="4F8B6492"/>
    <w:rsid w:val="4FB9EB98"/>
    <w:rsid w:val="4FD477FC"/>
    <w:rsid w:val="501B13B2"/>
    <w:rsid w:val="50D57DC3"/>
    <w:rsid w:val="51920E9C"/>
    <w:rsid w:val="52963D58"/>
    <w:rsid w:val="52E21C64"/>
    <w:rsid w:val="534FD261"/>
    <w:rsid w:val="542791A1"/>
    <w:rsid w:val="5499957C"/>
    <w:rsid w:val="550C9433"/>
    <w:rsid w:val="553DDCDC"/>
    <w:rsid w:val="554DD3C0"/>
    <w:rsid w:val="55CD1AF9"/>
    <w:rsid w:val="55F43BCF"/>
    <w:rsid w:val="56BB19B3"/>
    <w:rsid w:val="57114AFF"/>
    <w:rsid w:val="5721BE0C"/>
    <w:rsid w:val="57831558"/>
    <w:rsid w:val="5831AD53"/>
    <w:rsid w:val="5A40E06C"/>
    <w:rsid w:val="5B703CEB"/>
    <w:rsid w:val="5B8CA1DB"/>
    <w:rsid w:val="5B966EB3"/>
    <w:rsid w:val="5BA88D46"/>
    <w:rsid w:val="5BE0D88C"/>
    <w:rsid w:val="5E16ACB9"/>
    <w:rsid w:val="5EBEDD03"/>
    <w:rsid w:val="5F4BF59E"/>
    <w:rsid w:val="5FA69D27"/>
    <w:rsid w:val="5FEB4E05"/>
    <w:rsid w:val="601355B3"/>
    <w:rsid w:val="60661F46"/>
    <w:rsid w:val="60DBFFEA"/>
    <w:rsid w:val="60F0FFF2"/>
    <w:rsid w:val="6127C871"/>
    <w:rsid w:val="6132A530"/>
    <w:rsid w:val="6205C725"/>
    <w:rsid w:val="6234A1EF"/>
    <w:rsid w:val="62E6DC16"/>
    <w:rsid w:val="638F2F2F"/>
    <w:rsid w:val="67BCDD29"/>
    <w:rsid w:val="67CB37D6"/>
    <w:rsid w:val="685CD1A0"/>
    <w:rsid w:val="68C7DB94"/>
    <w:rsid w:val="6914D3DF"/>
    <w:rsid w:val="694887BC"/>
    <w:rsid w:val="69881D8E"/>
    <w:rsid w:val="6993C3C7"/>
    <w:rsid w:val="6B526BB2"/>
    <w:rsid w:val="6C0F9C68"/>
    <w:rsid w:val="6C33EDC4"/>
    <w:rsid w:val="6C97E5AF"/>
    <w:rsid w:val="6CA1D4CA"/>
    <w:rsid w:val="6D474407"/>
    <w:rsid w:val="6E5768DA"/>
    <w:rsid w:val="6EC58E47"/>
    <w:rsid w:val="6F017600"/>
    <w:rsid w:val="6F3357C7"/>
    <w:rsid w:val="6FB28F70"/>
    <w:rsid w:val="705E7243"/>
    <w:rsid w:val="71F21AE8"/>
    <w:rsid w:val="72017E2B"/>
    <w:rsid w:val="725E3AFF"/>
    <w:rsid w:val="72ED5A0C"/>
    <w:rsid w:val="732576C1"/>
    <w:rsid w:val="7330179F"/>
    <w:rsid w:val="73EB4F8C"/>
    <w:rsid w:val="73F1EB6D"/>
    <w:rsid w:val="74E9E485"/>
    <w:rsid w:val="751F6272"/>
    <w:rsid w:val="76722448"/>
    <w:rsid w:val="791D17D1"/>
    <w:rsid w:val="79D52872"/>
    <w:rsid w:val="7A072D7D"/>
    <w:rsid w:val="7AE83976"/>
    <w:rsid w:val="7BD5B6C9"/>
    <w:rsid w:val="7BFA4BBE"/>
    <w:rsid w:val="7C0E0CE8"/>
    <w:rsid w:val="7D22E8F8"/>
    <w:rsid w:val="7D4C0412"/>
    <w:rsid w:val="7D8168F8"/>
    <w:rsid w:val="7E17F996"/>
    <w:rsid w:val="7E804DCC"/>
    <w:rsid w:val="7EAA0935"/>
    <w:rsid w:val="7ED0E09D"/>
    <w:rsid w:val="7EE4797B"/>
    <w:rsid w:val="7F177729"/>
    <w:rsid w:val="7F779E9A"/>
    <w:rsid w:val="7F7F5AEC"/>
    <w:rsid w:val="7F94E5A6"/>
    <w:rsid w:val="7FFD35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CC156"/>
  <w15:chartTrackingRefBased/>
  <w15:docId w15:val="{2AD3E23C-4661-49F8-8131-3394B71B3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qFormat/>
    <w:rsid w:val="009A6400"/>
    <w:pPr>
      <w:numPr>
        <w:numId w:val="2"/>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qFormat/>
    <w:rsid w:val="009A6400"/>
    <w:pPr>
      <w:keepNext/>
      <w:keepLines/>
      <w:numPr>
        <w:ilvl w:val="2"/>
        <w:numId w:val="2"/>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60006B"/>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60006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E3154"/>
    <w:pPr>
      <w:keepNext/>
      <w:keepLines/>
      <w:spacing w:before="240"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60006B"/>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9A6400"/>
    <w:pPr>
      <w:numPr>
        <w:numId w:val="5"/>
      </w:numPr>
      <w:contextualSpacing/>
    </w:pPr>
  </w:style>
  <w:style w:type="paragraph" w:styleId="ListBullet2">
    <w:name w:val="List Bullet 2"/>
    <w:basedOn w:val="Normal"/>
    <w:uiPriority w:val="1"/>
    <w:qFormat/>
    <w:rsid w:val="00BF2B27"/>
    <w:pPr>
      <w:numPr>
        <w:ilvl w:val="1"/>
        <w:numId w:val="5"/>
      </w:numPr>
      <w:contextualSpacing/>
    </w:pPr>
  </w:style>
  <w:style w:type="paragraph" w:styleId="ListNumber">
    <w:name w:val="List Number"/>
    <w:basedOn w:val="Normal"/>
    <w:uiPriority w:val="2"/>
    <w:qFormat/>
    <w:rsid w:val="009A6400"/>
    <w:pPr>
      <w:spacing w:before="60"/>
      <w:ind w:left="454" w:hanging="454"/>
      <w:contextualSpacing/>
    </w:pPr>
  </w:style>
  <w:style w:type="numbering" w:customStyle="1" w:styleId="Bullets">
    <w:name w:val="Bullets"/>
    <w:uiPriority w:val="99"/>
    <w:rsid w:val="009A6400"/>
    <w:pPr>
      <w:numPr>
        <w:numId w:val="5"/>
      </w:numPr>
    </w:pPr>
  </w:style>
  <w:style w:type="character" w:customStyle="1" w:styleId="Heading1Char">
    <w:name w:val="Heading 1 Char"/>
    <w:basedOn w:val="DefaultParagraphFont"/>
    <w:link w:val="Heading1"/>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A6400"/>
    <w:pPr>
      <w:spacing w:before="60"/>
      <w:ind w:left="680" w:hanging="680"/>
      <w:contextualSpacing/>
    </w:pPr>
  </w:style>
  <w:style w:type="character" w:customStyle="1" w:styleId="Heading2Char">
    <w:name w:val="Heading 2 Char"/>
    <w:basedOn w:val="DefaultParagraphFont"/>
    <w:link w:val="Heading2"/>
    <w:rsid w:val="00F3209B"/>
    <w:rPr>
      <w:rFonts w:asciiTheme="majorHAnsi" w:eastAsiaTheme="majorEastAsia" w:hAnsiTheme="majorHAnsi" w:cstheme="majorBidi"/>
      <w:sz w:val="30"/>
      <w:szCs w:val="60"/>
    </w:rPr>
  </w:style>
  <w:style w:type="paragraph" w:styleId="ListParagraph">
    <w:name w:val="List Paragraph"/>
    <w:basedOn w:val="Normal"/>
    <w:uiPriority w:val="34"/>
    <w:rsid w:val="00BF2B27"/>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99"/>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C17B40"/>
    <w:rPr>
      <w:rFonts w:asciiTheme="majorHAnsi" w:hAnsiTheme="majorHAnsi"/>
      <w:sz w:val="17"/>
    </w:rPr>
  </w:style>
  <w:style w:type="numbering" w:customStyle="1" w:styleId="Numbering">
    <w:name w:val="Numbering"/>
    <w:uiPriority w:val="99"/>
    <w:rsid w:val="009A6400"/>
    <w:pPr>
      <w:numPr>
        <w:numId w:val="12"/>
      </w:numPr>
    </w:pPr>
  </w:style>
  <w:style w:type="paragraph" w:styleId="ListBullet3">
    <w:name w:val="List Bullet 3"/>
    <w:basedOn w:val="Normal"/>
    <w:uiPriority w:val="1"/>
    <w:qFormat/>
    <w:rsid w:val="00BF2B27"/>
    <w:pPr>
      <w:numPr>
        <w:ilvl w:val="2"/>
        <w:numId w:val="5"/>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BF2B27"/>
    <w:pPr>
      <w:spacing w:before="60"/>
      <w:ind w:left="907" w:hanging="907"/>
      <w:contextualSpacing/>
    </w:pPr>
  </w:style>
  <w:style w:type="paragraph" w:styleId="ListNumber4">
    <w:name w:val="List Number 4"/>
    <w:basedOn w:val="Normal"/>
    <w:uiPriority w:val="13"/>
    <w:semiHidden/>
    <w:qFormat/>
    <w:rsid w:val="00BF2B27"/>
    <w:pPr>
      <w:spacing w:after="200" w:line="293" w:lineRule="auto"/>
      <w:ind w:left="1134" w:hanging="1134"/>
      <w:contextualSpacing/>
    </w:pPr>
  </w:style>
  <w:style w:type="paragraph" w:styleId="ListNumber5">
    <w:name w:val="List Number 5"/>
    <w:basedOn w:val="Normal"/>
    <w:uiPriority w:val="13"/>
    <w:semiHidden/>
    <w:rsid w:val="00BF2B27"/>
    <w:pPr>
      <w:spacing w:after="200" w:line="293" w:lineRule="auto"/>
      <w:ind w:left="1361" w:hanging="1361"/>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E3154"/>
    <w:rPr>
      <w:rFonts w:eastAsiaTheme="majorEastAsia" w:cstheme="majorBidi"/>
      <w:b/>
      <w:color w:val="265A9A" w:themeColor="background2"/>
      <w:szCs w:val="29"/>
    </w:rPr>
  </w:style>
  <w:style w:type="numbering" w:customStyle="1" w:styleId="ListHeadings">
    <w:name w:val="List Headings"/>
    <w:uiPriority w:val="99"/>
    <w:rsid w:val="00BF2B27"/>
    <w:pPr>
      <w:numPr>
        <w:numId w:val="38"/>
      </w:numPr>
    </w:pPr>
  </w:style>
  <w:style w:type="paragraph" w:styleId="Title">
    <w:name w:val="Title"/>
    <w:basedOn w:val="Heading1"/>
    <w:next w:val="Normal"/>
    <w:link w:val="TitleChar"/>
    <w:uiPriority w:val="39"/>
    <w:rsid w:val="009A6400"/>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rsid w:val="00394503"/>
    <w:pPr>
      <w:spacing w:after="0" w:line="240" w:lineRule="auto"/>
    </w:pPr>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9A6400"/>
    <w:pPr>
      <w:numPr>
        <w:numId w:val="3"/>
      </w:numPr>
      <w:spacing w:before="60"/>
      <w:ind w:left="454" w:hanging="454"/>
    </w:pPr>
  </w:style>
  <w:style w:type="paragraph" w:styleId="List2">
    <w:name w:val="List 2"/>
    <w:basedOn w:val="Normal"/>
    <w:uiPriority w:val="99"/>
    <w:semiHidden/>
    <w:qFormat/>
    <w:rsid w:val="009A6400"/>
    <w:pPr>
      <w:numPr>
        <w:ilvl w:val="1"/>
        <w:numId w:val="3"/>
      </w:numPr>
      <w:spacing w:before="60"/>
      <w:ind w:left="680" w:hanging="680"/>
    </w:pPr>
  </w:style>
  <w:style w:type="numbering" w:customStyle="1" w:styleId="LetteredList">
    <w:name w:val="Lettered List"/>
    <w:uiPriority w:val="99"/>
    <w:rsid w:val="00BF2B27"/>
    <w:pPr>
      <w:numPr>
        <w:numId w:val="3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394503"/>
    <w:pPr>
      <w:spacing w:after="0" w:line="240" w:lineRule="auto"/>
    </w:pPr>
    <w:tblPr/>
    <w:tblStylePr w:type="firstRow">
      <w:rPr>
        <w:b/>
        <w:color w:val="265A9A" w:themeColor="background2"/>
      </w:rPr>
    </w:tblStylePr>
    <w:tblStylePr w:type="firstCol">
      <w:rPr>
        <w:b/>
        <w:color w:val="265A9A" w:themeColor="background2"/>
      </w:r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394503"/>
    <w:pPr>
      <w:spacing w:after="0" w:line="240" w:lineRule="auto"/>
      <w:jc w:val="right"/>
    </w:pPr>
    <w:tblPr/>
    <w:tcPr>
      <w:tcBorders>
        <w:top w:val="single" w:sz="4" w:space="0" w:color="F4B123" w:themeColor="accent3"/>
        <w:left w:val="nil"/>
        <w:bottom w:val="single" w:sz="4" w:space="0" w:color="F4B123" w:themeColor="accent3"/>
        <w:right w:val="nil"/>
        <w:insideH w:val="nil"/>
        <w:insideV w:val="nil"/>
        <w:tl2br w:val="nil"/>
        <w:tr2bl w:val="nil"/>
      </w:tcBorders>
    </w:tc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unhideWhenUsed/>
    <w:rsid w:val="00BF2B27"/>
    <w:pPr>
      <w:spacing w:line="293" w:lineRule="auto"/>
    </w:pPr>
    <w:rPr>
      <w:sz w:val="18"/>
    </w:rPr>
  </w:style>
  <w:style w:type="paragraph" w:styleId="TOC1">
    <w:name w:val="toc 1"/>
    <w:basedOn w:val="Normal"/>
    <w:next w:val="BodyText"/>
    <w:autoRedefine/>
    <w:uiPriority w:val="39"/>
    <w:unhideWhenUsed/>
    <w:rsid w:val="0060006B"/>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273E86"/>
    <w:rPr>
      <w:sz w:val="18"/>
      <w:szCs w:val="20"/>
    </w:rPr>
  </w:style>
  <w:style w:type="character" w:styleId="FootnoteReference">
    <w:name w:val="footnote reference"/>
    <w:basedOn w:val="DefaultParagraphFont"/>
    <w:uiPriority w:val="99"/>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394503"/>
    <w:pPr>
      <w:spacing w:after="40"/>
    </w:pPr>
    <w:rPr>
      <w:b/>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60006B"/>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60006B"/>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semiHidden/>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394503"/>
    <w:pPr>
      <w:spacing w:after="0" w:line="240" w:lineRule="auto"/>
    </w:pPr>
    <w:tblPr/>
  </w:style>
  <w:style w:type="paragraph" w:styleId="ListBullet5">
    <w:name w:val="List Bullet 5"/>
    <w:basedOn w:val="Normal"/>
    <w:uiPriority w:val="13"/>
    <w:semiHidden/>
    <w:rsid w:val="009A6400"/>
    <w:pPr>
      <w:numPr>
        <w:numId w:val="1"/>
      </w:numPr>
      <w:ind w:left="1491" w:hanging="357"/>
      <w:contextualSpacing/>
    </w:pPr>
  </w:style>
  <w:style w:type="paragraph" w:customStyle="1" w:styleId="Coverdate">
    <w:name w:val="Cover date"/>
    <w:basedOn w:val="Normal"/>
    <w:uiPriority w:val="3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9A6400"/>
    <w:tblPr>
      <w:tblBorders>
        <w:top w:val="single" w:sz="4" w:space="0" w:color="B3B3B3"/>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9A6400"/>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394503"/>
    <w:pPr>
      <w:spacing w:after="0" w:line="240" w:lineRule="auto"/>
    </w:pPr>
    <w:tblPr/>
  </w:style>
  <w:style w:type="table" w:customStyle="1" w:styleId="OverviewPageBannerTableStyle">
    <w:name w:val="Overview/Page Banner Table Style"/>
    <w:basedOn w:val="TableNormal"/>
    <w:uiPriority w:val="99"/>
    <w:rsid w:val="00394503"/>
    <w:pPr>
      <w:spacing w:after="0" w:line="240" w:lineRule="auto"/>
    </w:pPr>
    <w:tblPr>
      <w:tblCellMar>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60006B"/>
    <w:pPr>
      <w:spacing w:before="60"/>
      <w:ind w:left="113" w:right="1134"/>
    </w:pPr>
    <w:rPr>
      <w:color w:val="58585B"/>
    </w:rPr>
  </w:style>
  <w:style w:type="numbering" w:customStyle="1" w:styleId="TOCList">
    <w:name w:val="TOC List"/>
    <w:uiPriority w:val="99"/>
    <w:rsid w:val="009A6400"/>
    <w:pPr>
      <w:numPr>
        <w:numId w:val="14"/>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394503"/>
    <w:pPr>
      <w:spacing w:after="0" w:line="240" w:lineRule="auto"/>
    </w:pPr>
    <w:tbl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9A6400"/>
    <w:pPr>
      <w:numPr>
        <w:numId w:val="21"/>
      </w:numPr>
    </w:pPr>
  </w:style>
  <w:style w:type="table" w:customStyle="1" w:styleId="Boxtable">
    <w:name w:val="Box table"/>
    <w:basedOn w:val="Texttable-Paleblue"/>
    <w:uiPriority w:val="99"/>
    <w:rsid w:val="00394503"/>
    <w:tblPr/>
  </w:style>
  <w:style w:type="numbering" w:customStyle="1" w:styleId="BoxList">
    <w:name w:val="Box List"/>
    <w:uiPriority w:val="99"/>
    <w:rsid w:val="009A6400"/>
    <w:pPr>
      <w:numPr>
        <w:numId w:val="4"/>
      </w:numPr>
    </w:pPr>
  </w:style>
  <w:style w:type="paragraph" w:customStyle="1" w:styleId="BoxHeading2">
    <w:name w:val="Box Heading 2"/>
    <w:basedOn w:val="Normal"/>
    <w:next w:val="BodyText"/>
    <w:uiPriority w:val="4"/>
    <w:qFormat/>
    <w:rsid w:val="0060006B"/>
    <w:rPr>
      <w:b/>
    </w:rPr>
  </w:style>
  <w:style w:type="table" w:customStyle="1" w:styleId="ProductivityCommissionTable2-Dark">
    <w:name w:val="Productivity Commission Table 2 - Dark"/>
    <w:basedOn w:val="ProductivityCommissionTable2"/>
    <w:uiPriority w:val="99"/>
    <w:rsid w:val="009A6400"/>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0"/>
    <w:rsid w:val="00BF2B27"/>
    <w:pPr>
      <w:spacing w:before="60"/>
      <w:contextualSpacing/>
    </w:pPr>
    <w:rPr>
      <w:b/>
      <w:color w:val="265A9A" w:themeColor="background2"/>
    </w:rPr>
  </w:style>
  <w:style w:type="paragraph" w:customStyle="1" w:styleId="BodyText-Blue">
    <w:name w:val="Body Text-Blue"/>
    <w:basedOn w:val="BodyText"/>
    <w:link w:val="BodyText-BlueChar"/>
    <w:semiHidden/>
    <w:qFormat/>
    <w:rsid w:val="0060006B"/>
    <w:rPr>
      <w:color w:val="265A9A" w:themeColor="background2"/>
    </w:rPr>
  </w:style>
  <w:style w:type="table" w:customStyle="1" w:styleId="Texttable-Keyline">
    <w:name w:val="Text table-Keyline"/>
    <w:basedOn w:val="Texttable-Paleblue"/>
    <w:uiPriority w:val="99"/>
    <w:rsid w:val="00394503"/>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qFormat/>
    <w:rsid w:val="00201320"/>
    <w:pPr>
      <w:jc w:val="right"/>
    </w:pPr>
  </w:style>
  <w:style w:type="table" w:customStyle="1" w:styleId="CopyrightPage">
    <w:name w:val="Copyright Page"/>
    <w:basedOn w:val="OverviewPageBannerTableStyle"/>
    <w:uiPriority w:val="99"/>
    <w:rsid w:val="00394503"/>
    <w:rPr>
      <w:color w:val="FFFFFF" w:themeColor="background1"/>
    </w:rPr>
    <w:tbl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7507F1"/>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9A6400"/>
    <w:pPr>
      <w:numPr>
        <w:ilvl w:val="3"/>
        <w:numId w:val="3"/>
      </w:numPr>
      <w:contextualSpacing/>
    </w:pPr>
  </w:style>
  <w:style w:type="paragraph" w:styleId="List3">
    <w:name w:val="List 3"/>
    <w:basedOn w:val="Normal"/>
    <w:uiPriority w:val="99"/>
    <w:semiHidden/>
    <w:rsid w:val="009A6400"/>
    <w:pPr>
      <w:numPr>
        <w:ilvl w:val="2"/>
        <w:numId w:val="3"/>
      </w:numPr>
      <w:contextualSpacing/>
    </w:pPr>
  </w:style>
  <w:style w:type="paragraph" w:customStyle="1" w:styleId="Heading1-nonumber">
    <w:name w:val="Heading 1-no number"/>
    <w:basedOn w:val="Heading1"/>
    <w:next w:val="BodyText"/>
    <w:uiPriority w:val="9"/>
    <w:qFormat/>
    <w:rsid w:val="009A6400"/>
    <w:pPr>
      <w:numPr>
        <w:numId w:val="0"/>
      </w:numPr>
      <w:ind w:left="567"/>
    </w:pPr>
  </w:style>
  <w:style w:type="paragraph" w:customStyle="1" w:styleId="ListAlpha1">
    <w:name w:val="List Alpha 1"/>
    <w:basedOn w:val="Normal"/>
    <w:uiPriority w:val="13"/>
    <w:qFormat/>
    <w:rsid w:val="009A6400"/>
    <w:pPr>
      <w:spacing w:before="60"/>
      <w:ind w:left="227" w:hanging="227"/>
      <w:contextualSpacing/>
    </w:pPr>
  </w:style>
  <w:style w:type="paragraph" w:customStyle="1" w:styleId="ListAlpha2">
    <w:name w:val="List Alpha 2"/>
    <w:basedOn w:val="ListAlpha1"/>
    <w:uiPriority w:val="13"/>
    <w:qFormat/>
    <w:rsid w:val="009A6400"/>
    <w:pPr>
      <w:ind w:left="454"/>
    </w:pPr>
  </w:style>
  <w:style w:type="paragraph" w:customStyle="1" w:styleId="ListAlpha3">
    <w:name w:val="List Alpha 3"/>
    <w:basedOn w:val="ListAlpha2"/>
    <w:uiPriority w:val="13"/>
    <w:qFormat/>
    <w:rsid w:val="009A6400"/>
  </w:style>
  <w:style w:type="paragraph" w:customStyle="1" w:styleId="ListAlpha4">
    <w:name w:val="List Alpha 4"/>
    <w:basedOn w:val="ListAlpha3"/>
    <w:uiPriority w:val="13"/>
    <w:qFormat/>
    <w:rsid w:val="009A6400"/>
    <w:pPr>
      <w:ind w:left="680" w:hanging="226"/>
    </w:pPr>
  </w:style>
  <w:style w:type="numbering" w:customStyle="1" w:styleId="Alphalist">
    <w:name w:val="Alpha list"/>
    <w:uiPriority w:val="99"/>
    <w:rsid w:val="009A6400"/>
    <w:pPr>
      <w:numPr>
        <w:numId w:val="16"/>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60006B"/>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60006B"/>
    <w:pPr>
      <w:spacing w:after="20"/>
    </w:pPr>
  </w:style>
  <w:style w:type="paragraph" w:customStyle="1" w:styleId="PullQuote">
    <w:name w:val="Pull Quote"/>
    <w:basedOn w:val="BodyText"/>
    <w:next w:val="BodyText"/>
    <w:uiPriority w:val="10"/>
    <w:qFormat/>
    <w:rsid w:val="0060006B"/>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394503"/>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9A6400"/>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9A6400"/>
    <w:pPr>
      <w:numPr>
        <w:numId w:val="13"/>
      </w:numPr>
    </w:pPr>
  </w:style>
  <w:style w:type="numbering" w:customStyle="1" w:styleId="TableList">
    <w:name w:val="TableList"/>
    <w:uiPriority w:val="99"/>
    <w:rsid w:val="009A6400"/>
    <w:pPr>
      <w:numPr>
        <w:numId w:val="13"/>
      </w:numPr>
    </w:pPr>
  </w:style>
  <w:style w:type="paragraph" w:customStyle="1" w:styleId="Footer-right">
    <w:name w:val="Footer-right"/>
    <w:basedOn w:val="Footer"/>
    <w:qFormat/>
    <w:rsid w:val="00DD6473"/>
    <w:pPr>
      <w:jc w:val="right"/>
    </w:pPr>
    <w:rPr>
      <w:szCs w:val="24"/>
    </w:rPr>
  </w:style>
  <w:style w:type="paragraph" w:customStyle="1" w:styleId="Heading2-nonumber">
    <w:name w:val="Heading 2-no number"/>
    <w:basedOn w:val="Heading2"/>
    <w:qFormat/>
    <w:rsid w:val="00610F6C"/>
    <w:pPr>
      <w:numPr>
        <w:ilvl w:val="0"/>
        <w:numId w:val="0"/>
      </w:numPr>
    </w:pPr>
  </w:style>
  <w:style w:type="paragraph" w:customStyle="1" w:styleId="Heading-Appendix">
    <w:name w:val="Heading-Appendix"/>
    <w:basedOn w:val="Heading1-nonumber"/>
    <w:next w:val="BodyText"/>
    <w:uiPriority w:val="9"/>
    <w:qFormat/>
    <w:rsid w:val="009A6400"/>
    <w:pPr>
      <w:numPr>
        <w:numId w:val="19"/>
      </w:numPr>
      <w:tabs>
        <w:tab w:val="num" w:pos="360"/>
      </w:tabs>
      <w:ind w:left="567" w:firstLine="0"/>
    </w:pPr>
  </w:style>
  <w:style w:type="numbering" w:customStyle="1" w:styleId="AppendixHeading">
    <w:name w:val="AppendixHeading"/>
    <w:uiPriority w:val="99"/>
    <w:rsid w:val="009A6400"/>
    <w:pPr>
      <w:numPr>
        <w:numId w:val="15"/>
      </w:numPr>
    </w:pPr>
  </w:style>
  <w:style w:type="paragraph" w:customStyle="1" w:styleId="DraftingNote">
    <w:name w:val="Drafting Note"/>
    <w:basedOn w:val="BodyText"/>
    <w:link w:val="DraftingNoteChar"/>
    <w:qFormat/>
    <w:rsid w:val="0060006B"/>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qFormat/>
    <w:rsid w:val="0060006B"/>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60006B"/>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BF2B27"/>
    <w:pPr>
      <w:numPr>
        <w:ilvl w:val="1"/>
        <w:numId w:val="19"/>
      </w:numPr>
      <w:tabs>
        <w:tab w:val="num" w:pos="360"/>
      </w:tabs>
      <w:ind w:left="0" w:firstLine="0"/>
    </w:pPr>
  </w:style>
  <w:style w:type="numbering" w:customStyle="1" w:styleId="AppendixHeadingList">
    <w:name w:val="Appendix Heading List"/>
    <w:uiPriority w:val="99"/>
    <w:rsid w:val="009A6400"/>
    <w:pPr>
      <w:numPr>
        <w:numId w:val="20"/>
      </w:numPr>
    </w:pPr>
  </w:style>
  <w:style w:type="paragraph" w:customStyle="1" w:styleId="Space">
    <w:name w:val="Space"/>
    <w:basedOn w:val="BodyText"/>
    <w:uiPriority w:val="1"/>
    <w:rsid w:val="0060006B"/>
    <w:pPr>
      <w:spacing w:before="0" w:after="0"/>
    </w:pPr>
  </w:style>
  <w:style w:type="paragraph" w:customStyle="1" w:styleId="QuoteBullet">
    <w:name w:val="Quote Bullet"/>
    <w:basedOn w:val="ListBullet"/>
    <w:link w:val="QuoteBulletChar"/>
    <w:qFormat/>
    <w:rsid w:val="00BF2B27"/>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rsid w:val="006A7069"/>
    <w:rPr>
      <w:color w:val="58585B"/>
      <w:sz w:val="20"/>
      <w:szCs w:val="20"/>
    </w:rPr>
  </w:style>
  <w:style w:type="paragraph" w:customStyle="1" w:styleId="Figurecharttitle">
    <w:name w:val="Figure chart title"/>
    <w:basedOn w:val="BodyText"/>
    <w:uiPriority w:val="10"/>
    <w:qFormat/>
    <w:rsid w:val="0060006B"/>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9A6400"/>
    <w:pPr>
      <w:numPr>
        <w:numId w:val="7"/>
      </w:numPr>
      <w:spacing w:after="140" w:line="240" w:lineRule="auto"/>
      <w:jc w:val="both"/>
    </w:pPr>
    <w:rPr>
      <w:rFonts w:ascii="Arial" w:eastAsia="Times New Roman" w:hAnsi="Arial" w:cs="Times New Roman"/>
      <w:sz w:val="24"/>
      <w:szCs w:val="20"/>
    </w:rPr>
  </w:style>
  <w:style w:type="paragraph" w:customStyle="1" w:styleId="font-sans">
    <w:name w:val="font-sans"/>
    <w:basedOn w:val="Normal"/>
    <w:rsid w:val="007057F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D076DE"/>
    <w:rPr>
      <w:color w:val="2B579A"/>
      <w:shd w:val="clear" w:color="auto" w:fill="E1DFDD"/>
    </w:rPr>
  </w:style>
  <w:style w:type="character" w:styleId="FollowedHyperlink">
    <w:name w:val="FollowedHyperlink"/>
    <w:basedOn w:val="DefaultParagraphFont"/>
    <w:uiPriority w:val="99"/>
    <w:semiHidden/>
    <w:unhideWhenUsed/>
    <w:rsid w:val="00FD43D2"/>
    <w:rPr>
      <w:color w:val="BFBFBF" w:themeColor="followedHyperlink"/>
      <w:u w:val="single"/>
    </w:rPr>
  </w:style>
  <w:style w:type="paragraph" w:customStyle="1" w:styleId="Footnotere">
    <w:name w:val="Footnote re"/>
    <w:basedOn w:val="Normal"/>
    <w:rsid w:val="005F2194"/>
  </w:style>
  <w:style w:type="paragraph" w:customStyle="1" w:styleId="TableListBullet">
    <w:name w:val="Table List Bullet"/>
    <w:basedOn w:val="ListBullet"/>
    <w:uiPriority w:val="10"/>
    <w:qFormat/>
    <w:rsid w:val="00394503"/>
    <w:pPr>
      <w:spacing w:before="0" w:after="20"/>
      <w:ind w:left="170" w:hanging="113"/>
    </w:pPr>
  </w:style>
  <w:style w:type="paragraph" w:styleId="Bibliography">
    <w:name w:val="Bibliography"/>
    <w:basedOn w:val="Normal"/>
    <w:next w:val="Normal"/>
    <w:uiPriority w:val="37"/>
    <w:unhideWhenUsed/>
    <w:rsid w:val="007628EF"/>
    <w:pPr>
      <w:spacing w:after="240" w:line="240" w:lineRule="atLeast"/>
      <w:ind w:left="720" w:hanging="720"/>
    </w:pPr>
  </w:style>
  <w:style w:type="character" w:styleId="EndnoteReference">
    <w:name w:val="endnote reference"/>
    <w:basedOn w:val="DefaultParagraphFont"/>
    <w:uiPriority w:val="99"/>
    <w:semiHidden/>
    <w:unhideWhenUsed/>
    <w:rsid w:val="00A42641"/>
    <w:rPr>
      <w:vertAlign w:val="superscript"/>
    </w:rPr>
  </w:style>
  <w:style w:type="paragraph" w:styleId="NormalWeb">
    <w:name w:val="Normal (Web)"/>
    <w:basedOn w:val="Normal"/>
    <w:uiPriority w:val="99"/>
    <w:unhideWhenUsed/>
    <w:rsid w:val="00FD2BA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264630">
      <w:bodyDiv w:val="1"/>
      <w:marLeft w:val="0"/>
      <w:marRight w:val="0"/>
      <w:marTop w:val="0"/>
      <w:marBottom w:val="0"/>
      <w:divBdr>
        <w:top w:val="none" w:sz="0" w:space="0" w:color="auto"/>
        <w:left w:val="none" w:sz="0" w:space="0" w:color="auto"/>
        <w:bottom w:val="none" w:sz="0" w:space="0" w:color="auto"/>
        <w:right w:val="none" w:sz="0" w:space="0" w:color="auto"/>
      </w:divBdr>
    </w:div>
    <w:div w:id="141507805">
      <w:bodyDiv w:val="1"/>
      <w:marLeft w:val="0"/>
      <w:marRight w:val="0"/>
      <w:marTop w:val="0"/>
      <w:marBottom w:val="0"/>
      <w:divBdr>
        <w:top w:val="none" w:sz="0" w:space="0" w:color="auto"/>
        <w:left w:val="none" w:sz="0" w:space="0" w:color="auto"/>
        <w:bottom w:val="none" w:sz="0" w:space="0" w:color="auto"/>
        <w:right w:val="none" w:sz="0" w:space="0" w:color="auto"/>
      </w:divBdr>
    </w:div>
    <w:div w:id="170681945">
      <w:bodyDiv w:val="1"/>
      <w:marLeft w:val="0"/>
      <w:marRight w:val="0"/>
      <w:marTop w:val="0"/>
      <w:marBottom w:val="0"/>
      <w:divBdr>
        <w:top w:val="none" w:sz="0" w:space="0" w:color="auto"/>
        <w:left w:val="none" w:sz="0" w:space="0" w:color="auto"/>
        <w:bottom w:val="none" w:sz="0" w:space="0" w:color="auto"/>
        <w:right w:val="none" w:sz="0" w:space="0" w:color="auto"/>
      </w:divBdr>
    </w:div>
    <w:div w:id="230623959">
      <w:bodyDiv w:val="1"/>
      <w:marLeft w:val="0"/>
      <w:marRight w:val="0"/>
      <w:marTop w:val="0"/>
      <w:marBottom w:val="0"/>
      <w:divBdr>
        <w:top w:val="none" w:sz="0" w:space="0" w:color="auto"/>
        <w:left w:val="none" w:sz="0" w:space="0" w:color="auto"/>
        <w:bottom w:val="none" w:sz="0" w:space="0" w:color="auto"/>
        <w:right w:val="none" w:sz="0" w:space="0" w:color="auto"/>
      </w:divBdr>
    </w:div>
    <w:div w:id="253828725">
      <w:bodyDiv w:val="1"/>
      <w:marLeft w:val="0"/>
      <w:marRight w:val="0"/>
      <w:marTop w:val="0"/>
      <w:marBottom w:val="0"/>
      <w:divBdr>
        <w:top w:val="none" w:sz="0" w:space="0" w:color="auto"/>
        <w:left w:val="none" w:sz="0" w:space="0" w:color="auto"/>
        <w:bottom w:val="none" w:sz="0" w:space="0" w:color="auto"/>
        <w:right w:val="none" w:sz="0" w:space="0" w:color="auto"/>
      </w:divBdr>
    </w:div>
    <w:div w:id="341781320">
      <w:bodyDiv w:val="1"/>
      <w:marLeft w:val="0"/>
      <w:marRight w:val="0"/>
      <w:marTop w:val="0"/>
      <w:marBottom w:val="0"/>
      <w:divBdr>
        <w:top w:val="none" w:sz="0" w:space="0" w:color="auto"/>
        <w:left w:val="none" w:sz="0" w:space="0" w:color="auto"/>
        <w:bottom w:val="none" w:sz="0" w:space="0" w:color="auto"/>
        <w:right w:val="none" w:sz="0" w:space="0" w:color="auto"/>
      </w:divBdr>
    </w:div>
    <w:div w:id="378483668">
      <w:bodyDiv w:val="1"/>
      <w:marLeft w:val="0"/>
      <w:marRight w:val="0"/>
      <w:marTop w:val="0"/>
      <w:marBottom w:val="0"/>
      <w:divBdr>
        <w:top w:val="none" w:sz="0" w:space="0" w:color="auto"/>
        <w:left w:val="none" w:sz="0" w:space="0" w:color="auto"/>
        <w:bottom w:val="none" w:sz="0" w:space="0" w:color="auto"/>
        <w:right w:val="none" w:sz="0" w:space="0" w:color="auto"/>
      </w:divBdr>
    </w:div>
    <w:div w:id="427041009">
      <w:bodyDiv w:val="1"/>
      <w:marLeft w:val="0"/>
      <w:marRight w:val="0"/>
      <w:marTop w:val="0"/>
      <w:marBottom w:val="0"/>
      <w:divBdr>
        <w:top w:val="none" w:sz="0" w:space="0" w:color="auto"/>
        <w:left w:val="none" w:sz="0" w:space="0" w:color="auto"/>
        <w:bottom w:val="none" w:sz="0" w:space="0" w:color="auto"/>
        <w:right w:val="none" w:sz="0" w:space="0" w:color="auto"/>
      </w:divBdr>
    </w:div>
    <w:div w:id="539049246">
      <w:bodyDiv w:val="1"/>
      <w:marLeft w:val="0"/>
      <w:marRight w:val="0"/>
      <w:marTop w:val="0"/>
      <w:marBottom w:val="0"/>
      <w:divBdr>
        <w:top w:val="none" w:sz="0" w:space="0" w:color="auto"/>
        <w:left w:val="none" w:sz="0" w:space="0" w:color="auto"/>
        <w:bottom w:val="none" w:sz="0" w:space="0" w:color="auto"/>
        <w:right w:val="none" w:sz="0" w:space="0" w:color="auto"/>
      </w:divBdr>
    </w:div>
    <w:div w:id="540171877">
      <w:bodyDiv w:val="1"/>
      <w:marLeft w:val="0"/>
      <w:marRight w:val="0"/>
      <w:marTop w:val="0"/>
      <w:marBottom w:val="0"/>
      <w:divBdr>
        <w:top w:val="none" w:sz="0" w:space="0" w:color="auto"/>
        <w:left w:val="none" w:sz="0" w:space="0" w:color="auto"/>
        <w:bottom w:val="none" w:sz="0" w:space="0" w:color="auto"/>
        <w:right w:val="none" w:sz="0" w:space="0" w:color="auto"/>
      </w:divBdr>
    </w:div>
    <w:div w:id="626358578">
      <w:bodyDiv w:val="1"/>
      <w:marLeft w:val="0"/>
      <w:marRight w:val="0"/>
      <w:marTop w:val="0"/>
      <w:marBottom w:val="0"/>
      <w:divBdr>
        <w:top w:val="none" w:sz="0" w:space="0" w:color="auto"/>
        <w:left w:val="none" w:sz="0" w:space="0" w:color="auto"/>
        <w:bottom w:val="none" w:sz="0" w:space="0" w:color="auto"/>
        <w:right w:val="none" w:sz="0" w:space="0" w:color="auto"/>
      </w:divBdr>
    </w:div>
    <w:div w:id="631516241">
      <w:bodyDiv w:val="1"/>
      <w:marLeft w:val="0"/>
      <w:marRight w:val="0"/>
      <w:marTop w:val="0"/>
      <w:marBottom w:val="0"/>
      <w:divBdr>
        <w:top w:val="none" w:sz="0" w:space="0" w:color="auto"/>
        <w:left w:val="none" w:sz="0" w:space="0" w:color="auto"/>
        <w:bottom w:val="none" w:sz="0" w:space="0" w:color="auto"/>
        <w:right w:val="none" w:sz="0" w:space="0" w:color="auto"/>
      </w:divBdr>
    </w:div>
    <w:div w:id="638651135">
      <w:bodyDiv w:val="1"/>
      <w:marLeft w:val="0"/>
      <w:marRight w:val="0"/>
      <w:marTop w:val="0"/>
      <w:marBottom w:val="0"/>
      <w:divBdr>
        <w:top w:val="none" w:sz="0" w:space="0" w:color="auto"/>
        <w:left w:val="none" w:sz="0" w:space="0" w:color="auto"/>
        <w:bottom w:val="none" w:sz="0" w:space="0" w:color="auto"/>
        <w:right w:val="none" w:sz="0" w:space="0" w:color="auto"/>
      </w:divBdr>
    </w:div>
    <w:div w:id="740253195">
      <w:bodyDiv w:val="1"/>
      <w:marLeft w:val="0"/>
      <w:marRight w:val="0"/>
      <w:marTop w:val="0"/>
      <w:marBottom w:val="0"/>
      <w:divBdr>
        <w:top w:val="none" w:sz="0" w:space="0" w:color="auto"/>
        <w:left w:val="none" w:sz="0" w:space="0" w:color="auto"/>
        <w:bottom w:val="none" w:sz="0" w:space="0" w:color="auto"/>
        <w:right w:val="none" w:sz="0" w:space="0" w:color="auto"/>
      </w:divBdr>
    </w:div>
    <w:div w:id="968821215">
      <w:bodyDiv w:val="1"/>
      <w:marLeft w:val="0"/>
      <w:marRight w:val="0"/>
      <w:marTop w:val="0"/>
      <w:marBottom w:val="0"/>
      <w:divBdr>
        <w:top w:val="none" w:sz="0" w:space="0" w:color="auto"/>
        <w:left w:val="none" w:sz="0" w:space="0" w:color="auto"/>
        <w:bottom w:val="none" w:sz="0" w:space="0" w:color="auto"/>
        <w:right w:val="none" w:sz="0" w:space="0" w:color="auto"/>
      </w:divBdr>
      <w:divsChild>
        <w:div w:id="1395278033">
          <w:marLeft w:val="0"/>
          <w:marRight w:val="0"/>
          <w:marTop w:val="0"/>
          <w:marBottom w:val="0"/>
          <w:divBdr>
            <w:top w:val="none" w:sz="0" w:space="0" w:color="auto"/>
            <w:left w:val="none" w:sz="0" w:space="0" w:color="auto"/>
            <w:bottom w:val="none" w:sz="0" w:space="0" w:color="auto"/>
            <w:right w:val="none" w:sz="0" w:space="0" w:color="auto"/>
          </w:divBdr>
        </w:div>
      </w:divsChild>
    </w:div>
    <w:div w:id="1004942959">
      <w:bodyDiv w:val="1"/>
      <w:marLeft w:val="0"/>
      <w:marRight w:val="0"/>
      <w:marTop w:val="0"/>
      <w:marBottom w:val="0"/>
      <w:divBdr>
        <w:top w:val="none" w:sz="0" w:space="0" w:color="auto"/>
        <w:left w:val="none" w:sz="0" w:space="0" w:color="auto"/>
        <w:bottom w:val="none" w:sz="0" w:space="0" w:color="auto"/>
        <w:right w:val="none" w:sz="0" w:space="0" w:color="auto"/>
      </w:divBdr>
      <w:divsChild>
        <w:div w:id="860164275">
          <w:marLeft w:val="0"/>
          <w:marRight w:val="0"/>
          <w:marTop w:val="0"/>
          <w:marBottom w:val="0"/>
          <w:divBdr>
            <w:top w:val="none" w:sz="0" w:space="0" w:color="auto"/>
            <w:left w:val="none" w:sz="0" w:space="0" w:color="auto"/>
            <w:bottom w:val="none" w:sz="0" w:space="0" w:color="auto"/>
            <w:right w:val="none" w:sz="0" w:space="0" w:color="auto"/>
          </w:divBdr>
        </w:div>
      </w:divsChild>
    </w:div>
    <w:div w:id="1019549303">
      <w:bodyDiv w:val="1"/>
      <w:marLeft w:val="0"/>
      <w:marRight w:val="0"/>
      <w:marTop w:val="0"/>
      <w:marBottom w:val="0"/>
      <w:divBdr>
        <w:top w:val="none" w:sz="0" w:space="0" w:color="auto"/>
        <w:left w:val="none" w:sz="0" w:space="0" w:color="auto"/>
        <w:bottom w:val="none" w:sz="0" w:space="0" w:color="auto"/>
        <w:right w:val="none" w:sz="0" w:space="0" w:color="auto"/>
      </w:divBdr>
    </w:div>
    <w:div w:id="1023441806">
      <w:bodyDiv w:val="1"/>
      <w:marLeft w:val="0"/>
      <w:marRight w:val="0"/>
      <w:marTop w:val="0"/>
      <w:marBottom w:val="0"/>
      <w:divBdr>
        <w:top w:val="none" w:sz="0" w:space="0" w:color="auto"/>
        <w:left w:val="none" w:sz="0" w:space="0" w:color="auto"/>
        <w:bottom w:val="none" w:sz="0" w:space="0" w:color="auto"/>
        <w:right w:val="none" w:sz="0" w:space="0" w:color="auto"/>
      </w:divBdr>
    </w:div>
    <w:div w:id="1111516506">
      <w:bodyDiv w:val="1"/>
      <w:marLeft w:val="0"/>
      <w:marRight w:val="0"/>
      <w:marTop w:val="0"/>
      <w:marBottom w:val="0"/>
      <w:divBdr>
        <w:top w:val="none" w:sz="0" w:space="0" w:color="auto"/>
        <w:left w:val="none" w:sz="0" w:space="0" w:color="auto"/>
        <w:bottom w:val="none" w:sz="0" w:space="0" w:color="auto"/>
        <w:right w:val="none" w:sz="0" w:space="0" w:color="auto"/>
      </w:divBdr>
    </w:div>
    <w:div w:id="1113600393">
      <w:bodyDiv w:val="1"/>
      <w:marLeft w:val="0"/>
      <w:marRight w:val="0"/>
      <w:marTop w:val="0"/>
      <w:marBottom w:val="0"/>
      <w:divBdr>
        <w:top w:val="none" w:sz="0" w:space="0" w:color="auto"/>
        <w:left w:val="none" w:sz="0" w:space="0" w:color="auto"/>
        <w:bottom w:val="none" w:sz="0" w:space="0" w:color="auto"/>
        <w:right w:val="none" w:sz="0" w:space="0" w:color="auto"/>
      </w:divBdr>
    </w:div>
    <w:div w:id="1307396669">
      <w:bodyDiv w:val="1"/>
      <w:marLeft w:val="0"/>
      <w:marRight w:val="0"/>
      <w:marTop w:val="0"/>
      <w:marBottom w:val="0"/>
      <w:divBdr>
        <w:top w:val="none" w:sz="0" w:space="0" w:color="auto"/>
        <w:left w:val="none" w:sz="0" w:space="0" w:color="auto"/>
        <w:bottom w:val="none" w:sz="0" w:space="0" w:color="auto"/>
        <w:right w:val="none" w:sz="0" w:space="0" w:color="auto"/>
      </w:divBdr>
    </w:div>
    <w:div w:id="1372850134">
      <w:bodyDiv w:val="1"/>
      <w:marLeft w:val="0"/>
      <w:marRight w:val="0"/>
      <w:marTop w:val="0"/>
      <w:marBottom w:val="0"/>
      <w:divBdr>
        <w:top w:val="none" w:sz="0" w:space="0" w:color="auto"/>
        <w:left w:val="none" w:sz="0" w:space="0" w:color="auto"/>
        <w:bottom w:val="none" w:sz="0" w:space="0" w:color="auto"/>
        <w:right w:val="none" w:sz="0" w:space="0" w:color="auto"/>
      </w:divBdr>
    </w:div>
    <w:div w:id="1457872238">
      <w:bodyDiv w:val="1"/>
      <w:marLeft w:val="0"/>
      <w:marRight w:val="0"/>
      <w:marTop w:val="0"/>
      <w:marBottom w:val="0"/>
      <w:divBdr>
        <w:top w:val="none" w:sz="0" w:space="0" w:color="auto"/>
        <w:left w:val="none" w:sz="0" w:space="0" w:color="auto"/>
        <w:bottom w:val="none" w:sz="0" w:space="0" w:color="auto"/>
        <w:right w:val="none" w:sz="0" w:space="0" w:color="auto"/>
      </w:divBdr>
    </w:div>
    <w:div w:id="1714765919">
      <w:bodyDiv w:val="1"/>
      <w:marLeft w:val="0"/>
      <w:marRight w:val="0"/>
      <w:marTop w:val="0"/>
      <w:marBottom w:val="0"/>
      <w:divBdr>
        <w:top w:val="none" w:sz="0" w:space="0" w:color="auto"/>
        <w:left w:val="none" w:sz="0" w:space="0" w:color="auto"/>
        <w:bottom w:val="none" w:sz="0" w:space="0" w:color="auto"/>
        <w:right w:val="none" w:sz="0" w:space="0" w:color="auto"/>
      </w:divBdr>
    </w:div>
    <w:div w:id="1774589645">
      <w:bodyDiv w:val="1"/>
      <w:marLeft w:val="0"/>
      <w:marRight w:val="0"/>
      <w:marTop w:val="0"/>
      <w:marBottom w:val="0"/>
      <w:divBdr>
        <w:top w:val="none" w:sz="0" w:space="0" w:color="auto"/>
        <w:left w:val="none" w:sz="0" w:space="0" w:color="auto"/>
        <w:bottom w:val="none" w:sz="0" w:space="0" w:color="auto"/>
        <w:right w:val="none" w:sz="0" w:space="0" w:color="auto"/>
      </w:divBdr>
    </w:div>
    <w:div w:id="1862009682">
      <w:bodyDiv w:val="1"/>
      <w:marLeft w:val="0"/>
      <w:marRight w:val="0"/>
      <w:marTop w:val="0"/>
      <w:marBottom w:val="0"/>
      <w:divBdr>
        <w:top w:val="none" w:sz="0" w:space="0" w:color="auto"/>
        <w:left w:val="none" w:sz="0" w:space="0" w:color="auto"/>
        <w:bottom w:val="none" w:sz="0" w:space="0" w:color="auto"/>
        <w:right w:val="none" w:sz="0" w:space="0" w:color="auto"/>
      </w:divBdr>
    </w:div>
    <w:div w:id="1972780880">
      <w:bodyDiv w:val="1"/>
      <w:marLeft w:val="0"/>
      <w:marRight w:val="0"/>
      <w:marTop w:val="0"/>
      <w:marBottom w:val="0"/>
      <w:divBdr>
        <w:top w:val="none" w:sz="0" w:space="0" w:color="auto"/>
        <w:left w:val="none" w:sz="0" w:space="0" w:color="auto"/>
        <w:bottom w:val="none" w:sz="0" w:space="0" w:color="auto"/>
        <w:right w:val="none" w:sz="0" w:space="0" w:color="auto"/>
      </w:divBdr>
    </w:div>
    <w:div w:id="2080276401">
      <w:bodyDiv w:val="1"/>
      <w:marLeft w:val="0"/>
      <w:marRight w:val="0"/>
      <w:marTop w:val="0"/>
      <w:marBottom w:val="0"/>
      <w:divBdr>
        <w:top w:val="none" w:sz="0" w:space="0" w:color="auto"/>
        <w:left w:val="none" w:sz="0" w:space="0" w:color="auto"/>
        <w:bottom w:val="none" w:sz="0" w:space="0" w:color="auto"/>
        <w:right w:val="none" w:sz="0" w:space="0" w:color="auto"/>
      </w:divBdr>
    </w:div>
    <w:div w:id="2133865741">
      <w:bodyDiv w:val="1"/>
      <w:marLeft w:val="0"/>
      <w:marRight w:val="0"/>
      <w:marTop w:val="0"/>
      <w:marBottom w:val="0"/>
      <w:divBdr>
        <w:top w:val="none" w:sz="0" w:space="0" w:color="auto"/>
        <w:left w:val="none" w:sz="0" w:space="0" w:color="auto"/>
        <w:bottom w:val="none" w:sz="0" w:space="0" w:color="auto"/>
        <w:right w:val="none" w:sz="0" w:space="0" w:color="auto"/>
      </w:divBdr>
    </w:div>
    <w:div w:id="2136170829">
      <w:bodyDiv w:val="1"/>
      <w:marLeft w:val="0"/>
      <w:marRight w:val="0"/>
      <w:marTop w:val="0"/>
      <w:marBottom w:val="0"/>
      <w:divBdr>
        <w:top w:val="none" w:sz="0" w:space="0" w:color="auto"/>
        <w:left w:val="none" w:sz="0" w:space="0" w:color="auto"/>
        <w:bottom w:val="none" w:sz="0" w:space="0" w:color="auto"/>
        <w:right w:val="none" w:sz="0" w:space="0" w:color="auto"/>
      </w:divBdr>
    </w:div>
    <w:div w:id="214022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hyperlink" Target="https://www.pc.gov.au/inquiries-and-research/gst-reforms/" TargetMode="External"/><Relationship Id="rId34" Type="http://schemas.openxmlformats.org/officeDocument/2006/relationships/image" Target="media/image15.sv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pc.gov.au/productivity-insights"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image" Target="media/image2.emf"/><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yperlink" Target="https://www.pc.gov.au/inquiries-and-research/gst-reforms/make-submission"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eron.eren\AppData\Local\Temp\Templafy\WordVsto\Issues%20paper%20_%20Call%20for%20submiss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DFEA1ED75EC48FA8C887D49F23277EC"/>
        <w:category>
          <w:name w:val="General"/>
          <w:gallery w:val="placeholder"/>
        </w:category>
        <w:types>
          <w:type w:val="bbPlcHdr"/>
        </w:types>
        <w:behaviors>
          <w:behavior w:val="content"/>
        </w:behaviors>
        <w:guid w:val="{31EB8F46-DC2E-4622-A93B-0E49ACE17A38}"/>
      </w:docPartPr>
      <w:docPartBody>
        <w:p w:rsidR="00F44436" w:rsidRDefault="00F44436">
          <w:pPr>
            <w:pStyle w:val="7DFEA1ED75EC48FA8C887D49F23277EC"/>
          </w:pPr>
          <w:r w:rsidRPr="00F2058B">
            <w:rPr>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436"/>
    <w:rsid w:val="00015DE5"/>
    <w:rsid w:val="000357CA"/>
    <w:rsid w:val="000760FD"/>
    <w:rsid w:val="00082B66"/>
    <w:rsid w:val="000860E2"/>
    <w:rsid w:val="0009662D"/>
    <w:rsid w:val="000B13B8"/>
    <w:rsid w:val="000E112E"/>
    <w:rsid w:val="000F0C0D"/>
    <w:rsid w:val="000F1803"/>
    <w:rsid w:val="001078E9"/>
    <w:rsid w:val="0011769E"/>
    <w:rsid w:val="0013324A"/>
    <w:rsid w:val="00163478"/>
    <w:rsid w:val="00164831"/>
    <w:rsid w:val="00175D40"/>
    <w:rsid w:val="001A6B34"/>
    <w:rsid w:val="001F6C26"/>
    <w:rsid w:val="00201624"/>
    <w:rsid w:val="002A494F"/>
    <w:rsid w:val="002B08E9"/>
    <w:rsid w:val="002D3954"/>
    <w:rsid w:val="002E2774"/>
    <w:rsid w:val="002F3B9B"/>
    <w:rsid w:val="00324C8C"/>
    <w:rsid w:val="0035130F"/>
    <w:rsid w:val="00360CD3"/>
    <w:rsid w:val="003D6949"/>
    <w:rsid w:val="003E7AEA"/>
    <w:rsid w:val="00433B04"/>
    <w:rsid w:val="004514FA"/>
    <w:rsid w:val="00456BED"/>
    <w:rsid w:val="004C2FAB"/>
    <w:rsid w:val="004E0F5B"/>
    <w:rsid w:val="00514029"/>
    <w:rsid w:val="00523F66"/>
    <w:rsid w:val="005522EF"/>
    <w:rsid w:val="005865F7"/>
    <w:rsid w:val="00595E8B"/>
    <w:rsid w:val="005D2197"/>
    <w:rsid w:val="005E58E1"/>
    <w:rsid w:val="0060068F"/>
    <w:rsid w:val="006206AF"/>
    <w:rsid w:val="006474FB"/>
    <w:rsid w:val="00655E9C"/>
    <w:rsid w:val="00662813"/>
    <w:rsid w:val="00686455"/>
    <w:rsid w:val="0068687E"/>
    <w:rsid w:val="006A76A7"/>
    <w:rsid w:val="006B272B"/>
    <w:rsid w:val="006E4E35"/>
    <w:rsid w:val="006F0107"/>
    <w:rsid w:val="00706407"/>
    <w:rsid w:val="00730E01"/>
    <w:rsid w:val="00732F43"/>
    <w:rsid w:val="0077743D"/>
    <w:rsid w:val="00780363"/>
    <w:rsid w:val="00780DC0"/>
    <w:rsid w:val="00790F11"/>
    <w:rsid w:val="007B0232"/>
    <w:rsid w:val="007C6465"/>
    <w:rsid w:val="007E74E3"/>
    <w:rsid w:val="00822CD8"/>
    <w:rsid w:val="008B4F8B"/>
    <w:rsid w:val="008C68E7"/>
    <w:rsid w:val="008D6C8B"/>
    <w:rsid w:val="008D7A85"/>
    <w:rsid w:val="00944D55"/>
    <w:rsid w:val="00957349"/>
    <w:rsid w:val="00972E28"/>
    <w:rsid w:val="00992D0A"/>
    <w:rsid w:val="009D3BCC"/>
    <w:rsid w:val="00A12608"/>
    <w:rsid w:val="00A20466"/>
    <w:rsid w:val="00A22E9F"/>
    <w:rsid w:val="00A91D35"/>
    <w:rsid w:val="00AB3F93"/>
    <w:rsid w:val="00AB53DC"/>
    <w:rsid w:val="00AC3532"/>
    <w:rsid w:val="00B37E5D"/>
    <w:rsid w:val="00B44CDA"/>
    <w:rsid w:val="00B5088C"/>
    <w:rsid w:val="00B63768"/>
    <w:rsid w:val="00BF51A0"/>
    <w:rsid w:val="00C36BE9"/>
    <w:rsid w:val="00C729FF"/>
    <w:rsid w:val="00CB080A"/>
    <w:rsid w:val="00CE1FE5"/>
    <w:rsid w:val="00CE249E"/>
    <w:rsid w:val="00D06652"/>
    <w:rsid w:val="00D8139A"/>
    <w:rsid w:val="00DC3737"/>
    <w:rsid w:val="00E03D7B"/>
    <w:rsid w:val="00E06DB5"/>
    <w:rsid w:val="00E075C5"/>
    <w:rsid w:val="00E43A0F"/>
    <w:rsid w:val="00EC1120"/>
    <w:rsid w:val="00F44436"/>
    <w:rsid w:val="00F83F70"/>
    <w:rsid w:val="00FB74AE"/>
    <w:rsid w:val="00FB795E"/>
    <w:rsid w:val="00FF015A"/>
    <w:rsid w:val="00FF36EF"/>
    <w:rsid w:val="00FF56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Pr>
      <w:color w:val="808080"/>
    </w:rPr>
  </w:style>
  <w:style w:type="paragraph" w:customStyle="1" w:styleId="7DFEA1ED75EC48FA8C887D49F23277EC">
    <w:name w:val="7DFEA1ED75EC48FA8C887D49F23277EC"/>
  </w:style>
  <w:style w:type="character" w:styleId="Strong">
    <w:name w:val="Strong"/>
    <w:basedOn w:val="DefaultParagraphFont"/>
    <w:uiPriority w:val="22"/>
    <w:qFormat/>
    <w:rPr>
      <w:rFonts w:asciiTheme="minorHAnsi" w:hAnsiTheme="minorHAnsi"/>
      <w:b/>
      <w:bC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Issues paper / Call for submissions","templateDescription":"Template for inquiries and studies","enableDocumentContentUpdater":false,"version":"2.0"}]]></TemplafyTemplateConfiguration>
</file>

<file path=customXml/item2.xml><?xml version="1.0" encoding="utf-8"?>
<TemplafyFormConfiguration><![CDATA[{"formFields":[],"formDataEntries":[]}]]></TemplafyFormConfiguration>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7d5b113b2290f51f54c40fe77efcff75">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e9b0944fb21231809fe6c479e415bb6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MPWT-2140667901-91804</_dlc_DocId>
    <_dlc_DocIdUrl xmlns="20393cdf-440a-4521-8f19-00ba43423d00">
      <Url>https://pcgov.sharepoint.com/sites/sceteam/_layouts/15/DocIdRedir.aspx?ID=MPWT-2140667901-91804</Url>
      <Description>MPWT-2140667901-91804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BBA0A441-4814-423F-9F34-45FEBC4DE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0390A3-3FBC-46C9-80CE-B12387E3E077}">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5.xml><?xml version="1.0" encoding="utf-8"?>
<ds:datastoreItem xmlns:ds="http://schemas.openxmlformats.org/officeDocument/2006/customXml" ds:itemID="{30CAE192-34AC-4F0D-B295-4E8A34F3467E}">
  <ds:schemaRefs>
    <ds:schemaRef ds:uri="http://schemas.microsoft.com/sharepoint/events"/>
  </ds:schemaRefs>
</ds:datastoreItem>
</file>

<file path=customXml/itemProps6.xml><?xml version="1.0" encoding="utf-8"?>
<ds:datastoreItem xmlns:ds="http://schemas.openxmlformats.org/officeDocument/2006/customXml" ds:itemID="{D81CDFFA-64D1-42C2-B010-32FBA1875C00}">
  <ds:schemaRefs>
    <ds:schemaRef ds:uri="http://schemas.microsoft.com/sharepoint/v3/contenttype/forms"/>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bdd3fba5-1b56-4713-bbb1-94d6a3f4b551}" enabled="1" method="Privileged" siteId="{29f9330b-c0fe-4244-830e-ba9f275d6c34}" contentBits="1" removed="0"/>
</clbl:labelList>
</file>

<file path=docProps/app.xml><?xml version="1.0" encoding="utf-8"?>
<Properties xmlns="http://schemas.openxmlformats.org/officeDocument/2006/extended-properties" xmlns:vt="http://schemas.openxmlformats.org/officeDocument/2006/docPropsVTypes">
  <Template>Issues paper _ Call for submissions.dotx</Template>
  <TotalTime>1821</TotalTime>
  <Pages>19</Pages>
  <Words>5939</Words>
  <Characters>33974</Characters>
  <Application>Microsoft Office Word</Application>
  <DocSecurity>0</DocSecurity>
  <Lines>617</Lines>
  <Paragraphs>319</Paragraphs>
  <ScaleCrop>false</ScaleCrop>
  <HeadingPairs>
    <vt:vector size="2" baseType="variant">
      <vt:variant>
        <vt:lpstr>Title</vt:lpstr>
      </vt:variant>
      <vt:variant>
        <vt:i4>1</vt:i4>
      </vt:variant>
    </vt:vector>
  </HeadingPairs>
  <TitlesOfParts>
    <vt:vector size="1" baseType="lpstr">
      <vt:lpstr>Issues paper - GST distribution reforms</vt:lpstr>
    </vt:vector>
  </TitlesOfParts>
  <Company>Productivity Commission</Company>
  <LinksUpToDate>false</LinksUpToDate>
  <CharactersWithSpaces>39594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Issues paper - GST distribution reforms</dc:title>
  <dc:subject>Issues paper</dc:subject>
  <dc:creator>Productivity Commission</dc:creator>
  <cp:keywords/>
  <dc:description/>
  <cp:lastModifiedBy>Chris Alston</cp:lastModifiedBy>
  <cp:revision>1093</cp:revision>
  <cp:lastPrinted>2025-11-18T21:50:00Z</cp:lastPrinted>
  <dcterms:created xsi:type="dcterms:W3CDTF">2025-11-11T05:53:00Z</dcterms:created>
  <dcterms:modified xsi:type="dcterms:W3CDTF">2025-11-20T03:44:00Z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637734062846799996</vt:lpwstr>
  </property>
  <property fmtid="{D5CDD505-2E9C-101B-9397-08002B2CF9AE}" pid="4" name="TemplafyUserProfileId">
    <vt:lpwstr>637817738275995306</vt:lpwstr>
  </property>
  <property fmtid="{D5CDD505-2E9C-101B-9397-08002B2CF9AE}" pid="5" name="TemplafyFromBlank">
    <vt:bool>false</vt:bool>
  </property>
  <property fmtid="{D5CDD505-2E9C-101B-9397-08002B2CF9AE}" pid="6" name="ClassificationContentMarkingHeaderShapeIds">
    <vt:lpwstr>42b01e91,3834dea9,3b194476,58055406,26fa1551</vt:lpwstr>
  </property>
  <property fmtid="{D5CDD505-2E9C-101B-9397-08002B2CF9AE}" pid="7" name="ClassificationContentMarkingHeaderFontProps">
    <vt:lpwstr>#000000,12,Calibri</vt:lpwstr>
  </property>
  <property fmtid="{D5CDD505-2E9C-101B-9397-08002B2CF9AE}" pid="8" name="ClassificationContentMarkingHeaderText">
    <vt:lpwstr> UNOFFICIAL</vt:lpwstr>
  </property>
  <property fmtid="{D5CDD505-2E9C-101B-9397-08002B2CF9AE}" pid="9" name="ContentTypeId">
    <vt:lpwstr>0x0101006C0B5E815648EF46B6FA6D42F17E5E9F000C963E276195B04F83BC027CFDC94A8D</vt:lpwstr>
  </property>
  <property fmtid="{D5CDD505-2E9C-101B-9397-08002B2CF9AE}" pid="10" name="RevIMBCS">
    <vt:lpwstr>1;#Unclassified|3955eeb1-2d18-4582-aeb2-00144ec3aaf5</vt:lpwstr>
  </property>
  <property fmtid="{D5CDD505-2E9C-101B-9397-08002B2CF9AE}" pid="11" name="docLang">
    <vt:lpwstr>en</vt:lpwstr>
  </property>
  <property fmtid="{D5CDD505-2E9C-101B-9397-08002B2CF9AE}" pid="12" name="ZOTERO_PREF_2">
    <vt:lpwstr>JournalAbbreviations" value="true"/&gt;&lt;/prefs&gt;&lt;/data&gt;</vt:lpwstr>
  </property>
  <property fmtid="{D5CDD505-2E9C-101B-9397-08002B2CF9AE}" pid="13" name="ZOTERO_PREF_1">
    <vt:lpwstr>&lt;data data-version="3" zotero-version="7.0.27"&gt;&lt;session id="zBCP34bQ"/&gt;&lt;style id="http://www.zotero.org/styles/Productivity-Commission" hasBibliography="1" bibliographyStyleHasBeenSet="1"/&gt;&lt;prefs&gt;&lt;pref name="fieldType" value="Field"/&gt;&lt;pref name="automatic</vt:lpwstr>
  </property>
  <property fmtid="{D5CDD505-2E9C-101B-9397-08002B2CF9AE}" pid="14" name="_dlc_DocIdItemGuid">
    <vt:lpwstr>6fea36a4-69c9-4aef-8a7a-f0cd3df91d77</vt:lpwstr>
  </property>
  <property fmtid="{D5CDD505-2E9C-101B-9397-08002B2CF9AE}" pid="15" name="MediaServiceImageTags">
    <vt:lpwstr/>
  </property>
  <property fmtid="{D5CDD505-2E9C-101B-9397-08002B2CF9AE}" pid="16" name="MSIP_Label_c1f2b1ce-4212-46db-a901-dd8453f57141_Enabled">
    <vt:lpwstr>true</vt:lpwstr>
  </property>
  <property fmtid="{D5CDD505-2E9C-101B-9397-08002B2CF9AE}" pid="17" name="MSIP_Label_c1f2b1ce-4212-46db-a901-dd8453f57141_SetDate">
    <vt:lpwstr>2025-11-17T19:52:25Z</vt:lpwstr>
  </property>
  <property fmtid="{D5CDD505-2E9C-101B-9397-08002B2CF9AE}" pid="18" name="MSIP_Label_c1f2b1ce-4212-46db-a901-dd8453f57141_Method">
    <vt:lpwstr>Privileged</vt:lpwstr>
  </property>
  <property fmtid="{D5CDD505-2E9C-101B-9397-08002B2CF9AE}" pid="19" name="MSIP_Label_c1f2b1ce-4212-46db-a901-dd8453f57141_Name">
    <vt:lpwstr>Publish</vt:lpwstr>
  </property>
  <property fmtid="{D5CDD505-2E9C-101B-9397-08002B2CF9AE}" pid="20" name="MSIP_Label_c1f2b1ce-4212-46db-a901-dd8453f57141_SiteId">
    <vt:lpwstr>29f9330b-c0fe-4244-830e-ba9f275d6c34</vt:lpwstr>
  </property>
  <property fmtid="{D5CDD505-2E9C-101B-9397-08002B2CF9AE}" pid="21" name="MSIP_Label_c1f2b1ce-4212-46db-a901-dd8453f57141_ActionId">
    <vt:lpwstr>2d11d116-676b-4c5f-b3a2-04f7d8d2b12f</vt:lpwstr>
  </property>
  <property fmtid="{D5CDD505-2E9C-101B-9397-08002B2CF9AE}" pid="22" name="MSIP_Label_c1f2b1ce-4212-46db-a901-dd8453f57141_ContentBits">
    <vt:lpwstr>0</vt:lpwstr>
  </property>
  <property fmtid="{D5CDD505-2E9C-101B-9397-08002B2CF9AE}" pid="23" name="MSIP_Label_c1f2b1ce-4212-46db-a901-dd8453f57141_Tag">
    <vt:lpwstr>10, 0, 1, 1</vt:lpwstr>
  </property>
</Properties>
</file>