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EE7E2" w14:textId="77777777" w:rsidR="00914911" w:rsidRDefault="00914911">
      <w:pPr>
        <w:spacing w:after="0" w:line="240" w:lineRule="auto"/>
        <w:rPr>
          <w:rFonts w:ascii="Arial" w:hAnsi="Arial" w:cs="Arial"/>
        </w:rPr>
      </w:pPr>
    </w:p>
    <w:p w14:paraId="6982B5BF" w14:textId="77777777" w:rsidR="00914911" w:rsidRDefault="00914911">
      <w:pPr>
        <w:spacing w:after="0" w:line="240" w:lineRule="auto"/>
        <w:rPr>
          <w:rFonts w:ascii="Arial" w:hAnsi="Arial" w:cs="Arial"/>
        </w:rPr>
      </w:pPr>
    </w:p>
    <w:p w14:paraId="568348E9" w14:textId="77777777" w:rsidR="00914911" w:rsidRDefault="0018715F">
      <w:pPr>
        <w:spacing w:after="0" w:line="240" w:lineRule="auto"/>
        <w:rPr>
          <w:rFonts w:ascii="Arial" w:hAnsi="Arial" w:cs="Arial"/>
        </w:rPr>
      </w:pPr>
      <w:r>
        <w:rPr>
          <w:rFonts w:ascii="Arial" w:hAnsi="Arial" w:cs="Arial"/>
          <w:noProof/>
        </w:rPr>
        <w:drawing>
          <wp:anchor distT="0" distB="0" distL="114300" distR="114300" simplePos="0" relativeHeight="251649024" behindDoc="1" locked="0" layoutInCell="1" allowOverlap="1" wp14:anchorId="72F4E4B1" wp14:editId="244E1681">
            <wp:simplePos x="0" y="0"/>
            <wp:positionH relativeFrom="margin">
              <wp:posOffset>-2350770</wp:posOffset>
            </wp:positionH>
            <wp:positionV relativeFrom="margin">
              <wp:posOffset>1513205</wp:posOffset>
            </wp:positionV>
            <wp:extent cx="10402570" cy="7313295"/>
            <wp:effectExtent l="1587" t="0" r="318" b="317"/>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a:ext>
                      </a:extLst>
                    </a:blip>
                    <a:stretch>
                      <a:fillRect/>
                    </a:stretch>
                  </pic:blipFill>
                  <pic:spPr>
                    <a:xfrm rot="5400000">
                      <a:off x="0" y="0"/>
                      <a:ext cx="10402570" cy="7313295"/>
                    </a:xfrm>
                    <a:prstGeom prst="rect">
                      <a:avLst/>
                    </a:prstGeom>
                  </pic:spPr>
                </pic:pic>
              </a:graphicData>
            </a:graphic>
            <wp14:sizeRelH relativeFrom="margin">
              <wp14:pctWidth>0</wp14:pctWidth>
            </wp14:sizeRelH>
            <wp14:sizeRelV relativeFrom="margin">
              <wp14:pctHeight>0</wp14:pctHeight>
            </wp14:sizeRelV>
          </wp:anchor>
        </w:drawing>
      </w:r>
      <w:r w:rsidR="00A77831">
        <w:rPr>
          <w:rFonts w:ascii="Arial" w:hAnsi="Arial" w:cs="Arial"/>
          <w:noProof/>
        </w:rPr>
        <w:drawing>
          <wp:inline distT="0" distB="0" distL="0" distR="0" wp14:anchorId="7CE1A7E3" wp14:editId="5CF0FE06">
            <wp:extent cx="3273700" cy="2711003"/>
            <wp:effectExtent l="0" t="0" r="3175" b="0"/>
            <wp:docPr id="3" name="Picture 3" descr="TyreSaf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yreSafe Australia logo"/>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289488" cy="2724078"/>
                    </a:xfrm>
                    <a:prstGeom prst="rect">
                      <a:avLst/>
                    </a:prstGeom>
                    <a:ln>
                      <a:noFill/>
                    </a:ln>
                    <a:extLst>
                      <a:ext uri="{53640926-AAD7-44D8-BBD7-CCE9431645EC}">
                        <a14:shadowObscured xmlns:a14="http://schemas.microsoft.com/office/drawing/2010/main"/>
                      </a:ext>
                    </a:extLst>
                  </pic:spPr>
                </pic:pic>
              </a:graphicData>
            </a:graphic>
          </wp:inline>
        </w:drawing>
      </w:r>
    </w:p>
    <w:p w14:paraId="0590FB66" w14:textId="77777777" w:rsidR="00914911" w:rsidRDefault="00914911">
      <w:pPr>
        <w:spacing w:after="0" w:line="240" w:lineRule="auto"/>
        <w:rPr>
          <w:rFonts w:ascii="Arial" w:hAnsi="Arial" w:cs="Arial"/>
        </w:rPr>
      </w:pPr>
    </w:p>
    <w:p w14:paraId="260928FC" w14:textId="77777777" w:rsidR="00914911" w:rsidRDefault="00914911">
      <w:pPr>
        <w:spacing w:after="0" w:line="240" w:lineRule="auto"/>
        <w:rPr>
          <w:rFonts w:ascii="Arial" w:hAnsi="Arial" w:cs="Arial"/>
        </w:rPr>
      </w:pPr>
    </w:p>
    <w:p w14:paraId="4876167A" w14:textId="77777777" w:rsidR="00914911" w:rsidRDefault="00914911">
      <w:pPr>
        <w:spacing w:after="0" w:line="240" w:lineRule="auto"/>
        <w:rPr>
          <w:rFonts w:ascii="Arial" w:hAnsi="Arial" w:cs="Arial"/>
        </w:rPr>
      </w:pPr>
    </w:p>
    <w:p w14:paraId="7549125F" w14:textId="77777777" w:rsidR="00914911" w:rsidRDefault="00914911">
      <w:pPr>
        <w:spacing w:after="0" w:line="240" w:lineRule="auto"/>
        <w:rPr>
          <w:rFonts w:ascii="Arial" w:hAnsi="Arial" w:cs="Arial"/>
        </w:rPr>
      </w:pPr>
    </w:p>
    <w:p w14:paraId="0F52AE5E" w14:textId="77777777" w:rsidR="00914911" w:rsidRDefault="00914911">
      <w:pPr>
        <w:spacing w:after="0" w:line="240" w:lineRule="auto"/>
        <w:rPr>
          <w:rFonts w:ascii="Arial" w:hAnsi="Arial" w:cs="Arial"/>
        </w:rPr>
      </w:pPr>
    </w:p>
    <w:p w14:paraId="71F7F655" w14:textId="77777777" w:rsidR="00914911" w:rsidRDefault="00914911">
      <w:pPr>
        <w:spacing w:after="0" w:line="240" w:lineRule="auto"/>
        <w:rPr>
          <w:rFonts w:ascii="Arial" w:hAnsi="Arial" w:cs="Arial"/>
        </w:rPr>
      </w:pPr>
    </w:p>
    <w:p w14:paraId="50B1FED5" w14:textId="77777777" w:rsidR="00914911" w:rsidRDefault="00914911">
      <w:pPr>
        <w:spacing w:after="0" w:line="240" w:lineRule="auto"/>
        <w:rPr>
          <w:rFonts w:ascii="Arial" w:hAnsi="Arial" w:cs="Arial"/>
        </w:rPr>
      </w:pPr>
    </w:p>
    <w:p w14:paraId="578A1735" w14:textId="77777777" w:rsidR="00914911" w:rsidRDefault="00914911">
      <w:pPr>
        <w:spacing w:after="0" w:line="240" w:lineRule="auto"/>
        <w:rPr>
          <w:rFonts w:ascii="Arial" w:hAnsi="Arial" w:cs="Arial"/>
        </w:rPr>
      </w:pPr>
    </w:p>
    <w:p w14:paraId="67A92052" w14:textId="77777777" w:rsidR="00914911" w:rsidRDefault="007F0BAD">
      <w:pPr>
        <w:spacing w:after="0" w:line="240" w:lineRule="auto"/>
        <w:rPr>
          <w:rFonts w:ascii="Arial" w:hAnsi="Arial" w:cs="Arial"/>
        </w:rPr>
      </w:pPr>
      <w:r w:rsidRPr="00C24433">
        <w:rPr>
          <w:rFonts w:ascii="Arial" w:hAnsi="Arial" w:cs="Arial"/>
          <w:noProof/>
        </w:rPr>
        <mc:AlternateContent>
          <mc:Choice Requires="wps">
            <w:drawing>
              <wp:anchor distT="45720" distB="45720" distL="114300" distR="114300" simplePos="0" relativeHeight="251645952" behindDoc="0" locked="0" layoutInCell="1" allowOverlap="1" wp14:anchorId="31C3420B" wp14:editId="2AC9678E">
                <wp:simplePos x="0" y="0"/>
                <wp:positionH relativeFrom="margin">
                  <wp:posOffset>574675</wp:posOffset>
                </wp:positionH>
                <wp:positionV relativeFrom="paragraph">
                  <wp:posOffset>64770</wp:posOffset>
                </wp:positionV>
                <wp:extent cx="5067300" cy="304546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045460"/>
                        </a:xfrm>
                        <a:prstGeom prst="rect">
                          <a:avLst/>
                        </a:prstGeom>
                        <a:noFill/>
                        <a:ln w="9525">
                          <a:noFill/>
                          <a:miter lim="800000"/>
                          <a:headEnd/>
                          <a:tailEnd/>
                        </a:ln>
                      </wps:spPr>
                      <wps:txbx>
                        <w:txbxContent>
                          <w:p w14:paraId="06E718E9" w14:textId="77777777" w:rsidR="00A8688C" w:rsidRPr="00A8688C" w:rsidRDefault="00A8688C" w:rsidP="000077EA">
                            <w:pPr>
                              <w:jc w:val="center"/>
                              <w:rPr>
                                <w:b/>
                                <w:sz w:val="52"/>
                                <w:u w:val="single"/>
                              </w:rPr>
                            </w:pPr>
                            <w:r w:rsidRPr="00A8688C">
                              <w:rPr>
                                <w:b/>
                                <w:sz w:val="52"/>
                                <w:u w:val="single"/>
                              </w:rPr>
                              <w:t>T</w:t>
                            </w:r>
                            <w:r w:rsidR="0018715F">
                              <w:rPr>
                                <w:b/>
                                <w:sz w:val="52"/>
                                <w:u w:val="single"/>
                              </w:rPr>
                              <w:t>yre</w:t>
                            </w:r>
                            <w:r w:rsidR="003E34D5">
                              <w:rPr>
                                <w:b/>
                                <w:sz w:val="52"/>
                                <w:u w:val="single"/>
                              </w:rPr>
                              <w:t>s; a critical supply line item</w:t>
                            </w:r>
                          </w:p>
                          <w:p w14:paraId="6AB34509" w14:textId="77777777" w:rsidR="00A8688C" w:rsidRPr="00F4776F" w:rsidRDefault="003E34D5" w:rsidP="0060367A">
                            <w:pPr>
                              <w:jc w:val="center"/>
                              <w:rPr>
                                <w:b/>
                                <w:sz w:val="52"/>
                              </w:rPr>
                            </w:pPr>
                            <w:r>
                              <w:rPr>
                                <w:b/>
                                <w:sz w:val="52"/>
                              </w:rPr>
                              <w:t>Why tyres NEED to be included</w:t>
                            </w:r>
                          </w:p>
                          <w:p w14:paraId="7A6C526B" w14:textId="77777777" w:rsidR="00A8688C" w:rsidRPr="00F4776F" w:rsidRDefault="00646362" w:rsidP="00F4776F">
                            <w:pPr>
                              <w:jc w:val="center"/>
                              <w:rPr>
                                <w:b/>
                                <w:sz w:val="48"/>
                              </w:rPr>
                            </w:pPr>
                            <w:r>
                              <w:rPr>
                                <w:b/>
                                <w:sz w:val="52"/>
                              </w:rPr>
                              <w:t>May</w:t>
                            </w:r>
                            <w:r w:rsidR="003E34D5">
                              <w:rPr>
                                <w:b/>
                                <w:sz w:val="52"/>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3420B" id="_x0000_t202" coordsize="21600,21600" o:spt="202" path="m,l,21600r21600,l21600,xe">
                <v:stroke joinstyle="miter"/>
                <v:path gradientshapeok="t" o:connecttype="rect"/>
              </v:shapetype>
              <v:shape id="Text Box 2" o:spid="_x0000_s1026" type="#_x0000_t202" style="position:absolute;margin-left:45.25pt;margin-top:5.1pt;width:399pt;height:239.8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" filled="f" stroked="f">
                <v:textbox>
                  <w:txbxContent>
                    <w:p w14:paraId="06E718E9" w14:textId="77777777" w:rsidR="00A8688C" w:rsidRPr="00A8688C" w:rsidRDefault="00A8688C" w:rsidP="000077EA">
                      <w:pPr>
                        <w:jc w:val="center"/>
                        <w:rPr>
                          <w:b/>
                          <w:sz w:val="52"/>
                          <w:u w:val="single"/>
                        </w:rPr>
                      </w:pPr>
                      <w:r w:rsidRPr="00A8688C">
                        <w:rPr>
                          <w:b/>
                          <w:sz w:val="52"/>
                          <w:u w:val="single"/>
                        </w:rPr>
                        <w:t>T</w:t>
                      </w:r>
                      <w:r w:rsidR="0018715F">
                        <w:rPr>
                          <w:b/>
                          <w:sz w:val="52"/>
                          <w:u w:val="single"/>
                        </w:rPr>
                        <w:t>yre</w:t>
                      </w:r>
                      <w:r w:rsidR="003E34D5">
                        <w:rPr>
                          <w:b/>
                          <w:sz w:val="52"/>
                          <w:u w:val="single"/>
                        </w:rPr>
                        <w:t>s; a critical supply line item</w:t>
                      </w:r>
                    </w:p>
                    <w:p w14:paraId="6AB34509" w14:textId="77777777" w:rsidR="00A8688C" w:rsidRPr="00F4776F" w:rsidRDefault="003E34D5" w:rsidP="0060367A">
                      <w:pPr>
                        <w:jc w:val="center"/>
                        <w:rPr>
                          <w:b/>
                          <w:sz w:val="52"/>
                        </w:rPr>
                      </w:pPr>
                      <w:r>
                        <w:rPr>
                          <w:b/>
                          <w:sz w:val="52"/>
                        </w:rPr>
                        <w:t>Why tyres NEED to be included</w:t>
                      </w:r>
                    </w:p>
                    <w:p w14:paraId="7A6C526B" w14:textId="77777777" w:rsidR="00A8688C" w:rsidRPr="00F4776F" w:rsidRDefault="00646362" w:rsidP="00F4776F">
                      <w:pPr>
                        <w:jc w:val="center"/>
                        <w:rPr>
                          <w:b/>
                          <w:sz w:val="48"/>
                        </w:rPr>
                      </w:pPr>
                      <w:r>
                        <w:rPr>
                          <w:b/>
                          <w:sz w:val="52"/>
                        </w:rPr>
                        <w:t>May</w:t>
                      </w:r>
                      <w:r w:rsidR="003E34D5">
                        <w:rPr>
                          <w:b/>
                          <w:sz w:val="52"/>
                        </w:rPr>
                        <w:t xml:space="preserve"> 2021</w:t>
                      </w:r>
                    </w:p>
                  </w:txbxContent>
                </v:textbox>
                <w10:wrap type="square" anchorx="margin"/>
              </v:shape>
            </w:pict>
          </mc:Fallback>
        </mc:AlternateContent>
      </w:r>
    </w:p>
    <w:p w14:paraId="5E49E259" w14:textId="77777777" w:rsidR="00914911" w:rsidRDefault="00914911">
      <w:pPr>
        <w:spacing w:after="0" w:line="240" w:lineRule="auto"/>
        <w:rPr>
          <w:rFonts w:ascii="Arial" w:hAnsi="Arial" w:cs="Arial"/>
        </w:rPr>
      </w:pPr>
    </w:p>
    <w:p w14:paraId="537D5423" w14:textId="77777777" w:rsidR="00914911" w:rsidRDefault="00914911">
      <w:pPr>
        <w:spacing w:after="0" w:line="240" w:lineRule="auto"/>
        <w:rPr>
          <w:rFonts w:ascii="Arial" w:hAnsi="Arial" w:cs="Arial"/>
        </w:rPr>
      </w:pPr>
    </w:p>
    <w:p w14:paraId="0A119A76" w14:textId="77777777" w:rsidR="00914911" w:rsidRDefault="00914911">
      <w:pPr>
        <w:spacing w:after="0" w:line="240" w:lineRule="auto"/>
        <w:rPr>
          <w:rFonts w:ascii="Arial" w:hAnsi="Arial" w:cs="Arial"/>
        </w:rPr>
      </w:pPr>
    </w:p>
    <w:p w14:paraId="605F48E1" w14:textId="77777777" w:rsidR="00914911" w:rsidRDefault="00914911">
      <w:pPr>
        <w:spacing w:after="0" w:line="240" w:lineRule="auto"/>
        <w:rPr>
          <w:rFonts w:ascii="Arial" w:hAnsi="Arial" w:cs="Arial"/>
        </w:rPr>
      </w:pPr>
    </w:p>
    <w:p w14:paraId="427BB96D" w14:textId="77777777" w:rsidR="00914911" w:rsidRDefault="00914911">
      <w:pPr>
        <w:spacing w:after="0" w:line="240" w:lineRule="auto"/>
        <w:rPr>
          <w:rFonts w:ascii="Arial" w:hAnsi="Arial" w:cs="Arial"/>
        </w:rPr>
      </w:pPr>
    </w:p>
    <w:p w14:paraId="1F8574B3" w14:textId="77777777" w:rsidR="00914911" w:rsidRDefault="00914911">
      <w:pPr>
        <w:spacing w:after="0" w:line="240" w:lineRule="auto"/>
        <w:rPr>
          <w:rFonts w:ascii="Arial" w:hAnsi="Arial" w:cs="Arial"/>
        </w:rPr>
      </w:pPr>
    </w:p>
    <w:p w14:paraId="5DDAB24B" w14:textId="77777777" w:rsidR="00914911" w:rsidRDefault="00914911">
      <w:pPr>
        <w:spacing w:after="0" w:line="240" w:lineRule="auto"/>
        <w:rPr>
          <w:rFonts w:ascii="Arial" w:hAnsi="Arial" w:cs="Arial"/>
        </w:rPr>
      </w:pPr>
    </w:p>
    <w:p w14:paraId="29F6DB16" w14:textId="77777777" w:rsidR="00914911" w:rsidRDefault="00914911">
      <w:pPr>
        <w:spacing w:after="0" w:line="240" w:lineRule="auto"/>
        <w:rPr>
          <w:rFonts w:ascii="Arial" w:hAnsi="Arial" w:cs="Arial"/>
        </w:rPr>
      </w:pPr>
    </w:p>
    <w:p w14:paraId="7E3FADC9" w14:textId="77777777" w:rsidR="00914911" w:rsidRDefault="00914911">
      <w:pPr>
        <w:spacing w:after="0" w:line="240" w:lineRule="auto"/>
        <w:rPr>
          <w:rFonts w:ascii="Arial" w:hAnsi="Arial" w:cs="Arial"/>
        </w:rPr>
      </w:pPr>
    </w:p>
    <w:p w14:paraId="6BFAED34" w14:textId="77777777" w:rsidR="00914911" w:rsidRDefault="00914911">
      <w:pPr>
        <w:spacing w:after="0" w:line="240" w:lineRule="auto"/>
        <w:rPr>
          <w:rFonts w:ascii="Arial" w:hAnsi="Arial" w:cs="Arial"/>
        </w:rPr>
      </w:pPr>
    </w:p>
    <w:p w14:paraId="146AE765" w14:textId="77777777" w:rsidR="00914911" w:rsidRDefault="00914911">
      <w:pPr>
        <w:spacing w:after="0" w:line="240" w:lineRule="auto"/>
        <w:rPr>
          <w:rFonts w:ascii="Arial" w:hAnsi="Arial" w:cs="Arial"/>
        </w:rPr>
      </w:pPr>
    </w:p>
    <w:p w14:paraId="643BB8C6" w14:textId="77777777" w:rsidR="00F13E07" w:rsidRDefault="00F13E07">
      <w:pPr>
        <w:spacing w:after="0" w:line="240" w:lineRule="auto"/>
        <w:rPr>
          <w:rFonts w:ascii="Arial" w:hAnsi="Arial" w:cs="Arial"/>
        </w:rPr>
      </w:pPr>
    </w:p>
    <w:p w14:paraId="622C6EC7" w14:textId="77777777" w:rsidR="00F13E07" w:rsidRDefault="00F13E07">
      <w:pPr>
        <w:spacing w:after="0" w:line="240" w:lineRule="auto"/>
        <w:rPr>
          <w:rFonts w:ascii="Arial" w:hAnsi="Arial" w:cs="Arial"/>
        </w:rPr>
      </w:pPr>
    </w:p>
    <w:p w14:paraId="5DA2A2E1" w14:textId="77777777" w:rsidR="00F13E07" w:rsidRDefault="00F13E07">
      <w:pPr>
        <w:spacing w:after="0" w:line="240" w:lineRule="auto"/>
        <w:rPr>
          <w:rFonts w:ascii="Arial" w:hAnsi="Arial" w:cs="Arial"/>
        </w:rPr>
      </w:pPr>
    </w:p>
    <w:p w14:paraId="434F82BB" w14:textId="77777777" w:rsidR="00F13E07" w:rsidRDefault="00F13E07">
      <w:pPr>
        <w:spacing w:after="0" w:line="240" w:lineRule="auto"/>
        <w:rPr>
          <w:rFonts w:ascii="Arial" w:hAnsi="Arial" w:cs="Arial"/>
        </w:rPr>
      </w:pPr>
    </w:p>
    <w:p w14:paraId="5C571679" w14:textId="77777777" w:rsidR="00F13E07" w:rsidRDefault="00F13E07">
      <w:pPr>
        <w:spacing w:after="0" w:line="240" w:lineRule="auto"/>
        <w:rPr>
          <w:rFonts w:ascii="Arial" w:hAnsi="Arial" w:cs="Arial"/>
        </w:rPr>
      </w:pPr>
    </w:p>
    <w:p w14:paraId="1406184B" w14:textId="77777777" w:rsidR="00F13E07" w:rsidRDefault="00F13E07">
      <w:pPr>
        <w:spacing w:after="0" w:line="240" w:lineRule="auto"/>
        <w:rPr>
          <w:rFonts w:ascii="Arial" w:hAnsi="Arial" w:cs="Arial"/>
        </w:rPr>
      </w:pPr>
    </w:p>
    <w:p w14:paraId="48DEC425" w14:textId="77777777" w:rsidR="00F13E07" w:rsidRDefault="00F13E07">
      <w:pPr>
        <w:spacing w:after="0" w:line="240" w:lineRule="auto"/>
        <w:rPr>
          <w:rFonts w:ascii="Arial" w:hAnsi="Arial" w:cs="Arial"/>
        </w:rPr>
      </w:pPr>
    </w:p>
    <w:p w14:paraId="2517A38C" w14:textId="77777777" w:rsidR="00F13E07" w:rsidRDefault="00F13E07">
      <w:pPr>
        <w:spacing w:after="0" w:line="240" w:lineRule="auto"/>
        <w:rPr>
          <w:rFonts w:ascii="Arial" w:hAnsi="Arial" w:cs="Arial"/>
        </w:rPr>
      </w:pPr>
    </w:p>
    <w:p w14:paraId="16E9FF1D" w14:textId="77777777" w:rsidR="00F13E07" w:rsidRDefault="00F13E07">
      <w:pPr>
        <w:spacing w:after="0" w:line="240" w:lineRule="auto"/>
        <w:rPr>
          <w:rFonts w:ascii="Arial" w:hAnsi="Arial" w:cs="Arial"/>
        </w:rPr>
      </w:pPr>
    </w:p>
    <w:p w14:paraId="29ECB96D" w14:textId="77777777" w:rsidR="00F13E07" w:rsidRDefault="00F13E07">
      <w:pPr>
        <w:spacing w:after="0" w:line="240" w:lineRule="auto"/>
        <w:rPr>
          <w:rFonts w:ascii="Arial" w:hAnsi="Arial" w:cs="Arial"/>
        </w:rPr>
      </w:pPr>
    </w:p>
    <w:p w14:paraId="799265C8" w14:textId="77777777" w:rsidR="00F13E07" w:rsidRDefault="00F13E07">
      <w:pPr>
        <w:spacing w:after="0" w:line="240" w:lineRule="auto"/>
        <w:rPr>
          <w:rFonts w:ascii="Arial" w:hAnsi="Arial" w:cs="Arial"/>
        </w:rPr>
      </w:pPr>
    </w:p>
    <w:p w14:paraId="0057AC09" w14:textId="77777777" w:rsidR="00F13E07" w:rsidRDefault="00F13E07">
      <w:pPr>
        <w:spacing w:after="0" w:line="240" w:lineRule="auto"/>
        <w:rPr>
          <w:rFonts w:ascii="Arial" w:hAnsi="Arial" w:cs="Arial"/>
        </w:rPr>
      </w:pPr>
    </w:p>
    <w:p w14:paraId="3E6F8AD8" w14:textId="77777777" w:rsidR="00F13E07" w:rsidRDefault="00F13E07">
      <w:pPr>
        <w:spacing w:after="0" w:line="240" w:lineRule="auto"/>
        <w:rPr>
          <w:rFonts w:ascii="Arial" w:hAnsi="Arial" w:cs="Arial"/>
        </w:rPr>
      </w:pPr>
    </w:p>
    <w:p w14:paraId="582E5570" w14:textId="77777777" w:rsidR="0018715F" w:rsidRDefault="0018715F">
      <w:pPr>
        <w:spacing w:after="0" w:line="240" w:lineRule="auto"/>
        <w:rPr>
          <w:rFonts w:ascii="Arial" w:hAnsi="Arial" w:cs="Arial"/>
        </w:rPr>
      </w:pPr>
    </w:p>
    <w:p w14:paraId="0490912B" w14:textId="77777777" w:rsidR="0018715F" w:rsidRDefault="0018715F">
      <w:pPr>
        <w:spacing w:after="0" w:line="240" w:lineRule="auto"/>
        <w:rPr>
          <w:rFonts w:ascii="Arial" w:hAnsi="Arial" w:cs="Arial"/>
        </w:rPr>
      </w:pPr>
    </w:p>
    <w:p w14:paraId="391DCC2E" w14:textId="77777777" w:rsidR="0018715F" w:rsidRDefault="0018715F">
      <w:pPr>
        <w:spacing w:after="0" w:line="240" w:lineRule="auto"/>
        <w:rPr>
          <w:rFonts w:ascii="Arial" w:hAnsi="Arial" w:cs="Arial"/>
        </w:rPr>
      </w:pPr>
    </w:p>
    <w:p w14:paraId="472EC4F8" w14:textId="77777777" w:rsidR="0018715F" w:rsidRDefault="0018715F">
      <w:pPr>
        <w:spacing w:after="0" w:line="240" w:lineRule="auto"/>
        <w:rPr>
          <w:rFonts w:ascii="Arial" w:hAnsi="Arial" w:cs="Arial"/>
        </w:rPr>
      </w:pPr>
    </w:p>
    <w:p w14:paraId="68474A23" w14:textId="77777777" w:rsidR="0018715F" w:rsidRDefault="0018715F">
      <w:pPr>
        <w:spacing w:after="0" w:line="240" w:lineRule="auto"/>
        <w:rPr>
          <w:rFonts w:ascii="Arial" w:hAnsi="Arial" w:cs="Arial"/>
        </w:rPr>
      </w:pPr>
    </w:p>
    <w:p w14:paraId="11F41E13" w14:textId="77777777" w:rsidR="0018715F" w:rsidRDefault="0018715F">
      <w:pPr>
        <w:spacing w:after="0" w:line="240" w:lineRule="auto"/>
        <w:rPr>
          <w:rFonts w:ascii="Arial" w:hAnsi="Arial" w:cs="Arial"/>
        </w:rPr>
      </w:pPr>
    </w:p>
    <w:p w14:paraId="5D326DF5" w14:textId="77777777" w:rsidR="0018715F" w:rsidRDefault="0018715F">
      <w:pPr>
        <w:spacing w:after="0" w:line="240" w:lineRule="auto"/>
        <w:rPr>
          <w:rFonts w:ascii="Arial" w:hAnsi="Arial" w:cs="Arial"/>
        </w:rPr>
      </w:pPr>
    </w:p>
    <w:p w14:paraId="72B12C8A" w14:textId="77777777" w:rsidR="005A2403" w:rsidRDefault="005A2403">
      <w:pPr>
        <w:spacing w:after="0" w:line="240" w:lineRule="auto"/>
        <w:rPr>
          <w:rFonts w:ascii="Arial" w:hAnsi="Arial" w:cs="Arial"/>
        </w:rPr>
      </w:pPr>
      <w:r>
        <w:rPr>
          <w:rFonts w:ascii="Arial" w:hAnsi="Arial" w:cs="Arial"/>
        </w:rPr>
        <w:br w:type="page"/>
      </w:r>
    </w:p>
    <w:p w14:paraId="1206907D" w14:textId="77777777" w:rsidR="001A434F" w:rsidRDefault="001A434F" w:rsidP="00A752ED">
      <w:pPr>
        <w:rPr>
          <w:rFonts w:ascii="Arial" w:hAnsi="Arial" w:cs="Arial"/>
          <w:b/>
          <w:sz w:val="28"/>
        </w:rPr>
      </w:pPr>
    </w:p>
    <w:p w14:paraId="20E1C3AF" w14:textId="77777777" w:rsidR="001A434F" w:rsidRDefault="001A434F" w:rsidP="00A752ED">
      <w:pPr>
        <w:rPr>
          <w:rFonts w:ascii="Arial" w:hAnsi="Arial" w:cs="Arial"/>
          <w:b/>
          <w:sz w:val="28"/>
        </w:rPr>
      </w:pPr>
    </w:p>
    <w:p w14:paraId="101CD3DD" w14:textId="1FE5784D" w:rsidR="001A434F" w:rsidRDefault="001A434F" w:rsidP="00A752ED">
      <w:pPr>
        <w:rPr>
          <w:rFonts w:ascii="Arial" w:hAnsi="Arial" w:cs="Arial"/>
          <w:b/>
          <w:sz w:val="28"/>
        </w:rPr>
      </w:pPr>
    </w:p>
    <w:p w14:paraId="3CF87D1B" w14:textId="77777777" w:rsidR="001A434F" w:rsidRDefault="001A434F" w:rsidP="00A752ED">
      <w:pPr>
        <w:rPr>
          <w:rFonts w:ascii="Arial" w:hAnsi="Arial" w:cs="Arial"/>
          <w:b/>
          <w:sz w:val="28"/>
        </w:rPr>
      </w:pPr>
      <w:r>
        <w:rPr>
          <w:rFonts w:ascii="Arial" w:hAnsi="Arial" w:cs="Arial"/>
          <w:b/>
          <w:sz w:val="28"/>
        </w:rPr>
        <w:t xml:space="preserve">This document is subject to copyright laws and remains the property of the </w:t>
      </w:r>
      <w:r w:rsidR="00583702">
        <w:rPr>
          <w:rFonts w:ascii="Arial" w:hAnsi="Arial" w:cs="Arial"/>
          <w:b/>
          <w:sz w:val="28"/>
        </w:rPr>
        <w:t xml:space="preserve">Productivity Commission (Australian Federal Government) </w:t>
      </w:r>
      <w:r w:rsidR="0018715F">
        <w:rPr>
          <w:rFonts w:ascii="Arial" w:hAnsi="Arial" w:cs="Arial"/>
          <w:b/>
          <w:sz w:val="28"/>
        </w:rPr>
        <w:t>and TyreSafe Australia</w:t>
      </w:r>
      <w:r w:rsidR="00646362">
        <w:rPr>
          <w:rFonts w:ascii="Arial" w:hAnsi="Arial" w:cs="Arial"/>
          <w:b/>
          <w:sz w:val="28"/>
        </w:rPr>
        <w:t>. As such it may be circulated in reports as the Productivity Commission deems appropriate.</w:t>
      </w:r>
    </w:p>
    <w:p w14:paraId="23E45B03" w14:textId="77777777" w:rsidR="001A434F" w:rsidRDefault="00646362" w:rsidP="00A752ED">
      <w:pPr>
        <w:rPr>
          <w:rFonts w:ascii="Arial" w:hAnsi="Arial" w:cs="Arial"/>
          <w:b/>
          <w:sz w:val="28"/>
        </w:rPr>
      </w:pPr>
      <w:r>
        <w:rPr>
          <w:rFonts w:ascii="Arial" w:hAnsi="Arial" w:cs="Arial"/>
          <w:b/>
          <w:sz w:val="28"/>
        </w:rPr>
        <w:t xml:space="preserve">Further use is </w:t>
      </w:r>
      <w:r w:rsidR="001A434F">
        <w:rPr>
          <w:rFonts w:ascii="Arial" w:hAnsi="Arial" w:cs="Arial"/>
          <w:b/>
          <w:sz w:val="28"/>
        </w:rPr>
        <w:t>© 20</w:t>
      </w:r>
      <w:r w:rsidR="003E34D5">
        <w:rPr>
          <w:rFonts w:ascii="Arial" w:hAnsi="Arial" w:cs="Arial"/>
          <w:b/>
          <w:sz w:val="28"/>
        </w:rPr>
        <w:t>2</w:t>
      </w:r>
      <w:r w:rsidR="001A434F">
        <w:rPr>
          <w:rFonts w:ascii="Arial" w:hAnsi="Arial" w:cs="Arial"/>
          <w:b/>
          <w:sz w:val="28"/>
        </w:rPr>
        <w:t xml:space="preserve">1 </w:t>
      </w:r>
      <w:r w:rsidR="0018715F">
        <w:rPr>
          <w:rFonts w:ascii="Arial" w:hAnsi="Arial" w:cs="Arial"/>
          <w:b/>
          <w:sz w:val="28"/>
        </w:rPr>
        <w:t>TyreSafe Australia</w:t>
      </w:r>
    </w:p>
    <w:p w14:paraId="0A8452A4" w14:textId="77777777" w:rsidR="001A434F" w:rsidRDefault="001A434F" w:rsidP="00A752ED">
      <w:pPr>
        <w:rPr>
          <w:rFonts w:ascii="Arial" w:hAnsi="Arial" w:cs="Arial"/>
          <w:b/>
          <w:sz w:val="28"/>
        </w:rPr>
      </w:pPr>
    </w:p>
    <w:p w14:paraId="11631B2C" w14:textId="77777777" w:rsidR="001A434F" w:rsidRDefault="00584982" w:rsidP="00A752ED">
      <w:pPr>
        <w:rPr>
          <w:rFonts w:ascii="Arial" w:hAnsi="Arial" w:cs="Arial"/>
          <w:b/>
          <w:sz w:val="28"/>
        </w:rPr>
      </w:pPr>
      <w:r>
        <w:rPr>
          <w:rFonts w:ascii="Arial" w:hAnsi="Arial" w:cs="Arial"/>
          <w:b/>
          <w:sz w:val="28"/>
        </w:rPr>
        <w:t>Status</w:t>
      </w:r>
      <w:r w:rsidR="00A21169">
        <w:rPr>
          <w:rFonts w:ascii="Arial" w:hAnsi="Arial" w:cs="Arial"/>
          <w:b/>
          <w:sz w:val="28"/>
        </w:rPr>
        <w:t>:</w:t>
      </w:r>
      <w:r>
        <w:rPr>
          <w:rFonts w:ascii="Arial" w:hAnsi="Arial" w:cs="Arial"/>
          <w:b/>
          <w:sz w:val="28"/>
        </w:rPr>
        <w:tab/>
      </w:r>
      <w:r>
        <w:rPr>
          <w:rFonts w:ascii="Arial" w:hAnsi="Arial" w:cs="Arial"/>
          <w:b/>
          <w:sz w:val="28"/>
        </w:rPr>
        <w:tab/>
      </w:r>
      <w:r w:rsidR="00F13E07">
        <w:rPr>
          <w:rFonts w:ascii="Arial" w:hAnsi="Arial" w:cs="Arial"/>
          <w:b/>
          <w:sz w:val="28"/>
        </w:rPr>
        <w:t>active</w:t>
      </w:r>
      <w:r>
        <w:rPr>
          <w:rFonts w:ascii="Arial" w:hAnsi="Arial" w:cs="Arial"/>
          <w:b/>
          <w:sz w:val="28"/>
        </w:rPr>
        <w:t xml:space="preserve"> ver 1.</w:t>
      </w:r>
      <w:r w:rsidR="00646362">
        <w:rPr>
          <w:rFonts w:ascii="Arial" w:hAnsi="Arial" w:cs="Arial"/>
          <w:b/>
          <w:sz w:val="28"/>
        </w:rPr>
        <w:t>10</w:t>
      </w:r>
    </w:p>
    <w:p w14:paraId="2216264D" w14:textId="77777777" w:rsidR="00584982" w:rsidRDefault="00584982" w:rsidP="00A752ED">
      <w:pPr>
        <w:rPr>
          <w:rFonts w:ascii="Arial" w:hAnsi="Arial" w:cs="Arial"/>
          <w:b/>
          <w:sz w:val="28"/>
        </w:rPr>
      </w:pPr>
      <w:r>
        <w:rPr>
          <w:rFonts w:ascii="Arial" w:hAnsi="Arial" w:cs="Arial"/>
          <w:b/>
          <w:sz w:val="28"/>
        </w:rPr>
        <w:t>Document #</w:t>
      </w:r>
      <w:r w:rsidR="00A21169">
        <w:rPr>
          <w:rFonts w:ascii="Arial" w:hAnsi="Arial" w:cs="Arial"/>
          <w:b/>
          <w:sz w:val="28"/>
        </w:rPr>
        <w:t>:</w:t>
      </w:r>
      <w:r>
        <w:rPr>
          <w:rFonts w:ascii="Arial" w:hAnsi="Arial" w:cs="Arial"/>
          <w:b/>
          <w:sz w:val="28"/>
        </w:rPr>
        <w:tab/>
      </w:r>
      <w:r w:rsidR="00646362">
        <w:rPr>
          <w:rFonts w:ascii="Arial" w:hAnsi="Arial" w:cs="Arial"/>
          <w:b/>
          <w:sz w:val="28"/>
        </w:rPr>
        <w:t>2105031906</w:t>
      </w:r>
    </w:p>
    <w:p w14:paraId="46C81E1B" w14:textId="77777777" w:rsidR="00584982" w:rsidRDefault="00584982" w:rsidP="00A752ED">
      <w:pPr>
        <w:rPr>
          <w:rFonts w:ascii="Arial" w:hAnsi="Arial" w:cs="Arial"/>
          <w:b/>
          <w:sz w:val="28"/>
        </w:rPr>
      </w:pPr>
      <w:r>
        <w:rPr>
          <w:rFonts w:ascii="Arial" w:hAnsi="Arial" w:cs="Arial"/>
          <w:b/>
          <w:sz w:val="28"/>
        </w:rPr>
        <w:t>Authorised by</w:t>
      </w:r>
      <w:r w:rsidR="00A21169">
        <w:rPr>
          <w:rFonts w:ascii="Arial" w:hAnsi="Arial" w:cs="Arial"/>
          <w:b/>
          <w:sz w:val="28"/>
        </w:rPr>
        <w:t>:</w:t>
      </w:r>
      <w:r>
        <w:rPr>
          <w:rFonts w:ascii="Arial" w:hAnsi="Arial" w:cs="Arial"/>
          <w:b/>
          <w:sz w:val="28"/>
        </w:rPr>
        <w:tab/>
      </w:r>
      <w:r w:rsidR="0018715F">
        <w:rPr>
          <w:rFonts w:ascii="Arial" w:hAnsi="Arial" w:cs="Arial"/>
          <w:b/>
          <w:sz w:val="28"/>
        </w:rPr>
        <w:t>Adam Gosling</w:t>
      </w:r>
    </w:p>
    <w:p w14:paraId="0637CC40" w14:textId="77777777" w:rsidR="00A8688C" w:rsidRDefault="00584982" w:rsidP="00A752ED">
      <w:pPr>
        <w:rPr>
          <w:rFonts w:ascii="Arial" w:hAnsi="Arial" w:cs="Arial"/>
          <w:b/>
          <w:sz w:val="28"/>
        </w:rPr>
      </w:pPr>
      <w:r>
        <w:rPr>
          <w:rFonts w:ascii="Arial" w:hAnsi="Arial" w:cs="Arial"/>
          <w:b/>
          <w:sz w:val="28"/>
        </w:rPr>
        <w:t xml:space="preserve">Prepared </w:t>
      </w:r>
      <w:r w:rsidR="0018715F">
        <w:rPr>
          <w:rFonts w:ascii="Arial" w:hAnsi="Arial" w:cs="Arial"/>
          <w:b/>
          <w:sz w:val="28"/>
        </w:rPr>
        <w:t>for</w:t>
      </w:r>
      <w:r w:rsidR="00A21169">
        <w:rPr>
          <w:rFonts w:ascii="Arial" w:hAnsi="Arial" w:cs="Arial"/>
          <w:b/>
          <w:sz w:val="28"/>
        </w:rPr>
        <w:t>:</w:t>
      </w:r>
      <w:r>
        <w:rPr>
          <w:rFonts w:ascii="Arial" w:hAnsi="Arial" w:cs="Arial"/>
          <w:b/>
          <w:sz w:val="28"/>
        </w:rPr>
        <w:tab/>
      </w:r>
      <w:r w:rsidR="003E34D5">
        <w:rPr>
          <w:rFonts w:ascii="Arial" w:hAnsi="Arial" w:cs="Arial"/>
          <w:b/>
          <w:sz w:val="28"/>
        </w:rPr>
        <w:t>PRODUCTIVITY COMMISSION</w:t>
      </w:r>
    </w:p>
    <w:p w14:paraId="25A36FF2" w14:textId="77777777" w:rsidR="003E34D5" w:rsidRDefault="003E34D5" w:rsidP="003E34D5">
      <w:pPr>
        <w:ind w:left="1440" w:firstLine="720"/>
        <w:rPr>
          <w:rFonts w:ascii="Arial" w:hAnsi="Arial" w:cs="Arial"/>
          <w:b/>
          <w:sz w:val="28"/>
        </w:rPr>
      </w:pPr>
      <w:r>
        <w:rPr>
          <w:rFonts w:ascii="Arial" w:hAnsi="Arial" w:cs="Arial"/>
          <w:b/>
          <w:sz w:val="28"/>
        </w:rPr>
        <w:t>Vulnerable Supply Chains enquiry</w:t>
      </w:r>
    </w:p>
    <w:p w14:paraId="0A0A4F57" w14:textId="77777777" w:rsidR="003E34D5" w:rsidRDefault="003E34D5" w:rsidP="0018715F">
      <w:pPr>
        <w:ind w:left="1440" w:firstLine="720"/>
        <w:rPr>
          <w:rFonts w:ascii="Arial" w:hAnsi="Arial" w:cs="Arial"/>
          <w:b/>
          <w:sz w:val="28"/>
        </w:rPr>
      </w:pPr>
      <w:r>
        <w:rPr>
          <w:rFonts w:ascii="Arial" w:hAnsi="Arial" w:cs="Arial"/>
          <w:b/>
          <w:sz w:val="28"/>
        </w:rPr>
        <w:t>AUSTRALIAN PARLIAMENT HOUSE</w:t>
      </w:r>
    </w:p>
    <w:p w14:paraId="48926777" w14:textId="77777777" w:rsidR="0018715F" w:rsidRDefault="003E34D5" w:rsidP="0018715F">
      <w:pPr>
        <w:ind w:left="1440" w:firstLine="720"/>
        <w:rPr>
          <w:rFonts w:ascii="Arial" w:hAnsi="Arial" w:cs="Arial"/>
          <w:b/>
          <w:sz w:val="28"/>
        </w:rPr>
      </w:pPr>
      <w:r>
        <w:rPr>
          <w:rFonts w:ascii="Arial" w:hAnsi="Arial" w:cs="Arial"/>
          <w:b/>
          <w:sz w:val="28"/>
        </w:rPr>
        <w:t>CANBERRA</w:t>
      </w:r>
    </w:p>
    <w:p w14:paraId="3398162D" w14:textId="77777777" w:rsidR="00584982" w:rsidRDefault="0018715F" w:rsidP="00A752ED">
      <w:pPr>
        <w:rPr>
          <w:rFonts w:ascii="Arial" w:hAnsi="Arial" w:cs="Arial"/>
          <w:b/>
          <w:sz w:val="28"/>
        </w:rPr>
      </w:pPr>
      <w:r>
        <w:rPr>
          <w:rFonts w:ascii="Arial" w:hAnsi="Arial" w:cs="Arial"/>
          <w:b/>
          <w:sz w:val="28"/>
        </w:rPr>
        <w:t>Date;</w:t>
      </w:r>
      <w:r>
        <w:rPr>
          <w:rFonts w:ascii="Arial" w:hAnsi="Arial" w:cs="Arial"/>
          <w:b/>
          <w:sz w:val="28"/>
        </w:rPr>
        <w:tab/>
      </w:r>
      <w:r>
        <w:rPr>
          <w:rFonts w:ascii="Arial" w:hAnsi="Arial" w:cs="Arial"/>
          <w:b/>
          <w:sz w:val="28"/>
        </w:rPr>
        <w:tab/>
      </w:r>
      <w:r>
        <w:rPr>
          <w:rFonts w:ascii="Arial" w:hAnsi="Arial" w:cs="Arial"/>
          <w:b/>
          <w:sz w:val="28"/>
        </w:rPr>
        <w:tab/>
      </w:r>
      <w:r w:rsidR="003E34D5">
        <w:rPr>
          <w:rFonts w:ascii="Arial" w:hAnsi="Arial" w:cs="Arial"/>
          <w:b/>
          <w:sz w:val="28"/>
        </w:rPr>
        <w:t>APRIL 2021</w:t>
      </w:r>
    </w:p>
    <w:p w14:paraId="6C977CEF" w14:textId="77777777" w:rsidR="0018715F" w:rsidRDefault="0018715F">
      <w:pPr>
        <w:spacing w:after="0" w:line="240" w:lineRule="auto"/>
        <w:rPr>
          <w:rFonts w:ascii="Arial" w:hAnsi="Arial" w:cs="Arial"/>
          <w:b/>
          <w:sz w:val="28"/>
        </w:rPr>
      </w:pPr>
    </w:p>
    <w:p w14:paraId="0AA0CCB2" w14:textId="77777777" w:rsidR="0018715F" w:rsidRDefault="0018715F">
      <w:pPr>
        <w:spacing w:after="0" w:line="240" w:lineRule="auto"/>
        <w:rPr>
          <w:rFonts w:ascii="Arial" w:hAnsi="Arial" w:cs="Arial"/>
          <w:b/>
          <w:sz w:val="28"/>
        </w:rPr>
      </w:pPr>
    </w:p>
    <w:p w14:paraId="55D9837B" w14:textId="77777777" w:rsidR="0018715F" w:rsidRDefault="0018715F">
      <w:pPr>
        <w:spacing w:after="0" w:line="240" w:lineRule="auto"/>
        <w:rPr>
          <w:rFonts w:ascii="Arial" w:hAnsi="Arial" w:cs="Arial"/>
          <w:b/>
          <w:sz w:val="28"/>
        </w:rPr>
      </w:pPr>
    </w:p>
    <w:p w14:paraId="1495F614" w14:textId="77777777" w:rsidR="0018715F" w:rsidRPr="0018715F" w:rsidRDefault="0018715F" w:rsidP="0018715F">
      <w:pPr>
        <w:rPr>
          <w:rFonts w:ascii="Arial" w:hAnsi="Arial" w:cs="Arial"/>
          <w:b/>
          <w:sz w:val="28"/>
        </w:rPr>
      </w:pPr>
      <w:r w:rsidRPr="0018715F">
        <w:rPr>
          <w:rFonts w:ascii="Arial" w:hAnsi="Arial" w:cs="Arial"/>
          <w:b/>
          <w:sz w:val="28"/>
        </w:rPr>
        <w:t>TyreSafe Australia (TSA) present</w:t>
      </w:r>
      <w:r w:rsidR="000502B4">
        <w:rPr>
          <w:rFonts w:ascii="Arial" w:hAnsi="Arial" w:cs="Arial"/>
          <w:b/>
          <w:sz w:val="28"/>
        </w:rPr>
        <w:t>s</w:t>
      </w:r>
      <w:r w:rsidRPr="0018715F">
        <w:rPr>
          <w:rFonts w:ascii="Arial" w:hAnsi="Arial" w:cs="Arial"/>
          <w:b/>
          <w:sz w:val="28"/>
        </w:rPr>
        <w:t xml:space="preserve"> the following information in response to the </w:t>
      </w:r>
      <w:r w:rsidR="003E34D5">
        <w:rPr>
          <w:rFonts w:ascii="Arial" w:hAnsi="Arial" w:cs="Arial"/>
          <w:b/>
          <w:sz w:val="28"/>
        </w:rPr>
        <w:t xml:space="preserve">public request made by the Productivity Commission and in conjunction </w:t>
      </w:r>
      <w:r w:rsidR="00583702">
        <w:rPr>
          <w:rFonts w:ascii="Arial" w:hAnsi="Arial" w:cs="Arial"/>
          <w:b/>
          <w:sz w:val="28"/>
        </w:rPr>
        <w:t xml:space="preserve">of </w:t>
      </w:r>
      <w:r w:rsidR="003E34D5">
        <w:rPr>
          <w:rFonts w:ascii="Arial" w:hAnsi="Arial" w:cs="Arial"/>
          <w:b/>
          <w:sz w:val="28"/>
        </w:rPr>
        <w:t>meeting</w:t>
      </w:r>
      <w:r w:rsidR="00583702">
        <w:rPr>
          <w:rFonts w:ascii="Arial" w:hAnsi="Arial" w:cs="Arial"/>
          <w:b/>
          <w:sz w:val="28"/>
        </w:rPr>
        <w:t>s</w:t>
      </w:r>
      <w:r w:rsidR="003E34D5">
        <w:rPr>
          <w:rFonts w:ascii="Arial" w:hAnsi="Arial" w:cs="Arial"/>
          <w:b/>
          <w:sz w:val="28"/>
        </w:rPr>
        <w:t xml:space="preserve"> with Senator Louise Pratt (WA) and Senator Glenn Sterle</w:t>
      </w:r>
      <w:r w:rsidR="00583702">
        <w:rPr>
          <w:rFonts w:ascii="Arial" w:hAnsi="Arial" w:cs="Arial"/>
          <w:b/>
          <w:sz w:val="28"/>
        </w:rPr>
        <w:t xml:space="preserve"> (WA)</w:t>
      </w:r>
      <w:r w:rsidRPr="0018715F">
        <w:rPr>
          <w:rFonts w:ascii="Arial" w:hAnsi="Arial" w:cs="Arial"/>
          <w:b/>
          <w:sz w:val="28"/>
        </w:rPr>
        <w:t>.</w:t>
      </w:r>
    </w:p>
    <w:p w14:paraId="580E226C" w14:textId="77777777" w:rsidR="0018715F" w:rsidRDefault="0018715F">
      <w:pPr>
        <w:spacing w:after="0" w:line="240" w:lineRule="auto"/>
        <w:rPr>
          <w:rFonts w:ascii="Arial" w:hAnsi="Arial" w:cs="Arial"/>
          <w:b/>
          <w:sz w:val="28"/>
        </w:rPr>
      </w:pPr>
    </w:p>
    <w:p w14:paraId="314B7C2D" w14:textId="77777777" w:rsidR="0018715F" w:rsidRDefault="0018715F">
      <w:pPr>
        <w:spacing w:after="0" w:line="240" w:lineRule="auto"/>
        <w:rPr>
          <w:rFonts w:ascii="Arial" w:hAnsi="Arial" w:cs="Arial"/>
          <w:b/>
          <w:sz w:val="28"/>
        </w:rPr>
      </w:pPr>
    </w:p>
    <w:p w14:paraId="37E79640" w14:textId="77777777" w:rsidR="00584982" w:rsidRDefault="00584982">
      <w:pPr>
        <w:spacing w:after="0" w:line="240" w:lineRule="auto"/>
        <w:rPr>
          <w:rFonts w:ascii="Arial" w:hAnsi="Arial" w:cs="Arial"/>
          <w:b/>
          <w:sz w:val="28"/>
        </w:rPr>
      </w:pPr>
      <w:r>
        <w:rPr>
          <w:rFonts w:ascii="Arial" w:hAnsi="Arial" w:cs="Arial"/>
          <w:b/>
          <w:sz w:val="28"/>
        </w:rPr>
        <w:br w:type="page"/>
      </w:r>
    </w:p>
    <w:p w14:paraId="4A7BEF2A" w14:textId="77777777" w:rsidR="0018715F" w:rsidRDefault="009F5121" w:rsidP="0018715F">
      <w:pPr>
        <w:pStyle w:val="Heading1"/>
        <w:numPr>
          <w:ilvl w:val="2"/>
          <w:numId w:val="43"/>
        </w:numPr>
        <w:ind w:left="0" w:firstLine="0"/>
        <w:rPr>
          <w:rFonts w:ascii="Arial Black" w:hAnsi="Arial Black"/>
          <w:b/>
          <w:color w:val="000000" w:themeColor="text1"/>
        </w:rPr>
      </w:pPr>
      <w:bookmarkStart w:id="0" w:name="_Toc409871506"/>
      <w:r>
        <w:rPr>
          <w:rFonts w:ascii="Arial Black" w:hAnsi="Arial Black"/>
          <w:b/>
          <w:noProof/>
          <w:color w:val="000000" w:themeColor="text1"/>
        </w:rPr>
        <w:lastRenderedPageBreak/>
        <mc:AlternateContent>
          <mc:Choice Requires="wpg">
            <w:drawing>
              <wp:anchor distT="0" distB="0" distL="114300" distR="114300" simplePos="0" relativeHeight="251659264" behindDoc="0" locked="0" layoutInCell="1" allowOverlap="1" wp14:anchorId="0B9677F9" wp14:editId="10E867C4">
                <wp:simplePos x="0" y="0"/>
                <wp:positionH relativeFrom="column">
                  <wp:posOffset>-53975</wp:posOffset>
                </wp:positionH>
                <wp:positionV relativeFrom="paragraph">
                  <wp:posOffset>287655</wp:posOffset>
                </wp:positionV>
                <wp:extent cx="6089650" cy="5000625"/>
                <wp:effectExtent l="0" t="0" r="6350" b="9525"/>
                <wp:wrapTight wrapText="bothSides">
                  <wp:wrapPolygon edited="0">
                    <wp:start x="0" y="0"/>
                    <wp:lineTo x="0" y="20078"/>
                    <wp:lineTo x="68" y="21559"/>
                    <wp:lineTo x="21555" y="21559"/>
                    <wp:lineTo x="21555" y="20489"/>
                    <wp:lineTo x="21487" y="0"/>
                    <wp:lineTo x="0" y="0"/>
                  </wp:wrapPolygon>
                </wp:wrapTight>
                <wp:docPr id="6" name="Group 6" descr="An ostrich with its head in the sand through a tyre."/>
                <wp:cNvGraphicFramePr/>
                <a:graphic xmlns:a="http://schemas.openxmlformats.org/drawingml/2006/main">
                  <a:graphicData uri="http://schemas.microsoft.com/office/word/2010/wordprocessingGroup">
                    <wpg:wgp>
                      <wpg:cNvGrpSpPr/>
                      <wpg:grpSpPr>
                        <a:xfrm>
                          <a:off x="0" y="0"/>
                          <a:ext cx="6089650" cy="5000625"/>
                          <a:chOff x="0" y="0"/>
                          <a:chExt cx="6089650" cy="5000625"/>
                        </a:xfrm>
                      </wpg:grpSpPr>
                      <pic:pic xmlns:pic="http://schemas.openxmlformats.org/drawingml/2006/picture">
                        <pic:nvPicPr>
                          <pic:cNvPr id="1" name="Picture 1"/>
                          <pic:cNvPicPr>
                            <a:picLocks noChangeAspect="1"/>
                          </pic:cNvPicPr>
                        </pic:nvPicPr>
                        <pic:blipFill>
                          <a:blip r:embed="rId14"/>
                          <a:stretch>
                            <a:fillRect/>
                          </a:stretch>
                        </pic:blipFill>
                        <pic:spPr>
                          <a:xfrm>
                            <a:off x="0" y="0"/>
                            <a:ext cx="6032500" cy="4642485"/>
                          </a:xfrm>
                          <a:prstGeom prst="rect">
                            <a:avLst/>
                          </a:prstGeom>
                        </pic:spPr>
                      </pic:pic>
                      <wps:wsp>
                        <wps:cNvPr id="5" name="Text Box 5"/>
                        <wps:cNvSpPr txBox="1"/>
                        <wps:spPr>
                          <a:xfrm>
                            <a:off x="57150" y="4733925"/>
                            <a:ext cx="6032500" cy="266700"/>
                          </a:xfrm>
                          <a:prstGeom prst="rect">
                            <a:avLst/>
                          </a:prstGeom>
                          <a:solidFill>
                            <a:prstClr val="white"/>
                          </a:solidFill>
                          <a:ln>
                            <a:noFill/>
                          </a:ln>
                        </wps:spPr>
                        <wps:txbx>
                          <w:txbxContent>
                            <w:p w14:paraId="068BB40E" w14:textId="77777777" w:rsidR="009F5121" w:rsidRPr="00965E0A" w:rsidRDefault="009F5121" w:rsidP="009F5121">
                              <w:pPr>
                                <w:pStyle w:val="Caption"/>
                                <w:jc w:val="center"/>
                                <w:rPr>
                                  <w:rFonts w:ascii="Arial" w:hAnsi="Arial" w:cs="Arial"/>
                                  <w:b/>
                                  <w:noProof/>
                                  <w:sz w:val="28"/>
                                </w:rPr>
                              </w:pPr>
                              <w:r>
                                <w:t xml:space="preserve">Figure </w:t>
                              </w:r>
                              <w:r w:rsidR="00E16F47">
                                <w:fldChar w:fldCharType="begin"/>
                              </w:r>
                              <w:r w:rsidR="00E16F47">
                                <w:instrText xml:space="preserve"> SEQ Figure \* ARABIC </w:instrText>
                              </w:r>
                              <w:r w:rsidR="00E16F47">
                                <w:fldChar w:fldCharType="separate"/>
                              </w:r>
                              <w:r>
                                <w:rPr>
                                  <w:noProof/>
                                </w:rPr>
                                <w:t>1</w:t>
                              </w:r>
                              <w:r w:rsidR="00E16F47">
                                <w:rPr>
                                  <w:noProof/>
                                </w:rPr>
                                <w:fldChar w:fldCharType="end"/>
                              </w:r>
                              <w:r>
                                <w:t xml:space="preserve">; </w:t>
                              </w:r>
                              <w:r w:rsidRPr="00772CB0">
                                <w:t>(image copyright TyreSafe Australia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B9677F9" id="Group 6" o:spid="_x0000_s1027" alt="An ostrich with its head in the sand through a tyre." style="position:absolute;left:0;text-align:left;margin-left:-4.25pt;margin-top:22.65pt;width:479.5pt;height:393.75pt;z-index:251659264" coordsize="60896,500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J&#10;/gAAAABSZ2h0bG9uZwAADPw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60325;height:46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 Box 5" o:spid="_x0000_s1029" type="#_x0000_t202" style="position:absolute;left:571;top:47339;width:603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068BB40E" w14:textId="77777777" w:rsidR="009F5121" w:rsidRPr="00965E0A" w:rsidRDefault="009F5121" w:rsidP="009F5121">
                        <w:pPr>
                          <w:pStyle w:val="Caption"/>
                          <w:jc w:val="center"/>
                          <w:rPr>
                            <w:rFonts w:ascii="Arial" w:hAnsi="Arial" w:cs="Arial"/>
                            <w:b/>
                            <w:noProof/>
                            <w:sz w:val="28"/>
                          </w:rPr>
                        </w:pPr>
                        <w:r>
                          <w:t xml:space="preserve">Figure </w:t>
                        </w:r>
                        <w:r w:rsidR="00E16F47">
                          <w:fldChar w:fldCharType="begin"/>
                        </w:r>
                        <w:r w:rsidR="00E16F47">
                          <w:instrText xml:space="preserve"> SEQ Figure \* ARABIC </w:instrText>
                        </w:r>
                        <w:r w:rsidR="00E16F47">
                          <w:fldChar w:fldCharType="separate"/>
                        </w:r>
                        <w:r>
                          <w:rPr>
                            <w:noProof/>
                          </w:rPr>
                          <w:t>1</w:t>
                        </w:r>
                        <w:r w:rsidR="00E16F47">
                          <w:rPr>
                            <w:noProof/>
                          </w:rPr>
                          <w:fldChar w:fldCharType="end"/>
                        </w:r>
                        <w:r>
                          <w:t xml:space="preserve">; </w:t>
                        </w:r>
                        <w:r w:rsidRPr="00772CB0">
                          <w:t>(image copyright TyreSafe Australia 2019 ©)</w:t>
                        </w:r>
                      </w:p>
                    </w:txbxContent>
                  </v:textbox>
                </v:shape>
                <w10:wrap type="tight"/>
              </v:group>
            </w:pict>
          </mc:Fallback>
        </mc:AlternateContent>
      </w:r>
      <w:r w:rsidR="003E34D5">
        <w:rPr>
          <w:rFonts w:ascii="Arial Black" w:hAnsi="Arial Black"/>
          <w:b/>
          <w:color w:val="000000" w:themeColor="text1"/>
        </w:rPr>
        <w:t>Rationale;</w:t>
      </w:r>
    </w:p>
    <w:p w14:paraId="0F92F6E7" w14:textId="77777777" w:rsidR="009F5121" w:rsidRDefault="003E34D5" w:rsidP="003E34D5">
      <w:r>
        <w:t>The inclusion of tyres into the strategically critical section of the Productivity Commissions (APC) report into Vulnerable Supply Chains</w:t>
      </w:r>
      <w:r w:rsidR="00583702">
        <w:t xml:space="preserve"> is a firm requirement</w:t>
      </w:r>
      <w:r>
        <w:t>.</w:t>
      </w:r>
      <w:r w:rsidR="00583702">
        <w:t xml:space="preserve">  </w:t>
      </w:r>
    </w:p>
    <w:p w14:paraId="1416AAD3" w14:textId="77777777" w:rsidR="003E34D5" w:rsidRDefault="00583702" w:rsidP="003E34D5">
      <w:r>
        <w:t xml:space="preserve">The case </w:t>
      </w:r>
      <w:r w:rsidR="009F5121">
        <w:t xml:space="preserve">for such action </w:t>
      </w:r>
      <w:r>
        <w:t>will be outlined in the following submission.</w:t>
      </w:r>
    </w:p>
    <w:p w14:paraId="44A42F41" w14:textId="77777777" w:rsidR="009F5121" w:rsidRDefault="009F5121" w:rsidP="003E34D5"/>
    <w:p w14:paraId="69B598D8" w14:textId="77777777" w:rsidR="003E34D5" w:rsidRDefault="003E34D5" w:rsidP="003E34D5">
      <w:r>
        <w:t xml:space="preserve">It is noted on the cover of the </w:t>
      </w:r>
      <w:r w:rsidR="00583702">
        <w:t xml:space="preserve">PC Interim </w:t>
      </w:r>
      <w:r>
        <w:t>report the statement;</w:t>
      </w:r>
    </w:p>
    <w:p w14:paraId="76B57433" w14:textId="77777777" w:rsidR="003E34D5" w:rsidRPr="00583702" w:rsidRDefault="003E34D5" w:rsidP="003E34D5">
      <w:pPr>
        <w:rPr>
          <w:b/>
          <w:i/>
        </w:rPr>
      </w:pPr>
      <w:r w:rsidRPr="00583702">
        <w:rPr>
          <w:b/>
          <w:i/>
        </w:rPr>
        <w:t>“The interim report focuses on how disruptions to supply chains might affect Australian’s access to essential goods and services.”</w:t>
      </w:r>
    </w:p>
    <w:p w14:paraId="2A37D1A6" w14:textId="77777777" w:rsidR="009F5121" w:rsidRDefault="009F5121" w:rsidP="0018715F"/>
    <w:p w14:paraId="3A72905E" w14:textId="77777777" w:rsidR="00E51025" w:rsidRDefault="003E34D5" w:rsidP="0018715F">
      <w:r>
        <w:t>The report details how logistics and en</w:t>
      </w:r>
      <w:r w:rsidR="0034565F">
        <w:t>er</w:t>
      </w:r>
      <w:r>
        <w:t xml:space="preserve">gy sectors </w:t>
      </w:r>
      <w:r w:rsidR="0034565F">
        <w:t>are rated as the highest classification (Table C.3, p 125).</w:t>
      </w:r>
    </w:p>
    <w:p w14:paraId="58192F6D" w14:textId="77777777" w:rsidR="009F5121" w:rsidRDefault="009F5121" w:rsidP="0018715F"/>
    <w:p w14:paraId="593D5B29" w14:textId="77777777" w:rsidR="0034565F" w:rsidRDefault="0034565F" w:rsidP="0018715F">
      <w:r>
        <w:lastRenderedPageBreak/>
        <w:t xml:space="preserve">Tyres MUST be rated at the </w:t>
      </w:r>
      <w:r w:rsidR="009F5121">
        <w:t xml:space="preserve">very </w:t>
      </w:r>
      <w:r>
        <w:t>top of the risk strategy as each of the sectors listed on table C.3 absolutely rely upon tyres for on</w:t>
      </w:r>
      <w:r w:rsidR="00583702">
        <w:t>-</w:t>
      </w:r>
      <w:r>
        <w:t>going service provision</w:t>
      </w:r>
      <w:r w:rsidR="00583702">
        <w:t xml:space="preserve"> and product distribution and production</w:t>
      </w:r>
      <w:r>
        <w:t>.</w:t>
      </w:r>
    </w:p>
    <w:p w14:paraId="21DF29AF" w14:textId="77777777" w:rsidR="0034565F" w:rsidRDefault="0034565F" w:rsidP="0018715F">
      <w:r>
        <w:t xml:space="preserve">Given that many components </w:t>
      </w:r>
      <w:r w:rsidR="00583702">
        <w:t xml:space="preserve">used in ground transport vehicles </w:t>
      </w:r>
      <w:r>
        <w:t xml:space="preserve">can be manufactured on shore by either traditional means (fabrication and machining) or with the use of emerging technologies such as 3D printing the criticality of tyres has to be very strongly acknowledged.  Tyres have not been produced in Australia for some years now since the closure of the Bridgestone facility in South Australia.  </w:t>
      </w:r>
    </w:p>
    <w:p w14:paraId="094EE6BC" w14:textId="77777777" w:rsidR="0034565F" w:rsidRDefault="0034565F" w:rsidP="0018715F">
      <w:r>
        <w:t xml:space="preserve">The Australian Federal Government has taken a strong role within the fuel sustainability </w:t>
      </w:r>
      <w:r w:rsidR="00583702">
        <w:t xml:space="preserve">arena </w:t>
      </w:r>
      <w:r>
        <w:t xml:space="preserve">and strategic thinking as outlined by the United Nations (UN) requires that at least 90 days of fuel are maintained for use </w:t>
      </w:r>
      <w:r w:rsidR="00583702">
        <w:t>“</w:t>
      </w:r>
      <w:r>
        <w:t>in country</w:t>
      </w:r>
      <w:r w:rsidR="00583702">
        <w:t>”</w:t>
      </w:r>
      <w:r>
        <w:t>.  With the emergence of alternative means of fuelling on road vehicles developing quickly (</w:t>
      </w:r>
      <w:r w:rsidR="00B733F2">
        <w:t>i.e.</w:t>
      </w:r>
      <w:r>
        <w:t xml:space="preserve"> electric and hydrogen) the criticality of petroleum based fuels is receding as the uptake and development of these alternative fuel sources are explored.</w:t>
      </w:r>
    </w:p>
    <w:p w14:paraId="32F66AB4" w14:textId="77777777" w:rsidR="0034565F" w:rsidRDefault="0034565F" w:rsidP="0018715F">
      <w:r>
        <w:t>All these vehicle</w:t>
      </w:r>
      <w:r w:rsidR="000D1CB7">
        <w:t>s</w:t>
      </w:r>
      <w:r>
        <w:t xml:space="preserve"> regardless of the nature of the energy source used to motivate the vehicle rely totally upon the humble pneumatic tyre</w:t>
      </w:r>
      <w:r w:rsidR="000D1CB7">
        <w:t xml:space="preserve"> to successfully operate</w:t>
      </w:r>
      <w:r>
        <w:t>.</w:t>
      </w:r>
    </w:p>
    <w:p w14:paraId="32683BE8" w14:textId="77777777" w:rsidR="000D1CB7" w:rsidRDefault="0034565F" w:rsidP="009F5121">
      <w:pPr>
        <w:pStyle w:val="ListParagraph"/>
        <w:numPr>
          <w:ilvl w:val="0"/>
          <w:numId w:val="47"/>
        </w:numPr>
      </w:pPr>
      <w:r>
        <w:t>Without tyres the vast majority of our transport sector would cease to function</w:t>
      </w:r>
    </w:p>
    <w:p w14:paraId="63CEF5D1" w14:textId="77777777" w:rsidR="000D1CB7" w:rsidRDefault="009F5121" w:rsidP="000D1CB7">
      <w:pPr>
        <w:pStyle w:val="ListParagraph"/>
        <w:numPr>
          <w:ilvl w:val="0"/>
          <w:numId w:val="47"/>
        </w:numPr>
      </w:pPr>
      <w:r>
        <w:t>T</w:t>
      </w:r>
      <w:r w:rsidR="000D1CB7">
        <w:t>he agricultural food production sectors, without tyres many of the food production operations taken so much for granted would have to cease operations</w:t>
      </w:r>
    </w:p>
    <w:p w14:paraId="15B93828" w14:textId="77777777" w:rsidR="000D1CB7" w:rsidRDefault="009F5121" w:rsidP="000D1CB7">
      <w:pPr>
        <w:pStyle w:val="ListParagraph"/>
        <w:numPr>
          <w:ilvl w:val="0"/>
          <w:numId w:val="47"/>
        </w:numPr>
      </w:pPr>
      <w:r>
        <w:t>L</w:t>
      </w:r>
      <w:r w:rsidR="000D1CB7">
        <w:t>arge scale mining which heavily rely upon the giant (OTR) tyres</w:t>
      </w:r>
    </w:p>
    <w:p w14:paraId="7DAC1937" w14:textId="77777777" w:rsidR="000D1CB7" w:rsidRDefault="000D1CB7" w:rsidP="000D1CB7">
      <w:pPr>
        <w:pStyle w:val="ListParagraph"/>
        <w:numPr>
          <w:ilvl w:val="0"/>
          <w:numId w:val="47"/>
        </w:numPr>
      </w:pPr>
      <w:r>
        <w:t>Even aircraft shifting people and goods rely absolutely upon tyres</w:t>
      </w:r>
    </w:p>
    <w:p w14:paraId="4E504625" w14:textId="77777777" w:rsidR="000D1CB7" w:rsidRDefault="000D1CB7" w:rsidP="000D1CB7">
      <w:pPr>
        <w:pStyle w:val="ListParagraph"/>
        <w:numPr>
          <w:ilvl w:val="0"/>
          <w:numId w:val="47"/>
        </w:numPr>
      </w:pPr>
      <w:r>
        <w:t>Not forgetting the large scale public transport systems</w:t>
      </w:r>
    </w:p>
    <w:p w14:paraId="789FDA52" w14:textId="77777777" w:rsidR="0034565F" w:rsidRDefault="000D1CB7" w:rsidP="000D1CB7">
      <w:pPr>
        <w:pStyle w:val="ListParagraph"/>
        <w:numPr>
          <w:ilvl w:val="0"/>
          <w:numId w:val="47"/>
        </w:numPr>
      </w:pPr>
      <w:r>
        <w:t>Even the rail industry relies upon tyres to deliver goods for transport to rail heads but also for the maintenance aspects</w:t>
      </w:r>
    </w:p>
    <w:p w14:paraId="278776AC" w14:textId="77777777" w:rsidR="003B366D" w:rsidRDefault="003B366D" w:rsidP="000D1CB7">
      <w:pPr>
        <w:pStyle w:val="ListParagraph"/>
        <w:numPr>
          <w:ilvl w:val="0"/>
          <w:numId w:val="47"/>
        </w:numPr>
      </w:pPr>
      <w:r>
        <w:t>Energy operations (read water, gas, power) all access facilities and maintenance operations via rubber tyred vehicles</w:t>
      </w:r>
    </w:p>
    <w:p w14:paraId="12E07A21" w14:textId="77777777" w:rsidR="00E51025" w:rsidRDefault="003B366D" w:rsidP="000D1CB7">
      <w:pPr>
        <w:pStyle w:val="ListParagraph"/>
        <w:numPr>
          <w:ilvl w:val="0"/>
          <w:numId w:val="47"/>
        </w:numPr>
      </w:pPr>
      <w:r>
        <w:t>Other essential services such as medical all rely on the prompt delivery and transport of supplies and patients, without tyres this supply ceases</w:t>
      </w:r>
    </w:p>
    <w:p w14:paraId="48BA0F11" w14:textId="77777777" w:rsidR="009F5121" w:rsidRDefault="009F5121" w:rsidP="009F5121">
      <w:pPr>
        <w:ind w:left="360"/>
        <w:rPr>
          <w:b/>
        </w:rPr>
      </w:pPr>
    </w:p>
    <w:p w14:paraId="24E0D92B" w14:textId="77777777" w:rsidR="009F5121" w:rsidRPr="009F5121" w:rsidRDefault="009F5121" w:rsidP="009F5121">
      <w:pPr>
        <w:ind w:left="360"/>
        <w:rPr>
          <w:b/>
        </w:rPr>
      </w:pPr>
      <w:r w:rsidRPr="009F5121">
        <w:rPr>
          <w:b/>
        </w:rPr>
        <w:t>The end result of a tyre supply shortage (or cessation) would be highly dangerous to the continuity and well-being of the Australian Society as we know it in 2021.</w:t>
      </w:r>
    </w:p>
    <w:p w14:paraId="60F7FFDD" w14:textId="77777777" w:rsidR="009F5121" w:rsidRDefault="009F5121" w:rsidP="009F5121"/>
    <w:p w14:paraId="251FB8CC" w14:textId="77777777" w:rsidR="000D1CB7" w:rsidRDefault="008C59A7" w:rsidP="0018715F">
      <w:r>
        <w:t>Tyres are the most critical of all automotive components imported into Australia, most nearly everything else can be manufactured or repaired.  One only has to observe the many older vehicles still operating in countries such as Cuba</w:t>
      </w:r>
      <w:r w:rsidR="000D1CB7">
        <w:t xml:space="preserve"> to understand how that can be made to work</w:t>
      </w:r>
      <w:r>
        <w:t>.</w:t>
      </w:r>
    </w:p>
    <w:p w14:paraId="4D013915" w14:textId="77777777" w:rsidR="008C59A7" w:rsidRDefault="000D1CB7" w:rsidP="0018715F">
      <w:r>
        <w:t>The humble pneumatic tyre is probably the most complex single assembly on a modern motor vehicle.</w:t>
      </w:r>
    </w:p>
    <w:p w14:paraId="42F7C5B4" w14:textId="77777777" w:rsidR="000D1CB7" w:rsidRDefault="000D1CB7" w:rsidP="0018715F"/>
    <w:p w14:paraId="36685386" w14:textId="77777777" w:rsidR="00523275" w:rsidRDefault="00523275">
      <w:pPr>
        <w:spacing w:after="0" w:line="240" w:lineRule="auto"/>
      </w:pPr>
      <w:r>
        <w:br w:type="page"/>
      </w:r>
    </w:p>
    <w:p w14:paraId="5B58F9F2" w14:textId="77777777" w:rsidR="003E34D5" w:rsidRDefault="008C59A7" w:rsidP="003E34D5">
      <w:pPr>
        <w:pStyle w:val="Heading1"/>
        <w:numPr>
          <w:ilvl w:val="2"/>
          <w:numId w:val="43"/>
        </w:numPr>
        <w:ind w:left="0" w:firstLine="0"/>
        <w:rPr>
          <w:rFonts w:ascii="Arial Black" w:hAnsi="Arial Black"/>
          <w:b/>
          <w:color w:val="000000" w:themeColor="text1"/>
        </w:rPr>
      </w:pPr>
      <w:r>
        <w:rPr>
          <w:rFonts w:ascii="Arial Black" w:hAnsi="Arial Black"/>
          <w:b/>
          <w:color w:val="000000" w:themeColor="text1"/>
        </w:rPr>
        <w:lastRenderedPageBreak/>
        <w:t>General tyre information</w:t>
      </w:r>
    </w:p>
    <w:p w14:paraId="7F799094" w14:textId="77777777" w:rsidR="0025736D" w:rsidRDefault="003B366D" w:rsidP="003B366D">
      <w:pPr>
        <w:ind w:left="720"/>
      </w:pPr>
      <w:r>
        <w:t xml:space="preserve">Tyres are not manufactured </w:t>
      </w:r>
      <w:r w:rsidR="009F5121">
        <w:t xml:space="preserve">(on any scale) </w:t>
      </w:r>
      <w:r>
        <w:t>in Australia</w:t>
      </w:r>
      <w:r w:rsidR="008C59A7">
        <w:t xml:space="preserve"> as at 2021</w:t>
      </w:r>
      <w:r>
        <w:t>.</w:t>
      </w:r>
      <w:r w:rsidR="0025736D">
        <w:t xml:space="preserve">  T</w:t>
      </w:r>
      <w:r w:rsidR="008C59A7">
        <w:t xml:space="preserve">yres </w:t>
      </w:r>
      <w:r w:rsidR="0025736D">
        <w:t xml:space="preserve">have been </w:t>
      </w:r>
      <w:r w:rsidR="008C59A7">
        <w:t xml:space="preserve">manufactured in Australia in the past </w:t>
      </w:r>
      <w:r w:rsidR="0025736D">
        <w:t>but in the push for “o</w:t>
      </w:r>
      <w:r w:rsidR="008C59A7">
        <w:t>ut-sourcing and cost down</w:t>
      </w:r>
      <w:r w:rsidR="0025736D">
        <w:t>” tyres were seen as a low importance commodity</w:t>
      </w:r>
      <w:r w:rsidR="000D1CB7">
        <w:t xml:space="preserve"> or little strategic importance</w:t>
      </w:r>
      <w:r w:rsidR="0025736D">
        <w:t>.</w:t>
      </w:r>
    </w:p>
    <w:p w14:paraId="75AC6B88" w14:textId="77777777" w:rsidR="003B366D" w:rsidRDefault="0025736D" w:rsidP="003B366D">
      <w:pPr>
        <w:ind w:left="720"/>
      </w:pPr>
      <w:r>
        <w:t>It is interesting to note here that Finland, a country of 5.5 million people, supports a major tyre manufacturer</w:t>
      </w:r>
      <w:r w:rsidR="008C59A7">
        <w:t xml:space="preserve"> (Nokian)</w:t>
      </w:r>
      <w:r>
        <w:t xml:space="preserve">.  </w:t>
      </w:r>
      <w:r w:rsidR="000D1CB7">
        <w:t xml:space="preserve">Other lower ranking countries such as Kazakhstan have tyre manufacturing facilities.  Australia being an “advanced” country has no tyre manufacturing facilities unlike global competitors such as the US, EU, China, India, Japan, Taiwan, Korea, Indonesia, Malaysia, Spain, Turkey, Russia, Belarus et al. </w:t>
      </w:r>
    </w:p>
    <w:p w14:paraId="72A644A7" w14:textId="77777777" w:rsidR="003B366D" w:rsidRDefault="003B366D" w:rsidP="003B366D">
      <w:pPr>
        <w:ind w:left="720"/>
      </w:pPr>
      <w:r>
        <w:t xml:space="preserve">Tyres can be repaired and retreaded by current facilities though these have fallen away in number over years due to the lack of support by all </w:t>
      </w:r>
      <w:r w:rsidR="000D1CB7">
        <w:t xml:space="preserve">levels </w:t>
      </w:r>
      <w:r>
        <w:t>governments.</w:t>
      </w:r>
    </w:p>
    <w:p w14:paraId="6FA4AB6F" w14:textId="77777777" w:rsidR="008008E8" w:rsidRDefault="003B366D" w:rsidP="000D1CB7">
      <w:pPr>
        <w:pStyle w:val="ListParagraph"/>
        <w:numPr>
          <w:ilvl w:val="0"/>
          <w:numId w:val="48"/>
        </w:numPr>
      </w:pPr>
      <w:r>
        <w:t xml:space="preserve">Many governments in the USA require essential service vehicles such as fire appliances and other such vehicles </w:t>
      </w:r>
      <w:r w:rsidR="000D1CB7">
        <w:t xml:space="preserve">to </w:t>
      </w:r>
      <w:r>
        <w:t>operate on tyres that have been retreaded.</w:t>
      </w:r>
    </w:p>
    <w:p w14:paraId="1B51A967" w14:textId="77777777" w:rsidR="003B366D" w:rsidRDefault="003B366D" w:rsidP="000D1CB7">
      <w:pPr>
        <w:pStyle w:val="ListParagraph"/>
        <w:numPr>
          <w:ilvl w:val="0"/>
          <w:numId w:val="48"/>
        </w:numPr>
      </w:pPr>
      <w:r>
        <w:t xml:space="preserve">The great majority of commercial aircraft operate </w:t>
      </w:r>
      <w:r w:rsidR="008008E8">
        <w:t xml:space="preserve">(globally) </w:t>
      </w:r>
      <w:r>
        <w:t xml:space="preserve">on tyres that have been retreaded.  </w:t>
      </w:r>
      <w:r w:rsidR="008C59A7">
        <w:t>Australia does not even recognise the importance of having tyres on heavy vehicles actually inflated unlike New Zealand who legislated this requirement in 2001.  This indicates the level of consideration provided to “tyres” by the Australian regulatory sphere.</w:t>
      </w:r>
    </w:p>
    <w:p w14:paraId="26DC936F" w14:textId="77777777" w:rsidR="00523275" w:rsidRDefault="00523275" w:rsidP="000D1CB7">
      <w:pPr>
        <w:pStyle w:val="ListParagraph"/>
        <w:ind w:left="1440"/>
      </w:pPr>
    </w:p>
    <w:p w14:paraId="7710D9F2" w14:textId="77777777" w:rsidR="008C59A7" w:rsidRDefault="008C59A7" w:rsidP="003B366D">
      <w:pPr>
        <w:ind w:left="720"/>
      </w:pPr>
      <w:r>
        <w:t xml:space="preserve">This </w:t>
      </w:r>
      <w:r w:rsidR="008008E8">
        <w:t xml:space="preserve">state of affairs </w:t>
      </w:r>
      <w:r>
        <w:t xml:space="preserve">is despite tyres being acknowledged by non less than the Australian Federal Parliament House of Representatives Tyre Safety Committee </w:t>
      </w:r>
      <w:r w:rsidR="008F31C8">
        <w:t>(June 1980, ISBN 0 642 04871 1)</w:t>
      </w:r>
    </w:p>
    <w:p w14:paraId="5C8603D6" w14:textId="77777777" w:rsidR="00523275" w:rsidRDefault="00523275" w:rsidP="00523275">
      <w:pPr>
        <w:pStyle w:val="ListParagraph"/>
        <w:numPr>
          <w:ilvl w:val="0"/>
          <w:numId w:val="48"/>
        </w:numPr>
      </w:pPr>
      <w:r>
        <w:t xml:space="preserve">The APH HoR </w:t>
      </w:r>
      <w:r w:rsidR="008F31C8">
        <w:t>r</w:t>
      </w:r>
      <w:r>
        <w:t xml:space="preserve">eport suggests in 1980 there was in excess of 300 retreading facilities around Australia, the writer feels it would be lucky to be 10% </w:t>
      </w:r>
      <w:r w:rsidR="00B733F2">
        <w:t>remaining.</w:t>
      </w:r>
    </w:p>
    <w:p w14:paraId="1C4E0A60" w14:textId="77777777" w:rsidR="003E34D5" w:rsidRDefault="00523275" w:rsidP="00523275">
      <w:pPr>
        <w:ind w:left="720"/>
      </w:pPr>
      <w:r>
        <w:t xml:space="preserve">The recent maritime events in the </w:t>
      </w:r>
      <w:r w:rsidR="00B733F2">
        <w:t>Suez Canal</w:t>
      </w:r>
      <w:r>
        <w:t xml:space="preserve"> where trade from west of the Middle East was held up or suffered substantial time imposts is a demonstration of the situation for tyres.</w:t>
      </w:r>
    </w:p>
    <w:p w14:paraId="78F0D259" w14:textId="77777777" w:rsidR="008F31C8" w:rsidRDefault="008F31C8" w:rsidP="008F31C8">
      <w:pPr>
        <w:ind w:left="720"/>
      </w:pPr>
      <w:r>
        <w:t>With the supply line from Europe cut major manufacturers such as Michelin, Continental, Pirelli, Goodyear with a plethora of smaller manufacturers such as Nokian (Finland) and tyre manufacturers in Turkey all have supply lines cut.</w:t>
      </w:r>
    </w:p>
    <w:p w14:paraId="49C2997E" w14:textId="77777777" w:rsidR="00FF7594" w:rsidRDefault="00FF7594" w:rsidP="008F31C8">
      <w:pPr>
        <w:ind w:left="720"/>
      </w:pPr>
    </w:p>
    <w:p w14:paraId="498745AC" w14:textId="77777777" w:rsidR="008F31C8" w:rsidRDefault="008F31C8" w:rsidP="008F31C8">
      <w:pPr>
        <w:ind w:left="720"/>
      </w:pPr>
      <w:r>
        <w:t>For mining the impost is more than substantial with well over 40% of the giant OTR tyres used in iron ore, coal gold and copper mining coming from Michelin production facilities in France and Spain.  Add many agricultural tyres from Goodyear Belgium as well as passenger and truck tyres from Michelin and Continental the fall out potential was and remains substantial</w:t>
      </w:r>
    </w:p>
    <w:p w14:paraId="6588BB96" w14:textId="77777777" w:rsidR="00FF7594" w:rsidRDefault="00FF7594" w:rsidP="008F31C8">
      <w:pPr>
        <w:ind w:left="720"/>
      </w:pPr>
    </w:p>
    <w:p w14:paraId="49915D1B" w14:textId="77777777" w:rsidR="00FF7594" w:rsidRDefault="00FF7594" w:rsidP="008F31C8">
      <w:pPr>
        <w:ind w:left="720"/>
      </w:pPr>
    </w:p>
    <w:p w14:paraId="68ADB90F" w14:textId="77777777" w:rsidR="00FF7594" w:rsidRDefault="008F31C8" w:rsidP="008F31C8">
      <w:pPr>
        <w:ind w:left="720"/>
      </w:pPr>
      <w:r>
        <w:lastRenderedPageBreak/>
        <w:t xml:space="preserve">It can be easily said and understood that “Tyres are manufactured by entities </w:t>
      </w:r>
      <w:r w:rsidR="00FF7594">
        <w:t>at</w:t>
      </w:r>
      <w:r>
        <w:t xml:space="preserve"> off-shore locations that may not always be “friendly” towards Australia.”  To wit the current trade wars with China on agricultural products as well as mining products.  It is quite feasible that China could “cut” tyre supply to Australia or install an export tariff </w:t>
      </w:r>
      <w:r w:rsidR="00FF7594">
        <w:t xml:space="preserve">in Chinese produced tyre products </w:t>
      </w:r>
      <w:r>
        <w:t xml:space="preserve">to increase the cost </w:t>
      </w:r>
      <w:r w:rsidR="00FF7594">
        <w:t xml:space="preserve">to Australia </w:t>
      </w:r>
      <w:r>
        <w:t>substantively, at no negative cost impost to China.</w:t>
      </w:r>
    </w:p>
    <w:p w14:paraId="6BA175FF" w14:textId="77777777" w:rsidR="008F31C8" w:rsidRDefault="008F31C8" w:rsidP="008F31C8">
      <w:pPr>
        <w:ind w:left="720"/>
      </w:pPr>
      <w:r>
        <w:t>This situation is current for the US where certain tyres attract an inbound duty to provide price competitively with the locally manufactured products.</w:t>
      </w:r>
    </w:p>
    <w:p w14:paraId="2C38BA03" w14:textId="77777777" w:rsidR="00FF7594" w:rsidRDefault="00FF7594" w:rsidP="008F31C8">
      <w:pPr>
        <w:ind w:left="720"/>
      </w:pPr>
    </w:p>
    <w:p w14:paraId="1744E108" w14:textId="77777777" w:rsidR="00071F9E" w:rsidRDefault="00071F9E" w:rsidP="008F31C8">
      <w:pPr>
        <w:ind w:left="720"/>
      </w:pPr>
      <w:r>
        <w:t xml:space="preserve">The establishment of a tyre production facility in Australia will require quite substantial investment with potentially limited economic positives however the situation of not having tyres is far more damaging.  </w:t>
      </w:r>
    </w:p>
    <w:p w14:paraId="48799E83" w14:textId="77777777" w:rsidR="00071F9E" w:rsidRDefault="00071F9E" w:rsidP="008F31C8">
      <w:pPr>
        <w:ind w:left="720"/>
      </w:pPr>
      <w:r>
        <w:t>It is feasible to establish a full supply chain from natural rubber to finished products using the modern robotic production lines to acquire the efficiencies required to operate in the Australian industry-scape.  Synthetic rubbers can be sourced from natural gas, likewise the carbon black used as a high volume filler in rubber mixing used in tyres.</w:t>
      </w:r>
    </w:p>
    <w:p w14:paraId="7CC2E0AD" w14:textId="77777777" w:rsidR="00071F9E" w:rsidRDefault="00071F9E" w:rsidP="008F31C8">
      <w:pPr>
        <w:ind w:left="720"/>
      </w:pPr>
      <w:r>
        <w:t>There is a vision required to facilitate the investment, over the entire chain.  Whether such vision will be encountered prior to a tyre shortage will be interesting to observe.</w:t>
      </w:r>
    </w:p>
    <w:p w14:paraId="5B324BED" w14:textId="77777777" w:rsidR="005D19CD" w:rsidRDefault="005D19CD" w:rsidP="008F31C8">
      <w:pPr>
        <w:ind w:left="720"/>
      </w:pPr>
    </w:p>
    <w:p w14:paraId="33979F56" w14:textId="77777777" w:rsidR="005D19CD" w:rsidRDefault="005D19CD" w:rsidP="008F31C8">
      <w:pPr>
        <w:ind w:left="720"/>
      </w:pPr>
    </w:p>
    <w:p w14:paraId="5AC870B8" w14:textId="472688D9" w:rsidR="00523275" w:rsidRDefault="00523275" w:rsidP="00523275">
      <w:pPr>
        <w:ind w:left="720"/>
      </w:pPr>
      <w:r>
        <w:br w:type="page"/>
      </w:r>
    </w:p>
    <w:p w14:paraId="569931D0" w14:textId="77777777" w:rsidR="00523275" w:rsidRDefault="00523275" w:rsidP="00523275">
      <w:pPr>
        <w:ind w:left="720"/>
      </w:pPr>
    </w:p>
    <w:p w14:paraId="4E18D2C7" w14:textId="77777777" w:rsidR="00523275" w:rsidRDefault="00523275" w:rsidP="00523275">
      <w:pPr>
        <w:pStyle w:val="Heading1"/>
        <w:numPr>
          <w:ilvl w:val="2"/>
          <w:numId w:val="43"/>
        </w:numPr>
        <w:ind w:left="0" w:firstLine="0"/>
        <w:rPr>
          <w:rFonts w:ascii="Arial Black" w:hAnsi="Arial Black"/>
          <w:b/>
          <w:color w:val="000000" w:themeColor="text1"/>
        </w:rPr>
      </w:pPr>
      <w:r>
        <w:rPr>
          <w:rFonts w:ascii="Arial Black" w:hAnsi="Arial Black"/>
          <w:b/>
          <w:color w:val="000000" w:themeColor="text1"/>
        </w:rPr>
        <w:t>Tyre statistics</w:t>
      </w:r>
    </w:p>
    <w:p w14:paraId="295AEA72" w14:textId="77777777" w:rsidR="003B366D" w:rsidRDefault="003B366D" w:rsidP="0018715F">
      <w:r>
        <w:t xml:space="preserve">The Australian Bureau of Statistics </w:t>
      </w:r>
      <w:r w:rsidR="00523275">
        <w:t>has</w:t>
      </w:r>
      <w:r w:rsidR="002067CC">
        <w:t xml:space="preserve"> </w:t>
      </w:r>
      <w:r w:rsidR="005D19CD">
        <w:t xml:space="preserve">been asked but </w:t>
      </w:r>
      <w:r w:rsidR="002067CC">
        <w:t xml:space="preserve">not </w:t>
      </w:r>
      <w:r w:rsidR="005D19CD">
        <w:t xml:space="preserve">as </w:t>
      </w:r>
      <w:r w:rsidR="002067CC">
        <w:t xml:space="preserve">yet </w:t>
      </w:r>
      <w:r w:rsidR="00523275">
        <w:t>provided the following details</w:t>
      </w:r>
      <w:r w:rsidR="002067CC">
        <w:t>;</w:t>
      </w:r>
    </w:p>
    <w:p w14:paraId="1FE0DC33" w14:textId="77777777" w:rsidR="002067CC" w:rsidRDefault="002067CC" w:rsidP="002067CC">
      <w:r>
        <w:rPr>
          <w:b/>
          <w:bCs/>
          <w:u w:val="single"/>
        </w:rPr>
        <w:t xml:space="preserve">NB:  </w:t>
      </w:r>
      <w:r>
        <w:t>Any reference to “tyre” indicates a pneumatic tyre as opposed to a filled or solid rubber tyre used in industrial applications.</w:t>
      </w:r>
    </w:p>
    <w:p w14:paraId="106C60A1" w14:textId="77777777" w:rsidR="002067CC" w:rsidRDefault="00071F9E" w:rsidP="002067CC">
      <w:r>
        <w:t>I have formally requested as follows:</w:t>
      </w:r>
    </w:p>
    <w:p w14:paraId="28C3BAA2" w14:textId="77777777" w:rsidR="00A715D4" w:rsidRPr="00A715D4" w:rsidRDefault="00A715D4" w:rsidP="00A715D4">
      <w:pPr>
        <w:spacing w:after="0" w:line="240" w:lineRule="auto"/>
        <w:rPr>
          <w:b/>
        </w:rPr>
      </w:pPr>
      <w:r w:rsidRPr="00A715D4">
        <w:rPr>
          <w:b/>
        </w:rPr>
        <w:t>Q</w:t>
      </w:r>
    </w:p>
    <w:p w14:paraId="77DBB0E4" w14:textId="77777777" w:rsidR="002067CC" w:rsidRDefault="002067CC" w:rsidP="002067CC">
      <w:r>
        <w:t>The information would be most useful if presented on a decade basis, ie over the last 10 years the info is presented year by year.  I am trying to understand the growth (positive or negative) in rubber imports and processing in Australia.  In the longer term I would like to go back to the decade prior but that can wait.  If the info is going to take time to generate for the past decade then for the purposes of the submission to the PC a current snapshot will suffice.</w:t>
      </w:r>
    </w:p>
    <w:p w14:paraId="421E0514" w14:textId="77777777" w:rsidR="002067CC" w:rsidRDefault="002067CC" w:rsidP="002067CC"/>
    <w:p w14:paraId="14B599A0" w14:textId="77777777" w:rsidR="002067CC" w:rsidRDefault="002067CC" w:rsidP="002067CC">
      <w:pPr>
        <w:pStyle w:val="ListParagraph"/>
        <w:numPr>
          <w:ilvl w:val="0"/>
          <w:numId w:val="49"/>
        </w:numPr>
        <w:spacing w:after="0" w:line="240" w:lineRule="auto"/>
        <w:contextualSpacing w:val="0"/>
      </w:pPr>
      <w:r>
        <w:t>Countries from which Australia imports tyres</w:t>
      </w:r>
    </w:p>
    <w:p w14:paraId="15D33BEF" w14:textId="77777777" w:rsidR="002067CC" w:rsidRDefault="002067CC" w:rsidP="002067CC">
      <w:pPr>
        <w:pStyle w:val="ListParagraph"/>
        <w:numPr>
          <w:ilvl w:val="0"/>
          <w:numId w:val="49"/>
        </w:numPr>
        <w:spacing w:after="0" w:line="240" w:lineRule="auto"/>
        <w:contextualSpacing w:val="0"/>
      </w:pPr>
      <w:r>
        <w:t>Volume of tyre by total tonnes by country</w:t>
      </w:r>
    </w:p>
    <w:p w14:paraId="63AF0B20" w14:textId="77777777" w:rsidR="002067CC" w:rsidRDefault="002067CC" w:rsidP="002067CC">
      <w:pPr>
        <w:pStyle w:val="ListParagraph"/>
        <w:numPr>
          <w:ilvl w:val="0"/>
          <w:numId w:val="49"/>
        </w:numPr>
        <w:spacing w:after="0" w:line="240" w:lineRule="auto"/>
        <w:contextualSpacing w:val="0"/>
      </w:pPr>
      <w:r>
        <w:t>Volume of tyres by tyre class (PCR (passenger) LT (light truck) TBR (on road truck), AGS (agricultural service), IDS (industrial service), OTR (off the road ie mining and construction), AC (aircraft), remaining specialty eg small such as wheel barrow</w:t>
      </w:r>
    </w:p>
    <w:p w14:paraId="4D4AB985" w14:textId="77777777" w:rsidR="002067CC" w:rsidRDefault="002067CC" w:rsidP="002067CC">
      <w:pPr>
        <w:pStyle w:val="ListParagraph"/>
        <w:numPr>
          <w:ilvl w:val="0"/>
          <w:numId w:val="49"/>
        </w:numPr>
        <w:spacing w:after="0" w:line="240" w:lineRule="auto"/>
        <w:contextualSpacing w:val="0"/>
      </w:pPr>
      <w:r>
        <w:t>Volume (ideally by class) of new unused tyres exported from Australia (including on new vehicles)</w:t>
      </w:r>
    </w:p>
    <w:p w14:paraId="46BBF690" w14:textId="77777777" w:rsidR="002067CC" w:rsidRDefault="002067CC" w:rsidP="002067CC">
      <w:pPr>
        <w:pStyle w:val="ListParagraph"/>
        <w:numPr>
          <w:ilvl w:val="0"/>
          <w:numId w:val="49"/>
        </w:numPr>
        <w:spacing w:after="0" w:line="240" w:lineRule="auto"/>
        <w:contextualSpacing w:val="0"/>
      </w:pPr>
      <w:r>
        <w:t>Volume (ideally by class) of used tyres (not scrap or waste tyres) exported from Australia</w:t>
      </w:r>
    </w:p>
    <w:p w14:paraId="33EEC496" w14:textId="77777777" w:rsidR="002067CC" w:rsidRDefault="002067CC" w:rsidP="002067CC">
      <w:pPr>
        <w:pStyle w:val="ListParagraph"/>
        <w:numPr>
          <w:ilvl w:val="0"/>
          <w:numId w:val="49"/>
        </w:numPr>
        <w:spacing w:after="0" w:line="240" w:lineRule="auto"/>
        <w:contextualSpacing w:val="0"/>
      </w:pPr>
      <w:r>
        <w:t>Volume of tyre derived rubber (or rubber pieces) exported from Australia</w:t>
      </w:r>
    </w:p>
    <w:p w14:paraId="69F872E6" w14:textId="77777777" w:rsidR="002067CC" w:rsidRDefault="002067CC" w:rsidP="002067CC">
      <w:pPr>
        <w:pStyle w:val="ListParagraph"/>
        <w:numPr>
          <w:ilvl w:val="0"/>
          <w:numId w:val="49"/>
        </w:numPr>
        <w:spacing w:after="0" w:line="240" w:lineRule="auto"/>
        <w:contextualSpacing w:val="0"/>
      </w:pPr>
      <w:r>
        <w:t>Volume of tyre derived rubber (or rubber pieces) used on-shore for other purposes (eg road pavement surface, inclusion as a filler for other products, tyre derived fuel eg clinker kilns, et al)</w:t>
      </w:r>
    </w:p>
    <w:p w14:paraId="7B5CDB89" w14:textId="77777777" w:rsidR="002067CC" w:rsidRDefault="002067CC" w:rsidP="002067CC">
      <w:pPr>
        <w:pStyle w:val="ListParagraph"/>
        <w:numPr>
          <w:ilvl w:val="0"/>
          <w:numId w:val="49"/>
        </w:numPr>
        <w:spacing w:after="0" w:line="240" w:lineRule="auto"/>
        <w:contextualSpacing w:val="0"/>
      </w:pPr>
      <w:r>
        <w:t>Volume of natural rubber imported (raw rubber or associated products derived from plant base)</w:t>
      </w:r>
    </w:p>
    <w:p w14:paraId="345F0BE2" w14:textId="77777777" w:rsidR="002067CC" w:rsidRDefault="002067CC" w:rsidP="002067CC">
      <w:pPr>
        <w:pStyle w:val="ListParagraph"/>
        <w:numPr>
          <w:ilvl w:val="0"/>
          <w:numId w:val="49"/>
        </w:numPr>
        <w:spacing w:after="0" w:line="240" w:lineRule="auto"/>
        <w:contextualSpacing w:val="0"/>
      </w:pPr>
      <w:r>
        <w:t>Volume of rubber in “master batches” ready for processing by formation into products, eg pre cured tread rubbers</w:t>
      </w:r>
    </w:p>
    <w:p w14:paraId="3D57B358" w14:textId="77777777" w:rsidR="002067CC" w:rsidRDefault="002067CC" w:rsidP="002067CC">
      <w:pPr>
        <w:pStyle w:val="ListParagraph"/>
        <w:numPr>
          <w:ilvl w:val="0"/>
          <w:numId w:val="49"/>
        </w:numPr>
        <w:spacing w:after="0" w:line="240" w:lineRule="auto"/>
        <w:contextualSpacing w:val="0"/>
      </w:pPr>
      <w:r>
        <w:t>Volume of raw synthetic rubber imported (rubber derived from petrochemical sources)</w:t>
      </w:r>
    </w:p>
    <w:p w14:paraId="6888136E" w14:textId="77777777" w:rsidR="002067CC" w:rsidRDefault="002067CC" w:rsidP="002067CC">
      <w:pPr>
        <w:pStyle w:val="ListParagraph"/>
        <w:numPr>
          <w:ilvl w:val="0"/>
          <w:numId w:val="49"/>
        </w:numPr>
        <w:spacing w:after="0" w:line="240" w:lineRule="auto"/>
        <w:contextualSpacing w:val="0"/>
      </w:pPr>
      <w:r>
        <w:t>Volume of “carbon black” for production of rubber based products imported to Australia</w:t>
      </w:r>
    </w:p>
    <w:p w14:paraId="475E4258" w14:textId="77777777" w:rsidR="002067CC" w:rsidRDefault="002067CC" w:rsidP="002067CC">
      <w:pPr>
        <w:pStyle w:val="ListParagraph"/>
        <w:numPr>
          <w:ilvl w:val="0"/>
          <w:numId w:val="49"/>
        </w:numPr>
        <w:spacing w:after="0" w:line="240" w:lineRule="auto"/>
        <w:contextualSpacing w:val="0"/>
      </w:pPr>
      <w:r>
        <w:t>Volume of specific chemicals required for production of raw rubber into useable components (zinc oxide, accelerants, pigments etc)</w:t>
      </w:r>
    </w:p>
    <w:p w14:paraId="06240C94" w14:textId="77777777" w:rsidR="002067CC" w:rsidRDefault="002067CC" w:rsidP="002067CC">
      <w:pPr>
        <w:pStyle w:val="ListParagraph"/>
        <w:numPr>
          <w:ilvl w:val="0"/>
          <w:numId w:val="49"/>
        </w:numPr>
        <w:spacing w:after="0" w:line="240" w:lineRule="auto"/>
        <w:contextualSpacing w:val="0"/>
      </w:pPr>
      <w:r>
        <w:t>Volume of rubber products manufactured in Australia (breakdown by relevant classification eg conveyor belt, coolant hoses, hydraulic hoses, dampers and mounts, etc)</w:t>
      </w:r>
    </w:p>
    <w:p w14:paraId="30033EBE" w14:textId="77777777" w:rsidR="002067CC" w:rsidRDefault="002067CC" w:rsidP="002067CC">
      <w:pPr>
        <w:pStyle w:val="ListParagraph"/>
        <w:numPr>
          <w:ilvl w:val="0"/>
          <w:numId w:val="49"/>
        </w:numPr>
        <w:spacing w:after="0" w:line="240" w:lineRule="auto"/>
        <w:contextualSpacing w:val="0"/>
      </w:pPr>
      <w:r>
        <w:t>Number of Australian academic facilities involved with research and development of rubber related products (eg hoses, belts, mounts etc)</w:t>
      </w:r>
    </w:p>
    <w:p w14:paraId="078AC29D" w14:textId="77777777" w:rsidR="002067CC" w:rsidRDefault="002067CC" w:rsidP="002067CC">
      <w:pPr>
        <w:pStyle w:val="ListParagraph"/>
        <w:numPr>
          <w:ilvl w:val="0"/>
          <w:numId w:val="49"/>
        </w:numPr>
        <w:spacing w:after="0" w:line="240" w:lineRule="auto"/>
        <w:contextualSpacing w:val="0"/>
      </w:pPr>
      <w:r>
        <w:t>Number of businesses involved in tyre manufacturing in Australia</w:t>
      </w:r>
    </w:p>
    <w:p w14:paraId="7158AE5D" w14:textId="77777777" w:rsidR="002067CC" w:rsidRDefault="002067CC" w:rsidP="002067CC">
      <w:pPr>
        <w:pStyle w:val="ListParagraph"/>
        <w:numPr>
          <w:ilvl w:val="0"/>
          <w:numId w:val="49"/>
        </w:numPr>
        <w:spacing w:after="0" w:line="240" w:lineRule="auto"/>
        <w:contextualSpacing w:val="0"/>
      </w:pPr>
      <w:r>
        <w:t>Number of businesses involved in tyre retreading in Australia</w:t>
      </w:r>
    </w:p>
    <w:p w14:paraId="722621DD" w14:textId="77777777" w:rsidR="002067CC" w:rsidRDefault="002067CC" w:rsidP="002067CC">
      <w:pPr>
        <w:pStyle w:val="ListParagraph"/>
        <w:numPr>
          <w:ilvl w:val="0"/>
          <w:numId w:val="49"/>
        </w:numPr>
        <w:spacing w:after="0" w:line="240" w:lineRule="auto"/>
        <w:contextualSpacing w:val="0"/>
      </w:pPr>
      <w:r>
        <w:t>Number of businesses involved in importing and distributing tyres in Australia</w:t>
      </w:r>
    </w:p>
    <w:p w14:paraId="3BEE13B2" w14:textId="77777777" w:rsidR="002067CC" w:rsidRDefault="002067CC" w:rsidP="002067CC">
      <w:pPr>
        <w:pStyle w:val="ListParagraph"/>
        <w:numPr>
          <w:ilvl w:val="0"/>
          <w:numId w:val="49"/>
        </w:numPr>
        <w:spacing w:after="0" w:line="240" w:lineRule="auto"/>
        <w:contextualSpacing w:val="0"/>
      </w:pPr>
      <w:r>
        <w:t>Number of business involved in retailing of tyres in Australia</w:t>
      </w:r>
    </w:p>
    <w:p w14:paraId="3776699C" w14:textId="77777777" w:rsidR="002067CC" w:rsidRDefault="002067CC" w:rsidP="002067CC">
      <w:pPr>
        <w:pStyle w:val="ListParagraph"/>
        <w:numPr>
          <w:ilvl w:val="0"/>
          <w:numId w:val="49"/>
        </w:numPr>
        <w:spacing w:after="0" w:line="240" w:lineRule="auto"/>
        <w:contextualSpacing w:val="0"/>
      </w:pPr>
      <w:r>
        <w:t>Number of businesses in Australia active in the tyre service field (who may not actively sell or supply tyres to the end user)</w:t>
      </w:r>
    </w:p>
    <w:p w14:paraId="54BE4642" w14:textId="77777777" w:rsidR="002067CC" w:rsidRDefault="002067CC" w:rsidP="002067CC">
      <w:pPr>
        <w:pStyle w:val="ListParagraph"/>
        <w:numPr>
          <w:ilvl w:val="0"/>
          <w:numId w:val="49"/>
        </w:numPr>
        <w:spacing w:after="0" w:line="240" w:lineRule="auto"/>
        <w:contextualSpacing w:val="0"/>
      </w:pPr>
      <w:r>
        <w:t>Number of employees within the broader “rubber industry” encompassing not only the tyre industry but also conveyor belts, hoses and other rubber products</w:t>
      </w:r>
    </w:p>
    <w:p w14:paraId="229A41D9" w14:textId="77777777" w:rsidR="002067CC" w:rsidRPr="00A715D4" w:rsidRDefault="00A715D4" w:rsidP="0018715F">
      <w:pPr>
        <w:rPr>
          <w:b/>
        </w:rPr>
      </w:pPr>
      <w:r w:rsidRPr="00A715D4">
        <w:rPr>
          <w:b/>
        </w:rPr>
        <w:t>UQ</w:t>
      </w:r>
    </w:p>
    <w:p w14:paraId="12DCDC94" w14:textId="77777777" w:rsidR="00523275" w:rsidRDefault="002067CC" w:rsidP="0018715F">
      <w:r>
        <w:lastRenderedPageBreak/>
        <w:t xml:space="preserve">Once this detail is acquired a further </w:t>
      </w:r>
      <w:r w:rsidR="00A715D4">
        <w:t xml:space="preserve">addition to this </w:t>
      </w:r>
      <w:r>
        <w:t xml:space="preserve">submission is proposed </w:t>
      </w:r>
      <w:r w:rsidR="00A715D4">
        <w:t xml:space="preserve">in </w:t>
      </w:r>
      <w:r>
        <w:t>support of the issue.</w:t>
      </w:r>
    </w:p>
    <w:p w14:paraId="3E06DCD4" w14:textId="77777777" w:rsidR="002067CC" w:rsidRDefault="002067CC" w:rsidP="0018715F"/>
    <w:p w14:paraId="28527A4C" w14:textId="77777777" w:rsidR="002067CC" w:rsidRDefault="002067CC" w:rsidP="0018715F"/>
    <w:p w14:paraId="7F2A81CF" w14:textId="77777777" w:rsidR="002067CC" w:rsidRDefault="002067CC" w:rsidP="0018715F"/>
    <w:p w14:paraId="1CC2D7FD" w14:textId="77777777" w:rsidR="002067CC" w:rsidRDefault="002067CC" w:rsidP="00850397">
      <w:pPr>
        <w:spacing w:after="0"/>
        <w:rPr>
          <w:rFonts w:ascii="Times New Roman" w:hAnsi="Times New Roman"/>
          <w:i/>
          <w:iCs/>
          <w:noProof/>
          <w:color w:val="1F497D"/>
          <w:sz w:val="24"/>
          <w:szCs w:val="24"/>
          <w:lang w:val="en-US"/>
        </w:rPr>
      </w:pPr>
      <w:r>
        <w:rPr>
          <w:rFonts w:ascii="Arial" w:hAnsi="Arial" w:cs="Arial"/>
          <w:b/>
          <w:bCs/>
          <w:i/>
          <w:iCs/>
          <w:noProof/>
          <w:color w:val="000080"/>
          <w:sz w:val="20"/>
          <w:szCs w:val="20"/>
          <w:lang w:val="en-US"/>
        </w:rPr>
        <w:t>Adam Gosling</w:t>
      </w:r>
    </w:p>
    <w:p w14:paraId="79E4CD10" w14:textId="77777777" w:rsidR="002067CC" w:rsidRDefault="002067CC" w:rsidP="00850397">
      <w:pPr>
        <w:spacing w:after="0"/>
        <w:rPr>
          <w:rFonts w:ascii="Times New Roman" w:hAnsi="Times New Roman"/>
          <w:i/>
          <w:iCs/>
          <w:noProof/>
          <w:color w:val="1F497D"/>
          <w:sz w:val="24"/>
          <w:szCs w:val="24"/>
          <w:lang w:val="en-US"/>
        </w:rPr>
      </w:pPr>
      <w:r>
        <w:rPr>
          <w:rFonts w:ascii="Arial" w:hAnsi="Arial" w:cs="Arial"/>
          <w:i/>
          <w:iCs/>
          <w:noProof/>
          <w:color w:val="000080"/>
          <w:sz w:val="20"/>
          <w:szCs w:val="20"/>
          <w:lang w:val="en-US"/>
        </w:rPr>
        <w:t>TyreSafe Australia Pty Ltd</w:t>
      </w:r>
    </w:p>
    <w:p w14:paraId="4B519394" w14:textId="53690821" w:rsidR="002067CC" w:rsidRDefault="002067CC" w:rsidP="00850397">
      <w:pPr>
        <w:spacing w:after="0"/>
        <w:rPr>
          <w:rFonts w:ascii="Times New Roman" w:hAnsi="Times New Roman"/>
          <w:i/>
          <w:iCs/>
          <w:noProof/>
          <w:color w:val="1F497D"/>
          <w:sz w:val="24"/>
          <w:szCs w:val="24"/>
          <w:lang w:val="en-US"/>
        </w:rPr>
      </w:pPr>
      <w:r>
        <w:rPr>
          <w:rFonts w:ascii="Arial" w:hAnsi="Arial" w:cs="Arial"/>
          <w:i/>
          <w:iCs/>
          <w:noProof/>
          <w:color w:val="000080"/>
          <w:sz w:val="20"/>
          <w:szCs w:val="20"/>
          <w:lang w:val="en-US"/>
        </w:rPr>
        <w:t>Perth; Australia</w:t>
      </w:r>
    </w:p>
    <w:p w14:paraId="1397653E" w14:textId="77777777" w:rsidR="002067CC" w:rsidRDefault="002067CC" w:rsidP="00850397">
      <w:pPr>
        <w:spacing w:after="0"/>
        <w:rPr>
          <w:rFonts w:ascii="Tahoma" w:hAnsi="Tahoma" w:cs="Tahoma"/>
          <w:noProof/>
          <w:color w:val="004080"/>
          <w:sz w:val="20"/>
          <w:szCs w:val="20"/>
          <w:lang w:val="fr-FR"/>
        </w:rPr>
      </w:pPr>
      <w:r>
        <w:rPr>
          <w:rFonts w:ascii="Wingdings" w:hAnsi="Wingdings"/>
          <w:noProof/>
          <w:color w:val="004080"/>
        </w:rPr>
        <w:t></w:t>
      </w:r>
      <w:r>
        <w:rPr>
          <w:rFonts w:ascii="Tahoma" w:hAnsi="Tahoma" w:cs="Tahoma"/>
          <w:noProof/>
          <w:color w:val="004080"/>
          <w:sz w:val="20"/>
          <w:szCs w:val="20"/>
          <w:lang w:val="fr-FR"/>
        </w:rPr>
        <w:t xml:space="preserve"> :         </w:t>
      </w:r>
      <w:hyperlink r:id="rId16" w:history="1">
        <w:r>
          <w:rPr>
            <w:rStyle w:val="Hyperlink"/>
            <w:rFonts w:ascii="Tahoma" w:hAnsi="Tahoma" w:cs="Tahoma"/>
            <w:noProof/>
            <w:sz w:val="20"/>
            <w:szCs w:val="20"/>
            <w:lang w:val="fr-FR"/>
          </w:rPr>
          <w:t>adamg@tyresafe.com.au</w:t>
        </w:r>
      </w:hyperlink>
    </w:p>
    <w:p w14:paraId="3213B226" w14:textId="77777777" w:rsidR="002067CC" w:rsidRDefault="00E16F47" w:rsidP="00850397">
      <w:pPr>
        <w:spacing w:after="0"/>
        <w:rPr>
          <w:rFonts w:ascii="Tahoma" w:hAnsi="Tahoma" w:cs="Tahoma"/>
          <w:noProof/>
          <w:color w:val="004080"/>
          <w:sz w:val="20"/>
          <w:szCs w:val="20"/>
          <w:lang w:val="fr-FR"/>
        </w:rPr>
      </w:pPr>
      <w:hyperlink r:id="rId17" w:history="1">
        <w:r w:rsidR="002067CC">
          <w:rPr>
            <w:rStyle w:val="Hyperlink"/>
            <w:rFonts w:ascii="Tahoma" w:hAnsi="Tahoma" w:cs="Tahoma"/>
            <w:noProof/>
            <w:sz w:val="20"/>
            <w:szCs w:val="20"/>
            <w:lang w:val="fr-FR"/>
          </w:rPr>
          <w:t>http://www.tyresafe.com.au</w:t>
        </w:r>
      </w:hyperlink>
    </w:p>
    <w:p w14:paraId="38A61F3E" w14:textId="77777777" w:rsidR="002067CC" w:rsidRDefault="002067CC" w:rsidP="0018715F"/>
    <w:p w14:paraId="58095348" w14:textId="77777777" w:rsidR="00523275" w:rsidRDefault="00523275" w:rsidP="0018715F"/>
    <w:p w14:paraId="78CCCF1D" w14:textId="77777777" w:rsidR="00523275" w:rsidRDefault="00523275" w:rsidP="0018715F"/>
    <w:p w14:paraId="64328332" w14:textId="77777777" w:rsidR="00FF7594" w:rsidRDefault="00FF7594">
      <w:pPr>
        <w:spacing w:after="0" w:line="240" w:lineRule="auto"/>
      </w:pPr>
      <w:r>
        <w:br w:type="page"/>
      </w:r>
    </w:p>
    <w:p w14:paraId="00DFF227" w14:textId="77777777" w:rsidR="003E34D5" w:rsidRDefault="00523275" w:rsidP="003E34D5">
      <w:pPr>
        <w:pStyle w:val="Heading1"/>
        <w:numPr>
          <w:ilvl w:val="2"/>
          <w:numId w:val="43"/>
        </w:numPr>
        <w:ind w:left="0" w:firstLine="0"/>
        <w:rPr>
          <w:rFonts w:ascii="Arial Black" w:hAnsi="Arial Black"/>
          <w:b/>
          <w:color w:val="000000" w:themeColor="text1"/>
        </w:rPr>
      </w:pPr>
      <w:r>
        <w:rPr>
          <w:rFonts w:ascii="Arial Black" w:hAnsi="Arial Black"/>
          <w:b/>
          <w:color w:val="000000" w:themeColor="text1"/>
        </w:rPr>
        <w:lastRenderedPageBreak/>
        <w:t>Conclusions</w:t>
      </w:r>
    </w:p>
    <w:p w14:paraId="2A59859B" w14:textId="77777777" w:rsidR="009F5121" w:rsidRDefault="00523275" w:rsidP="00523275">
      <w:r>
        <w:t>Tyres MUST be treated as a strategically critical component within not only international trade considerations but also for essential industries such as road transport, energy, medical, food production</w:t>
      </w:r>
      <w:r w:rsidR="009F5121">
        <w:t xml:space="preserve">, not to forget public transport.  </w:t>
      </w:r>
    </w:p>
    <w:p w14:paraId="47675111" w14:textId="77777777" w:rsidR="00523275" w:rsidRDefault="009F5121" w:rsidP="009F5121">
      <w:pPr>
        <w:pStyle w:val="ListParagraph"/>
        <w:numPr>
          <w:ilvl w:val="0"/>
          <w:numId w:val="48"/>
        </w:numPr>
        <w:rPr>
          <w:b/>
          <w:u w:val="single"/>
        </w:rPr>
      </w:pPr>
      <w:r w:rsidRPr="009F5121">
        <w:rPr>
          <w:b/>
          <w:u w:val="single"/>
        </w:rPr>
        <w:t>Simply put without tyres Australia stops.</w:t>
      </w:r>
    </w:p>
    <w:p w14:paraId="619DE2A3" w14:textId="77777777" w:rsidR="009F5121" w:rsidRPr="009F5121" w:rsidRDefault="009F5121" w:rsidP="009F5121">
      <w:pPr>
        <w:ind w:left="1080"/>
        <w:rPr>
          <w:b/>
          <w:u w:val="single"/>
        </w:rPr>
      </w:pPr>
      <w:r>
        <w:rPr>
          <w:b/>
          <w:u w:val="single"/>
        </w:rPr>
        <w:t>Tyres are a strategically critical item for Australia.</w:t>
      </w:r>
    </w:p>
    <w:p w14:paraId="010C6721" w14:textId="77777777" w:rsidR="00523275" w:rsidRDefault="009F5121" w:rsidP="00523275">
      <w:r>
        <w:t xml:space="preserve">Whilst mechanical components can be fabricated tyres are a complex process of material sourcing as well as actual production, not-withstanding the considerable intellectual property involved in all aspects of producing tyres.  </w:t>
      </w:r>
    </w:p>
    <w:p w14:paraId="53DCFD48" w14:textId="77777777" w:rsidR="00FF7594" w:rsidRPr="00523275" w:rsidRDefault="00FF7594" w:rsidP="00523275"/>
    <w:p w14:paraId="5FED9802" w14:textId="77777777" w:rsidR="00523275" w:rsidRDefault="00FF7594" w:rsidP="00523275">
      <w:r>
        <w:t>The Productivity Commission should initiate a process to identify products that are critically important to the strategic well-being of Australia, fuel being foremost followed by tyres as a very close second.</w:t>
      </w:r>
    </w:p>
    <w:p w14:paraId="38ED7CC3" w14:textId="77777777" w:rsidR="00FF7594" w:rsidRDefault="00FF7594" w:rsidP="00523275"/>
    <w:p w14:paraId="09D81E3C" w14:textId="77777777" w:rsidR="00FF7594" w:rsidRDefault="00FF7594" w:rsidP="00523275"/>
    <w:p w14:paraId="430C8BA9" w14:textId="77777777" w:rsidR="00523275" w:rsidRPr="00523275" w:rsidRDefault="00523275" w:rsidP="00523275"/>
    <w:p w14:paraId="53569E25" w14:textId="77777777" w:rsidR="00FF7594" w:rsidRDefault="00FF7594">
      <w:pPr>
        <w:spacing w:after="0" w:line="240" w:lineRule="auto"/>
      </w:pPr>
      <w:r>
        <w:br w:type="page"/>
      </w:r>
    </w:p>
    <w:p w14:paraId="3CFDE3C8" w14:textId="77777777" w:rsidR="003E34D5" w:rsidRDefault="0025736D" w:rsidP="003E34D5">
      <w:pPr>
        <w:pStyle w:val="Heading1"/>
        <w:numPr>
          <w:ilvl w:val="2"/>
          <w:numId w:val="43"/>
        </w:numPr>
        <w:ind w:left="0" w:firstLine="0"/>
        <w:rPr>
          <w:rFonts w:ascii="Arial Black" w:hAnsi="Arial Black"/>
          <w:b/>
          <w:color w:val="000000" w:themeColor="text1"/>
        </w:rPr>
      </w:pPr>
      <w:r>
        <w:rPr>
          <w:rFonts w:ascii="Arial Black" w:hAnsi="Arial Black"/>
          <w:b/>
          <w:color w:val="000000" w:themeColor="text1"/>
        </w:rPr>
        <w:lastRenderedPageBreak/>
        <w:t>References</w:t>
      </w:r>
    </w:p>
    <w:p w14:paraId="73185089" w14:textId="77777777" w:rsidR="0025736D" w:rsidRDefault="0025736D" w:rsidP="0025736D"/>
    <w:p w14:paraId="06D692A8" w14:textId="77777777" w:rsidR="0025736D" w:rsidRPr="0025736D" w:rsidRDefault="00E16F47" w:rsidP="0025736D">
      <w:hyperlink r:id="rId18" w:history="1">
        <w:r w:rsidR="0025736D" w:rsidRPr="0025736D">
          <w:rPr>
            <w:rStyle w:val="Hyperlink"/>
          </w:rPr>
          <w:t>https://auto.economictimes.indiatimes.com/news/tyres/centre-mulls-institute-of-excellence-for-rubber-tyre-sector/55595963</w:t>
        </w:r>
      </w:hyperlink>
    </w:p>
    <w:p w14:paraId="70C4E64F" w14:textId="77777777" w:rsidR="003E34D5" w:rsidRDefault="003E34D5" w:rsidP="0018715F"/>
    <w:p w14:paraId="4CC45624" w14:textId="77777777" w:rsidR="00FF7594" w:rsidRDefault="00FF7594" w:rsidP="0018715F"/>
    <w:p w14:paraId="23297D38" w14:textId="77777777" w:rsidR="00FF7594" w:rsidRDefault="00FF7594" w:rsidP="0018715F"/>
    <w:p w14:paraId="09B59487" w14:textId="77777777" w:rsidR="00FF7594" w:rsidRDefault="00FF7594">
      <w:pPr>
        <w:spacing w:after="0" w:line="240" w:lineRule="auto"/>
      </w:pPr>
      <w:r>
        <w:br w:type="page"/>
      </w:r>
    </w:p>
    <w:p w14:paraId="160FC7F3" w14:textId="77777777" w:rsidR="00FF7594" w:rsidRDefault="00FF7594" w:rsidP="00FF7594">
      <w:pPr>
        <w:pStyle w:val="Heading1"/>
        <w:numPr>
          <w:ilvl w:val="2"/>
          <w:numId w:val="43"/>
        </w:numPr>
        <w:ind w:left="0" w:firstLine="0"/>
        <w:rPr>
          <w:rFonts w:ascii="Arial Black" w:hAnsi="Arial Black"/>
          <w:b/>
          <w:color w:val="000000" w:themeColor="text1"/>
        </w:rPr>
      </w:pPr>
      <w:r>
        <w:rPr>
          <w:rFonts w:ascii="Arial Black" w:hAnsi="Arial Black"/>
          <w:b/>
          <w:color w:val="000000" w:themeColor="text1"/>
        </w:rPr>
        <w:lastRenderedPageBreak/>
        <w:t>Attachments</w:t>
      </w:r>
    </w:p>
    <w:p w14:paraId="76768500" w14:textId="77777777" w:rsidR="00FF7594" w:rsidRDefault="00FF7594" w:rsidP="00FF7594"/>
    <w:p w14:paraId="3BD93508" w14:textId="77777777" w:rsidR="00FF7594" w:rsidRDefault="00FF7594" w:rsidP="00FF7594"/>
    <w:p w14:paraId="16D43A44" w14:textId="77777777" w:rsidR="00FF7594" w:rsidRPr="00FF7594" w:rsidRDefault="00FF7594" w:rsidP="00FF7594"/>
    <w:p w14:paraId="66CC0BAE" w14:textId="77777777" w:rsidR="00FF7594" w:rsidRDefault="00FF7594" w:rsidP="0018715F"/>
    <w:p w14:paraId="3CE90F44" w14:textId="77777777" w:rsidR="0025736D" w:rsidRDefault="0025736D" w:rsidP="0018715F"/>
    <w:bookmarkEnd w:id="0"/>
    <w:p w14:paraId="53FB839C" w14:textId="77777777" w:rsidR="00892D25" w:rsidRPr="005B142C" w:rsidRDefault="005B142C" w:rsidP="005B142C">
      <w:pPr>
        <w:spacing w:after="0"/>
        <w:jc w:val="center"/>
        <w:rPr>
          <w:rFonts w:ascii="Arial" w:hAnsi="Arial" w:cs="Arial"/>
          <w:b/>
          <w:i/>
          <w:sz w:val="20"/>
        </w:rPr>
      </w:pPr>
      <w:r w:rsidRPr="005B142C">
        <w:rPr>
          <w:rFonts w:ascii="Arial" w:hAnsi="Arial" w:cs="Arial"/>
          <w:b/>
          <w:i/>
          <w:sz w:val="20"/>
        </w:rPr>
        <w:t>End of document</w:t>
      </w:r>
    </w:p>
    <w:sectPr w:rsidR="00892D25" w:rsidRPr="005B142C" w:rsidSect="008437F9">
      <w:headerReference w:type="default" r:id="rId19"/>
      <w:footerReference w:type="default" r:id="rId20"/>
      <w:pgSz w:w="11905" w:h="16840"/>
      <w:pgMar w:top="284" w:right="1105" w:bottom="640" w:left="1300" w:header="298"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A65A3" w14:textId="77777777" w:rsidR="00723917" w:rsidRDefault="00723917" w:rsidP="00300C10">
      <w:pPr>
        <w:spacing w:after="0" w:line="240" w:lineRule="auto"/>
      </w:pPr>
      <w:r>
        <w:separator/>
      </w:r>
    </w:p>
  </w:endnote>
  <w:endnote w:type="continuationSeparator" w:id="0">
    <w:p w14:paraId="108FBE5D" w14:textId="77777777" w:rsidR="00723917" w:rsidRDefault="00723917" w:rsidP="00300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53" w:type="dxa"/>
      <w:tblInd w:w="-72" w:type="dxa"/>
      <w:tblLook w:val="01E0" w:firstRow="1" w:lastRow="1" w:firstColumn="1" w:lastColumn="1" w:noHBand="0" w:noVBand="0"/>
    </w:tblPr>
    <w:tblGrid>
      <w:gridCol w:w="2766"/>
      <w:gridCol w:w="1276"/>
      <w:gridCol w:w="850"/>
      <w:gridCol w:w="1985"/>
      <w:gridCol w:w="2126"/>
      <w:gridCol w:w="1350"/>
    </w:tblGrid>
    <w:tr w:rsidR="00A8688C" w:rsidRPr="008437F9" w14:paraId="714B4108" w14:textId="77777777" w:rsidTr="008437F9">
      <w:tc>
        <w:tcPr>
          <w:tcW w:w="2766" w:type="dxa"/>
        </w:tcPr>
        <w:p w14:paraId="028A7CF9" w14:textId="604601E0" w:rsidR="00A8688C" w:rsidRPr="008437F9" w:rsidRDefault="00A8688C" w:rsidP="00FA476E">
          <w:pPr>
            <w:pStyle w:val="Footer"/>
            <w:spacing w:after="20" w:line="240" w:lineRule="auto"/>
            <w:rPr>
              <w:sz w:val="16"/>
              <w:szCs w:val="16"/>
            </w:rPr>
          </w:pPr>
          <w:r w:rsidRPr="008437F9">
            <w:rPr>
              <w:sz w:val="16"/>
              <w:szCs w:val="16"/>
            </w:rPr>
            <w:t xml:space="preserve">Controlled document </w:t>
          </w:r>
          <w:r w:rsidRPr="008437F9">
            <w:rPr>
              <w:sz w:val="16"/>
              <w:szCs w:val="16"/>
            </w:rPr>
            <w:fldChar w:fldCharType="begin"/>
          </w:r>
          <w:r w:rsidRPr="008437F9">
            <w:rPr>
              <w:sz w:val="16"/>
              <w:szCs w:val="16"/>
            </w:rPr>
            <w:instrText xml:space="preserve"> SAVEDATE   \* MERGEFORMAT </w:instrText>
          </w:r>
          <w:r w:rsidRPr="008437F9">
            <w:rPr>
              <w:sz w:val="16"/>
              <w:szCs w:val="16"/>
            </w:rPr>
            <w:fldChar w:fldCharType="separate"/>
          </w:r>
          <w:r w:rsidR="0009316B">
            <w:rPr>
              <w:noProof/>
              <w:sz w:val="16"/>
              <w:szCs w:val="16"/>
            </w:rPr>
            <w:t>6/05/2021 2:29:00 PM</w:t>
          </w:r>
          <w:r w:rsidRPr="008437F9">
            <w:rPr>
              <w:sz w:val="16"/>
              <w:szCs w:val="16"/>
            </w:rPr>
            <w:fldChar w:fldCharType="end"/>
          </w:r>
        </w:p>
        <w:p w14:paraId="15E918B4" w14:textId="77777777" w:rsidR="00A8688C" w:rsidRPr="008437F9" w:rsidRDefault="00A8688C" w:rsidP="00914911">
          <w:pPr>
            <w:pStyle w:val="Footer"/>
            <w:spacing w:after="20" w:line="240" w:lineRule="auto"/>
            <w:rPr>
              <w:sz w:val="16"/>
              <w:szCs w:val="16"/>
            </w:rPr>
          </w:pPr>
          <w:r w:rsidRPr="008437F9">
            <w:rPr>
              <w:b/>
              <w:sz w:val="16"/>
              <w:szCs w:val="16"/>
              <w:u w:val="single"/>
            </w:rPr>
            <w:t>Printed copy is uncontrolled</w:t>
          </w:r>
        </w:p>
      </w:tc>
      <w:tc>
        <w:tcPr>
          <w:tcW w:w="1276" w:type="dxa"/>
        </w:tcPr>
        <w:p w14:paraId="2A65665E" w14:textId="77777777" w:rsidR="00A8688C" w:rsidRPr="008437F9" w:rsidRDefault="00A8688C" w:rsidP="00FA476E">
          <w:pPr>
            <w:pStyle w:val="Footer"/>
            <w:spacing w:after="20" w:line="240" w:lineRule="auto"/>
            <w:rPr>
              <w:sz w:val="16"/>
              <w:szCs w:val="16"/>
            </w:rPr>
          </w:pPr>
          <w:r w:rsidRPr="008437F9">
            <w:rPr>
              <w:sz w:val="16"/>
              <w:szCs w:val="16"/>
            </w:rPr>
            <w:t>Last Saved by</w:t>
          </w:r>
        </w:p>
        <w:p w14:paraId="0F14FEBD" w14:textId="77777777" w:rsidR="00A8688C" w:rsidRPr="008437F9" w:rsidRDefault="00A8688C" w:rsidP="00FA476E">
          <w:pPr>
            <w:pStyle w:val="Footer"/>
            <w:spacing w:after="20" w:line="240" w:lineRule="auto"/>
            <w:rPr>
              <w:sz w:val="16"/>
              <w:szCs w:val="16"/>
            </w:rPr>
          </w:pPr>
          <w:r w:rsidRPr="008437F9">
            <w:rPr>
              <w:sz w:val="16"/>
              <w:szCs w:val="16"/>
            </w:rPr>
            <w:t xml:space="preserve"> AdamG</w:t>
          </w:r>
        </w:p>
      </w:tc>
      <w:tc>
        <w:tcPr>
          <w:tcW w:w="850" w:type="dxa"/>
        </w:tcPr>
        <w:p w14:paraId="337D634A" w14:textId="77777777" w:rsidR="00A8688C" w:rsidRPr="008437F9" w:rsidRDefault="00A8688C" w:rsidP="00D404C7">
          <w:pPr>
            <w:pStyle w:val="Footer"/>
            <w:spacing w:after="20" w:line="240" w:lineRule="auto"/>
            <w:rPr>
              <w:sz w:val="16"/>
              <w:szCs w:val="16"/>
            </w:rPr>
          </w:pPr>
          <w:r w:rsidRPr="008437F9">
            <w:rPr>
              <w:sz w:val="16"/>
              <w:szCs w:val="16"/>
            </w:rPr>
            <w:t>Rev #1.</w:t>
          </w:r>
          <w:r>
            <w:rPr>
              <w:sz w:val="16"/>
              <w:szCs w:val="16"/>
            </w:rPr>
            <w:t>0</w:t>
          </w:r>
          <w:r w:rsidR="00D404C7">
            <w:rPr>
              <w:sz w:val="16"/>
              <w:szCs w:val="16"/>
            </w:rPr>
            <w:t>4</w:t>
          </w:r>
        </w:p>
      </w:tc>
      <w:tc>
        <w:tcPr>
          <w:tcW w:w="1985" w:type="dxa"/>
        </w:tcPr>
        <w:p w14:paraId="6C56E46C" w14:textId="69AC3283" w:rsidR="00A8688C" w:rsidRPr="008437F9" w:rsidRDefault="00A8688C" w:rsidP="00FA476E">
          <w:pPr>
            <w:pStyle w:val="Footer"/>
            <w:spacing w:after="20" w:line="240" w:lineRule="auto"/>
            <w:rPr>
              <w:sz w:val="16"/>
              <w:szCs w:val="16"/>
            </w:rPr>
          </w:pPr>
          <w:r w:rsidRPr="008437F9">
            <w:rPr>
              <w:sz w:val="16"/>
              <w:szCs w:val="16"/>
            </w:rPr>
            <w:t>Doc # ts_</w:t>
          </w:r>
          <w:r w:rsidRPr="008437F9">
            <w:rPr>
              <w:sz w:val="16"/>
              <w:szCs w:val="16"/>
            </w:rPr>
            <w:fldChar w:fldCharType="begin"/>
          </w:r>
          <w:r w:rsidRPr="008437F9">
            <w:rPr>
              <w:sz w:val="16"/>
              <w:szCs w:val="16"/>
            </w:rPr>
            <w:instrText xml:space="preserve"> DATE  \@ "ddMMyyhhmmss" </w:instrText>
          </w:r>
          <w:r w:rsidRPr="008437F9">
            <w:rPr>
              <w:sz w:val="16"/>
              <w:szCs w:val="16"/>
            </w:rPr>
            <w:fldChar w:fldCharType="separate"/>
          </w:r>
          <w:r w:rsidR="0009316B">
            <w:rPr>
              <w:noProof/>
              <w:sz w:val="16"/>
              <w:szCs w:val="16"/>
            </w:rPr>
            <w:t>060521030513</w:t>
          </w:r>
          <w:r w:rsidRPr="008437F9">
            <w:rPr>
              <w:sz w:val="16"/>
              <w:szCs w:val="16"/>
            </w:rPr>
            <w:fldChar w:fldCharType="end"/>
          </w:r>
        </w:p>
      </w:tc>
      <w:tc>
        <w:tcPr>
          <w:tcW w:w="2126" w:type="dxa"/>
        </w:tcPr>
        <w:p w14:paraId="5C85FB91" w14:textId="77777777" w:rsidR="00A8688C" w:rsidRPr="008437F9" w:rsidRDefault="00A8688C" w:rsidP="00FA476E">
          <w:pPr>
            <w:pStyle w:val="Footer"/>
            <w:spacing w:after="20" w:line="240" w:lineRule="auto"/>
            <w:rPr>
              <w:sz w:val="16"/>
              <w:szCs w:val="16"/>
            </w:rPr>
          </w:pPr>
          <w:r w:rsidRPr="008437F9">
            <w:rPr>
              <w:sz w:val="16"/>
              <w:szCs w:val="16"/>
            </w:rPr>
            <w:fldChar w:fldCharType="begin"/>
          </w:r>
          <w:r w:rsidRPr="008437F9">
            <w:rPr>
              <w:sz w:val="16"/>
              <w:szCs w:val="16"/>
            </w:rPr>
            <w:instrText xml:space="preserve"> FILENAME </w:instrText>
          </w:r>
          <w:r w:rsidRPr="008437F9">
            <w:rPr>
              <w:sz w:val="16"/>
              <w:szCs w:val="16"/>
            </w:rPr>
            <w:fldChar w:fldCharType="separate"/>
          </w:r>
          <w:r w:rsidR="005D19CD">
            <w:rPr>
              <w:noProof/>
              <w:sz w:val="16"/>
              <w:szCs w:val="16"/>
            </w:rPr>
            <w:t>sb21 05 TyreSafe Australia final.docx</w:t>
          </w:r>
          <w:r w:rsidRPr="008437F9">
            <w:rPr>
              <w:sz w:val="16"/>
              <w:szCs w:val="16"/>
            </w:rPr>
            <w:fldChar w:fldCharType="end"/>
          </w:r>
        </w:p>
      </w:tc>
      <w:tc>
        <w:tcPr>
          <w:tcW w:w="1350" w:type="dxa"/>
        </w:tcPr>
        <w:p w14:paraId="1B10DF17" w14:textId="77777777" w:rsidR="00A8688C" w:rsidRPr="008437F9" w:rsidRDefault="00A8688C" w:rsidP="00FA476E">
          <w:pPr>
            <w:pStyle w:val="Footer"/>
            <w:spacing w:after="20" w:line="240" w:lineRule="auto"/>
            <w:rPr>
              <w:sz w:val="16"/>
              <w:szCs w:val="16"/>
            </w:rPr>
          </w:pPr>
          <w:r w:rsidRPr="008437F9">
            <w:rPr>
              <w:sz w:val="16"/>
              <w:szCs w:val="16"/>
            </w:rPr>
            <w:t xml:space="preserve">Page </w:t>
          </w:r>
          <w:r w:rsidRPr="008437F9">
            <w:rPr>
              <w:sz w:val="16"/>
              <w:szCs w:val="16"/>
            </w:rPr>
            <w:fldChar w:fldCharType="begin"/>
          </w:r>
          <w:r w:rsidRPr="008437F9">
            <w:rPr>
              <w:sz w:val="16"/>
              <w:szCs w:val="16"/>
            </w:rPr>
            <w:instrText xml:space="preserve"> PAGE </w:instrText>
          </w:r>
          <w:r w:rsidRPr="008437F9">
            <w:rPr>
              <w:sz w:val="16"/>
              <w:szCs w:val="16"/>
            </w:rPr>
            <w:fldChar w:fldCharType="separate"/>
          </w:r>
          <w:r w:rsidR="00A715D4">
            <w:rPr>
              <w:noProof/>
              <w:sz w:val="16"/>
              <w:szCs w:val="16"/>
            </w:rPr>
            <w:t>11</w:t>
          </w:r>
          <w:r w:rsidRPr="008437F9">
            <w:rPr>
              <w:sz w:val="16"/>
              <w:szCs w:val="16"/>
            </w:rPr>
            <w:fldChar w:fldCharType="end"/>
          </w:r>
          <w:r w:rsidRPr="008437F9">
            <w:rPr>
              <w:sz w:val="16"/>
              <w:szCs w:val="16"/>
            </w:rPr>
            <w:t xml:space="preserve"> of </w:t>
          </w:r>
          <w:r w:rsidRPr="008437F9">
            <w:rPr>
              <w:sz w:val="16"/>
              <w:szCs w:val="16"/>
            </w:rPr>
            <w:fldChar w:fldCharType="begin"/>
          </w:r>
          <w:r w:rsidRPr="008437F9">
            <w:rPr>
              <w:sz w:val="16"/>
              <w:szCs w:val="16"/>
            </w:rPr>
            <w:instrText xml:space="preserve"> NUMPAGES </w:instrText>
          </w:r>
          <w:r w:rsidRPr="008437F9">
            <w:rPr>
              <w:sz w:val="16"/>
              <w:szCs w:val="16"/>
            </w:rPr>
            <w:fldChar w:fldCharType="separate"/>
          </w:r>
          <w:r w:rsidR="00A715D4">
            <w:rPr>
              <w:noProof/>
              <w:sz w:val="16"/>
              <w:szCs w:val="16"/>
            </w:rPr>
            <w:t>11</w:t>
          </w:r>
          <w:r w:rsidRPr="008437F9">
            <w:rPr>
              <w:sz w:val="16"/>
              <w:szCs w:val="16"/>
            </w:rPr>
            <w:fldChar w:fldCharType="end"/>
          </w:r>
        </w:p>
      </w:tc>
    </w:tr>
    <w:tr w:rsidR="00A8688C" w:rsidRPr="008437F9" w14:paraId="09BF77E0" w14:textId="77777777" w:rsidTr="008437F9">
      <w:trPr>
        <w:trHeight w:val="227"/>
      </w:trPr>
      <w:tc>
        <w:tcPr>
          <w:tcW w:w="10353" w:type="dxa"/>
          <w:gridSpan w:val="6"/>
        </w:tcPr>
        <w:p w14:paraId="6F0ABB47" w14:textId="77777777" w:rsidR="00A8688C" w:rsidRPr="008437F9" w:rsidRDefault="00111D6A" w:rsidP="00FA476E">
          <w:pPr>
            <w:pStyle w:val="Footer"/>
            <w:spacing w:after="0" w:line="240" w:lineRule="auto"/>
            <w:jc w:val="right"/>
            <w:rPr>
              <w:sz w:val="14"/>
              <w:szCs w:val="16"/>
            </w:rPr>
          </w:pPr>
          <w:r w:rsidRPr="000054C7">
            <w:rPr>
              <w:rFonts w:ascii="Courier New" w:hAnsi="Courier New" w:cs="Courier New"/>
              <w:sz w:val="14"/>
              <w:szCs w:val="16"/>
              <w:lang w:val="en-US"/>
            </w:rPr>
            <w:t xml:space="preserve">© </w:t>
          </w:r>
          <w:r w:rsidRPr="000054C7">
            <w:rPr>
              <w:rFonts w:ascii="Arial" w:hAnsi="Arial" w:cs="Arial"/>
              <w:sz w:val="12"/>
              <w:szCs w:val="16"/>
              <w:lang w:val="en-US"/>
            </w:rPr>
            <w:t>2019</w:t>
          </w:r>
          <w:r w:rsidRPr="000054C7">
            <w:rPr>
              <w:rFonts w:ascii="Courier New" w:hAnsi="Courier New" w:cs="Courier New"/>
              <w:sz w:val="14"/>
              <w:szCs w:val="16"/>
              <w:lang w:val="en-US"/>
            </w:rPr>
            <w:t xml:space="preserve"> </w:t>
          </w:r>
          <w:r w:rsidRPr="000054C7">
            <w:rPr>
              <w:sz w:val="14"/>
              <w:szCs w:val="16"/>
            </w:rPr>
            <w:t>For use under license only.</w:t>
          </w:r>
        </w:p>
      </w:tc>
    </w:tr>
  </w:tbl>
  <w:p w14:paraId="11668134" w14:textId="77777777" w:rsidR="00A8688C" w:rsidRDefault="00A8688C" w:rsidP="00300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89A61" w14:textId="77777777" w:rsidR="00723917" w:rsidRDefault="00723917" w:rsidP="00300C10">
      <w:pPr>
        <w:spacing w:after="0" w:line="240" w:lineRule="auto"/>
      </w:pPr>
      <w:r>
        <w:separator/>
      </w:r>
    </w:p>
  </w:footnote>
  <w:footnote w:type="continuationSeparator" w:id="0">
    <w:p w14:paraId="10E4A876" w14:textId="77777777" w:rsidR="00723917" w:rsidRDefault="00723917" w:rsidP="00300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042" w:type="dxa"/>
      <w:tblLook w:val="04A0" w:firstRow="1" w:lastRow="0" w:firstColumn="1" w:lastColumn="0" w:noHBand="0" w:noVBand="1"/>
    </w:tblPr>
    <w:tblGrid>
      <w:gridCol w:w="2943"/>
      <w:gridCol w:w="6980"/>
      <w:gridCol w:w="3119"/>
    </w:tblGrid>
    <w:tr w:rsidR="0018715F" w:rsidRPr="008E2F2C" w14:paraId="680C717D" w14:textId="77777777" w:rsidTr="00202B40">
      <w:tc>
        <w:tcPr>
          <w:tcW w:w="2943" w:type="dxa"/>
        </w:tcPr>
        <w:p w14:paraId="338F8487" w14:textId="77777777" w:rsidR="00A8688C" w:rsidRPr="008E2F2C" w:rsidRDefault="00A8688C" w:rsidP="008E2F2C">
          <w:pPr>
            <w:pStyle w:val="Header"/>
          </w:pPr>
          <w:bookmarkStart w:id="1" w:name="OLE_LINK1"/>
          <w:bookmarkStart w:id="2" w:name="OLE_LINK2"/>
        </w:p>
      </w:tc>
      <w:tc>
        <w:tcPr>
          <w:tcW w:w="6980" w:type="dxa"/>
        </w:tcPr>
        <w:p w14:paraId="23DBFAA6" w14:textId="77777777" w:rsidR="00A8688C" w:rsidRDefault="0018715F" w:rsidP="001616BD">
          <w:pPr>
            <w:pStyle w:val="Header"/>
            <w:jc w:val="center"/>
            <w:rPr>
              <w:sz w:val="48"/>
            </w:rPr>
          </w:pPr>
          <w:r>
            <w:rPr>
              <w:sz w:val="48"/>
            </w:rPr>
            <w:t>TyreSafe Australia</w:t>
          </w:r>
        </w:p>
        <w:p w14:paraId="492B7058" w14:textId="77777777" w:rsidR="00A8688C" w:rsidRPr="008E2F2C" w:rsidRDefault="00A8688C" w:rsidP="00484057">
          <w:pPr>
            <w:pStyle w:val="Header"/>
            <w:jc w:val="center"/>
          </w:pPr>
        </w:p>
      </w:tc>
      <w:tc>
        <w:tcPr>
          <w:tcW w:w="3119" w:type="dxa"/>
          <w:tcBorders>
            <w:left w:val="nil"/>
          </w:tcBorders>
        </w:tcPr>
        <w:p w14:paraId="2281C918" w14:textId="77777777" w:rsidR="00A8688C" w:rsidRPr="008E2F2C" w:rsidRDefault="00A8688C" w:rsidP="008E2F2C">
          <w:pPr>
            <w:pStyle w:val="Header"/>
          </w:pPr>
        </w:p>
      </w:tc>
    </w:tr>
    <w:bookmarkEnd w:id="1"/>
    <w:bookmarkEnd w:id="2"/>
  </w:tbl>
  <w:p w14:paraId="406AA519" w14:textId="77777777" w:rsidR="00A8688C" w:rsidRPr="0018715F" w:rsidRDefault="00A8688C" w:rsidP="0018715F">
    <w:pPr>
      <w:pStyle w:val="Header"/>
      <w:spacing w:after="0" w:line="240" w:lineRule="aut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E1F"/>
    <w:multiLevelType w:val="hybridMultilevel"/>
    <w:tmpl w:val="7FF42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4E4E53"/>
    <w:multiLevelType w:val="hybridMultilevel"/>
    <w:tmpl w:val="29F63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51662B"/>
    <w:multiLevelType w:val="hybridMultilevel"/>
    <w:tmpl w:val="A524E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027599"/>
    <w:multiLevelType w:val="hybridMultilevel"/>
    <w:tmpl w:val="5C6AD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136C2D"/>
    <w:multiLevelType w:val="hybridMultilevel"/>
    <w:tmpl w:val="6CE64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30186C"/>
    <w:multiLevelType w:val="hybridMultilevel"/>
    <w:tmpl w:val="1DAA4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F52AB6"/>
    <w:multiLevelType w:val="hybridMultilevel"/>
    <w:tmpl w:val="609CA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1116B7"/>
    <w:multiLevelType w:val="hybridMultilevel"/>
    <w:tmpl w:val="086ED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1B3B16"/>
    <w:multiLevelType w:val="hybridMultilevel"/>
    <w:tmpl w:val="04661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C74B18"/>
    <w:multiLevelType w:val="hybridMultilevel"/>
    <w:tmpl w:val="4AB8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BB2FB1"/>
    <w:multiLevelType w:val="hybridMultilevel"/>
    <w:tmpl w:val="CC1AAD78"/>
    <w:lvl w:ilvl="0" w:tplc="0C090001">
      <w:start w:val="1"/>
      <w:numFmt w:val="bullet"/>
      <w:lvlText w:val=""/>
      <w:lvlJc w:val="left"/>
      <w:pPr>
        <w:ind w:left="1712" w:hanging="360"/>
      </w:pPr>
      <w:rPr>
        <w:rFonts w:ascii="Symbol" w:hAnsi="Symbol" w:hint="default"/>
      </w:rPr>
    </w:lvl>
    <w:lvl w:ilvl="1" w:tplc="0C090003" w:tentative="1">
      <w:start w:val="1"/>
      <w:numFmt w:val="bullet"/>
      <w:lvlText w:val="o"/>
      <w:lvlJc w:val="left"/>
      <w:pPr>
        <w:ind w:left="2432" w:hanging="360"/>
      </w:pPr>
      <w:rPr>
        <w:rFonts w:ascii="Courier New" w:hAnsi="Courier New" w:cs="Courier New" w:hint="default"/>
      </w:rPr>
    </w:lvl>
    <w:lvl w:ilvl="2" w:tplc="0C090005" w:tentative="1">
      <w:start w:val="1"/>
      <w:numFmt w:val="bullet"/>
      <w:lvlText w:val=""/>
      <w:lvlJc w:val="left"/>
      <w:pPr>
        <w:ind w:left="3152" w:hanging="360"/>
      </w:pPr>
      <w:rPr>
        <w:rFonts w:ascii="Wingdings" w:hAnsi="Wingdings" w:hint="default"/>
      </w:rPr>
    </w:lvl>
    <w:lvl w:ilvl="3" w:tplc="0C090001" w:tentative="1">
      <w:start w:val="1"/>
      <w:numFmt w:val="bullet"/>
      <w:lvlText w:val=""/>
      <w:lvlJc w:val="left"/>
      <w:pPr>
        <w:ind w:left="3872" w:hanging="360"/>
      </w:pPr>
      <w:rPr>
        <w:rFonts w:ascii="Symbol" w:hAnsi="Symbol" w:hint="default"/>
      </w:rPr>
    </w:lvl>
    <w:lvl w:ilvl="4" w:tplc="0C090003" w:tentative="1">
      <w:start w:val="1"/>
      <w:numFmt w:val="bullet"/>
      <w:lvlText w:val="o"/>
      <w:lvlJc w:val="left"/>
      <w:pPr>
        <w:ind w:left="4592" w:hanging="360"/>
      </w:pPr>
      <w:rPr>
        <w:rFonts w:ascii="Courier New" w:hAnsi="Courier New" w:cs="Courier New" w:hint="default"/>
      </w:rPr>
    </w:lvl>
    <w:lvl w:ilvl="5" w:tplc="0C090005" w:tentative="1">
      <w:start w:val="1"/>
      <w:numFmt w:val="bullet"/>
      <w:lvlText w:val=""/>
      <w:lvlJc w:val="left"/>
      <w:pPr>
        <w:ind w:left="5312" w:hanging="360"/>
      </w:pPr>
      <w:rPr>
        <w:rFonts w:ascii="Wingdings" w:hAnsi="Wingdings" w:hint="default"/>
      </w:rPr>
    </w:lvl>
    <w:lvl w:ilvl="6" w:tplc="0C090001" w:tentative="1">
      <w:start w:val="1"/>
      <w:numFmt w:val="bullet"/>
      <w:lvlText w:val=""/>
      <w:lvlJc w:val="left"/>
      <w:pPr>
        <w:ind w:left="6032" w:hanging="360"/>
      </w:pPr>
      <w:rPr>
        <w:rFonts w:ascii="Symbol" w:hAnsi="Symbol" w:hint="default"/>
      </w:rPr>
    </w:lvl>
    <w:lvl w:ilvl="7" w:tplc="0C090003" w:tentative="1">
      <w:start w:val="1"/>
      <w:numFmt w:val="bullet"/>
      <w:lvlText w:val="o"/>
      <w:lvlJc w:val="left"/>
      <w:pPr>
        <w:ind w:left="6752" w:hanging="360"/>
      </w:pPr>
      <w:rPr>
        <w:rFonts w:ascii="Courier New" w:hAnsi="Courier New" w:cs="Courier New" w:hint="default"/>
      </w:rPr>
    </w:lvl>
    <w:lvl w:ilvl="8" w:tplc="0C090005" w:tentative="1">
      <w:start w:val="1"/>
      <w:numFmt w:val="bullet"/>
      <w:lvlText w:val=""/>
      <w:lvlJc w:val="left"/>
      <w:pPr>
        <w:ind w:left="7472" w:hanging="360"/>
      </w:pPr>
      <w:rPr>
        <w:rFonts w:ascii="Wingdings" w:hAnsi="Wingdings" w:hint="default"/>
      </w:rPr>
    </w:lvl>
  </w:abstractNum>
  <w:abstractNum w:abstractNumId="11" w15:restartNumberingAfterBreak="0">
    <w:nsid w:val="1C494D41"/>
    <w:multiLevelType w:val="hybridMultilevel"/>
    <w:tmpl w:val="E768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A6543F"/>
    <w:multiLevelType w:val="hybridMultilevel"/>
    <w:tmpl w:val="53BCB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3C43C8"/>
    <w:multiLevelType w:val="hybridMultilevel"/>
    <w:tmpl w:val="FE58F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460A7D"/>
    <w:multiLevelType w:val="hybridMultilevel"/>
    <w:tmpl w:val="14046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BB736E"/>
    <w:multiLevelType w:val="hybridMultilevel"/>
    <w:tmpl w:val="01D0E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405434"/>
    <w:multiLevelType w:val="hybridMultilevel"/>
    <w:tmpl w:val="394C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475FB4"/>
    <w:multiLevelType w:val="hybridMultilevel"/>
    <w:tmpl w:val="79FAF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5A7D96"/>
    <w:multiLevelType w:val="hybridMultilevel"/>
    <w:tmpl w:val="564C0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632835"/>
    <w:multiLevelType w:val="hybridMultilevel"/>
    <w:tmpl w:val="53901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F379F4"/>
    <w:multiLevelType w:val="hybridMultilevel"/>
    <w:tmpl w:val="BAB68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C271E2"/>
    <w:multiLevelType w:val="hybridMultilevel"/>
    <w:tmpl w:val="5A70D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E84824"/>
    <w:multiLevelType w:val="hybridMultilevel"/>
    <w:tmpl w:val="274CF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62183F"/>
    <w:multiLevelType w:val="hybridMultilevel"/>
    <w:tmpl w:val="B05C2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941BFE"/>
    <w:multiLevelType w:val="hybridMultilevel"/>
    <w:tmpl w:val="0A3AA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B23A56"/>
    <w:multiLevelType w:val="hybridMultilevel"/>
    <w:tmpl w:val="5B1A77B4"/>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15:restartNumberingAfterBreak="0">
    <w:nsid w:val="3F393A16"/>
    <w:multiLevelType w:val="hybridMultilevel"/>
    <w:tmpl w:val="41246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C84F60"/>
    <w:multiLevelType w:val="hybridMultilevel"/>
    <w:tmpl w:val="94BA0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6A18C6"/>
    <w:multiLevelType w:val="hybridMultilevel"/>
    <w:tmpl w:val="2F343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DD140D"/>
    <w:multiLevelType w:val="hybridMultilevel"/>
    <w:tmpl w:val="C6680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4B11CC"/>
    <w:multiLevelType w:val="hybridMultilevel"/>
    <w:tmpl w:val="254664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99B0D4C"/>
    <w:multiLevelType w:val="hybridMultilevel"/>
    <w:tmpl w:val="F724AB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4B23489E"/>
    <w:multiLevelType w:val="hybridMultilevel"/>
    <w:tmpl w:val="1B40A4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743614"/>
    <w:multiLevelType w:val="multilevel"/>
    <w:tmpl w:val="4AECA0B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D947F49"/>
    <w:multiLevelType w:val="hybridMultilevel"/>
    <w:tmpl w:val="EFFE6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3F4E97"/>
    <w:multiLevelType w:val="hybridMultilevel"/>
    <w:tmpl w:val="933AB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912DE2"/>
    <w:multiLevelType w:val="hybridMultilevel"/>
    <w:tmpl w:val="E4A4F38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8783588"/>
    <w:multiLevelType w:val="hybridMultilevel"/>
    <w:tmpl w:val="A8124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5B3611"/>
    <w:multiLevelType w:val="hybridMultilevel"/>
    <w:tmpl w:val="C9F8E16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9" w15:restartNumberingAfterBreak="0">
    <w:nsid w:val="5EB45A23"/>
    <w:multiLevelType w:val="hybridMultilevel"/>
    <w:tmpl w:val="D66EB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3A2579"/>
    <w:multiLevelType w:val="hybridMultilevel"/>
    <w:tmpl w:val="8E18A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FB64FB"/>
    <w:multiLevelType w:val="hybridMultilevel"/>
    <w:tmpl w:val="79C8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603560"/>
    <w:multiLevelType w:val="hybridMultilevel"/>
    <w:tmpl w:val="D64811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434154"/>
    <w:multiLevelType w:val="hybridMultilevel"/>
    <w:tmpl w:val="022EE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137727"/>
    <w:multiLevelType w:val="hybridMultilevel"/>
    <w:tmpl w:val="E6502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C6770D"/>
    <w:multiLevelType w:val="hybridMultilevel"/>
    <w:tmpl w:val="24821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577F68"/>
    <w:multiLevelType w:val="hybridMultilevel"/>
    <w:tmpl w:val="2788D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DF661A"/>
    <w:multiLevelType w:val="hybridMultilevel"/>
    <w:tmpl w:val="75386D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5C7925"/>
    <w:multiLevelType w:val="hybridMultilevel"/>
    <w:tmpl w:val="861E8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7"/>
  </w:num>
  <w:num w:numId="4">
    <w:abstractNumId w:val="26"/>
  </w:num>
  <w:num w:numId="5">
    <w:abstractNumId w:val="38"/>
  </w:num>
  <w:num w:numId="6">
    <w:abstractNumId w:val="10"/>
  </w:num>
  <w:num w:numId="7">
    <w:abstractNumId w:val="1"/>
  </w:num>
  <w:num w:numId="8">
    <w:abstractNumId w:val="19"/>
  </w:num>
  <w:num w:numId="9">
    <w:abstractNumId w:val="36"/>
  </w:num>
  <w:num w:numId="10">
    <w:abstractNumId w:val="2"/>
  </w:num>
  <w:num w:numId="11">
    <w:abstractNumId w:val="9"/>
  </w:num>
  <w:num w:numId="12">
    <w:abstractNumId w:val="24"/>
  </w:num>
  <w:num w:numId="13">
    <w:abstractNumId w:val="20"/>
  </w:num>
  <w:num w:numId="14">
    <w:abstractNumId w:val="45"/>
  </w:num>
  <w:num w:numId="15">
    <w:abstractNumId w:val="18"/>
  </w:num>
  <w:num w:numId="16">
    <w:abstractNumId w:val="8"/>
  </w:num>
  <w:num w:numId="17">
    <w:abstractNumId w:val="29"/>
  </w:num>
  <w:num w:numId="18">
    <w:abstractNumId w:val="11"/>
  </w:num>
  <w:num w:numId="19">
    <w:abstractNumId w:val="46"/>
  </w:num>
  <w:num w:numId="20">
    <w:abstractNumId w:val="12"/>
  </w:num>
  <w:num w:numId="21">
    <w:abstractNumId w:val="44"/>
  </w:num>
  <w:num w:numId="22">
    <w:abstractNumId w:val="23"/>
  </w:num>
  <w:num w:numId="23">
    <w:abstractNumId w:val="32"/>
  </w:num>
  <w:num w:numId="24">
    <w:abstractNumId w:val="21"/>
  </w:num>
  <w:num w:numId="25">
    <w:abstractNumId w:val="4"/>
  </w:num>
  <w:num w:numId="26">
    <w:abstractNumId w:val="48"/>
  </w:num>
  <w:num w:numId="27">
    <w:abstractNumId w:val="37"/>
  </w:num>
  <w:num w:numId="28">
    <w:abstractNumId w:val="43"/>
  </w:num>
  <w:num w:numId="29">
    <w:abstractNumId w:val="34"/>
  </w:num>
  <w:num w:numId="30">
    <w:abstractNumId w:val="15"/>
  </w:num>
  <w:num w:numId="31">
    <w:abstractNumId w:val="3"/>
  </w:num>
  <w:num w:numId="32">
    <w:abstractNumId w:val="5"/>
  </w:num>
  <w:num w:numId="33">
    <w:abstractNumId w:val="0"/>
  </w:num>
  <w:num w:numId="34">
    <w:abstractNumId w:val="14"/>
  </w:num>
  <w:num w:numId="35">
    <w:abstractNumId w:val="22"/>
  </w:num>
  <w:num w:numId="36">
    <w:abstractNumId w:val="39"/>
  </w:num>
  <w:num w:numId="37">
    <w:abstractNumId w:val="28"/>
  </w:num>
  <w:num w:numId="38">
    <w:abstractNumId w:val="42"/>
  </w:num>
  <w:num w:numId="39">
    <w:abstractNumId w:val="25"/>
  </w:num>
  <w:num w:numId="40">
    <w:abstractNumId w:val="16"/>
  </w:num>
  <w:num w:numId="41">
    <w:abstractNumId w:val="35"/>
  </w:num>
  <w:num w:numId="42">
    <w:abstractNumId w:val="40"/>
  </w:num>
  <w:num w:numId="43">
    <w:abstractNumId w:val="33"/>
  </w:num>
  <w:num w:numId="44">
    <w:abstractNumId w:val="41"/>
  </w:num>
  <w:num w:numId="45">
    <w:abstractNumId w:val="13"/>
  </w:num>
  <w:num w:numId="46">
    <w:abstractNumId w:val="47"/>
  </w:num>
  <w:num w:numId="47">
    <w:abstractNumId w:val="27"/>
  </w:num>
  <w:num w:numId="48">
    <w:abstractNumId w:val="30"/>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activeWritingStyle w:appName="MSWord" w:lang="en-AU" w:vendorID="64" w:dllVersion="6" w:nlCheck="1" w:checkStyle="0"/>
  <w:activeWritingStyle w:appName="MSWord" w:lang="en-US" w:vendorID="64" w:dllVersion="6" w:nlCheck="1" w:checkStyle="0"/>
  <w:activeWritingStyle w:appName="MSWord" w:lang="fr-FR" w:vendorID="64" w:dllVersion="6" w:nlCheck="1" w:checkStyle="0"/>
  <w:attachedTemplate r:id="rId1"/>
  <w:defaultTabStop w:val="720"/>
  <w:drawingGridHorizontalSpacing w:val="57"/>
  <w:drawingGridVerticalSpacing w:val="57"/>
  <w:displayHorizontalDrawingGridEvery w:val="0"/>
  <w:displayVerticalDrawingGridEvery w:val="3"/>
  <w:doNotUseMarginsForDrawingGridOrigin/>
  <w:drawingGridHorizontalOrigin w:val="57"/>
  <w:drawingGridVerticalOrigin w:val="57"/>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C3"/>
    <w:rsid w:val="000020F7"/>
    <w:rsid w:val="00002BDE"/>
    <w:rsid w:val="000077EA"/>
    <w:rsid w:val="000102E1"/>
    <w:rsid w:val="00014268"/>
    <w:rsid w:val="00020AEC"/>
    <w:rsid w:val="00020C2B"/>
    <w:rsid w:val="000222ED"/>
    <w:rsid w:val="0002365D"/>
    <w:rsid w:val="00033139"/>
    <w:rsid w:val="0003408F"/>
    <w:rsid w:val="0003604B"/>
    <w:rsid w:val="000460F9"/>
    <w:rsid w:val="000502B4"/>
    <w:rsid w:val="00056CE3"/>
    <w:rsid w:val="00071F9E"/>
    <w:rsid w:val="000770C2"/>
    <w:rsid w:val="000808D1"/>
    <w:rsid w:val="00080CAB"/>
    <w:rsid w:val="000849CF"/>
    <w:rsid w:val="00087B19"/>
    <w:rsid w:val="00090E03"/>
    <w:rsid w:val="0009316B"/>
    <w:rsid w:val="000955AE"/>
    <w:rsid w:val="000C6971"/>
    <w:rsid w:val="000D1CB7"/>
    <w:rsid w:val="000D5BE2"/>
    <w:rsid w:val="000D6ED0"/>
    <w:rsid w:val="000E2223"/>
    <w:rsid w:val="000E6ADA"/>
    <w:rsid w:val="000F6AA1"/>
    <w:rsid w:val="00111D6A"/>
    <w:rsid w:val="00117E5D"/>
    <w:rsid w:val="001311DF"/>
    <w:rsid w:val="0013695E"/>
    <w:rsid w:val="001468B4"/>
    <w:rsid w:val="001500F8"/>
    <w:rsid w:val="001616BD"/>
    <w:rsid w:val="00165CE6"/>
    <w:rsid w:val="00165E7C"/>
    <w:rsid w:val="00173123"/>
    <w:rsid w:val="00174003"/>
    <w:rsid w:val="0018715F"/>
    <w:rsid w:val="00187C40"/>
    <w:rsid w:val="001900DE"/>
    <w:rsid w:val="00190AAE"/>
    <w:rsid w:val="001921EA"/>
    <w:rsid w:val="00197353"/>
    <w:rsid w:val="001A2271"/>
    <w:rsid w:val="001A434F"/>
    <w:rsid w:val="001A4EEE"/>
    <w:rsid w:val="001A7144"/>
    <w:rsid w:val="001B7BE8"/>
    <w:rsid w:val="001C3883"/>
    <w:rsid w:val="001C54A5"/>
    <w:rsid w:val="001D5BC3"/>
    <w:rsid w:val="001E3C88"/>
    <w:rsid w:val="001E3D23"/>
    <w:rsid w:val="001F0D8B"/>
    <w:rsid w:val="001F5C99"/>
    <w:rsid w:val="002013D9"/>
    <w:rsid w:val="00202B40"/>
    <w:rsid w:val="002067CC"/>
    <w:rsid w:val="00207698"/>
    <w:rsid w:val="00207B72"/>
    <w:rsid w:val="0021374A"/>
    <w:rsid w:val="00216F4E"/>
    <w:rsid w:val="002173F9"/>
    <w:rsid w:val="002252BA"/>
    <w:rsid w:val="00234BCD"/>
    <w:rsid w:val="00237747"/>
    <w:rsid w:val="002451F8"/>
    <w:rsid w:val="00246423"/>
    <w:rsid w:val="002467C6"/>
    <w:rsid w:val="00252983"/>
    <w:rsid w:val="0025736D"/>
    <w:rsid w:val="0026202F"/>
    <w:rsid w:val="00270643"/>
    <w:rsid w:val="00273707"/>
    <w:rsid w:val="00274E55"/>
    <w:rsid w:val="00285F73"/>
    <w:rsid w:val="00290581"/>
    <w:rsid w:val="00290A80"/>
    <w:rsid w:val="0029273C"/>
    <w:rsid w:val="002A023D"/>
    <w:rsid w:val="002A0BB4"/>
    <w:rsid w:val="002D17CB"/>
    <w:rsid w:val="002D46D6"/>
    <w:rsid w:val="002E68D4"/>
    <w:rsid w:val="002F16EC"/>
    <w:rsid w:val="0030030C"/>
    <w:rsid w:val="00300C10"/>
    <w:rsid w:val="00307190"/>
    <w:rsid w:val="00312637"/>
    <w:rsid w:val="0032570C"/>
    <w:rsid w:val="00327402"/>
    <w:rsid w:val="00335E38"/>
    <w:rsid w:val="00335F84"/>
    <w:rsid w:val="0033610A"/>
    <w:rsid w:val="00336138"/>
    <w:rsid w:val="00341006"/>
    <w:rsid w:val="00341387"/>
    <w:rsid w:val="0034565F"/>
    <w:rsid w:val="00345765"/>
    <w:rsid w:val="0035667E"/>
    <w:rsid w:val="00380AEC"/>
    <w:rsid w:val="0038597C"/>
    <w:rsid w:val="00392321"/>
    <w:rsid w:val="00392424"/>
    <w:rsid w:val="00392704"/>
    <w:rsid w:val="003A0A69"/>
    <w:rsid w:val="003A165F"/>
    <w:rsid w:val="003A3F00"/>
    <w:rsid w:val="003B2A55"/>
    <w:rsid w:val="003B366D"/>
    <w:rsid w:val="003B646B"/>
    <w:rsid w:val="003C7008"/>
    <w:rsid w:val="003C7BC6"/>
    <w:rsid w:val="003C7ED7"/>
    <w:rsid w:val="003D2EE4"/>
    <w:rsid w:val="003D558D"/>
    <w:rsid w:val="003D5A28"/>
    <w:rsid w:val="003E0FCF"/>
    <w:rsid w:val="003E34D5"/>
    <w:rsid w:val="003E3A0C"/>
    <w:rsid w:val="003E7425"/>
    <w:rsid w:val="004024C0"/>
    <w:rsid w:val="00403BE2"/>
    <w:rsid w:val="00420DF4"/>
    <w:rsid w:val="004229D6"/>
    <w:rsid w:val="00430059"/>
    <w:rsid w:val="004355E7"/>
    <w:rsid w:val="0043641C"/>
    <w:rsid w:val="00445465"/>
    <w:rsid w:val="0045055B"/>
    <w:rsid w:val="0045170C"/>
    <w:rsid w:val="00452ABA"/>
    <w:rsid w:val="00460BA8"/>
    <w:rsid w:val="00467FA3"/>
    <w:rsid w:val="004709B3"/>
    <w:rsid w:val="004759E4"/>
    <w:rsid w:val="00476AF2"/>
    <w:rsid w:val="00482130"/>
    <w:rsid w:val="004825DF"/>
    <w:rsid w:val="00483DF2"/>
    <w:rsid w:val="00484057"/>
    <w:rsid w:val="004864CA"/>
    <w:rsid w:val="004B0E8E"/>
    <w:rsid w:val="004B2633"/>
    <w:rsid w:val="004B72C0"/>
    <w:rsid w:val="004C0C4B"/>
    <w:rsid w:val="004C1900"/>
    <w:rsid w:val="004D58E0"/>
    <w:rsid w:val="004F6449"/>
    <w:rsid w:val="0051124F"/>
    <w:rsid w:val="005119D4"/>
    <w:rsid w:val="00523275"/>
    <w:rsid w:val="00531D7F"/>
    <w:rsid w:val="00544969"/>
    <w:rsid w:val="005512A3"/>
    <w:rsid w:val="00551D0E"/>
    <w:rsid w:val="00556104"/>
    <w:rsid w:val="005606A5"/>
    <w:rsid w:val="00560E7A"/>
    <w:rsid w:val="00565132"/>
    <w:rsid w:val="0057014D"/>
    <w:rsid w:val="0057278E"/>
    <w:rsid w:val="00580FB6"/>
    <w:rsid w:val="00581D9A"/>
    <w:rsid w:val="00583702"/>
    <w:rsid w:val="00584982"/>
    <w:rsid w:val="00592008"/>
    <w:rsid w:val="0059428C"/>
    <w:rsid w:val="00596A63"/>
    <w:rsid w:val="005A2403"/>
    <w:rsid w:val="005A6409"/>
    <w:rsid w:val="005B142C"/>
    <w:rsid w:val="005C39BA"/>
    <w:rsid w:val="005D19CD"/>
    <w:rsid w:val="005D3553"/>
    <w:rsid w:val="005E0D75"/>
    <w:rsid w:val="005E516C"/>
    <w:rsid w:val="005F1A79"/>
    <w:rsid w:val="005F2AA9"/>
    <w:rsid w:val="005F46F5"/>
    <w:rsid w:val="005F7520"/>
    <w:rsid w:val="0060367A"/>
    <w:rsid w:val="00603EC0"/>
    <w:rsid w:val="00605DE9"/>
    <w:rsid w:val="006065E2"/>
    <w:rsid w:val="00610278"/>
    <w:rsid w:val="00613FB6"/>
    <w:rsid w:val="00620650"/>
    <w:rsid w:val="00620842"/>
    <w:rsid w:val="00621BFB"/>
    <w:rsid w:val="00621D21"/>
    <w:rsid w:val="00622040"/>
    <w:rsid w:val="00624CE1"/>
    <w:rsid w:val="00637BDC"/>
    <w:rsid w:val="00643702"/>
    <w:rsid w:val="00646362"/>
    <w:rsid w:val="006517BD"/>
    <w:rsid w:val="00652AD7"/>
    <w:rsid w:val="00656954"/>
    <w:rsid w:val="00665983"/>
    <w:rsid w:val="006674F7"/>
    <w:rsid w:val="00672FA2"/>
    <w:rsid w:val="00676F00"/>
    <w:rsid w:val="0068389C"/>
    <w:rsid w:val="006A7544"/>
    <w:rsid w:val="006B05CE"/>
    <w:rsid w:val="006B348E"/>
    <w:rsid w:val="006B588F"/>
    <w:rsid w:val="006B65EA"/>
    <w:rsid w:val="006C7922"/>
    <w:rsid w:val="006D408C"/>
    <w:rsid w:val="006D42BF"/>
    <w:rsid w:val="006D4CFC"/>
    <w:rsid w:val="006E256D"/>
    <w:rsid w:val="006E504B"/>
    <w:rsid w:val="006E755D"/>
    <w:rsid w:val="006F06D5"/>
    <w:rsid w:val="006F093E"/>
    <w:rsid w:val="006F100D"/>
    <w:rsid w:val="0070170E"/>
    <w:rsid w:val="00702870"/>
    <w:rsid w:val="0070662A"/>
    <w:rsid w:val="00713388"/>
    <w:rsid w:val="00723917"/>
    <w:rsid w:val="00740451"/>
    <w:rsid w:val="00753FB5"/>
    <w:rsid w:val="00760038"/>
    <w:rsid w:val="007609EC"/>
    <w:rsid w:val="00765AB8"/>
    <w:rsid w:val="007665AD"/>
    <w:rsid w:val="00766D3E"/>
    <w:rsid w:val="00771B0C"/>
    <w:rsid w:val="00772D5E"/>
    <w:rsid w:val="00773AD6"/>
    <w:rsid w:val="007749CB"/>
    <w:rsid w:val="00777126"/>
    <w:rsid w:val="00787868"/>
    <w:rsid w:val="007A317E"/>
    <w:rsid w:val="007A5361"/>
    <w:rsid w:val="007B49C8"/>
    <w:rsid w:val="007B525B"/>
    <w:rsid w:val="007C35B5"/>
    <w:rsid w:val="007D1DE9"/>
    <w:rsid w:val="007D1E6E"/>
    <w:rsid w:val="007D5B7E"/>
    <w:rsid w:val="007D7915"/>
    <w:rsid w:val="007E34C0"/>
    <w:rsid w:val="007F0BAD"/>
    <w:rsid w:val="007F5042"/>
    <w:rsid w:val="008008E8"/>
    <w:rsid w:val="00810E7F"/>
    <w:rsid w:val="00812716"/>
    <w:rsid w:val="0082143B"/>
    <w:rsid w:val="00826496"/>
    <w:rsid w:val="0083440F"/>
    <w:rsid w:val="008407D8"/>
    <w:rsid w:val="008437F9"/>
    <w:rsid w:val="0085235D"/>
    <w:rsid w:val="00853F6D"/>
    <w:rsid w:val="008574CA"/>
    <w:rsid w:val="00871E1B"/>
    <w:rsid w:val="008769DF"/>
    <w:rsid w:val="008806EF"/>
    <w:rsid w:val="00892D25"/>
    <w:rsid w:val="008A1221"/>
    <w:rsid w:val="008A126E"/>
    <w:rsid w:val="008A39AF"/>
    <w:rsid w:val="008A6293"/>
    <w:rsid w:val="008A7204"/>
    <w:rsid w:val="008A7278"/>
    <w:rsid w:val="008B27DA"/>
    <w:rsid w:val="008B4995"/>
    <w:rsid w:val="008C244A"/>
    <w:rsid w:val="008C59A7"/>
    <w:rsid w:val="008D4A35"/>
    <w:rsid w:val="008E2F2C"/>
    <w:rsid w:val="008F31C8"/>
    <w:rsid w:val="008F7F1D"/>
    <w:rsid w:val="0090085C"/>
    <w:rsid w:val="0090193B"/>
    <w:rsid w:val="009042C8"/>
    <w:rsid w:val="00913659"/>
    <w:rsid w:val="00914911"/>
    <w:rsid w:val="00915C7A"/>
    <w:rsid w:val="00920654"/>
    <w:rsid w:val="0093037A"/>
    <w:rsid w:val="009347FC"/>
    <w:rsid w:val="00944DDD"/>
    <w:rsid w:val="009466F6"/>
    <w:rsid w:val="009469FE"/>
    <w:rsid w:val="00952B35"/>
    <w:rsid w:val="009633F1"/>
    <w:rsid w:val="009634C3"/>
    <w:rsid w:val="00963B03"/>
    <w:rsid w:val="009676BC"/>
    <w:rsid w:val="00981B94"/>
    <w:rsid w:val="00994E3D"/>
    <w:rsid w:val="00996878"/>
    <w:rsid w:val="009A2BB5"/>
    <w:rsid w:val="009B544B"/>
    <w:rsid w:val="009B717A"/>
    <w:rsid w:val="009C78EE"/>
    <w:rsid w:val="009D0C76"/>
    <w:rsid w:val="009D338F"/>
    <w:rsid w:val="009D3812"/>
    <w:rsid w:val="009D6131"/>
    <w:rsid w:val="009F5121"/>
    <w:rsid w:val="00A02893"/>
    <w:rsid w:val="00A12488"/>
    <w:rsid w:val="00A20FC0"/>
    <w:rsid w:val="00A21169"/>
    <w:rsid w:val="00A2420C"/>
    <w:rsid w:val="00A30F8C"/>
    <w:rsid w:val="00A34D94"/>
    <w:rsid w:val="00A35450"/>
    <w:rsid w:val="00A409E1"/>
    <w:rsid w:val="00A40E4F"/>
    <w:rsid w:val="00A46272"/>
    <w:rsid w:val="00A50280"/>
    <w:rsid w:val="00A55AA6"/>
    <w:rsid w:val="00A5705D"/>
    <w:rsid w:val="00A5740F"/>
    <w:rsid w:val="00A57ED4"/>
    <w:rsid w:val="00A6202E"/>
    <w:rsid w:val="00A715D4"/>
    <w:rsid w:val="00A752ED"/>
    <w:rsid w:val="00A77831"/>
    <w:rsid w:val="00A81792"/>
    <w:rsid w:val="00A83477"/>
    <w:rsid w:val="00A8688C"/>
    <w:rsid w:val="00A9031C"/>
    <w:rsid w:val="00AB4621"/>
    <w:rsid w:val="00AC155D"/>
    <w:rsid w:val="00AE6FDB"/>
    <w:rsid w:val="00B06AC6"/>
    <w:rsid w:val="00B11FD9"/>
    <w:rsid w:val="00B20D2C"/>
    <w:rsid w:val="00B256F9"/>
    <w:rsid w:val="00B2656C"/>
    <w:rsid w:val="00B30D3C"/>
    <w:rsid w:val="00B31566"/>
    <w:rsid w:val="00B3415A"/>
    <w:rsid w:val="00B34223"/>
    <w:rsid w:val="00B37499"/>
    <w:rsid w:val="00B43179"/>
    <w:rsid w:val="00B454C2"/>
    <w:rsid w:val="00B55C55"/>
    <w:rsid w:val="00B72F90"/>
    <w:rsid w:val="00B733F2"/>
    <w:rsid w:val="00B752FE"/>
    <w:rsid w:val="00B80F50"/>
    <w:rsid w:val="00B8502A"/>
    <w:rsid w:val="00B967D7"/>
    <w:rsid w:val="00B97103"/>
    <w:rsid w:val="00BB074C"/>
    <w:rsid w:val="00BB4052"/>
    <w:rsid w:val="00BB4FE9"/>
    <w:rsid w:val="00BC03D3"/>
    <w:rsid w:val="00BC522B"/>
    <w:rsid w:val="00BC5EAB"/>
    <w:rsid w:val="00BC6587"/>
    <w:rsid w:val="00BC7460"/>
    <w:rsid w:val="00BD24D8"/>
    <w:rsid w:val="00BD30C8"/>
    <w:rsid w:val="00BE36EB"/>
    <w:rsid w:val="00BF1858"/>
    <w:rsid w:val="00BF1D73"/>
    <w:rsid w:val="00BF674E"/>
    <w:rsid w:val="00BF6B21"/>
    <w:rsid w:val="00BF7D33"/>
    <w:rsid w:val="00BF7ECA"/>
    <w:rsid w:val="00C071B0"/>
    <w:rsid w:val="00C10D9E"/>
    <w:rsid w:val="00C160FA"/>
    <w:rsid w:val="00C24433"/>
    <w:rsid w:val="00C251D1"/>
    <w:rsid w:val="00C30E0E"/>
    <w:rsid w:val="00C31E7C"/>
    <w:rsid w:val="00C335FE"/>
    <w:rsid w:val="00C379D4"/>
    <w:rsid w:val="00C55A3C"/>
    <w:rsid w:val="00C56113"/>
    <w:rsid w:val="00C70AD6"/>
    <w:rsid w:val="00C73867"/>
    <w:rsid w:val="00C809C0"/>
    <w:rsid w:val="00C9196C"/>
    <w:rsid w:val="00C9693B"/>
    <w:rsid w:val="00CA5055"/>
    <w:rsid w:val="00CB7F25"/>
    <w:rsid w:val="00CC3B5A"/>
    <w:rsid w:val="00CC420E"/>
    <w:rsid w:val="00CC5464"/>
    <w:rsid w:val="00CD12E1"/>
    <w:rsid w:val="00CD5938"/>
    <w:rsid w:val="00CE1287"/>
    <w:rsid w:val="00CE2702"/>
    <w:rsid w:val="00CE4F4C"/>
    <w:rsid w:val="00CE58D3"/>
    <w:rsid w:val="00D0003B"/>
    <w:rsid w:val="00D01CF7"/>
    <w:rsid w:val="00D023FA"/>
    <w:rsid w:val="00D134C9"/>
    <w:rsid w:val="00D3542A"/>
    <w:rsid w:val="00D404C7"/>
    <w:rsid w:val="00D506E6"/>
    <w:rsid w:val="00D511C9"/>
    <w:rsid w:val="00D57C0E"/>
    <w:rsid w:val="00D607A3"/>
    <w:rsid w:val="00D74774"/>
    <w:rsid w:val="00D76986"/>
    <w:rsid w:val="00DA13C4"/>
    <w:rsid w:val="00DA36AC"/>
    <w:rsid w:val="00DC143E"/>
    <w:rsid w:val="00E00D83"/>
    <w:rsid w:val="00E02CEB"/>
    <w:rsid w:val="00E07115"/>
    <w:rsid w:val="00E13FD0"/>
    <w:rsid w:val="00E16F47"/>
    <w:rsid w:val="00E211E9"/>
    <w:rsid w:val="00E237C6"/>
    <w:rsid w:val="00E37396"/>
    <w:rsid w:val="00E413FC"/>
    <w:rsid w:val="00E42200"/>
    <w:rsid w:val="00E43A5D"/>
    <w:rsid w:val="00E43FBA"/>
    <w:rsid w:val="00E44621"/>
    <w:rsid w:val="00E4593C"/>
    <w:rsid w:val="00E51025"/>
    <w:rsid w:val="00E5371B"/>
    <w:rsid w:val="00E606A7"/>
    <w:rsid w:val="00E74467"/>
    <w:rsid w:val="00E7452B"/>
    <w:rsid w:val="00E80C42"/>
    <w:rsid w:val="00E841FA"/>
    <w:rsid w:val="00E871DD"/>
    <w:rsid w:val="00EC0253"/>
    <w:rsid w:val="00EC0C37"/>
    <w:rsid w:val="00EC3F9C"/>
    <w:rsid w:val="00ED0565"/>
    <w:rsid w:val="00ED1571"/>
    <w:rsid w:val="00ED6045"/>
    <w:rsid w:val="00ED6A6F"/>
    <w:rsid w:val="00EF4A50"/>
    <w:rsid w:val="00F00280"/>
    <w:rsid w:val="00F11AAC"/>
    <w:rsid w:val="00F13E07"/>
    <w:rsid w:val="00F16B36"/>
    <w:rsid w:val="00F1781F"/>
    <w:rsid w:val="00F22E34"/>
    <w:rsid w:val="00F33A97"/>
    <w:rsid w:val="00F36AEF"/>
    <w:rsid w:val="00F46BA6"/>
    <w:rsid w:val="00F4776F"/>
    <w:rsid w:val="00F546E8"/>
    <w:rsid w:val="00F7226E"/>
    <w:rsid w:val="00F74AFC"/>
    <w:rsid w:val="00F764AF"/>
    <w:rsid w:val="00F76674"/>
    <w:rsid w:val="00F82670"/>
    <w:rsid w:val="00F927E6"/>
    <w:rsid w:val="00F9499D"/>
    <w:rsid w:val="00FA1C7E"/>
    <w:rsid w:val="00FA476E"/>
    <w:rsid w:val="00FB1131"/>
    <w:rsid w:val="00FC1815"/>
    <w:rsid w:val="00FD1928"/>
    <w:rsid w:val="00FE07DE"/>
    <w:rsid w:val="00FF2281"/>
    <w:rsid w:val="00FF513C"/>
    <w:rsid w:val="00FF7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564A3DA"/>
  <w15:chartTrackingRefBased/>
  <w15:docId w15:val="{EB16A6D1-A0A3-4DE5-A09A-8FBF31A8C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360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60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C3F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cs="Calibri"/>
      <w:color w:val="000000"/>
      <w:sz w:val="24"/>
      <w:szCs w:val="24"/>
    </w:rPr>
  </w:style>
  <w:style w:type="paragraph" w:styleId="Header">
    <w:name w:val="header"/>
    <w:basedOn w:val="Normal"/>
    <w:link w:val="HeaderChar"/>
    <w:unhideWhenUsed/>
    <w:rsid w:val="00300C10"/>
    <w:pPr>
      <w:tabs>
        <w:tab w:val="center" w:pos="4513"/>
        <w:tab w:val="right" w:pos="9026"/>
      </w:tabs>
    </w:pPr>
  </w:style>
  <w:style w:type="character" w:customStyle="1" w:styleId="HeaderChar">
    <w:name w:val="Header Char"/>
    <w:basedOn w:val="DefaultParagraphFont"/>
    <w:link w:val="Header"/>
    <w:rsid w:val="00300C10"/>
  </w:style>
  <w:style w:type="paragraph" w:styleId="Footer">
    <w:name w:val="footer"/>
    <w:basedOn w:val="Normal"/>
    <w:link w:val="FooterChar"/>
    <w:unhideWhenUsed/>
    <w:rsid w:val="00300C10"/>
    <w:pPr>
      <w:tabs>
        <w:tab w:val="center" w:pos="4513"/>
        <w:tab w:val="right" w:pos="9026"/>
      </w:tabs>
    </w:pPr>
  </w:style>
  <w:style w:type="character" w:customStyle="1" w:styleId="FooterChar">
    <w:name w:val="Footer Char"/>
    <w:basedOn w:val="DefaultParagraphFont"/>
    <w:link w:val="Footer"/>
    <w:rsid w:val="00300C10"/>
  </w:style>
  <w:style w:type="character" w:styleId="Hyperlink">
    <w:name w:val="Hyperlink"/>
    <w:basedOn w:val="DefaultParagraphFont"/>
    <w:uiPriority w:val="99"/>
    <w:rsid w:val="00300C10"/>
    <w:rPr>
      <w:color w:val="0000FF"/>
      <w:u w:val="single"/>
    </w:rPr>
  </w:style>
  <w:style w:type="table" w:styleId="TableGrid">
    <w:name w:val="Table Grid"/>
    <w:basedOn w:val="TableNormal"/>
    <w:rsid w:val="00300C10"/>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0D75"/>
    <w:pPr>
      <w:ind w:left="720"/>
      <w:contextualSpacing/>
    </w:pPr>
  </w:style>
  <w:style w:type="character" w:customStyle="1" w:styleId="Heading2Char">
    <w:name w:val="Heading 2 Char"/>
    <w:basedOn w:val="DefaultParagraphFont"/>
    <w:link w:val="Heading2"/>
    <w:uiPriority w:val="9"/>
    <w:rsid w:val="0003604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3604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160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0FA"/>
    <w:rPr>
      <w:rFonts w:ascii="Segoe UI" w:hAnsi="Segoe UI" w:cs="Segoe UI"/>
      <w:sz w:val="18"/>
      <w:szCs w:val="18"/>
    </w:rPr>
  </w:style>
  <w:style w:type="character" w:customStyle="1" w:styleId="Heading3Char">
    <w:name w:val="Heading 3 Char"/>
    <w:basedOn w:val="DefaultParagraphFont"/>
    <w:link w:val="Heading3"/>
    <w:uiPriority w:val="9"/>
    <w:rsid w:val="00EC3F9C"/>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483DF2"/>
    <w:pPr>
      <w:spacing w:after="100"/>
    </w:pPr>
    <w:rPr>
      <w:rFonts w:ascii="Arial" w:hAnsi="Arial"/>
    </w:rPr>
  </w:style>
  <w:style w:type="paragraph" w:styleId="TOC2">
    <w:name w:val="toc 2"/>
    <w:basedOn w:val="Normal"/>
    <w:next w:val="Normal"/>
    <w:autoRedefine/>
    <w:uiPriority w:val="39"/>
    <w:unhideWhenUsed/>
    <w:rsid w:val="00483DF2"/>
    <w:pPr>
      <w:spacing w:after="100"/>
      <w:ind w:left="220"/>
    </w:pPr>
  </w:style>
  <w:style w:type="paragraph" w:styleId="TOC3">
    <w:name w:val="toc 3"/>
    <w:basedOn w:val="Normal"/>
    <w:next w:val="Normal"/>
    <w:autoRedefine/>
    <w:uiPriority w:val="39"/>
    <w:unhideWhenUsed/>
    <w:rsid w:val="00483DF2"/>
    <w:pPr>
      <w:spacing w:after="100"/>
      <w:ind w:left="440"/>
    </w:pPr>
  </w:style>
  <w:style w:type="paragraph" w:styleId="FootnoteText">
    <w:name w:val="footnote text"/>
    <w:basedOn w:val="Normal"/>
    <w:link w:val="FootnoteTextChar"/>
    <w:uiPriority w:val="99"/>
    <w:semiHidden/>
    <w:unhideWhenUsed/>
    <w:rsid w:val="00476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6AF2"/>
  </w:style>
  <w:style w:type="character" w:styleId="FootnoteReference">
    <w:name w:val="footnote reference"/>
    <w:basedOn w:val="DefaultParagraphFont"/>
    <w:uiPriority w:val="99"/>
    <w:semiHidden/>
    <w:unhideWhenUsed/>
    <w:rsid w:val="00476AF2"/>
    <w:rPr>
      <w:vertAlign w:val="superscript"/>
    </w:rPr>
  </w:style>
  <w:style w:type="character" w:styleId="HTMLCite">
    <w:name w:val="HTML Cite"/>
    <w:basedOn w:val="DefaultParagraphFont"/>
    <w:uiPriority w:val="99"/>
    <w:semiHidden/>
    <w:unhideWhenUsed/>
    <w:rsid w:val="00A12488"/>
    <w:rPr>
      <w:i/>
      <w:iCs/>
    </w:rPr>
  </w:style>
  <w:style w:type="paragraph" w:styleId="NormalWeb">
    <w:name w:val="Normal (Web)"/>
    <w:basedOn w:val="Normal"/>
    <w:uiPriority w:val="99"/>
    <w:semiHidden/>
    <w:unhideWhenUsed/>
    <w:rsid w:val="00D57C0E"/>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D57C0E"/>
    <w:rPr>
      <w:b/>
      <w:bCs/>
    </w:rPr>
  </w:style>
  <w:style w:type="paragraph" w:styleId="Caption">
    <w:name w:val="caption"/>
    <w:basedOn w:val="Normal"/>
    <w:next w:val="Normal"/>
    <w:uiPriority w:val="35"/>
    <w:unhideWhenUsed/>
    <w:qFormat/>
    <w:rsid w:val="00F16B36"/>
    <w:pPr>
      <w:spacing w:line="240" w:lineRule="auto"/>
    </w:pPr>
    <w:rPr>
      <w:i/>
      <w:iCs/>
      <w:color w:val="44546A" w:themeColor="text2"/>
      <w:sz w:val="18"/>
      <w:szCs w:val="18"/>
    </w:rPr>
  </w:style>
  <w:style w:type="paragraph" w:styleId="TOCHeading">
    <w:name w:val="TOC Heading"/>
    <w:basedOn w:val="Heading1"/>
    <w:next w:val="Normal"/>
    <w:uiPriority w:val="39"/>
    <w:unhideWhenUsed/>
    <w:qFormat/>
    <w:rsid w:val="00C251D1"/>
    <w:pPr>
      <w:spacing w:line="259" w:lineRule="auto"/>
      <w:outlineLvl w:val="9"/>
    </w:pPr>
    <w:rPr>
      <w:lang w:val="en-US" w:eastAsia="en-US"/>
    </w:rPr>
  </w:style>
  <w:style w:type="character" w:customStyle="1" w:styleId="mw-headline">
    <w:name w:val="mw-headline"/>
    <w:basedOn w:val="DefaultParagraphFont"/>
    <w:rsid w:val="003E0F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28793">
      <w:bodyDiv w:val="1"/>
      <w:marLeft w:val="0"/>
      <w:marRight w:val="0"/>
      <w:marTop w:val="0"/>
      <w:marBottom w:val="0"/>
      <w:divBdr>
        <w:top w:val="none" w:sz="0" w:space="0" w:color="auto"/>
        <w:left w:val="none" w:sz="0" w:space="0" w:color="auto"/>
        <w:bottom w:val="none" w:sz="0" w:space="0" w:color="auto"/>
        <w:right w:val="none" w:sz="0" w:space="0" w:color="auto"/>
      </w:divBdr>
    </w:div>
    <w:div w:id="746616054">
      <w:bodyDiv w:val="1"/>
      <w:marLeft w:val="0"/>
      <w:marRight w:val="0"/>
      <w:marTop w:val="0"/>
      <w:marBottom w:val="0"/>
      <w:divBdr>
        <w:top w:val="none" w:sz="0" w:space="0" w:color="auto"/>
        <w:left w:val="none" w:sz="0" w:space="0" w:color="auto"/>
        <w:bottom w:val="none" w:sz="0" w:space="0" w:color="auto"/>
        <w:right w:val="none" w:sz="0" w:space="0" w:color="auto"/>
      </w:divBdr>
      <w:divsChild>
        <w:div w:id="1298486798">
          <w:marLeft w:val="0"/>
          <w:marRight w:val="0"/>
          <w:marTop w:val="0"/>
          <w:marBottom w:val="0"/>
          <w:divBdr>
            <w:top w:val="none" w:sz="0" w:space="0" w:color="auto"/>
            <w:left w:val="none" w:sz="0" w:space="0" w:color="auto"/>
            <w:bottom w:val="none" w:sz="0" w:space="0" w:color="auto"/>
            <w:right w:val="none" w:sz="0" w:space="0" w:color="auto"/>
          </w:divBdr>
        </w:div>
        <w:div w:id="2009599541">
          <w:marLeft w:val="0"/>
          <w:marRight w:val="0"/>
          <w:marTop w:val="0"/>
          <w:marBottom w:val="0"/>
          <w:divBdr>
            <w:top w:val="none" w:sz="0" w:space="0" w:color="auto"/>
            <w:left w:val="none" w:sz="0" w:space="0" w:color="auto"/>
            <w:bottom w:val="none" w:sz="0" w:space="0" w:color="auto"/>
            <w:right w:val="none" w:sz="0" w:space="0" w:color="auto"/>
          </w:divBdr>
        </w:div>
        <w:div w:id="377751281">
          <w:marLeft w:val="0"/>
          <w:marRight w:val="0"/>
          <w:marTop w:val="0"/>
          <w:marBottom w:val="0"/>
          <w:divBdr>
            <w:top w:val="none" w:sz="0" w:space="0" w:color="auto"/>
            <w:left w:val="none" w:sz="0" w:space="0" w:color="auto"/>
            <w:bottom w:val="none" w:sz="0" w:space="0" w:color="auto"/>
            <w:right w:val="none" w:sz="0" w:space="0" w:color="auto"/>
          </w:divBdr>
        </w:div>
        <w:div w:id="1373766906">
          <w:marLeft w:val="0"/>
          <w:marRight w:val="0"/>
          <w:marTop w:val="0"/>
          <w:marBottom w:val="0"/>
          <w:divBdr>
            <w:top w:val="none" w:sz="0" w:space="0" w:color="auto"/>
            <w:left w:val="none" w:sz="0" w:space="0" w:color="auto"/>
            <w:bottom w:val="none" w:sz="0" w:space="0" w:color="auto"/>
            <w:right w:val="none" w:sz="0" w:space="0" w:color="auto"/>
          </w:divBdr>
        </w:div>
        <w:div w:id="1702317086">
          <w:marLeft w:val="0"/>
          <w:marRight w:val="0"/>
          <w:marTop w:val="0"/>
          <w:marBottom w:val="0"/>
          <w:divBdr>
            <w:top w:val="none" w:sz="0" w:space="0" w:color="auto"/>
            <w:left w:val="none" w:sz="0" w:space="0" w:color="auto"/>
            <w:bottom w:val="none" w:sz="0" w:space="0" w:color="auto"/>
            <w:right w:val="none" w:sz="0" w:space="0" w:color="auto"/>
          </w:divBdr>
        </w:div>
        <w:div w:id="1254360069">
          <w:marLeft w:val="0"/>
          <w:marRight w:val="0"/>
          <w:marTop w:val="0"/>
          <w:marBottom w:val="0"/>
          <w:divBdr>
            <w:top w:val="none" w:sz="0" w:space="0" w:color="auto"/>
            <w:left w:val="none" w:sz="0" w:space="0" w:color="auto"/>
            <w:bottom w:val="none" w:sz="0" w:space="0" w:color="auto"/>
            <w:right w:val="none" w:sz="0" w:space="0" w:color="auto"/>
          </w:divBdr>
        </w:div>
        <w:div w:id="1158882174">
          <w:marLeft w:val="0"/>
          <w:marRight w:val="0"/>
          <w:marTop w:val="0"/>
          <w:marBottom w:val="0"/>
          <w:divBdr>
            <w:top w:val="none" w:sz="0" w:space="0" w:color="auto"/>
            <w:left w:val="none" w:sz="0" w:space="0" w:color="auto"/>
            <w:bottom w:val="none" w:sz="0" w:space="0" w:color="auto"/>
            <w:right w:val="none" w:sz="0" w:space="0" w:color="auto"/>
          </w:divBdr>
        </w:div>
      </w:divsChild>
    </w:div>
    <w:div w:id="1047995054">
      <w:bodyDiv w:val="1"/>
      <w:marLeft w:val="0"/>
      <w:marRight w:val="0"/>
      <w:marTop w:val="0"/>
      <w:marBottom w:val="0"/>
      <w:divBdr>
        <w:top w:val="none" w:sz="0" w:space="0" w:color="auto"/>
        <w:left w:val="none" w:sz="0" w:space="0" w:color="auto"/>
        <w:bottom w:val="none" w:sz="0" w:space="0" w:color="auto"/>
        <w:right w:val="none" w:sz="0" w:space="0" w:color="auto"/>
      </w:divBdr>
    </w:div>
    <w:div w:id="1071738068">
      <w:bodyDiv w:val="1"/>
      <w:marLeft w:val="0"/>
      <w:marRight w:val="0"/>
      <w:marTop w:val="0"/>
      <w:marBottom w:val="0"/>
      <w:divBdr>
        <w:top w:val="none" w:sz="0" w:space="0" w:color="auto"/>
        <w:left w:val="none" w:sz="0" w:space="0" w:color="auto"/>
        <w:bottom w:val="none" w:sz="0" w:space="0" w:color="auto"/>
        <w:right w:val="none" w:sz="0" w:space="0" w:color="auto"/>
      </w:divBdr>
      <w:divsChild>
        <w:div w:id="977339175">
          <w:marLeft w:val="0"/>
          <w:marRight w:val="0"/>
          <w:marTop w:val="0"/>
          <w:marBottom w:val="0"/>
          <w:divBdr>
            <w:top w:val="none" w:sz="0" w:space="0" w:color="auto"/>
            <w:left w:val="none" w:sz="0" w:space="0" w:color="auto"/>
            <w:bottom w:val="none" w:sz="0" w:space="0" w:color="auto"/>
            <w:right w:val="none" w:sz="0" w:space="0" w:color="auto"/>
          </w:divBdr>
          <w:divsChild>
            <w:div w:id="448744368">
              <w:marLeft w:val="0"/>
              <w:marRight w:val="0"/>
              <w:marTop w:val="0"/>
              <w:marBottom w:val="0"/>
              <w:divBdr>
                <w:top w:val="none" w:sz="0" w:space="0" w:color="auto"/>
                <w:left w:val="none" w:sz="0" w:space="0" w:color="auto"/>
                <w:bottom w:val="none" w:sz="0" w:space="0" w:color="auto"/>
                <w:right w:val="none" w:sz="0" w:space="0" w:color="auto"/>
              </w:divBdr>
            </w:div>
          </w:divsChild>
        </w:div>
        <w:div w:id="805010616">
          <w:marLeft w:val="0"/>
          <w:marRight w:val="0"/>
          <w:marTop w:val="0"/>
          <w:marBottom w:val="0"/>
          <w:divBdr>
            <w:top w:val="none" w:sz="0" w:space="0" w:color="auto"/>
            <w:left w:val="none" w:sz="0" w:space="0" w:color="auto"/>
            <w:bottom w:val="none" w:sz="0" w:space="0" w:color="auto"/>
            <w:right w:val="none" w:sz="0" w:space="0" w:color="auto"/>
          </w:divBdr>
          <w:divsChild>
            <w:div w:id="251475793">
              <w:marLeft w:val="0"/>
              <w:marRight w:val="0"/>
              <w:marTop w:val="0"/>
              <w:marBottom w:val="0"/>
              <w:divBdr>
                <w:top w:val="none" w:sz="0" w:space="0" w:color="auto"/>
                <w:left w:val="none" w:sz="0" w:space="0" w:color="auto"/>
                <w:bottom w:val="none" w:sz="0" w:space="0" w:color="auto"/>
                <w:right w:val="none" w:sz="0" w:space="0" w:color="auto"/>
              </w:divBdr>
              <w:divsChild>
                <w:div w:id="224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28723">
      <w:bodyDiv w:val="1"/>
      <w:marLeft w:val="0"/>
      <w:marRight w:val="0"/>
      <w:marTop w:val="0"/>
      <w:marBottom w:val="0"/>
      <w:divBdr>
        <w:top w:val="none" w:sz="0" w:space="0" w:color="auto"/>
        <w:left w:val="none" w:sz="0" w:space="0" w:color="auto"/>
        <w:bottom w:val="none" w:sz="0" w:space="0" w:color="auto"/>
        <w:right w:val="none" w:sz="0" w:space="0" w:color="auto"/>
      </w:divBdr>
    </w:div>
    <w:div w:id="1906329433">
      <w:bodyDiv w:val="1"/>
      <w:marLeft w:val="0"/>
      <w:marRight w:val="0"/>
      <w:marTop w:val="0"/>
      <w:marBottom w:val="0"/>
      <w:divBdr>
        <w:top w:val="none" w:sz="0" w:space="0" w:color="auto"/>
        <w:left w:val="none" w:sz="0" w:space="0" w:color="auto"/>
        <w:bottom w:val="none" w:sz="0" w:space="0" w:color="auto"/>
        <w:right w:val="none" w:sz="0" w:space="0" w:color="auto"/>
      </w:divBdr>
      <w:divsChild>
        <w:div w:id="143475403">
          <w:marLeft w:val="0"/>
          <w:marRight w:val="0"/>
          <w:marTop w:val="0"/>
          <w:marBottom w:val="0"/>
          <w:divBdr>
            <w:top w:val="none" w:sz="0" w:space="0" w:color="auto"/>
            <w:left w:val="none" w:sz="0" w:space="0" w:color="auto"/>
            <w:bottom w:val="none" w:sz="0" w:space="0" w:color="auto"/>
            <w:right w:val="none" w:sz="0" w:space="0" w:color="auto"/>
          </w:divBdr>
        </w:div>
      </w:divsChild>
    </w:div>
    <w:div w:id="2040692142">
      <w:bodyDiv w:val="1"/>
      <w:marLeft w:val="0"/>
      <w:marRight w:val="0"/>
      <w:marTop w:val="0"/>
      <w:marBottom w:val="0"/>
      <w:divBdr>
        <w:top w:val="none" w:sz="0" w:space="0" w:color="auto"/>
        <w:left w:val="none" w:sz="0" w:space="0" w:color="auto"/>
        <w:bottom w:val="none" w:sz="0" w:space="0" w:color="auto"/>
        <w:right w:val="none" w:sz="0" w:space="0" w:color="auto"/>
      </w:divBdr>
    </w:div>
    <w:div w:id="2087454974">
      <w:bodyDiv w:val="1"/>
      <w:marLeft w:val="0"/>
      <w:marRight w:val="0"/>
      <w:marTop w:val="0"/>
      <w:marBottom w:val="0"/>
      <w:divBdr>
        <w:top w:val="none" w:sz="0" w:space="0" w:color="auto"/>
        <w:left w:val="none" w:sz="0" w:space="0" w:color="auto"/>
        <w:bottom w:val="none" w:sz="0" w:space="0" w:color="auto"/>
        <w:right w:val="none" w:sz="0" w:space="0" w:color="auto"/>
      </w:divBdr>
      <w:divsChild>
        <w:div w:id="709110927">
          <w:marLeft w:val="0"/>
          <w:marRight w:val="0"/>
          <w:marTop w:val="0"/>
          <w:marBottom w:val="0"/>
          <w:divBdr>
            <w:top w:val="none" w:sz="0" w:space="0" w:color="auto"/>
            <w:left w:val="none" w:sz="0" w:space="0" w:color="auto"/>
            <w:bottom w:val="none" w:sz="0" w:space="0" w:color="auto"/>
            <w:right w:val="none" w:sz="0" w:space="0" w:color="auto"/>
          </w:divBdr>
          <w:divsChild>
            <w:div w:id="2080327596">
              <w:marLeft w:val="0"/>
              <w:marRight w:val="0"/>
              <w:marTop w:val="0"/>
              <w:marBottom w:val="0"/>
              <w:divBdr>
                <w:top w:val="none" w:sz="0" w:space="0" w:color="auto"/>
                <w:left w:val="none" w:sz="0" w:space="0" w:color="auto"/>
                <w:bottom w:val="none" w:sz="0" w:space="0" w:color="auto"/>
                <w:right w:val="none" w:sz="0" w:space="0" w:color="auto"/>
              </w:divBdr>
            </w:div>
          </w:divsChild>
        </w:div>
        <w:div w:id="414211939">
          <w:marLeft w:val="0"/>
          <w:marRight w:val="0"/>
          <w:marTop w:val="0"/>
          <w:marBottom w:val="0"/>
          <w:divBdr>
            <w:top w:val="none" w:sz="0" w:space="0" w:color="auto"/>
            <w:left w:val="none" w:sz="0" w:space="0" w:color="auto"/>
            <w:bottom w:val="none" w:sz="0" w:space="0" w:color="auto"/>
            <w:right w:val="none" w:sz="0" w:space="0" w:color="auto"/>
          </w:divBdr>
          <w:divsChild>
            <w:div w:id="1298031533">
              <w:marLeft w:val="0"/>
              <w:marRight w:val="0"/>
              <w:marTop w:val="0"/>
              <w:marBottom w:val="0"/>
              <w:divBdr>
                <w:top w:val="none" w:sz="0" w:space="0" w:color="auto"/>
                <w:left w:val="none" w:sz="0" w:space="0" w:color="auto"/>
                <w:bottom w:val="none" w:sz="0" w:space="0" w:color="auto"/>
                <w:right w:val="none" w:sz="0" w:space="0" w:color="auto"/>
              </w:divBdr>
              <w:divsChild>
                <w:div w:id="1033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auto.economictimes.indiatimes.com/news/tyres/centre-mulls-institute-of-excellence-for-rubber-tyre-sector/5559596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tyresafe.com.au/" TargetMode="External"/><Relationship Id="rId2" Type="http://schemas.openxmlformats.org/officeDocument/2006/relationships/customXml" Target="../customXml/item2.xml"/><Relationship Id="rId16" Type="http://schemas.openxmlformats.org/officeDocument/2006/relationships/hyperlink" Target="mailto:adamg@tyresafe.com.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Documents\Custom%20Office%20Templates\TSA%20report%20header%20page%20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140d4860-0312-4a89-a1e3-9327ab9a6d8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140d4860-0312-4a89-a1e3-9327ab9a6d82">
      <Value>1</Value>
    </TaxCatchAll>
    <_dlc_DocId xmlns="140d4860-0312-4a89-a1e3-9327ab9a6d82">VSUP-1971294616-1010</_dlc_DocId>
    <_dlc_DocIdUrl xmlns="140d4860-0312-4a89-a1e3-9327ab9a6d82">
      <Url>https://pcgov.sharepoint.com/teams/supplychains/_layouts/15/DocIdRedir.aspx?ID=VSUP-1971294616-1010</Url>
      <Description>VSUP-1971294616-1010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C Document" ma:contentTypeID="0x0101000CF261AFF4884B45AB14E7659487A4F800FFE11CB599C95143BFC1CEDC9D39173B" ma:contentTypeVersion="16" ma:contentTypeDescription="" ma:contentTypeScope="" ma:versionID="6ecadd8ad8fa8866b485a6c2cb29ea2f">
  <xsd:schema xmlns:xsd="http://www.w3.org/2001/XMLSchema" xmlns:xs="http://www.w3.org/2001/XMLSchema" xmlns:p="http://schemas.microsoft.com/office/2006/metadata/properties" xmlns:ns2="140d4860-0312-4a89-a1e3-9327ab9a6d82" xmlns:ns3="afeeec1a-ad45-45ee-82fb-e6365fada49a" targetNamespace="http://schemas.microsoft.com/office/2006/metadata/properties" ma:root="true" ma:fieldsID="5578269fbf697137a6f4a4b95d5bdf15" ns2:_="" ns3:_="">
    <xsd:import namespace="140d4860-0312-4a89-a1e3-9327ab9a6d82"/>
    <xsd:import namespace="afeeec1a-ad45-45ee-82fb-e6365fada49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i0f84bba906045b4af568ee102a52dcb" minOccurs="0"/>
                <xsd:element ref="ns2:TaxCatchAll"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d4860-0312-4a89-a1e3-9327ab9a6d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i0f84bba906045b4af568ee102a52dcb" ma:index="18"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9caf1ae5-69fb-4e74-9d60-937945151dd7}" ma:internalName="TaxCatchAll" ma:showField="CatchAllData" ma:web="140d4860-0312-4a89-a1e3-9327ab9a6d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eec1a-ad45-45ee-82fb-e6365fada4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89AC2-0963-4E20-83B5-01F4A14342AE}">
  <ds:schemaRefs>
    <ds:schemaRef ds:uri="afeeec1a-ad45-45ee-82fb-e6365fada49a"/>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140d4860-0312-4a89-a1e3-9327ab9a6d82"/>
    <ds:schemaRef ds:uri="http://www.w3.org/XML/1998/namespace"/>
  </ds:schemaRefs>
</ds:datastoreItem>
</file>

<file path=customXml/itemProps2.xml><?xml version="1.0" encoding="utf-8"?>
<ds:datastoreItem xmlns:ds="http://schemas.openxmlformats.org/officeDocument/2006/customXml" ds:itemID="{AF33BB33-75EA-448A-B5DC-72FFE8E2B9BA}">
  <ds:schemaRefs>
    <ds:schemaRef ds:uri="http://schemas.microsoft.com/sharepoint/v3/contenttype/forms"/>
  </ds:schemaRefs>
</ds:datastoreItem>
</file>

<file path=customXml/itemProps3.xml><?xml version="1.0" encoding="utf-8"?>
<ds:datastoreItem xmlns:ds="http://schemas.openxmlformats.org/officeDocument/2006/customXml" ds:itemID="{DE54C11E-6C34-4AB3-BDB7-D64BA9F87D29}">
  <ds:schemaRefs>
    <ds:schemaRef ds:uri="http://schemas.microsoft.com/sharepoint/events"/>
  </ds:schemaRefs>
</ds:datastoreItem>
</file>

<file path=customXml/itemProps4.xml><?xml version="1.0" encoding="utf-8"?>
<ds:datastoreItem xmlns:ds="http://schemas.openxmlformats.org/officeDocument/2006/customXml" ds:itemID="{810232F6-1B68-42D7-94F1-C3D0AC98A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d4860-0312-4a89-a1e3-9327ab9a6d82"/>
    <ds:schemaRef ds:uri="afeeec1a-ad45-45ee-82fb-e6365fada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4F43A9-F254-4FF2-9D90-11C2E9AD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TSA report header page 01.dotx</Template>
  <TotalTime>10</TotalTime>
  <Pages>11</Pages>
  <Words>1848</Words>
  <Characters>10293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Submission 45 - TyreSafe Australia - Vulnerable Supply Chains - Commissioned study</vt:lpstr>
    </vt:vector>
  </TitlesOfParts>
  <Company>TyreSafe Australia</Company>
  <LinksUpToDate>false</LinksUpToDate>
  <CharactersWithSpaces>12117</CharactersWithSpaces>
  <SharedDoc>false</SharedDoc>
  <HLinks>
    <vt:vector size="6" baseType="variant">
      <vt:variant>
        <vt:i4>2228263</vt:i4>
      </vt:variant>
      <vt:variant>
        <vt:i4>0</vt:i4>
      </vt:variant>
      <vt:variant>
        <vt:i4>0</vt:i4>
      </vt:variant>
      <vt:variant>
        <vt:i4>5</vt:i4>
      </vt:variant>
      <vt:variant>
        <vt:lpwstr>http://www.tyresafe.com.au/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45 - TyreSafe Australia - Vulnerable Supply Chains - Commissioned study</dc:title>
  <dc:subject/>
  <dc:creator>TyreSafe Australia</dc:creator>
  <cp:keywords/>
  <dc:description/>
  <cp:lastModifiedBy>Dobson, Bianca</cp:lastModifiedBy>
  <cp:revision>9</cp:revision>
  <cp:lastPrinted>2017-11-22T03:56:00Z</cp:lastPrinted>
  <dcterms:created xsi:type="dcterms:W3CDTF">2021-05-06T04:29:00Z</dcterms:created>
  <dcterms:modified xsi:type="dcterms:W3CDTF">2021-05-06T05:12:00Z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0x0101000CF261AFF4884B45AB14E7659487A4F800FFE11CB599C95143BFC1CEDC9D39173B</vt:lpwstr>
  </property>
  <property fmtid="{D5CDD505-2E9C-101B-9397-08002B2CF9AE}" pid="3" name="RevIMBCS">
    <vt:lpwstr>1;#Unclassified|3955eeb1-2d18-4582-aeb2-00144ec3aaf5</vt:lpwstr>
  </property>
  <property fmtid="{D5CDD505-2E9C-101B-9397-08002B2CF9AE}" pid="4" name="_dlc_DocIdItemGuid">
    <vt:lpwstr>c468890f-cfea-46a8-a5bc-a7ddedbe074f</vt:lpwstr>
  </property>
</Properties>
</file>