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FF0000"/>
        </w:rPr>
        <w:id w:val="-22891402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59ACCF35" w14:textId="77777777" w:rsidR="00791C63" w:rsidRPr="00B158C2" w:rsidRDefault="00791C63" w:rsidP="00791C63">
          <w:pPr>
            <w:pStyle w:val="BodyText"/>
            <w:spacing w:after="0"/>
            <w:rPr>
              <w:color w:val="FFFFFF" w:themeColor="background1"/>
            </w:rPr>
          </w:pPr>
          <w:r w:rsidRPr="00B158C2">
            <w:rPr>
              <w:noProof/>
              <w:color w:val="FFFFFF" w:themeColor="background1"/>
            </w:rPr>
            <w:drawing>
              <wp:anchor distT="0" distB="0" distL="114300" distR="114300" simplePos="0" relativeHeight="251658240" behindDoc="1" locked="0" layoutInCell="1" allowOverlap="1" wp14:anchorId="494F3165" wp14:editId="494D92C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84800"/>
                <wp:effectExtent l="0" t="0" r="0" b="0"/>
                <wp:wrapNone/>
                <wp:docPr id="1233949694" name="Picture 1233949694" descr="Productivity Commission, Review of the National Agreement on Closing the Gap, Draft Report, Executive Summary, Plain English, July 2023. &#10;Yindyamarra “Connection” artwork by Lani Balza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3949694" name="Picture 1233949694" descr="Productivity Commission, Review of the National Agreement on Closing the Gap, Draft Report, Executive Summary, Plain English, July 2023. &#10;Yindyamarra “Connection” artwork by Lani Balzan.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1068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96024A" w14:textId="77777777" w:rsidR="00791C63" w:rsidRPr="00C33633" w:rsidRDefault="00791C63" w:rsidP="00791C63">
          <w:pPr>
            <w:pStyle w:val="Coverdate"/>
            <w:framePr w:wrap="around"/>
            <w:rPr>
              <w:color w:val="FFFFFF" w:themeColor="background1"/>
            </w:rPr>
          </w:pPr>
          <w:r w:rsidRPr="00C33633">
            <w:rPr>
              <w:color w:val="FFFFFF" w:themeColor="background1"/>
            </w:rPr>
            <w:t xml:space="preserve">July 2023   </w:t>
          </w:r>
        </w:p>
        <w:p w14:paraId="76E2A925" w14:textId="77777777" w:rsidR="00791C63" w:rsidRPr="00C33633" w:rsidRDefault="00791C63" w:rsidP="00791C63">
          <w:pPr>
            <w:pStyle w:val="Title"/>
            <w:spacing w:before="40" w:after="720"/>
            <w:ind w:right="0"/>
            <w:rPr>
              <w:rFonts w:cs="Tahoma (Headings CS)"/>
              <w:sz w:val="56"/>
            </w:rPr>
          </w:pPr>
          <w:bookmarkStart w:id="0" w:name="_Toc141269039"/>
          <w:r w:rsidRPr="00C33633">
            <w:rPr>
              <w:noProof/>
              <w:sz w:val="56"/>
            </w:rPr>
            <w:drawing>
              <wp:anchor distT="0" distB="0" distL="114300" distR="114300" simplePos="0" relativeHeight="251658241" behindDoc="0" locked="1" layoutInCell="1" allowOverlap="1" wp14:anchorId="2F2E2DAD" wp14:editId="199B1CFE">
                <wp:simplePos x="0" y="0"/>
                <wp:positionH relativeFrom="margin">
                  <wp:posOffset>0</wp:posOffset>
                </wp:positionH>
                <wp:positionV relativeFrom="page">
                  <wp:posOffset>6985</wp:posOffset>
                </wp:positionV>
                <wp:extent cx="2235200" cy="1057910"/>
                <wp:effectExtent l="0" t="0" r="0" b="0"/>
                <wp:wrapNone/>
                <wp:docPr id="573116202" name="Graphic 573116202" descr="Australian Government Productivity Commission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0D5EEA-84FD-4794-A974-3D74A07F2D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Logo" descr="Australian Government Productivity Commission logo">
                          <a:extLst>
                            <a:ext uri="{FF2B5EF4-FFF2-40B4-BE49-F238E27FC236}">
                              <a16:creationId xmlns:a16="http://schemas.microsoft.com/office/drawing/2014/main" id="{540D5EEA-84FD-4794-A974-3D74A07F2D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rcRect t="-95925"/>
                        <a:stretch/>
                      </pic:blipFill>
                      <pic:spPr bwMode="auto">
                        <a:xfrm>
                          <a:off x="0" y="0"/>
                          <a:ext cx="2235200" cy="1057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3633">
            <w:rPr>
              <w:rStyle w:val="TitleChar"/>
              <w:rFonts w:cs="Tahoma (Headings CS)"/>
              <w:sz w:val="56"/>
            </w:rPr>
            <w:t>Review of the National Agreement on Closing the Gap</w:t>
          </w:r>
          <w:bookmarkEnd w:id="0"/>
        </w:p>
        <w:p w14:paraId="707FEF98" w14:textId="68C5A268" w:rsidR="00791C63" w:rsidRPr="004A26D0" w:rsidRDefault="00791C63" w:rsidP="00791C63">
          <w:pPr>
            <w:pStyle w:val="Subtitle"/>
            <w:rPr>
              <w:sz w:val="28"/>
              <w:szCs w:val="28"/>
            </w:rPr>
          </w:pPr>
          <w:r w:rsidRPr="00C33633">
            <w:t>Draft report</w:t>
          </w:r>
          <w:r w:rsidRPr="00B158C2">
            <w:br/>
          </w:r>
          <w:r w:rsidRPr="004A26D0">
            <w:rPr>
              <w:sz w:val="28"/>
              <w:szCs w:val="28"/>
            </w:rPr>
            <w:t>Executive summary</w:t>
          </w:r>
          <w:r w:rsidR="004733CC">
            <w:rPr>
              <w:sz w:val="28"/>
              <w:szCs w:val="28"/>
            </w:rPr>
            <w:t xml:space="preserve"> | Plain English</w:t>
          </w:r>
        </w:p>
        <w:p w14:paraId="77177D7F" w14:textId="77777777" w:rsidR="00791C63" w:rsidRDefault="00791C63" w:rsidP="00791C63">
          <w:pPr>
            <w:spacing w:after="160" w:line="259" w:lineRule="auto"/>
          </w:pPr>
        </w:p>
        <w:p w14:paraId="5B3664E6" w14:textId="11CE0EF9" w:rsidR="00791C63" w:rsidRDefault="00000000" w:rsidP="00791C63">
          <w:pPr>
            <w:spacing w:after="160" w:line="259" w:lineRule="auto"/>
            <w:sectPr w:rsidR="00791C63">
              <w:footerReference w:type="even" r:id="rId16"/>
              <w:footerReference w:type="default" r:id="rId17"/>
              <w:headerReference w:type="first" r:id="rId18"/>
              <w:footerReference w:type="first" r:id="rId19"/>
              <w:pgSz w:w="11906" w:h="16838" w:code="9"/>
              <w:pgMar w:top="2835" w:right="1134" w:bottom="1134" w:left="1134" w:header="624" w:footer="510" w:gutter="0"/>
              <w:pgNumType w:fmt="lowerRoman"/>
              <w:cols w:space="708"/>
              <w:titlePg/>
              <w:docGrid w:linePitch="360"/>
            </w:sectPr>
          </w:pPr>
        </w:p>
      </w:sdtContent>
    </w:sdt>
    <w:p w14:paraId="29CFD013" w14:textId="478D9B34" w:rsidR="00C029EE" w:rsidRDefault="009B66F7" w:rsidP="00791C63">
      <w:pPr>
        <w:pStyle w:val="Heading1-nobackground"/>
      </w:pPr>
      <w:bookmarkStart w:id="1" w:name="_Toc141268995"/>
      <w:bookmarkStart w:id="2" w:name="_Toc141269045"/>
      <w:r>
        <w:lastRenderedPageBreak/>
        <w:t xml:space="preserve">Executive </w:t>
      </w:r>
      <w:r w:rsidR="00577720">
        <w:t>s</w:t>
      </w:r>
      <w:r w:rsidR="00C83961">
        <w:t>ummary</w:t>
      </w:r>
      <w:bookmarkEnd w:id="1"/>
      <w:bookmarkEnd w:id="2"/>
    </w:p>
    <w:p w14:paraId="415AC31E" w14:textId="2AFADCB7" w:rsidR="001547CD" w:rsidRDefault="00AE0380" w:rsidP="002F61B3">
      <w:pPr>
        <w:pStyle w:val="BodyText"/>
      </w:pPr>
      <w:r>
        <w:t>I</w:t>
      </w:r>
      <w:r w:rsidR="00930038">
        <w:t>n 2020</w:t>
      </w:r>
      <w:r>
        <w:t>,</w:t>
      </w:r>
      <w:r w:rsidR="00DE494A">
        <w:t xml:space="preserve"> </w:t>
      </w:r>
      <w:r w:rsidR="00992442">
        <w:t>these 2 parties signed the National Agreement on Closing the Gap</w:t>
      </w:r>
      <w:r w:rsidR="001547CD">
        <w:t>:</w:t>
      </w:r>
    </w:p>
    <w:p w14:paraId="35FFBA90" w14:textId="4202D603" w:rsidR="001547CD" w:rsidRDefault="00DE494A" w:rsidP="00EF1585">
      <w:pPr>
        <w:pStyle w:val="ListBullet"/>
      </w:pPr>
      <w:r>
        <w:t>all</w:t>
      </w:r>
      <w:r w:rsidR="00AE0380">
        <w:t xml:space="preserve"> Australian governments</w:t>
      </w:r>
      <w:r w:rsidR="001547CD">
        <w:t xml:space="preserve"> </w:t>
      </w:r>
    </w:p>
    <w:p w14:paraId="2C6605A2" w14:textId="0EADE20C" w:rsidR="001547CD" w:rsidRDefault="00FD352C" w:rsidP="00EF1585">
      <w:pPr>
        <w:pStyle w:val="ListBullet"/>
      </w:pPr>
      <w:r>
        <w:t xml:space="preserve">the Coalition of Aboriginal </w:t>
      </w:r>
      <w:r w:rsidR="008B0347">
        <w:t>and Torres Strait Islander Peak Organisations</w:t>
      </w:r>
      <w:r w:rsidR="00EB2C8B">
        <w:t xml:space="preserve">. </w:t>
      </w:r>
    </w:p>
    <w:p w14:paraId="16CA0DF5" w14:textId="77777777" w:rsidR="00B21A80" w:rsidRDefault="00B21A80" w:rsidP="002F61B3">
      <w:pPr>
        <w:pStyle w:val="BodyText"/>
      </w:pPr>
      <w:r>
        <w:t>The Agreement asks</w:t>
      </w:r>
      <w:r w:rsidR="001547CD">
        <w:t xml:space="preserve"> for</w:t>
      </w:r>
      <w:r>
        <w:t xml:space="preserve"> stronger efforts on getting</w:t>
      </w:r>
      <w:r w:rsidR="001547CD">
        <w:t xml:space="preserve"> equal life outcomes between</w:t>
      </w:r>
      <w:r>
        <w:t>:</w:t>
      </w:r>
      <w:r w:rsidR="001547CD">
        <w:t xml:space="preserve"> </w:t>
      </w:r>
    </w:p>
    <w:p w14:paraId="638F086F" w14:textId="1BDF0A94" w:rsidR="00B21A80" w:rsidRDefault="001547CD" w:rsidP="00EF1585">
      <w:pPr>
        <w:pStyle w:val="ListBullet"/>
      </w:pPr>
      <w:r>
        <w:t xml:space="preserve">Aboriginal and Torres Strait Islander people </w:t>
      </w:r>
    </w:p>
    <w:p w14:paraId="05B47434" w14:textId="3A1570A4" w:rsidR="001547CD" w:rsidRDefault="001547CD" w:rsidP="00EF1585">
      <w:pPr>
        <w:pStyle w:val="ListBullet"/>
      </w:pPr>
      <w:r>
        <w:t xml:space="preserve">other Australians. </w:t>
      </w:r>
    </w:p>
    <w:p w14:paraId="3381D5AA" w14:textId="424DF5F1" w:rsidR="002F61B3" w:rsidRDefault="00992442" w:rsidP="002F61B3">
      <w:pPr>
        <w:pStyle w:val="BodyText"/>
      </w:pPr>
      <w:r>
        <w:t xml:space="preserve">The parties </w:t>
      </w:r>
      <w:r w:rsidR="001547CD">
        <w:t xml:space="preserve">agreed they would do </w:t>
      </w:r>
      <w:r>
        <w:t>all</w:t>
      </w:r>
      <w:r w:rsidR="001547CD">
        <w:t xml:space="preserve"> they could to </w:t>
      </w:r>
      <w:r w:rsidR="00B21A80">
        <w:t>do this</w:t>
      </w:r>
      <w:r w:rsidR="001547CD">
        <w:t>.</w:t>
      </w:r>
      <w:r w:rsidR="00241468">
        <w:t xml:space="preserve"> </w:t>
      </w:r>
    </w:p>
    <w:p w14:paraId="2607055F" w14:textId="4D91733F" w:rsidR="000D5ADB" w:rsidRPr="00F47717" w:rsidRDefault="00266D01" w:rsidP="008C67FB">
      <w:pPr>
        <w:pStyle w:val="BodyText"/>
      </w:pPr>
      <w:r>
        <w:t>The Productivity Commission’s</w:t>
      </w:r>
      <w:r w:rsidR="00F06CAE">
        <w:t xml:space="preserve"> </w:t>
      </w:r>
      <w:r w:rsidR="000D5ADB">
        <w:t xml:space="preserve">first </w:t>
      </w:r>
      <w:r w:rsidR="00F06CAE">
        <w:t xml:space="preserve">review of the Agreement </w:t>
      </w:r>
      <w:r w:rsidR="000D5ADB">
        <w:t xml:space="preserve">found </w:t>
      </w:r>
      <w:r w:rsidR="00120E97">
        <w:t>governments are</w:t>
      </w:r>
      <w:r w:rsidR="000D5ADB">
        <w:t xml:space="preserve"> not doing their part well enough</w:t>
      </w:r>
      <w:r w:rsidR="00120E97">
        <w:t xml:space="preserve">. </w:t>
      </w:r>
      <w:r w:rsidR="00976E83">
        <w:t>Governments’</w:t>
      </w:r>
      <w:r w:rsidR="000D5ADB">
        <w:t xml:space="preserve"> p</w:t>
      </w:r>
      <w:r w:rsidR="00F06CAE">
        <w:t>rogress</w:t>
      </w:r>
      <w:r w:rsidR="001B1C3B">
        <w:t xml:space="preserve"> </w:t>
      </w:r>
      <w:r w:rsidR="000D5ADB">
        <w:t xml:space="preserve">to </w:t>
      </w:r>
      <w:r w:rsidR="00992442">
        <w:t xml:space="preserve">action </w:t>
      </w:r>
      <w:r w:rsidR="001830DF">
        <w:t xml:space="preserve">the Agreement’s </w:t>
      </w:r>
      <w:r w:rsidR="00652A99">
        <w:t>Priority Reform</w:t>
      </w:r>
      <w:r w:rsidR="002F61B3">
        <w:t>s</w:t>
      </w:r>
      <w:r w:rsidR="002F61B3" w:rsidRPr="00760D71">
        <w:t xml:space="preserve"> has</w:t>
      </w:r>
      <w:r w:rsidR="000D5ADB">
        <w:t xml:space="preserve"> </w:t>
      </w:r>
      <w:r w:rsidR="002F61B3" w:rsidRPr="00760D71">
        <w:t>been</w:t>
      </w:r>
      <w:r w:rsidR="000D5ADB">
        <w:t xml:space="preserve"> mostly</w:t>
      </w:r>
      <w:r w:rsidR="002F61B3" w:rsidRPr="00760D71">
        <w:t xml:space="preserve"> </w:t>
      </w:r>
      <w:r w:rsidR="002F61B3">
        <w:t>weak</w:t>
      </w:r>
      <w:r w:rsidR="000D5ADB">
        <w:t>.</w:t>
      </w:r>
      <w:r w:rsidR="002F61B3">
        <w:t xml:space="preserve"> </w:t>
      </w:r>
      <w:r w:rsidR="00992442">
        <w:t xml:space="preserve">They </w:t>
      </w:r>
      <w:r w:rsidR="000D5ADB">
        <w:t xml:space="preserve">are doing business as usual with </w:t>
      </w:r>
      <w:r w:rsidR="002F61B3" w:rsidRPr="00760D71">
        <w:t xml:space="preserve">policies and programs </w:t>
      </w:r>
      <w:r w:rsidR="002F61B3">
        <w:t>that affect the</w:t>
      </w:r>
      <w:r w:rsidR="002F61B3" w:rsidRPr="00760D71">
        <w:t xml:space="preserve"> lives of Aboriginal and Torres Strait Islander people.</w:t>
      </w:r>
      <w:r w:rsidR="002F61B3" w:rsidRPr="008C67FB">
        <w:t xml:space="preserve"> </w:t>
      </w:r>
    </w:p>
    <w:p w14:paraId="039EA5E7" w14:textId="14E400BD" w:rsidR="000D5ADB" w:rsidRDefault="000D5ADB" w:rsidP="00CB6D3C">
      <w:pPr>
        <w:pStyle w:val="BodyText"/>
      </w:pPr>
      <w:r>
        <w:t>G</w:t>
      </w:r>
      <w:r w:rsidR="006D3920">
        <w:t xml:space="preserve">overnments </w:t>
      </w:r>
      <w:r w:rsidR="00992442">
        <w:t>said they would commit to big changes</w:t>
      </w:r>
      <w:r w:rsidR="00837B00">
        <w:t xml:space="preserve">. Their </w:t>
      </w:r>
      <w:r w:rsidR="00B21A80">
        <w:t>efforts</w:t>
      </w:r>
      <w:r w:rsidR="00837B00">
        <w:t xml:space="preserve"> show they </w:t>
      </w:r>
      <w:r>
        <w:t xml:space="preserve">may not </w:t>
      </w:r>
      <w:r w:rsidR="00837B00">
        <w:t>know</w:t>
      </w:r>
      <w:r w:rsidR="006D3920">
        <w:t xml:space="preserve"> </w:t>
      </w:r>
      <w:r w:rsidR="00B21A80">
        <w:t xml:space="preserve">the </w:t>
      </w:r>
      <w:r w:rsidR="00FC629B">
        <w:t>size</w:t>
      </w:r>
      <w:r w:rsidR="00B21A80">
        <w:t xml:space="preserve"> of change needed to</w:t>
      </w:r>
      <w:r w:rsidR="006F7C1D">
        <w:t xml:space="preserve"> </w:t>
      </w:r>
      <w:r w:rsidR="006D3920">
        <w:t>their</w:t>
      </w:r>
      <w:r>
        <w:t>:</w:t>
      </w:r>
    </w:p>
    <w:p w14:paraId="1C2C2036" w14:textId="09FCFEF2" w:rsidR="000D5ADB" w:rsidRDefault="006D3920" w:rsidP="00EF1585">
      <w:pPr>
        <w:pStyle w:val="ListBullet"/>
      </w:pPr>
      <w:r>
        <w:t>systems</w:t>
      </w:r>
    </w:p>
    <w:p w14:paraId="4466C803" w14:textId="63BB7FD9" w:rsidR="000D5ADB" w:rsidRDefault="006D3920" w:rsidP="00EF1585">
      <w:pPr>
        <w:pStyle w:val="ListBullet"/>
      </w:pPr>
      <w:r>
        <w:t>operation</w:t>
      </w:r>
      <w:r w:rsidR="004D0BF5">
        <w:t>s</w:t>
      </w:r>
      <w:r>
        <w:t xml:space="preserve"> </w:t>
      </w:r>
    </w:p>
    <w:p w14:paraId="2181801B" w14:textId="2B249ED2" w:rsidR="000D5ADB" w:rsidRDefault="004D0BF5" w:rsidP="00EF1585">
      <w:pPr>
        <w:pStyle w:val="ListBullet"/>
      </w:pPr>
      <w:r>
        <w:t>ways of working</w:t>
      </w:r>
      <w:r w:rsidR="000D5ADB">
        <w:t>.</w:t>
      </w:r>
    </w:p>
    <w:p w14:paraId="4B67D1DA" w14:textId="412ADA5D" w:rsidR="00837B00" w:rsidRDefault="00992442" w:rsidP="00A03353">
      <w:pPr>
        <w:pStyle w:val="BodyText"/>
        <w:rPr>
          <w:color w:val="000000" w:themeColor="text1"/>
        </w:rPr>
      </w:pPr>
      <w:r>
        <w:t>We found</w:t>
      </w:r>
      <w:r w:rsidR="002F61B3" w:rsidRPr="0047339C">
        <w:rPr>
          <w:color w:val="000000" w:themeColor="text1"/>
        </w:rPr>
        <w:t xml:space="preserve"> examples </w:t>
      </w:r>
      <w:r w:rsidR="002F61B3">
        <w:rPr>
          <w:color w:val="000000" w:themeColor="text1"/>
        </w:rPr>
        <w:t>of</w:t>
      </w:r>
      <w:r w:rsidR="002F61B3" w:rsidRPr="0047339C">
        <w:rPr>
          <w:color w:val="000000" w:themeColor="text1"/>
        </w:rPr>
        <w:t xml:space="preserve"> government</w:t>
      </w:r>
      <w:r w:rsidR="00B40ED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making </w:t>
      </w:r>
      <w:r w:rsidR="002F61B3" w:rsidRPr="0047339C">
        <w:rPr>
          <w:color w:val="000000" w:themeColor="text1"/>
        </w:rPr>
        <w:t xml:space="preserve">decisions </w:t>
      </w:r>
      <w:r w:rsidR="00837B00">
        <w:rPr>
          <w:color w:val="000000" w:themeColor="text1"/>
        </w:rPr>
        <w:t>against what they said they would do.</w:t>
      </w:r>
      <w:r w:rsidR="002F61B3">
        <w:rPr>
          <w:color w:val="000000" w:themeColor="text1"/>
        </w:rPr>
        <w:t xml:space="preserve"> </w:t>
      </w:r>
    </w:p>
    <w:p w14:paraId="2454DA69" w14:textId="41EF09F7" w:rsidR="00A03353" w:rsidRDefault="00837B00" w:rsidP="00A03353">
      <w:pPr>
        <w:pStyle w:val="BodyText"/>
        <w:rPr>
          <w:color w:val="000000" w:themeColor="text1"/>
        </w:rPr>
      </w:pPr>
      <w:r>
        <w:rPr>
          <w:color w:val="000000" w:themeColor="text1"/>
        </w:rPr>
        <w:t xml:space="preserve">These examples </w:t>
      </w:r>
      <w:r w:rsidR="002F61B3" w:rsidRPr="0047339C">
        <w:rPr>
          <w:color w:val="000000" w:themeColor="text1"/>
        </w:rPr>
        <w:t xml:space="preserve">do </w:t>
      </w:r>
      <w:r w:rsidR="002F61B3">
        <w:rPr>
          <w:color w:val="000000" w:themeColor="text1"/>
        </w:rPr>
        <w:t xml:space="preserve">not reflect </w:t>
      </w:r>
      <w:r w:rsidR="002F61B3" w:rsidRPr="0047339C">
        <w:rPr>
          <w:color w:val="000000" w:themeColor="text1"/>
        </w:rPr>
        <w:t xml:space="preserve">Aboriginal and Torres Strait Islander </w:t>
      </w:r>
      <w:r w:rsidR="002F61B3">
        <w:rPr>
          <w:color w:val="000000" w:themeColor="text1"/>
        </w:rPr>
        <w:t xml:space="preserve">people’s </w:t>
      </w:r>
      <w:r>
        <w:rPr>
          <w:color w:val="000000" w:themeColor="text1"/>
        </w:rPr>
        <w:t>goals and views</w:t>
      </w:r>
      <w:r w:rsidR="009B6F55">
        <w:rPr>
          <w:color w:val="000000" w:themeColor="text1"/>
        </w:rPr>
        <w:t xml:space="preserve"> and </w:t>
      </w:r>
      <w:r>
        <w:rPr>
          <w:color w:val="000000" w:themeColor="text1"/>
        </w:rPr>
        <w:t xml:space="preserve">make </w:t>
      </w:r>
      <w:r w:rsidR="002F61B3" w:rsidRPr="0047339C">
        <w:rPr>
          <w:color w:val="000000" w:themeColor="text1"/>
        </w:rPr>
        <w:t xml:space="preserve"> disadvantage and discrimination</w:t>
      </w:r>
      <w:r>
        <w:rPr>
          <w:color w:val="000000" w:themeColor="text1"/>
        </w:rPr>
        <w:t xml:space="preserve"> worse</w:t>
      </w:r>
      <w:r w:rsidR="002F61B3" w:rsidRPr="0047339C">
        <w:rPr>
          <w:color w:val="000000" w:themeColor="text1"/>
        </w:rPr>
        <w:t>.</w:t>
      </w:r>
      <w:r w:rsidR="002F61B3">
        <w:rPr>
          <w:color w:val="000000" w:themeColor="text1"/>
        </w:rPr>
        <w:t xml:space="preserve"> Th</w:t>
      </w:r>
      <w:r w:rsidR="00652E52">
        <w:rPr>
          <w:color w:val="000000" w:themeColor="text1"/>
        </w:rPr>
        <w:t>is</w:t>
      </w:r>
      <w:r w:rsidR="002F61B3">
        <w:rPr>
          <w:color w:val="000000" w:themeColor="text1"/>
        </w:rPr>
        <w:t xml:space="preserve"> </w:t>
      </w:r>
      <w:r w:rsidR="0016357E">
        <w:rPr>
          <w:color w:val="000000" w:themeColor="text1"/>
        </w:rPr>
        <w:t>is</w:t>
      </w:r>
      <w:r>
        <w:rPr>
          <w:color w:val="000000" w:themeColor="text1"/>
        </w:rPr>
        <w:t xml:space="preserve"> clear</w:t>
      </w:r>
      <w:r w:rsidR="002F61B3" w:rsidDel="005F7F5C">
        <w:rPr>
          <w:color w:val="000000" w:themeColor="text1"/>
        </w:rPr>
        <w:t xml:space="preserve"> </w:t>
      </w:r>
      <w:r w:rsidR="002F61B3">
        <w:rPr>
          <w:color w:val="000000" w:themeColor="text1"/>
        </w:rPr>
        <w:t>in youth justice system</w:t>
      </w:r>
      <w:r w:rsidR="002A3283">
        <w:rPr>
          <w:color w:val="000000" w:themeColor="text1"/>
        </w:rPr>
        <w:t>s</w:t>
      </w:r>
      <w:r w:rsidR="002F61B3">
        <w:rPr>
          <w:color w:val="000000" w:themeColor="text1"/>
        </w:rPr>
        <w:t xml:space="preserve">. </w:t>
      </w:r>
    </w:p>
    <w:p w14:paraId="6D1DE645" w14:textId="0D1237FE" w:rsidR="005A4B94" w:rsidRPr="005A4B94" w:rsidRDefault="00837B00" w:rsidP="005A4B94">
      <w:pPr>
        <w:pStyle w:val="BodyText"/>
        <w:rPr>
          <w:color w:val="000000" w:themeColor="text1"/>
        </w:rPr>
      </w:pPr>
      <w:r>
        <w:rPr>
          <w:color w:val="000000" w:themeColor="text1"/>
        </w:rPr>
        <w:t xml:space="preserve">Governments must be more responsible for their part of the Agreement. If not, it may be </w:t>
      </w:r>
      <w:r w:rsidR="005A4B94" w:rsidRPr="005A4B94">
        <w:rPr>
          <w:color w:val="000000" w:themeColor="text1"/>
        </w:rPr>
        <w:t xml:space="preserve">another broken promise to Aboriginal and Torres Strait Islander people. </w:t>
      </w:r>
    </w:p>
    <w:p w14:paraId="6CF52618" w14:textId="77777777" w:rsidR="00011B50" w:rsidRDefault="00011B50" w:rsidP="00196277">
      <w:pPr>
        <w:pStyle w:val="Heading3"/>
      </w:pPr>
      <w:bookmarkStart w:id="3" w:name="_Toc141269046"/>
      <w:r>
        <w:t>The Agreement sits within an evolving landscape</w:t>
      </w:r>
      <w:bookmarkEnd w:id="3"/>
    </w:p>
    <w:p w14:paraId="5853E99F" w14:textId="5CAB73CB" w:rsidR="00992442" w:rsidRPr="003F1343" w:rsidRDefault="00992442" w:rsidP="00266A60">
      <w:pPr>
        <w:pStyle w:val="BodyText"/>
        <w:rPr>
          <w:spacing w:val="-4"/>
        </w:rPr>
      </w:pPr>
      <w:r w:rsidRPr="003F1343">
        <w:rPr>
          <w:spacing w:val="-4"/>
        </w:rPr>
        <w:t xml:space="preserve">In 2020, the Agreement replaced the National Indigenous Reform Agreement. Much has changed since then. </w:t>
      </w:r>
    </w:p>
    <w:p w14:paraId="50893DBD" w14:textId="0EFACFD6" w:rsidR="00992442" w:rsidRDefault="00992442" w:rsidP="00266A60">
      <w:pPr>
        <w:pStyle w:val="BodyText"/>
      </w:pPr>
      <w:r>
        <w:t>It is now one of a few ways</w:t>
      </w:r>
      <w:r w:rsidR="008B1EDF">
        <w:t xml:space="preserve"> government</w:t>
      </w:r>
      <w:r w:rsidR="00B21A80">
        <w:t>s</w:t>
      </w:r>
      <w:r w:rsidR="008B1EDF">
        <w:t xml:space="preserve"> promise</w:t>
      </w:r>
      <w:r>
        <w:t xml:space="preserve"> </w:t>
      </w:r>
      <w:r w:rsidR="008B1EDF">
        <w:t xml:space="preserve">to improve </w:t>
      </w:r>
      <w:r w:rsidR="00C842E4">
        <w:t xml:space="preserve">the </w:t>
      </w:r>
      <w:r w:rsidR="008B1EDF">
        <w:t xml:space="preserve">lives </w:t>
      </w:r>
      <w:r w:rsidR="00C842E4">
        <w:t>of</w:t>
      </w:r>
      <w:r>
        <w:t xml:space="preserve"> Aboriginal and Torres Strait Islander people.</w:t>
      </w:r>
      <w:r w:rsidR="008B1EDF">
        <w:t xml:space="preserve"> Some other ways are:</w:t>
      </w:r>
    </w:p>
    <w:p w14:paraId="3D1890BB" w14:textId="7463ED45" w:rsidR="008B1EDF" w:rsidRDefault="001B5BA1" w:rsidP="00EF1585">
      <w:pPr>
        <w:pStyle w:val="ListBullet"/>
      </w:pPr>
      <w:r>
        <w:t>a</w:t>
      </w:r>
      <w:r w:rsidR="008B1EDF">
        <w:t>n</w:t>
      </w:r>
      <w:r>
        <w:t xml:space="preserve"> </w:t>
      </w:r>
      <w:r w:rsidR="00144C44">
        <w:t>Indigenous Voice to Parliament in South Australi</w:t>
      </w:r>
      <w:r w:rsidR="008B1EDF">
        <w:t>a</w:t>
      </w:r>
      <w:r>
        <w:t xml:space="preserve"> </w:t>
      </w:r>
    </w:p>
    <w:p w14:paraId="3D825E83" w14:textId="63ACD3CA" w:rsidR="008B1EDF" w:rsidRDefault="008B1EDF" w:rsidP="00EF1585">
      <w:pPr>
        <w:pStyle w:val="ListBullet"/>
      </w:pPr>
      <w:r>
        <w:t>t</w:t>
      </w:r>
      <w:r w:rsidR="001B5BA1">
        <w:t xml:space="preserve">reaty and </w:t>
      </w:r>
      <w:r>
        <w:t>t</w:t>
      </w:r>
      <w:r w:rsidR="001B5BA1">
        <w:t>ruth</w:t>
      </w:r>
      <w:r>
        <w:t>-</w:t>
      </w:r>
      <w:r w:rsidR="001B5BA1">
        <w:t xml:space="preserve">telling processes in </w:t>
      </w:r>
      <w:r w:rsidR="00D6575B">
        <w:t>Victoria and Queensland</w:t>
      </w:r>
    </w:p>
    <w:p w14:paraId="09014E34" w14:textId="29285AFE" w:rsidR="008B1EDF" w:rsidRDefault="00CF1587" w:rsidP="00EF1585">
      <w:pPr>
        <w:pStyle w:val="ListBullet"/>
      </w:pPr>
      <w:r>
        <w:t xml:space="preserve">the </w:t>
      </w:r>
      <w:r w:rsidR="008B1EDF">
        <w:t xml:space="preserve">vote </w:t>
      </w:r>
      <w:r w:rsidR="00266A60">
        <w:t xml:space="preserve">to </w:t>
      </w:r>
      <w:r w:rsidR="00142F0E" w:rsidRPr="005B6E93">
        <w:t>change the Constitution to</w:t>
      </w:r>
      <w:r w:rsidR="008B1EDF">
        <w:t>:</w:t>
      </w:r>
    </w:p>
    <w:p w14:paraId="3A3C8047" w14:textId="0C377DB2" w:rsidR="008B1EDF" w:rsidRPr="001D0750" w:rsidRDefault="00142F0E" w:rsidP="001D0750">
      <w:pPr>
        <w:pStyle w:val="ListBullet2"/>
      </w:pPr>
      <w:r w:rsidRPr="001D0750">
        <w:t xml:space="preserve">recognise the First Peoples of Australia </w:t>
      </w:r>
    </w:p>
    <w:p w14:paraId="0892522C" w14:textId="47DDCAB7" w:rsidR="008B1EDF" w:rsidRPr="00F47717" w:rsidRDefault="008B1EDF" w:rsidP="001D0750">
      <w:pPr>
        <w:pStyle w:val="ListBullet2"/>
      </w:pPr>
      <w:r w:rsidRPr="001D0750">
        <w:t>set up</w:t>
      </w:r>
      <w:r>
        <w:t xml:space="preserve"> an </w:t>
      </w:r>
      <w:r w:rsidR="00142F0E" w:rsidRPr="005B6E93">
        <w:t>Aboriginal and Torres Strait Islander Voice</w:t>
      </w:r>
      <w:r w:rsidR="00142F0E">
        <w:rPr>
          <w:rFonts w:ascii="Arial" w:hAnsi="Arial" w:cs="Arial"/>
          <w:color w:val="343A40"/>
          <w:shd w:val="clear" w:color="auto" w:fill="FFFFFF"/>
        </w:rPr>
        <w:t xml:space="preserve">. </w:t>
      </w:r>
    </w:p>
    <w:p w14:paraId="1AB4BF31" w14:textId="1461B510" w:rsidR="008B1EDF" w:rsidRDefault="008B1EDF" w:rsidP="008B1EDF">
      <w:pPr>
        <w:pStyle w:val="BodyText"/>
      </w:pPr>
      <w:r>
        <w:t>These could help governments and Aboriginal and Torres Strait Islander people to work together in new ways, including:</w:t>
      </w:r>
    </w:p>
    <w:p w14:paraId="3B0D4975" w14:textId="0F362802" w:rsidR="008B1EDF" w:rsidRDefault="008B1EDF" w:rsidP="00EF1585">
      <w:pPr>
        <w:pStyle w:val="ListBullet"/>
      </w:pPr>
      <w:r>
        <w:t>sharing decision-making</w:t>
      </w:r>
    </w:p>
    <w:p w14:paraId="06B40AC1" w14:textId="5818444E" w:rsidR="008B1EDF" w:rsidRDefault="008B1EDF" w:rsidP="00EF1585">
      <w:pPr>
        <w:pStyle w:val="ListBullet"/>
      </w:pPr>
      <w:r>
        <w:t>keeping parties accountable.</w:t>
      </w:r>
    </w:p>
    <w:p w14:paraId="5F22548A" w14:textId="22FDE062" w:rsidR="008B1EDF" w:rsidRDefault="008B1EDF" w:rsidP="008B1EDF">
      <w:pPr>
        <w:pStyle w:val="BodyText"/>
      </w:pPr>
      <w:r>
        <w:lastRenderedPageBreak/>
        <w:t>Government</w:t>
      </w:r>
      <w:r w:rsidR="007332A5">
        <w:t>s</w:t>
      </w:r>
      <w:r>
        <w:t xml:space="preserve"> still must do their duties under the Agreement. In the future, they will also need to think about how the Agreement:</w:t>
      </w:r>
    </w:p>
    <w:p w14:paraId="3E3950E3" w14:textId="38171A3D" w:rsidR="008B1EDF" w:rsidRDefault="008B1EDF" w:rsidP="001D0750">
      <w:pPr>
        <w:pStyle w:val="ListBullet"/>
      </w:pPr>
      <w:r>
        <w:t>fits in with these other actions</w:t>
      </w:r>
    </w:p>
    <w:p w14:paraId="44F9BFA6" w14:textId="2465DD3E" w:rsidR="008B1EDF" w:rsidRDefault="008B1EDF" w:rsidP="001D0750">
      <w:pPr>
        <w:pStyle w:val="ListBullet"/>
      </w:pPr>
      <w:r>
        <w:t>can get stronger with these other actions.</w:t>
      </w:r>
    </w:p>
    <w:p w14:paraId="46E57F15" w14:textId="1BDEE141" w:rsidR="008B1EDF" w:rsidRPr="00415A81" w:rsidRDefault="008B1EDF" w:rsidP="008B1EDF">
      <w:pPr>
        <w:pStyle w:val="BodyText"/>
        <w:rPr>
          <w:spacing w:val="-2"/>
        </w:rPr>
      </w:pPr>
      <w:r w:rsidRPr="00415A81">
        <w:rPr>
          <w:spacing w:val="-2"/>
        </w:rPr>
        <w:t xml:space="preserve">As we </w:t>
      </w:r>
      <w:r w:rsidR="001830DF" w:rsidRPr="00415A81">
        <w:rPr>
          <w:spacing w:val="-2"/>
        </w:rPr>
        <w:t>talked to people across the country, we heard strong support for the Priority Reforms</w:t>
      </w:r>
      <w:r w:rsidR="00B21A80" w:rsidRPr="00415A81">
        <w:rPr>
          <w:spacing w:val="-2"/>
        </w:rPr>
        <w:t xml:space="preserve"> in the Agreement</w:t>
      </w:r>
      <w:r w:rsidR="001830DF" w:rsidRPr="00415A81">
        <w:rPr>
          <w:spacing w:val="-2"/>
        </w:rPr>
        <w:t>.</w:t>
      </w:r>
    </w:p>
    <w:p w14:paraId="1B398CEF" w14:textId="3EA6E7A5" w:rsidR="00266A60" w:rsidRDefault="001830DF" w:rsidP="001830DF">
      <w:pPr>
        <w:pStyle w:val="BodyText"/>
      </w:pPr>
      <w:r>
        <w:t xml:space="preserve">People </w:t>
      </w:r>
      <w:r w:rsidR="00CA56D1">
        <w:t>we talk</w:t>
      </w:r>
      <w:r w:rsidR="00222B45">
        <w:t>e</w:t>
      </w:r>
      <w:r w:rsidR="00CA56D1">
        <w:t>d to</w:t>
      </w:r>
      <w:r>
        <w:t xml:space="preserve"> said they are needed</w:t>
      </w:r>
      <w:r w:rsidR="00B21A80">
        <w:t>.</w:t>
      </w:r>
      <w:r>
        <w:t xml:space="preserve"> </w:t>
      </w:r>
      <w:r w:rsidR="00B21A80">
        <w:t>G</w:t>
      </w:r>
      <w:r>
        <w:t xml:space="preserve">overnments </w:t>
      </w:r>
      <w:r w:rsidR="00B21A80">
        <w:t xml:space="preserve">must use them to </w:t>
      </w:r>
      <w:r>
        <w:t xml:space="preserve">make and action </w:t>
      </w:r>
      <w:r w:rsidR="007B2667">
        <w:t xml:space="preserve">policies and programs that </w:t>
      </w:r>
      <w:r w:rsidR="00C84F1F">
        <w:t>affect</w:t>
      </w:r>
      <w:r w:rsidR="007B2667">
        <w:t xml:space="preserve"> the lives of</w:t>
      </w:r>
      <w:r w:rsidR="0001216D">
        <w:t xml:space="preserve"> Aboriginal and Torres Strait Islander people</w:t>
      </w:r>
      <w:r w:rsidR="00A5738A">
        <w:t>.</w:t>
      </w:r>
    </w:p>
    <w:p w14:paraId="44BC8251" w14:textId="111367F9" w:rsidR="002F61B3" w:rsidRPr="00A001A3" w:rsidRDefault="002F61B3" w:rsidP="00C029EE">
      <w:pPr>
        <w:pStyle w:val="Heading3"/>
      </w:pPr>
      <w:bookmarkStart w:id="4" w:name="_Toc141269047"/>
      <w:r w:rsidRPr="00A001A3">
        <w:t xml:space="preserve">The </w:t>
      </w:r>
      <w:r w:rsidR="00813D31">
        <w:t>Agreement</w:t>
      </w:r>
      <w:r w:rsidR="00FC49EA">
        <w:t>’</w:t>
      </w:r>
      <w:r w:rsidR="00813D31">
        <w:t>s</w:t>
      </w:r>
      <w:r w:rsidR="005C5755">
        <w:t xml:space="preserve"> </w:t>
      </w:r>
      <w:r w:rsidR="00FC49EA">
        <w:t>r</w:t>
      </w:r>
      <w:r w:rsidRPr="00A001A3">
        <w:t xml:space="preserve">eforms have </w:t>
      </w:r>
      <w:r w:rsidR="004C0524">
        <w:t>not been</w:t>
      </w:r>
      <w:r w:rsidR="00C31987">
        <w:t xml:space="preserve"> prioritised</w:t>
      </w:r>
      <w:r w:rsidRPr="00A001A3">
        <w:t xml:space="preserve"> </w:t>
      </w:r>
      <w:r w:rsidR="008F24FE">
        <w:t>by governments</w:t>
      </w:r>
      <w:bookmarkEnd w:id="4"/>
    </w:p>
    <w:p w14:paraId="305EFE85" w14:textId="1E5EB50E" w:rsidR="00ED0EDB" w:rsidRDefault="00B24A76" w:rsidP="003B6AEB">
      <w:pPr>
        <w:pStyle w:val="BodyText"/>
      </w:pPr>
      <w:r>
        <w:t xml:space="preserve">The </w:t>
      </w:r>
      <w:r w:rsidR="00CE4503">
        <w:t>4</w:t>
      </w:r>
      <w:r w:rsidR="00B21A80">
        <w:t xml:space="preserve"> Priority Reforms are central to</w:t>
      </w:r>
      <w:r>
        <w:t xml:space="preserve"> the Agreement</w:t>
      </w:r>
      <w:r w:rsidR="00B21A80">
        <w:t>:</w:t>
      </w:r>
      <w:r w:rsidR="00332DEB">
        <w:t xml:space="preserve"> </w:t>
      </w:r>
    </w:p>
    <w:p w14:paraId="5BF1C90F" w14:textId="2C84AF82" w:rsidR="00ED0EDB" w:rsidRDefault="00ED0EDB" w:rsidP="00986687">
      <w:pPr>
        <w:pStyle w:val="ListBullet"/>
        <w:numPr>
          <w:ilvl w:val="0"/>
          <w:numId w:val="19"/>
        </w:numPr>
        <w:ind w:left="360"/>
      </w:pPr>
      <w:r w:rsidRPr="003A2B21">
        <w:t>Formal partnerships and shared decision-making</w:t>
      </w:r>
    </w:p>
    <w:p w14:paraId="65BB21A8" w14:textId="794DDBA0" w:rsidR="00ED0EDB" w:rsidRDefault="00ED0EDB" w:rsidP="00986687">
      <w:pPr>
        <w:pStyle w:val="ListBullet"/>
        <w:numPr>
          <w:ilvl w:val="0"/>
          <w:numId w:val="19"/>
        </w:numPr>
        <w:ind w:left="360"/>
      </w:pPr>
      <w:r w:rsidRPr="00A47547">
        <w:t xml:space="preserve">Building the community-controlled </w:t>
      </w:r>
      <w:r>
        <w:t>s</w:t>
      </w:r>
      <w:r w:rsidRPr="00A47547">
        <w:t>ector</w:t>
      </w:r>
      <w:r>
        <w:t xml:space="preserve"> </w:t>
      </w:r>
    </w:p>
    <w:p w14:paraId="570728BC" w14:textId="3AEF7B51" w:rsidR="00ED0EDB" w:rsidRDefault="00ED0EDB" w:rsidP="00986687">
      <w:pPr>
        <w:pStyle w:val="ListBullet"/>
        <w:numPr>
          <w:ilvl w:val="0"/>
          <w:numId w:val="19"/>
        </w:numPr>
        <w:ind w:left="360"/>
      </w:pPr>
      <w:r>
        <w:t xml:space="preserve">Transforming government organisations </w:t>
      </w:r>
    </w:p>
    <w:p w14:paraId="48B2940E" w14:textId="79BE3CFE" w:rsidR="00ED0EDB" w:rsidRDefault="00ED0EDB" w:rsidP="00986687">
      <w:pPr>
        <w:pStyle w:val="ListBullet"/>
        <w:numPr>
          <w:ilvl w:val="0"/>
          <w:numId w:val="19"/>
        </w:numPr>
        <w:ind w:left="360"/>
      </w:pPr>
      <w:r w:rsidRPr="00C25C18">
        <w:t>Shared access to data and information at a regional level</w:t>
      </w:r>
      <w:r w:rsidR="00567B3A">
        <w:t>.</w:t>
      </w:r>
    </w:p>
    <w:p w14:paraId="4566751D" w14:textId="2CF348D7" w:rsidR="00023875" w:rsidRDefault="00332DEB" w:rsidP="003B6AEB">
      <w:pPr>
        <w:pStyle w:val="BodyText"/>
      </w:pPr>
      <w:r>
        <w:t>These refo</w:t>
      </w:r>
      <w:r w:rsidR="00B24A76">
        <w:t>r</w:t>
      </w:r>
      <w:r>
        <w:t>ms</w:t>
      </w:r>
      <w:r w:rsidR="00B24A76">
        <w:t xml:space="preserve"> </w:t>
      </w:r>
      <w:r w:rsidR="001830DF">
        <w:t xml:space="preserve">aim to get better </w:t>
      </w:r>
      <w:r w:rsidR="00B24A76">
        <w:t>life outcomes for Aboriginal and Torres Strait Islander people</w:t>
      </w:r>
      <w:r w:rsidR="001830DF">
        <w:t xml:space="preserve">. </w:t>
      </w:r>
      <w:r w:rsidR="00D16FF1">
        <w:t>Life outcomes are measured across</w:t>
      </w:r>
      <w:r w:rsidR="001830DF">
        <w:t xml:space="preserve"> </w:t>
      </w:r>
      <w:r w:rsidR="00AF7C9A">
        <w:t>17 socio-economic outcomes</w:t>
      </w:r>
      <w:r w:rsidR="001830DF">
        <w:t xml:space="preserve"> in the Agreement</w:t>
      </w:r>
      <w:r w:rsidR="0091121C">
        <w:t>.</w:t>
      </w:r>
    </w:p>
    <w:p w14:paraId="1F7D00D1" w14:textId="4798D7F3" w:rsidR="00173FE7" w:rsidRDefault="00D16FF1" w:rsidP="003B6AEB">
      <w:pPr>
        <w:pStyle w:val="BodyText"/>
      </w:pPr>
      <w:r>
        <w:t>The Agreement also has commitments for</w:t>
      </w:r>
      <w:r w:rsidR="00173FE7">
        <w:t>:</w:t>
      </w:r>
    </w:p>
    <w:p w14:paraId="68B504C6" w14:textId="401BD27B" w:rsidR="00173FE7" w:rsidRDefault="003218F0" w:rsidP="001D0750">
      <w:pPr>
        <w:pStyle w:val="ListBullet"/>
      </w:pPr>
      <w:r>
        <w:t>place-based partnerships</w:t>
      </w:r>
    </w:p>
    <w:p w14:paraId="791C3ACB" w14:textId="06668590" w:rsidR="00173FE7" w:rsidRDefault="00873579" w:rsidP="001D0750">
      <w:pPr>
        <w:pStyle w:val="ListBullet"/>
      </w:pPr>
      <w:r>
        <w:t>policy partnerships</w:t>
      </w:r>
      <w:r w:rsidR="00E25246">
        <w:t xml:space="preserve"> </w:t>
      </w:r>
    </w:p>
    <w:p w14:paraId="2B95A1E4" w14:textId="6F0EF9F8" w:rsidR="00173FE7" w:rsidRDefault="00E25246" w:rsidP="001D0750">
      <w:pPr>
        <w:pStyle w:val="ListBullet"/>
      </w:pPr>
      <w:r>
        <w:t xml:space="preserve">plans for </w:t>
      </w:r>
      <w:r w:rsidR="00173FE7">
        <w:t xml:space="preserve">making </w:t>
      </w:r>
      <w:r w:rsidR="006E17C8">
        <w:t xml:space="preserve">key </w:t>
      </w:r>
      <w:r w:rsidR="0033130C">
        <w:t>sector</w:t>
      </w:r>
      <w:r w:rsidR="00173FE7">
        <w:t xml:space="preserve">s stronger, at first in </w:t>
      </w:r>
      <w:r w:rsidR="00586CE4">
        <w:t>areas</w:t>
      </w:r>
      <w:r w:rsidR="0015334C">
        <w:t xml:space="preserve"> of</w:t>
      </w:r>
      <w:r w:rsidR="00173FE7">
        <w:t>:</w:t>
      </w:r>
    </w:p>
    <w:p w14:paraId="5B97E54E" w14:textId="760CF963" w:rsidR="00173FE7" w:rsidRDefault="00975A0D" w:rsidP="00415A81">
      <w:pPr>
        <w:pStyle w:val="ListBullet2"/>
      </w:pPr>
      <w:r>
        <w:t xml:space="preserve">justice </w:t>
      </w:r>
    </w:p>
    <w:p w14:paraId="180467FE" w14:textId="77777777" w:rsidR="00173FE7" w:rsidRDefault="009553B7" w:rsidP="00415A81">
      <w:pPr>
        <w:pStyle w:val="ListBullet2"/>
      </w:pPr>
      <w:r>
        <w:t>social and emotional wellbeing</w:t>
      </w:r>
    </w:p>
    <w:p w14:paraId="0528099B" w14:textId="6AC84C4A" w:rsidR="00173FE7" w:rsidRDefault="00975A0D" w:rsidP="00415A81">
      <w:pPr>
        <w:pStyle w:val="ListBullet2"/>
      </w:pPr>
      <w:r>
        <w:t>health</w:t>
      </w:r>
    </w:p>
    <w:p w14:paraId="3AF44A56" w14:textId="2123A081" w:rsidR="00173FE7" w:rsidRDefault="00975A0D" w:rsidP="00415A81">
      <w:pPr>
        <w:pStyle w:val="ListBullet2"/>
      </w:pPr>
      <w:r>
        <w:t>housing</w:t>
      </w:r>
    </w:p>
    <w:p w14:paraId="6FBD09D6" w14:textId="6ED144CF" w:rsidR="00173FE7" w:rsidRDefault="00975A0D" w:rsidP="00415A81">
      <w:pPr>
        <w:pStyle w:val="ListBullet2"/>
      </w:pPr>
      <w:r>
        <w:t>early childhood care and development</w:t>
      </w:r>
    </w:p>
    <w:p w14:paraId="32A01109" w14:textId="3F43A2C9" w:rsidR="00173FE7" w:rsidRDefault="001F400F" w:rsidP="00415A81">
      <w:pPr>
        <w:pStyle w:val="ListBullet2"/>
      </w:pPr>
      <w:r>
        <w:t xml:space="preserve">disability </w:t>
      </w:r>
    </w:p>
    <w:p w14:paraId="1012F05E" w14:textId="20C8CA2B" w:rsidR="00963871" w:rsidRDefault="00975A0D" w:rsidP="00415A81">
      <w:pPr>
        <w:pStyle w:val="ListBullet2"/>
      </w:pPr>
      <w:r>
        <w:t>languages</w:t>
      </w:r>
      <w:r w:rsidR="001F400F">
        <w:t>.</w:t>
      </w:r>
    </w:p>
    <w:p w14:paraId="6D133AAA" w14:textId="684CAA77" w:rsidR="00173FE7" w:rsidRDefault="00173FE7" w:rsidP="003B6AEB">
      <w:pPr>
        <w:pStyle w:val="BodyText"/>
      </w:pPr>
      <w:r>
        <w:t xml:space="preserve">We found some good </w:t>
      </w:r>
      <w:r w:rsidR="007D5CC5">
        <w:t>examples b</w:t>
      </w:r>
      <w:r>
        <w:t xml:space="preserve">ut progress on </w:t>
      </w:r>
      <w:r w:rsidR="008274E3">
        <w:t>the</w:t>
      </w:r>
      <w:r w:rsidR="004B71BC">
        <w:t xml:space="preserve"> </w:t>
      </w:r>
      <w:r w:rsidR="00401F66">
        <w:t>P</w:t>
      </w:r>
      <w:r w:rsidR="004B71BC">
        <w:t>riority</w:t>
      </w:r>
      <w:r w:rsidR="008274E3">
        <w:t xml:space="preserve"> </w:t>
      </w:r>
      <w:r w:rsidR="00401F66">
        <w:t>R</w:t>
      </w:r>
      <w:r w:rsidR="008274E3">
        <w:t xml:space="preserve">eforms </w:t>
      </w:r>
      <w:r w:rsidR="009E7A20">
        <w:t>h</w:t>
      </w:r>
      <w:r w:rsidR="008274E3">
        <w:t xml:space="preserve">as </w:t>
      </w:r>
      <w:r w:rsidR="007D5CC5">
        <w:t xml:space="preserve">mostly </w:t>
      </w:r>
      <w:r w:rsidR="008274E3">
        <w:t>been slow</w:t>
      </w:r>
      <w:r w:rsidR="00CF6B0A">
        <w:t xml:space="preserve">. </w:t>
      </w:r>
    </w:p>
    <w:p w14:paraId="17401EE7" w14:textId="0274CBB0" w:rsidR="00173FE7" w:rsidRDefault="00B21A80" w:rsidP="003B6AEB">
      <w:pPr>
        <w:pStyle w:val="BodyText"/>
      </w:pPr>
      <w:r>
        <w:t>The first implementation plans from across g</w:t>
      </w:r>
      <w:r w:rsidR="00173FE7">
        <w:t xml:space="preserve">overnments </w:t>
      </w:r>
      <w:r>
        <w:t xml:space="preserve">had </w:t>
      </w:r>
      <w:r w:rsidR="007D5CC5">
        <w:t>over</w:t>
      </w:r>
      <w:r>
        <w:t xml:space="preserve"> </w:t>
      </w:r>
      <w:r w:rsidR="009F3AC9">
        <w:t>2,000</w:t>
      </w:r>
      <w:r>
        <w:t xml:space="preserve"> actions</w:t>
      </w:r>
      <w:r w:rsidR="00173FE7">
        <w:t>.</w:t>
      </w:r>
      <w:r w:rsidR="003B6AEB" w:rsidRPr="005C1879">
        <w:t xml:space="preserve"> </w:t>
      </w:r>
      <w:r w:rsidR="00173FE7">
        <w:t>M</w:t>
      </w:r>
      <w:r w:rsidR="003B6AEB" w:rsidRPr="005C1879">
        <w:t xml:space="preserve">any </w:t>
      </w:r>
      <w:r w:rsidR="001B2ECC">
        <w:t xml:space="preserve">of these </w:t>
      </w:r>
      <w:r w:rsidR="003B6AEB">
        <w:t>reflect what</w:t>
      </w:r>
      <w:r w:rsidR="003B6AEB" w:rsidRPr="005C1879">
        <w:t xml:space="preserve"> </w:t>
      </w:r>
      <w:r w:rsidR="00BB72C1">
        <w:t>governments</w:t>
      </w:r>
      <w:r w:rsidR="003B6AEB" w:rsidRPr="005C1879">
        <w:t xml:space="preserve"> have </w:t>
      </w:r>
      <w:r>
        <w:t>already done</w:t>
      </w:r>
      <w:r w:rsidR="003B6AEB" w:rsidRPr="005C1879">
        <w:t xml:space="preserve"> for many years. </w:t>
      </w:r>
    </w:p>
    <w:p w14:paraId="0A4B0B61" w14:textId="66417C38" w:rsidR="00173FE7" w:rsidRDefault="003B6AEB" w:rsidP="003B6AEB">
      <w:pPr>
        <w:pStyle w:val="BodyText"/>
      </w:pPr>
      <w:r>
        <w:t>Actions often focus on what</w:t>
      </w:r>
      <w:r w:rsidR="00173FE7">
        <w:t xml:space="preserve"> they would do</w:t>
      </w:r>
      <w:r w:rsidR="00B21A80">
        <w:t xml:space="preserve"> rather than</w:t>
      </w:r>
      <w:r>
        <w:t xml:space="preserve"> detail on how or why. </w:t>
      </w:r>
    </w:p>
    <w:p w14:paraId="20611F70" w14:textId="298A4120" w:rsidR="003B6AEB" w:rsidRDefault="00173FE7" w:rsidP="003B6AEB">
      <w:pPr>
        <w:pStyle w:val="BodyText"/>
      </w:pPr>
      <w:r>
        <w:t>Government</w:t>
      </w:r>
      <w:r w:rsidR="00B21A80">
        <w:t>s</w:t>
      </w:r>
      <w:r>
        <w:t xml:space="preserve"> </w:t>
      </w:r>
      <w:r w:rsidR="00C67B69">
        <w:t xml:space="preserve">do not </w:t>
      </w:r>
      <w:r>
        <w:t>explain or show</w:t>
      </w:r>
      <w:r w:rsidR="003B6AEB" w:rsidRPr="005C1879">
        <w:t xml:space="preserve"> how </w:t>
      </w:r>
      <w:r>
        <w:t xml:space="preserve">these actions </w:t>
      </w:r>
      <w:r w:rsidR="00DD6AF2">
        <w:t xml:space="preserve">will </w:t>
      </w:r>
      <w:r>
        <w:t>transform lives</w:t>
      </w:r>
      <w:r w:rsidR="00B21A80">
        <w:t>,</w:t>
      </w:r>
      <w:r>
        <w:t xml:space="preserve"> as agreed</w:t>
      </w:r>
      <w:r w:rsidR="00B62457">
        <w:t>.</w:t>
      </w:r>
      <w:r w:rsidR="003B6AEB">
        <w:t xml:space="preserve"> </w:t>
      </w:r>
      <w:r w:rsidR="00142BD9">
        <w:t>This makes it</w:t>
      </w:r>
      <w:r w:rsidR="003B6AEB">
        <w:t xml:space="preserve"> </w:t>
      </w:r>
      <w:r w:rsidR="00C65E4B">
        <w:t xml:space="preserve">very hard for anyone </w:t>
      </w:r>
      <w:r w:rsidR="003B6AEB">
        <w:t>to use these plans to hold governments to account</w:t>
      </w:r>
      <w:r w:rsidR="00955724">
        <w:t>.</w:t>
      </w:r>
    </w:p>
    <w:p w14:paraId="7AE12B99" w14:textId="0D0CA76D" w:rsidR="00CE2C1D" w:rsidRDefault="00A334F4" w:rsidP="00CE2C1D">
      <w:pPr>
        <w:pStyle w:val="Heading4"/>
      </w:pPr>
      <w:r>
        <w:t>The</w:t>
      </w:r>
      <w:r w:rsidR="005743CD">
        <w:t xml:space="preserve"> commitment to sh</w:t>
      </w:r>
      <w:r w:rsidR="00A30E7A">
        <w:t>ared decision</w:t>
      </w:r>
      <w:r w:rsidR="0082704F">
        <w:t>-</w:t>
      </w:r>
      <w:r w:rsidR="00A30E7A">
        <w:t>making</w:t>
      </w:r>
      <w:r>
        <w:t xml:space="preserve"> </w:t>
      </w:r>
      <w:r w:rsidR="000E35FB">
        <w:t xml:space="preserve">is rarely achieved in practice </w:t>
      </w:r>
    </w:p>
    <w:p w14:paraId="324943A4" w14:textId="3379B6AA" w:rsidR="00C65E4B" w:rsidRDefault="00C65E4B" w:rsidP="00CE2C1D">
      <w:pPr>
        <w:pStyle w:val="BodyText"/>
      </w:pPr>
      <w:r>
        <w:t>Priority Reform 1 in t</w:t>
      </w:r>
      <w:r w:rsidR="00AC06AC">
        <w:t xml:space="preserve">he </w:t>
      </w:r>
      <w:r w:rsidR="001F1B80">
        <w:t xml:space="preserve">Agreement </w:t>
      </w:r>
      <w:r w:rsidR="00AC06AC">
        <w:t>commit</w:t>
      </w:r>
      <w:r w:rsidR="001F1B80">
        <w:t>s</w:t>
      </w:r>
      <w:r w:rsidR="00764C8F">
        <w:t xml:space="preserve"> governments</w:t>
      </w:r>
      <w:r w:rsidR="00AC06AC">
        <w:t xml:space="preserve"> to </w:t>
      </w:r>
      <w:r>
        <w:t>build and strengthen structures for</w:t>
      </w:r>
      <w:r w:rsidR="00AC06AC">
        <w:t xml:space="preserve"> Aboriginal and Torres Strait Islander people to share decision-making</w:t>
      </w:r>
      <w:r>
        <w:t xml:space="preserve"> power</w:t>
      </w:r>
      <w:r w:rsidR="00AC06AC">
        <w:t xml:space="preserve">. </w:t>
      </w:r>
    </w:p>
    <w:p w14:paraId="08EAF7D7" w14:textId="1248D16F" w:rsidR="00B86858" w:rsidRDefault="00C65E4B" w:rsidP="00CE2C1D">
      <w:pPr>
        <w:pStyle w:val="BodyText"/>
      </w:pPr>
      <w:r>
        <w:t xml:space="preserve">The Agreement </w:t>
      </w:r>
      <w:r w:rsidR="008D7B26">
        <w:t>says</w:t>
      </w:r>
      <w:r>
        <w:t xml:space="preserve"> the main ways </w:t>
      </w:r>
      <w:r w:rsidR="00764C8F">
        <w:t xml:space="preserve">to </w:t>
      </w:r>
      <w:r>
        <w:t xml:space="preserve">do </w:t>
      </w:r>
      <w:r w:rsidR="00764C8F">
        <w:t>this</w:t>
      </w:r>
      <w:r>
        <w:t xml:space="preserve"> </w:t>
      </w:r>
      <w:r w:rsidR="008D7B26">
        <w:t>are</w:t>
      </w:r>
      <w:r>
        <w:t>:</w:t>
      </w:r>
    </w:p>
    <w:p w14:paraId="7A32F22C" w14:textId="00973E96" w:rsidR="00C65E4B" w:rsidRDefault="00C65E4B" w:rsidP="001D0750">
      <w:pPr>
        <w:pStyle w:val="ListBullet"/>
      </w:pPr>
      <w:r>
        <w:t>place-based partnerships</w:t>
      </w:r>
    </w:p>
    <w:p w14:paraId="14406085" w14:textId="052A7DA0" w:rsidR="00C65E4B" w:rsidRDefault="00C65E4B" w:rsidP="001D0750">
      <w:pPr>
        <w:pStyle w:val="ListBullet"/>
      </w:pPr>
      <w:r>
        <w:t>policy partnerships.</w:t>
      </w:r>
    </w:p>
    <w:p w14:paraId="1E9405B4" w14:textId="4A71F5BC" w:rsidR="00C65E4B" w:rsidRDefault="002F61B3" w:rsidP="00CE2C1D">
      <w:pPr>
        <w:pStyle w:val="BodyText"/>
      </w:pPr>
      <w:r>
        <w:lastRenderedPageBreak/>
        <w:t xml:space="preserve">Some governments </w:t>
      </w:r>
      <w:r w:rsidR="00C65E4B">
        <w:t xml:space="preserve">show they want </w:t>
      </w:r>
      <w:r>
        <w:t>to partner and share decision</w:t>
      </w:r>
      <w:r w:rsidR="005E0FCF">
        <w:t>-</w:t>
      </w:r>
      <w:r>
        <w:t xml:space="preserve">making </w:t>
      </w:r>
      <w:r w:rsidR="00C65E4B">
        <w:t>at times.</w:t>
      </w:r>
      <w:r>
        <w:t xml:space="preserve"> </w:t>
      </w:r>
      <w:r w:rsidR="00C65E4B">
        <w:t xml:space="preserve">But we did not see this </w:t>
      </w:r>
      <w:r>
        <w:t>more widely</w:t>
      </w:r>
      <w:r w:rsidR="00C65E4B">
        <w:t>. In some cases, governments acted in conflict with this.</w:t>
      </w:r>
      <w:r w:rsidR="00827FAD">
        <w:t xml:space="preserve"> </w:t>
      </w:r>
    </w:p>
    <w:p w14:paraId="16D18524" w14:textId="187F6A30" w:rsidR="00C65E4B" w:rsidRDefault="00FA634D" w:rsidP="00CE2C1D">
      <w:pPr>
        <w:pStyle w:val="BodyText"/>
      </w:pPr>
      <w:r>
        <w:t>G</w:t>
      </w:r>
      <w:r w:rsidR="002F61B3">
        <w:t>overnments are not yet</w:t>
      </w:r>
      <w:r w:rsidR="00C65E4B">
        <w:t xml:space="preserve"> putting enough effort into partnerships or sharing power for decision-making.</w:t>
      </w:r>
    </w:p>
    <w:p w14:paraId="44C16681" w14:textId="368CE509" w:rsidR="00C65E4B" w:rsidRDefault="0054544B" w:rsidP="00CE2C1D">
      <w:pPr>
        <w:pStyle w:val="BodyText"/>
      </w:pPr>
      <w:r>
        <w:t>We saw</w:t>
      </w:r>
      <w:r w:rsidR="00C65E4B">
        <w:t xml:space="preserve"> a belief that </w:t>
      </w:r>
      <w:r w:rsidR="00FD7E8B">
        <w:t>‘governments know best’</w:t>
      </w:r>
      <w:r w:rsidR="00C65E4B">
        <w:t>.</w:t>
      </w:r>
      <w:r w:rsidR="00FD7E8B">
        <w:t xml:space="preserve"> </w:t>
      </w:r>
      <w:r w:rsidR="00C65E4B">
        <w:t>This conflict</w:t>
      </w:r>
      <w:r>
        <w:t>s</w:t>
      </w:r>
      <w:r w:rsidR="00C65E4B">
        <w:t xml:space="preserve"> with </w:t>
      </w:r>
      <w:r w:rsidR="00FD7E8B">
        <w:t>shared decision</w:t>
      </w:r>
      <w:r w:rsidR="00F53559">
        <w:t>-</w:t>
      </w:r>
      <w:r w:rsidR="00FD7E8B">
        <w:t xml:space="preserve">making </w:t>
      </w:r>
      <w:r>
        <w:t xml:space="preserve">as described </w:t>
      </w:r>
      <w:r w:rsidR="00FD7E8B">
        <w:t xml:space="preserve">in the Agreement. </w:t>
      </w:r>
    </w:p>
    <w:p w14:paraId="0EE030F9" w14:textId="64A2D397" w:rsidR="002F61B3" w:rsidRPr="00CE2C1D" w:rsidRDefault="0054544B" w:rsidP="00CE2C1D">
      <w:pPr>
        <w:pStyle w:val="BodyText"/>
        <w:rPr>
          <w:color w:val="000000" w:themeColor="text1"/>
        </w:rPr>
      </w:pPr>
      <w:r>
        <w:t>M</w:t>
      </w:r>
      <w:r w:rsidR="002F61B3">
        <w:t xml:space="preserve">any government agencies </w:t>
      </w:r>
      <w:r w:rsidR="00E81DBB">
        <w:t xml:space="preserve">have </w:t>
      </w:r>
      <w:r w:rsidR="008577F5">
        <w:t>met with</w:t>
      </w:r>
      <w:r>
        <w:t xml:space="preserve"> </w:t>
      </w:r>
      <w:r w:rsidR="002F61B3" w:rsidRPr="003335FC">
        <w:t>Aboriginal and Torres Strait Islander people</w:t>
      </w:r>
      <w:r w:rsidR="008577F5" w:rsidRPr="008577F5">
        <w:t xml:space="preserve"> </w:t>
      </w:r>
      <w:r w:rsidR="008577F5">
        <w:t xml:space="preserve">and called it shared decision-making. But </w:t>
      </w:r>
      <w:r w:rsidR="00E81DBB">
        <w:t>government</w:t>
      </w:r>
      <w:r w:rsidR="008577F5">
        <w:t xml:space="preserve"> had already made up</w:t>
      </w:r>
      <w:r>
        <w:t xml:space="preserve"> a solution</w:t>
      </w:r>
      <w:r w:rsidR="008577F5">
        <w:t>.</w:t>
      </w:r>
      <w:r>
        <w:t xml:space="preserve"> Instead, they should work together </w:t>
      </w:r>
      <w:r w:rsidR="00C03BC8">
        <w:t>on</w:t>
      </w:r>
      <w:r w:rsidR="002F61B3">
        <w:t xml:space="preserve"> the problem and solution. </w:t>
      </w:r>
    </w:p>
    <w:p w14:paraId="6FDCD0E5" w14:textId="77777777" w:rsidR="0054544B" w:rsidRDefault="002F61B3" w:rsidP="0054544B">
      <w:pPr>
        <w:pStyle w:val="BodyText"/>
      </w:pPr>
      <w:r>
        <w:t xml:space="preserve">Policy partnerships </w:t>
      </w:r>
      <w:r w:rsidR="0054544B">
        <w:t>have been set up for:</w:t>
      </w:r>
    </w:p>
    <w:p w14:paraId="60C16B4E" w14:textId="129476DA" w:rsidR="0054544B" w:rsidRDefault="0054544B" w:rsidP="001D0750">
      <w:pPr>
        <w:pStyle w:val="ListBullet"/>
      </w:pPr>
      <w:r>
        <w:t>j</w:t>
      </w:r>
      <w:r w:rsidRPr="00540805">
        <w:t>ustice</w:t>
      </w:r>
    </w:p>
    <w:p w14:paraId="040AD652" w14:textId="77777777" w:rsidR="0054544B" w:rsidRDefault="0054544B" w:rsidP="001D0750">
      <w:pPr>
        <w:pStyle w:val="ListBullet"/>
      </w:pPr>
      <w:r>
        <w:t>social and emotional wellbeing</w:t>
      </w:r>
    </w:p>
    <w:p w14:paraId="592CF587" w14:textId="77777777" w:rsidR="0054544B" w:rsidRDefault="0054544B" w:rsidP="001D0750">
      <w:pPr>
        <w:pStyle w:val="ListBullet"/>
      </w:pPr>
      <w:r>
        <w:t>housing</w:t>
      </w:r>
    </w:p>
    <w:p w14:paraId="7309B163" w14:textId="2BE01568" w:rsidR="0054544B" w:rsidRDefault="0054544B" w:rsidP="001D0750">
      <w:pPr>
        <w:pStyle w:val="ListBullet"/>
      </w:pPr>
      <w:r>
        <w:t xml:space="preserve">early childhood care and development </w:t>
      </w:r>
    </w:p>
    <w:p w14:paraId="723F3B20" w14:textId="4A371039" w:rsidR="0054544B" w:rsidRDefault="0054544B" w:rsidP="001D0750">
      <w:pPr>
        <w:pStyle w:val="ListBullet"/>
      </w:pPr>
      <w:r>
        <w:t>Aboriginal and Torres Strait Islander languages.</w:t>
      </w:r>
    </w:p>
    <w:p w14:paraId="41C0A1D8" w14:textId="5FFF20DC" w:rsidR="0054544B" w:rsidRDefault="0054544B" w:rsidP="00F47717">
      <w:pPr>
        <w:pStyle w:val="BodyText"/>
      </w:pPr>
      <w:r>
        <w:t>They are used as</w:t>
      </w:r>
      <w:r w:rsidR="002F61B3">
        <w:t xml:space="preserve"> forums </w:t>
      </w:r>
      <w:r>
        <w:t xml:space="preserve">to discuss issues. There is not much, if any, </w:t>
      </w:r>
      <w:r w:rsidR="00976E83">
        <w:t>power</w:t>
      </w:r>
      <w:r w:rsidR="002F61B3">
        <w:t xml:space="preserve"> for </w:t>
      </w:r>
      <w:r w:rsidR="006717DE">
        <w:t>shared</w:t>
      </w:r>
      <w:r w:rsidR="002F61B3">
        <w:t xml:space="preserve"> decision</w:t>
      </w:r>
      <w:r w:rsidR="001D1A7D">
        <w:t>-</w:t>
      </w:r>
      <w:r w:rsidR="002F61B3">
        <w:t>making</w:t>
      </w:r>
      <w:r w:rsidR="006717DE">
        <w:t xml:space="preserve"> on </w:t>
      </w:r>
      <w:r>
        <w:t xml:space="preserve">big </w:t>
      </w:r>
      <w:r w:rsidR="006717DE">
        <w:t xml:space="preserve">policy </w:t>
      </w:r>
      <w:r w:rsidR="001D1A7D">
        <w:t>matters</w:t>
      </w:r>
      <w:r w:rsidR="002F61B3">
        <w:t xml:space="preserve">. </w:t>
      </w:r>
    </w:p>
    <w:p w14:paraId="6D4E6672" w14:textId="52ADA386" w:rsidR="002F61B3" w:rsidRPr="00540805" w:rsidRDefault="002F61B3" w:rsidP="00F47717">
      <w:pPr>
        <w:pStyle w:val="BodyText"/>
      </w:pPr>
      <w:r w:rsidRPr="00540805">
        <w:t>Place-based partnerships are in their very early stages</w:t>
      </w:r>
      <w:r w:rsidR="0054544B">
        <w:t>.</w:t>
      </w:r>
      <w:r w:rsidRPr="00540805">
        <w:t xml:space="preserve"> Aboriginal and Torres Strait Islander organisations and communities </w:t>
      </w:r>
      <w:r w:rsidR="0054544B">
        <w:t xml:space="preserve">helped to pick </w:t>
      </w:r>
      <w:r w:rsidRPr="00540805">
        <w:t xml:space="preserve">the </w:t>
      </w:r>
      <w:r w:rsidR="0054544B">
        <w:t>places</w:t>
      </w:r>
      <w:r w:rsidR="0054544B" w:rsidRPr="00540805">
        <w:t xml:space="preserve"> </w:t>
      </w:r>
      <w:r w:rsidRPr="00540805">
        <w:t>for these partnerships</w:t>
      </w:r>
      <w:r w:rsidR="0054544B">
        <w:t>. This first step was</w:t>
      </w:r>
      <w:r>
        <w:t xml:space="preserve"> </w:t>
      </w:r>
      <w:r w:rsidR="0054544B">
        <w:t xml:space="preserve">needed so </w:t>
      </w:r>
      <w:r w:rsidRPr="00540805">
        <w:t>the partnerships</w:t>
      </w:r>
      <w:r w:rsidR="0054544B">
        <w:t xml:space="preserve"> survive and work in the future</w:t>
      </w:r>
      <w:r w:rsidRPr="00540805">
        <w:t xml:space="preserve">. </w:t>
      </w:r>
    </w:p>
    <w:p w14:paraId="081A8755" w14:textId="6A673C72" w:rsidR="0054544B" w:rsidRDefault="0054544B" w:rsidP="00F53559">
      <w:pPr>
        <w:pStyle w:val="BodyText"/>
      </w:pPr>
      <w:r>
        <w:t>Parties agreed to shared decision-making. That is important to building trust and paving the way for putting all the Priority Reforms in place.</w:t>
      </w:r>
    </w:p>
    <w:p w14:paraId="191E0FEE" w14:textId="6750B43D" w:rsidR="00DA23D3" w:rsidRPr="002A0C4F" w:rsidRDefault="0054544B" w:rsidP="00F53559">
      <w:pPr>
        <w:pStyle w:val="BodyText"/>
        <w:rPr>
          <w:spacing w:val="-4"/>
        </w:rPr>
      </w:pPr>
      <w:r w:rsidRPr="002A0C4F">
        <w:rPr>
          <w:spacing w:val="-4"/>
        </w:rPr>
        <w:t xml:space="preserve">But we have not seen </w:t>
      </w:r>
      <w:r w:rsidR="00DA23D3" w:rsidRPr="002A0C4F">
        <w:rPr>
          <w:spacing w:val="-4"/>
        </w:rPr>
        <w:t>shared decision-making</w:t>
      </w:r>
      <w:r w:rsidRPr="002A0C4F">
        <w:rPr>
          <w:spacing w:val="-4"/>
        </w:rPr>
        <w:t>, as</w:t>
      </w:r>
      <w:r w:rsidR="00DA23D3" w:rsidRPr="002A0C4F">
        <w:rPr>
          <w:spacing w:val="-4"/>
        </w:rPr>
        <w:t xml:space="preserve"> </w:t>
      </w:r>
      <w:r w:rsidRPr="002A0C4F">
        <w:rPr>
          <w:spacing w:val="-4"/>
        </w:rPr>
        <w:t xml:space="preserve">described </w:t>
      </w:r>
      <w:r w:rsidR="0083661C" w:rsidRPr="002A0C4F">
        <w:rPr>
          <w:spacing w:val="-4"/>
        </w:rPr>
        <w:t>in</w:t>
      </w:r>
      <w:r w:rsidR="008435F2" w:rsidRPr="002A0C4F">
        <w:rPr>
          <w:spacing w:val="-4"/>
        </w:rPr>
        <w:t xml:space="preserve"> Priority Reform 1</w:t>
      </w:r>
      <w:r w:rsidRPr="002A0C4F">
        <w:rPr>
          <w:spacing w:val="-4"/>
        </w:rPr>
        <w:t>,</w:t>
      </w:r>
      <w:r w:rsidR="00DA23D3" w:rsidRPr="002A0C4F">
        <w:rPr>
          <w:spacing w:val="-4"/>
        </w:rPr>
        <w:t xml:space="preserve"> </w:t>
      </w:r>
      <w:r w:rsidRPr="002A0C4F">
        <w:rPr>
          <w:spacing w:val="-4"/>
        </w:rPr>
        <w:t>outside of</w:t>
      </w:r>
      <w:r w:rsidR="00E977D2" w:rsidRPr="002A0C4F">
        <w:rPr>
          <w:spacing w:val="-4"/>
        </w:rPr>
        <w:t xml:space="preserve"> formal partnerships</w:t>
      </w:r>
      <w:r w:rsidR="00DE7F63" w:rsidRPr="002A0C4F">
        <w:rPr>
          <w:spacing w:val="-4"/>
        </w:rPr>
        <w:t xml:space="preserve">. </w:t>
      </w:r>
    </w:p>
    <w:p w14:paraId="632123E2" w14:textId="1E1F8764" w:rsidR="00A635C8" w:rsidRPr="00415A81" w:rsidRDefault="00873216" w:rsidP="009710D8">
      <w:pPr>
        <w:pStyle w:val="Heading4"/>
        <w:rPr>
          <w:spacing w:val="-4"/>
        </w:rPr>
      </w:pPr>
      <w:r w:rsidRPr="00415A81">
        <w:rPr>
          <w:spacing w:val="-4"/>
        </w:rPr>
        <w:t>Government</w:t>
      </w:r>
      <w:r w:rsidR="007F335F" w:rsidRPr="00415A81">
        <w:rPr>
          <w:spacing w:val="-4"/>
        </w:rPr>
        <w:t xml:space="preserve"> policy </w:t>
      </w:r>
      <w:r w:rsidR="00AB6E78" w:rsidRPr="00415A81">
        <w:rPr>
          <w:spacing w:val="-4"/>
        </w:rPr>
        <w:t>does</w:t>
      </w:r>
      <w:r w:rsidR="008577F5" w:rsidRPr="00415A81">
        <w:rPr>
          <w:spacing w:val="-4"/>
        </w:rPr>
        <w:t xml:space="preserve"> </w:t>
      </w:r>
      <w:r w:rsidR="00AB6E78" w:rsidRPr="00415A81">
        <w:rPr>
          <w:spacing w:val="-4"/>
        </w:rPr>
        <w:t>n</w:t>
      </w:r>
      <w:r w:rsidR="008577F5" w:rsidRPr="00415A81">
        <w:rPr>
          <w:spacing w:val="-4"/>
        </w:rPr>
        <w:t>o</w:t>
      </w:r>
      <w:r w:rsidR="00AB6E78" w:rsidRPr="00415A81">
        <w:rPr>
          <w:spacing w:val="-4"/>
        </w:rPr>
        <w:t>t</w:t>
      </w:r>
      <w:r w:rsidR="007F335F" w:rsidRPr="00415A81">
        <w:rPr>
          <w:spacing w:val="-4"/>
        </w:rPr>
        <w:t xml:space="preserve"> </w:t>
      </w:r>
      <w:r w:rsidRPr="00415A81">
        <w:rPr>
          <w:spacing w:val="-4"/>
        </w:rPr>
        <w:t>re</w:t>
      </w:r>
      <w:r w:rsidR="00AB6E78" w:rsidRPr="00415A81">
        <w:rPr>
          <w:spacing w:val="-4"/>
        </w:rPr>
        <w:t xml:space="preserve">flect </w:t>
      </w:r>
      <w:r w:rsidR="004C112C" w:rsidRPr="00415A81">
        <w:rPr>
          <w:spacing w:val="-4"/>
        </w:rPr>
        <w:t xml:space="preserve">the </w:t>
      </w:r>
      <w:r w:rsidR="00F44C7C" w:rsidRPr="00415A81">
        <w:rPr>
          <w:spacing w:val="-4"/>
        </w:rPr>
        <w:t>value of</w:t>
      </w:r>
      <w:r w:rsidR="00A20010" w:rsidRPr="00415A81">
        <w:rPr>
          <w:spacing w:val="-4"/>
        </w:rPr>
        <w:t xml:space="preserve"> the community</w:t>
      </w:r>
      <w:r w:rsidR="004C112C" w:rsidRPr="00415A81">
        <w:rPr>
          <w:spacing w:val="-4"/>
        </w:rPr>
        <w:t>-</w:t>
      </w:r>
      <w:r w:rsidR="00A20010" w:rsidRPr="00415A81">
        <w:rPr>
          <w:spacing w:val="-4"/>
        </w:rPr>
        <w:t>controlled sector</w:t>
      </w:r>
      <w:r w:rsidR="002F2ADE" w:rsidRPr="00415A81">
        <w:rPr>
          <w:spacing w:val="-4"/>
        </w:rPr>
        <w:t xml:space="preserve"> </w:t>
      </w:r>
    </w:p>
    <w:p w14:paraId="36C38C01" w14:textId="6FF62751" w:rsidR="000606C6" w:rsidRDefault="002F61B3" w:rsidP="009710D8">
      <w:pPr>
        <w:pStyle w:val="BodyText"/>
      </w:pPr>
      <w:r>
        <w:t xml:space="preserve">Governments </w:t>
      </w:r>
      <w:r w:rsidR="0097794D">
        <w:t>have said</w:t>
      </w:r>
      <w:r w:rsidR="000606C6">
        <w:t xml:space="preserve"> that </w:t>
      </w:r>
      <w:r>
        <w:t xml:space="preserve">community-controlled services </w:t>
      </w:r>
      <w:r w:rsidR="000606C6">
        <w:t xml:space="preserve">get </w:t>
      </w:r>
      <w:r>
        <w:t>better results for Aboriginal and Torres Strait Islander people</w:t>
      </w:r>
      <w:r w:rsidR="000606C6">
        <w:t xml:space="preserve"> in many service areas. </w:t>
      </w:r>
    </w:p>
    <w:p w14:paraId="47A85C59" w14:textId="7F7F11A6" w:rsidR="00747CD9" w:rsidRDefault="000606C6" w:rsidP="009710D8">
      <w:pPr>
        <w:pStyle w:val="BodyText"/>
      </w:pPr>
      <w:r>
        <w:t>Under Priority Reform 2,</w:t>
      </w:r>
      <w:r w:rsidDel="000606C6">
        <w:t xml:space="preserve"> </w:t>
      </w:r>
      <w:r>
        <w:t>governments</w:t>
      </w:r>
      <w:r w:rsidR="009C6EA7">
        <w:t xml:space="preserve"> </w:t>
      </w:r>
      <w:r w:rsidR="00072521">
        <w:t xml:space="preserve">agreed </w:t>
      </w:r>
      <w:r>
        <w:t xml:space="preserve">for </w:t>
      </w:r>
      <w:r w:rsidR="002302C9" w:rsidRPr="00D96F9C">
        <w:t>Aboriginal community</w:t>
      </w:r>
      <w:r w:rsidR="002302C9">
        <w:noBreakHyphen/>
      </w:r>
      <w:r w:rsidR="002302C9" w:rsidRPr="00D96F9C">
        <w:t>controlled organisations (ACCOs)</w:t>
      </w:r>
      <w:r w:rsidR="00133F4A">
        <w:t xml:space="preserve"> </w:t>
      </w:r>
      <w:r>
        <w:t xml:space="preserve">to deliver more services. But they have taken few </w:t>
      </w:r>
      <w:r w:rsidR="008577F5">
        <w:t>real</w:t>
      </w:r>
      <w:r>
        <w:t xml:space="preserve"> </w:t>
      </w:r>
      <w:r w:rsidR="002F61B3">
        <w:t xml:space="preserve">steps to </w:t>
      </w:r>
      <w:r>
        <w:t xml:space="preserve">make </w:t>
      </w:r>
      <w:r w:rsidR="002F61B3">
        <w:t>sectors</w:t>
      </w:r>
      <w:r>
        <w:t xml:space="preserve"> stronger for ACCOs to do this</w:t>
      </w:r>
      <w:r w:rsidR="002F61B3" w:rsidRPr="00D96F9C">
        <w:t>.</w:t>
      </w:r>
      <w:r w:rsidR="002F61B3">
        <w:t xml:space="preserve"> </w:t>
      </w:r>
    </w:p>
    <w:p w14:paraId="735AAEAC" w14:textId="37285F14" w:rsidR="000606C6" w:rsidRDefault="000606C6" w:rsidP="00F07B6B">
      <w:pPr>
        <w:pStyle w:val="BodyText"/>
      </w:pPr>
      <w:r>
        <w:t xml:space="preserve">We heard from some </w:t>
      </w:r>
      <w:r w:rsidR="00BF288C" w:rsidRPr="001A31D7">
        <w:t xml:space="preserve">ACCOs </w:t>
      </w:r>
      <w:r w:rsidR="00BF288C">
        <w:t>that</w:t>
      </w:r>
      <w:r>
        <w:t>:</w:t>
      </w:r>
    </w:p>
    <w:p w14:paraId="3A5D4902" w14:textId="0C3CB9FD" w:rsidR="000606C6" w:rsidRDefault="00BF288C" w:rsidP="001D0750">
      <w:pPr>
        <w:pStyle w:val="ListBullet"/>
      </w:pPr>
      <w:r>
        <w:t>they are</w:t>
      </w:r>
      <w:r w:rsidRPr="001A31D7">
        <w:t xml:space="preserve"> sometimes </w:t>
      </w:r>
      <w:r w:rsidR="008577F5">
        <w:t>given</w:t>
      </w:r>
      <w:r w:rsidRPr="001A31D7">
        <w:t xml:space="preserve"> government funding</w:t>
      </w:r>
      <w:r w:rsidR="008577F5">
        <w:t xml:space="preserve"> without active involvement</w:t>
      </w:r>
    </w:p>
    <w:p w14:paraId="3144148A" w14:textId="051ADBC4" w:rsidR="000606C6" w:rsidRDefault="00BF288C" w:rsidP="001D0750">
      <w:pPr>
        <w:pStyle w:val="ListBullet"/>
      </w:pPr>
      <w:r w:rsidRPr="001A31D7">
        <w:t xml:space="preserve">governments do not </w:t>
      </w:r>
      <w:r w:rsidR="008577F5">
        <w:t>see them as</w:t>
      </w:r>
      <w:r w:rsidR="000606C6">
        <w:t xml:space="preserve"> </w:t>
      </w:r>
      <w:r w:rsidRPr="001A31D7">
        <w:t xml:space="preserve">critical partners in </w:t>
      </w:r>
      <w:r w:rsidR="000606C6">
        <w:t xml:space="preserve">delivering </w:t>
      </w:r>
      <w:r w:rsidRPr="001A31D7">
        <w:t xml:space="preserve">services </w:t>
      </w:r>
      <w:r w:rsidR="009D61D2">
        <w:t xml:space="preserve">to </w:t>
      </w:r>
      <w:r w:rsidR="000606C6">
        <w:t>meet</w:t>
      </w:r>
      <w:r w:rsidRPr="001A31D7">
        <w:t xml:space="preserve"> their communities</w:t>
      </w:r>
      <w:r w:rsidR="000606C6">
        <w:t xml:space="preserve">’ </w:t>
      </w:r>
      <w:r w:rsidR="009D61D2">
        <w:t>needs</w:t>
      </w:r>
      <w:r w:rsidRPr="001A31D7">
        <w:t xml:space="preserve">. </w:t>
      </w:r>
    </w:p>
    <w:p w14:paraId="049479FA" w14:textId="787567DB" w:rsidR="009D61D2" w:rsidRDefault="00BF288C" w:rsidP="009D61D2">
      <w:pPr>
        <w:pStyle w:val="BodyText"/>
      </w:pPr>
      <w:r w:rsidRPr="001A31D7">
        <w:t xml:space="preserve">This </w:t>
      </w:r>
      <w:r>
        <w:t xml:space="preserve">may be </w:t>
      </w:r>
      <w:r w:rsidR="009D61D2">
        <w:t xml:space="preserve">because they have </w:t>
      </w:r>
      <w:r w:rsidR="00F5754D">
        <w:t>less</w:t>
      </w:r>
      <w:r w:rsidR="009D61D2">
        <w:t xml:space="preserve"> power </w:t>
      </w:r>
      <w:r w:rsidR="00651276">
        <w:t>than</w:t>
      </w:r>
      <w:r w:rsidRPr="001A31D7">
        <w:t xml:space="preserve"> government agencies</w:t>
      </w:r>
      <w:r w:rsidR="00651276">
        <w:t>, o</w:t>
      </w:r>
      <w:r w:rsidR="009D61D2">
        <w:t xml:space="preserve">r </w:t>
      </w:r>
      <w:r w:rsidR="00651276">
        <w:t>because</w:t>
      </w:r>
      <w:r w:rsidR="009D61D2">
        <w:t xml:space="preserve"> government contracts do not value </w:t>
      </w:r>
      <w:r w:rsidR="005C029B">
        <w:t>ACCOs</w:t>
      </w:r>
      <w:r w:rsidR="009D61D2">
        <w:t>’ knowledge</w:t>
      </w:r>
      <w:r w:rsidR="005C029B">
        <w:t xml:space="preserve"> </w:t>
      </w:r>
      <w:r w:rsidR="009D61D2">
        <w:t xml:space="preserve">on </w:t>
      </w:r>
      <w:r w:rsidRPr="001A31D7">
        <w:t>service models</w:t>
      </w:r>
      <w:r w:rsidR="005B6B7E">
        <w:t xml:space="preserve"> and solutions</w:t>
      </w:r>
      <w:r w:rsidR="0014704C">
        <w:t xml:space="preserve"> that are</w:t>
      </w:r>
      <w:r w:rsidR="009D61D2">
        <w:t>:</w:t>
      </w:r>
    </w:p>
    <w:p w14:paraId="5472A45B" w14:textId="62E28D04" w:rsidR="009D61D2" w:rsidRDefault="0014704C" w:rsidP="001D0750">
      <w:pPr>
        <w:pStyle w:val="ListBullet"/>
      </w:pPr>
      <w:r>
        <w:t>culturally safe</w:t>
      </w:r>
      <w:r w:rsidR="008A0EB8">
        <w:t xml:space="preserve"> </w:t>
      </w:r>
    </w:p>
    <w:p w14:paraId="205A35E9" w14:textId="77777777" w:rsidR="009D61D2" w:rsidRDefault="008A0EB8" w:rsidP="001D0750">
      <w:pPr>
        <w:pStyle w:val="ListBullet"/>
      </w:pPr>
      <w:r>
        <w:t>suited to communities</w:t>
      </w:r>
      <w:r w:rsidR="00617C36">
        <w:t>.</w:t>
      </w:r>
      <w:r w:rsidR="00277F9C">
        <w:t xml:space="preserve"> </w:t>
      </w:r>
    </w:p>
    <w:p w14:paraId="2FAAC8FC" w14:textId="28FC7FC9" w:rsidR="006C189D" w:rsidRDefault="009D61D2" w:rsidP="009D61D2">
      <w:pPr>
        <w:pStyle w:val="BodyText"/>
      </w:pPr>
      <w:r>
        <w:t>We</w:t>
      </w:r>
      <w:r w:rsidR="000A09A4">
        <w:t xml:space="preserve"> heard </w:t>
      </w:r>
      <w:r w:rsidR="003175D5">
        <w:t>examples of</w:t>
      </w:r>
      <w:r w:rsidR="00B471D0">
        <w:t xml:space="preserve"> </w:t>
      </w:r>
      <w:r w:rsidR="002F61B3">
        <w:t xml:space="preserve">services </w:t>
      </w:r>
      <w:r>
        <w:t xml:space="preserve">going from </w:t>
      </w:r>
      <w:r w:rsidR="00067471">
        <w:t xml:space="preserve">mainstream service providers </w:t>
      </w:r>
      <w:r w:rsidR="002F61B3">
        <w:t>to</w:t>
      </w:r>
      <w:r w:rsidR="002F61B3" w:rsidRPr="009D67B8">
        <w:t xml:space="preserve"> ACCOs</w:t>
      </w:r>
      <w:r>
        <w:t xml:space="preserve">. </w:t>
      </w:r>
      <w:r w:rsidR="00FF4BA8">
        <w:t xml:space="preserve">But </w:t>
      </w:r>
      <w:r>
        <w:t>g</w:t>
      </w:r>
      <w:r w:rsidR="002F61B3">
        <w:t xml:space="preserve">overnments </w:t>
      </w:r>
      <w:r w:rsidR="00FF4BA8">
        <w:t xml:space="preserve">often decide </w:t>
      </w:r>
      <w:r w:rsidR="00493D96">
        <w:t xml:space="preserve">exactly how </w:t>
      </w:r>
      <w:r w:rsidR="00864FD6">
        <w:t xml:space="preserve">the </w:t>
      </w:r>
      <w:r w:rsidR="008127FD">
        <w:t xml:space="preserve">services will be </w:t>
      </w:r>
      <w:r w:rsidR="00864FD6">
        <w:t>provided</w:t>
      </w:r>
      <w:r>
        <w:t>. I</w:t>
      </w:r>
      <w:r w:rsidR="002F61B3">
        <w:t xml:space="preserve">nstead ACCOs </w:t>
      </w:r>
      <w:r>
        <w:t xml:space="preserve">should </w:t>
      </w:r>
      <w:r w:rsidR="002F61B3">
        <w:t xml:space="preserve">design services and measure outcomes in ways that best suit their communities. </w:t>
      </w:r>
    </w:p>
    <w:p w14:paraId="26383C8A" w14:textId="648557D3" w:rsidR="009D61D2" w:rsidRDefault="009D61D2" w:rsidP="003F1343">
      <w:pPr>
        <w:pStyle w:val="BodyText"/>
        <w:keepNext/>
      </w:pPr>
      <w:r>
        <w:lastRenderedPageBreak/>
        <w:t>The Australian, Queensland and Victorian governments</w:t>
      </w:r>
      <w:r w:rsidRPr="0057049F">
        <w:t xml:space="preserve"> published their expenditure reviews</w:t>
      </w:r>
      <w:r>
        <w:t>. No</w:t>
      </w:r>
      <w:r w:rsidR="00976E83">
        <w:t>ne of the</w:t>
      </w:r>
      <w:r>
        <w:t xml:space="preserve"> other governments </w:t>
      </w:r>
      <w:r w:rsidR="00976E83">
        <w:t>did</w:t>
      </w:r>
      <w:r>
        <w:t>. This makes it hard to know how much funding they gave to:</w:t>
      </w:r>
    </w:p>
    <w:p w14:paraId="7CDA5C12" w14:textId="5FECBC43" w:rsidR="009D61D2" w:rsidRDefault="00714B2E" w:rsidP="001D0750">
      <w:pPr>
        <w:pStyle w:val="ListBullet"/>
      </w:pPr>
      <w:r w:rsidRPr="0057049F">
        <w:t xml:space="preserve">ACCOs </w:t>
      </w:r>
    </w:p>
    <w:p w14:paraId="5BC0FBCE" w14:textId="51A332A2" w:rsidR="009D61D2" w:rsidRDefault="00714B2E" w:rsidP="001D0750">
      <w:pPr>
        <w:pStyle w:val="ListBullet"/>
      </w:pPr>
      <w:r w:rsidRPr="0057049F">
        <w:t>non-Indigenous</w:t>
      </w:r>
      <w:r w:rsidR="00DD2C24">
        <w:t>,</w:t>
      </w:r>
      <w:r w:rsidRPr="0057049F">
        <w:t xml:space="preserve"> non</w:t>
      </w:r>
      <w:r w:rsidR="00791E96">
        <w:noBreakHyphen/>
      </w:r>
      <w:r w:rsidRPr="0057049F">
        <w:t>government organisations (NGOs)</w:t>
      </w:r>
      <w:r w:rsidR="009D61D2">
        <w:t>.</w:t>
      </w:r>
    </w:p>
    <w:p w14:paraId="39571E38" w14:textId="344D336C" w:rsidR="002F61B3" w:rsidRDefault="009D61D2" w:rsidP="00F47717">
      <w:pPr>
        <w:pStyle w:val="BodyText"/>
      </w:pPr>
      <w:r>
        <w:t xml:space="preserve">We did hear that </w:t>
      </w:r>
      <w:r w:rsidR="008960AC">
        <w:t>funding</w:t>
      </w:r>
      <w:r>
        <w:t xml:space="preserve"> goes </w:t>
      </w:r>
      <w:r w:rsidR="008960AC">
        <w:t>to NGOs</w:t>
      </w:r>
      <w:r w:rsidR="005E2DCF">
        <w:t xml:space="preserve"> </w:t>
      </w:r>
      <w:r w:rsidR="00AE6ED1">
        <w:t xml:space="preserve">and government service </w:t>
      </w:r>
      <w:r w:rsidR="00791E96">
        <w:t>providers</w:t>
      </w:r>
      <w:r w:rsidR="008577F5">
        <w:t xml:space="preserve"> when it could go to ACCOs</w:t>
      </w:r>
      <w:r w:rsidR="005E2DCF">
        <w:t xml:space="preserve">. </w:t>
      </w:r>
      <w:r>
        <w:t xml:space="preserve">Governments might change their processes to make sure they choose and contract providers of culturally safe services. </w:t>
      </w:r>
    </w:p>
    <w:p w14:paraId="7AD78968" w14:textId="78BBD3B1" w:rsidR="000632A6" w:rsidRDefault="009D61D2" w:rsidP="009D61D2">
      <w:pPr>
        <w:pStyle w:val="BodyText"/>
      </w:pPr>
      <w:r>
        <w:t xml:space="preserve">The </w:t>
      </w:r>
      <w:r w:rsidR="00D626D8">
        <w:t>Victoria</w:t>
      </w:r>
      <w:r>
        <w:t>n</w:t>
      </w:r>
      <w:r w:rsidR="00C00960">
        <w:t>,</w:t>
      </w:r>
      <w:r w:rsidR="00173ACD">
        <w:t xml:space="preserve"> </w:t>
      </w:r>
      <w:r w:rsidR="008577F5">
        <w:t>NSW</w:t>
      </w:r>
      <w:r w:rsidR="00173ACD">
        <w:t xml:space="preserve">, </w:t>
      </w:r>
      <w:r w:rsidR="008577F5">
        <w:t>SA</w:t>
      </w:r>
      <w:r w:rsidR="00173ACD">
        <w:t xml:space="preserve"> and</w:t>
      </w:r>
      <w:r w:rsidR="004D6640">
        <w:t xml:space="preserve"> </w:t>
      </w:r>
      <w:r w:rsidR="008577F5">
        <w:t>WA</w:t>
      </w:r>
      <w:r>
        <w:t xml:space="preserve"> governments</w:t>
      </w:r>
      <w:r w:rsidR="000632A6">
        <w:t xml:space="preserve"> </w:t>
      </w:r>
      <w:r w:rsidR="00983D55">
        <w:t xml:space="preserve">are </w:t>
      </w:r>
      <w:r w:rsidR="00580D32">
        <w:t xml:space="preserve">looking at making </w:t>
      </w:r>
      <w:r w:rsidR="000632A6">
        <w:t xml:space="preserve">changes to how they choose </w:t>
      </w:r>
      <w:r w:rsidR="002F61B3" w:rsidRPr="00435D44">
        <w:t>ACCOs</w:t>
      </w:r>
      <w:r w:rsidR="000632A6">
        <w:t>’ services</w:t>
      </w:r>
      <w:r w:rsidR="002F61B3" w:rsidRPr="00540805">
        <w:t>.</w:t>
      </w:r>
      <w:r w:rsidR="002F61B3">
        <w:t xml:space="preserve"> </w:t>
      </w:r>
      <w:r w:rsidR="000632A6">
        <w:t>It is too early to know if this will lead to wide and lasting changes.</w:t>
      </w:r>
    </w:p>
    <w:p w14:paraId="7E1E1320" w14:textId="02207D9D" w:rsidR="000632A6" w:rsidRPr="00874702" w:rsidRDefault="000632A6" w:rsidP="009D61D2">
      <w:pPr>
        <w:pStyle w:val="BodyText"/>
        <w:rPr>
          <w:spacing w:val="-2"/>
        </w:rPr>
      </w:pPr>
      <w:r w:rsidRPr="00874702">
        <w:rPr>
          <w:spacing w:val="-2"/>
        </w:rPr>
        <w:t>F</w:t>
      </w:r>
      <w:r w:rsidR="002F61B3" w:rsidRPr="00874702">
        <w:rPr>
          <w:spacing w:val="-2"/>
        </w:rPr>
        <w:t xml:space="preserve">unding and contracting ACCOs </w:t>
      </w:r>
      <w:r w:rsidRPr="00874702">
        <w:rPr>
          <w:spacing w:val="-2"/>
        </w:rPr>
        <w:t>must improve. This could include</w:t>
      </w:r>
      <w:r w:rsidR="002F61B3" w:rsidRPr="00874702">
        <w:rPr>
          <w:spacing w:val="-2"/>
        </w:rPr>
        <w:t xml:space="preserve"> </w:t>
      </w:r>
      <w:r w:rsidR="003B4549" w:rsidRPr="00874702">
        <w:rPr>
          <w:spacing w:val="-2"/>
        </w:rPr>
        <w:t>more flexible and</w:t>
      </w:r>
      <w:r w:rsidR="002F61B3" w:rsidRPr="00874702">
        <w:rPr>
          <w:spacing w:val="-2"/>
        </w:rPr>
        <w:t xml:space="preserve"> longer</w:t>
      </w:r>
      <w:r w:rsidR="00584919" w:rsidRPr="00874702">
        <w:rPr>
          <w:spacing w:val="-2"/>
        </w:rPr>
        <w:t>-term</w:t>
      </w:r>
      <w:r w:rsidR="002F61B3" w:rsidRPr="00874702">
        <w:rPr>
          <w:spacing w:val="-2"/>
        </w:rPr>
        <w:t xml:space="preserve"> contract</w:t>
      </w:r>
      <w:r w:rsidR="00584919" w:rsidRPr="00874702">
        <w:rPr>
          <w:spacing w:val="-2"/>
        </w:rPr>
        <w:t xml:space="preserve">s </w:t>
      </w:r>
      <w:r w:rsidR="00F845F2" w:rsidRPr="00874702">
        <w:rPr>
          <w:spacing w:val="-2"/>
        </w:rPr>
        <w:t>that</w:t>
      </w:r>
      <w:r w:rsidRPr="00874702">
        <w:rPr>
          <w:spacing w:val="-2"/>
        </w:rPr>
        <w:t>:</w:t>
      </w:r>
    </w:p>
    <w:p w14:paraId="12C26444" w14:textId="0C1D643F" w:rsidR="000632A6" w:rsidRDefault="004A27AC" w:rsidP="001D0750">
      <w:pPr>
        <w:pStyle w:val="ListBullet"/>
      </w:pPr>
      <w:r>
        <w:t>cover the full costs of</w:t>
      </w:r>
      <w:r w:rsidR="00F845F2">
        <w:t xml:space="preserve"> service</w:t>
      </w:r>
      <w:r w:rsidR="00357AD1">
        <w:t>s</w:t>
      </w:r>
    </w:p>
    <w:p w14:paraId="5E2F1AE4" w14:textId="0B5FF0BD" w:rsidR="002F61B3" w:rsidRDefault="002F61B3" w:rsidP="001D0750">
      <w:pPr>
        <w:pStyle w:val="ListBullet"/>
      </w:pPr>
      <w:r w:rsidRPr="00B46AB1">
        <w:t xml:space="preserve">reduced reporting </w:t>
      </w:r>
      <w:r w:rsidRPr="00102294">
        <w:t>burdens</w:t>
      </w:r>
      <w:r w:rsidR="002953C5">
        <w:t>.</w:t>
      </w:r>
    </w:p>
    <w:p w14:paraId="4F75E8D6" w14:textId="0ED99CA8" w:rsidR="00A20010" w:rsidRDefault="00A20010" w:rsidP="00873216">
      <w:pPr>
        <w:pStyle w:val="Heading4"/>
      </w:pPr>
      <w:r>
        <w:t xml:space="preserve">The transformation of government organisations has barely begun </w:t>
      </w:r>
    </w:p>
    <w:p w14:paraId="65BBAFA9" w14:textId="643DD8EB" w:rsidR="008A2105" w:rsidRDefault="008A2105" w:rsidP="007534A2">
      <w:pPr>
        <w:pStyle w:val="BodyText"/>
      </w:pPr>
      <w:r>
        <w:t>Priority Reform 3 in the</w:t>
      </w:r>
      <w:r w:rsidRPr="007534A2">
        <w:t xml:space="preserve"> </w:t>
      </w:r>
      <w:r w:rsidR="002F61B3" w:rsidRPr="007534A2">
        <w:t xml:space="preserve">Agreement </w:t>
      </w:r>
      <w:r>
        <w:t xml:space="preserve">says government must </w:t>
      </w:r>
      <w:r w:rsidR="00D22BD0">
        <w:t>transform</w:t>
      </w:r>
      <w:r>
        <w:t xml:space="preserve"> to:</w:t>
      </w:r>
    </w:p>
    <w:p w14:paraId="7BF1C433" w14:textId="12D3D985" w:rsidR="008A2105" w:rsidRDefault="008A2105" w:rsidP="001D0750">
      <w:pPr>
        <w:pStyle w:val="ListBullet"/>
      </w:pPr>
      <w:r>
        <w:t>be accountable for Closing the Gap</w:t>
      </w:r>
    </w:p>
    <w:p w14:paraId="4396088D" w14:textId="07A3557A" w:rsidR="008A2105" w:rsidRDefault="008A2105" w:rsidP="001D0750">
      <w:pPr>
        <w:pStyle w:val="ListBullet"/>
      </w:pPr>
      <w:r>
        <w:t>be culturally safe</w:t>
      </w:r>
    </w:p>
    <w:p w14:paraId="6481AA57" w14:textId="1753DF60" w:rsidR="008A2105" w:rsidRDefault="008A2105" w:rsidP="001D0750">
      <w:pPr>
        <w:pStyle w:val="ListBullet"/>
      </w:pPr>
      <w:r>
        <w:t>respond to the needs of Aboriginal and Torres Strait Islander people.</w:t>
      </w:r>
    </w:p>
    <w:p w14:paraId="60EDB864" w14:textId="2021AA45" w:rsidR="008A2105" w:rsidRDefault="008A2105" w:rsidP="008A2105">
      <w:pPr>
        <w:pStyle w:val="BodyText"/>
      </w:pPr>
      <w:r>
        <w:t>This includes</w:t>
      </w:r>
      <w:r w:rsidR="00D22BD0">
        <w:t xml:space="preserve"> within</w:t>
      </w:r>
      <w:r>
        <w:t>:</w:t>
      </w:r>
    </w:p>
    <w:p w14:paraId="411C8768" w14:textId="7F30B754" w:rsidR="008A2105" w:rsidRDefault="008A2105" w:rsidP="001D0750">
      <w:pPr>
        <w:pStyle w:val="ListBullet"/>
      </w:pPr>
      <w:r>
        <w:t>government agencies</w:t>
      </w:r>
    </w:p>
    <w:p w14:paraId="2653EB49" w14:textId="6A303B03" w:rsidR="008A2105" w:rsidRDefault="008A2105" w:rsidP="001D0750">
      <w:pPr>
        <w:pStyle w:val="ListBullet"/>
      </w:pPr>
      <w:r>
        <w:t>government systems</w:t>
      </w:r>
      <w:r w:rsidR="00D22BD0">
        <w:t xml:space="preserve"> and structures</w:t>
      </w:r>
    </w:p>
    <w:p w14:paraId="5B0897E6" w14:textId="2E8FA087" w:rsidR="008A2105" w:rsidRDefault="008A2105" w:rsidP="001D0750">
      <w:pPr>
        <w:pStyle w:val="ListBullet"/>
      </w:pPr>
      <w:r>
        <w:t>services funded by government.</w:t>
      </w:r>
    </w:p>
    <w:p w14:paraId="47A41D38" w14:textId="7478AD03" w:rsidR="00D22BD0" w:rsidRDefault="00D22BD0" w:rsidP="00F47717">
      <w:pPr>
        <w:pStyle w:val="BodyText"/>
      </w:pPr>
      <w:r>
        <w:t xml:space="preserve">We did not find a government organisation that has </w:t>
      </w:r>
      <w:r w:rsidR="002F61B3" w:rsidRPr="00515F42">
        <w:t xml:space="preserve">a clear vision for what </w:t>
      </w:r>
      <w:r>
        <w:t>change</w:t>
      </w:r>
      <w:r w:rsidRPr="00515F42">
        <w:t xml:space="preserve"> </w:t>
      </w:r>
      <w:r w:rsidR="002F61B3" w:rsidRPr="00515F42">
        <w:t>looks like</w:t>
      </w:r>
      <w:r>
        <w:t xml:space="preserve"> </w:t>
      </w:r>
      <w:r w:rsidR="00C32AF4">
        <w:t>and</w:t>
      </w:r>
      <w:r>
        <w:t>:</w:t>
      </w:r>
    </w:p>
    <w:p w14:paraId="5B0099E6" w14:textId="0A9435DC" w:rsidR="00D22BD0" w:rsidRDefault="0085402A" w:rsidP="001D0750">
      <w:pPr>
        <w:pStyle w:val="ListBullet"/>
      </w:pPr>
      <w:r>
        <w:t>a strategy</w:t>
      </w:r>
      <w:r w:rsidR="00FC761C" w:rsidDel="00AC16B5">
        <w:t xml:space="preserve"> </w:t>
      </w:r>
      <w:r w:rsidR="002F61B3">
        <w:t>to achieve that vision</w:t>
      </w:r>
    </w:p>
    <w:p w14:paraId="2DEDFB11" w14:textId="15DC6A37" w:rsidR="007534A2" w:rsidRPr="00874702" w:rsidRDefault="00D22BD0" w:rsidP="001D0750">
      <w:pPr>
        <w:pStyle w:val="ListBullet"/>
        <w:rPr>
          <w:spacing w:val="-4"/>
        </w:rPr>
      </w:pPr>
      <w:r w:rsidRPr="00874702">
        <w:rPr>
          <w:spacing w:val="-4"/>
        </w:rPr>
        <w:t xml:space="preserve">a way to track </w:t>
      </w:r>
      <w:r w:rsidR="002F61B3" w:rsidRPr="00874702">
        <w:rPr>
          <w:spacing w:val="-4"/>
        </w:rPr>
        <w:t xml:space="preserve">the </w:t>
      </w:r>
      <w:r w:rsidR="00394C56" w:rsidRPr="00874702">
        <w:rPr>
          <w:spacing w:val="-4"/>
        </w:rPr>
        <w:t>impact</w:t>
      </w:r>
      <w:r w:rsidR="002F61B3" w:rsidRPr="00874702">
        <w:rPr>
          <w:spacing w:val="-4"/>
        </w:rPr>
        <w:t xml:space="preserve"> of actions within </w:t>
      </w:r>
      <w:r w:rsidR="005B7956" w:rsidRPr="00874702">
        <w:rPr>
          <w:spacing w:val="-4"/>
        </w:rPr>
        <w:t>the organisation</w:t>
      </w:r>
      <w:r w:rsidR="002F61B3" w:rsidRPr="00874702">
        <w:rPr>
          <w:spacing w:val="-4"/>
        </w:rPr>
        <w:t xml:space="preserve"> (</w:t>
      </w:r>
      <w:r w:rsidR="005B7956" w:rsidRPr="00874702">
        <w:rPr>
          <w:spacing w:val="-4"/>
        </w:rPr>
        <w:t xml:space="preserve">and </w:t>
      </w:r>
      <w:r w:rsidR="002F61B3" w:rsidRPr="00874702">
        <w:rPr>
          <w:spacing w:val="-4"/>
        </w:rPr>
        <w:t xml:space="preserve">in the services that </w:t>
      </w:r>
      <w:r w:rsidR="005B7956" w:rsidRPr="00874702">
        <w:rPr>
          <w:spacing w:val="-4"/>
        </w:rPr>
        <w:t>it</w:t>
      </w:r>
      <w:r w:rsidR="002F61B3" w:rsidRPr="00874702">
        <w:rPr>
          <w:spacing w:val="-4"/>
        </w:rPr>
        <w:t xml:space="preserve"> fund</w:t>
      </w:r>
      <w:r w:rsidR="005B7956" w:rsidRPr="00874702">
        <w:rPr>
          <w:spacing w:val="-4"/>
        </w:rPr>
        <w:t>s</w:t>
      </w:r>
      <w:r w:rsidR="002F61B3" w:rsidRPr="00874702">
        <w:rPr>
          <w:spacing w:val="-4"/>
        </w:rPr>
        <w:t>)</w:t>
      </w:r>
      <w:r w:rsidR="0085402A" w:rsidRPr="00874702">
        <w:rPr>
          <w:spacing w:val="-4"/>
        </w:rPr>
        <w:t xml:space="preserve"> toward that vision</w:t>
      </w:r>
      <w:r w:rsidR="002F61B3" w:rsidRPr="00874702">
        <w:rPr>
          <w:spacing w:val="-4"/>
        </w:rPr>
        <w:t xml:space="preserve">. </w:t>
      </w:r>
    </w:p>
    <w:p w14:paraId="793EBF29" w14:textId="766EB368" w:rsidR="00D22BD0" w:rsidRDefault="002F61B3" w:rsidP="00F47717">
      <w:pPr>
        <w:pStyle w:val="BodyText"/>
      </w:pPr>
      <w:r w:rsidRPr="00534217">
        <w:t xml:space="preserve">Some </w:t>
      </w:r>
      <w:r w:rsidR="00267EFC">
        <w:t xml:space="preserve">government organisations </w:t>
      </w:r>
      <w:r w:rsidR="00ED7AFA">
        <w:t xml:space="preserve">are trying </w:t>
      </w:r>
      <w:r w:rsidR="00091672">
        <w:t>to work out</w:t>
      </w:r>
      <w:r w:rsidRPr="00534217">
        <w:t xml:space="preserve"> </w:t>
      </w:r>
      <w:r w:rsidR="00C42023">
        <w:t xml:space="preserve">what </w:t>
      </w:r>
      <w:r w:rsidR="00D22BD0">
        <w:t>kind of changes they need to make</w:t>
      </w:r>
      <w:r w:rsidR="00E202E9">
        <w:t>.</w:t>
      </w:r>
      <w:r w:rsidR="00C42023">
        <w:t xml:space="preserve"> But</w:t>
      </w:r>
      <w:r w:rsidR="00DE7ADC">
        <w:t xml:space="preserve"> </w:t>
      </w:r>
      <w:r w:rsidR="00D22BD0">
        <w:t xml:space="preserve">they can only transform if they draw on Aboriginal and Torres Strait Islander people’s experiences and views. Then they must </w:t>
      </w:r>
      <w:r w:rsidR="00091672">
        <w:t xml:space="preserve">use what they learn and </w:t>
      </w:r>
      <w:r w:rsidR="00D22BD0">
        <w:t>work</w:t>
      </w:r>
      <w:r w:rsidR="00DE7ADC">
        <w:rPr>
          <w:color w:val="000000" w:themeColor="text1"/>
        </w:rPr>
        <w:t xml:space="preserve"> together to </w:t>
      </w:r>
      <w:r w:rsidR="00D22BD0">
        <w:rPr>
          <w:color w:val="000000" w:themeColor="text1"/>
        </w:rPr>
        <w:t xml:space="preserve">make </w:t>
      </w:r>
      <w:r w:rsidR="00DE7ADC">
        <w:rPr>
          <w:color w:val="000000" w:themeColor="text1"/>
        </w:rPr>
        <w:t>a strategy</w:t>
      </w:r>
      <w:r w:rsidRPr="00534217">
        <w:t xml:space="preserve">. </w:t>
      </w:r>
    </w:p>
    <w:p w14:paraId="4F4926BF" w14:textId="4CD9BC8F" w:rsidR="00091672" w:rsidRDefault="002F61B3" w:rsidP="00D22BD0">
      <w:pPr>
        <w:pStyle w:val="BodyText"/>
      </w:pPr>
      <w:r w:rsidRPr="00534217">
        <w:t xml:space="preserve">Without </w:t>
      </w:r>
      <w:r w:rsidR="00091672">
        <w:t>outside</w:t>
      </w:r>
      <w:r w:rsidR="00091672" w:rsidRPr="00534217">
        <w:t xml:space="preserve"> </w:t>
      </w:r>
      <w:r w:rsidR="00091672">
        <w:t>views</w:t>
      </w:r>
      <w:r w:rsidR="00091672" w:rsidRPr="00534217">
        <w:t xml:space="preserve"> </w:t>
      </w:r>
      <w:r w:rsidRPr="00534217">
        <w:t xml:space="preserve">government agencies </w:t>
      </w:r>
      <w:r w:rsidR="00091672">
        <w:t>might miss problems with:</w:t>
      </w:r>
    </w:p>
    <w:p w14:paraId="147B19B0" w14:textId="46A95F30" w:rsidR="00091672" w:rsidRDefault="00091672" w:rsidP="001D0750">
      <w:pPr>
        <w:pStyle w:val="ListBullet"/>
      </w:pPr>
      <w:r>
        <w:t>institutional racism</w:t>
      </w:r>
    </w:p>
    <w:p w14:paraId="66AD144A" w14:textId="51B55411" w:rsidR="00091672" w:rsidRDefault="00091672" w:rsidP="001D0750">
      <w:pPr>
        <w:pStyle w:val="ListBullet"/>
      </w:pPr>
      <w:r>
        <w:t>cultural safety</w:t>
      </w:r>
    </w:p>
    <w:p w14:paraId="7FD08EDC" w14:textId="1EF6EB2C" w:rsidR="00091672" w:rsidRDefault="00091672" w:rsidP="001D0750">
      <w:pPr>
        <w:pStyle w:val="ListBullet"/>
      </w:pPr>
      <w:r>
        <w:t>unconscious bias.</w:t>
      </w:r>
    </w:p>
    <w:p w14:paraId="4183937E" w14:textId="5823925D" w:rsidR="00091672" w:rsidRDefault="00091672" w:rsidP="00091672">
      <w:pPr>
        <w:pStyle w:val="BodyText"/>
      </w:pPr>
      <w:r>
        <w:t xml:space="preserve">So far, governments have mainly done small </w:t>
      </w:r>
      <w:r w:rsidR="00675DA7">
        <w:t>things</w:t>
      </w:r>
      <w:r>
        <w:t xml:space="preserve"> like:</w:t>
      </w:r>
    </w:p>
    <w:p w14:paraId="380AB5CE" w14:textId="77777777" w:rsidR="00091672" w:rsidRDefault="00091672" w:rsidP="001D0750">
      <w:pPr>
        <w:pStyle w:val="ListBullet"/>
      </w:pPr>
      <w:r>
        <w:t xml:space="preserve">cultural capability training </w:t>
      </w:r>
    </w:p>
    <w:p w14:paraId="4E2166DE" w14:textId="41A24ED6" w:rsidR="00091672" w:rsidRDefault="00091672" w:rsidP="001D0750">
      <w:pPr>
        <w:pStyle w:val="ListBullet"/>
      </w:pPr>
      <w:r>
        <w:t>workforce strategies to get more Aboriginal and Torres Strait Islander staff.</w:t>
      </w:r>
    </w:p>
    <w:p w14:paraId="15009BC1" w14:textId="3CBC97F7" w:rsidR="00091672" w:rsidRDefault="00091672" w:rsidP="00091672">
      <w:pPr>
        <w:pStyle w:val="BodyText"/>
      </w:pPr>
      <w:r>
        <w:t xml:space="preserve">They do this instead of making changes at the system level, like to their policies and practices. </w:t>
      </w:r>
    </w:p>
    <w:p w14:paraId="76035BF7" w14:textId="44F0662C" w:rsidR="00091672" w:rsidRDefault="00091672" w:rsidP="00091672">
      <w:pPr>
        <w:pStyle w:val="BodyText"/>
      </w:pPr>
      <w:r>
        <w:t xml:space="preserve">We saw good changes in the Australian, NSW and NT governments to the way they </w:t>
      </w:r>
      <w:r w:rsidR="00482BA0">
        <w:t>manage</w:t>
      </w:r>
      <w:r>
        <w:t xml:space="preserve"> Cabinet and Budget.</w:t>
      </w:r>
    </w:p>
    <w:p w14:paraId="6F23CF5F" w14:textId="5EDD8E16" w:rsidR="002F61B3" w:rsidRPr="00915057" w:rsidRDefault="00F63716" w:rsidP="00482BA0">
      <w:pPr>
        <w:pStyle w:val="BodyText"/>
      </w:pPr>
      <w:r>
        <w:t xml:space="preserve">Progress </w:t>
      </w:r>
      <w:r w:rsidR="00D303A4">
        <w:t xml:space="preserve">on </w:t>
      </w:r>
      <w:r w:rsidR="00897523">
        <w:t xml:space="preserve">the </w:t>
      </w:r>
      <w:r w:rsidR="00BC76B4">
        <w:t xml:space="preserve">independent </w:t>
      </w:r>
      <w:r w:rsidR="00897523">
        <w:t>mechanism</w:t>
      </w:r>
      <w:r w:rsidR="00CD6975">
        <w:t xml:space="preserve"> to </w:t>
      </w:r>
      <w:r w:rsidR="00141115">
        <w:t>track</w:t>
      </w:r>
      <w:r w:rsidR="00104C52">
        <w:t xml:space="preserve"> Priority Reform 3 has been </w:t>
      </w:r>
      <w:r w:rsidR="00386B1B">
        <w:t>slow.</w:t>
      </w:r>
    </w:p>
    <w:p w14:paraId="5DA0F6D2" w14:textId="39A328D1" w:rsidR="002061C5" w:rsidRPr="00CD79AB" w:rsidRDefault="00816C34" w:rsidP="00CD79AB">
      <w:pPr>
        <w:pStyle w:val="Heading4"/>
      </w:pPr>
      <w:r>
        <w:lastRenderedPageBreak/>
        <w:t>Governments</w:t>
      </w:r>
      <w:r w:rsidR="00E34728">
        <w:t xml:space="preserve"> </w:t>
      </w:r>
      <w:r w:rsidR="009506D7">
        <w:t xml:space="preserve">are </w:t>
      </w:r>
      <w:r w:rsidR="00A47758">
        <w:t>not enabling</w:t>
      </w:r>
      <w:r w:rsidR="00E34728">
        <w:t xml:space="preserve"> Aboriginal</w:t>
      </w:r>
      <w:r w:rsidR="00574CD3">
        <w:t>-</w:t>
      </w:r>
      <w:r w:rsidR="00E34728">
        <w:t xml:space="preserve"> and Torres Strait Islander</w:t>
      </w:r>
      <w:r w:rsidR="00574CD3">
        <w:t>-</w:t>
      </w:r>
      <w:r w:rsidR="00E34728">
        <w:t>led</w:t>
      </w:r>
      <w:r w:rsidR="00574CD3">
        <w:t xml:space="preserve"> </w:t>
      </w:r>
      <w:r w:rsidR="00E34728">
        <w:t>data</w:t>
      </w:r>
    </w:p>
    <w:p w14:paraId="4540A1A2" w14:textId="1517E1D1" w:rsidR="00482BA0" w:rsidRDefault="00482BA0" w:rsidP="00951CA7">
      <w:pPr>
        <w:pStyle w:val="BodyText"/>
      </w:pPr>
      <w:r>
        <w:t xml:space="preserve">Under </w:t>
      </w:r>
      <w:r w:rsidR="006571DF">
        <w:t xml:space="preserve">Priority Reform 4 </w:t>
      </w:r>
      <w:r w:rsidR="002A73C9">
        <w:t xml:space="preserve">governments </w:t>
      </w:r>
      <w:r>
        <w:t>must change the way they collect, manage and use data so</w:t>
      </w:r>
      <w:r w:rsidR="002F61B3">
        <w:t xml:space="preserve"> </w:t>
      </w:r>
      <w:r w:rsidR="002F61B3" w:rsidRPr="00F35BC7">
        <w:t xml:space="preserve">Aboriginal and Torres Strait Islander people </w:t>
      </w:r>
      <w:r>
        <w:t>can:</w:t>
      </w:r>
      <w:r w:rsidRPr="00F35BC7">
        <w:t xml:space="preserve"> </w:t>
      </w:r>
    </w:p>
    <w:p w14:paraId="5EC3886E" w14:textId="2DE16B0E" w:rsidR="00482BA0" w:rsidRDefault="00482BA0" w:rsidP="001D0750">
      <w:pPr>
        <w:pStyle w:val="ListBullet"/>
      </w:pPr>
      <w:r>
        <w:t xml:space="preserve">make decisions </w:t>
      </w:r>
      <w:r w:rsidR="00912CF1">
        <w:t xml:space="preserve">about data </w:t>
      </w:r>
    </w:p>
    <w:p w14:paraId="59E004EA" w14:textId="77777777" w:rsidR="00482BA0" w:rsidRDefault="002F61B3" w:rsidP="001D0750">
      <w:pPr>
        <w:pStyle w:val="ListBullet"/>
      </w:pPr>
      <w:r w:rsidRPr="00F35BC7">
        <w:t>use data for their own purposes</w:t>
      </w:r>
      <w:r w:rsidR="00812740">
        <w:t xml:space="preserve">. </w:t>
      </w:r>
    </w:p>
    <w:p w14:paraId="18167271" w14:textId="125B3041" w:rsidR="00482BA0" w:rsidRDefault="00812740" w:rsidP="00482BA0">
      <w:pPr>
        <w:pStyle w:val="BodyText"/>
      </w:pPr>
      <w:r>
        <w:t xml:space="preserve">Governments have </w:t>
      </w:r>
      <w:r w:rsidR="00482BA0">
        <w:t xml:space="preserve">not </w:t>
      </w:r>
      <w:r w:rsidR="00BA449B">
        <w:t xml:space="preserve">made </w:t>
      </w:r>
      <w:r w:rsidR="00BE1826">
        <w:t xml:space="preserve">much </w:t>
      </w:r>
      <w:r w:rsidR="00BA449B">
        <w:t xml:space="preserve">progress on </w:t>
      </w:r>
      <w:r w:rsidR="00482BA0">
        <w:t>these changes.</w:t>
      </w:r>
      <w:r>
        <w:t xml:space="preserve"> </w:t>
      </w:r>
    </w:p>
    <w:p w14:paraId="756235D0" w14:textId="5624829C" w:rsidR="00BA449B" w:rsidRDefault="000D3417" w:rsidP="00482BA0">
      <w:pPr>
        <w:pStyle w:val="BodyText"/>
      </w:pPr>
      <w:r>
        <w:t xml:space="preserve">Aboriginal and Torres Strait Islander organisations </w:t>
      </w:r>
      <w:r w:rsidR="00482BA0">
        <w:t>keep saying it is hard to access data from government</w:t>
      </w:r>
      <w:r w:rsidR="00423E85">
        <w:t xml:space="preserve"> and the</w:t>
      </w:r>
      <w:r w:rsidR="00482BA0">
        <w:t xml:space="preserve"> data </w:t>
      </w:r>
      <w:r w:rsidR="00BA449B">
        <w:t>held by government do</w:t>
      </w:r>
      <w:r w:rsidR="00423E85">
        <w:t>es</w:t>
      </w:r>
      <w:r w:rsidR="00141115">
        <w:t xml:space="preserve"> </w:t>
      </w:r>
      <w:r w:rsidR="00423E85">
        <w:t>n</w:t>
      </w:r>
      <w:r w:rsidR="00141115">
        <w:t>ot</w:t>
      </w:r>
      <w:r w:rsidR="00BA449B">
        <w:t>:</w:t>
      </w:r>
    </w:p>
    <w:p w14:paraId="680322D0" w14:textId="400D442D" w:rsidR="00BA449B" w:rsidRDefault="00BA449B" w:rsidP="001D0750">
      <w:pPr>
        <w:pStyle w:val="ListBullet"/>
      </w:pPr>
      <w:r>
        <w:t>reflect</w:t>
      </w:r>
      <w:r w:rsidR="00482BA0">
        <w:t xml:space="preserve"> reality </w:t>
      </w:r>
    </w:p>
    <w:p w14:paraId="70B45C89" w14:textId="57FD4957" w:rsidR="00482BA0" w:rsidRDefault="00F2535E" w:rsidP="001D0750">
      <w:pPr>
        <w:pStyle w:val="ListBullet"/>
      </w:pPr>
      <w:r>
        <w:t>hold meaning for</w:t>
      </w:r>
      <w:r w:rsidR="00961DF5">
        <w:t xml:space="preserve"> Aboriginal and Torres Strait Islander people. </w:t>
      </w:r>
    </w:p>
    <w:p w14:paraId="5BCFBA77" w14:textId="5AA45572" w:rsidR="00153D85" w:rsidRDefault="00BA449B" w:rsidP="00482BA0">
      <w:pPr>
        <w:pStyle w:val="BodyText"/>
      </w:pPr>
      <w:r>
        <w:t xml:space="preserve">For example, it is often not possible to break </w:t>
      </w:r>
      <w:r w:rsidR="006B7959">
        <w:t xml:space="preserve">data </w:t>
      </w:r>
      <w:r>
        <w:t xml:space="preserve">down to a local scale. </w:t>
      </w:r>
      <w:r w:rsidR="00464987">
        <w:t>D</w:t>
      </w:r>
      <w:r w:rsidR="006B7959">
        <w:t>ata</w:t>
      </w:r>
      <w:r w:rsidR="00464987">
        <w:t xml:space="preserve"> at state or territory level do</w:t>
      </w:r>
      <w:r w:rsidR="006B7959">
        <w:t xml:space="preserve"> not </w:t>
      </w:r>
      <w:r w:rsidR="00464987">
        <w:t xml:space="preserve">show </w:t>
      </w:r>
      <w:r w:rsidR="006B7959">
        <w:t xml:space="preserve">what is </w:t>
      </w:r>
      <w:r w:rsidR="00464987">
        <w:t>going on in</w:t>
      </w:r>
      <w:r w:rsidR="006B7959">
        <w:t xml:space="preserve"> communities.</w:t>
      </w:r>
    </w:p>
    <w:p w14:paraId="071693E0" w14:textId="75268059" w:rsidR="00464987" w:rsidRDefault="00464987" w:rsidP="00951CA7">
      <w:pPr>
        <w:pStyle w:val="BodyText"/>
      </w:pPr>
      <w:r>
        <w:t>There may</w:t>
      </w:r>
      <w:r w:rsidR="002F61B3" w:rsidRPr="00F35BC7">
        <w:t xml:space="preserve"> not</w:t>
      </w:r>
      <w:r>
        <w:t xml:space="preserve"> be</w:t>
      </w:r>
      <w:r w:rsidR="002F61B3" w:rsidRPr="00F35BC7">
        <w:t xml:space="preserve"> a shared understanding </w:t>
      </w:r>
      <w:r>
        <w:t>about what Priority Reform 4 is trying to do</w:t>
      </w:r>
      <w:r w:rsidR="002F61B3" w:rsidRPr="00F35BC7">
        <w:t>.</w:t>
      </w:r>
      <w:r>
        <w:t xml:space="preserve"> This could be why there has not been much progress.</w:t>
      </w:r>
      <w:r w:rsidR="002F61B3" w:rsidRPr="00F35BC7">
        <w:t xml:space="preserve"> </w:t>
      </w:r>
    </w:p>
    <w:p w14:paraId="691AD0A2" w14:textId="6E7E0059" w:rsidR="00464987" w:rsidRDefault="00464987" w:rsidP="007C7982">
      <w:pPr>
        <w:pStyle w:val="BodyText"/>
      </w:pPr>
      <w:r>
        <w:t>We</w:t>
      </w:r>
      <w:r w:rsidR="00DD1B5C">
        <w:t xml:space="preserve"> heard that </w:t>
      </w:r>
      <w:r w:rsidR="002F61B3" w:rsidRPr="00F35BC7">
        <w:t xml:space="preserve">Aboriginal and Torres Strait Islander people </w:t>
      </w:r>
      <w:r w:rsidR="002B115D">
        <w:t>view</w:t>
      </w:r>
      <w:r w:rsidR="002F61B3">
        <w:t xml:space="preserve"> </w:t>
      </w:r>
      <w:r w:rsidR="002F61B3" w:rsidRPr="00F35BC7">
        <w:t xml:space="preserve">Indigenous data sovereignty as </w:t>
      </w:r>
      <w:r w:rsidR="002B115D">
        <w:t>the purpose</w:t>
      </w:r>
      <w:r w:rsidR="00922A04">
        <w:t xml:space="preserve"> of </w:t>
      </w:r>
      <w:r w:rsidR="00652A99">
        <w:t>Priority Reform</w:t>
      </w:r>
      <w:r w:rsidR="00922A04">
        <w:t xml:space="preserve"> 4</w:t>
      </w:r>
      <w:r>
        <w:t>.</w:t>
      </w:r>
      <w:r w:rsidR="002B115D">
        <w:t xml:space="preserve"> </w:t>
      </w:r>
      <w:r>
        <w:t xml:space="preserve">But </w:t>
      </w:r>
      <w:r w:rsidR="00041126">
        <w:t>the</w:t>
      </w:r>
      <w:r w:rsidR="002F61B3" w:rsidRPr="00F35BC7">
        <w:t xml:space="preserve"> Agreement</w:t>
      </w:r>
      <w:r>
        <w:t xml:space="preserve"> does not say this</w:t>
      </w:r>
      <w:r w:rsidR="002F61B3" w:rsidRPr="00F35BC7">
        <w:t>.</w:t>
      </w:r>
      <w:r w:rsidR="002B115D">
        <w:t xml:space="preserve"> </w:t>
      </w:r>
    </w:p>
    <w:p w14:paraId="228FA608" w14:textId="19137328" w:rsidR="00F362F5" w:rsidRDefault="00464987" w:rsidP="00951CA7">
      <w:pPr>
        <w:pStyle w:val="BodyText"/>
      </w:pPr>
      <w:r>
        <w:t>Progress on Priority Reform 4 may not happen until everyone is clear on it</w:t>
      </w:r>
      <w:r w:rsidR="005A1FDC">
        <w:t>s purpose</w:t>
      </w:r>
      <w:r>
        <w:t>.</w:t>
      </w:r>
    </w:p>
    <w:p w14:paraId="765EE6D8" w14:textId="748ED49F" w:rsidR="00325531" w:rsidRDefault="00325531" w:rsidP="00464987">
      <w:pPr>
        <w:pStyle w:val="BodyText"/>
      </w:pPr>
      <w:r>
        <w:t>T</w:t>
      </w:r>
      <w:r w:rsidR="00614BF7">
        <w:t xml:space="preserve">he </w:t>
      </w:r>
      <w:r w:rsidR="00AB4FE0">
        <w:t xml:space="preserve">parties committed to </w:t>
      </w:r>
      <w:r>
        <w:t xml:space="preserve">start </w:t>
      </w:r>
      <w:r w:rsidRPr="00F27C25">
        <w:t>community data projects</w:t>
      </w:r>
      <w:r>
        <w:t xml:space="preserve"> </w:t>
      </w:r>
      <w:r w:rsidR="00AB4FE0">
        <w:t>under the Agreement</w:t>
      </w:r>
      <w:r>
        <w:t>. These</w:t>
      </w:r>
      <w:r w:rsidR="00AB4FE0">
        <w:t xml:space="preserve"> </w:t>
      </w:r>
      <w:r w:rsidR="00062EF8" w:rsidRPr="00F27C25">
        <w:t>are behind schedule</w:t>
      </w:r>
      <w:r>
        <w:t>.</w:t>
      </w:r>
      <w:r w:rsidR="00062EF8" w:rsidRPr="00F27C25">
        <w:t xml:space="preserve"> </w:t>
      </w:r>
      <w:r>
        <w:t>I</w:t>
      </w:r>
      <w:r w:rsidR="00062EF8" w:rsidRPr="00F27C25">
        <w:t xml:space="preserve">t is too early to </w:t>
      </w:r>
      <w:r w:rsidR="007C7982">
        <w:t>check their</w:t>
      </w:r>
      <w:r w:rsidR="00062EF8" w:rsidRPr="00F27C25">
        <w:t xml:space="preserve"> progress</w:t>
      </w:r>
      <w:r w:rsidR="00614BF7">
        <w:t xml:space="preserve">. </w:t>
      </w:r>
    </w:p>
    <w:p w14:paraId="0C3DD350" w14:textId="18527CE9" w:rsidR="006566B9" w:rsidRDefault="00325531" w:rsidP="00F47717">
      <w:pPr>
        <w:pStyle w:val="BodyText"/>
      </w:pPr>
      <w:r>
        <w:t>G</w:t>
      </w:r>
      <w:r w:rsidR="00062EF8" w:rsidRPr="00F27C25">
        <w:t xml:space="preserve">overnments are looking to Aboriginal and Torres Strait Islander partners to set </w:t>
      </w:r>
      <w:r>
        <w:t>goals</w:t>
      </w:r>
      <w:r w:rsidRPr="00F27C25">
        <w:t xml:space="preserve"> </w:t>
      </w:r>
      <w:r w:rsidR="00062EF8" w:rsidRPr="00F27C25">
        <w:t>in many of these projects.</w:t>
      </w:r>
      <w:r w:rsidR="00F27C25">
        <w:t xml:space="preserve"> </w:t>
      </w:r>
      <w:r>
        <w:t>This is a good sign.</w:t>
      </w:r>
    </w:p>
    <w:p w14:paraId="4E9BB01F" w14:textId="153BF9F7" w:rsidR="00425E70" w:rsidDel="00F157D5" w:rsidRDefault="00793B4E" w:rsidP="00425E70">
      <w:pPr>
        <w:pStyle w:val="Heading4"/>
      </w:pPr>
      <w:r>
        <w:t>Performance</w:t>
      </w:r>
      <w:r w:rsidR="00250688">
        <w:t xml:space="preserve"> r</w:t>
      </w:r>
      <w:r w:rsidR="00425E70">
        <w:t xml:space="preserve">eporting </w:t>
      </w:r>
      <w:r w:rsidR="004F1A7C">
        <w:t xml:space="preserve">provides </w:t>
      </w:r>
      <w:r>
        <w:t xml:space="preserve">only </w:t>
      </w:r>
      <w:r w:rsidR="00394B5F">
        <w:t>a</w:t>
      </w:r>
      <w:r w:rsidR="007E11EF">
        <w:t xml:space="preserve"> partial</w:t>
      </w:r>
      <w:r w:rsidR="004F1A7C">
        <w:t xml:space="preserve"> picture of</w:t>
      </w:r>
      <w:r w:rsidR="00425E70">
        <w:t xml:space="preserve"> </w:t>
      </w:r>
      <w:r>
        <w:t>progress</w:t>
      </w:r>
    </w:p>
    <w:p w14:paraId="38F7993E" w14:textId="004B7606" w:rsidR="004B7EC8" w:rsidRPr="003202F4" w:rsidRDefault="0069714C" w:rsidP="004B7EC8">
      <w:pPr>
        <w:pStyle w:val="BodyText"/>
        <w:rPr>
          <w:spacing w:val="-2"/>
        </w:rPr>
      </w:pPr>
      <w:r w:rsidRPr="003202F4">
        <w:rPr>
          <w:spacing w:val="-2"/>
        </w:rPr>
        <w:t xml:space="preserve">For clear </w:t>
      </w:r>
      <w:r w:rsidR="00325531" w:rsidRPr="003202F4">
        <w:rPr>
          <w:spacing w:val="-2"/>
        </w:rPr>
        <w:t>progress on the socio-economic outcomes and Priority Reforms</w:t>
      </w:r>
      <w:r w:rsidR="004B7EC8" w:rsidRPr="003202F4">
        <w:rPr>
          <w:spacing w:val="-2"/>
        </w:rPr>
        <w:t>, the Agreement says there must be:</w:t>
      </w:r>
    </w:p>
    <w:p w14:paraId="71B15F0B" w14:textId="59AE9E43" w:rsidR="004B7EC8" w:rsidRDefault="004B7EC8" w:rsidP="001D0750">
      <w:pPr>
        <w:pStyle w:val="ListBullet"/>
      </w:pPr>
      <w:r>
        <w:t>performance tracking</w:t>
      </w:r>
    </w:p>
    <w:p w14:paraId="00F218A7" w14:textId="34FEEBF2" w:rsidR="004B7EC8" w:rsidRDefault="004B7EC8" w:rsidP="001D0750">
      <w:pPr>
        <w:pStyle w:val="ListBullet"/>
      </w:pPr>
      <w:r>
        <w:t>public reporting.</w:t>
      </w:r>
    </w:p>
    <w:p w14:paraId="51274DB0" w14:textId="1BBB094D" w:rsidR="002F61B3" w:rsidRPr="008511E4" w:rsidRDefault="004B7EC8" w:rsidP="007C0AFD">
      <w:pPr>
        <w:pStyle w:val="BodyText"/>
      </w:pPr>
      <w:r>
        <w:t xml:space="preserve">But </w:t>
      </w:r>
      <w:r w:rsidR="00F82138">
        <w:t>doing this</w:t>
      </w:r>
      <w:r>
        <w:t xml:space="preserve"> has been a big challenge</w:t>
      </w:r>
      <w:r w:rsidR="002F61B3" w:rsidRPr="00A54881">
        <w:t xml:space="preserve">. </w:t>
      </w:r>
    </w:p>
    <w:p w14:paraId="2028A63B" w14:textId="32C8F4AD" w:rsidR="004B7EC8" w:rsidRDefault="004B7EC8" w:rsidP="004B7EC8">
      <w:pPr>
        <w:pStyle w:val="BodyText"/>
      </w:pPr>
      <w:r>
        <w:t>T</w:t>
      </w:r>
      <w:r w:rsidR="00673B7F" w:rsidRPr="00673B7F">
        <w:t>he </w:t>
      </w:r>
      <w:r w:rsidR="00652A99">
        <w:t>Priority Reform</w:t>
      </w:r>
      <w:r w:rsidR="00673B7F" w:rsidRPr="00673B7F">
        <w:t xml:space="preserve">s are the </w:t>
      </w:r>
      <w:r>
        <w:t>basis</w:t>
      </w:r>
      <w:r w:rsidRPr="00673B7F">
        <w:t xml:space="preserve"> </w:t>
      </w:r>
      <w:r w:rsidR="00673B7F" w:rsidRPr="00673B7F">
        <w:t>of the Agreement</w:t>
      </w:r>
      <w:r>
        <w:t>. Even so,</w:t>
      </w:r>
      <w:r w:rsidR="00673B7F" w:rsidRPr="00673B7F">
        <w:t xml:space="preserve"> </w:t>
      </w:r>
      <w:r>
        <w:t xml:space="preserve">governments report </w:t>
      </w:r>
      <w:r w:rsidR="00673B7F" w:rsidRPr="00673B7F">
        <w:t xml:space="preserve">no data </w:t>
      </w:r>
      <w:r w:rsidR="1EA7AD99">
        <w:t>on</w:t>
      </w:r>
      <w:r>
        <w:t>:</w:t>
      </w:r>
    </w:p>
    <w:p w14:paraId="4E6DEE84" w14:textId="00D4BBE4" w:rsidR="004B7EC8" w:rsidRDefault="003C1F3C" w:rsidP="001D0750">
      <w:pPr>
        <w:pStyle w:val="ListBullet"/>
      </w:pPr>
      <w:r>
        <w:t>the</w:t>
      </w:r>
      <w:r w:rsidR="1EA7AD99">
        <w:t xml:space="preserve"> </w:t>
      </w:r>
      <w:r w:rsidR="00D54815">
        <w:t>agreed</w:t>
      </w:r>
      <w:r w:rsidR="1EA7AD99">
        <w:t xml:space="preserve"> targets </w:t>
      </w:r>
    </w:p>
    <w:p w14:paraId="393DCB17" w14:textId="295FC410" w:rsidR="004B7EC8" w:rsidRDefault="1EA7AD99" w:rsidP="001D0750">
      <w:pPr>
        <w:pStyle w:val="ListBullet"/>
      </w:pPr>
      <w:r>
        <w:t>indicators</w:t>
      </w:r>
      <w:r w:rsidR="00D54815">
        <w:t xml:space="preserve"> </w:t>
      </w:r>
      <w:r w:rsidR="004B7EC8">
        <w:t xml:space="preserve">that support </w:t>
      </w:r>
      <w:r w:rsidR="00D54815">
        <w:t>the Priority Reforms.</w:t>
      </w:r>
      <w:r w:rsidR="003B69D4">
        <w:t xml:space="preserve"> </w:t>
      </w:r>
    </w:p>
    <w:p w14:paraId="291D3602" w14:textId="1AC978E1" w:rsidR="009C5DA3" w:rsidRDefault="003B69D4" w:rsidP="00F47717">
      <w:pPr>
        <w:pStyle w:val="BodyText"/>
      </w:pPr>
      <w:r>
        <w:t>Th</w:t>
      </w:r>
      <w:r w:rsidR="00A07F39">
        <w:t>ese are critical gaps</w:t>
      </w:r>
      <w:r w:rsidR="00A07F39" w:rsidDel="0069714C">
        <w:t xml:space="preserve"> </w:t>
      </w:r>
      <w:r w:rsidR="009162DF">
        <w:t>in data.</w:t>
      </w:r>
      <w:r w:rsidR="00A07F39">
        <w:t xml:space="preserve"> </w:t>
      </w:r>
    </w:p>
    <w:p w14:paraId="6BDC2F41" w14:textId="70B57343" w:rsidR="002F61B3" w:rsidRPr="008511E4" w:rsidRDefault="0069714C" w:rsidP="00F47717">
      <w:pPr>
        <w:pStyle w:val="BodyText"/>
      </w:pPr>
      <w:r>
        <w:t xml:space="preserve">Also, </w:t>
      </w:r>
      <w:r w:rsidR="003E2B89">
        <w:t>p</w:t>
      </w:r>
      <w:r w:rsidR="002F61B3">
        <w:t>rogress</w:t>
      </w:r>
      <w:r w:rsidR="005B2F98">
        <w:t xml:space="preserve"> </w:t>
      </w:r>
      <w:r w:rsidR="003E2B89">
        <w:t xml:space="preserve">on </w:t>
      </w:r>
      <w:r w:rsidR="005B2F98">
        <w:t>socio</w:t>
      </w:r>
      <w:r w:rsidR="01DC002D">
        <w:t>-</w:t>
      </w:r>
      <w:r w:rsidR="005B2F98">
        <w:t xml:space="preserve">economic </w:t>
      </w:r>
      <w:r w:rsidR="00DA3305">
        <w:t>outcomes</w:t>
      </w:r>
      <w:r w:rsidR="002F61B3">
        <w:t xml:space="preserve"> </w:t>
      </w:r>
      <w:r>
        <w:t xml:space="preserve">is measured </w:t>
      </w:r>
      <w:r w:rsidR="002F61B3">
        <w:t>against national targets</w:t>
      </w:r>
      <w:r w:rsidR="004B7EC8">
        <w:t>.</w:t>
      </w:r>
      <w:r w:rsidR="002F61B3">
        <w:t xml:space="preserve"> </w:t>
      </w:r>
      <w:r w:rsidR="004B7EC8">
        <w:t xml:space="preserve">It is not clear </w:t>
      </w:r>
      <w:r w:rsidR="000E38AD">
        <w:t xml:space="preserve">how </w:t>
      </w:r>
      <w:r w:rsidR="003E2B89">
        <w:t xml:space="preserve">to hold </w:t>
      </w:r>
      <w:r w:rsidR="00D27694">
        <w:t>governments accountable for what happens at the regional level</w:t>
      </w:r>
      <w:r w:rsidR="001F44F4">
        <w:t xml:space="preserve">. </w:t>
      </w:r>
    </w:p>
    <w:p w14:paraId="16CB0292" w14:textId="1F3AF498" w:rsidR="0069714C" w:rsidRDefault="0069714C" w:rsidP="007C0AFD">
      <w:pPr>
        <w:pStyle w:val="BodyText"/>
      </w:pPr>
      <w:r>
        <w:t>There are no data developed</w:t>
      </w:r>
      <w:r w:rsidR="002F61B3">
        <w:t xml:space="preserve"> for</w:t>
      </w:r>
      <w:r>
        <w:t>:</w:t>
      </w:r>
    </w:p>
    <w:p w14:paraId="1B703C36" w14:textId="67F876EB" w:rsidR="0069714C" w:rsidRDefault="00765D26" w:rsidP="001D0750">
      <w:pPr>
        <w:pStyle w:val="ListBullet"/>
      </w:pPr>
      <w:r>
        <w:t xml:space="preserve">any of </w:t>
      </w:r>
      <w:r w:rsidR="002F61B3">
        <w:t xml:space="preserve">the targets under the </w:t>
      </w:r>
      <w:r w:rsidR="00652A99">
        <w:t>Priority Reform</w:t>
      </w:r>
      <w:r w:rsidR="002F61B3">
        <w:t>s</w:t>
      </w:r>
    </w:p>
    <w:p w14:paraId="0F0CFC17" w14:textId="51B37A34" w:rsidR="0069714C" w:rsidRDefault="00141115" w:rsidP="001D0750">
      <w:pPr>
        <w:pStyle w:val="ListBullet"/>
      </w:pPr>
      <w:r>
        <w:t>4</w:t>
      </w:r>
      <w:r w:rsidR="002F61B3">
        <w:t xml:space="preserve"> of the 19 socio</w:t>
      </w:r>
      <w:r w:rsidR="00C1337E">
        <w:noBreakHyphen/>
      </w:r>
      <w:r w:rsidR="002F61B3">
        <w:t>economic targets</w:t>
      </w:r>
    </w:p>
    <w:p w14:paraId="7DB642A0" w14:textId="650D113D" w:rsidR="0069714C" w:rsidRDefault="002F61B3" w:rsidP="001D0750">
      <w:pPr>
        <w:pStyle w:val="ListBullet"/>
      </w:pPr>
      <w:r>
        <w:t>roughly 1</w:t>
      </w:r>
      <w:r w:rsidR="617898BD">
        <w:t>4</w:t>
      </w:r>
      <w:r>
        <w:t xml:space="preserve">0 supporting indicators </w:t>
      </w:r>
    </w:p>
    <w:p w14:paraId="0DDDDDB4" w14:textId="415B4094" w:rsidR="0069714C" w:rsidRDefault="0069714C" w:rsidP="001D0750">
      <w:pPr>
        <w:pStyle w:val="ListBullet"/>
      </w:pPr>
      <w:r>
        <w:t xml:space="preserve">more than </w:t>
      </w:r>
      <w:r w:rsidR="002F61B3">
        <w:t>1</w:t>
      </w:r>
      <w:r w:rsidR="2887A606">
        <w:t>2</w:t>
      </w:r>
      <w:r w:rsidR="002F61B3" w:rsidDel="002F61B3">
        <w:t>0</w:t>
      </w:r>
      <w:r w:rsidR="002F61B3">
        <w:t xml:space="preserve"> data development items. </w:t>
      </w:r>
    </w:p>
    <w:p w14:paraId="67784D38" w14:textId="2576A230" w:rsidR="0069714C" w:rsidRPr="00874702" w:rsidRDefault="0069714C" w:rsidP="007C0AFD">
      <w:pPr>
        <w:pStyle w:val="BodyText"/>
        <w:rPr>
          <w:spacing w:val="-4"/>
        </w:rPr>
      </w:pPr>
      <w:r w:rsidRPr="00874702">
        <w:rPr>
          <w:spacing w:val="-4"/>
        </w:rPr>
        <w:lastRenderedPageBreak/>
        <w:t xml:space="preserve">We probably will not see these data developed within </w:t>
      </w:r>
      <w:r w:rsidR="002819FD" w:rsidRPr="00874702">
        <w:rPr>
          <w:spacing w:val="-4"/>
        </w:rPr>
        <w:t xml:space="preserve">10 years </w:t>
      </w:r>
      <w:r w:rsidRPr="00874702">
        <w:rPr>
          <w:spacing w:val="-4"/>
        </w:rPr>
        <w:t xml:space="preserve">from </w:t>
      </w:r>
      <w:r w:rsidR="002819FD" w:rsidRPr="00874702">
        <w:rPr>
          <w:spacing w:val="-4"/>
        </w:rPr>
        <w:t xml:space="preserve">the </w:t>
      </w:r>
      <w:r w:rsidRPr="00874702">
        <w:rPr>
          <w:spacing w:val="-4"/>
        </w:rPr>
        <w:t xml:space="preserve">start of the </w:t>
      </w:r>
      <w:r w:rsidR="009950A8" w:rsidRPr="00874702">
        <w:rPr>
          <w:spacing w:val="-4"/>
        </w:rPr>
        <w:t>A</w:t>
      </w:r>
      <w:r w:rsidR="002819FD" w:rsidRPr="00874702">
        <w:rPr>
          <w:spacing w:val="-4"/>
        </w:rPr>
        <w:t>greement (that is, by 2030)</w:t>
      </w:r>
      <w:r w:rsidR="002F61B3" w:rsidRPr="00874702">
        <w:rPr>
          <w:spacing w:val="-4"/>
        </w:rPr>
        <w:t xml:space="preserve">. </w:t>
      </w:r>
    </w:p>
    <w:p w14:paraId="7706C70D" w14:textId="438DC258" w:rsidR="0069714C" w:rsidRDefault="005C5A47" w:rsidP="007C0AFD">
      <w:pPr>
        <w:pStyle w:val="BodyText"/>
      </w:pPr>
      <w:r>
        <w:t>M</w:t>
      </w:r>
      <w:r w:rsidR="0069714C">
        <w:t>ore effort is needed to:</w:t>
      </w:r>
    </w:p>
    <w:p w14:paraId="432EE452" w14:textId="1E0694BE" w:rsidR="0069714C" w:rsidRDefault="0069714C" w:rsidP="001D0750">
      <w:pPr>
        <w:pStyle w:val="ListBullet"/>
      </w:pPr>
      <w:r>
        <w:t>i</w:t>
      </w:r>
      <w:r w:rsidR="00585F8F">
        <w:t xml:space="preserve">mprove governance </w:t>
      </w:r>
    </w:p>
    <w:p w14:paraId="1DC0E556" w14:textId="23AB4C1F" w:rsidR="002F61B3" w:rsidRPr="00B6064E" w:rsidRDefault="0069714C" w:rsidP="001D0750">
      <w:pPr>
        <w:pStyle w:val="ListBullet"/>
      </w:pPr>
      <w:r>
        <w:t>prioritise</w:t>
      </w:r>
      <w:r w:rsidR="002F61B3">
        <w:t xml:space="preserve"> data development.</w:t>
      </w:r>
    </w:p>
    <w:p w14:paraId="62C5D235" w14:textId="0A2B3017" w:rsidR="00E530E3" w:rsidRDefault="00E530E3" w:rsidP="00E530E3">
      <w:pPr>
        <w:pStyle w:val="Heading3"/>
      </w:pPr>
      <w:bookmarkStart w:id="5" w:name="_Toc141269048"/>
      <w:r>
        <w:t xml:space="preserve">Stronger </w:t>
      </w:r>
      <w:r w:rsidR="001F44F4">
        <w:t xml:space="preserve">accountability </w:t>
      </w:r>
      <w:r w:rsidR="0030012E">
        <w:t xml:space="preserve">mechanisms are needed to </w:t>
      </w:r>
      <w:r w:rsidR="002A754F">
        <w:t>drive</w:t>
      </w:r>
      <w:r w:rsidR="0030012E">
        <w:t xml:space="preserve"> </w:t>
      </w:r>
      <w:r w:rsidR="001F44F4">
        <w:t>change</w:t>
      </w:r>
      <w:bookmarkEnd w:id="5"/>
    </w:p>
    <w:p w14:paraId="5F003866" w14:textId="015E90FE" w:rsidR="00B170F5" w:rsidRDefault="0069714C" w:rsidP="00293BF8">
      <w:pPr>
        <w:pStyle w:val="BodyText"/>
      </w:pPr>
      <w:r>
        <w:t>T</w:t>
      </w:r>
      <w:r w:rsidR="003D13D9">
        <w:t>he Agreement</w:t>
      </w:r>
      <w:r>
        <w:t xml:space="preserve"> has a range of ways to keep governments accountable</w:t>
      </w:r>
      <w:r w:rsidR="00B70831">
        <w:t xml:space="preserve"> but t</w:t>
      </w:r>
      <w:r w:rsidR="00B170F5">
        <w:t>hey:</w:t>
      </w:r>
    </w:p>
    <w:p w14:paraId="3F1C5C37" w14:textId="2156B34A" w:rsidR="00B170F5" w:rsidRDefault="00B170F5" w:rsidP="001D0750">
      <w:pPr>
        <w:pStyle w:val="ListBullet"/>
      </w:pPr>
      <w:r>
        <w:t>are not strong</w:t>
      </w:r>
      <w:r w:rsidR="007C7982">
        <w:t xml:space="preserve"> enough</w:t>
      </w:r>
    </w:p>
    <w:p w14:paraId="3EDF2C4B" w14:textId="51899DCA" w:rsidR="0069714C" w:rsidRDefault="00B170F5" w:rsidP="001D0750">
      <w:pPr>
        <w:pStyle w:val="ListBullet"/>
      </w:pPr>
      <w:r>
        <w:t>are not independent enough</w:t>
      </w:r>
    </w:p>
    <w:p w14:paraId="5250BF82" w14:textId="6D640D6E" w:rsidR="00B170F5" w:rsidRDefault="00B170F5" w:rsidP="001D0750">
      <w:pPr>
        <w:pStyle w:val="ListBullet"/>
      </w:pPr>
      <w:r>
        <w:t xml:space="preserve">do not have timely and </w:t>
      </w:r>
      <w:r w:rsidR="00141115">
        <w:t>fair</w:t>
      </w:r>
      <w:r>
        <w:t xml:space="preserve"> penalties for fail</w:t>
      </w:r>
      <w:r w:rsidR="007C7982">
        <w:t>ure</w:t>
      </w:r>
    </w:p>
    <w:p w14:paraId="5BCE4C68" w14:textId="32642E6C" w:rsidR="00B170F5" w:rsidRDefault="00B170F5" w:rsidP="001D0750">
      <w:pPr>
        <w:pStyle w:val="ListBullet"/>
      </w:pPr>
      <w:r>
        <w:t>blur</w:t>
      </w:r>
      <w:r w:rsidR="003D13D9">
        <w:t xml:space="preserve"> </w:t>
      </w:r>
      <w:r>
        <w:t xml:space="preserve">each </w:t>
      </w:r>
      <w:r w:rsidR="00141115">
        <w:t>P</w:t>
      </w:r>
      <w:r>
        <w:t>arty’s duties</w:t>
      </w:r>
    </w:p>
    <w:p w14:paraId="5552C7E2" w14:textId="78F4A0EB" w:rsidR="003D13D9" w:rsidRDefault="00293BF8" w:rsidP="001D0750">
      <w:pPr>
        <w:pStyle w:val="ListBullet"/>
      </w:pPr>
      <w:r>
        <w:t>ar</w:t>
      </w:r>
      <w:r w:rsidR="003D13D9">
        <w:t>e not informed by high-quality evaluation</w:t>
      </w:r>
      <w:r w:rsidR="003D13D9" w:rsidRPr="005112D6">
        <w:t>.</w:t>
      </w:r>
    </w:p>
    <w:p w14:paraId="26EBF3B6" w14:textId="273BF352" w:rsidR="00402F66" w:rsidRDefault="00402F66" w:rsidP="00402F66">
      <w:pPr>
        <w:pStyle w:val="Heading4"/>
      </w:pPr>
      <w:r>
        <w:t xml:space="preserve">Aboriginal and Torres Strait Islander </w:t>
      </w:r>
      <w:r w:rsidR="008D3C79">
        <w:t>bodies</w:t>
      </w:r>
      <w:r>
        <w:t xml:space="preserve"> </w:t>
      </w:r>
      <w:r w:rsidR="00262162">
        <w:t>could</w:t>
      </w:r>
      <w:r w:rsidR="00392DD3">
        <w:t xml:space="preserve"> </w:t>
      </w:r>
      <w:r w:rsidR="00F80250">
        <w:t xml:space="preserve">shine a spotlight </w:t>
      </w:r>
    </w:p>
    <w:p w14:paraId="54AA5CE3" w14:textId="77C9B109" w:rsidR="00B170F5" w:rsidRDefault="00B170F5" w:rsidP="004330A9">
      <w:pPr>
        <w:pStyle w:val="BodyText"/>
      </w:pPr>
      <w:r>
        <w:t>More</w:t>
      </w:r>
      <w:r w:rsidR="00931212" w:rsidRPr="004330A9">
        <w:t xml:space="preserve"> </w:t>
      </w:r>
      <w:r w:rsidR="001279A3" w:rsidRPr="004330A9">
        <w:t>Aboriginal and Torres Strait Islander</w:t>
      </w:r>
      <w:r w:rsidR="005557CD">
        <w:t xml:space="preserve"> bodies</w:t>
      </w:r>
      <w:r>
        <w:t xml:space="preserve"> have been created in recent years. They are in areas across Australia.</w:t>
      </w:r>
      <w:r w:rsidR="00931212" w:rsidRPr="004330A9">
        <w:t xml:space="preserve"> </w:t>
      </w:r>
    </w:p>
    <w:p w14:paraId="431B1F21" w14:textId="15A2758D" w:rsidR="00B170F5" w:rsidRDefault="00B170F5" w:rsidP="004330A9">
      <w:pPr>
        <w:pStyle w:val="BodyText"/>
      </w:pPr>
      <w:r>
        <w:t>O</w:t>
      </w:r>
      <w:r w:rsidR="00931212" w:rsidRPr="004330A9">
        <w:t>ther</w:t>
      </w:r>
      <w:r w:rsidR="00B00BDA">
        <w:t>s</w:t>
      </w:r>
      <w:r w:rsidR="00931212" w:rsidRPr="004330A9">
        <w:t xml:space="preserve"> </w:t>
      </w:r>
      <w:r w:rsidR="00B00BDA">
        <w:t>are</w:t>
      </w:r>
      <w:r w:rsidR="004D4642" w:rsidRPr="004330A9">
        <w:t xml:space="preserve"> proposed or are being developed</w:t>
      </w:r>
      <w:r>
        <w:t>, including:</w:t>
      </w:r>
    </w:p>
    <w:p w14:paraId="6D594E25" w14:textId="2047579A" w:rsidR="00B170F5" w:rsidRDefault="00B170F5" w:rsidP="001D0750">
      <w:pPr>
        <w:pStyle w:val="ListBullet"/>
      </w:pPr>
      <w:r>
        <w:t>t</w:t>
      </w:r>
      <w:r w:rsidR="001279A3" w:rsidRPr="004330A9">
        <w:t>he proposed Voice to the Australian Parliament</w:t>
      </w:r>
      <w:r w:rsidR="00BC63AA">
        <w:t xml:space="preserve"> and Government</w:t>
      </w:r>
    </w:p>
    <w:p w14:paraId="55B2F957" w14:textId="6BF86B7C" w:rsidR="00B170F5" w:rsidRDefault="001279A3" w:rsidP="001D0750">
      <w:pPr>
        <w:pStyle w:val="ListBullet"/>
      </w:pPr>
      <w:r w:rsidRPr="004330A9">
        <w:t xml:space="preserve">state and territory </w:t>
      </w:r>
      <w:r w:rsidR="008415BF" w:rsidRPr="004330A9">
        <w:t xml:space="preserve">Aboriginal and Torres Strait Islander </w:t>
      </w:r>
      <w:r w:rsidRPr="004330A9">
        <w:t>representative bodies</w:t>
      </w:r>
    </w:p>
    <w:p w14:paraId="5FEB9A28" w14:textId="3D04501E" w:rsidR="00B170F5" w:rsidRDefault="001279A3" w:rsidP="001D0750">
      <w:pPr>
        <w:pStyle w:val="ListBullet"/>
      </w:pPr>
      <w:r w:rsidRPr="004330A9">
        <w:t xml:space="preserve">Voices to </w:t>
      </w:r>
      <w:r w:rsidR="007C7982">
        <w:t>s</w:t>
      </w:r>
      <w:r w:rsidRPr="004330A9">
        <w:t xml:space="preserve">tate </w:t>
      </w:r>
      <w:r w:rsidR="007C7982">
        <w:t>p</w:t>
      </w:r>
      <w:r w:rsidRPr="004330A9">
        <w:t>arliament</w:t>
      </w:r>
      <w:r w:rsidR="00473FFE">
        <w:t>s</w:t>
      </w:r>
    </w:p>
    <w:p w14:paraId="64864AF1" w14:textId="69825268" w:rsidR="00B170F5" w:rsidRDefault="0006075C" w:rsidP="001D0750">
      <w:pPr>
        <w:pStyle w:val="ListBullet"/>
      </w:pPr>
      <w:r>
        <w:t>T</w:t>
      </w:r>
      <w:r w:rsidR="001279A3" w:rsidRPr="004330A9">
        <w:t>reaty processes</w:t>
      </w:r>
    </w:p>
    <w:p w14:paraId="0306663F" w14:textId="77777777" w:rsidR="00B170F5" w:rsidRDefault="001279A3" w:rsidP="001D0750">
      <w:pPr>
        <w:pStyle w:val="ListBullet"/>
      </w:pPr>
      <w:r w:rsidRPr="004330A9">
        <w:t>justice commissions</w:t>
      </w:r>
      <w:r w:rsidR="004D4642" w:rsidRPr="004330A9">
        <w:t xml:space="preserve">. </w:t>
      </w:r>
    </w:p>
    <w:p w14:paraId="69373BB3" w14:textId="47A052DF" w:rsidR="00B170F5" w:rsidRDefault="00DD5E1F" w:rsidP="004330A9">
      <w:pPr>
        <w:pStyle w:val="BodyText"/>
      </w:pPr>
      <w:r w:rsidRPr="004330A9">
        <w:t xml:space="preserve">Each of these </w:t>
      </w:r>
      <w:r w:rsidR="00D44EFF">
        <w:t>bodies</w:t>
      </w:r>
      <w:r w:rsidRPr="004330A9">
        <w:t xml:space="preserve"> </w:t>
      </w:r>
      <w:r w:rsidR="004B52EB" w:rsidRPr="004330A9">
        <w:t xml:space="preserve">will </w:t>
      </w:r>
      <w:r w:rsidR="005B4369">
        <w:t>(or could)</w:t>
      </w:r>
      <w:r w:rsidR="004B52EB" w:rsidRPr="004330A9">
        <w:t xml:space="preserve"> have a role in holding </w:t>
      </w:r>
      <w:r w:rsidR="00702EE8" w:rsidRPr="004330A9">
        <w:t xml:space="preserve">governments to account for actions affecting Aboriginal and Torres Strait Islander people. </w:t>
      </w:r>
    </w:p>
    <w:p w14:paraId="25790BC0" w14:textId="5909BDD8" w:rsidR="00266D01" w:rsidRDefault="00897523" w:rsidP="00B170F5">
      <w:pPr>
        <w:pStyle w:val="BodyText"/>
      </w:pPr>
      <w:r>
        <w:t>The independent mechanism</w:t>
      </w:r>
      <w:r w:rsidR="006A53F8">
        <w:t xml:space="preserve"> required under Priority Reform 3</w:t>
      </w:r>
      <w:r w:rsidR="002945E0">
        <w:t xml:space="preserve"> </w:t>
      </w:r>
      <w:r w:rsidR="00266D01">
        <w:t>could also help to:</w:t>
      </w:r>
    </w:p>
    <w:p w14:paraId="644ACCCD" w14:textId="670995C0" w:rsidR="00266D01" w:rsidRDefault="00266D01" w:rsidP="001D0750">
      <w:pPr>
        <w:pStyle w:val="ListBullet"/>
      </w:pPr>
      <w:r>
        <w:t>point out good and bad actions under the Agreement</w:t>
      </w:r>
    </w:p>
    <w:p w14:paraId="7CC5F730" w14:textId="0AA84FBD" w:rsidR="00266D01" w:rsidRDefault="00266D01" w:rsidP="001D0750">
      <w:pPr>
        <w:pStyle w:val="ListBullet"/>
      </w:pPr>
      <w:r>
        <w:t>call for better policies, programs and service</w:t>
      </w:r>
      <w:r w:rsidR="00141115">
        <w:t>s</w:t>
      </w:r>
      <w:r>
        <w:t xml:space="preserve"> affecting Aboriginal and Torres Strait Islander people.</w:t>
      </w:r>
    </w:p>
    <w:p w14:paraId="2517052E" w14:textId="5936DF39" w:rsidR="004330A9" w:rsidRPr="004330A9" w:rsidRDefault="00266D01" w:rsidP="00B170F5">
      <w:pPr>
        <w:pStyle w:val="BodyText"/>
      </w:pPr>
      <w:r>
        <w:t>Its role may need to be broader to look at the whole Agreement, not just the duties under Priority Reform 3.</w:t>
      </w:r>
    </w:p>
    <w:p w14:paraId="31AD70FF" w14:textId="2827D501" w:rsidR="00322729" w:rsidRDefault="008842F0" w:rsidP="003A04B9">
      <w:pPr>
        <w:pStyle w:val="Heading4"/>
      </w:pPr>
      <w:r>
        <w:t>C</w:t>
      </w:r>
      <w:r w:rsidR="00322729" w:rsidRPr="003A04B9">
        <w:t>learer responsibilities</w:t>
      </w:r>
      <w:r w:rsidR="002F61B3" w:rsidRPr="003A04B9">
        <w:t xml:space="preserve"> for driving action within the public sector</w:t>
      </w:r>
    </w:p>
    <w:p w14:paraId="4CDC97C5" w14:textId="6746BC6C" w:rsidR="00B170F5" w:rsidRDefault="0019376E" w:rsidP="005C6859">
      <w:pPr>
        <w:pStyle w:val="BodyText"/>
      </w:pPr>
      <w:r>
        <w:t>G</w:t>
      </w:r>
      <w:r w:rsidR="001643A9">
        <w:t xml:space="preserve">overnments </w:t>
      </w:r>
      <w:r w:rsidR="00433580">
        <w:t xml:space="preserve">have </w:t>
      </w:r>
      <w:r w:rsidR="007A3641">
        <w:t xml:space="preserve">not </w:t>
      </w:r>
      <w:r w:rsidR="00B170F5">
        <w:t>done enough</w:t>
      </w:r>
      <w:r w:rsidR="00433580" w:rsidRPr="00AF6693">
        <w:t xml:space="preserve"> </w:t>
      </w:r>
      <w:r w:rsidR="008E5B1E">
        <w:t>to</w:t>
      </w:r>
      <w:r w:rsidR="00433580" w:rsidRPr="00AF6693">
        <w:t xml:space="preserve"> improv</w:t>
      </w:r>
      <w:r w:rsidR="008E5B1E">
        <w:t>e</w:t>
      </w:r>
      <w:r w:rsidR="00433580" w:rsidRPr="00AF6693">
        <w:t xml:space="preserve"> </w:t>
      </w:r>
      <w:r w:rsidR="00C9699D">
        <w:t xml:space="preserve">how </w:t>
      </w:r>
      <w:r w:rsidR="00B93767">
        <w:t>they</w:t>
      </w:r>
      <w:r w:rsidR="00D44EFF">
        <w:t xml:space="preserve"> </w:t>
      </w:r>
      <w:r w:rsidR="00B269EA">
        <w:t xml:space="preserve">make </w:t>
      </w:r>
      <w:r w:rsidR="00C9699D">
        <w:t xml:space="preserve">and deliver policies and services that </w:t>
      </w:r>
      <w:r w:rsidR="001A31D7">
        <w:t>reflect</w:t>
      </w:r>
      <w:r w:rsidR="00C46A83">
        <w:t xml:space="preserve"> </w:t>
      </w:r>
      <w:r w:rsidR="00396656">
        <w:t xml:space="preserve">Aboriginal and </w:t>
      </w:r>
      <w:r w:rsidR="00282318">
        <w:t>Torres</w:t>
      </w:r>
      <w:r w:rsidR="00396656">
        <w:t xml:space="preserve"> Strait Islander people</w:t>
      </w:r>
      <w:r w:rsidR="00B170F5">
        <w:t>’s needs and goals</w:t>
      </w:r>
      <w:r w:rsidR="00396656">
        <w:t xml:space="preserve">. </w:t>
      </w:r>
    </w:p>
    <w:p w14:paraId="3F8C2113" w14:textId="2EB1D935" w:rsidR="008842F0" w:rsidRDefault="00433580" w:rsidP="005C6859">
      <w:pPr>
        <w:pStyle w:val="BodyText"/>
      </w:pPr>
      <w:r>
        <w:t>I</w:t>
      </w:r>
      <w:r w:rsidR="008C6C71">
        <w:t>t is no</w:t>
      </w:r>
      <w:r w:rsidR="006A2D6B">
        <w:t>t</w:t>
      </w:r>
      <w:r w:rsidR="008C6C71">
        <w:t xml:space="preserve"> </w:t>
      </w:r>
      <w:r w:rsidR="00B269EA">
        <w:t>OK</w:t>
      </w:r>
      <w:r w:rsidR="00B269EA" w:rsidDel="00935A05">
        <w:t xml:space="preserve"> </w:t>
      </w:r>
      <w:r w:rsidR="008C6C71">
        <w:t>for government</w:t>
      </w:r>
      <w:r w:rsidR="008C6C71" w:rsidDel="006A2D6B">
        <w:t xml:space="preserve"> </w:t>
      </w:r>
      <w:r w:rsidR="00B269EA">
        <w:t xml:space="preserve">staff </w:t>
      </w:r>
      <w:r w:rsidR="008C6C71">
        <w:t>to treat the Agreement as optional</w:t>
      </w:r>
      <w:r w:rsidR="00B269EA">
        <w:t>.</w:t>
      </w:r>
      <w:r w:rsidR="008C6C71">
        <w:t xml:space="preserve"> </w:t>
      </w:r>
      <w:r w:rsidR="00B269EA">
        <w:t>T</w:t>
      </w:r>
      <w:r w:rsidR="008C6C71">
        <w:t>he</w:t>
      </w:r>
      <w:r w:rsidR="00BD2E0F">
        <w:t xml:space="preserve"> </w:t>
      </w:r>
      <w:r w:rsidR="00C358A7">
        <w:t xml:space="preserve">Agreement </w:t>
      </w:r>
      <w:r w:rsidR="00AE7FCD">
        <w:t>reflect</w:t>
      </w:r>
      <w:r w:rsidR="00C358A7">
        <w:t>s</w:t>
      </w:r>
      <w:r w:rsidR="008C6C71">
        <w:t xml:space="preserve"> </w:t>
      </w:r>
      <w:r w:rsidR="00B269EA">
        <w:t xml:space="preserve">the abilities </w:t>
      </w:r>
      <w:r w:rsidR="008C6C71">
        <w:t xml:space="preserve">and behaviours governments </w:t>
      </w:r>
      <w:r w:rsidR="00B269EA">
        <w:t xml:space="preserve">must have. Otherwise they </w:t>
      </w:r>
      <w:r w:rsidR="008C6C71">
        <w:t>cannot hope to deliver on their Closing the Gap commitments.</w:t>
      </w:r>
      <w:r w:rsidR="005C6859">
        <w:t xml:space="preserve"> </w:t>
      </w:r>
    </w:p>
    <w:p w14:paraId="16BD0A7E" w14:textId="4B6C9D21" w:rsidR="00346DB7" w:rsidRDefault="00B269EA" w:rsidP="005C6859">
      <w:pPr>
        <w:pStyle w:val="BodyText"/>
      </w:pPr>
      <w:r>
        <w:t>We propose some</w:t>
      </w:r>
      <w:r w:rsidR="009B2561">
        <w:t xml:space="preserve"> ways </w:t>
      </w:r>
      <w:r>
        <w:t xml:space="preserve">to embed </w:t>
      </w:r>
      <w:r w:rsidR="007C7982">
        <w:t>duties</w:t>
      </w:r>
      <w:r w:rsidR="00562FF8" w:rsidRPr="00562FF8">
        <w:t xml:space="preserve"> </w:t>
      </w:r>
      <w:r w:rsidR="007C7982">
        <w:t>to drive</w:t>
      </w:r>
      <w:r w:rsidR="00562FF8" w:rsidRPr="00562FF8">
        <w:t xml:space="preserve"> action </w:t>
      </w:r>
      <w:r w:rsidR="007C7982">
        <w:t>in</w:t>
      </w:r>
      <w:r w:rsidR="007C7982" w:rsidRPr="00562FF8">
        <w:t xml:space="preserve"> </w:t>
      </w:r>
      <w:r w:rsidR="00562FF8" w:rsidRPr="00562FF8">
        <w:t>the public sector</w:t>
      </w:r>
      <w:r w:rsidR="00505C6A">
        <w:t>:</w:t>
      </w:r>
    </w:p>
    <w:p w14:paraId="2F20AEFB" w14:textId="438AFE15" w:rsidR="00FC4FD9" w:rsidRDefault="007C7982" w:rsidP="001D0750">
      <w:pPr>
        <w:pStyle w:val="ListBullet"/>
      </w:pPr>
      <w:r>
        <w:t>Appoint</w:t>
      </w:r>
      <w:r w:rsidR="00B269EA" w:rsidRPr="00F566D7">
        <w:t xml:space="preserve"> </w:t>
      </w:r>
      <w:r w:rsidR="008842F0" w:rsidRPr="00F566D7">
        <w:t xml:space="preserve">a senior leader </w:t>
      </w:r>
      <w:r w:rsidR="008842F0">
        <w:t xml:space="preserve">or leadership group </w:t>
      </w:r>
      <w:r w:rsidR="008842F0" w:rsidRPr="00F566D7">
        <w:t>to drive change</w:t>
      </w:r>
      <w:r w:rsidR="005A0E24">
        <w:t xml:space="preserve"> </w:t>
      </w:r>
      <w:r w:rsidR="00D44EFF">
        <w:t xml:space="preserve">throughout the public sector </w:t>
      </w:r>
      <w:r w:rsidR="005A0E24">
        <w:t>in each jurisdiction</w:t>
      </w:r>
      <w:r w:rsidR="00B269EA">
        <w:t>.</w:t>
      </w:r>
    </w:p>
    <w:p w14:paraId="7756E944" w14:textId="54CE58D3" w:rsidR="00B269EA" w:rsidRDefault="00B269EA" w:rsidP="001D0750">
      <w:pPr>
        <w:pStyle w:val="ListBullet"/>
      </w:pPr>
      <w:r>
        <w:t xml:space="preserve">Embed </w:t>
      </w:r>
      <w:r w:rsidR="00FC4FD9" w:rsidRPr="000F7EB5">
        <w:t xml:space="preserve">responsibility for </w:t>
      </w:r>
      <w:r w:rsidR="007C7982" w:rsidRPr="000F7EB5">
        <w:t xml:space="preserve">all public sector CEO, executive and </w:t>
      </w:r>
      <w:r w:rsidR="007C7982">
        <w:t xml:space="preserve">staff to </w:t>
      </w:r>
      <w:r w:rsidR="00FC4FD9" w:rsidRPr="000F7EB5">
        <w:t>improv</w:t>
      </w:r>
      <w:r w:rsidR="007C7982">
        <w:t>e</w:t>
      </w:r>
      <w:r w:rsidR="00FC4FD9" w:rsidRPr="000F7EB5">
        <w:t xml:space="preserve"> the public sector’s relationship with Aboriginal and Torres Strait Islander people into</w:t>
      </w:r>
      <w:r w:rsidR="007C7982">
        <w:t xml:space="preserve"> their</w:t>
      </w:r>
      <w:r>
        <w:t>:</w:t>
      </w:r>
    </w:p>
    <w:p w14:paraId="0E764FFD" w14:textId="314DDC70" w:rsidR="00B269EA" w:rsidRPr="00874702" w:rsidRDefault="00FC4FD9" w:rsidP="00874702">
      <w:pPr>
        <w:pStyle w:val="ListBullet2"/>
      </w:pPr>
      <w:r w:rsidRPr="00874702">
        <w:lastRenderedPageBreak/>
        <w:t xml:space="preserve">core employment </w:t>
      </w:r>
      <w:r w:rsidR="00B269EA" w:rsidRPr="00874702">
        <w:t>duties</w:t>
      </w:r>
    </w:p>
    <w:p w14:paraId="6E5A25FE" w14:textId="55FB43F2" w:rsidR="00FC4FD9" w:rsidRPr="00874702" w:rsidRDefault="00886039" w:rsidP="00874702">
      <w:pPr>
        <w:pStyle w:val="ListBullet2"/>
      </w:pPr>
      <w:r w:rsidRPr="00874702">
        <w:t>performance</w:t>
      </w:r>
      <w:r w:rsidR="000F7EB5" w:rsidRPr="00874702">
        <w:t xml:space="preserve"> assessments</w:t>
      </w:r>
      <w:r w:rsidR="00B269EA" w:rsidRPr="00874702">
        <w:t>.</w:t>
      </w:r>
    </w:p>
    <w:p w14:paraId="3CABDDB2" w14:textId="498400E9" w:rsidR="008842F0" w:rsidRDefault="00B269EA" w:rsidP="001D0750">
      <w:pPr>
        <w:pStyle w:val="ListBullet"/>
      </w:pPr>
      <w:r>
        <w:t>Make sure</w:t>
      </w:r>
      <w:r w:rsidR="008842F0">
        <w:t xml:space="preserve"> central agencies </w:t>
      </w:r>
      <w:r w:rsidR="00BA3DDD">
        <w:t>lead</w:t>
      </w:r>
      <w:r w:rsidR="00D434E8">
        <w:t xml:space="preserve"> </w:t>
      </w:r>
      <w:r w:rsidR="00C93F8F">
        <w:t xml:space="preserve">the </w:t>
      </w:r>
      <w:r w:rsidR="008842F0">
        <w:t xml:space="preserve">changes </w:t>
      </w:r>
      <w:r w:rsidR="008842F0" w:rsidRPr="00770A75">
        <w:t>to Cabinet, Budget, funding and contracting</w:t>
      </w:r>
      <w:r w:rsidR="008842F0">
        <w:t xml:space="preserve"> processes</w:t>
      </w:r>
      <w:r w:rsidR="008842F0" w:rsidRPr="00F566D7">
        <w:t xml:space="preserve"> </w:t>
      </w:r>
      <w:r w:rsidR="00C93F8F">
        <w:t xml:space="preserve">needed </w:t>
      </w:r>
      <w:r w:rsidR="00C93F8F" w:rsidRPr="00C93F8F">
        <w:t xml:space="preserve">to </w:t>
      </w:r>
      <w:r>
        <w:t>get</w:t>
      </w:r>
      <w:r w:rsidRPr="00C93F8F">
        <w:t xml:space="preserve"> </w:t>
      </w:r>
      <w:r w:rsidR="00C93F8F" w:rsidRPr="00C93F8F">
        <w:t>Agreement</w:t>
      </w:r>
      <w:r>
        <w:t xml:space="preserve"> outcomes.</w:t>
      </w:r>
    </w:p>
    <w:p w14:paraId="55525785" w14:textId="4E6EF910" w:rsidR="00A17650" w:rsidRDefault="00B269EA" w:rsidP="001D0750">
      <w:pPr>
        <w:pStyle w:val="ListBullet"/>
      </w:pPr>
      <w:r>
        <w:t>Make or improve</w:t>
      </w:r>
      <w:r w:rsidR="008842F0">
        <w:t xml:space="preserve"> s</w:t>
      </w:r>
      <w:r w:rsidR="008842F0" w:rsidRPr="00F566D7">
        <w:t xml:space="preserve">ector-specific </w:t>
      </w:r>
      <w:r>
        <w:t xml:space="preserve">ways to </w:t>
      </w:r>
      <w:r w:rsidR="007C7982">
        <w:t>hold the sector to account</w:t>
      </w:r>
      <w:r w:rsidR="008842F0" w:rsidRPr="00F566D7">
        <w:t xml:space="preserve"> </w:t>
      </w:r>
      <w:r w:rsidR="004C1179" w:rsidRPr="00F41FF4">
        <w:t>(such as Aboriginal and Torres Strait Islander Children’s Commissioner roles).</w:t>
      </w:r>
      <w:r w:rsidR="004C1179" w:rsidRPr="006350A1">
        <w:t xml:space="preserve"> </w:t>
      </w:r>
    </w:p>
    <w:p w14:paraId="3397A55F" w14:textId="7E508AB1" w:rsidR="002F61B3" w:rsidRDefault="00EB4C37" w:rsidP="0019376E">
      <w:pPr>
        <w:pStyle w:val="Heading4"/>
      </w:pPr>
      <w:r>
        <w:t>Publishing meaningful implementation plans, report</w:t>
      </w:r>
      <w:r w:rsidR="00CD272C">
        <w:t>s</w:t>
      </w:r>
      <w:r>
        <w:t xml:space="preserve"> and documents </w:t>
      </w:r>
    </w:p>
    <w:p w14:paraId="5B1EB5B1" w14:textId="13398CD3" w:rsidR="00B269EA" w:rsidRDefault="0054165E" w:rsidP="00E25DCB">
      <w:pPr>
        <w:pStyle w:val="BodyText"/>
      </w:pPr>
      <w:r>
        <w:t>I</w:t>
      </w:r>
      <w:r w:rsidR="00EB4C37" w:rsidRPr="009B3425">
        <w:t xml:space="preserve">mplementation plans </w:t>
      </w:r>
      <w:r w:rsidR="00EB4C37">
        <w:t>and annual reports</w:t>
      </w:r>
      <w:r>
        <w:t xml:space="preserve"> </w:t>
      </w:r>
      <w:r w:rsidR="00B269EA">
        <w:t xml:space="preserve">must </w:t>
      </w:r>
      <w:r w:rsidR="00E25DCB">
        <w:t xml:space="preserve">drive </w:t>
      </w:r>
      <w:r w:rsidR="00B269EA">
        <w:t xml:space="preserve">better </w:t>
      </w:r>
      <w:r w:rsidR="00E25DCB">
        <w:t>outcomes for Aboriginal and Torres Strait Islander people</w:t>
      </w:r>
      <w:r w:rsidR="00BB7816">
        <w:t xml:space="preserve">. </w:t>
      </w:r>
    </w:p>
    <w:p w14:paraId="52048F80" w14:textId="05753C8E" w:rsidR="00B269EA" w:rsidRDefault="00B269EA" w:rsidP="00E25DCB">
      <w:pPr>
        <w:pStyle w:val="BodyText"/>
      </w:pPr>
      <w:r>
        <w:t xml:space="preserve">For </w:t>
      </w:r>
      <w:r w:rsidR="00D06352">
        <w:t>these</w:t>
      </w:r>
      <w:r>
        <w:t xml:space="preserve"> to be </w:t>
      </w:r>
      <w:r w:rsidR="00BB7816">
        <w:t>more useful</w:t>
      </w:r>
      <w:r w:rsidR="00E25DCB">
        <w:t xml:space="preserve">, governments </w:t>
      </w:r>
      <w:r>
        <w:t>must</w:t>
      </w:r>
      <w:r w:rsidR="00E25DCB">
        <w:t xml:space="preserve"> work more closely with </w:t>
      </w:r>
      <w:r w:rsidR="00E25DCB" w:rsidRPr="009B3425">
        <w:t>Aboriginal and Torres Strait Islander partners</w:t>
      </w:r>
      <w:r w:rsidR="00EF2D0B">
        <w:t xml:space="preserve">. </w:t>
      </w:r>
    </w:p>
    <w:p w14:paraId="7884D646" w14:textId="6B769CFB" w:rsidR="00BF3334" w:rsidRDefault="0051422B" w:rsidP="00D06352">
      <w:pPr>
        <w:pStyle w:val="BodyText"/>
      </w:pPr>
      <w:r>
        <w:t>T</w:t>
      </w:r>
      <w:r w:rsidR="00EF2D0B">
        <w:t>hey</w:t>
      </w:r>
      <w:r w:rsidR="00D06352">
        <w:t xml:space="preserve"> must </w:t>
      </w:r>
      <w:r w:rsidR="00E25DCB">
        <w:t xml:space="preserve">agree </w:t>
      </w:r>
      <w:r w:rsidR="004E5026">
        <w:t>on</w:t>
      </w:r>
      <w:r w:rsidR="00B269EA">
        <w:t xml:space="preserve"> the best and most pressing </w:t>
      </w:r>
      <w:r w:rsidR="00E25DCB">
        <w:t xml:space="preserve">actions </w:t>
      </w:r>
      <w:r w:rsidR="00E25DCB" w:rsidRPr="009B3425">
        <w:t xml:space="preserve">to </w:t>
      </w:r>
      <w:r w:rsidR="00B269EA">
        <w:t xml:space="preserve">reach </w:t>
      </w:r>
      <w:r w:rsidR="00E25DCB" w:rsidRPr="009B3425">
        <w:t>the Agreement</w:t>
      </w:r>
      <w:r w:rsidR="00B269EA">
        <w:t xml:space="preserve">’s aims </w:t>
      </w:r>
      <w:r w:rsidR="00CD0F24">
        <w:t>and how they will</w:t>
      </w:r>
      <w:r w:rsidR="00D34434">
        <w:t xml:space="preserve"> </w:t>
      </w:r>
      <w:r w:rsidR="00B269EA">
        <w:t>deliver them</w:t>
      </w:r>
      <w:r w:rsidR="00D06352">
        <w:t xml:space="preserve">. Then they must write this in their </w:t>
      </w:r>
      <w:r w:rsidR="00D76BD8">
        <w:t>implem</w:t>
      </w:r>
      <w:r w:rsidR="00E509A9">
        <w:t>en</w:t>
      </w:r>
      <w:r w:rsidR="00D76BD8">
        <w:t>tation plans and annual reports</w:t>
      </w:r>
      <w:r w:rsidR="00E25DCB">
        <w:t xml:space="preserve">. </w:t>
      </w:r>
    </w:p>
    <w:p w14:paraId="7C4F36A3" w14:textId="0A7F88F9" w:rsidR="00D06352" w:rsidRDefault="00D06352" w:rsidP="00E25DCB">
      <w:pPr>
        <w:pStyle w:val="BodyText"/>
      </w:pPr>
      <w:r>
        <w:t xml:space="preserve">Governments also need to be more open so Australians </w:t>
      </w:r>
      <w:r w:rsidR="004E5439">
        <w:t xml:space="preserve">can hold </w:t>
      </w:r>
      <w:r>
        <w:t xml:space="preserve">them </w:t>
      </w:r>
      <w:r w:rsidR="004E5439">
        <w:t>to account.</w:t>
      </w:r>
      <w:r w:rsidR="006661AD">
        <w:t xml:space="preserve"> </w:t>
      </w:r>
    </w:p>
    <w:p w14:paraId="7CB10E57" w14:textId="77777777" w:rsidR="00D06352" w:rsidRDefault="00E75F53" w:rsidP="00E25DCB">
      <w:pPr>
        <w:pStyle w:val="BodyText"/>
      </w:pPr>
      <w:r>
        <w:t>G</w:t>
      </w:r>
      <w:r w:rsidR="005F0643">
        <w:t>overnments should publish</w:t>
      </w:r>
      <w:r w:rsidR="00D06352">
        <w:t>:</w:t>
      </w:r>
    </w:p>
    <w:p w14:paraId="308ADABE" w14:textId="59B6711A" w:rsidR="00D06352" w:rsidRDefault="005F0643" w:rsidP="001D0750">
      <w:pPr>
        <w:pStyle w:val="ListBullet"/>
      </w:pPr>
      <w:r>
        <w:t>the</w:t>
      </w:r>
      <w:r w:rsidR="007C7982">
        <w:t>ir</w:t>
      </w:r>
      <w:r>
        <w:t xml:space="preserve"> stocktakes</w:t>
      </w:r>
    </w:p>
    <w:p w14:paraId="4BE1BBA0" w14:textId="5F0A48FB" w:rsidR="00D06352" w:rsidRDefault="00542E5D" w:rsidP="001D0750">
      <w:pPr>
        <w:pStyle w:val="ListBullet"/>
      </w:pPr>
      <w:r>
        <w:t>partnership agreements</w:t>
      </w:r>
      <w:r w:rsidR="005F0643">
        <w:t xml:space="preserve"> </w:t>
      </w:r>
    </w:p>
    <w:p w14:paraId="5AE3F8E5" w14:textId="6A69A247" w:rsidR="00E25DCB" w:rsidRDefault="005F0643" w:rsidP="001D0750">
      <w:pPr>
        <w:pStyle w:val="ListBullet"/>
      </w:pPr>
      <w:r>
        <w:t xml:space="preserve">other documents </w:t>
      </w:r>
      <w:r w:rsidR="00D06352">
        <w:t>they</w:t>
      </w:r>
      <w:r w:rsidR="009A5D7B">
        <w:t xml:space="preserve"> d</w:t>
      </w:r>
      <w:r>
        <w:t xml:space="preserve">eveloped under the </w:t>
      </w:r>
      <w:r w:rsidRPr="001D0750">
        <w:t>A</w:t>
      </w:r>
      <w:r>
        <w:t>greement</w:t>
      </w:r>
      <w:r w:rsidR="00B03203">
        <w:t>.</w:t>
      </w:r>
    </w:p>
    <w:p w14:paraId="13F9744D" w14:textId="7CB50974" w:rsidR="007F5BAC" w:rsidRDefault="007F5BAC" w:rsidP="000F7EB5">
      <w:pPr>
        <w:pStyle w:val="Heading3"/>
      </w:pPr>
      <w:bookmarkStart w:id="6" w:name="_Toc141269049"/>
      <w:r>
        <w:t>Opportunity to respond to this draft report</w:t>
      </w:r>
      <w:bookmarkEnd w:id="6"/>
    </w:p>
    <w:p w14:paraId="5DBE9274" w14:textId="4CFCFD86" w:rsidR="00D06352" w:rsidRPr="00C9010E" w:rsidRDefault="00D06352" w:rsidP="007124BB">
      <w:pPr>
        <w:pStyle w:val="BodyText"/>
        <w:rPr>
          <w:b/>
          <w:bCs/>
          <w:color w:val="88593C" w:themeColor="accent1"/>
        </w:rPr>
      </w:pPr>
      <w:r w:rsidRPr="00C9010E">
        <w:rPr>
          <w:b/>
          <w:bCs/>
          <w:color w:val="88593C" w:themeColor="accent1"/>
        </w:rPr>
        <w:t>We are asking for:</w:t>
      </w:r>
    </w:p>
    <w:p w14:paraId="0D051550" w14:textId="51D0E74E" w:rsidR="00D06352" w:rsidRPr="00C9010E" w:rsidRDefault="00D06352" w:rsidP="002F59A5">
      <w:pPr>
        <w:pStyle w:val="ListBullet"/>
        <w:rPr>
          <w:b/>
          <w:bCs/>
          <w:color w:val="88593C" w:themeColor="accent1"/>
        </w:rPr>
      </w:pPr>
      <w:r w:rsidRPr="00C9010E">
        <w:rPr>
          <w:b/>
          <w:bCs/>
          <w:color w:val="88593C" w:themeColor="accent1"/>
        </w:rPr>
        <w:t>more</w:t>
      </w:r>
      <w:r w:rsidR="004E0804" w:rsidRPr="00C9010E">
        <w:rPr>
          <w:b/>
          <w:bCs/>
          <w:color w:val="88593C" w:themeColor="accent1"/>
        </w:rPr>
        <w:t xml:space="preserve"> information on a range of issues</w:t>
      </w:r>
      <w:r w:rsidR="007F5BAC" w:rsidRPr="00C9010E">
        <w:rPr>
          <w:b/>
          <w:bCs/>
          <w:color w:val="88593C" w:themeColor="accent1"/>
        </w:rPr>
        <w:t xml:space="preserve"> </w:t>
      </w:r>
    </w:p>
    <w:p w14:paraId="4E2A6069" w14:textId="1919C579" w:rsidR="00540437" w:rsidRPr="00C9010E" w:rsidRDefault="007124BB" w:rsidP="002F59A5">
      <w:pPr>
        <w:pStyle w:val="ListBullet"/>
        <w:rPr>
          <w:b/>
          <w:bCs/>
          <w:color w:val="88593C" w:themeColor="accent1"/>
        </w:rPr>
      </w:pPr>
      <w:r w:rsidRPr="00C9010E">
        <w:rPr>
          <w:b/>
          <w:bCs/>
          <w:color w:val="88593C" w:themeColor="accent1"/>
        </w:rPr>
        <w:t xml:space="preserve">feedback on </w:t>
      </w:r>
      <w:r w:rsidR="00D06352" w:rsidRPr="00C9010E">
        <w:rPr>
          <w:b/>
          <w:bCs/>
          <w:color w:val="88593C" w:themeColor="accent1"/>
        </w:rPr>
        <w:t xml:space="preserve">our </w:t>
      </w:r>
      <w:r w:rsidR="00540437" w:rsidRPr="00C9010E">
        <w:rPr>
          <w:b/>
          <w:bCs/>
          <w:color w:val="88593C" w:themeColor="accent1"/>
        </w:rPr>
        <w:t xml:space="preserve">draft </w:t>
      </w:r>
      <w:r w:rsidR="007F5BAC" w:rsidRPr="00C9010E">
        <w:rPr>
          <w:b/>
          <w:bCs/>
          <w:color w:val="88593C" w:themeColor="accent1"/>
        </w:rPr>
        <w:t>recommendations</w:t>
      </w:r>
      <w:r w:rsidR="00D06352" w:rsidRPr="00C9010E">
        <w:rPr>
          <w:b/>
          <w:bCs/>
          <w:color w:val="88593C" w:themeColor="accent1"/>
        </w:rPr>
        <w:t xml:space="preserve"> (see from</w:t>
      </w:r>
      <w:r w:rsidR="00686803" w:rsidRPr="00C9010E">
        <w:rPr>
          <w:b/>
          <w:bCs/>
          <w:color w:val="88593C" w:themeColor="accent1"/>
        </w:rPr>
        <w:t xml:space="preserve"> </w:t>
      </w:r>
      <w:r w:rsidRPr="00C9010E">
        <w:rPr>
          <w:b/>
          <w:bCs/>
          <w:color w:val="88593C" w:themeColor="accent1"/>
        </w:rPr>
        <w:t xml:space="preserve">page </w:t>
      </w:r>
      <w:r w:rsidR="003F464E" w:rsidRPr="00C9010E">
        <w:rPr>
          <w:b/>
          <w:bCs/>
          <w:color w:val="88593C" w:themeColor="accent1"/>
        </w:rPr>
        <w:t>8</w:t>
      </w:r>
      <w:r w:rsidR="00613687" w:rsidRPr="00C9010E">
        <w:rPr>
          <w:b/>
          <w:bCs/>
          <w:color w:val="88593C" w:themeColor="accent1"/>
        </w:rPr>
        <w:t xml:space="preserve"> </w:t>
      </w:r>
      <w:r w:rsidR="000772E8" w:rsidRPr="00C9010E">
        <w:rPr>
          <w:b/>
          <w:bCs/>
          <w:color w:val="88593C" w:themeColor="accent1"/>
        </w:rPr>
        <w:t>of our draft report</w:t>
      </w:r>
      <w:r w:rsidR="00D06352" w:rsidRPr="00C9010E">
        <w:rPr>
          <w:b/>
          <w:bCs/>
          <w:color w:val="88593C" w:themeColor="accent1"/>
        </w:rPr>
        <w:t>)</w:t>
      </w:r>
      <w:r w:rsidRPr="00C9010E">
        <w:rPr>
          <w:b/>
          <w:bCs/>
          <w:color w:val="88593C" w:themeColor="accent1"/>
        </w:rPr>
        <w:t>.</w:t>
      </w:r>
      <w:r w:rsidR="007F5BAC" w:rsidRPr="00C9010E">
        <w:rPr>
          <w:b/>
          <w:bCs/>
          <w:color w:val="88593C" w:themeColor="accent1"/>
        </w:rPr>
        <w:t xml:space="preserve"> </w:t>
      </w:r>
    </w:p>
    <w:p w14:paraId="71FABE58" w14:textId="4111312F" w:rsidR="007757A9" w:rsidRDefault="007124BB" w:rsidP="00515171">
      <w:pPr>
        <w:pStyle w:val="BodyText"/>
      </w:pPr>
      <w:r>
        <w:t xml:space="preserve">The views </w:t>
      </w:r>
      <w:r w:rsidR="007F5BAC">
        <w:t xml:space="preserve">in this draft report </w:t>
      </w:r>
      <w:r w:rsidR="007757A9">
        <w:t xml:space="preserve">and </w:t>
      </w:r>
      <w:r w:rsidR="00A27DBE">
        <w:t xml:space="preserve">papers </w:t>
      </w:r>
      <w:r w:rsidR="007757A9">
        <w:t xml:space="preserve">that go with it </w:t>
      </w:r>
      <w:r w:rsidR="007F5BAC">
        <w:t xml:space="preserve">are not our final views. </w:t>
      </w:r>
    </w:p>
    <w:p w14:paraId="15EC8711" w14:textId="4B98B2D0" w:rsidR="007757A9" w:rsidRDefault="007757A9" w:rsidP="00515171">
      <w:pPr>
        <w:pStyle w:val="BodyText"/>
      </w:pPr>
      <w:r>
        <w:t xml:space="preserve">We </w:t>
      </w:r>
      <w:r w:rsidR="00631991">
        <w:t>would like to hear</w:t>
      </w:r>
      <w:r w:rsidR="007F5BAC">
        <w:t xml:space="preserve"> </w:t>
      </w:r>
      <w:r>
        <w:t xml:space="preserve">on the content of the draft report and information papers </w:t>
      </w:r>
      <w:r w:rsidR="007F5BAC">
        <w:t>from</w:t>
      </w:r>
      <w:r>
        <w:t>:</w:t>
      </w:r>
      <w:r w:rsidR="007F5BAC">
        <w:t xml:space="preserve"> </w:t>
      </w:r>
    </w:p>
    <w:p w14:paraId="5AF45118" w14:textId="77777777" w:rsidR="007757A9" w:rsidRDefault="007F5BAC" w:rsidP="001D0750">
      <w:pPr>
        <w:pStyle w:val="ListBullet"/>
      </w:pPr>
      <w:r>
        <w:t>Aboriginal and Torres Strait Islander people and organisations</w:t>
      </w:r>
    </w:p>
    <w:p w14:paraId="2A3D77C1" w14:textId="66F4F649" w:rsidR="007757A9" w:rsidRDefault="007F5BAC" w:rsidP="001D0750">
      <w:pPr>
        <w:pStyle w:val="ListBullet"/>
      </w:pPr>
      <w:r>
        <w:t xml:space="preserve">governments </w:t>
      </w:r>
    </w:p>
    <w:p w14:paraId="075A447F" w14:textId="201A16AE" w:rsidR="007757A9" w:rsidRDefault="007F5BAC" w:rsidP="001D0750">
      <w:pPr>
        <w:pStyle w:val="ListBullet"/>
      </w:pPr>
      <w:r>
        <w:t>the broader community</w:t>
      </w:r>
      <w:r w:rsidR="007C7982">
        <w:t>.</w:t>
      </w:r>
    </w:p>
    <w:p w14:paraId="3EC6D5B7" w14:textId="34D9BBD8" w:rsidR="007757A9" w:rsidRDefault="007757A9" w:rsidP="007757A9">
      <w:pPr>
        <w:pStyle w:val="BodyText"/>
      </w:pPr>
      <w:r>
        <w:t xml:space="preserve">We </w:t>
      </w:r>
      <w:r w:rsidR="00B67506">
        <w:t xml:space="preserve">will </w:t>
      </w:r>
      <w:r>
        <w:t xml:space="preserve">take </w:t>
      </w:r>
      <w:r w:rsidR="00CF77BF">
        <w:t xml:space="preserve">all feedback </w:t>
      </w:r>
      <w:r w:rsidR="00B67506">
        <w:t>into account</w:t>
      </w:r>
      <w:r w:rsidR="007F5BAC">
        <w:t xml:space="preserve"> before we finalise</w:t>
      </w:r>
      <w:r>
        <w:t xml:space="preserve"> the report and papers</w:t>
      </w:r>
      <w:r w:rsidR="007F5BAC">
        <w:t>.</w:t>
      </w:r>
      <w:r w:rsidR="00540437">
        <w:t xml:space="preserve"> </w:t>
      </w:r>
    </w:p>
    <w:p w14:paraId="4E60DEDE" w14:textId="73F888F3" w:rsidR="00CC4FCE" w:rsidRDefault="007757A9" w:rsidP="007757A9">
      <w:pPr>
        <w:pStyle w:val="BodyText"/>
      </w:pPr>
      <w:r>
        <w:t xml:space="preserve">Send us your submissions </w:t>
      </w:r>
      <w:r w:rsidR="007F5BAC">
        <w:t xml:space="preserve">and brief comments by </w:t>
      </w:r>
      <w:r w:rsidR="00B82B67" w:rsidRPr="003A4962">
        <w:rPr>
          <w:b/>
          <w:bCs/>
        </w:rPr>
        <w:t>6</w:t>
      </w:r>
      <w:r w:rsidR="00790034">
        <w:rPr>
          <w:b/>
          <w:bCs/>
        </w:rPr>
        <w:t> </w:t>
      </w:r>
      <w:r w:rsidR="00B82B67" w:rsidRPr="003A4962">
        <w:rPr>
          <w:b/>
          <w:bCs/>
        </w:rPr>
        <w:t>October</w:t>
      </w:r>
      <w:r w:rsidR="004C2AC9" w:rsidRPr="003A4962">
        <w:rPr>
          <w:b/>
          <w:bCs/>
        </w:rPr>
        <w:t xml:space="preserve"> 2023</w:t>
      </w:r>
      <w:r w:rsidR="007F5BAC" w:rsidRPr="00F12229">
        <w:t xml:space="preserve">. </w:t>
      </w:r>
    </w:p>
    <w:p w14:paraId="390579C0" w14:textId="76548711" w:rsidR="00CC4FCE" w:rsidRDefault="007757A9" w:rsidP="00515171">
      <w:pPr>
        <w:pStyle w:val="BodyText"/>
      </w:pPr>
      <w:r>
        <w:t xml:space="preserve">We will </w:t>
      </w:r>
      <w:r w:rsidR="00CF77BF">
        <w:t xml:space="preserve">continue to </w:t>
      </w:r>
      <w:r>
        <w:t xml:space="preserve">engage </w:t>
      </w:r>
      <w:r w:rsidR="00C42B4F">
        <w:t>with Aboriginal and Torres Strait Islander organisations and communities</w:t>
      </w:r>
      <w:r>
        <w:t>. We will also talk to</w:t>
      </w:r>
      <w:r w:rsidR="00C42B4F">
        <w:t xml:space="preserve"> government agencies.</w:t>
      </w:r>
    </w:p>
    <w:p w14:paraId="2CBAB637" w14:textId="1B241711" w:rsidR="003F1343" w:rsidRPr="003F1343" w:rsidRDefault="007757A9" w:rsidP="003F1343">
      <w:pPr>
        <w:pStyle w:val="BodyText"/>
      </w:pPr>
      <w:r>
        <w:t xml:space="preserve">We will give the </w:t>
      </w:r>
      <w:r w:rsidR="007F5BAC">
        <w:t xml:space="preserve">final report </w:t>
      </w:r>
      <w:r w:rsidR="007F5BAC" w:rsidRPr="003202A2">
        <w:t>to the Joint Council on Closing the Gap by the end of 2023</w:t>
      </w:r>
      <w:r w:rsidR="007F5BAC">
        <w:t>.</w:t>
      </w:r>
      <w:bookmarkStart w:id="7" w:name="_Toc141269050"/>
      <w:r w:rsidR="003F1343" w:rsidRPr="003F1343">
        <w:br w:type="page"/>
      </w:r>
    </w:p>
    <w:p w14:paraId="662F2561" w14:textId="00072247" w:rsidR="00952540" w:rsidRDefault="00952540" w:rsidP="00F87030">
      <w:pPr>
        <w:pStyle w:val="Heading3"/>
      </w:pPr>
      <w:r>
        <w:lastRenderedPageBreak/>
        <w:t>A guide to this draft report and accompanying information papers</w:t>
      </w:r>
      <w:bookmarkEnd w:id="7"/>
    </w:p>
    <w:p w14:paraId="63F3C541" w14:textId="573F789D" w:rsidR="004A5D5E" w:rsidRDefault="00D37A25" w:rsidP="00FA6DDF">
      <w:pPr>
        <w:pStyle w:val="BodyText"/>
      </w:pPr>
      <w:r>
        <w:t xml:space="preserve">The full draft report </w:t>
      </w:r>
      <w:r w:rsidR="00C11283">
        <w:t>is</w:t>
      </w:r>
      <w:r>
        <w:t xml:space="preserve"> on our website: </w:t>
      </w:r>
      <w:hyperlink r:id="rId20" w:history="1">
        <w:r w:rsidRPr="003A3901">
          <w:rPr>
            <w:rStyle w:val="Hyperlink"/>
            <w:color w:val="134882"/>
          </w:rPr>
          <w:t>pc.gov.au/inquiries/current/closing-the-gap-review</w:t>
        </w:r>
      </w:hyperlink>
    </w:p>
    <w:p w14:paraId="3DBF16EE" w14:textId="09A7B50B" w:rsidR="007757A9" w:rsidRDefault="00D37A25" w:rsidP="00FA6DDF">
      <w:pPr>
        <w:pStyle w:val="BodyText"/>
      </w:pPr>
      <w:r>
        <w:t xml:space="preserve">Our website also has </w:t>
      </w:r>
      <w:r w:rsidR="00C11283">
        <w:t>7</w:t>
      </w:r>
      <w:r w:rsidR="00C8371E">
        <w:t xml:space="preserve"> information papers</w:t>
      </w:r>
      <w:r w:rsidR="009A0AF2">
        <w:t xml:space="preserve"> </w:t>
      </w:r>
      <w:r w:rsidR="007545AB">
        <w:t xml:space="preserve">that go into more detail on the </w:t>
      </w:r>
      <w:r w:rsidR="00C8371E">
        <w:t>main topics</w:t>
      </w:r>
      <w:r w:rsidR="00A879A5">
        <w:t xml:space="preserve"> </w:t>
      </w:r>
      <w:r w:rsidR="007757A9">
        <w:t>i</w:t>
      </w:r>
      <w:r w:rsidR="00F1037B">
        <w:t>n this report</w:t>
      </w:r>
      <w:r w:rsidR="00EB056C">
        <w:t>.</w:t>
      </w:r>
    </w:p>
    <w:p w14:paraId="7C5D1744" w14:textId="1E4FD4B9" w:rsidR="00EB056C" w:rsidRDefault="007757A9" w:rsidP="001D0750">
      <w:pPr>
        <w:pStyle w:val="ListBullet"/>
      </w:pPr>
      <w:r>
        <w:t xml:space="preserve">Information paper 1 is about </w:t>
      </w:r>
      <w:r w:rsidR="001D5FE0">
        <w:t>the Agreement and the</w:t>
      </w:r>
      <w:r w:rsidR="00EB056C">
        <w:t xml:space="preserve"> approach </w:t>
      </w:r>
      <w:r>
        <w:t>we took</w:t>
      </w:r>
      <w:r w:rsidR="00496A2A">
        <w:t xml:space="preserve"> to</w:t>
      </w:r>
      <w:r w:rsidR="00A879A5">
        <w:t xml:space="preserve"> </w:t>
      </w:r>
      <w:r>
        <w:t xml:space="preserve">do </w:t>
      </w:r>
      <w:r w:rsidR="00A879A5">
        <w:t>the review</w:t>
      </w:r>
      <w:r w:rsidR="00EB056C">
        <w:t>, including who we engaged</w:t>
      </w:r>
      <w:r>
        <w:t>.</w:t>
      </w:r>
    </w:p>
    <w:p w14:paraId="54CD5C2B" w14:textId="01D91BE6" w:rsidR="00EB056C" w:rsidRDefault="007757A9" w:rsidP="001D0750">
      <w:pPr>
        <w:pStyle w:val="ListBullet"/>
      </w:pPr>
      <w:r>
        <w:t xml:space="preserve">Information papers 2 to 5 </w:t>
      </w:r>
      <w:r w:rsidR="00AA1C10">
        <w:t xml:space="preserve">look at </w:t>
      </w:r>
      <w:r w:rsidR="00401825">
        <w:t xml:space="preserve">progress against </w:t>
      </w:r>
      <w:r w:rsidR="00A879A5">
        <w:t xml:space="preserve">each of the </w:t>
      </w:r>
      <w:r w:rsidR="00C11283">
        <w:t xml:space="preserve">4 </w:t>
      </w:r>
      <w:r w:rsidR="00A879A5">
        <w:t>Priority Reforms in the Agreement</w:t>
      </w:r>
      <w:r>
        <w:t>.</w:t>
      </w:r>
    </w:p>
    <w:p w14:paraId="032A3A36" w14:textId="0110032D" w:rsidR="00EB056C" w:rsidRDefault="007757A9" w:rsidP="001D0750">
      <w:pPr>
        <w:pStyle w:val="ListBullet"/>
      </w:pPr>
      <w:r>
        <w:t xml:space="preserve">Information paper 6 </w:t>
      </w:r>
      <w:r w:rsidR="00AA1C10">
        <w:t>look</w:t>
      </w:r>
      <w:r w:rsidR="00C11283">
        <w:t>s</w:t>
      </w:r>
      <w:r w:rsidR="00AA1C10">
        <w:t xml:space="preserve"> at</w:t>
      </w:r>
      <w:r>
        <w:t xml:space="preserve"> </w:t>
      </w:r>
      <w:r w:rsidR="00401825">
        <w:t>t</w:t>
      </w:r>
      <w:r w:rsidR="00EB056C">
        <w:t xml:space="preserve">he </w:t>
      </w:r>
      <w:r w:rsidR="00180127">
        <w:t>Agreement’s performance reporting approach</w:t>
      </w:r>
      <w:r>
        <w:t>.</w:t>
      </w:r>
    </w:p>
    <w:p w14:paraId="2A43750E" w14:textId="046B8138" w:rsidR="004F2CD4" w:rsidRDefault="007757A9" w:rsidP="001D0750">
      <w:pPr>
        <w:pStyle w:val="ListBullet"/>
      </w:pPr>
      <w:r>
        <w:t xml:space="preserve">Information paper 7 has our </w:t>
      </w:r>
      <w:r w:rsidR="00B21A80">
        <w:t xml:space="preserve">suggestions </w:t>
      </w:r>
      <w:r w:rsidR="00F20C14">
        <w:t xml:space="preserve">for </w:t>
      </w:r>
      <w:r w:rsidR="00AA1C10">
        <w:t>increasing</w:t>
      </w:r>
      <w:r w:rsidR="00B21A80">
        <w:t xml:space="preserve"> </w:t>
      </w:r>
      <w:r w:rsidR="00F20C14">
        <w:t xml:space="preserve">accountability </w:t>
      </w:r>
      <w:r w:rsidR="00B92C3C">
        <w:t xml:space="preserve">for </w:t>
      </w:r>
      <w:r w:rsidR="00B21A80">
        <w:t xml:space="preserve">putting </w:t>
      </w:r>
      <w:r w:rsidR="00F20C14">
        <w:t xml:space="preserve">the Agreement </w:t>
      </w:r>
      <w:r w:rsidR="00B21A80">
        <w:t>in place.</w:t>
      </w:r>
      <w:r w:rsidR="00230F37">
        <w:t xml:space="preserve"> </w:t>
      </w:r>
    </w:p>
    <w:p w14:paraId="6AB0A686" w14:textId="727ACC67" w:rsidR="00916975" w:rsidRPr="00916975" w:rsidRDefault="00B21A80" w:rsidP="00F47717">
      <w:pPr>
        <w:pStyle w:val="BodyText"/>
      </w:pPr>
      <w:r>
        <w:t>Y</w:t>
      </w:r>
      <w:r w:rsidR="00A52AF8">
        <w:t xml:space="preserve">ou </w:t>
      </w:r>
      <w:r>
        <w:t xml:space="preserve">do not need </w:t>
      </w:r>
      <w:r w:rsidR="00A52AF8">
        <w:t xml:space="preserve">to read these papers to understand </w:t>
      </w:r>
      <w:r>
        <w:t xml:space="preserve">our </w:t>
      </w:r>
      <w:r w:rsidR="009270EB">
        <w:t xml:space="preserve">review or </w:t>
      </w:r>
      <w:r w:rsidR="006939F9">
        <w:t>draft</w:t>
      </w:r>
      <w:r w:rsidR="009270EB">
        <w:t xml:space="preserve"> recommend</w:t>
      </w:r>
      <w:r w:rsidR="006939F9">
        <w:t>ations</w:t>
      </w:r>
      <w:r w:rsidR="009270EB">
        <w:t>.</w:t>
      </w:r>
    </w:p>
    <w:sectPr w:rsidR="00916975" w:rsidRPr="00916975" w:rsidSect="002E3F19">
      <w:headerReference w:type="even" r:id="rId21"/>
      <w:headerReference w:type="default" r:id="rId22"/>
      <w:footerReference w:type="even" r:id="rId23"/>
      <w:footerReference w:type="default" r:id="rId24"/>
      <w:pgSz w:w="11906" w:h="16838" w:code="9"/>
      <w:pgMar w:top="1134" w:right="1134" w:bottom="1134" w:left="1134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0F47" w14:textId="77777777" w:rsidR="00097C29" w:rsidRDefault="00097C29" w:rsidP="008017BC">
      <w:r>
        <w:separator/>
      </w:r>
    </w:p>
    <w:p w14:paraId="1BA1D49D" w14:textId="77777777" w:rsidR="00097C29" w:rsidRDefault="00097C29"/>
  </w:endnote>
  <w:endnote w:type="continuationSeparator" w:id="0">
    <w:p w14:paraId="2EA162F6" w14:textId="77777777" w:rsidR="00097C29" w:rsidRDefault="00097C29" w:rsidP="008017BC">
      <w:r>
        <w:continuationSeparator/>
      </w:r>
    </w:p>
    <w:p w14:paraId="005E52EF" w14:textId="77777777" w:rsidR="00097C29" w:rsidRDefault="00097C29"/>
  </w:endnote>
  <w:endnote w:type="continuationNotice" w:id="1">
    <w:p w14:paraId="49B4F3F9" w14:textId="77777777" w:rsidR="00097C29" w:rsidRDefault="00097C2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 (Heading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206F" w14:textId="77777777" w:rsidR="00791C63" w:rsidRPr="00187F05" w:rsidRDefault="00791C63" w:rsidP="00A471AE">
    <w:pPr>
      <w:pStyle w:val="Footer"/>
      <w:jc w:val="right"/>
    </w:pPr>
    <w:r w:rsidRPr="00187F05">
      <w:fldChar w:fldCharType="begin"/>
    </w:r>
    <w:r w:rsidRPr="00187F05">
      <w:instrText xml:space="preserve"> PAGE   \* MERGEFORMAT </w:instrText>
    </w:r>
    <w:r w:rsidRPr="00187F05">
      <w:fldChar w:fldCharType="separate"/>
    </w:r>
    <w:r w:rsidRPr="00187F05">
      <w:t>1</w:t>
    </w:r>
    <w:r w:rsidRPr="00187F0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B9CE7" w14:textId="77777777" w:rsidR="00791C63" w:rsidRDefault="00791C6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2B6B6" w14:textId="77777777" w:rsidR="00791C63" w:rsidRDefault="00791C6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4191" w14:textId="77777777" w:rsidR="00B87B65" w:rsidRDefault="00B87B65" w:rsidP="002E3F19">
    <w:pPr>
      <w:pStyle w:val="Footer"/>
    </w:pPr>
    <w:r w:rsidRPr="00187F05">
      <w:fldChar w:fldCharType="begin"/>
    </w:r>
    <w:r w:rsidRPr="00187F05">
      <w:instrText xml:space="preserve"> PAGE   \* MERGEFORMAT </w:instrText>
    </w:r>
    <w:r w:rsidRPr="00187F05">
      <w:fldChar w:fldCharType="separate"/>
    </w:r>
    <w:r w:rsidRPr="00187F05">
      <w:t>1</w:t>
    </w:r>
    <w:r w:rsidRPr="00187F05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2080437"/>
      <w:docPartObj>
        <w:docPartGallery w:val="Page Numbers (Bottom of Page)"/>
        <w:docPartUnique/>
      </w:docPartObj>
    </w:sdtPr>
    <w:sdtContent>
      <w:sdt>
        <w:sdtPr>
          <w:id w:val="315226760"/>
          <w:docPartObj>
            <w:docPartGallery w:val="Page Numbers (Top of Page)"/>
            <w:docPartUnique/>
          </w:docPartObj>
        </w:sdtPr>
        <w:sdtContent>
          <w:p w14:paraId="4FCEB7C2" w14:textId="77777777" w:rsidR="00B87B65" w:rsidRDefault="00B87B65" w:rsidP="002E3F19">
            <w:pPr>
              <w:pStyle w:val="Footer-right"/>
            </w:pPr>
            <w:r w:rsidRPr="0042508F">
              <w:rPr>
                <w:sz w:val="24"/>
              </w:rPr>
              <w:fldChar w:fldCharType="begin"/>
            </w:r>
            <w:r w:rsidRPr="0042508F">
              <w:instrText xml:space="preserve"> PAGE </w:instrText>
            </w:r>
            <w:r w:rsidRPr="0042508F">
              <w:rPr>
                <w:sz w:val="24"/>
              </w:rPr>
              <w:fldChar w:fldCharType="separate"/>
            </w:r>
            <w:r>
              <w:rPr>
                <w:noProof/>
              </w:rPr>
              <w:t>1</w:t>
            </w:r>
            <w:r w:rsidRPr="0042508F">
              <w:rPr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AFD9E" w14:textId="77777777" w:rsidR="00097C29" w:rsidRPr="00C238D1" w:rsidRDefault="00097C29" w:rsidP="00273E86">
      <w:pPr>
        <w:spacing w:after="0" w:line="240" w:lineRule="auto"/>
        <w:rPr>
          <w:rStyle w:val="ColourDarkBlue"/>
        </w:rPr>
      </w:pPr>
      <w:r w:rsidRPr="00C238D1">
        <w:rPr>
          <w:rStyle w:val="ColourDarkBlue"/>
        </w:rPr>
        <w:continuationSeparator/>
      </w:r>
    </w:p>
  </w:footnote>
  <w:footnote w:type="continuationSeparator" w:id="0">
    <w:p w14:paraId="2AFADBEF" w14:textId="77777777" w:rsidR="00097C29" w:rsidRPr="001D7D9B" w:rsidRDefault="00097C29" w:rsidP="001D7D9B">
      <w:pPr>
        <w:spacing w:after="0" w:line="240" w:lineRule="auto"/>
        <w:rPr>
          <w:color w:val="0D8380" w:themeColor="background2"/>
        </w:rPr>
      </w:pPr>
      <w:r w:rsidRPr="00C238D1">
        <w:rPr>
          <w:rStyle w:val="ColourDarkBlue"/>
        </w:rPr>
        <w:continuationSeparator/>
      </w:r>
    </w:p>
  </w:footnote>
  <w:footnote w:type="continuationNotice" w:id="1">
    <w:p w14:paraId="0B22928A" w14:textId="77777777" w:rsidR="00097C29" w:rsidRDefault="00097C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BB46" w14:textId="77777777" w:rsidR="00791C63" w:rsidRPr="007215EF" w:rsidRDefault="00791C63" w:rsidP="007215EF">
    <w:r w:rsidRPr="007215EF">
      <w:rPr>
        <w:noProof/>
      </w:rPr>
      <w:drawing>
        <wp:anchor distT="0" distB="0" distL="114300" distR="114300" simplePos="0" relativeHeight="251658240" behindDoc="0" locked="1" layoutInCell="1" allowOverlap="1" wp14:anchorId="41A28903" wp14:editId="136F136E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2235600" cy="1058400"/>
          <wp:effectExtent l="0" t="0" r="0" b="8890"/>
          <wp:wrapNone/>
          <wp:docPr id="2071217807" name="Graphic 2071217807" descr="Australian Government Productivity Commission logo">
            <a:extLst xmlns:a="http://schemas.openxmlformats.org/drawingml/2006/main">
              <a:ext uri="{FF2B5EF4-FFF2-40B4-BE49-F238E27FC236}">
                <a16:creationId xmlns:a16="http://schemas.microsoft.com/office/drawing/2014/main" id="{540D5EEA-84FD-4794-A974-3D74A07F2D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" descr="Australian Government Productivity Commission logo">
                    <a:extLst>
                      <a:ext uri="{FF2B5EF4-FFF2-40B4-BE49-F238E27FC236}">
                        <a16:creationId xmlns:a16="http://schemas.microsoft.com/office/drawing/2014/main" id="{540D5EEA-84FD-4794-A974-3D74A07F2D8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-95925"/>
                  <a:stretch/>
                </pic:blipFill>
                <pic:spPr bwMode="auto">
                  <a:xfrm>
                    <a:off x="0" y="0"/>
                    <a:ext cx="2235600" cy="1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65704D" w14:textId="77777777" w:rsidR="00791C63" w:rsidRPr="005965BC" w:rsidRDefault="00791C63" w:rsidP="005965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64F4" w14:textId="02346EC3" w:rsidR="00B87B65" w:rsidRDefault="00352565" w:rsidP="00F173EF">
    <w:pPr>
      <w:pStyle w:val="Header-Keyline"/>
    </w:pPr>
    <w:r>
      <w:rPr>
        <w:b/>
      </w:rPr>
      <w:t>Review of the National Agreement on Closing the Gap</w:t>
    </w:r>
    <w:r w:rsidR="00B87B65">
      <w:t xml:space="preserve"> </w:t>
    </w:r>
    <w:r w:rsidR="00632ED0">
      <w:t xml:space="preserve">Draft </w:t>
    </w:r>
    <w:r w:rsidR="003F1343">
      <w:t>r</w:t>
    </w:r>
    <w:r w:rsidR="00632ED0">
      <w:t>eport | Plain English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4FC9" w14:textId="68270941" w:rsidR="00B87B65" w:rsidRDefault="008C5D79" w:rsidP="003F1343">
    <w:pPr>
      <w:pStyle w:val="Header-Keyline"/>
      <w:jc w:val="right"/>
    </w:pPr>
    <w:r>
      <w:rPr>
        <w:b/>
      </w:rPr>
      <w:t>Executive summary</w:t>
    </w:r>
    <w:r w:rsidR="003F1343">
      <w:t xml:space="preserve"> | Plain English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CF5454E4"/>
    <w:lvl w:ilvl="0">
      <w:start w:val="1"/>
      <w:numFmt w:val="bullet"/>
      <w:pStyle w:val="ListBullet5"/>
      <w:lvlText w:val="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</w:abstractNum>
  <w:abstractNum w:abstractNumId="1" w15:restartNumberingAfterBreak="0">
    <w:nsid w:val="074A6380"/>
    <w:multiLevelType w:val="multilevel"/>
    <w:tmpl w:val="C47EA3E6"/>
    <w:styleLink w:val="TableList"/>
    <w:lvl w:ilvl="0">
      <w:start w:val="1"/>
      <w:numFmt w:val="decimal"/>
      <w:pStyle w:val="TableHeading-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C1734A"/>
    <w:multiLevelType w:val="multilevel"/>
    <w:tmpl w:val="72768BCE"/>
    <w:styleLink w:val="AppendixHeadingList"/>
    <w:lvl w:ilvl="0">
      <w:start w:val="1"/>
      <w:numFmt w:val="upperLetter"/>
      <w:pStyle w:val="Heading-Appendix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pStyle w:val="Heading2-Appendix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C2735F"/>
    <w:multiLevelType w:val="multilevel"/>
    <w:tmpl w:val="EE6A07A2"/>
    <w:styleLink w:val="ListHeadings"/>
    <w:lvl w:ilvl="0">
      <w:start w:val="1"/>
      <w:numFmt w:val="decimal"/>
      <w:isLgl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suff w:val="space"/>
      <w:lvlText w:val="Box 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F3E6C9D"/>
    <w:multiLevelType w:val="multilevel"/>
    <w:tmpl w:val="FF8069A4"/>
    <w:numStyleLink w:val="Bullets"/>
  </w:abstractNum>
  <w:abstractNum w:abstractNumId="5" w15:restartNumberingAfterBreak="0">
    <w:nsid w:val="0F6F37EA"/>
    <w:multiLevelType w:val="multilevel"/>
    <w:tmpl w:val="1FA8DC2A"/>
    <w:styleLink w:val="Numbering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6" w15:restartNumberingAfterBreak="0">
    <w:nsid w:val="12377B66"/>
    <w:multiLevelType w:val="multilevel"/>
    <w:tmpl w:val="4F48000A"/>
    <w:styleLink w:val="Alphalist"/>
    <w:lvl w:ilvl="0">
      <w:start w:val="1"/>
      <w:numFmt w:val="lowerLetter"/>
      <w:pStyle w:val="ListAlpha1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pStyle w:val="ListAlpha2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pStyle w:val="ListAlpha3"/>
      <w:lvlText w:val="%3."/>
      <w:lvlJc w:val="left"/>
      <w:pPr>
        <w:ind w:left="454" w:hanging="227"/>
      </w:pPr>
      <w:rPr>
        <w:rFonts w:hint="default"/>
      </w:rPr>
    </w:lvl>
    <w:lvl w:ilvl="3">
      <w:start w:val="1"/>
      <w:numFmt w:val="lowerRoman"/>
      <w:pStyle w:val="ListAlpha4"/>
      <w:lvlText w:val="%4."/>
      <w:lvlJc w:val="left"/>
      <w:pPr>
        <w:ind w:left="680" w:hanging="2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0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6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8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14" w:hanging="226"/>
      </w:pPr>
      <w:rPr>
        <w:rFonts w:hint="default"/>
      </w:rPr>
    </w:lvl>
  </w:abstractNum>
  <w:abstractNum w:abstractNumId="7" w15:restartNumberingAfterBreak="0">
    <w:nsid w:val="16155739"/>
    <w:multiLevelType w:val="multilevel"/>
    <w:tmpl w:val="55366B42"/>
    <w:styleLink w:val="LetteredList"/>
    <w:lvl w:ilvl="0">
      <w:start w:val="1"/>
      <w:numFmt w:val="lowerLetter"/>
      <w:pStyle w:val="List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pStyle w:val="List3"/>
      <w:lvlText w:val="%3."/>
      <w:lvlJc w:val="left"/>
      <w:pPr>
        <w:ind w:left="454" w:hanging="227"/>
      </w:pPr>
      <w:rPr>
        <w:rFonts w:hint="default"/>
      </w:rPr>
    </w:lvl>
    <w:lvl w:ilvl="3">
      <w:start w:val="1"/>
      <w:numFmt w:val="lowerRoman"/>
      <w:pStyle w:val="List4"/>
      <w:lvlText w:val="%4."/>
      <w:lvlJc w:val="left"/>
      <w:pPr>
        <w:ind w:left="680" w:hanging="226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644"/>
        </w:tabs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1361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8" w:hanging="22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1814" w:hanging="226"/>
      </w:pPr>
      <w:rPr>
        <w:rFonts w:hint="default"/>
      </w:rPr>
    </w:lvl>
  </w:abstractNum>
  <w:abstractNum w:abstractNumId="8" w15:restartNumberingAfterBreak="0">
    <w:nsid w:val="1A1A0E47"/>
    <w:multiLevelType w:val="multilevel"/>
    <w:tmpl w:val="BCC2EEC0"/>
    <w:lvl w:ilvl="0">
      <w:start w:val="1"/>
      <w:numFmt w:val="decimal"/>
      <w:pStyle w:val="Heading1"/>
      <w:isLgl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suff w:val="space"/>
      <w:lvlText w:val="Box 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2"/>
      <w:lvlText w:val="%1.%3"/>
      <w:lvlJc w:val="left"/>
      <w:pPr>
        <w:ind w:left="4253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15905EC"/>
    <w:multiLevelType w:val="multilevel"/>
    <w:tmpl w:val="14F2CE60"/>
    <w:styleLink w:val="AppendixHeading"/>
    <w:lvl w:ilvl="0">
      <w:start w:val="1"/>
      <w:numFmt w:val="upperLetter"/>
      <w:lvlText w:val="%1."/>
      <w:lvlJc w:val="left"/>
      <w:pPr>
        <w:ind w:left="1418" w:hanging="85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D665246"/>
    <w:multiLevelType w:val="multilevel"/>
    <w:tmpl w:val="55366B42"/>
    <w:numStyleLink w:val="LetteredList"/>
  </w:abstractNum>
  <w:abstractNum w:abstractNumId="11" w15:restartNumberingAfterBreak="0">
    <w:nsid w:val="34945759"/>
    <w:multiLevelType w:val="multilevel"/>
    <w:tmpl w:val="EDDA6002"/>
    <w:styleLink w:val="TOCList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  <w:i w:val="0"/>
        <w:color w:val="0D8380" w:themeColor="background2"/>
      </w:rPr>
    </w:lvl>
    <w:lvl w:ilvl="1">
      <w:start w:val="1"/>
      <w:numFmt w:val="decimal"/>
      <w:lvlText w:val="%1.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DFF19AC"/>
    <w:multiLevelType w:val="hybridMultilevel"/>
    <w:tmpl w:val="FD289AA2"/>
    <w:lvl w:ilvl="0" w:tplc="2F6EF78C">
      <w:start w:val="1"/>
      <w:numFmt w:val="decimal"/>
      <w:pStyle w:val="List1"/>
      <w:lvlText w:val="%1."/>
      <w:lvlJc w:val="left"/>
      <w:pPr>
        <w:ind w:left="92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49E388C">
      <w:start w:val="1"/>
      <w:numFmt w:val="lowerLetter"/>
      <w:pStyle w:val="alphalist0"/>
      <w:lvlText w:val="%2."/>
      <w:lvlJc w:val="left"/>
      <w:pPr>
        <w:ind w:left="1440" w:hanging="360"/>
      </w:pPr>
      <w:rPr>
        <w:b w:val="0"/>
      </w:rPr>
    </w:lvl>
    <w:lvl w:ilvl="2" w:tplc="C1CAFE18">
      <w:start w:val="1"/>
      <w:numFmt w:val="lowerRoman"/>
      <w:pStyle w:val="romanlist"/>
      <w:lvlText w:val="%3."/>
      <w:lvlJc w:val="right"/>
      <w:pPr>
        <w:ind w:left="2160" w:hanging="180"/>
      </w:pPr>
      <w:rPr>
        <w:b w:val="0"/>
      </w:r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F3571"/>
    <w:multiLevelType w:val="multilevel"/>
    <w:tmpl w:val="DE7E2246"/>
    <w:styleLink w:val="Figure"/>
    <w:lvl w:ilvl="0">
      <w:start w:val="1"/>
      <w:numFmt w:val="lowerLetter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687294"/>
    <w:multiLevelType w:val="multilevel"/>
    <w:tmpl w:val="BC6CEC38"/>
    <w:styleLink w:val="BoxList"/>
    <w:lvl w:ilvl="0">
      <w:start w:val="1"/>
      <w:numFmt w:val="decimal"/>
      <w:suff w:val="space"/>
      <w:lvlText w:val="Box %1 —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Box %1.%2 —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0E1502C"/>
    <w:multiLevelType w:val="multilevel"/>
    <w:tmpl w:val="FF8069A4"/>
    <w:styleLink w:val="Bullets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abstractNum w:abstractNumId="16" w15:restartNumberingAfterBreak="0">
    <w:nsid w:val="70135F69"/>
    <w:multiLevelType w:val="hybridMultilevel"/>
    <w:tmpl w:val="227896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B4A1B"/>
    <w:multiLevelType w:val="multilevel"/>
    <w:tmpl w:val="4F48000A"/>
    <w:numStyleLink w:val="Alphalist"/>
  </w:abstractNum>
  <w:num w:numId="1" w16cid:durableId="1303265179">
    <w:abstractNumId w:val="15"/>
  </w:num>
  <w:num w:numId="2" w16cid:durableId="435372279">
    <w:abstractNumId w:val="5"/>
  </w:num>
  <w:num w:numId="3" w16cid:durableId="1927497741">
    <w:abstractNumId w:val="3"/>
  </w:num>
  <w:num w:numId="4" w16cid:durableId="1943414679">
    <w:abstractNumId w:val="7"/>
  </w:num>
  <w:num w:numId="5" w16cid:durableId="1321159695">
    <w:abstractNumId w:val="11"/>
  </w:num>
  <w:num w:numId="6" w16cid:durableId="91243902">
    <w:abstractNumId w:val="13"/>
  </w:num>
  <w:num w:numId="7" w16cid:durableId="427846195">
    <w:abstractNumId w:val="14"/>
  </w:num>
  <w:num w:numId="8" w16cid:durableId="260381803">
    <w:abstractNumId w:val="6"/>
  </w:num>
  <w:num w:numId="9" w16cid:durableId="1222407457">
    <w:abstractNumId w:val="1"/>
  </w:num>
  <w:num w:numId="10" w16cid:durableId="1517039885">
    <w:abstractNumId w:val="9"/>
  </w:num>
  <w:num w:numId="11" w16cid:durableId="395661723">
    <w:abstractNumId w:val="2"/>
  </w:num>
  <w:num w:numId="12" w16cid:durableId="614101578">
    <w:abstractNumId w:val="8"/>
  </w:num>
  <w:num w:numId="13" w16cid:durableId="1013920370">
    <w:abstractNumId w:val="12"/>
  </w:num>
  <w:num w:numId="14" w16cid:durableId="1058364573">
    <w:abstractNumId w:val="0"/>
  </w:num>
  <w:num w:numId="15" w16cid:durableId="1220896990">
    <w:abstractNumId w:val="10"/>
  </w:num>
  <w:num w:numId="16" w16cid:durableId="1572888091">
    <w:abstractNumId w:val="17"/>
  </w:num>
  <w:num w:numId="17" w16cid:durableId="22454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75787907">
    <w:abstractNumId w:val="10"/>
  </w:num>
  <w:num w:numId="19" w16cid:durableId="2137674766">
    <w:abstractNumId w:val="16"/>
  </w:num>
  <w:num w:numId="20" w16cid:durableId="1648363114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trackedChanges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B2"/>
    <w:rsid w:val="0000002A"/>
    <w:rsid w:val="00000075"/>
    <w:rsid w:val="00000088"/>
    <w:rsid w:val="000002CD"/>
    <w:rsid w:val="00000344"/>
    <w:rsid w:val="0000042D"/>
    <w:rsid w:val="000004F2"/>
    <w:rsid w:val="000004FA"/>
    <w:rsid w:val="000005F4"/>
    <w:rsid w:val="000005FD"/>
    <w:rsid w:val="000006A9"/>
    <w:rsid w:val="0000074E"/>
    <w:rsid w:val="00000990"/>
    <w:rsid w:val="000009B4"/>
    <w:rsid w:val="000009F9"/>
    <w:rsid w:val="00000A17"/>
    <w:rsid w:val="00000ACF"/>
    <w:rsid w:val="00000AF4"/>
    <w:rsid w:val="00000B36"/>
    <w:rsid w:val="00000CCD"/>
    <w:rsid w:val="00000EE4"/>
    <w:rsid w:val="00000F3C"/>
    <w:rsid w:val="00000F94"/>
    <w:rsid w:val="00000FAB"/>
    <w:rsid w:val="00001040"/>
    <w:rsid w:val="00001049"/>
    <w:rsid w:val="000010B8"/>
    <w:rsid w:val="000010F7"/>
    <w:rsid w:val="00001116"/>
    <w:rsid w:val="00001449"/>
    <w:rsid w:val="0000147A"/>
    <w:rsid w:val="0000150A"/>
    <w:rsid w:val="0000156A"/>
    <w:rsid w:val="00001571"/>
    <w:rsid w:val="000016E5"/>
    <w:rsid w:val="00001743"/>
    <w:rsid w:val="00001796"/>
    <w:rsid w:val="0000183C"/>
    <w:rsid w:val="00001858"/>
    <w:rsid w:val="0000185D"/>
    <w:rsid w:val="00001871"/>
    <w:rsid w:val="0000188D"/>
    <w:rsid w:val="00001960"/>
    <w:rsid w:val="0000199A"/>
    <w:rsid w:val="000019BD"/>
    <w:rsid w:val="00001D05"/>
    <w:rsid w:val="00001EED"/>
    <w:rsid w:val="00001F93"/>
    <w:rsid w:val="00002056"/>
    <w:rsid w:val="0000206A"/>
    <w:rsid w:val="00002074"/>
    <w:rsid w:val="0000219F"/>
    <w:rsid w:val="000021E3"/>
    <w:rsid w:val="000022D8"/>
    <w:rsid w:val="000023C5"/>
    <w:rsid w:val="00002557"/>
    <w:rsid w:val="00002880"/>
    <w:rsid w:val="00002887"/>
    <w:rsid w:val="00002940"/>
    <w:rsid w:val="00002948"/>
    <w:rsid w:val="00002A84"/>
    <w:rsid w:val="00002B56"/>
    <w:rsid w:val="00002E39"/>
    <w:rsid w:val="00002E9A"/>
    <w:rsid w:val="00002F63"/>
    <w:rsid w:val="00002FEA"/>
    <w:rsid w:val="0000301D"/>
    <w:rsid w:val="000030B1"/>
    <w:rsid w:val="00003196"/>
    <w:rsid w:val="000032EF"/>
    <w:rsid w:val="0000336F"/>
    <w:rsid w:val="0000343A"/>
    <w:rsid w:val="00003442"/>
    <w:rsid w:val="000035AF"/>
    <w:rsid w:val="000035FE"/>
    <w:rsid w:val="00003640"/>
    <w:rsid w:val="00003800"/>
    <w:rsid w:val="00003ABC"/>
    <w:rsid w:val="00003C07"/>
    <w:rsid w:val="00003C74"/>
    <w:rsid w:val="00003DBB"/>
    <w:rsid w:val="00003E0E"/>
    <w:rsid w:val="0000421C"/>
    <w:rsid w:val="0000423D"/>
    <w:rsid w:val="0000424A"/>
    <w:rsid w:val="0000428A"/>
    <w:rsid w:val="0000430F"/>
    <w:rsid w:val="00004489"/>
    <w:rsid w:val="0000450E"/>
    <w:rsid w:val="000045B7"/>
    <w:rsid w:val="00004600"/>
    <w:rsid w:val="000046D3"/>
    <w:rsid w:val="000047C1"/>
    <w:rsid w:val="0000490D"/>
    <w:rsid w:val="00004912"/>
    <w:rsid w:val="00004B21"/>
    <w:rsid w:val="00004B4D"/>
    <w:rsid w:val="00004BC8"/>
    <w:rsid w:val="00004BF4"/>
    <w:rsid w:val="00004C03"/>
    <w:rsid w:val="00004C82"/>
    <w:rsid w:val="00004CD4"/>
    <w:rsid w:val="00004D1B"/>
    <w:rsid w:val="00004EC3"/>
    <w:rsid w:val="00004EE9"/>
    <w:rsid w:val="00005016"/>
    <w:rsid w:val="00005468"/>
    <w:rsid w:val="0000546C"/>
    <w:rsid w:val="00005482"/>
    <w:rsid w:val="00005525"/>
    <w:rsid w:val="000055A0"/>
    <w:rsid w:val="0000572E"/>
    <w:rsid w:val="0000581A"/>
    <w:rsid w:val="000058CD"/>
    <w:rsid w:val="00005A73"/>
    <w:rsid w:val="00005B5B"/>
    <w:rsid w:val="00005B8F"/>
    <w:rsid w:val="00005C14"/>
    <w:rsid w:val="00005C31"/>
    <w:rsid w:val="00005C79"/>
    <w:rsid w:val="00005C97"/>
    <w:rsid w:val="00005CED"/>
    <w:rsid w:val="00005D01"/>
    <w:rsid w:val="00005D2B"/>
    <w:rsid w:val="00006090"/>
    <w:rsid w:val="0000630B"/>
    <w:rsid w:val="00006382"/>
    <w:rsid w:val="000064A0"/>
    <w:rsid w:val="0000661E"/>
    <w:rsid w:val="0000667E"/>
    <w:rsid w:val="0000688F"/>
    <w:rsid w:val="00006973"/>
    <w:rsid w:val="00006A7F"/>
    <w:rsid w:val="00006CAF"/>
    <w:rsid w:val="00006D36"/>
    <w:rsid w:val="00006D57"/>
    <w:rsid w:val="00006E10"/>
    <w:rsid w:val="00006EEF"/>
    <w:rsid w:val="00006FC6"/>
    <w:rsid w:val="00007049"/>
    <w:rsid w:val="000070DC"/>
    <w:rsid w:val="00007184"/>
    <w:rsid w:val="000072CA"/>
    <w:rsid w:val="00007322"/>
    <w:rsid w:val="00007354"/>
    <w:rsid w:val="0000740F"/>
    <w:rsid w:val="00007436"/>
    <w:rsid w:val="00007742"/>
    <w:rsid w:val="0000778E"/>
    <w:rsid w:val="0000789C"/>
    <w:rsid w:val="000078D3"/>
    <w:rsid w:val="00007936"/>
    <w:rsid w:val="00007946"/>
    <w:rsid w:val="00007A3C"/>
    <w:rsid w:val="00007A6C"/>
    <w:rsid w:val="00007A82"/>
    <w:rsid w:val="00007C35"/>
    <w:rsid w:val="00007CFE"/>
    <w:rsid w:val="00007F0D"/>
    <w:rsid w:val="00007F49"/>
    <w:rsid w:val="00007FE0"/>
    <w:rsid w:val="00010064"/>
    <w:rsid w:val="000102CA"/>
    <w:rsid w:val="00010366"/>
    <w:rsid w:val="00010379"/>
    <w:rsid w:val="000104D1"/>
    <w:rsid w:val="00010581"/>
    <w:rsid w:val="0001058E"/>
    <w:rsid w:val="000105BA"/>
    <w:rsid w:val="00010757"/>
    <w:rsid w:val="0001076C"/>
    <w:rsid w:val="00010779"/>
    <w:rsid w:val="00010879"/>
    <w:rsid w:val="0001091E"/>
    <w:rsid w:val="00010A2F"/>
    <w:rsid w:val="00010BBD"/>
    <w:rsid w:val="00010C4C"/>
    <w:rsid w:val="00010CC4"/>
    <w:rsid w:val="00010D20"/>
    <w:rsid w:val="00010FE9"/>
    <w:rsid w:val="0001106B"/>
    <w:rsid w:val="0001113F"/>
    <w:rsid w:val="00011196"/>
    <w:rsid w:val="000111B9"/>
    <w:rsid w:val="0001127F"/>
    <w:rsid w:val="00011390"/>
    <w:rsid w:val="00011496"/>
    <w:rsid w:val="00011773"/>
    <w:rsid w:val="000117B3"/>
    <w:rsid w:val="000117C8"/>
    <w:rsid w:val="00011855"/>
    <w:rsid w:val="00011A5F"/>
    <w:rsid w:val="00011A80"/>
    <w:rsid w:val="00011B45"/>
    <w:rsid w:val="00011B50"/>
    <w:rsid w:val="00011BC9"/>
    <w:rsid w:val="00011E84"/>
    <w:rsid w:val="00011FCA"/>
    <w:rsid w:val="0001216D"/>
    <w:rsid w:val="0001220C"/>
    <w:rsid w:val="0001223E"/>
    <w:rsid w:val="0001232D"/>
    <w:rsid w:val="00012405"/>
    <w:rsid w:val="000124CC"/>
    <w:rsid w:val="00012605"/>
    <w:rsid w:val="00012670"/>
    <w:rsid w:val="000126A5"/>
    <w:rsid w:val="00012723"/>
    <w:rsid w:val="000128EC"/>
    <w:rsid w:val="00012929"/>
    <w:rsid w:val="000129A3"/>
    <w:rsid w:val="00012B0F"/>
    <w:rsid w:val="00012BA3"/>
    <w:rsid w:val="00012C80"/>
    <w:rsid w:val="00012CBA"/>
    <w:rsid w:val="00012D2B"/>
    <w:rsid w:val="00012D49"/>
    <w:rsid w:val="00012D5D"/>
    <w:rsid w:val="00012D81"/>
    <w:rsid w:val="00012D9C"/>
    <w:rsid w:val="00012E67"/>
    <w:rsid w:val="00012E9A"/>
    <w:rsid w:val="00012FF7"/>
    <w:rsid w:val="00013067"/>
    <w:rsid w:val="000131AB"/>
    <w:rsid w:val="0001322B"/>
    <w:rsid w:val="00013280"/>
    <w:rsid w:val="0001332E"/>
    <w:rsid w:val="000133BD"/>
    <w:rsid w:val="000133EA"/>
    <w:rsid w:val="00013468"/>
    <w:rsid w:val="000134A0"/>
    <w:rsid w:val="000135A1"/>
    <w:rsid w:val="00013623"/>
    <w:rsid w:val="000138D3"/>
    <w:rsid w:val="00013911"/>
    <w:rsid w:val="000139D3"/>
    <w:rsid w:val="00013D4A"/>
    <w:rsid w:val="00013E6A"/>
    <w:rsid w:val="000141B9"/>
    <w:rsid w:val="000144AA"/>
    <w:rsid w:val="000148B0"/>
    <w:rsid w:val="00014C13"/>
    <w:rsid w:val="00014CDC"/>
    <w:rsid w:val="00014CFE"/>
    <w:rsid w:val="00014DA5"/>
    <w:rsid w:val="00014E26"/>
    <w:rsid w:val="00014F3B"/>
    <w:rsid w:val="000150DF"/>
    <w:rsid w:val="00015117"/>
    <w:rsid w:val="0001517A"/>
    <w:rsid w:val="000151F5"/>
    <w:rsid w:val="00015325"/>
    <w:rsid w:val="000153F1"/>
    <w:rsid w:val="00015415"/>
    <w:rsid w:val="0001542A"/>
    <w:rsid w:val="0001547B"/>
    <w:rsid w:val="000154CC"/>
    <w:rsid w:val="00015628"/>
    <w:rsid w:val="000157EB"/>
    <w:rsid w:val="0001580C"/>
    <w:rsid w:val="000159C1"/>
    <w:rsid w:val="000159C8"/>
    <w:rsid w:val="00015A41"/>
    <w:rsid w:val="00015A8C"/>
    <w:rsid w:val="00015BBB"/>
    <w:rsid w:val="000160D9"/>
    <w:rsid w:val="0001619E"/>
    <w:rsid w:val="00016351"/>
    <w:rsid w:val="000163A2"/>
    <w:rsid w:val="0001657B"/>
    <w:rsid w:val="0001663D"/>
    <w:rsid w:val="000167FD"/>
    <w:rsid w:val="0001681F"/>
    <w:rsid w:val="0001690C"/>
    <w:rsid w:val="0001692A"/>
    <w:rsid w:val="00016B45"/>
    <w:rsid w:val="00016B53"/>
    <w:rsid w:val="00016D88"/>
    <w:rsid w:val="00016E97"/>
    <w:rsid w:val="00017059"/>
    <w:rsid w:val="00017074"/>
    <w:rsid w:val="00017157"/>
    <w:rsid w:val="000171D9"/>
    <w:rsid w:val="000172A0"/>
    <w:rsid w:val="000172D8"/>
    <w:rsid w:val="00017459"/>
    <w:rsid w:val="0001757A"/>
    <w:rsid w:val="000175B4"/>
    <w:rsid w:val="000177DC"/>
    <w:rsid w:val="00017854"/>
    <w:rsid w:val="00017A03"/>
    <w:rsid w:val="00017AE0"/>
    <w:rsid w:val="00017BD1"/>
    <w:rsid w:val="00017D22"/>
    <w:rsid w:val="00017D58"/>
    <w:rsid w:val="00017E29"/>
    <w:rsid w:val="00017F85"/>
    <w:rsid w:val="00020022"/>
    <w:rsid w:val="00020052"/>
    <w:rsid w:val="00020069"/>
    <w:rsid w:val="0002016A"/>
    <w:rsid w:val="00020388"/>
    <w:rsid w:val="000204EB"/>
    <w:rsid w:val="000205EB"/>
    <w:rsid w:val="0002071D"/>
    <w:rsid w:val="00020807"/>
    <w:rsid w:val="00020A6F"/>
    <w:rsid w:val="00020D0E"/>
    <w:rsid w:val="00020DA4"/>
    <w:rsid w:val="00020F7C"/>
    <w:rsid w:val="000210DC"/>
    <w:rsid w:val="0002121D"/>
    <w:rsid w:val="0002125B"/>
    <w:rsid w:val="00021296"/>
    <w:rsid w:val="0002136C"/>
    <w:rsid w:val="000214CB"/>
    <w:rsid w:val="000214F7"/>
    <w:rsid w:val="00021767"/>
    <w:rsid w:val="0002176C"/>
    <w:rsid w:val="00021842"/>
    <w:rsid w:val="00021956"/>
    <w:rsid w:val="00021A0F"/>
    <w:rsid w:val="00021AF1"/>
    <w:rsid w:val="00021B35"/>
    <w:rsid w:val="00021C7F"/>
    <w:rsid w:val="00021D96"/>
    <w:rsid w:val="00021E1A"/>
    <w:rsid w:val="00022115"/>
    <w:rsid w:val="000221CD"/>
    <w:rsid w:val="0002232E"/>
    <w:rsid w:val="00022498"/>
    <w:rsid w:val="0002256C"/>
    <w:rsid w:val="00022603"/>
    <w:rsid w:val="00022614"/>
    <w:rsid w:val="00022636"/>
    <w:rsid w:val="00022638"/>
    <w:rsid w:val="0002269E"/>
    <w:rsid w:val="0002281C"/>
    <w:rsid w:val="00022840"/>
    <w:rsid w:val="0002299F"/>
    <w:rsid w:val="00022C58"/>
    <w:rsid w:val="00022C91"/>
    <w:rsid w:val="00022C94"/>
    <w:rsid w:val="00022C9B"/>
    <w:rsid w:val="00022CFD"/>
    <w:rsid w:val="00022D32"/>
    <w:rsid w:val="00022D9F"/>
    <w:rsid w:val="00022EA6"/>
    <w:rsid w:val="00022FF4"/>
    <w:rsid w:val="00023163"/>
    <w:rsid w:val="000231E7"/>
    <w:rsid w:val="00023484"/>
    <w:rsid w:val="0002364C"/>
    <w:rsid w:val="00023875"/>
    <w:rsid w:val="000238DC"/>
    <w:rsid w:val="00023A75"/>
    <w:rsid w:val="00023B4B"/>
    <w:rsid w:val="00023BA5"/>
    <w:rsid w:val="00023CCC"/>
    <w:rsid w:val="00023D81"/>
    <w:rsid w:val="00023ED8"/>
    <w:rsid w:val="00024171"/>
    <w:rsid w:val="000241B7"/>
    <w:rsid w:val="000242A1"/>
    <w:rsid w:val="000242A2"/>
    <w:rsid w:val="000242FF"/>
    <w:rsid w:val="000243F9"/>
    <w:rsid w:val="00024414"/>
    <w:rsid w:val="000244B2"/>
    <w:rsid w:val="000244B9"/>
    <w:rsid w:val="000245AB"/>
    <w:rsid w:val="000245F6"/>
    <w:rsid w:val="00024640"/>
    <w:rsid w:val="000246F9"/>
    <w:rsid w:val="0002473A"/>
    <w:rsid w:val="00024807"/>
    <w:rsid w:val="000249B8"/>
    <w:rsid w:val="000249BE"/>
    <w:rsid w:val="00024D6F"/>
    <w:rsid w:val="00024F02"/>
    <w:rsid w:val="00024F04"/>
    <w:rsid w:val="00024FD0"/>
    <w:rsid w:val="000250E5"/>
    <w:rsid w:val="00025161"/>
    <w:rsid w:val="0002555E"/>
    <w:rsid w:val="0002556E"/>
    <w:rsid w:val="0002557B"/>
    <w:rsid w:val="000256AD"/>
    <w:rsid w:val="0002572C"/>
    <w:rsid w:val="00025731"/>
    <w:rsid w:val="00025795"/>
    <w:rsid w:val="00025951"/>
    <w:rsid w:val="00025AF6"/>
    <w:rsid w:val="00025B29"/>
    <w:rsid w:val="00025BA2"/>
    <w:rsid w:val="00025BCF"/>
    <w:rsid w:val="00026001"/>
    <w:rsid w:val="00026099"/>
    <w:rsid w:val="0002616C"/>
    <w:rsid w:val="00026190"/>
    <w:rsid w:val="000261D6"/>
    <w:rsid w:val="00026330"/>
    <w:rsid w:val="00026393"/>
    <w:rsid w:val="000263D7"/>
    <w:rsid w:val="000265D3"/>
    <w:rsid w:val="000266FB"/>
    <w:rsid w:val="00026825"/>
    <w:rsid w:val="00026987"/>
    <w:rsid w:val="000269B0"/>
    <w:rsid w:val="000269D2"/>
    <w:rsid w:val="00026A68"/>
    <w:rsid w:val="00026B42"/>
    <w:rsid w:val="00026C04"/>
    <w:rsid w:val="00026EFA"/>
    <w:rsid w:val="00026F24"/>
    <w:rsid w:val="000270D4"/>
    <w:rsid w:val="00027157"/>
    <w:rsid w:val="0002716E"/>
    <w:rsid w:val="000272BD"/>
    <w:rsid w:val="00027538"/>
    <w:rsid w:val="0002754D"/>
    <w:rsid w:val="0002762C"/>
    <w:rsid w:val="0002763A"/>
    <w:rsid w:val="0002768A"/>
    <w:rsid w:val="00027743"/>
    <w:rsid w:val="00027886"/>
    <w:rsid w:val="000279AA"/>
    <w:rsid w:val="00027A50"/>
    <w:rsid w:val="00027C04"/>
    <w:rsid w:val="00027E13"/>
    <w:rsid w:val="00027F08"/>
    <w:rsid w:val="00027FB5"/>
    <w:rsid w:val="00027FED"/>
    <w:rsid w:val="0003005C"/>
    <w:rsid w:val="000300AF"/>
    <w:rsid w:val="000300C7"/>
    <w:rsid w:val="00030372"/>
    <w:rsid w:val="000303D3"/>
    <w:rsid w:val="00030402"/>
    <w:rsid w:val="000305C8"/>
    <w:rsid w:val="00030699"/>
    <w:rsid w:val="00030797"/>
    <w:rsid w:val="00030850"/>
    <w:rsid w:val="0003086C"/>
    <w:rsid w:val="00030894"/>
    <w:rsid w:val="00030959"/>
    <w:rsid w:val="00030984"/>
    <w:rsid w:val="000309F3"/>
    <w:rsid w:val="00030BB1"/>
    <w:rsid w:val="00030BDC"/>
    <w:rsid w:val="00030D48"/>
    <w:rsid w:val="00030D5A"/>
    <w:rsid w:val="00030DDA"/>
    <w:rsid w:val="00030EF4"/>
    <w:rsid w:val="000310AB"/>
    <w:rsid w:val="00031226"/>
    <w:rsid w:val="00031286"/>
    <w:rsid w:val="0003137F"/>
    <w:rsid w:val="000313AD"/>
    <w:rsid w:val="000313D9"/>
    <w:rsid w:val="000314BF"/>
    <w:rsid w:val="00031520"/>
    <w:rsid w:val="0003155E"/>
    <w:rsid w:val="000315E8"/>
    <w:rsid w:val="000315FF"/>
    <w:rsid w:val="0003168D"/>
    <w:rsid w:val="000317E9"/>
    <w:rsid w:val="00031A1E"/>
    <w:rsid w:val="00031A64"/>
    <w:rsid w:val="00031B98"/>
    <w:rsid w:val="00031C08"/>
    <w:rsid w:val="00031C89"/>
    <w:rsid w:val="00031D20"/>
    <w:rsid w:val="00031DA4"/>
    <w:rsid w:val="00031ED5"/>
    <w:rsid w:val="00032090"/>
    <w:rsid w:val="00032198"/>
    <w:rsid w:val="00032235"/>
    <w:rsid w:val="000322D8"/>
    <w:rsid w:val="00032372"/>
    <w:rsid w:val="0003239E"/>
    <w:rsid w:val="000323E3"/>
    <w:rsid w:val="0003244B"/>
    <w:rsid w:val="0003249D"/>
    <w:rsid w:val="0003279B"/>
    <w:rsid w:val="0003285E"/>
    <w:rsid w:val="00032986"/>
    <w:rsid w:val="000329D8"/>
    <w:rsid w:val="00032A09"/>
    <w:rsid w:val="00032CAA"/>
    <w:rsid w:val="00032D11"/>
    <w:rsid w:val="00032DC7"/>
    <w:rsid w:val="00032DE0"/>
    <w:rsid w:val="00032E25"/>
    <w:rsid w:val="00032F12"/>
    <w:rsid w:val="00032F87"/>
    <w:rsid w:val="00032FE0"/>
    <w:rsid w:val="000331E4"/>
    <w:rsid w:val="000332E1"/>
    <w:rsid w:val="0003338D"/>
    <w:rsid w:val="00033476"/>
    <w:rsid w:val="00033528"/>
    <w:rsid w:val="00033618"/>
    <w:rsid w:val="00033619"/>
    <w:rsid w:val="000336E6"/>
    <w:rsid w:val="000338E3"/>
    <w:rsid w:val="000339F5"/>
    <w:rsid w:val="00033ADA"/>
    <w:rsid w:val="00033B99"/>
    <w:rsid w:val="00033D2E"/>
    <w:rsid w:val="00033DC8"/>
    <w:rsid w:val="00033F2B"/>
    <w:rsid w:val="0003405C"/>
    <w:rsid w:val="0003405D"/>
    <w:rsid w:val="00034139"/>
    <w:rsid w:val="00034174"/>
    <w:rsid w:val="00034238"/>
    <w:rsid w:val="00034255"/>
    <w:rsid w:val="000342BC"/>
    <w:rsid w:val="00034471"/>
    <w:rsid w:val="000344B8"/>
    <w:rsid w:val="000344F8"/>
    <w:rsid w:val="000347BB"/>
    <w:rsid w:val="000347CA"/>
    <w:rsid w:val="000347DE"/>
    <w:rsid w:val="0003486C"/>
    <w:rsid w:val="00034899"/>
    <w:rsid w:val="00034A66"/>
    <w:rsid w:val="00034AAE"/>
    <w:rsid w:val="00034AB0"/>
    <w:rsid w:val="00034AF6"/>
    <w:rsid w:val="00034B0B"/>
    <w:rsid w:val="00034B16"/>
    <w:rsid w:val="00034B4C"/>
    <w:rsid w:val="00034B7B"/>
    <w:rsid w:val="00034BA3"/>
    <w:rsid w:val="00034C8E"/>
    <w:rsid w:val="00034DF9"/>
    <w:rsid w:val="0003508B"/>
    <w:rsid w:val="000351FA"/>
    <w:rsid w:val="00035332"/>
    <w:rsid w:val="00035389"/>
    <w:rsid w:val="000354D0"/>
    <w:rsid w:val="000354D2"/>
    <w:rsid w:val="00035644"/>
    <w:rsid w:val="00035647"/>
    <w:rsid w:val="00035675"/>
    <w:rsid w:val="00035723"/>
    <w:rsid w:val="00035808"/>
    <w:rsid w:val="000359D5"/>
    <w:rsid w:val="00035B7D"/>
    <w:rsid w:val="00035BB0"/>
    <w:rsid w:val="00035D9C"/>
    <w:rsid w:val="00035DC3"/>
    <w:rsid w:val="00036165"/>
    <w:rsid w:val="000361F6"/>
    <w:rsid w:val="00036201"/>
    <w:rsid w:val="00036256"/>
    <w:rsid w:val="00036288"/>
    <w:rsid w:val="00036398"/>
    <w:rsid w:val="0003640C"/>
    <w:rsid w:val="00036480"/>
    <w:rsid w:val="000365F1"/>
    <w:rsid w:val="000365FF"/>
    <w:rsid w:val="0003663D"/>
    <w:rsid w:val="000366FC"/>
    <w:rsid w:val="000367BE"/>
    <w:rsid w:val="000367CC"/>
    <w:rsid w:val="0003682F"/>
    <w:rsid w:val="00036861"/>
    <w:rsid w:val="00036896"/>
    <w:rsid w:val="00036909"/>
    <w:rsid w:val="00036A28"/>
    <w:rsid w:val="00036A5E"/>
    <w:rsid w:val="00036A86"/>
    <w:rsid w:val="00036A9F"/>
    <w:rsid w:val="00036AC1"/>
    <w:rsid w:val="00036AC4"/>
    <w:rsid w:val="00036BBD"/>
    <w:rsid w:val="00036C6E"/>
    <w:rsid w:val="00036D14"/>
    <w:rsid w:val="00036E12"/>
    <w:rsid w:val="00036E42"/>
    <w:rsid w:val="00036E5B"/>
    <w:rsid w:val="0003706B"/>
    <w:rsid w:val="00037098"/>
    <w:rsid w:val="0003712B"/>
    <w:rsid w:val="0003715A"/>
    <w:rsid w:val="00037162"/>
    <w:rsid w:val="00037288"/>
    <w:rsid w:val="000372B4"/>
    <w:rsid w:val="00037395"/>
    <w:rsid w:val="0003739B"/>
    <w:rsid w:val="0003741E"/>
    <w:rsid w:val="00037556"/>
    <w:rsid w:val="0003760F"/>
    <w:rsid w:val="0003771D"/>
    <w:rsid w:val="000378A9"/>
    <w:rsid w:val="000379A9"/>
    <w:rsid w:val="00037A0A"/>
    <w:rsid w:val="00037B3A"/>
    <w:rsid w:val="00037BA6"/>
    <w:rsid w:val="00037BDB"/>
    <w:rsid w:val="00037C22"/>
    <w:rsid w:val="00037EA8"/>
    <w:rsid w:val="00037EE5"/>
    <w:rsid w:val="00037F88"/>
    <w:rsid w:val="0004001C"/>
    <w:rsid w:val="0004001F"/>
    <w:rsid w:val="000400D9"/>
    <w:rsid w:val="000400E4"/>
    <w:rsid w:val="0004011D"/>
    <w:rsid w:val="00040226"/>
    <w:rsid w:val="000402A6"/>
    <w:rsid w:val="00040524"/>
    <w:rsid w:val="000406D0"/>
    <w:rsid w:val="0004085B"/>
    <w:rsid w:val="00040A04"/>
    <w:rsid w:val="00040A94"/>
    <w:rsid w:val="00040BDA"/>
    <w:rsid w:val="00040CC3"/>
    <w:rsid w:val="00040D0D"/>
    <w:rsid w:val="00040D53"/>
    <w:rsid w:val="00040DD3"/>
    <w:rsid w:val="00040F7C"/>
    <w:rsid w:val="000410B8"/>
    <w:rsid w:val="00041126"/>
    <w:rsid w:val="000411C7"/>
    <w:rsid w:val="00041275"/>
    <w:rsid w:val="000412A3"/>
    <w:rsid w:val="00041364"/>
    <w:rsid w:val="0004136F"/>
    <w:rsid w:val="0004145D"/>
    <w:rsid w:val="0004149D"/>
    <w:rsid w:val="0004175E"/>
    <w:rsid w:val="000417D6"/>
    <w:rsid w:val="000418DB"/>
    <w:rsid w:val="00041B52"/>
    <w:rsid w:val="00041B95"/>
    <w:rsid w:val="00041D64"/>
    <w:rsid w:val="00041DE2"/>
    <w:rsid w:val="00041E78"/>
    <w:rsid w:val="00041E8E"/>
    <w:rsid w:val="00041ED5"/>
    <w:rsid w:val="00041F3E"/>
    <w:rsid w:val="00041FF1"/>
    <w:rsid w:val="0004209A"/>
    <w:rsid w:val="000420C2"/>
    <w:rsid w:val="000421BD"/>
    <w:rsid w:val="00042239"/>
    <w:rsid w:val="00042328"/>
    <w:rsid w:val="000424A2"/>
    <w:rsid w:val="00042549"/>
    <w:rsid w:val="00042587"/>
    <w:rsid w:val="000425F3"/>
    <w:rsid w:val="00042613"/>
    <w:rsid w:val="00042682"/>
    <w:rsid w:val="000427B7"/>
    <w:rsid w:val="00042837"/>
    <w:rsid w:val="00042891"/>
    <w:rsid w:val="000428EF"/>
    <w:rsid w:val="000429EE"/>
    <w:rsid w:val="00042A15"/>
    <w:rsid w:val="00042A2E"/>
    <w:rsid w:val="00042B85"/>
    <w:rsid w:val="00042BB7"/>
    <w:rsid w:val="00042D7B"/>
    <w:rsid w:val="00042EB1"/>
    <w:rsid w:val="00043018"/>
    <w:rsid w:val="000430FF"/>
    <w:rsid w:val="00043167"/>
    <w:rsid w:val="0004321D"/>
    <w:rsid w:val="00043341"/>
    <w:rsid w:val="00043503"/>
    <w:rsid w:val="00043512"/>
    <w:rsid w:val="0004361A"/>
    <w:rsid w:val="000436DC"/>
    <w:rsid w:val="00043723"/>
    <w:rsid w:val="000437C7"/>
    <w:rsid w:val="0004385B"/>
    <w:rsid w:val="000438CD"/>
    <w:rsid w:val="00043980"/>
    <w:rsid w:val="00043B52"/>
    <w:rsid w:val="00043BB3"/>
    <w:rsid w:val="00043E6A"/>
    <w:rsid w:val="000440E5"/>
    <w:rsid w:val="00044224"/>
    <w:rsid w:val="000442A4"/>
    <w:rsid w:val="000443B8"/>
    <w:rsid w:val="00044519"/>
    <w:rsid w:val="0004451B"/>
    <w:rsid w:val="00044623"/>
    <w:rsid w:val="0004469B"/>
    <w:rsid w:val="000446AA"/>
    <w:rsid w:val="000448F0"/>
    <w:rsid w:val="0004491E"/>
    <w:rsid w:val="0004499A"/>
    <w:rsid w:val="00044A38"/>
    <w:rsid w:val="00044A92"/>
    <w:rsid w:val="00044B5B"/>
    <w:rsid w:val="00044B63"/>
    <w:rsid w:val="00044B68"/>
    <w:rsid w:val="00044BE3"/>
    <w:rsid w:val="00044C4E"/>
    <w:rsid w:val="00044D11"/>
    <w:rsid w:val="00044DB7"/>
    <w:rsid w:val="00044FA3"/>
    <w:rsid w:val="00044FED"/>
    <w:rsid w:val="00045044"/>
    <w:rsid w:val="000450D1"/>
    <w:rsid w:val="0004511E"/>
    <w:rsid w:val="00045126"/>
    <w:rsid w:val="000451D4"/>
    <w:rsid w:val="0004523E"/>
    <w:rsid w:val="000453B8"/>
    <w:rsid w:val="00045452"/>
    <w:rsid w:val="000454A4"/>
    <w:rsid w:val="0004554F"/>
    <w:rsid w:val="00045553"/>
    <w:rsid w:val="00045575"/>
    <w:rsid w:val="00045894"/>
    <w:rsid w:val="0004595C"/>
    <w:rsid w:val="00045999"/>
    <w:rsid w:val="00045B31"/>
    <w:rsid w:val="00045B9D"/>
    <w:rsid w:val="00045D02"/>
    <w:rsid w:val="00045E6E"/>
    <w:rsid w:val="00045E73"/>
    <w:rsid w:val="00045E76"/>
    <w:rsid w:val="0004604A"/>
    <w:rsid w:val="000460B6"/>
    <w:rsid w:val="0004616A"/>
    <w:rsid w:val="00046535"/>
    <w:rsid w:val="00046553"/>
    <w:rsid w:val="000466DC"/>
    <w:rsid w:val="00046819"/>
    <w:rsid w:val="00046971"/>
    <w:rsid w:val="00046A07"/>
    <w:rsid w:val="00046A39"/>
    <w:rsid w:val="00046A4E"/>
    <w:rsid w:val="00046B11"/>
    <w:rsid w:val="00046B3D"/>
    <w:rsid w:val="00046C0C"/>
    <w:rsid w:val="00046DAD"/>
    <w:rsid w:val="00046F63"/>
    <w:rsid w:val="00047067"/>
    <w:rsid w:val="00047082"/>
    <w:rsid w:val="0004721B"/>
    <w:rsid w:val="00047330"/>
    <w:rsid w:val="00047388"/>
    <w:rsid w:val="000473D4"/>
    <w:rsid w:val="000473F0"/>
    <w:rsid w:val="00047565"/>
    <w:rsid w:val="00047652"/>
    <w:rsid w:val="000476BF"/>
    <w:rsid w:val="000476CB"/>
    <w:rsid w:val="00047784"/>
    <w:rsid w:val="00047894"/>
    <w:rsid w:val="000478E3"/>
    <w:rsid w:val="0004797B"/>
    <w:rsid w:val="000479D1"/>
    <w:rsid w:val="000479D9"/>
    <w:rsid w:val="00047B2B"/>
    <w:rsid w:val="00047C43"/>
    <w:rsid w:val="00047D8A"/>
    <w:rsid w:val="00047EBF"/>
    <w:rsid w:val="00047F27"/>
    <w:rsid w:val="00050055"/>
    <w:rsid w:val="0005014B"/>
    <w:rsid w:val="0005016A"/>
    <w:rsid w:val="00050316"/>
    <w:rsid w:val="00050328"/>
    <w:rsid w:val="00050398"/>
    <w:rsid w:val="000504CE"/>
    <w:rsid w:val="00050519"/>
    <w:rsid w:val="00050573"/>
    <w:rsid w:val="000505AC"/>
    <w:rsid w:val="000505CB"/>
    <w:rsid w:val="000505DE"/>
    <w:rsid w:val="000508D6"/>
    <w:rsid w:val="000508E6"/>
    <w:rsid w:val="00050ACA"/>
    <w:rsid w:val="00050B5D"/>
    <w:rsid w:val="00050D47"/>
    <w:rsid w:val="00050D64"/>
    <w:rsid w:val="00050E18"/>
    <w:rsid w:val="00050E25"/>
    <w:rsid w:val="00050F07"/>
    <w:rsid w:val="00050F56"/>
    <w:rsid w:val="00051180"/>
    <w:rsid w:val="0005151A"/>
    <w:rsid w:val="0005151B"/>
    <w:rsid w:val="00051591"/>
    <w:rsid w:val="00051669"/>
    <w:rsid w:val="0005169E"/>
    <w:rsid w:val="00051891"/>
    <w:rsid w:val="00051906"/>
    <w:rsid w:val="00051A43"/>
    <w:rsid w:val="00051A44"/>
    <w:rsid w:val="00051ABA"/>
    <w:rsid w:val="00051B53"/>
    <w:rsid w:val="00051B6F"/>
    <w:rsid w:val="00051C77"/>
    <w:rsid w:val="00051D37"/>
    <w:rsid w:val="00051D53"/>
    <w:rsid w:val="00051D54"/>
    <w:rsid w:val="00051E04"/>
    <w:rsid w:val="00051E6B"/>
    <w:rsid w:val="00051E9E"/>
    <w:rsid w:val="00051F09"/>
    <w:rsid w:val="00051F65"/>
    <w:rsid w:val="00051F95"/>
    <w:rsid w:val="00052005"/>
    <w:rsid w:val="00052007"/>
    <w:rsid w:val="000520B9"/>
    <w:rsid w:val="000520E2"/>
    <w:rsid w:val="000523DA"/>
    <w:rsid w:val="00052412"/>
    <w:rsid w:val="000524D3"/>
    <w:rsid w:val="00052506"/>
    <w:rsid w:val="0005253F"/>
    <w:rsid w:val="00052650"/>
    <w:rsid w:val="00052761"/>
    <w:rsid w:val="0005279D"/>
    <w:rsid w:val="000527E3"/>
    <w:rsid w:val="000527FE"/>
    <w:rsid w:val="000529E1"/>
    <w:rsid w:val="00052C15"/>
    <w:rsid w:val="00052D0F"/>
    <w:rsid w:val="00052D9E"/>
    <w:rsid w:val="00052E73"/>
    <w:rsid w:val="00052E86"/>
    <w:rsid w:val="00052F3D"/>
    <w:rsid w:val="000531EC"/>
    <w:rsid w:val="0005327C"/>
    <w:rsid w:val="00053326"/>
    <w:rsid w:val="00053435"/>
    <w:rsid w:val="0005355D"/>
    <w:rsid w:val="00053566"/>
    <w:rsid w:val="0005366B"/>
    <w:rsid w:val="0005370A"/>
    <w:rsid w:val="00053853"/>
    <w:rsid w:val="00053921"/>
    <w:rsid w:val="0005396E"/>
    <w:rsid w:val="00053A24"/>
    <w:rsid w:val="00053A4C"/>
    <w:rsid w:val="00053A9E"/>
    <w:rsid w:val="00053C7F"/>
    <w:rsid w:val="00053E72"/>
    <w:rsid w:val="00053F13"/>
    <w:rsid w:val="00053F7A"/>
    <w:rsid w:val="00054036"/>
    <w:rsid w:val="0005410C"/>
    <w:rsid w:val="00054440"/>
    <w:rsid w:val="0005445B"/>
    <w:rsid w:val="00054492"/>
    <w:rsid w:val="000544D8"/>
    <w:rsid w:val="00054571"/>
    <w:rsid w:val="00054599"/>
    <w:rsid w:val="00054609"/>
    <w:rsid w:val="0005469F"/>
    <w:rsid w:val="000547A9"/>
    <w:rsid w:val="00054952"/>
    <w:rsid w:val="0005495A"/>
    <w:rsid w:val="00054972"/>
    <w:rsid w:val="00054A23"/>
    <w:rsid w:val="00054A9D"/>
    <w:rsid w:val="00054C95"/>
    <w:rsid w:val="00055004"/>
    <w:rsid w:val="000551F7"/>
    <w:rsid w:val="00055233"/>
    <w:rsid w:val="00055382"/>
    <w:rsid w:val="000554DF"/>
    <w:rsid w:val="0005551A"/>
    <w:rsid w:val="00055533"/>
    <w:rsid w:val="00055564"/>
    <w:rsid w:val="000555D2"/>
    <w:rsid w:val="000555D8"/>
    <w:rsid w:val="00055667"/>
    <w:rsid w:val="000557B6"/>
    <w:rsid w:val="000557E5"/>
    <w:rsid w:val="00055839"/>
    <w:rsid w:val="0005592B"/>
    <w:rsid w:val="00055943"/>
    <w:rsid w:val="0005598E"/>
    <w:rsid w:val="00055BCC"/>
    <w:rsid w:val="00055BEE"/>
    <w:rsid w:val="00055CE1"/>
    <w:rsid w:val="00055DC5"/>
    <w:rsid w:val="00055EF1"/>
    <w:rsid w:val="0005600C"/>
    <w:rsid w:val="000560AA"/>
    <w:rsid w:val="000560C3"/>
    <w:rsid w:val="000561CF"/>
    <w:rsid w:val="0005625E"/>
    <w:rsid w:val="00056324"/>
    <w:rsid w:val="000563DC"/>
    <w:rsid w:val="00056436"/>
    <w:rsid w:val="0005659E"/>
    <w:rsid w:val="000565A2"/>
    <w:rsid w:val="000566C5"/>
    <w:rsid w:val="0005675A"/>
    <w:rsid w:val="00056773"/>
    <w:rsid w:val="000568F7"/>
    <w:rsid w:val="0005691F"/>
    <w:rsid w:val="00056989"/>
    <w:rsid w:val="00056996"/>
    <w:rsid w:val="00056A59"/>
    <w:rsid w:val="00056B1C"/>
    <w:rsid w:val="00056C57"/>
    <w:rsid w:val="00056CAE"/>
    <w:rsid w:val="00056CE4"/>
    <w:rsid w:val="00056F44"/>
    <w:rsid w:val="00056F65"/>
    <w:rsid w:val="00056FDE"/>
    <w:rsid w:val="000570B7"/>
    <w:rsid w:val="000570D0"/>
    <w:rsid w:val="0005716F"/>
    <w:rsid w:val="000571F4"/>
    <w:rsid w:val="00057240"/>
    <w:rsid w:val="000572F5"/>
    <w:rsid w:val="00057322"/>
    <w:rsid w:val="00057392"/>
    <w:rsid w:val="000573E2"/>
    <w:rsid w:val="0005741D"/>
    <w:rsid w:val="00057449"/>
    <w:rsid w:val="0005745D"/>
    <w:rsid w:val="0005748D"/>
    <w:rsid w:val="0005774F"/>
    <w:rsid w:val="00057768"/>
    <w:rsid w:val="0005787C"/>
    <w:rsid w:val="000578DA"/>
    <w:rsid w:val="000579B1"/>
    <w:rsid w:val="00057A0E"/>
    <w:rsid w:val="00057A96"/>
    <w:rsid w:val="00057B9B"/>
    <w:rsid w:val="00057BB4"/>
    <w:rsid w:val="00057C4C"/>
    <w:rsid w:val="00057CF2"/>
    <w:rsid w:val="00060147"/>
    <w:rsid w:val="000601D0"/>
    <w:rsid w:val="00060290"/>
    <w:rsid w:val="0006032A"/>
    <w:rsid w:val="00060347"/>
    <w:rsid w:val="000603C3"/>
    <w:rsid w:val="00060538"/>
    <w:rsid w:val="00060603"/>
    <w:rsid w:val="00060685"/>
    <w:rsid w:val="000606C6"/>
    <w:rsid w:val="000606F8"/>
    <w:rsid w:val="00060740"/>
    <w:rsid w:val="0006075C"/>
    <w:rsid w:val="00060782"/>
    <w:rsid w:val="00060923"/>
    <w:rsid w:val="00060A48"/>
    <w:rsid w:val="00060AA4"/>
    <w:rsid w:val="00060ABC"/>
    <w:rsid w:val="00060C6E"/>
    <w:rsid w:val="00060E5D"/>
    <w:rsid w:val="00060FBA"/>
    <w:rsid w:val="00060FC3"/>
    <w:rsid w:val="0006109A"/>
    <w:rsid w:val="0006113B"/>
    <w:rsid w:val="000611FA"/>
    <w:rsid w:val="00061248"/>
    <w:rsid w:val="0006127F"/>
    <w:rsid w:val="000612A2"/>
    <w:rsid w:val="000612D0"/>
    <w:rsid w:val="00061338"/>
    <w:rsid w:val="00061432"/>
    <w:rsid w:val="000616BE"/>
    <w:rsid w:val="0006170B"/>
    <w:rsid w:val="0006183D"/>
    <w:rsid w:val="000618A7"/>
    <w:rsid w:val="0006194D"/>
    <w:rsid w:val="00061A05"/>
    <w:rsid w:val="00061A0C"/>
    <w:rsid w:val="00061A42"/>
    <w:rsid w:val="00061B89"/>
    <w:rsid w:val="00061C44"/>
    <w:rsid w:val="00061CB4"/>
    <w:rsid w:val="000620CF"/>
    <w:rsid w:val="00062132"/>
    <w:rsid w:val="00062134"/>
    <w:rsid w:val="00062186"/>
    <w:rsid w:val="00062370"/>
    <w:rsid w:val="00062448"/>
    <w:rsid w:val="000624B2"/>
    <w:rsid w:val="00062524"/>
    <w:rsid w:val="00062631"/>
    <w:rsid w:val="0006278A"/>
    <w:rsid w:val="000627FB"/>
    <w:rsid w:val="000628B3"/>
    <w:rsid w:val="00062A44"/>
    <w:rsid w:val="00062BD0"/>
    <w:rsid w:val="00062CF3"/>
    <w:rsid w:val="00062DD9"/>
    <w:rsid w:val="00062DE5"/>
    <w:rsid w:val="00062EF8"/>
    <w:rsid w:val="00062F4B"/>
    <w:rsid w:val="00062FA2"/>
    <w:rsid w:val="00062FCE"/>
    <w:rsid w:val="000630B8"/>
    <w:rsid w:val="000630E2"/>
    <w:rsid w:val="000632A6"/>
    <w:rsid w:val="000632EA"/>
    <w:rsid w:val="00063309"/>
    <w:rsid w:val="000636DC"/>
    <w:rsid w:val="000637DA"/>
    <w:rsid w:val="000638D6"/>
    <w:rsid w:val="00063A68"/>
    <w:rsid w:val="00063AE2"/>
    <w:rsid w:val="00063C85"/>
    <w:rsid w:val="00063D06"/>
    <w:rsid w:val="00063E92"/>
    <w:rsid w:val="00063EBD"/>
    <w:rsid w:val="00063F1D"/>
    <w:rsid w:val="00064013"/>
    <w:rsid w:val="00064057"/>
    <w:rsid w:val="000640C1"/>
    <w:rsid w:val="00064176"/>
    <w:rsid w:val="000643BA"/>
    <w:rsid w:val="000643FE"/>
    <w:rsid w:val="00064492"/>
    <w:rsid w:val="00064570"/>
    <w:rsid w:val="000648CC"/>
    <w:rsid w:val="0006493F"/>
    <w:rsid w:val="00064A39"/>
    <w:rsid w:val="00064BD4"/>
    <w:rsid w:val="00064C04"/>
    <w:rsid w:val="00064C96"/>
    <w:rsid w:val="00064C9B"/>
    <w:rsid w:val="00064CDB"/>
    <w:rsid w:val="00064EBA"/>
    <w:rsid w:val="00064EF8"/>
    <w:rsid w:val="00065112"/>
    <w:rsid w:val="00065237"/>
    <w:rsid w:val="00065249"/>
    <w:rsid w:val="0006543B"/>
    <w:rsid w:val="00065560"/>
    <w:rsid w:val="0006568D"/>
    <w:rsid w:val="00065701"/>
    <w:rsid w:val="00065833"/>
    <w:rsid w:val="00065A67"/>
    <w:rsid w:val="00065B7E"/>
    <w:rsid w:val="00065CE2"/>
    <w:rsid w:val="00065DBB"/>
    <w:rsid w:val="00065DEA"/>
    <w:rsid w:val="00065E4E"/>
    <w:rsid w:val="00066042"/>
    <w:rsid w:val="000660EC"/>
    <w:rsid w:val="00066251"/>
    <w:rsid w:val="0006625F"/>
    <w:rsid w:val="00066349"/>
    <w:rsid w:val="000663D3"/>
    <w:rsid w:val="00066467"/>
    <w:rsid w:val="000664BC"/>
    <w:rsid w:val="000664DC"/>
    <w:rsid w:val="000665AB"/>
    <w:rsid w:val="000665B6"/>
    <w:rsid w:val="00066A56"/>
    <w:rsid w:val="00066DA5"/>
    <w:rsid w:val="00066E94"/>
    <w:rsid w:val="00066F15"/>
    <w:rsid w:val="00066F5E"/>
    <w:rsid w:val="00066F77"/>
    <w:rsid w:val="0006728B"/>
    <w:rsid w:val="000672C6"/>
    <w:rsid w:val="000672CE"/>
    <w:rsid w:val="000673F0"/>
    <w:rsid w:val="00067471"/>
    <w:rsid w:val="00067537"/>
    <w:rsid w:val="000675A2"/>
    <w:rsid w:val="000675DA"/>
    <w:rsid w:val="0006762F"/>
    <w:rsid w:val="000676C4"/>
    <w:rsid w:val="00067746"/>
    <w:rsid w:val="0006774D"/>
    <w:rsid w:val="00067790"/>
    <w:rsid w:val="000678AA"/>
    <w:rsid w:val="00067C4D"/>
    <w:rsid w:val="00067D9A"/>
    <w:rsid w:val="00067ED0"/>
    <w:rsid w:val="00067ED4"/>
    <w:rsid w:val="00067F75"/>
    <w:rsid w:val="00070052"/>
    <w:rsid w:val="0007011A"/>
    <w:rsid w:val="000703B6"/>
    <w:rsid w:val="00070471"/>
    <w:rsid w:val="000704AF"/>
    <w:rsid w:val="00070506"/>
    <w:rsid w:val="0007054D"/>
    <w:rsid w:val="00070569"/>
    <w:rsid w:val="000707A2"/>
    <w:rsid w:val="000708C1"/>
    <w:rsid w:val="0007090E"/>
    <w:rsid w:val="00070944"/>
    <w:rsid w:val="000709B4"/>
    <w:rsid w:val="00070AA5"/>
    <w:rsid w:val="00070B10"/>
    <w:rsid w:val="00070B67"/>
    <w:rsid w:val="00070C61"/>
    <w:rsid w:val="00070CBD"/>
    <w:rsid w:val="00070EE1"/>
    <w:rsid w:val="00070F12"/>
    <w:rsid w:val="00070FED"/>
    <w:rsid w:val="0007100C"/>
    <w:rsid w:val="00071042"/>
    <w:rsid w:val="00071169"/>
    <w:rsid w:val="0007118B"/>
    <w:rsid w:val="00071201"/>
    <w:rsid w:val="000712A2"/>
    <w:rsid w:val="00071482"/>
    <w:rsid w:val="00071483"/>
    <w:rsid w:val="00071517"/>
    <w:rsid w:val="00071614"/>
    <w:rsid w:val="000716A4"/>
    <w:rsid w:val="000717C1"/>
    <w:rsid w:val="000717C3"/>
    <w:rsid w:val="000717F8"/>
    <w:rsid w:val="0007184A"/>
    <w:rsid w:val="00071884"/>
    <w:rsid w:val="000718DE"/>
    <w:rsid w:val="00071942"/>
    <w:rsid w:val="00071A52"/>
    <w:rsid w:val="00071ABE"/>
    <w:rsid w:val="00071D8C"/>
    <w:rsid w:val="00072152"/>
    <w:rsid w:val="000721A9"/>
    <w:rsid w:val="0007235C"/>
    <w:rsid w:val="0007242B"/>
    <w:rsid w:val="000724AE"/>
    <w:rsid w:val="000724FD"/>
    <w:rsid w:val="00072521"/>
    <w:rsid w:val="00072536"/>
    <w:rsid w:val="000725DF"/>
    <w:rsid w:val="00072607"/>
    <w:rsid w:val="0007267F"/>
    <w:rsid w:val="000726D2"/>
    <w:rsid w:val="00072728"/>
    <w:rsid w:val="0007274C"/>
    <w:rsid w:val="000727A1"/>
    <w:rsid w:val="000727AF"/>
    <w:rsid w:val="000728AE"/>
    <w:rsid w:val="000728FE"/>
    <w:rsid w:val="00072AEE"/>
    <w:rsid w:val="00072B3D"/>
    <w:rsid w:val="00072B8F"/>
    <w:rsid w:val="00072B98"/>
    <w:rsid w:val="00072CDE"/>
    <w:rsid w:val="00072D91"/>
    <w:rsid w:val="00072EB7"/>
    <w:rsid w:val="0007321A"/>
    <w:rsid w:val="00073251"/>
    <w:rsid w:val="0007327C"/>
    <w:rsid w:val="000732B1"/>
    <w:rsid w:val="000732C7"/>
    <w:rsid w:val="0007332B"/>
    <w:rsid w:val="00073388"/>
    <w:rsid w:val="0007339F"/>
    <w:rsid w:val="00073477"/>
    <w:rsid w:val="00073543"/>
    <w:rsid w:val="0007358E"/>
    <w:rsid w:val="0007365B"/>
    <w:rsid w:val="0007365C"/>
    <w:rsid w:val="0007366D"/>
    <w:rsid w:val="000736CE"/>
    <w:rsid w:val="000736EF"/>
    <w:rsid w:val="00073709"/>
    <w:rsid w:val="000738F8"/>
    <w:rsid w:val="00073C1D"/>
    <w:rsid w:val="00073C25"/>
    <w:rsid w:val="00073DE4"/>
    <w:rsid w:val="00073E40"/>
    <w:rsid w:val="00073EDA"/>
    <w:rsid w:val="00073F3F"/>
    <w:rsid w:val="00073F89"/>
    <w:rsid w:val="00073FD1"/>
    <w:rsid w:val="000740DA"/>
    <w:rsid w:val="0007411E"/>
    <w:rsid w:val="000741BC"/>
    <w:rsid w:val="00074201"/>
    <w:rsid w:val="00074227"/>
    <w:rsid w:val="000743ED"/>
    <w:rsid w:val="000744C7"/>
    <w:rsid w:val="000744FF"/>
    <w:rsid w:val="0007453F"/>
    <w:rsid w:val="0007458F"/>
    <w:rsid w:val="000745A4"/>
    <w:rsid w:val="000745C8"/>
    <w:rsid w:val="000745CB"/>
    <w:rsid w:val="0007469E"/>
    <w:rsid w:val="00074888"/>
    <w:rsid w:val="00074965"/>
    <w:rsid w:val="00074B43"/>
    <w:rsid w:val="00074CB3"/>
    <w:rsid w:val="00074D52"/>
    <w:rsid w:val="00074DC2"/>
    <w:rsid w:val="00074DD1"/>
    <w:rsid w:val="00074DDA"/>
    <w:rsid w:val="00075028"/>
    <w:rsid w:val="0007508B"/>
    <w:rsid w:val="000750CA"/>
    <w:rsid w:val="000750E1"/>
    <w:rsid w:val="0007511D"/>
    <w:rsid w:val="000751C2"/>
    <w:rsid w:val="000754F5"/>
    <w:rsid w:val="0007561C"/>
    <w:rsid w:val="0007575E"/>
    <w:rsid w:val="000757E2"/>
    <w:rsid w:val="0007585A"/>
    <w:rsid w:val="000758A6"/>
    <w:rsid w:val="00075A34"/>
    <w:rsid w:val="00075C1A"/>
    <w:rsid w:val="00075CCD"/>
    <w:rsid w:val="00075DC0"/>
    <w:rsid w:val="00075F49"/>
    <w:rsid w:val="000761D2"/>
    <w:rsid w:val="000761E0"/>
    <w:rsid w:val="000761F3"/>
    <w:rsid w:val="00076204"/>
    <w:rsid w:val="0007627A"/>
    <w:rsid w:val="00076329"/>
    <w:rsid w:val="00076448"/>
    <w:rsid w:val="0007659B"/>
    <w:rsid w:val="00076630"/>
    <w:rsid w:val="00076761"/>
    <w:rsid w:val="00076887"/>
    <w:rsid w:val="00076B7B"/>
    <w:rsid w:val="00076BD5"/>
    <w:rsid w:val="00076CB7"/>
    <w:rsid w:val="00076EEF"/>
    <w:rsid w:val="00077024"/>
    <w:rsid w:val="00077031"/>
    <w:rsid w:val="000770C4"/>
    <w:rsid w:val="000771A3"/>
    <w:rsid w:val="00077239"/>
    <w:rsid w:val="000772D1"/>
    <w:rsid w:val="000772E8"/>
    <w:rsid w:val="00077350"/>
    <w:rsid w:val="00077667"/>
    <w:rsid w:val="0007769F"/>
    <w:rsid w:val="0007776A"/>
    <w:rsid w:val="000777D7"/>
    <w:rsid w:val="00077871"/>
    <w:rsid w:val="0007791A"/>
    <w:rsid w:val="00077996"/>
    <w:rsid w:val="00077A16"/>
    <w:rsid w:val="00077A76"/>
    <w:rsid w:val="00077AA6"/>
    <w:rsid w:val="00077AB0"/>
    <w:rsid w:val="00077CED"/>
    <w:rsid w:val="00077DA9"/>
    <w:rsid w:val="00077F51"/>
    <w:rsid w:val="00077F59"/>
    <w:rsid w:val="00077FC4"/>
    <w:rsid w:val="00080036"/>
    <w:rsid w:val="00080096"/>
    <w:rsid w:val="00080168"/>
    <w:rsid w:val="00080216"/>
    <w:rsid w:val="0008037D"/>
    <w:rsid w:val="000803F9"/>
    <w:rsid w:val="0008054F"/>
    <w:rsid w:val="00080609"/>
    <w:rsid w:val="00080638"/>
    <w:rsid w:val="00080731"/>
    <w:rsid w:val="000807DE"/>
    <w:rsid w:val="0008095E"/>
    <w:rsid w:val="000809D4"/>
    <w:rsid w:val="00080B2C"/>
    <w:rsid w:val="00080C17"/>
    <w:rsid w:val="00080CA7"/>
    <w:rsid w:val="00080CC0"/>
    <w:rsid w:val="00080DE1"/>
    <w:rsid w:val="00080E50"/>
    <w:rsid w:val="00080E7F"/>
    <w:rsid w:val="0008110D"/>
    <w:rsid w:val="00081156"/>
    <w:rsid w:val="00081182"/>
    <w:rsid w:val="000811A5"/>
    <w:rsid w:val="000814FB"/>
    <w:rsid w:val="000815DD"/>
    <w:rsid w:val="00081629"/>
    <w:rsid w:val="00081699"/>
    <w:rsid w:val="000816F0"/>
    <w:rsid w:val="0008182A"/>
    <w:rsid w:val="000818AA"/>
    <w:rsid w:val="000818AE"/>
    <w:rsid w:val="000818D3"/>
    <w:rsid w:val="000818DE"/>
    <w:rsid w:val="00081923"/>
    <w:rsid w:val="00081B7F"/>
    <w:rsid w:val="00081CE4"/>
    <w:rsid w:val="00081D25"/>
    <w:rsid w:val="00081EB1"/>
    <w:rsid w:val="00081F0A"/>
    <w:rsid w:val="00081F13"/>
    <w:rsid w:val="00081FCA"/>
    <w:rsid w:val="000820B0"/>
    <w:rsid w:val="00082101"/>
    <w:rsid w:val="00082182"/>
    <w:rsid w:val="00082202"/>
    <w:rsid w:val="00082208"/>
    <w:rsid w:val="0008236B"/>
    <w:rsid w:val="0008254E"/>
    <w:rsid w:val="00082560"/>
    <w:rsid w:val="00082565"/>
    <w:rsid w:val="000828C8"/>
    <w:rsid w:val="0008297F"/>
    <w:rsid w:val="000829B4"/>
    <w:rsid w:val="00082A57"/>
    <w:rsid w:val="00082D33"/>
    <w:rsid w:val="00082D85"/>
    <w:rsid w:val="00082D9A"/>
    <w:rsid w:val="00082DC0"/>
    <w:rsid w:val="00082F19"/>
    <w:rsid w:val="00082F71"/>
    <w:rsid w:val="00083002"/>
    <w:rsid w:val="000830F8"/>
    <w:rsid w:val="0008324B"/>
    <w:rsid w:val="0008328E"/>
    <w:rsid w:val="00083363"/>
    <w:rsid w:val="0008347F"/>
    <w:rsid w:val="000834EB"/>
    <w:rsid w:val="0008359C"/>
    <w:rsid w:val="000838DE"/>
    <w:rsid w:val="00083C51"/>
    <w:rsid w:val="00083CD2"/>
    <w:rsid w:val="00083D90"/>
    <w:rsid w:val="00083E69"/>
    <w:rsid w:val="00083FFD"/>
    <w:rsid w:val="00084069"/>
    <w:rsid w:val="00084159"/>
    <w:rsid w:val="000841C7"/>
    <w:rsid w:val="000842B6"/>
    <w:rsid w:val="000844F7"/>
    <w:rsid w:val="00084660"/>
    <w:rsid w:val="000847E4"/>
    <w:rsid w:val="00084A8F"/>
    <w:rsid w:val="00084B01"/>
    <w:rsid w:val="00084BB7"/>
    <w:rsid w:val="00084BE9"/>
    <w:rsid w:val="00084D90"/>
    <w:rsid w:val="00084D98"/>
    <w:rsid w:val="00084DB0"/>
    <w:rsid w:val="00084E17"/>
    <w:rsid w:val="00084F4A"/>
    <w:rsid w:val="00085158"/>
    <w:rsid w:val="000853C1"/>
    <w:rsid w:val="000853DB"/>
    <w:rsid w:val="00085469"/>
    <w:rsid w:val="0008559D"/>
    <w:rsid w:val="00085713"/>
    <w:rsid w:val="0008584E"/>
    <w:rsid w:val="000858C5"/>
    <w:rsid w:val="0008592C"/>
    <w:rsid w:val="000859A5"/>
    <w:rsid w:val="00085A08"/>
    <w:rsid w:val="00085B45"/>
    <w:rsid w:val="00085BE5"/>
    <w:rsid w:val="00085C60"/>
    <w:rsid w:val="00085C94"/>
    <w:rsid w:val="00085D68"/>
    <w:rsid w:val="00085F35"/>
    <w:rsid w:val="00085FB9"/>
    <w:rsid w:val="0008601F"/>
    <w:rsid w:val="0008609F"/>
    <w:rsid w:val="000860F7"/>
    <w:rsid w:val="00086105"/>
    <w:rsid w:val="0008612E"/>
    <w:rsid w:val="000863EC"/>
    <w:rsid w:val="00086467"/>
    <w:rsid w:val="0008667A"/>
    <w:rsid w:val="00086772"/>
    <w:rsid w:val="000868C0"/>
    <w:rsid w:val="000868FE"/>
    <w:rsid w:val="00086A5B"/>
    <w:rsid w:val="00086AA6"/>
    <w:rsid w:val="00086ADD"/>
    <w:rsid w:val="00086C52"/>
    <w:rsid w:val="00086C82"/>
    <w:rsid w:val="00086C8A"/>
    <w:rsid w:val="00086E06"/>
    <w:rsid w:val="00086EB1"/>
    <w:rsid w:val="00086EC0"/>
    <w:rsid w:val="00086F84"/>
    <w:rsid w:val="00086FB5"/>
    <w:rsid w:val="00087006"/>
    <w:rsid w:val="000870AE"/>
    <w:rsid w:val="00087274"/>
    <w:rsid w:val="000872B3"/>
    <w:rsid w:val="000874EB"/>
    <w:rsid w:val="0008757B"/>
    <w:rsid w:val="000875BB"/>
    <w:rsid w:val="0008762F"/>
    <w:rsid w:val="000876D4"/>
    <w:rsid w:val="000876FD"/>
    <w:rsid w:val="000878BF"/>
    <w:rsid w:val="000879B1"/>
    <w:rsid w:val="000879DB"/>
    <w:rsid w:val="00087AAC"/>
    <w:rsid w:val="00087AB4"/>
    <w:rsid w:val="00087C17"/>
    <w:rsid w:val="00087C29"/>
    <w:rsid w:val="00087CCE"/>
    <w:rsid w:val="00087CCF"/>
    <w:rsid w:val="00087D16"/>
    <w:rsid w:val="00087D17"/>
    <w:rsid w:val="00087D2E"/>
    <w:rsid w:val="00087D93"/>
    <w:rsid w:val="00087EB5"/>
    <w:rsid w:val="00087EB8"/>
    <w:rsid w:val="00087FA2"/>
    <w:rsid w:val="00090123"/>
    <w:rsid w:val="000901C8"/>
    <w:rsid w:val="000902D0"/>
    <w:rsid w:val="00090311"/>
    <w:rsid w:val="00090327"/>
    <w:rsid w:val="00090377"/>
    <w:rsid w:val="000903F3"/>
    <w:rsid w:val="000904D1"/>
    <w:rsid w:val="0009058F"/>
    <w:rsid w:val="0009077E"/>
    <w:rsid w:val="000907D8"/>
    <w:rsid w:val="0009084F"/>
    <w:rsid w:val="00090959"/>
    <w:rsid w:val="000909FA"/>
    <w:rsid w:val="00090B8D"/>
    <w:rsid w:val="00090B96"/>
    <w:rsid w:val="00090D82"/>
    <w:rsid w:val="00090F1D"/>
    <w:rsid w:val="00090F50"/>
    <w:rsid w:val="00091134"/>
    <w:rsid w:val="00091206"/>
    <w:rsid w:val="00091236"/>
    <w:rsid w:val="00091286"/>
    <w:rsid w:val="000912FF"/>
    <w:rsid w:val="0009153F"/>
    <w:rsid w:val="00091672"/>
    <w:rsid w:val="00091713"/>
    <w:rsid w:val="00091763"/>
    <w:rsid w:val="00091780"/>
    <w:rsid w:val="00091822"/>
    <w:rsid w:val="0009190B"/>
    <w:rsid w:val="0009191E"/>
    <w:rsid w:val="00091920"/>
    <w:rsid w:val="000919C0"/>
    <w:rsid w:val="000919F3"/>
    <w:rsid w:val="00091A61"/>
    <w:rsid w:val="00091AE0"/>
    <w:rsid w:val="00091D71"/>
    <w:rsid w:val="0009202A"/>
    <w:rsid w:val="00092133"/>
    <w:rsid w:val="00092308"/>
    <w:rsid w:val="0009232F"/>
    <w:rsid w:val="00092372"/>
    <w:rsid w:val="000923F9"/>
    <w:rsid w:val="0009245E"/>
    <w:rsid w:val="00092661"/>
    <w:rsid w:val="000926C2"/>
    <w:rsid w:val="000927D3"/>
    <w:rsid w:val="00092998"/>
    <w:rsid w:val="00092A4C"/>
    <w:rsid w:val="00092AF1"/>
    <w:rsid w:val="00092B9F"/>
    <w:rsid w:val="00092C1D"/>
    <w:rsid w:val="00092D01"/>
    <w:rsid w:val="00092DEE"/>
    <w:rsid w:val="00092F98"/>
    <w:rsid w:val="000932D9"/>
    <w:rsid w:val="0009351A"/>
    <w:rsid w:val="00093669"/>
    <w:rsid w:val="0009374C"/>
    <w:rsid w:val="0009398B"/>
    <w:rsid w:val="00093C82"/>
    <w:rsid w:val="00093CE6"/>
    <w:rsid w:val="000941EB"/>
    <w:rsid w:val="000942BB"/>
    <w:rsid w:val="00094361"/>
    <w:rsid w:val="000943C5"/>
    <w:rsid w:val="00094444"/>
    <w:rsid w:val="00094553"/>
    <w:rsid w:val="0009462B"/>
    <w:rsid w:val="00094666"/>
    <w:rsid w:val="00094935"/>
    <w:rsid w:val="00094AAF"/>
    <w:rsid w:val="00094B06"/>
    <w:rsid w:val="00094C2A"/>
    <w:rsid w:val="00094F38"/>
    <w:rsid w:val="00094F69"/>
    <w:rsid w:val="00094F8B"/>
    <w:rsid w:val="00094FE7"/>
    <w:rsid w:val="000950E2"/>
    <w:rsid w:val="0009513D"/>
    <w:rsid w:val="00095150"/>
    <w:rsid w:val="00095321"/>
    <w:rsid w:val="00095347"/>
    <w:rsid w:val="000953F7"/>
    <w:rsid w:val="00095449"/>
    <w:rsid w:val="00095556"/>
    <w:rsid w:val="000956A1"/>
    <w:rsid w:val="000956A6"/>
    <w:rsid w:val="000956CF"/>
    <w:rsid w:val="000957A0"/>
    <w:rsid w:val="000957E1"/>
    <w:rsid w:val="000959AE"/>
    <w:rsid w:val="00095C25"/>
    <w:rsid w:val="00095CD3"/>
    <w:rsid w:val="00096125"/>
    <w:rsid w:val="00096150"/>
    <w:rsid w:val="000961E0"/>
    <w:rsid w:val="00096250"/>
    <w:rsid w:val="0009627B"/>
    <w:rsid w:val="000962FB"/>
    <w:rsid w:val="000962FC"/>
    <w:rsid w:val="00096383"/>
    <w:rsid w:val="00096558"/>
    <w:rsid w:val="00096693"/>
    <w:rsid w:val="00096740"/>
    <w:rsid w:val="0009677E"/>
    <w:rsid w:val="000968F6"/>
    <w:rsid w:val="000969E4"/>
    <w:rsid w:val="00096A10"/>
    <w:rsid w:val="00096A62"/>
    <w:rsid w:val="00096A68"/>
    <w:rsid w:val="00096BB9"/>
    <w:rsid w:val="00096BE7"/>
    <w:rsid w:val="00096CDE"/>
    <w:rsid w:val="00096CE8"/>
    <w:rsid w:val="00096D02"/>
    <w:rsid w:val="00096D94"/>
    <w:rsid w:val="00096E4B"/>
    <w:rsid w:val="00096EA2"/>
    <w:rsid w:val="00097062"/>
    <w:rsid w:val="0009718B"/>
    <w:rsid w:val="00097487"/>
    <w:rsid w:val="000974A6"/>
    <w:rsid w:val="00097610"/>
    <w:rsid w:val="0009762C"/>
    <w:rsid w:val="000976ED"/>
    <w:rsid w:val="0009777D"/>
    <w:rsid w:val="00097789"/>
    <w:rsid w:val="0009778B"/>
    <w:rsid w:val="000977C8"/>
    <w:rsid w:val="000977ED"/>
    <w:rsid w:val="0009783E"/>
    <w:rsid w:val="00097950"/>
    <w:rsid w:val="000979A8"/>
    <w:rsid w:val="00097A6B"/>
    <w:rsid w:val="00097B1B"/>
    <w:rsid w:val="00097B57"/>
    <w:rsid w:val="00097C29"/>
    <w:rsid w:val="00097C9A"/>
    <w:rsid w:val="00097CFB"/>
    <w:rsid w:val="00097E6F"/>
    <w:rsid w:val="00097ECA"/>
    <w:rsid w:val="00097FC4"/>
    <w:rsid w:val="000A009C"/>
    <w:rsid w:val="000A0128"/>
    <w:rsid w:val="000A0293"/>
    <w:rsid w:val="000A0484"/>
    <w:rsid w:val="000A0508"/>
    <w:rsid w:val="000A059C"/>
    <w:rsid w:val="000A06B4"/>
    <w:rsid w:val="000A071B"/>
    <w:rsid w:val="000A086A"/>
    <w:rsid w:val="000A08B4"/>
    <w:rsid w:val="000A0916"/>
    <w:rsid w:val="000A092F"/>
    <w:rsid w:val="000A0953"/>
    <w:rsid w:val="000A09A4"/>
    <w:rsid w:val="000A09BA"/>
    <w:rsid w:val="000A0A5F"/>
    <w:rsid w:val="000A0AF4"/>
    <w:rsid w:val="000A0B87"/>
    <w:rsid w:val="000A0BD3"/>
    <w:rsid w:val="000A0D00"/>
    <w:rsid w:val="000A0F03"/>
    <w:rsid w:val="000A0F08"/>
    <w:rsid w:val="000A0F24"/>
    <w:rsid w:val="000A0F43"/>
    <w:rsid w:val="000A0F5F"/>
    <w:rsid w:val="000A0F8C"/>
    <w:rsid w:val="000A0F90"/>
    <w:rsid w:val="000A1072"/>
    <w:rsid w:val="000A1089"/>
    <w:rsid w:val="000A1133"/>
    <w:rsid w:val="000A120D"/>
    <w:rsid w:val="000A1277"/>
    <w:rsid w:val="000A12C7"/>
    <w:rsid w:val="000A12E4"/>
    <w:rsid w:val="000A149F"/>
    <w:rsid w:val="000A154B"/>
    <w:rsid w:val="000A15BC"/>
    <w:rsid w:val="000A161C"/>
    <w:rsid w:val="000A1758"/>
    <w:rsid w:val="000A1B70"/>
    <w:rsid w:val="000A1BEF"/>
    <w:rsid w:val="000A1C63"/>
    <w:rsid w:val="000A1C95"/>
    <w:rsid w:val="000A1E99"/>
    <w:rsid w:val="000A21D1"/>
    <w:rsid w:val="000A2274"/>
    <w:rsid w:val="000A2334"/>
    <w:rsid w:val="000A23F2"/>
    <w:rsid w:val="000A24E5"/>
    <w:rsid w:val="000A25DA"/>
    <w:rsid w:val="000A2711"/>
    <w:rsid w:val="000A27D4"/>
    <w:rsid w:val="000A28CD"/>
    <w:rsid w:val="000A28E2"/>
    <w:rsid w:val="000A2917"/>
    <w:rsid w:val="000A2C5E"/>
    <w:rsid w:val="000A2CCD"/>
    <w:rsid w:val="000A2D71"/>
    <w:rsid w:val="000A2D72"/>
    <w:rsid w:val="000A2E5B"/>
    <w:rsid w:val="000A3113"/>
    <w:rsid w:val="000A31EB"/>
    <w:rsid w:val="000A3422"/>
    <w:rsid w:val="000A3434"/>
    <w:rsid w:val="000A34F2"/>
    <w:rsid w:val="000A355D"/>
    <w:rsid w:val="000A361F"/>
    <w:rsid w:val="000A363A"/>
    <w:rsid w:val="000A381B"/>
    <w:rsid w:val="000A387F"/>
    <w:rsid w:val="000A38AA"/>
    <w:rsid w:val="000A3968"/>
    <w:rsid w:val="000A3BBD"/>
    <w:rsid w:val="000A3E9B"/>
    <w:rsid w:val="000A3F26"/>
    <w:rsid w:val="000A4008"/>
    <w:rsid w:val="000A407E"/>
    <w:rsid w:val="000A4265"/>
    <w:rsid w:val="000A42C0"/>
    <w:rsid w:val="000A43BA"/>
    <w:rsid w:val="000A4438"/>
    <w:rsid w:val="000A4526"/>
    <w:rsid w:val="000A45AC"/>
    <w:rsid w:val="000A478F"/>
    <w:rsid w:val="000A4844"/>
    <w:rsid w:val="000A48C4"/>
    <w:rsid w:val="000A4A28"/>
    <w:rsid w:val="000A4A73"/>
    <w:rsid w:val="000A5055"/>
    <w:rsid w:val="000A53B8"/>
    <w:rsid w:val="000A549D"/>
    <w:rsid w:val="000A56EC"/>
    <w:rsid w:val="000A58BB"/>
    <w:rsid w:val="000A5961"/>
    <w:rsid w:val="000A597C"/>
    <w:rsid w:val="000A5A4A"/>
    <w:rsid w:val="000A5A8E"/>
    <w:rsid w:val="000A5AFA"/>
    <w:rsid w:val="000A5C66"/>
    <w:rsid w:val="000A5E9C"/>
    <w:rsid w:val="000A5F53"/>
    <w:rsid w:val="000A5F8F"/>
    <w:rsid w:val="000A6027"/>
    <w:rsid w:val="000A6112"/>
    <w:rsid w:val="000A6281"/>
    <w:rsid w:val="000A62C4"/>
    <w:rsid w:val="000A6377"/>
    <w:rsid w:val="000A63BD"/>
    <w:rsid w:val="000A6553"/>
    <w:rsid w:val="000A6578"/>
    <w:rsid w:val="000A65CF"/>
    <w:rsid w:val="000A65E9"/>
    <w:rsid w:val="000A6603"/>
    <w:rsid w:val="000A67FE"/>
    <w:rsid w:val="000A69EB"/>
    <w:rsid w:val="000A6C2D"/>
    <w:rsid w:val="000A6C52"/>
    <w:rsid w:val="000A6DE3"/>
    <w:rsid w:val="000A7380"/>
    <w:rsid w:val="000A74AB"/>
    <w:rsid w:val="000A7529"/>
    <w:rsid w:val="000A75D3"/>
    <w:rsid w:val="000A7670"/>
    <w:rsid w:val="000A7680"/>
    <w:rsid w:val="000A7AE0"/>
    <w:rsid w:val="000A7D98"/>
    <w:rsid w:val="000A7F02"/>
    <w:rsid w:val="000A7F9F"/>
    <w:rsid w:val="000A7FF0"/>
    <w:rsid w:val="000B0007"/>
    <w:rsid w:val="000B001F"/>
    <w:rsid w:val="000B016A"/>
    <w:rsid w:val="000B029A"/>
    <w:rsid w:val="000B02C7"/>
    <w:rsid w:val="000B0394"/>
    <w:rsid w:val="000B03BA"/>
    <w:rsid w:val="000B0543"/>
    <w:rsid w:val="000B07B3"/>
    <w:rsid w:val="000B0B25"/>
    <w:rsid w:val="000B0BE1"/>
    <w:rsid w:val="000B0E87"/>
    <w:rsid w:val="000B0EEE"/>
    <w:rsid w:val="000B0EFF"/>
    <w:rsid w:val="000B0F00"/>
    <w:rsid w:val="000B0F04"/>
    <w:rsid w:val="000B115B"/>
    <w:rsid w:val="000B11A2"/>
    <w:rsid w:val="000B12CF"/>
    <w:rsid w:val="000B12DD"/>
    <w:rsid w:val="000B1321"/>
    <w:rsid w:val="000B133E"/>
    <w:rsid w:val="000B14D4"/>
    <w:rsid w:val="000B15E2"/>
    <w:rsid w:val="000B1672"/>
    <w:rsid w:val="000B169C"/>
    <w:rsid w:val="000B1732"/>
    <w:rsid w:val="000B178A"/>
    <w:rsid w:val="000B17E0"/>
    <w:rsid w:val="000B1839"/>
    <w:rsid w:val="000B18DE"/>
    <w:rsid w:val="000B19A9"/>
    <w:rsid w:val="000B19DE"/>
    <w:rsid w:val="000B1AD6"/>
    <w:rsid w:val="000B1B14"/>
    <w:rsid w:val="000B1C5B"/>
    <w:rsid w:val="000B1CC4"/>
    <w:rsid w:val="000B1EFA"/>
    <w:rsid w:val="000B1F41"/>
    <w:rsid w:val="000B1F6C"/>
    <w:rsid w:val="000B206C"/>
    <w:rsid w:val="000B2136"/>
    <w:rsid w:val="000B22D5"/>
    <w:rsid w:val="000B235A"/>
    <w:rsid w:val="000B2589"/>
    <w:rsid w:val="000B264C"/>
    <w:rsid w:val="000B2668"/>
    <w:rsid w:val="000B272D"/>
    <w:rsid w:val="000B27FD"/>
    <w:rsid w:val="000B2885"/>
    <w:rsid w:val="000B2A84"/>
    <w:rsid w:val="000B2CB0"/>
    <w:rsid w:val="000B2DED"/>
    <w:rsid w:val="000B2F5C"/>
    <w:rsid w:val="000B313F"/>
    <w:rsid w:val="000B322B"/>
    <w:rsid w:val="000B3240"/>
    <w:rsid w:val="000B32BB"/>
    <w:rsid w:val="000B34B0"/>
    <w:rsid w:val="000B34DF"/>
    <w:rsid w:val="000B34FD"/>
    <w:rsid w:val="000B3556"/>
    <w:rsid w:val="000B3584"/>
    <w:rsid w:val="000B35DC"/>
    <w:rsid w:val="000B3647"/>
    <w:rsid w:val="000B36AB"/>
    <w:rsid w:val="000B38EA"/>
    <w:rsid w:val="000B38F1"/>
    <w:rsid w:val="000B3A66"/>
    <w:rsid w:val="000B3BA8"/>
    <w:rsid w:val="000B3BFC"/>
    <w:rsid w:val="000B3C68"/>
    <w:rsid w:val="000B3C6D"/>
    <w:rsid w:val="000B3D80"/>
    <w:rsid w:val="000B3DF2"/>
    <w:rsid w:val="000B3E77"/>
    <w:rsid w:val="000B3F7A"/>
    <w:rsid w:val="000B3F83"/>
    <w:rsid w:val="000B3FE3"/>
    <w:rsid w:val="000B4035"/>
    <w:rsid w:val="000B40C2"/>
    <w:rsid w:val="000B4255"/>
    <w:rsid w:val="000B446E"/>
    <w:rsid w:val="000B448D"/>
    <w:rsid w:val="000B454D"/>
    <w:rsid w:val="000B45A8"/>
    <w:rsid w:val="000B4629"/>
    <w:rsid w:val="000B4636"/>
    <w:rsid w:val="000B469F"/>
    <w:rsid w:val="000B47AF"/>
    <w:rsid w:val="000B48D4"/>
    <w:rsid w:val="000B48E0"/>
    <w:rsid w:val="000B497F"/>
    <w:rsid w:val="000B4A08"/>
    <w:rsid w:val="000B4A72"/>
    <w:rsid w:val="000B4B1F"/>
    <w:rsid w:val="000B4BA3"/>
    <w:rsid w:val="000B4D06"/>
    <w:rsid w:val="000B4E60"/>
    <w:rsid w:val="000B5105"/>
    <w:rsid w:val="000B5297"/>
    <w:rsid w:val="000B53B8"/>
    <w:rsid w:val="000B540D"/>
    <w:rsid w:val="000B547E"/>
    <w:rsid w:val="000B5618"/>
    <w:rsid w:val="000B5768"/>
    <w:rsid w:val="000B5789"/>
    <w:rsid w:val="000B57D7"/>
    <w:rsid w:val="000B5897"/>
    <w:rsid w:val="000B58E5"/>
    <w:rsid w:val="000B59BC"/>
    <w:rsid w:val="000B5AAC"/>
    <w:rsid w:val="000B5ABF"/>
    <w:rsid w:val="000B5C54"/>
    <w:rsid w:val="000B5D17"/>
    <w:rsid w:val="000B60E2"/>
    <w:rsid w:val="000B62C6"/>
    <w:rsid w:val="000B6360"/>
    <w:rsid w:val="000B6394"/>
    <w:rsid w:val="000B653B"/>
    <w:rsid w:val="000B674D"/>
    <w:rsid w:val="000B68FB"/>
    <w:rsid w:val="000B6943"/>
    <w:rsid w:val="000B6A45"/>
    <w:rsid w:val="000B6B13"/>
    <w:rsid w:val="000B6CEF"/>
    <w:rsid w:val="000B6D83"/>
    <w:rsid w:val="000B6DED"/>
    <w:rsid w:val="000B6E48"/>
    <w:rsid w:val="000B6E83"/>
    <w:rsid w:val="000B6EF4"/>
    <w:rsid w:val="000B6EFB"/>
    <w:rsid w:val="000B6F8C"/>
    <w:rsid w:val="000B6FBC"/>
    <w:rsid w:val="000B70D4"/>
    <w:rsid w:val="000B716A"/>
    <w:rsid w:val="000B72B4"/>
    <w:rsid w:val="000B72E7"/>
    <w:rsid w:val="000B73A1"/>
    <w:rsid w:val="000B74CE"/>
    <w:rsid w:val="000B74EE"/>
    <w:rsid w:val="000B7588"/>
    <w:rsid w:val="000B76A8"/>
    <w:rsid w:val="000B77A6"/>
    <w:rsid w:val="000B77FC"/>
    <w:rsid w:val="000B780F"/>
    <w:rsid w:val="000B7844"/>
    <w:rsid w:val="000B785F"/>
    <w:rsid w:val="000B795E"/>
    <w:rsid w:val="000B796D"/>
    <w:rsid w:val="000B7AAA"/>
    <w:rsid w:val="000B7AE2"/>
    <w:rsid w:val="000B7AF7"/>
    <w:rsid w:val="000B7B05"/>
    <w:rsid w:val="000B7E5F"/>
    <w:rsid w:val="000B7E76"/>
    <w:rsid w:val="000B7F86"/>
    <w:rsid w:val="000C0289"/>
    <w:rsid w:val="000C0298"/>
    <w:rsid w:val="000C02A7"/>
    <w:rsid w:val="000C0388"/>
    <w:rsid w:val="000C04B8"/>
    <w:rsid w:val="000C04EC"/>
    <w:rsid w:val="000C059F"/>
    <w:rsid w:val="000C06A0"/>
    <w:rsid w:val="000C0764"/>
    <w:rsid w:val="000C08A5"/>
    <w:rsid w:val="000C099D"/>
    <w:rsid w:val="000C09AD"/>
    <w:rsid w:val="000C0EA7"/>
    <w:rsid w:val="000C0FAA"/>
    <w:rsid w:val="000C10B5"/>
    <w:rsid w:val="000C12BA"/>
    <w:rsid w:val="000C13E5"/>
    <w:rsid w:val="000C151B"/>
    <w:rsid w:val="000C1695"/>
    <w:rsid w:val="000C172D"/>
    <w:rsid w:val="000C1788"/>
    <w:rsid w:val="000C17AE"/>
    <w:rsid w:val="000C1A0D"/>
    <w:rsid w:val="000C1AA4"/>
    <w:rsid w:val="000C1AF1"/>
    <w:rsid w:val="000C1DD9"/>
    <w:rsid w:val="000C1EC8"/>
    <w:rsid w:val="000C1FDC"/>
    <w:rsid w:val="000C2014"/>
    <w:rsid w:val="000C21A6"/>
    <w:rsid w:val="000C21FC"/>
    <w:rsid w:val="000C229F"/>
    <w:rsid w:val="000C2323"/>
    <w:rsid w:val="000C23A4"/>
    <w:rsid w:val="000C23AE"/>
    <w:rsid w:val="000C2421"/>
    <w:rsid w:val="000C242E"/>
    <w:rsid w:val="000C24D4"/>
    <w:rsid w:val="000C24F7"/>
    <w:rsid w:val="000C26E7"/>
    <w:rsid w:val="000C2790"/>
    <w:rsid w:val="000C27A1"/>
    <w:rsid w:val="000C2912"/>
    <w:rsid w:val="000C292C"/>
    <w:rsid w:val="000C2B21"/>
    <w:rsid w:val="000C2D6B"/>
    <w:rsid w:val="000C2D8B"/>
    <w:rsid w:val="000C2E43"/>
    <w:rsid w:val="000C2E85"/>
    <w:rsid w:val="000C3044"/>
    <w:rsid w:val="000C3072"/>
    <w:rsid w:val="000C30BD"/>
    <w:rsid w:val="000C3212"/>
    <w:rsid w:val="000C3329"/>
    <w:rsid w:val="000C3372"/>
    <w:rsid w:val="000C33E5"/>
    <w:rsid w:val="000C35E0"/>
    <w:rsid w:val="000C3725"/>
    <w:rsid w:val="000C3774"/>
    <w:rsid w:val="000C3911"/>
    <w:rsid w:val="000C3A07"/>
    <w:rsid w:val="000C3A27"/>
    <w:rsid w:val="000C3ABE"/>
    <w:rsid w:val="000C3AE0"/>
    <w:rsid w:val="000C3B91"/>
    <w:rsid w:val="000C3C0B"/>
    <w:rsid w:val="000C3CBB"/>
    <w:rsid w:val="000C3D93"/>
    <w:rsid w:val="000C3F19"/>
    <w:rsid w:val="000C3F1A"/>
    <w:rsid w:val="000C3FFE"/>
    <w:rsid w:val="000C41E0"/>
    <w:rsid w:val="000C425F"/>
    <w:rsid w:val="000C4314"/>
    <w:rsid w:val="000C4419"/>
    <w:rsid w:val="000C442C"/>
    <w:rsid w:val="000C45A8"/>
    <w:rsid w:val="000C45C6"/>
    <w:rsid w:val="000C463A"/>
    <w:rsid w:val="000C46A1"/>
    <w:rsid w:val="000C46F6"/>
    <w:rsid w:val="000C48AF"/>
    <w:rsid w:val="000C48BD"/>
    <w:rsid w:val="000C48F0"/>
    <w:rsid w:val="000C4A19"/>
    <w:rsid w:val="000C4A80"/>
    <w:rsid w:val="000C4AF9"/>
    <w:rsid w:val="000C4BFB"/>
    <w:rsid w:val="000C4C24"/>
    <w:rsid w:val="000C4EA6"/>
    <w:rsid w:val="000C4F32"/>
    <w:rsid w:val="000C5034"/>
    <w:rsid w:val="000C5279"/>
    <w:rsid w:val="000C54BF"/>
    <w:rsid w:val="000C5525"/>
    <w:rsid w:val="000C5581"/>
    <w:rsid w:val="000C5596"/>
    <w:rsid w:val="000C5621"/>
    <w:rsid w:val="000C567B"/>
    <w:rsid w:val="000C5922"/>
    <w:rsid w:val="000C5A2F"/>
    <w:rsid w:val="000C5C45"/>
    <w:rsid w:val="000C5C73"/>
    <w:rsid w:val="000C5C86"/>
    <w:rsid w:val="000C5F13"/>
    <w:rsid w:val="000C5F26"/>
    <w:rsid w:val="000C5F4B"/>
    <w:rsid w:val="000C5F7C"/>
    <w:rsid w:val="000C5FD1"/>
    <w:rsid w:val="000C60E7"/>
    <w:rsid w:val="000C61C8"/>
    <w:rsid w:val="000C61FE"/>
    <w:rsid w:val="000C63E1"/>
    <w:rsid w:val="000C644E"/>
    <w:rsid w:val="000C645A"/>
    <w:rsid w:val="000C6645"/>
    <w:rsid w:val="000C6649"/>
    <w:rsid w:val="000C6766"/>
    <w:rsid w:val="000C67C4"/>
    <w:rsid w:val="000C683E"/>
    <w:rsid w:val="000C69F2"/>
    <w:rsid w:val="000C6B77"/>
    <w:rsid w:val="000C6BBE"/>
    <w:rsid w:val="000C6BC8"/>
    <w:rsid w:val="000C6C00"/>
    <w:rsid w:val="000C6D5A"/>
    <w:rsid w:val="000C70C8"/>
    <w:rsid w:val="000C72CF"/>
    <w:rsid w:val="000C74E7"/>
    <w:rsid w:val="000C7608"/>
    <w:rsid w:val="000C760C"/>
    <w:rsid w:val="000C769D"/>
    <w:rsid w:val="000C7848"/>
    <w:rsid w:val="000C7890"/>
    <w:rsid w:val="000C78C7"/>
    <w:rsid w:val="000C7A43"/>
    <w:rsid w:val="000C7B33"/>
    <w:rsid w:val="000C7C5A"/>
    <w:rsid w:val="000C7D79"/>
    <w:rsid w:val="000C7DB3"/>
    <w:rsid w:val="000C7E3C"/>
    <w:rsid w:val="000C7E51"/>
    <w:rsid w:val="000C7F80"/>
    <w:rsid w:val="000C7F97"/>
    <w:rsid w:val="000C7FA7"/>
    <w:rsid w:val="000D0005"/>
    <w:rsid w:val="000D01A9"/>
    <w:rsid w:val="000D0398"/>
    <w:rsid w:val="000D0776"/>
    <w:rsid w:val="000D0838"/>
    <w:rsid w:val="000D085C"/>
    <w:rsid w:val="000D09B9"/>
    <w:rsid w:val="000D0A17"/>
    <w:rsid w:val="000D0B2A"/>
    <w:rsid w:val="000D0BD2"/>
    <w:rsid w:val="000D0DC9"/>
    <w:rsid w:val="000D0E3A"/>
    <w:rsid w:val="000D0E83"/>
    <w:rsid w:val="000D1184"/>
    <w:rsid w:val="000D1232"/>
    <w:rsid w:val="000D12A9"/>
    <w:rsid w:val="000D1327"/>
    <w:rsid w:val="000D163D"/>
    <w:rsid w:val="000D16DE"/>
    <w:rsid w:val="000D173F"/>
    <w:rsid w:val="000D1864"/>
    <w:rsid w:val="000D1937"/>
    <w:rsid w:val="000D1DC3"/>
    <w:rsid w:val="000D1EEE"/>
    <w:rsid w:val="000D209D"/>
    <w:rsid w:val="000D20B5"/>
    <w:rsid w:val="000D20BF"/>
    <w:rsid w:val="000D217E"/>
    <w:rsid w:val="000D21AF"/>
    <w:rsid w:val="000D21F8"/>
    <w:rsid w:val="000D2257"/>
    <w:rsid w:val="000D227B"/>
    <w:rsid w:val="000D22C1"/>
    <w:rsid w:val="000D2345"/>
    <w:rsid w:val="000D245F"/>
    <w:rsid w:val="000D2474"/>
    <w:rsid w:val="000D2677"/>
    <w:rsid w:val="000D2741"/>
    <w:rsid w:val="000D2778"/>
    <w:rsid w:val="000D286C"/>
    <w:rsid w:val="000D28C9"/>
    <w:rsid w:val="000D2A13"/>
    <w:rsid w:val="000D2AFD"/>
    <w:rsid w:val="000D2C39"/>
    <w:rsid w:val="000D2C47"/>
    <w:rsid w:val="000D2C75"/>
    <w:rsid w:val="000D2D7C"/>
    <w:rsid w:val="000D2E56"/>
    <w:rsid w:val="000D2F59"/>
    <w:rsid w:val="000D2F82"/>
    <w:rsid w:val="000D303F"/>
    <w:rsid w:val="000D30B4"/>
    <w:rsid w:val="000D31D3"/>
    <w:rsid w:val="000D32EF"/>
    <w:rsid w:val="000D333F"/>
    <w:rsid w:val="000D3417"/>
    <w:rsid w:val="000D3428"/>
    <w:rsid w:val="000D34E6"/>
    <w:rsid w:val="000D356F"/>
    <w:rsid w:val="000D3684"/>
    <w:rsid w:val="000D3E4D"/>
    <w:rsid w:val="000D3E81"/>
    <w:rsid w:val="000D40C1"/>
    <w:rsid w:val="000D4393"/>
    <w:rsid w:val="000D43CC"/>
    <w:rsid w:val="000D4834"/>
    <w:rsid w:val="000D483D"/>
    <w:rsid w:val="000D487D"/>
    <w:rsid w:val="000D48CB"/>
    <w:rsid w:val="000D4948"/>
    <w:rsid w:val="000D4994"/>
    <w:rsid w:val="000D49E5"/>
    <w:rsid w:val="000D4A1E"/>
    <w:rsid w:val="000D4B78"/>
    <w:rsid w:val="000D4B88"/>
    <w:rsid w:val="000D4D27"/>
    <w:rsid w:val="000D4E4D"/>
    <w:rsid w:val="000D4E74"/>
    <w:rsid w:val="000D4E9B"/>
    <w:rsid w:val="000D4ECA"/>
    <w:rsid w:val="000D502C"/>
    <w:rsid w:val="000D5031"/>
    <w:rsid w:val="000D51FB"/>
    <w:rsid w:val="000D52E1"/>
    <w:rsid w:val="000D54CA"/>
    <w:rsid w:val="000D564F"/>
    <w:rsid w:val="000D5768"/>
    <w:rsid w:val="000D578A"/>
    <w:rsid w:val="000D57C8"/>
    <w:rsid w:val="000D58FB"/>
    <w:rsid w:val="000D5938"/>
    <w:rsid w:val="000D5A31"/>
    <w:rsid w:val="000D5ADB"/>
    <w:rsid w:val="000D5B93"/>
    <w:rsid w:val="000D5BB1"/>
    <w:rsid w:val="000D5BC0"/>
    <w:rsid w:val="000D5BE0"/>
    <w:rsid w:val="000D5C4D"/>
    <w:rsid w:val="000D5C7A"/>
    <w:rsid w:val="000D5CF1"/>
    <w:rsid w:val="000D5D77"/>
    <w:rsid w:val="000D5DB8"/>
    <w:rsid w:val="000D5DD7"/>
    <w:rsid w:val="000D5E2A"/>
    <w:rsid w:val="000D5EFF"/>
    <w:rsid w:val="000D6123"/>
    <w:rsid w:val="000D6208"/>
    <w:rsid w:val="000D6220"/>
    <w:rsid w:val="000D64C3"/>
    <w:rsid w:val="000D64FE"/>
    <w:rsid w:val="000D65D6"/>
    <w:rsid w:val="000D65FB"/>
    <w:rsid w:val="000D65FC"/>
    <w:rsid w:val="000D670A"/>
    <w:rsid w:val="000D6757"/>
    <w:rsid w:val="000D69DA"/>
    <w:rsid w:val="000D6AF6"/>
    <w:rsid w:val="000D6E57"/>
    <w:rsid w:val="000D6E85"/>
    <w:rsid w:val="000D6F22"/>
    <w:rsid w:val="000D6F9B"/>
    <w:rsid w:val="000D6FDE"/>
    <w:rsid w:val="000D70CD"/>
    <w:rsid w:val="000D7273"/>
    <w:rsid w:val="000D74FC"/>
    <w:rsid w:val="000D7508"/>
    <w:rsid w:val="000D757A"/>
    <w:rsid w:val="000D76DC"/>
    <w:rsid w:val="000D778E"/>
    <w:rsid w:val="000D79C5"/>
    <w:rsid w:val="000D79D7"/>
    <w:rsid w:val="000D7A4B"/>
    <w:rsid w:val="000D7B8A"/>
    <w:rsid w:val="000D7D41"/>
    <w:rsid w:val="000D7D70"/>
    <w:rsid w:val="000D7E4B"/>
    <w:rsid w:val="000D7F0D"/>
    <w:rsid w:val="000D7F83"/>
    <w:rsid w:val="000E00E7"/>
    <w:rsid w:val="000E0101"/>
    <w:rsid w:val="000E0193"/>
    <w:rsid w:val="000E0390"/>
    <w:rsid w:val="000E049A"/>
    <w:rsid w:val="000E0532"/>
    <w:rsid w:val="000E06A2"/>
    <w:rsid w:val="000E06C6"/>
    <w:rsid w:val="000E0769"/>
    <w:rsid w:val="000E0840"/>
    <w:rsid w:val="000E0903"/>
    <w:rsid w:val="000E092E"/>
    <w:rsid w:val="000E0932"/>
    <w:rsid w:val="000E0948"/>
    <w:rsid w:val="000E09D7"/>
    <w:rsid w:val="000E0A07"/>
    <w:rsid w:val="000E0B21"/>
    <w:rsid w:val="000E0C10"/>
    <w:rsid w:val="000E0C31"/>
    <w:rsid w:val="000E0C6E"/>
    <w:rsid w:val="000E0C8F"/>
    <w:rsid w:val="000E0E1D"/>
    <w:rsid w:val="000E0EBA"/>
    <w:rsid w:val="000E10E7"/>
    <w:rsid w:val="000E1266"/>
    <w:rsid w:val="000E12F0"/>
    <w:rsid w:val="000E1397"/>
    <w:rsid w:val="000E1500"/>
    <w:rsid w:val="000E1544"/>
    <w:rsid w:val="000E1555"/>
    <w:rsid w:val="000E1580"/>
    <w:rsid w:val="000E158D"/>
    <w:rsid w:val="000E18CE"/>
    <w:rsid w:val="000E18EA"/>
    <w:rsid w:val="000E19BE"/>
    <w:rsid w:val="000E19FE"/>
    <w:rsid w:val="000E1A73"/>
    <w:rsid w:val="000E1AC5"/>
    <w:rsid w:val="000E1AF0"/>
    <w:rsid w:val="000E1BBE"/>
    <w:rsid w:val="000E1C20"/>
    <w:rsid w:val="000E1C89"/>
    <w:rsid w:val="000E1C9B"/>
    <w:rsid w:val="000E1DB2"/>
    <w:rsid w:val="000E1E67"/>
    <w:rsid w:val="000E1EE9"/>
    <w:rsid w:val="000E1F4F"/>
    <w:rsid w:val="000E1FBF"/>
    <w:rsid w:val="000E207A"/>
    <w:rsid w:val="000E222F"/>
    <w:rsid w:val="000E2326"/>
    <w:rsid w:val="000E2397"/>
    <w:rsid w:val="000E23FA"/>
    <w:rsid w:val="000E2499"/>
    <w:rsid w:val="000E2512"/>
    <w:rsid w:val="000E2744"/>
    <w:rsid w:val="000E274D"/>
    <w:rsid w:val="000E27DC"/>
    <w:rsid w:val="000E29E4"/>
    <w:rsid w:val="000E2AAE"/>
    <w:rsid w:val="000E2B77"/>
    <w:rsid w:val="000E2C4D"/>
    <w:rsid w:val="000E2C9E"/>
    <w:rsid w:val="000E2F41"/>
    <w:rsid w:val="000E300C"/>
    <w:rsid w:val="000E31C3"/>
    <w:rsid w:val="000E3239"/>
    <w:rsid w:val="000E3309"/>
    <w:rsid w:val="000E3321"/>
    <w:rsid w:val="000E3373"/>
    <w:rsid w:val="000E33DC"/>
    <w:rsid w:val="000E34A8"/>
    <w:rsid w:val="000E34C9"/>
    <w:rsid w:val="000E352D"/>
    <w:rsid w:val="000E3533"/>
    <w:rsid w:val="000E35A8"/>
    <w:rsid w:val="000E35FB"/>
    <w:rsid w:val="000E3652"/>
    <w:rsid w:val="000E369A"/>
    <w:rsid w:val="000E370B"/>
    <w:rsid w:val="000E38AD"/>
    <w:rsid w:val="000E391D"/>
    <w:rsid w:val="000E394D"/>
    <w:rsid w:val="000E3980"/>
    <w:rsid w:val="000E398D"/>
    <w:rsid w:val="000E3C5E"/>
    <w:rsid w:val="000E3CD1"/>
    <w:rsid w:val="000E3D8A"/>
    <w:rsid w:val="000E3DC2"/>
    <w:rsid w:val="000E3ECC"/>
    <w:rsid w:val="000E4167"/>
    <w:rsid w:val="000E4267"/>
    <w:rsid w:val="000E42A4"/>
    <w:rsid w:val="000E43B0"/>
    <w:rsid w:val="000E4405"/>
    <w:rsid w:val="000E447D"/>
    <w:rsid w:val="000E453E"/>
    <w:rsid w:val="000E45A1"/>
    <w:rsid w:val="000E4659"/>
    <w:rsid w:val="000E4687"/>
    <w:rsid w:val="000E471C"/>
    <w:rsid w:val="000E486B"/>
    <w:rsid w:val="000E4B98"/>
    <w:rsid w:val="000E4C3A"/>
    <w:rsid w:val="000E4DFD"/>
    <w:rsid w:val="000E4E3A"/>
    <w:rsid w:val="000E503B"/>
    <w:rsid w:val="000E5122"/>
    <w:rsid w:val="000E5158"/>
    <w:rsid w:val="000E52F6"/>
    <w:rsid w:val="000E5395"/>
    <w:rsid w:val="000E53D2"/>
    <w:rsid w:val="000E5480"/>
    <w:rsid w:val="000E5577"/>
    <w:rsid w:val="000E56A2"/>
    <w:rsid w:val="000E5730"/>
    <w:rsid w:val="000E5789"/>
    <w:rsid w:val="000E5BBD"/>
    <w:rsid w:val="000E5C6F"/>
    <w:rsid w:val="000E5C96"/>
    <w:rsid w:val="000E5D2E"/>
    <w:rsid w:val="000E5D33"/>
    <w:rsid w:val="000E5FCE"/>
    <w:rsid w:val="000E6003"/>
    <w:rsid w:val="000E6018"/>
    <w:rsid w:val="000E62DA"/>
    <w:rsid w:val="000E64C8"/>
    <w:rsid w:val="000E66DA"/>
    <w:rsid w:val="000E6871"/>
    <w:rsid w:val="000E68C0"/>
    <w:rsid w:val="000E6B08"/>
    <w:rsid w:val="000E6B34"/>
    <w:rsid w:val="000E6B95"/>
    <w:rsid w:val="000E6BC5"/>
    <w:rsid w:val="000E6C03"/>
    <w:rsid w:val="000E6CC2"/>
    <w:rsid w:val="000E6D71"/>
    <w:rsid w:val="000E6E05"/>
    <w:rsid w:val="000E6EA9"/>
    <w:rsid w:val="000E70B5"/>
    <w:rsid w:val="000E714E"/>
    <w:rsid w:val="000E71D4"/>
    <w:rsid w:val="000E7332"/>
    <w:rsid w:val="000E75ED"/>
    <w:rsid w:val="000E7685"/>
    <w:rsid w:val="000E7764"/>
    <w:rsid w:val="000E7773"/>
    <w:rsid w:val="000E77FB"/>
    <w:rsid w:val="000E78DE"/>
    <w:rsid w:val="000E7A09"/>
    <w:rsid w:val="000E7C0F"/>
    <w:rsid w:val="000F0008"/>
    <w:rsid w:val="000F00BE"/>
    <w:rsid w:val="000F012F"/>
    <w:rsid w:val="000F01AC"/>
    <w:rsid w:val="000F02C4"/>
    <w:rsid w:val="000F02F1"/>
    <w:rsid w:val="000F03BA"/>
    <w:rsid w:val="000F03C7"/>
    <w:rsid w:val="000F03C8"/>
    <w:rsid w:val="000F0891"/>
    <w:rsid w:val="000F0896"/>
    <w:rsid w:val="000F08AE"/>
    <w:rsid w:val="000F090B"/>
    <w:rsid w:val="000F09C6"/>
    <w:rsid w:val="000F0CB3"/>
    <w:rsid w:val="000F0D8A"/>
    <w:rsid w:val="000F0E04"/>
    <w:rsid w:val="000F0F0E"/>
    <w:rsid w:val="000F0F44"/>
    <w:rsid w:val="000F0F47"/>
    <w:rsid w:val="000F0FD5"/>
    <w:rsid w:val="000F10D4"/>
    <w:rsid w:val="000F111C"/>
    <w:rsid w:val="000F11EE"/>
    <w:rsid w:val="000F122B"/>
    <w:rsid w:val="000F1347"/>
    <w:rsid w:val="000F1413"/>
    <w:rsid w:val="000F14AA"/>
    <w:rsid w:val="000F185B"/>
    <w:rsid w:val="000F18C7"/>
    <w:rsid w:val="000F195D"/>
    <w:rsid w:val="000F19A4"/>
    <w:rsid w:val="000F19C4"/>
    <w:rsid w:val="000F1B99"/>
    <w:rsid w:val="000F1CC0"/>
    <w:rsid w:val="000F1CD0"/>
    <w:rsid w:val="000F1D7E"/>
    <w:rsid w:val="000F1EEB"/>
    <w:rsid w:val="000F1FFE"/>
    <w:rsid w:val="000F20D3"/>
    <w:rsid w:val="000F2856"/>
    <w:rsid w:val="000F29CE"/>
    <w:rsid w:val="000F2B7E"/>
    <w:rsid w:val="000F2BCD"/>
    <w:rsid w:val="000F2BFA"/>
    <w:rsid w:val="000F2CB6"/>
    <w:rsid w:val="000F2D8B"/>
    <w:rsid w:val="000F2DB9"/>
    <w:rsid w:val="000F3000"/>
    <w:rsid w:val="000F3084"/>
    <w:rsid w:val="000F309D"/>
    <w:rsid w:val="000F30E2"/>
    <w:rsid w:val="000F311F"/>
    <w:rsid w:val="000F3123"/>
    <w:rsid w:val="000F3199"/>
    <w:rsid w:val="000F3317"/>
    <w:rsid w:val="000F33C6"/>
    <w:rsid w:val="000F342D"/>
    <w:rsid w:val="000F345E"/>
    <w:rsid w:val="000F3463"/>
    <w:rsid w:val="000F3477"/>
    <w:rsid w:val="000F3736"/>
    <w:rsid w:val="000F3890"/>
    <w:rsid w:val="000F3B0D"/>
    <w:rsid w:val="000F3BE7"/>
    <w:rsid w:val="000F3BE8"/>
    <w:rsid w:val="000F3C75"/>
    <w:rsid w:val="000F3CED"/>
    <w:rsid w:val="000F3DB3"/>
    <w:rsid w:val="000F3FF3"/>
    <w:rsid w:val="000F408F"/>
    <w:rsid w:val="000F430C"/>
    <w:rsid w:val="000F4359"/>
    <w:rsid w:val="000F4387"/>
    <w:rsid w:val="000F4488"/>
    <w:rsid w:val="000F44E3"/>
    <w:rsid w:val="000F4583"/>
    <w:rsid w:val="000F45CF"/>
    <w:rsid w:val="000F4621"/>
    <w:rsid w:val="000F4767"/>
    <w:rsid w:val="000F47AC"/>
    <w:rsid w:val="000F4963"/>
    <w:rsid w:val="000F49F0"/>
    <w:rsid w:val="000F4BF3"/>
    <w:rsid w:val="000F4C3F"/>
    <w:rsid w:val="000F4CAA"/>
    <w:rsid w:val="000F4D34"/>
    <w:rsid w:val="000F4D41"/>
    <w:rsid w:val="000F4D87"/>
    <w:rsid w:val="000F4E46"/>
    <w:rsid w:val="000F4E6B"/>
    <w:rsid w:val="000F4F02"/>
    <w:rsid w:val="000F4F96"/>
    <w:rsid w:val="000F5068"/>
    <w:rsid w:val="000F50FA"/>
    <w:rsid w:val="000F51CF"/>
    <w:rsid w:val="000F539B"/>
    <w:rsid w:val="000F54EE"/>
    <w:rsid w:val="000F5500"/>
    <w:rsid w:val="000F55E7"/>
    <w:rsid w:val="000F5785"/>
    <w:rsid w:val="000F57AB"/>
    <w:rsid w:val="000F5897"/>
    <w:rsid w:val="000F58FB"/>
    <w:rsid w:val="000F59FB"/>
    <w:rsid w:val="000F5A01"/>
    <w:rsid w:val="000F5AB4"/>
    <w:rsid w:val="000F5ADB"/>
    <w:rsid w:val="000F5B49"/>
    <w:rsid w:val="000F5E23"/>
    <w:rsid w:val="000F5F0A"/>
    <w:rsid w:val="000F5F60"/>
    <w:rsid w:val="000F62BE"/>
    <w:rsid w:val="000F6478"/>
    <w:rsid w:val="000F64A7"/>
    <w:rsid w:val="000F666D"/>
    <w:rsid w:val="000F66A0"/>
    <w:rsid w:val="000F6715"/>
    <w:rsid w:val="000F6727"/>
    <w:rsid w:val="000F6808"/>
    <w:rsid w:val="000F688E"/>
    <w:rsid w:val="000F6939"/>
    <w:rsid w:val="000F693F"/>
    <w:rsid w:val="000F69FD"/>
    <w:rsid w:val="000F6A2B"/>
    <w:rsid w:val="000F6A83"/>
    <w:rsid w:val="000F6B90"/>
    <w:rsid w:val="000F6DBB"/>
    <w:rsid w:val="000F7012"/>
    <w:rsid w:val="000F7287"/>
    <w:rsid w:val="000F731D"/>
    <w:rsid w:val="000F7323"/>
    <w:rsid w:val="000F7529"/>
    <w:rsid w:val="000F7530"/>
    <w:rsid w:val="000F75AF"/>
    <w:rsid w:val="000F7630"/>
    <w:rsid w:val="000F76D9"/>
    <w:rsid w:val="000F78E8"/>
    <w:rsid w:val="000F78F6"/>
    <w:rsid w:val="000F790E"/>
    <w:rsid w:val="000F7B21"/>
    <w:rsid w:val="000F7BFE"/>
    <w:rsid w:val="000F7CD7"/>
    <w:rsid w:val="000F7D41"/>
    <w:rsid w:val="000F7DC7"/>
    <w:rsid w:val="000F7E88"/>
    <w:rsid w:val="000F7EB5"/>
    <w:rsid w:val="000F7F07"/>
    <w:rsid w:val="0010007A"/>
    <w:rsid w:val="001000E9"/>
    <w:rsid w:val="0010011F"/>
    <w:rsid w:val="00100166"/>
    <w:rsid w:val="00100185"/>
    <w:rsid w:val="001002C0"/>
    <w:rsid w:val="00100304"/>
    <w:rsid w:val="0010044E"/>
    <w:rsid w:val="001007D8"/>
    <w:rsid w:val="00100893"/>
    <w:rsid w:val="00100A42"/>
    <w:rsid w:val="00100AA1"/>
    <w:rsid w:val="00100B46"/>
    <w:rsid w:val="00100D18"/>
    <w:rsid w:val="00100DB4"/>
    <w:rsid w:val="00100EB1"/>
    <w:rsid w:val="00100EEA"/>
    <w:rsid w:val="00100F0A"/>
    <w:rsid w:val="00100F19"/>
    <w:rsid w:val="00100F68"/>
    <w:rsid w:val="00100FAB"/>
    <w:rsid w:val="00101002"/>
    <w:rsid w:val="0010107D"/>
    <w:rsid w:val="001011E7"/>
    <w:rsid w:val="0010120C"/>
    <w:rsid w:val="00101640"/>
    <w:rsid w:val="00101670"/>
    <w:rsid w:val="0010169C"/>
    <w:rsid w:val="001016FC"/>
    <w:rsid w:val="001017F7"/>
    <w:rsid w:val="00101822"/>
    <w:rsid w:val="00101A1E"/>
    <w:rsid w:val="00101D46"/>
    <w:rsid w:val="00101E1F"/>
    <w:rsid w:val="00101E29"/>
    <w:rsid w:val="00101E6C"/>
    <w:rsid w:val="00102058"/>
    <w:rsid w:val="00102118"/>
    <w:rsid w:val="00102229"/>
    <w:rsid w:val="001022D3"/>
    <w:rsid w:val="00102357"/>
    <w:rsid w:val="00102360"/>
    <w:rsid w:val="00102377"/>
    <w:rsid w:val="0010241E"/>
    <w:rsid w:val="00102445"/>
    <w:rsid w:val="00102598"/>
    <w:rsid w:val="001025E5"/>
    <w:rsid w:val="001026A0"/>
    <w:rsid w:val="001026D9"/>
    <w:rsid w:val="00102828"/>
    <w:rsid w:val="0010299C"/>
    <w:rsid w:val="00102A7F"/>
    <w:rsid w:val="00102AFA"/>
    <w:rsid w:val="00102B8C"/>
    <w:rsid w:val="00102BD5"/>
    <w:rsid w:val="00102C66"/>
    <w:rsid w:val="00102D55"/>
    <w:rsid w:val="00103072"/>
    <w:rsid w:val="0010311E"/>
    <w:rsid w:val="00103166"/>
    <w:rsid w:val="00103189"/>
    <w:rsid w:val="00103194"/>
    <w:rsid w:val="001031E4"/>
    <w:rsid w:val="0010322B"/>
    <w:rsid w:val="0010324F"/>
    <w:rsid w:val="001032AF"/>
    <w:rsid w:val="00103328"/>
    <w:rsid w:val="0010338A"/>
    <w:rsid w:val="00103417"/>
    <w:rsid w:val="001034D0"/>
    <w:rsid w:val="00103510"/>
    <w:rsid w:val="00103717"/>
    <w:rsid w:val="001037A9"/>
    <w:rsid w:val="00103821"/>
    <w:rsid w:val="0010384A"/>
    <w:rsid w:val="00103888"/>
    <w:rsid w:val="001039CD"/>
    <w:rsid w:val="001039D6"/>
    <w:rsid w:val="00103A77"/>
    <w:rsid w:val="00103ABD"/>
    <w:rsid w:val="00103B40"/>
    <w:rsid w:val="00103BA5"/>
    <w:rsid w:val="00103E19"/>
    <w:rsid w:val="00103EA9"/>
    <w:rsid w:val="001041B4"/>
    <w:rsid w:val="0010427B"/>
    <w:rsid w:val="0010443E"/>
    <w:rsid w:val="001044A3"/>
    <w:rsid w:val="00104606"/>
    <w:rsid w:val="00104643"/>
    <w:rsid w:val="00104700"/>
    <w:rsid w:val="0010488C"/>
    <w:rsid w:val="001049F3"/>
    <w:rsid w:val="00104AD7"/>
    <w:rsid w:val="00104C52"/>
    <w:rsid w:val="00104D1B"/>
    <w:rsid w:val="00104E50"/>
    <w:rsid w:val="00104F00"/>
    <w:rsid w:val="00104F25"/>
    <w:rsid w:val="00105009"/>
    <w:rsid w:val="001050C5"/>
    <w:rsid w:val="001051F5"/>
    <w:rsid w:val="00105303"/>
    <w:rsid w:val="001053D6"/>
    <w:rsid w:val="00105489"/>
    <w:rsid w:val="001054C5"/>
    <w:rsid w:val="0010550D"/>
    <w:rsid w:val="00105560"/>
    <w:rsid w:val="001056C4"/>
    <w:rsid w:val="0010572E"/>
    <w:rsid w:val="001057B8"/>
    <w:rsid w:val="001057E0"/>
    <w:rsid w:val="001057F4"/>
    <w:rsid w:val="00105AA8"/>
    <w:rsid w:val="00105ADF"/>
    <w:rsid w:val="00105C6D"/>
    <w:rsid w:val="00105C78"/>
    <w:rsid w:val="00105DE3"/>
    <w:rsid w:val="00105E3C"/>
    <w:rsid w:val="00105EB2"/>
    <w:rsid w:val="00105F7D"/>
    <w:rsid w:val="00105F90"/>
    <w:rsid w:val="001060B2"/>
    <w:rsid w:val="0010616D"/>
    <w:rsid w:val="0010647A"/>
    <w:rsid w:val="001064ED"/>
    <w:rsid w:val="001065CC"/>
    <w:rsid w:val="001065D1"/>
    <w:rsid w:val="00106603"/>
    <w:rsid w:val="0010673D"/>
    <w:rsid w:val="00106772"/>
    <w:rsid w:val="0010691E"/>
    <w:rsid w:val="0010693D"/>
    <w:rsid w:val="00106943"/>
    <w:rsid w:val="0010698D"/>
    <w:rsid w:val="001069C7"/>
    <w:rsid w:val="00106ACD"/>
    <w:rsid w:val="00106D25"/>
    <w:rsid w:val="00106DFC"/>
    <w:rsid w:val="00106E9A"/>
    <w:rsid w:val="00106EB9"/>
    <w:rsid w:val="00106FCF"/>
    <w:rsid w:val="0010701D"/>
    <w:rsid w:val="00107131"/>
    <w:rsid w:val="00107158"/>
    <w:rsid w:val="00107276"/>
    <w:rsid w:val="00107345"/>
    <w:rsid w:val="00107362"/>
    <w:rsid w:val="00107394"/>
    <w:rsid w:val="00107636"/>
    <w:rsid w:val="001076D3"/>
    <w:rsid w:val="001076F9"/>
    <w:rsid w:val="00107765"/>
    <w:rsid w:val="00107780"/>
    <w:rsid w:val="001077E9"/>
    <w:rsid w:val="00107950"/>
    <w:rsid w:val="00107A0B"/>
    <w:rsid w:val="00107B3A"/>
    <w:rsid w:val="00107BAB"/>
    <w:rsid w:val="00107BAE"/>
    <w:rsid w:val="00107C1C"/>
    <w:rsid w:val="00107CCD"/>
    <w:rsid w:val="00107D2E"/>
    <w:rsid w:val="00107D7E"/>
    <w:rsid w:val="00107E71"/>
    <w:rsid w:val="00107EB3"/>
    <w:rsid w:val="00107F55"/>
    <w:rsid w:val="00107FDE"/>
    <w:rsid w:val="0011011B"/>
    <w:rsid w:val="001101EF"/>
    <w:rsid w:val="00110251"/>
    <w:rsid w:val="001102AA"/>
    <w:rsid w:val="00110434"/>
    <w:rsid w:val="0011047D"/>
    <w:rsid w:val="0011048A"/>
    <w:rsid w:val="001104F5"/>
    <w:rsid w:val="00110566"/>
    <w:rsid w:val="00110615"/>
    <w:rsid w:val="0011066D"/>
    <w:rsid w:val="00110677"/>
    <w:rsid w:val="001106A1"/>
    <w:rsid w:val="001106EE"/>
    <w:rsid w:val="00110706"/>
    <w:rsid w:val="0011080E"/>
    <w:rsid w:val="00110875"/>
    <w:rsid w:val="0011088A"/>
    <w:rsid w:val="001108F2"/>
    <w:rsid w:val="00110B71"/>
    <w:rsid w:val="00110B99"/>
    <w:rsid w:val="00110C18"/>
    <w:rsid w:val="00110C25"/>
    <w:rsid w:val="00110D5D"/>
    <w:rsid w:val="00110D6B"/>
    <w:rsid w:val="00110E14"/>
    <w:rsid w:val="00111027"/>
    <w:rsid w:val="00111121"/>
    <w:rsid w:val="0011115B"/>
    <w:rsid w:val="00111203"/>
    <w:rsid w:val="00111518"/>
    <w:rsid w:val="0011155D"/>
    <w:rsid w:val="0011156A"/>
    <w:rsid w:val="00111677"/>
    <w:rsid w:val="001117BA"/>
    <w:rsid w:val="001119AA"/>
    <w:rsid w:val="00111AE4"/>
    <w:rsid w:val="00111C0B"/>
    <w:rsid w:val="00111C91"/>
    <w:rsid w:val="00111D79"/>
    <w:rsid w:val="0011214A"/>
    <w:rsid w:val="0011217E"/>
    <w:rsid w:val="0011218B"/>
    <w:rsid w:val="00112272"/>
    <w:rsid w:val="00112354"/>
    <w:rsid w:val="00112438"/>
    <w:rsid w:val="0011248D"/>
    <w:rsid w:val="0011261D"/>
    <w:rsid w:val="00112699"/>
    <w:rsid w:val="001126DA"/>
    <w:rsid w:val="00112745"/>
    <w:rsid w:val="001127EF"/>
    <w:rsid w:val="0011289F"/>
    <w:rsid w:val="001128E8"/>
    <w:rsid w:val="00112B6E"/>
    <w:rsid w:val="00112C3C"/>
    <w:rsid w:val="00112D29"/>
    <w:rsid w:val="00112D30"/>
    <w:rsid w:val="00112E15"/>
    <w:rsid w:val="00112E85"/>
    <w:rsid w:val="00112E8F"/>
    <w:rsid w:val="00113126"/>
    <w:rsid w:val="00113241"/>
    <w:rsid w:val="00113584"/>
    <w:rsid w:val="001138AD"/>
    <w:rsid w:val="001138E1"/>
    <w:rsid w:val="00113930"/>
    <w:rsid w:val="00113A50"/>
    <w:rsid w:val="00113B06"/>
    <w:rsid w:val="00113B7C"/>
    <w:rsid w:val="00113C61"/>
    <w:rsid w:val="00113C68"/>
    <w:rsid w:val="00113D2D"/>
    <w:rsid w:val="00113D47"/>
    <w:rsid w:val="00113D83"/>
    <w:rsid w:val="00113E36"/>
    <w:rsid w:val="00113E68"/>
    <w:rsid w:val="00113F84"/>
    <w:rsid w:val="0011404C"/>
    <w:rsid w:val="001140B0"/>
    <w:rsid w:val="001140D3"/>
    <w:rsid w:val="00114148"/>
    <w:rsid w:val="001141D7"/>
    <w:rsid w:val="0011444E"/>
    <w:rsid w:val="00114481"/>
    <w:rsid w:val="00114507"/>
    <w:rsid w:val="00114618"/>
    <w:rsid w:val="00114693"/>
    <w:rsid w:val="00114721"/>
    <w:rsid w:val="001147EE"/>
    <w:rsid w:val="00114807"/>
    <w:rsid w:val="00114877"/>
    <w:rsid w:val="001148A3"/>
    <w:rsid w:val="001148BD"/>
    <w:rsid w:val="00114951"/>
    <w:rsid w:val="001149E3"/>
    <w:rsid w:val="00114A84"/>
    <w:rsid w:val="00114ADC"/>
    <w:rsid w:val="00114BC9"/>
    <w:rsid w:val="00114E05"/>
    <w:rsid w:val="00114E27"/>
    <w:rsid w:val="00114EB1"/>
    <w:rsid w:val="0011503E"/>
    <w:rsid w:val="00115227"/>
    <w:rsid w:val="0011538E"/>
    <w:rsid w:val="0011540C"/>
    <w:rsid w:val="00115565"/>
    <w:rsid w:val="00115798"/>
    <w:rsid w:val="001157C6"/>
    <w:rsid w:val="00115816"/>
    <w:rsid w:val="00115A0F"/>
    <w:rsid w:val="00115AB2"/>
    <w:rsid w:val="00115AD9"/>
    <w:rsid w:val="00115B44"/>
    <w:rsid w:val="00115B7C"/>
    <w:rsid w:val="00115C15"/>
    <w:rsid w:val="00115C9A"/>
    <w:rsid w:val="00115CD4"/>
    <w:rsid w:val="00115D47"/>
    <w:rsid w:val="00115DAC"/>
    <w:rsid w:val="00115DE3"/>
    <w:rsid w:val="00115EBF"/>
    <w:rsid w:val="00115F09"/>
    <w:rsid w:val="0011607C"/>
    <w:rsid w:val="00116207"/>
    <w:rsid w:val="0011634A"/>
    <w:rsid w:val="0011646F"/>
    <w:rsid w:val="00116497"/>
    <w:rsid w:val="0011649D"/>
    <w:rsid w:val="00116593"/>
    <w:rsid w:val="001165A2"/>
    <w:rsid w:val="001166CD"/>
    <w:rsid w:val="00116846"/>
    <w:rsid w:val="0011689C"/>
    <w:rsid w:val="001168F9"/>
    <w:rsid w:val="00116A0E"/>
    <w:rsid w:val="00116C9E"/>
    <w:rsid w:val="00116D7E"/>
    <w:rsid w:val="00116DA7"/>
    <w:rsid w:val="00116DF0"/>
    <w:rsid w:val="00117005"/>
    <w:rsid w:val="0011704D"/>
    <w:rsid w:val="00117497"/>
    <w:rsid w:val="0011749B"/>
    <w:rsid w:val="001175F2"/>
    <w:rsid w:val="001177BF"/>
    <w:rsid w:val="001178CC"/>
    <w:rsid w:val="00117937"/>
    <w:rsid w:val="0011798A"/>
    <w:rsid w:val="00117AE2"/>
    <w:rsid w:val="00117B37"/>
    <w:rsid w:val="00117BED"/>
    <w:rsid w:val="00117C4D"/>
    <w:rsid w:val="00117CFF"/>
    <w:rsid w:val="00117E85"/>
    <w:rsid w:val="00117E9C"/>
    <w:rsid w:val="00117F99"/>
    <w:rsid w:val="001200DD"/>
    <w:rsid w:val="00120130"/>
    <w:rsid w:val="0012014F"/>
    <w:rsid w:val="001201E2"/>
    <w:rsid w:val="00120204"/>
    <w:rsid w:val="00120299"/>
    <w:rsid w:val="001202C3"/>
    <w:rsid w:val="0012035E"/>
    <w:rsid w:val="00120522"/>
    <w:rsid w:val="00120524"/>
    <w:rsid w:val="001205B6"/>
    <w:rsid w:val="001205C9"/>
    <w:rsid w:val="0012060E"/>
    <w:rsid w:val="00120717"/>
    <w:rsid w:val="00120792"/>
    <w:rsid w:val="001207A7"/>
    <w:rsid w:val="001207AF"/>
    <w:rsid w:val="001209E5"/>
    <w:rsid w:val="00120BA3"/>
    <w:rsid w:val="00120BA5"/>
    <w:rsid w:val="00120E97"/>
    <w:rsid w:val="00120E9E"/>
    <w:rsid w:val="00120EB4"/>
    <w:rsid w:val="0012102D"/>
    <w:rsid w:val="001210B8"/>
    <w:rsid w:val="00121178"/>
    <w:rsid w:val="001211F2"/>
    <w:rsid w:val="00121397"/>
    <w:rsid w:val="0012141F"/>
    <w:rsid w:val="0012143C"/>
    <w:rsid w:val="00121540"/>
    <w:rsid w:val="00121749"/>
    <w:rsid w:val="00121758"/>
    <w:rsid w:val="00121787"/>
    <w:rsid w:val="00121902"/>
    <w:rsid w:val="001219E7"/>
    <w:rsid w:val="00121AC6"/>
    <w:rsid w:val="00121B41"/>
    <w:rsid w:val="00121BD8"/>
    <w:rsid w:val="00121C16"/>
    <w:rsid w:val="00121D82"/>
    <w:rsid w:val="00121E8E"/>
    <w:rsid w:val="00121EA1"/>
    <w:rsid w:val="00121F7E"/>
    <w:rsid w:val="00121F97"/>
    <w:rsid w:val="00121FEC"/>
    <w:rsid w:val="0012202F"/>
    <w:rsid w:val="00122076"/>
    <w:rsid w:val="00122114"/>
    <w:rsid w:val="00122143"/>
    <w:rsid w:val="00122201"/>
    <w:rsid w:val="001222BF"/>
    <w:rsid w:val="001222F5"/>
    <w:rsid w:val="00122391"/>
    <w:rsid w:val="001223A6"/>
    <w:rsid w:val="00122430"/>
    <w:rsid w:val="00122724"/>
    <w:rsid w:val="001228E6"/>
    <w:rsid w:val="0012290C"/>
    <w:rsid w:val="00122988"/>
    <w:rsid w:val="00122A91"/>
    <w:rsid w:val="00122BF2"/>
    <w:rsid w:val="00122CC3"/>
    <w:rsid w:val="00122DA0"/>
    <w:rsid w:val="00122E27"/>
    <w:rsid w:val="0012339F"/>
    <w:rsid w:val="0012351D"/>
    <w:rsid w:val="00123535"/>
    <w:rsid w:val="0012362D"/>
    <w:rsid w:val="001236AF"/>
    <w:rsid w:val="00123817"/>
    <w:rsid w:val="0012385A"/>
    <w:rsid w:val="001238F4"/>
    <w:rsid w:val="00123A93"/>
    <w:rsid w:val="00123A98"/>
    <w:rsid w:val="00123B23"/>
    <w:rsid w:val="00123B99"/>
    <w:rsid w:val="00123D96"/>
    <w:rsid w:val="00123EAA"/>
    <w:rsid w:val="00123F3C"/>
    <w:rsid w:val="00124112"/>
    <w:rsid w:val="00124149"/>
    <w:rsid w:val="0012420A"/>
    <w:rsid w:val="0012421E"/>
    <w:rsid w:val="0012424B"/>
    <w:rsid w:val="00124346"/>
    <w:rsid w:val="0012439F"/>
    <w:rsid w:val="001244FA"/>
    <w:rsid w:val="00124570"/>
    <w:rsid w:val="00124665"/>
    <w:rsid w:val="001246EB"/>
    <w:rsid w:val="0012480B"/>
    <w:rsid w:val="001248A4"/>
    <w:rsid w:val="0012498F"/>
    <w:rsid w:val="001249AA"/>
    <w:rsid w:val="00124B40"/>
    <w:rsid w:val="00124BD3"/>
    <w:rsid w:val="00124CC0"/>
    <w:rsid w:val="00124DEA"/>
    <w:rsid w:val="0012525D"/>
    <w:rsid w:val="0012532C"/>
    <w:rsid w:val="0012544C"/>
    <w:rsid w:val="00125549"/>
    <w:rsid w:val="00125645"/>
    <w:rsid w:val="00125714"/>
    <w:rsid w:val="001259E4"/>
    <w:rsid w:val="00125A09"/>
    <w:rsid w:val="00125A0E"/>
    <w:rsid w:val="00125A8F"/>
    <w:rsid w:val="00125B05"/>
    <w:rsid w:val="00125BC6"/>
    <w:rsid w:val="00125C68"/>
    <w:rsid w:val="00125E5C"/>
    <w:rsid w:val="00125EB0"/>
    <w:rsid w:val="00125F94"/>
    <w:rsid w:val="00125FCC"/>
    <w:rsid w:val="00126041"/>
    <w:rsid w:val="00126209"/>
    <w:rsid w:val="00126241"/>
    <w:rsid w:val="0012629B"/>
    <w:rsid w:val="0012636F"/>
    <w:rsid w:val="001264AE"/>
    <w:rsid w:val="001265B7"/>
    <w:rsid w:val="0012665C"/>
    <w:rsid w:val="001268BC"/>
    <w:rsid w:val="00126A11"/>
    <w:rsid w:val="00126C7A"/>
    <w:rsid w:val="00126D1A"/>
    <w:rsid w:val="00126D39"/>
    <w:rsid w:val="00126E49"/>
    <w:rsid w:val="00126EB6"/>
    <w:rsid w:val="00126F13"/>
    <w:rsid w:val="00126FB1"/>
    <w:rsid w:val="00126FB8"/>
    <w:rsid w:val="00126FBD"/>
    <w:rsid w:val="001270E7"/>
    <w:rsid w:val="00127145"/>
    <w:rsid w:val="001271A0"/>
    <w:rsid w:val="00127276"/>
    <w:rsid w:val="001273FA"/>
    <w:rsid w:val="00127479"/>
    <w:rsid w:val="00127529"/>
    <w:rsid w:val="001277C9"/>
    <w:rsid w:val="00127864"/>
    <w:rsid w:val="00127931"/>
    <w:rsid w:val="001279A3"/>
    <w:rsid w:val="00127A4F"/>
    <w:rsid w:val="00127AA7"/>
    <w:rsid w:val="00127CBC"/>
    <w:rsid w:val="00127E98"/>
    <w:rsid w:val="00127EAC"/>
    <w:rsid w:val="00130083"/>
    <w:rsid w:val="00130172"/>
    <w:rsid w:val="00130226"/>
    <w:rsid w:val="0013023D"/>
    <w:rsid w:val="00130281"/>
    <w:rsid w:val="00130318"/>
    <w:rsid w:val="0013037A"/>
    <w:rsid w:val="0013046F"/>
    <w:rsid w:val="0013049F"/>
    <w:rsid w:val="001304A9"/>
    <w:rsid w:val="001306BE"/>
    <w:rsid w:val="001306D2"/>
    <w:rsid w:val="00130711"/>
    <w:rsid w:val="00130789"/>
    <w:rsid w:val="00130899"/>
    <w:rsid w:val="001308C1"/>
    <w:rsid w:val="001308DF"/>
    <w:rsid w:val="0013093C"/>
    <w:rsid w:val="00130C0E"/>
    <w:rsid w:val="00130C6C"/>
    <w:rsid w:val="00130CB1"/>
    <w:rsid w:val="00130E46"/>
    <w:rsid w:val="00130F7E"/>
    <w:rsid w:val="001310F0"/>
    <w:rsid w:val="001311D3"/>
    <w:rsid w:val="001312A8"/>
    <w:rsid w:val="00131460"/>
    <w:rsid w:val="00131743"/>
    <w:rsid w:val="0013181A"/>
    <w:rsid w:val="0013184E"/>
    <w:rsid w:val="001318B5"/>
    <w:rsid w:val="0013192D"/>
    <w:rsid w:val="00131A00"/>
    <w:rsid w:val="00131B4F"/>
    <w:rsid w:val="00131CA1"/>
    <w:rsid w:val="00131D87"/>
    <w:rsid w:val="00131E23"/>
    <w:rsid w:val="00131E3B"/>
    <w:rsid w:val="001323CD"/>
    <w:rsid w:val="00132584"/>
    <w:rsid w:val="001325C5"/>
    <w:rsid w:val="001326BD"/>
    <w:rsid w:val="00132947"/>
    <w:rsid w:val="00132B4B"/>
    <w:rsid w:val="00132D04"/>
    <w:rsid w:val="00132DD5"/>
    <w:rsid w:val="00132DFB"/>
    <w:rsid w:val="00132ED4"/>
    <w:rsid w:val="001332EF"/>
    <w:rsid w:val="00133314"/>
    <w:rsid w:val="0013348A"/>
    <w:rsid w:val="0013359E"/>
    <w:rsid w:val="001335D1"/>
    <w:rsid w:val="0013365B"/>
    <w:rsid w:val="001337CF"/>
    <w:rsid w:val="001338C0"/>
    <w:rsid w:val="00133940"/>
    <w:rsid w:val="00133ABB"/>
    <w:rsid w:val="00133B0F"/>
    <w:rsid w:val="00133F4A"/>
    <w:rsid w:val="00133FB4"/>
    <w:rsid w:val="00133FCC"/>
    <w:rsid w:val="001340C4"/>
    <w:rsid w:val="001341F1"/>
    <w:rsid w:val="00134322"/>
    <w:rsid w:val="00134340"/>
    <w:rsid w:val="001344D4"/>
    <w:rsid w:val="00134543"/>
    <w:rsid w:val="001347E6"/>
    <w:rsid w:val="00134866"/>
    <w:rsid w:val="0013489E"/>
    <w:rsid w:val="001348E0"/>
    <w:rsid w:val="00134956"/>
    <w:rsid w:val="001349C7"/>
    <w:rsid w:val="00134A56"/>
    <w:rsid w:val="00134B06"/>
    <w:rsid w:val="00134BC8"/>
    <w:rsid w:val="00134BFE"/>
    <w:rsid w:val="00134C1E"/>
    <w:rsid w:val="00134C95"/>
    <w:rsid w:val="00135053"/>
    <w:rsid w:val="00135182"/>
    <w:rsid w:val="00135201"/>
    <w:rsid w:val="001352AB"/>
    <w:rsid w:val="00135456"/>
    <w:rsid w:val="00135750"/>
    <w:rsid w:val="001359D6"/>
    <w:rsid w:val="00135A12"/>
    <w:rsid w:val="00135A74"/>
    <w:rsid w:val="00135AB3"/>
    <w:rsid w:val="00135CAD"/>
    <w:rsid w:val="00135D30"/>
    <w:rsid w:val="00135ED4"/>
    <w:rsid w:val="00135F87"/>
    <w:rsid w:val="001361BE"/>
    <w:rsid w:val="0013621E"/>
    <w:rsid w:val="0013625C"/>
    <w:rsid w:val="00136339"/>
    <w:rsid w:val="00136346"/>
    <w:rsid w:val="0013640C"/>
    <w:rsid w:val="0013644E"/>
    <w:rsid w:val="00136480"/>
    <w:rsid w:val="001364B7"/>
    <w:rsid w:val="00136526"/>
    <w:rsid w:val="001365FF"/>
    <w:rsid w:val="0013662F"/>
    <w:rsid w:val="00136806"/>
    <w:rsid w:val="0013687C"/>
    <w:rsid w:val="0013694B"/>
    <w:rsid w:val="0013695D"/>
    <w:rsid w:val="001369F2"/>
    <w:rsid w:val="00136A92"/>
    <w:rsid w:val="00136BD1"/>
    <w:rsid w:val="00136CAB"/>
    <w:rsid w:val="00136E49"/>
    <w:rsid w:val="00136E90"/>
    <w:rsid w:val="00136EA8"/>
    <w:rsid w:val="00136EB2"/>
    <w:rsid w:val="00137141"/>
    <w:rsid w:val="0013719B"/>
    <w:rsid w:val="001371BB"/>
    <w:rsid w:val="0013722E"/>
    <w:rsid w:val="001373FF"/>
    <w:rsid w:val="00137471"/>
    <w:rsid w:val="001375E1"/>
    <w:rsid w:val="001375FC"/>
    <w:rsid w:val="001376B6"/>
    <w:rsid w:val="0013780B"/>
    <w:rsid w:val="00137B36"/>
    <w:rsid w:val="00137B3E"/>
    <w:rsid w:val="00137F4B"/>
    <w:rsid w:val="00137FAB"/>
    <w:rsid w:val="0014020C"/>
    <w:rsid w:val="00140327"/>
    <w:rsid w:val="00140333"/>
    <w:rsid w:val="0014033F"/>
    <w:rsid w:val="0014041C"/>
    <w:rsid w:val="001407AA"/>
    <w:rsid w:val="00140A90"/>
    <w:rsid w:val="00140B8E"/>
    <w:rsid w:val="00140D11"/>
    <w:rsid w:val="00140D7B"/>
    <w:rsid w:val="00140FCF"/>
    <w:rsid w:val="00141030"/>
    <w:rsid w:val="001410C6"/>
    <w:rsid w:val="00141115"/>
    <w:rsid w:val="00141129"/>
    <w:rsid w:val="00141252"/>
    <w:rsid w:val="00141430"/>
    <w:rsid w:val="0014145D"/>
    <w:rsid w:val="001414C4"/>
    <w:rsid w:val="00141674"/>
    <w:rsid w:val="001417B1"/>
    <w:rsid w:val="001417EC"/>
    <w:rsid w:val="00141880"/>
    <w:rsid w:val="00141936"/>
    <w:rsid w:val="00141A88"/>
    <w:rsid w:val="00141B01"/>
    <w:rsid w:val="00141B90"/>
    <w:rsid w:val="00141BD5"/>
    <w:rsid w:val="00141DDF"/>
    <w:rsid w:val="00141DF9"/>
    <w:rsid w:val="00142002"/>
    <w:rsid w:val="00142171"/>
    <w:rsid w:val="001421C3"/>
    <w:rsid w:val="00142270"/>
    <w:rsid w:val="0014230D"/>
    <w:rsid w:val="001423A6"/>
    <w:rsid w:val="001423F8"/>
    <w:rsid w:val="00142432"/>
    <w:rsid w:val="001424B0"/>
    <w:rsid w:val="001424BC"/>
    <w:rsid w:val="001424F8"/>
    <w:rsid w:val="00142554"/>
    <w:rsid w:val="001425CD"/>
    <w:rsid w:val="00142720"/>
    <w:rsid w:val="001427EF"/>
    <w:rsid w:val="001428F1"/>
    <w:rsid w:val="00142957"/>
    <w:rsid w:val="00142B71"/>
    <w:rsid w:val="00142BD9"/>
    <w:rsid w:val="00142D3B"/>
    <w:rsid w:val="00142DAB"/>
    <w:rsid w:val="00142E57"/>
    <w:rsid w:val="00142EA6"/>
    <w:rsid w:val="00142F0E"/>
    <w:rsid w:val="00142F61"/>
    <w:rsid w:val="00142FC7"/>
    <w:rsid w:val="001430A2"/>
    <w:rsid w:val="001430B8"/>
    <w:rsid w:val="001430D4"/>
    <w:rsid w:val="0014316F"/>
    <w:rsid w:val="001431D0"/>
    <w:rsid w:val="001431E0"/>
    <w:rsid w:val="001433DF"/>
    <w:rsid w:val="00143404"/>
    <w:rsid w:val="0014340C"/>
    <w:rsid w:val="0014370B"/>
    <w:rsid w:val="0014396D"/>
    <w:rsid w:val="00143A0B"/>
    <w:rsid w:val="00143A18"/>
    <w:rsid w:val="00143B19"/>
    <w:rsid w:val="00143C5A"/>
    <w:rsid w:val="00143CEA"/>
    <w:rsid w:val="00143DCA"/>
    <w:rsid w:val="00143E04"/>
    <w:rsid w:val="00143EB1"/>
    <w:rsid w:val="00143F67"/>
    <w:rsid w:val="00144161"/>
    <w:rsid w:val="00144304"/>
    <w:rsid w:val="001443BE"/>
    <w:rsid w:val="00144402"/>
    <w:rsid w:val="00144450"/>
    <w:rsid w:val="001444B1"/>
    <w:rsid w:val="001444C7"/>
    <w:rsid w:val="001445CD"/>
    <w:rsid w:val="0014473C"/>
    <w:rsid w:val="00144772"/>
    <w:rsid w:val="0014481B"/>
    <w:rsid w:val="001448BB"/>
    <w:rsid w:val="00144A01"/>
    <w:rsid w:val="00144A76"/>
    <w:rsid w:val="00144B4E"/>
    <w:rsid w:val="00144C0D"/>
    <w:rsid w:val="00144C44"/>
    <w:rsid w:val="00144F58"/>
    <w:rsid w:val="00144F63"/>
    <w:rsid w:val="0014536D"/>
    <w:rsid w:val="001453E3"/>
    <w:rsid w:val="0014540C"/>
    <w:rsid w:val="00145579"/>
    <w:rsid w:val="0014572E"/>
    <w:rsid w:val="0014589A"/>
    <w:rsid w:val="001458B8"/>
    <w:rsid w:val="0014599C"/>
    <w:rsid w:val="00145C39"/>
    <w:rsid w:val="00145D5B"/>
    <w:rsid w:val="00145E4C"/>
    <w:rsid w:val="00145FAD"/>
    <w:rsid w:val="0014632C"/>
    <w:rsid w:val="0014638B"/>
    <w:rsid w:val="001463A6"/>
    <w:rsid w:val="00146516"/>
    <w:rsid w:val="00146632"/>
    <w:rsid w:val="0014668C"/>
    <w:rsid w:val="001466EB"/>
    <w:rsid w:val="00146707"/>
    <w:rsid w:val="00146736"/>
    <w:rsid w:val="0014678F"/>
    <w:rsid w:val="001467B5"/>
    <w:rsid w:val="001468BA"/>
    <w:rsid w:val="00146995"/>
    <w:rsid w:val="00146A44"/>
    <w:rsid w:val="00146B3D"/>
    <w:rsid w:val="00146C3B"/>
    <w:rsid w:val="00146C7A"/>
    <w:rsid w:val="00146DA7"/>
    <w:rsid w:val="00146F6E"/>
    <w:rsid w:val="0014704C"/>
    <w:rsid w:val="001471B5"/>
    <w:rsid w:val="0014723A"/>
    <w:rsid w:val="001472CB"/>
    <w:rsid w:val="00147347"/>
    <w:rsid w:val="001474CE"/>
    <w:rsid w:val="00147552"/>
    <w:rsid w:val="001475AD"/>
    <w:rsid w:val="00147627"/>
    <w:rsid w:val="00147748"/>
    <w:rsid w:val="00147866"/>
    <w:rsid w:val="00147968"/>
    <w:rsid w:val="001479CF"/>
    <w:rsid w:val="00147B02"/>
    <w:rsid w:val="00147BEF"/>
    <w:rsid w:val="00147CD3"/>
    <w:rsid w:val="00147DFD"/>
    <w:rsid w:val="0014A16B"/>
    <w:rsid w:val="00150013"/>
    <w:rsid w:val="0015005B"/>
    <w:rsid w:val="00150126"/>
    <w:rsid w:val="0015017B"/>
    <w:rsid w:val="0015018E"/>
    <w:rsid w:val="00150311"/>
    <w:rsid w:val="00150336"/>
    <w:rsid w:val="00150462"/>
    <w:rsid w:val="0015048A"/>
    <w:rsid w:val="00150603"/>
    <w:rsid w:val="001508CE"/>
    <w:rsid w:val="001508FA"/>
    <w:rsid w:val="001509A1"/>
    <w:rsid w:val="001509A4"/>
    <w:rsid w:val="001509F5"/>
    <w:rsid w:val="00150B1C"/>
    <w:rsid w:val="00150BA6"/>
    <w:rsid w:val="00150BE5"/>
    <w:rsid w:val="00150D04"/>
    <w:rsid w:val="00150D86"/>
    <w:rsid w:val="00150D90"/>
    <w:rsid w:val="00150FBB"/>
    <w:rsid w:val="00151248"/>
    <w:rsid w:val="0015141A"/>
    <w:rsid w:val="00151515"/>
    <w:rsid w:val="001515CC"/>
    <w:rsid w:val="001515E8"/>
    <w:rsid w:val="00151603"/>
    <w:rsid w:val="0015174D"/>
    <w:rsid w:val="0015175F"/>
    <w:rsid w:val="001517AA"/>
    <w:rsid w:val="0015180E"/>
    <w:rsid w:val="00151877"/>
    <w:rsid w:val="00151978"/>
    <w:rsid w:val="00151BBC"/>
    <w:rsid w:val="00151C04"/>
    <w:rsid w:val="00151DE7"/>
    <w:rsid w:val="00151DFB"/>
    <w:rsid w:val="00151E30"/>
    <w:rsid w:val="00151E5A"/>
    <w:rsid w:val="00151FC5"/>
    <w:rsid w:val="00152046"/>
    <w:rsid w:val="001521A9"/>
    <w:rsid w:val="001521D0"/>
    <w:rsid w:val="001521D5"/>
    <w:rsid w:val="001521F8"/>
    <w:rsid w:val="0015229E"/>
    <w:rsid w:val="0015236E"/>
    <w:rsid w:val="00152371"/>
    <w:rsid w:val="0015237F"/>
    <w:rsid w:val="00152396"/>
    <w:rsid w:val="00152582"/>
    <w:rsid w:val="0015258F"/>
    <w:rsid w:val="0015265B"/>
    <w:rsid w:val="0015277E"/>
    <w:rsid w:val="001527B2"/>
    <w:rsid w:val="0015290F"/>
    <w:rsid w:val="0015291C"/>
    <w:rsid w:val="0015298F"/>
    <w:rsid w:val="001529D0"/>
    <w:rsid w:val="00152A63"/>
    <w:rsid w:val="00152BCE"/>
    <w:rsid w:val="00152C44"/>
    <w:rsid w:val="00152D09"/>
    <w:rsid w:val="00152D43"/>
    <w:rsid w:val="00152E8E"/>
    <w:rsid w:val="00152F01"/>
    <w:rsid w:val="00152F9C"/>
    <w:rsid w:val="00152FA8"/>
    <w:rsid w:val="00153003"/>
    <w:rsid w:val="00153024"/>
    <w:rsid w:val="00153093"/>
    <w:rsid w:val="00153277"/>
    <w:rsid w:val="00153297"/>
    <w:rsid w:val="001532E5"/>
    <w:rsid w:val="0015334C"/>
    <w:rsid w:val="0015346B"/>
    <w:rsid w:val="00153520"/>
    <w:rsid w:val="001535EE"/>
    <w:rsid w:val="001536EF"/>
    <w:rsid w:val="0015378C"/>
    <w:rsid w:val="00153915"/>
    <w:rsid w:val="00153974"/>
    <w:rsid w:val="00153A14"/>
    <w:rsid w:val="00153A71"/>
    <w:rsid w:val="00153B28"/>
    <w:rsid w:val="00153CC8"/>
    <w:rsid w:val="00153CDC"/>
    <w:rsid w:val="00153D85"/>
    <w:rsid w:val="00153DD8"/>
    <w:rsid w:val="00153EDC"/>
    <w:rsid w:val="00153EE9"/>
    <w:rsid w:val="00153EEA"/>
    <w:rsid w:val="00153F4F"/>
    <w:rsid w:val="00154084"/>
    <w:rsid w:val="00154138"/>
    <w:rsid w:val="0015422E"/>
    <w:rsid w:val="001542C6"/>
    <w:rsid w:val="00154344"/>
    <w:rsid w:val="00154400"/>
    <w:rsid w:val="00154432"/>
    <w:rsid w:val="0015446C"/>
    <w:rsid w:val="001544F0"/>
    <w:rsid w:val="00154559"/>
    <w:rsid w:val="00154649"/>
    <w:rsid w:val="001547CD"/>
    <w:rsid w:val="001547DD"/>
    <w:rsid w:val="001548AD"/>
    <w:rsid w:val="001548FF"/>
    <w:rsid w:val="0015490F"/>
    <w:rsid w:val="001549E4"/>
    <w:rsid w:val="00154A24"/>
    <w:rsid w:val="00154A6F"/>
    <w:rsid w:val="00154B27"/>
    <w:rsid w:val="00154D00"/>
    <w:rsid w:val="00154D6F"/>
    <w:rsid w:val="00154E0D"/>
    <w:rsid w:val="00154F08"/>
    <w:rsid w:val="00155140"/>
    <w:rsid w:val="00155161"/>
    <w:rsid w:val="0015516A"/>
    <w:rsid w:val="00155248"/>
    <w:rsid w:val="0015541D"/>
    <w:rsid w:val="00155460"/>
    <w:rsid w:val="00155502"/>
    <w:rsid w:val="001555A3"/>
    <w:rsid w:val="0015591E"/>
    <w:rsid w:val="00155942"/>
    <w:rsid w:val="001559B9"/>
    <w:rsid w:val="00155A67"/>
    <w:rsid w:val="00155B0D"/>
    <w:rsid w:val="00155F6F"/>
    <w:rsid w:val="00156059"/>
    <w:rsid w:val="001561CC"/>
    <w:rsid w:val="00156204"/>
    <w:rsid w:val="0015635B"/>
    <w:rsid w:val="001563CA"/>
    <w:rsid w:val="00156472"/>
    <w:rsid w:val="00156586"/>
    <w:rsid w:val="001565BB"/>
    <w:rsid w:val="00156633"/>
    <w:rsid w:val="00156676"/>
    <w:rsid w:val="0015671C"/>
    <w:rsid w:val="00156A47"/>
    <w:rsid w:val="00156D62"/>
    <w:rsid w:val="00156DB4"/>
    <w:rsid w:val="00156E4D"/>
    <w:rsid w:val="00156F4F"/>
    <w:rsid w:val="001570B4"/>
    <w:rsid w:val="001570CD"/>
    <w:rsid w:val="001571F6"/>
    <w:rsid w:val="00157373"/>
    <w:rsid w:val="0015742E"/>
    <w:rsid w:val="0015759D"/>
    <w:rsid w:val="00157772"/>
    <w:rsid w:val="001577F9"/>
    <w:rsid w:val="00157B63"/>
    <w:rsid w:val="00157BE7"/>
    <w:rsid w:val="00157C13"/>
    <w:rsid w:val="00157C2B"/>
    <w:rsid w:val="00157E06"/>
    <w:rsid w:val="0016006F"/>
    <w:rsid w:val="00160079"/>
    <w:rsid w:val="001600E9"/>
    <w:rsid w:val="001603C1"/>
    <w:rsid w:val="0016040F"/>
    <w:rsid w:val="00160510"/>
    <w:rsid w:val="0016066B"/>
    <w:rsid w:val="001606CD"/>
    <w:rsid w:val="001606E2"/>
    <w:rsid w:val="00160755"/>
    <w:rsid w:val="00160795"/>
    <w:rsid w:val="00160909"/>
    <w:rsid w:val="00160918"/>
    <w:rsid w:val="001609F1"/>
    <w:rsid w:val="00160A33"/>
    <w:rsid w:val="00160A6D"/>
    <w:rsid w:val="00160ABD"/>
    <w:rsid w:val="00160B89"/>
    <w:rsid w:val="00160C32"/>
    <w:rsid w:val="00160D71"/>
    <w:rsid w:val="00160E79"/>
    <w:rsid w:val="00160F1E"/>
    <w:rsid w:val="00160F87"/>
    <w:rsid w:val="00160FEC"/>
    <w:rsid w:val="001610E5"/>
    <w:rsid w:val="00161291"/>
    <w:rsid w:val="001612BD"/>
    <w:rsid w:val="0016132B"/>
    <w:rsid w:val="0016133F"/>
    <w:rsid w:val="001613D1"/>
    <w:rsid w:val="001613E0"/>
    <w:rsid w:val="00161444"/>
    <w:rsid w:val="001618A5"/>
    <w:rsid w:val="001618B9"/>
    <w:rsid w:val="00161A2A"/>
    <w:rsid w:val="00161AB6"/>
    <w:rsid w:val="00161BC8"/>
    <w:rsid w:val="00161BD4"/>
    <w:rsid w:val="00161D14"/>
    <w:rsid w:val="00161DE4"/>
    <w:rsid w:val="00161F09"/>
    <w:rsid w:val="00161F50"/>
    <w:rsid w:val="00162038"/>
    <w:rsid w:val="00162251"/>
    <w:rsid w:val="001622AA"/>
    <w:rsid w:val="001622B7"/>
    <w:rsid w:val="00162371"/>
    <w:rsid w:val="001623B3"/>
    <w:rsid w:val="0016255F"/>
    <w:rsid w:val="0016257D"/>
    <w:rsid w:val="00162608"/>
    <w:rsid w:val="00162760"/>
    <w:rsid w:val="00162957"/>
    <w:rsid w:val="00162A74"/>
    <w:rsid w:val="00162AA9"/>
    <w:rsid w:val="00162BF3"/>
    <w:rsid w:val="00162DE3"/>
    <w:rsid w:val="00162FA3"/>
    <w:rsid w:val="00162FBC"/>
    <w:rsid w:val="00163006"/>
    <w:rsid w:val="0016303B"/>
    <w:rsid w:val="00163090"/>
    <w:rsid w:val="001630F0"/>
    <w:rsid w:val="0016313B"/>
    <w:rsid w:val="00163397"/>
    <w:rsid w:val="00163577"/>
    <w:rsid w:val="0016357E"/>
    <w:rsid w:val="001635B2"/>
    <w:rsid w:val="00163749"/>
    <w:rsid w:val="0016390F"/>
    <w:rsid w:val="001639B9"/>
    <w:rsid w:val="00163B51"/>
    <w:rsid w:val="00163BF5"/>
    <w:rsid w:val="00163C33"/>
    <w:rsid w:val="00163C3A"/>
    <w:rsid w:val="00163E41"/>
    <w:rsid w:val="00163F7D"/>
    <w:rsid w:val="00163F9B"/>
    <w:rsid w:val="0016412E"/>
    <w:rsid w:val="0016419D"/>
    <w:rsid w:val="001641AB"/>
    <w:rsid w:val="001641F9"/>
    <w:rsid w:val="0016425D"/>
    <w:rsid w:val="00164260"/>
    <w:rsid w:val="0016434A"/>
    <w:rsid w:val="001643A9"/>
    <w:rsid w:val="00164460"/>
    <w:rsid w:val="001644EA"/>
    <w:rsid w:val="00164520"/>
    <w:rsid w:val="001647C4"/>
    <w:rsid w:val="00164862"/>
    <w:rsid w:val="001648DE"/>
    <w:rsid w:val="001649CF"/>
    <w:rsid w:val="00164A0D"/>
    <w:rsid w:val="00164ACB"/>
    <w:rsid w:val="00164B5E"/>
    <w:rsid w:val="00164DF0"/>
    <w:rsid w:val="00164EC0"/>
    <w:rsid w:val="00164FC1"/>
    <w:rsid w:val="00164FDC"/>
    <w:rsid w:val="0016508D"/>
    <w:rsid w:val="001650E9"/>
    <w:rsid w:val="00165130"/>
    <w:rsid w:val="00165310"/>
    <w:rsid w:val="0016532A"/>
    <w:rsid w:val="00165447"/>
    <w:rsid w:val="001654B1"/>
    <w:rsid w:val="001655A1"/>
    <w:rsid w:val="001655B1"/>
    <w:rsid w:val="001655D2"/>
    <w:rsid w:val="0016564A"/>
    <w:rsid w:val="0016564C"/>
    <w:rsid w:val="001656B7"/>
    <w:rsid w:val="00165794"/>
    <w:rsid w:val="00165875"/>
    <w:rsid w:val="001658DF"/>
    <w:rsid w:val="00165953"/>
    <w:rsid w:val="00165971"/>
    <w:rsid w:val="00165B94"/>
    <w:rsid w:val="00165D6C"/>
    <w:rsid w:val="00165E1A"/>
    <w:rsid w:val="00165F1E"/>
    <w:rsid w:val="00166017"/>
    <w:rsid w:val="0016605D"/>
    <w:rsid w:val="001660BF"/>
    <w:rsid w:val="001660F8"/>
    <w:rsid w:val="00166116"/>
    <w:rsid w:val="00166125"/>
    <w:rsid w:val="0016630E"/>
    <w:rsid w:val="0016636E"/>
    <w:rsid w:val="001663E4"/>
    <w:rsid w:val="001665A7"/>
    <w:rsid w:val="001668B0"/>
    <w:rsid w:val="001668D0"/>
    <w:rsid w:val="00166977"/>
    <w:rsid w:val="001669F9"/>
    <w:rsid w:val="00166A28"/>
    <w:rsid w:val="00166A52"/>
    <w:rsid w:val="00166C2F"/>
    <w:rsid w:val="00166C4A"/>
    <w:rsid w:val="00166C97"/>
    <w:rsid w:val="00166CE3"/>
    <w:rsid w:val="00166D0C"/>
    <w:rsid w:val="00166DF4"/>
    <w:rsid w:val="00167123"/>
    <w:rsid w:val="0016712C"/>
    <w:rsid w:val="0016719A"/>
    <w:rsid w:val="0016724B"/>
    <w:rsid w:val="001674FD"/>
    <w:rsid w:val="00167531"/>
    <w:rsid w:val="001675F3"/>
    <w:rsid w:val="0016761B"/>
    <w:rsid w:val="001676D0"/>
    <w:rsid w:val="0016788D"/>
    <w:rsid w:val="0016789E"/>
    <w:rsid w:val="00167955"/>
    <w:rsid w:val="00167B6C"/>
    <w:rsid w:val="00167F2A"/>
    <w:rsid w:val="00167F96"/>
    <w:rsid w:val="00170107"/>
    <w:rsid w:val="00170130"/>
    <w:rsid w:val="0017076E"/>
    <w:rsid w:val="001708DD"/>
    <w:rsid w:val="00170B08"/>
    <w:rsid w:val="00170BD8"/>
    <w:rsid w:val="00170C15"/>
    <w:rsid w:val="00170CBF"/>
    <w:rsid w:val="00170D2D"/>
    <w:rsid w:val="00170DA3"/>
    <w:rsid w:val="00170EE6"/>
    <w:rsid w:val="00170F2D"/>
    <w:rsid w:val="00170F49"/>
    <w:rsid w:val="00170FE4"/>
    <w:rsid w:val="00171022"/>
    <w:rsid w:val="00171098"/>
    <w:rsid w:val="0017118E"/>
    <w:rsid w:val="00171248"/>
    <w:rsid w:val="001712D6"/>
    <w:rsid w:val="001713BB"/>
    <w:rsid w:val="001714DF"/>
    <w:rsid w:val="001714F3"/>
    <w:rsid w:val="0017161E"/>
    <w:rsid w:val="001717AF"/>
    <w:rsid w:val="001717FC"/>
    <w:rsid w:val="0017184D"/>
    <w:rsid w:val="001719B9"/>
    <w:rsid w:val="001719DD"/>
    <w:rsid w:val="00171B10"/>
    <w:rsid w:val="00171D01"/>
    <w:rsid w:val="00171DAE"/>
    <w:rsid w:val="00171EBC"/>
    <w:rsid w:val="00171F0B"/>
    <w:rsid w:val="00172021"/>
    <w:rsid w:val="001722B9"/>
    <w:rsid w:val="00172369"/>
    <w:rsid w:val="0017244D"/>
    <w:rsid w:val="001724FC"/>
    <w:rsid w:val="0017253B"/>
    <w:rsid w:val="00172588"/>
    <w:rsid w:val="001726E5"/>
    <w:rsid w:val="001727B0"/>
    <w:rsid w:val="001728B7"/>
    <w:rsid w:val="0017290C"/>
    <w:rsid w:val="0017292B"/>
    <w:rsid w:val="001729F1"/>
    <w:rsid w:val="00172A33"/>
    <w:rsid w:val="00172AE1"/>
    <w:rsid w:val="00172B14"/>
    <w:rsid w:val="00172CA9"/>
    <w:rsid w:val="00172CE8"/>
    <w:rsid w:val="00172D84"/>
    <w:rsid w:val="00172DD1"/>
    <w:rsid w:val="00172F40"/>
    <w:rsid w:val="0017319D"/>
    <w:rsid w:val="00173234"/>
    <w:rsid w:val="001732D3"/>
    <w:rsid w:val="00173331"/>
    <w:rsid w:val="00173398"/>
    <w:rsid w:val="00173709"/>
    <w:rsid w:val="0017385F"/>
    <w:rsid w:val="00173894"/>
    <w:rsid w:val="00173ACD"/>
    <w:rsid w:val="00173B29"/>
    <w:rsid w:val="00173B77"/>
    <w:rsid w:val="00173BAB"/>
    <w:rsid w:val="00173C6F"/>
    <w:rsid w:val="00173D29"/>
    <w:rsid w:val="00173D31"/>
    <w:rsid w:val="00173D6B"/>
    <w:rsid w:val="00173D8A"/>
    <w:rsid w:val="00173D95"/>
    <w:rsid w:val="00173E1B"/>
    <w:rsid w:val="00173F2F"/>
    <w:rsid w:val="00173FE7"/>
    <w:rsid w:val="001740C6"/>
    <w:rsid w:val="001741BF"/>
    <w:rsid w:val="001741F0"/>
    <w:rsid w:val="001742A9"/>
    <w:rsid w:val="00174318"/>
    <w:rsid w:val="001745C3"/>
    <w:rsid w:val="00174602"/>
    <w:rsid w:val="0017462D"/>
    <w:rsid w:val="001749F1"/>
    <w:rsid w:val="00174A2A"/>
    <w:rsid w:val="00174D48"/>
    <w:rsid w:val="00174E25"/>
    <w:rsid w:val="00174EF8"/>
    <w:rsid w:val="00174FB6"/>
    <w:rsid w:val="00175091"/>
    <w:rsid w:val="00175105"/>
    <w:rsid w:val="00175230"/>
    <w:rsid w:val="0017526C"/>
    <w:rsid w:val="0017528F"/>
    <w:rsid w:val="0017557C"/>
    <w:rsid w:val="001755C0"/>
    <w:rsid w:val="00175720"/>
    <w:rsid w:val="00175796"/>
    <w:rsid w:val="001757F0"/>
    <w:rsid w:val="001758D2"/>
    <w:rsid w:val="00175CB8"/>
    <w:rsid w:val="00175CCF"/>
    <w:rsid w:val="00175CF6"/>
    <w:rsid w:val="00175DD8"/>
    <w:rsid w:val="00175E15"/>
    <w:rsid w:val="00175E51"/>
    <w:rsid w:val="00175E61"/>
    <w:rsid w:val="00175E78"/>
    <w:rsid w:val="00175EDA"/>
    <w:rsid w:val="00175F18"/>
    <w:rsid w:val="00175F5E"/>
    <w:rsid w:val="00175F77"/>
    <w:rsid w:val="0017602E"/>
    <w:rsid w:val="00176061"/>
    <w:rsid w:val="00176192"/>
    <w:rsid w:val="001761CA"/>
    <w:rsid w:val="00176269"/>
    <w:rsid w:val="0017636D"/>
    <w:rsid w:val="0017639F"/>
    <w:rsid w:val="00176420"/>
    <w:rsid w:val="001764A2"/>
    <w:rsid w:val="00176531"/>
    <w:rsid w:val="00176804"/>
    <w:rsid w:val="001768FB"/>
    <w:rsid w:val="00176A0B"/>
    <w:rsid w:val="00176AF6"/>
    <w:rsid w:val="00176CBA"/>
    <w:rsid w:val="00176CE0"/>
    <w:rsid w:val="00176E0B"/>
    <w:rsid w:val="00176E91"/>
    <w:rsid w:val="00176E97"/>
    <w:rsid w:val="00176E99"/>
    <w:rsid w:val="00176F0C"/>
    <w:rsid w:val="0017700A"/>
    <w:rsid w:val="00177020"/>
    <w:rsid w:val="00177025"/>
    <w:rsid w:val="0017705A"/>
    <w:rsid w:val="0017729A"/>
    <w:rsid w:val="00177310"/>
    <w:rsid w:val="001773DA"/>
    <w:rsid w:val="00177554"/>
    <w:rsid w:val="001775F2"/>
    <w:rsid w:val="001776B4"/>
    <w:rsid w:val="00177816"/>
    <w:rsid w:val="0017785C"/>
    <w:rsid w:val="00177A89"/>
    <w:rsid w:val="00177B96"/>
    <w:rsid w:val="00177BF0"/>
    <w:rsid w:val="00177BF9"/>
    <w:rsid w:val="00177CAB"/>
    <w:rsid w:val="00177FC3"/>
    <w:rsid w:val="00180127"/>
    <w:rsid w:val="0018044D"/>
    <w:rsid w:val="001804A5"/>
    <w:rsid w:val="0018062B"/>
    <w:rsid w:val="001807BF"/>
    <w:rsid w:val="001807F4"/>
    <w:rsid w:val="001807FC"/>
    <w:rsid w:val="0018088E"/>
    <w:rsid w:val="00180911"/>
    <w:rsid w:val="001809F2"/>
    <w:rsid w:val="00180AE4"/>
    <w:rsid w:val="00180C4C"/>
    <w:rsid w:val="00180D9A"/>
    <w:rsid w:val="00180DD2"/>
    <w:rsid w:val="00180E64"/>
    <w:rsid w:val="0018104E"/>
    <w:rsid w:val="0018106A"/>
    <w:rsid w:val="0018111E"/>
    <w:rsid w:val="001812CF"/>
    <w:rsid w:val="001812DF"/>
    <w:rsid w:val="001812EB"/>
    <w:rsid w:val="00181466"/>
    <w:rsid w:val="0018169E"/>
    <w:rsid w:val="001816BF"/>
    <w:rsid w:val="00181737"/>
    <w:rsid w:val="0018177C"/>
    <w:rsid w:val="00181928"/>
    <w:rsid w:val="00181968"/>
    <w:rsid w:val="00181ABD"/>
    <w:rsid w:val="00181B42"/>
    <w:rsid w:val="00181B45"/>
    <w:rsid w:val="00181B89"/>
    <w:rsid w:val="00181C85"/>
    <w:rsid w:val="00181E97"/>
    <w:rsid w:val="00181EE1"/>
    <w:rsid w:val="00181EE9"/>
    <w:rsid w:val="00181F53"/>
    <w:rsid w:val="00181F58"/>
    <w:rsid w:val="00181F9D"/>
    <w:rsid w:val="00181FD5"/>
    <w:rsid w:val="00182264"/>
    <w:rsid w:val="00182436"/>
    <w:rsid w:val="00182545"/>
    <w:rsid w:val="0018257B"/>
    <w:rsid w:val="0018270F"/>
    <w:rsid w:val="001827C1"/>
    <w:rsid w:val="00182A20"/>
    <w:rsid w:val="00182A32"/>
    <w:rsid w:val="00182C32"/>
    <w:rsid w:val="00182C9E"/>
    <w:rsid w:val="001830DF"/>
    <w:rsid w:val="0018318A"/>
    <w:rsid w:val="001831BD"/>
    <w:rsid w:val="001831D6"/>
    <w:rsid w:val="00183230"/>
    <w:rsid w:val="00183240"/>
    <w:rsid w:val="00183316"/>
    <w:rsid w:val="0018332B"/>
    <w:rsid w:val="001833EA"/>
    <w:rsid w:val="0018354B"/>
    <w:rsid w:val="001835F3"/>
    <w:rsid w:val="00183742"/>
    <w:rsid w:val="00183A65"/>
    <w:rsid w:val="00183A7F"/>
    <w:rsid w:val="00183AF4"/>
    <w:rsid w:val="00183B0D"/>
    <w:rsid w:val="00183B47"/>
    <w:rsid w:val="00183B75"/>
    <w:rsid w:val="00183BF0"/>
    <w:rsid w:val="00183C79"/>
    <w:rsid w:val="00184511"/>
    <w:rsid w:val="00184531"/>
    <w:rsid w:val="00184599"/>
    <w:rsid w:val="001845BE"/>
    <w:rsid w:val="001845F1"/>
    <w:rsid w:val="001846A5"/>
    <w:rsid w:val="00184756"/>
    <w:rsid w:val="00184953"/>
    <w:rsid w:val="001849E8"/>
    <w:rsid w:val="00184C71"/>
    <w:rsid w:val="00184C79"/>
    <w:rsid w:val="00184CB8"/>
    <w:rsid w:val="00184E14"/>
    <w:rsid w:val="00184E15"/>
    <w:rsid w:val="00184E19"/>
    <w:rsid w:val="0018510F"/>
    <w:rsid w:val="001851F5"/>
    <w:rsid w:val="0018521D"/>
    <w:rsid w:val="0018556F"/>
    <w:rsid w:val="001856B7"/>
    <w:rsid w:val="00185772"/>
    <w:rsid w:val="0018597F"/>
    <w:rsid w:val="00185997"/>
    <w:rsid w:val="001859F0"/>
    <w:rsid w:val="00185B21"/>
    <w:rsid w:val="00185DE2"/>
    <w:rsid w:val="00185E23"/>
    <w:rsid w:val="00185E34"/>
    <w:rsid w:val="00185F0B"/>
    <w:rsid w:val="0018606A"/>
    <w:rsid w:val="001860BC"/>
    <w:rsid w:val="001860D9"/>
    <w:rsid w:val="001861D5"/>
    <w:rsid w:val="001861F7"/>
    <w:rsid w:val="001862BB"/>
    <w:rsid w:val="00186327"/>
    <w:rsid w:val="00186411"/>
    <w:rsid w:val="00186438"/>
    <w:rsid w:val="00186821"/>
    <w:rsid w:val="0018692B"/>
    <w:rsid w:val="00186A87"/>
    <w:rsid w:val="00186A8E"/>
    <w:rsid w:val="00186BFE"/>
    <w:rsid w:val="00186C31"/>
    <w:rsid w:val="00186C35"/>
    <w:rsid w:val="00186D18"/>
    <w:rsid w:val="00186D25"/>
    <w:rsid w:val="00186F40"/>
    <w:rsid w:val="00186F51"/>
    <w:rsid w:val="001870BD"/>
    <w:rsid w:val="001870D4"/>
    <w:rsid w:val="001870F7"/>
    <w:rsid w:val="001871BA"/>
    <w:rsid w:val="00187203"/>
    <w:rsid w:val="001872B1"/>
    <w:rsid w:val="001872B8"/>
    <w:rsid w:val="001872DA"/>
    <w:rsid w:val="0018731E"/>
    <w:rsid w:val="00187431"/>
    <w:rsid w:val="0018763A"/>
    <w:rsid w:val="0018763C"/>
    <w:rsid w:val="00187703"/>
    <w:rsid w:val="00187855"/>
    <w:rsid w:val="001878C2"/>
    <w:rsid w:val="001878DB"/>
    <w:rsid w:val="00187922"/>
    <w:rsid w:val="0018792B"/>
    <w:rsid w:val="00187930"/>
    <w:rsid w:val="00187A58"/>
    <w:rsid w:val="00187AFF"/>
    <w:rsid w:val="00187BCA"/>
    <w:rsid w:val="00187D7A"/>
    <w:rsid w:val="00187DE4"/>
    <w:rsid w:val="00187E21"/>
    <w:rsid w:val="00187F05"/>
    <w:rsid w:val="00187F71"/>
    <w:rsid w:val="00187FA5"/>
    <w:rsid w:val="00190072"/>
    <w:rsid w:val="0019010B"/>
    <w:rsid w:val="001901BE"/>
    <w:rsid w:val="001901F2"/>
    <w:rsid w:val="00190273"/>
    <w:rsid w:val="001902CB"/>
    <w:rsid w:val="001902E2"/>
    <w:rsid w:val="0019045E"/>
    <w:rsid w:val="00190574"/>
    <w:rsid w:val="00190696"/>
    <w:rsid w:val="00190778"/>
    <w:rsid w:val="00190796"/>
    <w:rsid w:val="001907A1"/>
    <w:rsid w:val="00190867"/>
    <w:rsid w:val="00190A8F"/>
    <w:rsid w:val="00190B9D"/>
    <w:rsid w:val="00190F78"/>
    <w:rsid w:val="00190FBB"/>
    <w:rsid w:val="00191048"/>
    <w:rsid w:val="00191151"/>
    <w:rsid w:val="0019115E"/>
    <w:rsid w:val="001912D6"/>
    <w:rsid w:val="00191301"/>
    <w:rsid w:val="001913E7"/>
    <w:rsid w:val="001913FF"/>
    <w:rsid w:val="0019147D"/>
    <w:rsid w:val="001914CB"/>
    <w:rsid w:val="001915F2"/>
    <w:rsid w:val="001915F3"/>
    <w:rsid w:val="001918C5"/>
    <w:rsid w:val="00191A96"/>
    <w:rsid w:val="00191E74"/>
    <w:rsid w:val="00191FAF"/>
    <w:rsid w:val="00191FB4"/>
    <w:rsid w:val="00192026"/>
    <w:rsid w:val="00192052"/>
    <w:rsid w:val="00192054"/>
    <w:rsid w:val="001921AB"/>
    <w:rsid w:val="001921D6"/>
    <w:rsid w:val="00192245"/>
    <w:rsid w:val="00192430"/>
    <w:rsid w:val="00192446"/>
    <w:rsid w:val="001924EF"/>
    <w:rsid w:val="00192560"/>
    <w:rsid w:val="0019266C"/>
    <w:rsid w:val="0019276E"/>
    <w:rsid w:val="00192916"/>
    <w:rsid w:val="001929A4"/>
    <w:rsid w:val="001929FF"/>
    <w:rsid w:val="00192AD8"/>
    <w:rsid w:val="00192C01"/>
    <w:rsid w:val="00192E56"/>
    <w:rsid w:val="00192E8A"/>
    <w:rsid w:val="00192EAA"/>
    <w:rsid w:val="00192F75"/>
    <w:rsid w:val="00193117"/>
    <w:rsid w:val="001931A9"/>
    <w:rsid w:val="00193236"/>
    <w:rsid w:val="0019327A"/>
    <w:rsid w:val="001932B0"/>
    <w:rsid w:val="00193308"/>
    <w:rsid w:val="001933C0"/>
    <w:rsid w:val="001933FC"/>
    <w:rsid w:val="00193695"/>
    <w:rsid w:val="001936F0"/>
    <w:rsid w:val="00193706"/>
    <w:rsid w:val="0019376E"/>
    <w:rsid w:val="00193854"/>
    <w:rsid w:val="001939F0"/>
    <w:rsid w:val="00193C34"/>
    <w:rsid w:val="00193C9B"/>
    <w:rsid w:val="00193E23"/>
    <w:rsid w:val="00193EFC"/>
    <w:rsid w:val="00193F5B"/>
    <w:rsid w:val="001941CA"/>
    <w:rsid w:val="001942AD"/>
    <w:rsid w:val="001943C9"/>
    <w:rsid w:val="0019450A"/>
    <w:rsid w:val="0019459A"/>
    <w:rsid w:val="001948B2"/>
    <w:rsid w:val="00194AA7"/>
    <w:rsid w:val="00194C8E"/>
    <w:rsid w:val="00194D88"/>
    <w:rsid w:val="00194F5D"/>
    <w:rsid w:val="00194FC5"/>
    <w:rsid w:val="00195065"/>
    <w:rsid w:val="00195449"/>
    <w:rsid w:val="0019547C"/>
    <w:rsid w:val="00195513"/>
    <w:rsid w:val="0019559C"/>
    <w:rsid w:val="0019559D"/>
    <w:rsid w:val="00195642"/>
    <w:rsid w:val="00195670"/>
    <w:rsid w:val="001957BF"/>
    <w:rsid w:val="001957EA"/>
    <w:rsid w:val="001958BE"/>
    <w:rsid w:val="00195B3D"/>
    <w:rsid w:val="00195BD4"/>
    <w:rsid w:val="00195CF7"/>
    <w:rsid w:val="00195E1B"/>
    <w:rsid w:val="00195E4A"/>
    <w:rsid w:val="00196021"/>
    <w:rsid w:val="00196125"/>
    <w:rsid w:val="001961E0"/>
    <w:rsid w:val="00196277"/>
    <w:rsid w:val="001962CF"/>
    <w:rsid w:val="00196325"/>
    <w:rsid w:val="00196337"/>
    <w:rsid w:val="001964D1"/>
    <w:rsid w:val="00196635"/>
    <w:rsid w:val="001967D9"/>
    <w:rsid w:val="00196802"/>
    <w:rsid w:val="00196A67"/>
    <w:rsid w:val="00196ACE"/>
    <w:rsid w:val="00196E54"/>
    <w:rsid w:val="0019713A"/>
    <w:rsid w:val="00197262"/>
    <w:rsid w:val="001972AB"/>
    <w:rsid w:val="001972CE"/>
    <w:rsid w:val="00197335"/>
    <w:rsid w:val="00197612"/>
    <w:rsid w:val="00197AE7"/>
    <w:rsid w:val="00197B54"/>
    <w:rsid w:val="00197C18"/>
    <w:rsid w:val="00197C51"/>
    <w:rsid w:val="00197C62"/>
    <w:rsid w:val="00197DE3"/>
    <w:rsid w:val="00197E46"/>
    <w:rsid w:val="00197ED2"/>
    <w:rsid w:val="00197EEF"/>
    <w:rsid w:val="00197F52"/>
    <w:rsid w:val="00197FBB"/>
    <w:rsid w:val="00197FDA"/>
    <w:rsid w:val="001A00B8"/>
    <w:rsid w:val="001A00BD"/>
    <w:rsid w:val="001A0206"/>
    <w:rsid w:val="001A020B"/>
    <w:rsid w:val="001A028E"/>
    <w:rsid w:val="001A0385"/>
    <w:rsid w:val="001A047F"/>
    <w:rsid w:val="001A04C6"/>
    <w:rsid w:val="001A0644"/>
    <w:rsid w:val="001A0797"/>
    <w:rsid w:val="001A082C"/>
    <w:rsid w:val="001A0C7E"/>
    <w:rsid w:val="001A0C9A"/>
    <w:rsid w:val="001A0D03"/>
    <w:rsid w:val="001A0D33"/>
    <w:rsid w:val="001A0D5D"/>
    <w:rsid w:val="001A0D77"/>
    <w:rsid w:val="001A0D86"/>
    <w:rsid w:val="001A0E5F"/>
    <w:rsid w:val="001A0FA3"/>
    <w:rsid w:val="001A0FBD"/>
    <w:rsid w:val="001A0FF0"/>
    <w:rsid w:val="001A10AD"/>
    <w:rsid w:val="001A114A"/>
    <w:rsid w:val="001A1253"/>
    <w:rsid w:val="001A1411"/>
    <w:rsid w:val="001A141A"/>
    <w:rsid w:val="001A1495"/>
    <w:rsid w:val="001A17A6"/>
    <w:rsid w:val="001A17BC"/>
    <w:rsid w:val="001A18D8"/>
    <w:rsid w:val="001A196A"/>
    <w:rsid w:val="001A1981"/>
    <w:rsid w:val="001A1AD7"/>
    <w:rsid w:val="001A1C27"/>
    <w:rsid w:val="001A1C9A"/>
    <w:rsid w:val="001A1D95"/>
    <w:rsid w:val="001A1F8D"/>
    <w:rsid w:val="001A1FBF"/>
    <w:rsid w:val="001A2188"/>
    <w:rsid w:val="001A244D"/>
    <w:rsid w:val="001A2508"/>
    <w:rsid w:val="001A2565"/>
    <w:rsid w:val="001A261E"/>
    <w:rsid w:val="001A2690"/>
    <w:rsid w:val="001A28D1"/>
    <w:rsid w:val="001A2911"/>
    <w:rsid w:val="001A2955"/>
    <w:rsid w:val="001A29A4"/>
    <w:rsid w:val="001A29E7"/>
    <w:rsid w:val="001A2A1C"/>
    <w:rsid w:val="001A2A2F"/>
    <w:rsid w:val="001A2B4E"/>
    <w:rsid w:val="001A2C44"/>
    <w:rsid w:val="001A2DBE"/>
    <w:rsid w:val="001A2E0A"/>
    <w:rsid w:val="001A2E38"/>
    <w:rsid w:val="001A2E94"/>
    <w:rsid w:val="001A2F69"/>
    <w:rsid w:val="001A311D"/>
    <w:rsid w:val="001A31D7"/>
    <w:rsid w:val="001A3216"/>
    <w:rsid w:val="001A3353"/>
    <w:rsid w:val="001A33EC"/>
    <w:rsid w:val="001A3451"/>
    <w:rsid w:val="001A3480"/>
    <w:rsid w:val="001A34F6"/>
    <w:rsid w:val="001A35FF"/>
    <w:rsid w:val="001A36F2"/>
    <w:rsid w:val="001A36FE"/>
    <w:rsid w:val="001A371E"/>
    <w:rsid w:val="001A3775"/>
    <w:rsid w:val="001A379E"/>
    <w:rsid w:val="001A38C2"/>
    <w:rsid w:val="001A3A7A"/>
    <w:rsid w:val="001A3C22"/>
    <w:rsid w:val="001A3C2C"/>
    <w:rsid w:val="001A3CAC"/>
    <w:rsid w:val="001A3CD3"/>
    <w:rsid w:val="001A3F7B"/>
    <w:rsid w:val="001A4023"/>
    <w:rsid w:val="001A43D6"/>
    <w:rsid w:val="001A44E5"/>
    <w:rsid w:val="001A49E4"/>
    <w:rsid w:val="001A4AA7"/>
    <w:rsid w:val="001A4C15"/>
    <w:rsid w:val="001A4C86"/>
    <w:rsid w:val="001A4CC8"/>
    <w:rsid w:val="001A4F70"/>
    <w:rsid w:val="001A524E"/>
    <w:rsid w:val="001A53B0"/>
    <w:rsid w:val="001A54CF"/>
    <w:rsid w:val="001A54DE"/>
    <w:rsid w:val="001A5594"/>
    <w:rsid w:val="001A559A"/>
    <w:rsid w:val="001A5633"/>
    <w:rsid w:val="001A566C"/>
    <w:rsid w:val="001A56F9"/>
    <w:rsid w:val="001A5700"/>
    <w:rsid w:val="001A573C"/>
    <w:rsid w:val="001A5751"/>
    <w:rsid w:val="001A57DE"/>
    <w:rsid w:val="001A5927"/>
    <w:rsid w:val="001A5C42"/>
    <w:rsid w:val="001A5D45"/>
    <w:rsid w:val="001A5E94"/>
    <w:rsid w:val="001A6034"/>
    <w:rsid w:val="001A60BA"/>
    <w:rsid w:val="001A60FF"/>
    <w:rsid w:val="001A6100"/>
    <w:rsid w:val="001A6115"/>
    <w:rsid w:val="001A6209"/>
    <w:rsid w:val="001A62B3"/>
    <w:rsid w:val="001A64B6"/>
    <w:rsid w:val="001A6690"/>
    <w:rsid w:val="001A6875"/>
    <w:rsid w:val="001A69F7"/>
    <w:rsid w:val="001A6BDD"/>
    <w:rsid w:val="001A6C55"/>
    <w:rsid w:val="001A6C83"/>
    <w:rsid w:val="001A6D64"/>
    <w:rsid w:val="001A6D8F"/>
    <w:rsid w:val="001A6DDC"/>
    <w:rsid w:val="001A6E39"/>
    <w:rsid w:val="001A7023"/>
    <w:rsid w:val="001A703B"/>
    <w:rsid w:val="001A73BC"/>
    <w:rsid w:val="001A75D6"/>
    <w:rsid w:val="001A76C7"/>
    <w:rsid w:val="001A771B"/>
    <w:rsid w:val="001A772D"/>
    <w:rsid w:val="001A784A"/>
    <w:rsid w:val="001A78B2"/>
    <w:rsid w:val="001A794F"/>
    <w:rsid w:val="001A7BAA"/>
    <w:rsid w:val="001A7CE7"/>
    <w:rsid w:val="001A7F3E"/>
    <w:rsid w:val="001A7F49"/>
    <w:rsid w:val="001A7FBC"/>
    <w:rsid w:val="001B024D"/>
    <w:rsid w:val="001B0388"/>
    <w:rsid w:val="001B0393"/>
    <w:rsid w:val="001B043F"/>
    <w:rsid w:val="001B051D"/>
    <w:rsid w:val="001B07DB"/>
    <w:rsid w:val="001B083F"/>
    <w:rsid w:val="001B097D"/>
    <w:rsid w:val="001B09E1"/>
    <w:rsid w:val="001B0A42"/>
    <w:rsid w:val="001B0AA4"/>
    <w:rsid w:val="001B0ACE"/>
    <w:rsid w:val="001B0ADE"/>
    <w:rsid w:val="001B0AE1"/>
    <w:rsid w:val="001B0B89"/>
    <w:rsid w:val="001B0C4C"/>
    <w:rsid w:val="001B0F7B"/>
    <w:rsid w:val="001B0FEA"/>
    <w:rsid w:val="001B1114"/>
    <w:rsid w:val="001B1160"/>
    <w:rsid w:val="001B1172"/>
    <w:rsid w:val="001B1204"/>
    <w:rsid w:val="001B12D1"/>
    <w:rsid w:val="001B132F"/>
    <w:rsid w:val="001B1348"/>
    <w:rsid w:val="001B14CD"/>
    <w:rsid w:val="001B171A"/>
    <w:rsid w:val="001B1762"/>
    <w:rsid w:val="001B1772"/>
    <w:rsid w:val="001B17AC"/>
    <w:rsid w:val="001B17BC"/>
    <w:rsid w:val="001B17E7"/>
    <w:rsid w:val="001B1877"/>
    <w:rsid w:val="001B1959"/>
    <w:rsid w:val="001B19C1"/>
    <w:rsid w:val="001B1A2A"/>
    <w:rsid w:val="001B1AB2"/>
    <w:rsid w:val="001B1B42"/>
    <w:rsid w:val="001B1C3B"/>
    <w:rsid w:val="001B1DFB"/>
    <w:rsid w:val="001B1E40"/>
    <w:rsid w:val="001B1F03"/>
    <w:rsid w:val="001B20FF"/>
    <w:rsid w:val="001B2159"/>
    <w:rsid w:val="001B21B7"/>
    <w:rsid w:val="001B2320"/>
    <w:rsid w:val="001B26C6"/>
    <w:rsid w:val="001B2A73"/>
    <w:rsid w:val="001B2B5C"/>
    <w:rsid w:val="001B2D11"/>
    <w:rsid w:val="001B2D81"/>
    <w:rsid w:val="001B2E3D"/>
    <w:rsid w:val="001B2ECC"/>
    <w:rsid w:val="001B2F34"/>
    <w:rsid w:val="001B2FF5"/>
    <w:rsid w:val="001B30EB"/>
    <w:rsid w:val="001B32BD"/>
    <w:rsid w:val="001B356B"/>
    <w:rsid w:val="001B37FE"/>
    <w:rsid w:val="001B39EA"/>
    <w:rsid w:val="001B3A8B"/>
    <w:rsid w:val="001B3ABB"/>
    <w:rsid w:val="001B3AC6"/>
    <w:rsid w:val="001B3ADE"/>
    <w:rsid w:val="001B3B23"/>
    <w:rsid w:val="001B3BA9"/>
    <w:rsid w:val="001B3BBA"/>
    <w:rsid w:val="001B3DB4"/>
    <w:rsid w:val="001B3E12"/>
    <w:rsid w:val="001B3E97"/>
    <w:rsid w:val="001B3F3C"/>
    <w:rsid w:val="001B3F4F"/>
    <w:rsid w:val="001B401C"/>
    <w:rsid w:val="001B40BC"/>
    <w:rsid w:val="001B4147"/>
    <w:rsid w:val="001B420B"/>
    <w:rsid w:val="001B4361"/>
    <w:rsid w:val="001B4564"/>
    <w:rsid w:val="001B45B1"/>
    <w:rsid w:val="001B45D6"/>
    <w:rsid w:val="001B46E4"/>
    <w:rsid w:val="001B47FF"/>
    <w:rsid w:val="001B499D"/>
    <w:rsid w:val="001B4B14"/>
    <w:rsid w:val="001B4E00"/>
    <w:rsid w:val="001B4E1C"/>
    <w:rsid w:val="001B4E3C"/>
    <w:rsid w:val="001B4FE2"/>
    <w:rsid w:val="001B50E7"/>
    <w:rsid w:val="001B5100"/>
    <w:rsid w:val="001B5166"/>
    <w:rsid w:val="001B51B6"/>
    <w:rsid w:val="001B5210"/>
    <w:rsid w:val="001B522B"/>
    <w:rsid w:val="001B525D"/>
    <w:rsid w:val="001B536B"/>
    <w:rsid w:val="001B53B8"/>
    <w:rsid w:val="001B53E2"/>
    <w:rsid w:val="001B5403"/>
    <w:rsid w:val="001B5461"/>
    <w:rsid w:val="001B5580"/>
    <w:rsid w:val="001B5795"/>
    <w:rsid w:val="001B57E0"/>
    <w:rsid w:val="001B57F4"/>
    <w:rsid w:val="001B5804"/>
    <w:rsid w:val="001B588D"/>
    <w:rsid w:val="001B58C3"/>
    <w:rsid w:val="001B58DB"/>
    <w:rsid w:val="001B59AA"/>
    <w:rsid w:val="001B5BA1"/>
    <w:rsid w:val="001B5BEB"/>
    <w:rsid w:val="001B5C99"/>
    <w:rsid w:val="001B5D36"/>
    <w:rsid w:val="001B5DF9"/>
    <w:rsid w:val="001B5ECF"/>
    <w:rsid w:val="001B5F56"/>
    <w:rsid w:val="001B5F91"/>
    <w:rsid w:val="001B5FCA"/>
    <w:rsid w:val="001B6024"/>
    <w:rsid w:val="001B6253"/>
    <w:rsid w:val="001B63E9"/>
    <w:rsid w:val="001B6441"/>
    <w:rsid w:val="001B6487"/>
    <w:rsid w:val="001B6493"/>
    <w:rsid w:val="001B64BA"/>
    <w:rsid w:val="001B64C1"/>
    <w:rsid w:val="001B650A"/>
    <w:rsid w:val="001B6546"/>
    <w:rsid w:val="001B6597"/>
    <w:rsid w:val="001B666D"/>
    <w:rsid w:val="001B66EE"/>
    <w:rsid w:val="001B6926"/>
    <w:rsid w:val="001B6B48"/>
    <w:rsid w:val="001B6BD0"/>
    <w:rsid w:val="001B6BDD"/>
    <w:rsid w:val="001B6C45"/>
    <w:rsid w:val="001B700E"/>
    <w:rsid w:val="001B71A6"/>
    <w:rsid w:val="001B7208"/>
    <w:rsid w:val="001B720E"/>
    <w:rsid w:val="001B7481"/>
    <w:rsid w:val="001B759E"/>
    <w:rsid w:val="001B7638"/>
    <w:rsid w:val="001B7722"/>
    <w:rsid w:val="001B7757"/>
    <w:rsid w:val="001B775F"/>
    <w:rsid w:val="001B77EF"/>
    <w:rsid w:val="001B78B4"/>
    <w:rsid w:val="001B7AE4"/>
    <w:rsid w:val="001B7C25"/>
    <w:rsid w:val="001B7CD8"/>
    <w:rsid w:val="001B7E1B"/>
    <w:rsid w:val="001B7EE5"/>
    <w:rsid w:val="001C008D"/>
    <w:rsid w:val="001C023C"/>
    <w:rsid w:val="001C023E"/>
    <w:rsid w:val="001C02C8"/>
    <w:rsid w:val="001C02E3"/>
    <w:rsid w:val="001C02E4"/>
    <w:rsid w:val="001C046F"/>
    <w:rsid w:val="001C0664"/>
    <w:rsid w:val="001C0672"/>
    <w:rsid w:val="001C090B"/>
    <w:rsid w:val="001C09C1"/>
    <w:rsid w:val="001C09C8"/>
    <w:rsid w:val="001C0B56"/>
    <w:rsid w:val="001C0C26"/>
    <w:rsid w:val="001C0DE7"/>
    <w:rsid w:val="001C0EB2"/>
    <w:rsid w:val="001C10B4"/>
    <w:rsid w:val="001C1467"/>
    <w:rsid w:val="001C15D7"/>
    <w:rsid w:val="001C1779"/>
    <w:rsid w:val="001C17FA"/>
    <w:rsid w:val="001C1932"/>
    <w:rsid w:val="001C1A24"/>
    <w:rsid w:val="001C1B0F"/>
    <w:rsid w:val="001C1CF2"/>
    <w:rsid w:val="001C1E14"/>
    <w:rsid w:val="001C1E32"/>
    <w:rsid w:val="001C1F4D"/>
    <w:rsid w:val="001C2061"/>
    <w:rsid w:val="001C2107"/>
    <w:rsid w:val="001C216C"/>
    <w:rsid w:val="001C2200"/>
    <w:rsid w:val="001C2267"/>
    <w:rsid w:val="001C22B2"/>
    <w:rsid w:val="001C2400"/>
    <w:rsid w:val="001C2431"/>
    <w:rsid w:val="001C2473"/>
    <w:rsid w:val="001C24A9"/>
    <w:rsid w:val="001C25FB"/>
    <w:rsid w:val="001C26B7"/>
    <w:rsid w:val="001C2702"/>
    <w:rsid w:val="001C2821"/>
    <w:rsid w:val="001C289E"/>
    <w:rsid w:val="001C28D8"/>
    <w:rsid w:val="001C2A34"/>
    <w:rsid w:val="001C2BE2"/>
    <w:rsid w:val="001C2D33"/>
    <w:rsid w:val="001C2DA5"/>
    <w:rsid w:val="001C2E07"/>
    <w:rsid w:val="001C3071"/>
    <w:rsid w:val="001C3221"/>
    <w:rsid w:val="001C326A"/>
    <w:rsid w:val="001C32AC"/>
    <w:rsid w:val="001C32BB"/>
    <w:rsid w:val="001C330B"/>
    <w:rsid w:val="001C34E6"/>
    <w:rsid w:val="001C34F4"/>
    <w:rsid w:val="001C35AB"/>
    <w:rsid w:val="001C3674"/>
    <w:rsid w:val="001C37B1"/>
    <w:rsid w:val="001C3897"/>
    <w:rsid w:val="001C3A18"/>
    <w:rsid w:val="001C3B47"/>
    <w:rsid w:val="001C3C3A"/>
    <w:rsid w:val="001C3CC9"/>
    <w:rsid w:val="001C3D65"/>
    <w:rsid w:val="001C3DEA"/>
    <w:rsid w:val="001C3E8F"/>
    <w:rsid w:val="001C3FAA"/>
    <w:rsid w:val="001C40FB"/>
    <w:rsid w:val="001C4133"/>
    <w:rsid w:val="001C432D"/>
    <w:rsid w:val="001C4383"/>
    <w:rsid w:val="001C4588"/>
    <w:rsid w:val="001C45E8"/>
    <w:rsid w:val="001C4622"/>
    <w:rsid w:val="001C462D"/>
    <w:rsid w:val="001C46B6"/>
    <w:rsid w:val="001C46CB"/>
    <w:rsid w:val="001C47D8"/>
    <w:rsid w:val="001C4814"/>
    <w:rsid w:val="001C4817"/>
    <w:rsid w:val="001C48BA"/>
    <w:rsid w:val="001C49CB"/>
    <w:rsid w:val="001C4A34"/>
    <w:rsid w:val="001C4C94"/>
    <w:rsid w:val="001C4CB5"/>
    <w:rsid w:val="001C4EEF"/>
    <w:rsid w:val="001C4FA2"/>
    <w:rsid w:val="001C50E9"/>
    <w:rsid w:val="001C5125"/>
    <w:rsid w:val="001C520A"/>
    <w:rsid w:val="001C5229"/>
    <w:rsid w:val="001C5396"/>
    <w:rsid w:val="001C54BD"/>
    <w:rsid w:val="001C54DA"/>
    <w:rsid w:val="001C5513"/>
    <w:rsid w:val="001C56A7"/>
    <w:rsid w:val="001C56FB"/>
    <w:rsid w:val="001C5716"/>
    <w:rsid w:val="001C5791"/>
    <w:rsid w:val="001C5859"/>
    <w:rsid w:val="001C5ACF"/>
    <w:rsid w:val="001C5CD7"/>
    <w:rsid w:val="001C5D5A"/>
    <w:rsid w:val="001C5DA9"/>
    <w:rsid w:val="001C5EBD"/>
    <w:rsid w:val="001C5F84"/>
    <w:rsid w:val="001C5FD1"/>
    <w:rsid w:val="001C6027"/>
    <w:rsid w:val="001C61EB"/>
    <w:rsid w:val="001C6215"/>
    <w:rsid w:val="001C62CE"/>
    <w:rsid w:val="001C62DD"/>
    <w:rsid w:val="001C6353"/>
    <w:rsid w:val="001C638E"/>
    <w:rsid w:val="001C647D"/>
    <w:rsid w:val="001C64B1"/>
    <w:rsid w:val="001C64C8"/>
    <w:rsid w:val="001C6575"/>
    <w:rsid w:val="001C65E4"/>
    <w:rsid w:val="001C66F0"/>
    <w:rsid w:val="001C67E5"/>
    <w:rsid w:val="001C680A"/>
    <w:rsid w:val="001C6840"/>
    <w:rsid w:val="001C6892"/>
    <w:rsid w:val="001C6924"/>
    <w:rsid w:val="001C6A8D"/>
    <w:rsid w:val="001C6B74"/>
    <w:rsid w:val="001C6BE7"/>
    <w:rsid w:val="001C6BF0"/>
    <w:rsid w:val="001C6DDC"/>
    <w:rsid w:val="001C72F4"/>
    <w:rsid w:val="001C7387"/>
    <w:rsid w:val="001C7474"/>
    <w:rsid w:val="001C755E"/>
    <w:rsid w:val="001C76F6"/>
    <w:rsid w:val="001C782D"/>
    <w:rsid w:val="001C7835"/>
    <w:rsid w:val="001C786E"/>
    <w:rsid w:val="001C792E"/>
    <w:rsid w:val="001C7AB8"/>
    <w:rsid w:val="001C7B26"/>
    <w:rsid w:val="001C7B4D"/>
    <w:rsid w:val="001C7DC7"/>
    <w:rsid w:val="001C7DF8"/>
    <w:rsid w:val="001C7FB7"/>
    <w:rsid w:val="001D00D4"/>
    <w:rsid w:val="001D0345"/>
    <w:rsid w:val="001D03AD"/>
    <w:rsid w:val="001D03D2"/>
    <w:rsid w:val="001D04DD"/>
    <w:rsid w:val="001D073E"/>
    <w:rsid w:val="001D0750"/>
    <w:rsid w:val="001D090E"/>
    <w:rsid w:val="001D09BA"/>
    <w:rsid w:val="001D0AB1"/>
    <w:rsid w:val="001D0B55"/>
    <w:rsid w:val="001D1038"/>
    <w:rsid w:val="001D1096"/>
    <w:rsid w:val="001D10FA"/>
    <w:rsid w:val="001D1382"/>
    <w:rsid w:val="001D14C3"/>
    <w:rsid w:val="001D158A"/>
    <w:rsid w:val="001D15C6"/>
    <w:rsid w:val="001D1677"/>
    <w:rsid w:val="001D1750"/>
    <w:rsid w:val="001D183B"/>
    <w:rsid w:val="001D18C1"/>
    <w:rsid w:val="001D18CC"/>
    <w:rsid w:val="001D1971"/>
    <w:rsid w:val="001D19A8"/>
    <w:rsid w:val="001D19E5"/>
    <w:rsid w:val="001D1A7D"/>
    <w:rsid w:val="001D1A88"/>
    <w:rsid w:val="001D1CE1"/>
    <w:rsid w:val="001D1D53"/>
    <w:rsid w:val="001D1D6B"/>
    <w:rsid w:val="001D1DBC"/>
    <w:rsid w:val="001D1DF9"/>
    <w:rsid w:val="001D1E42"/>
    <w:rsid w:val="001D1E53"/>
    <w:rsid w:val="001D1E62"/>
    <w:rsid w:val="001D1EE2"/>
    <w:rsid w:val="001D1F46"/>
    <w:rsid w:val="001D2140"/>
    <w:rsid w:val="001D21F6"/>
    <w:rsid w:val="001D228F"/>
    <w:rsid w:val="001D22B1"/>
    <w:rsid w:val="001D2370"/>
    <w:rsid w:val="001D2447"/>
    <w:rsid w:val="001D2460"/>
    <w:rsid w:val="001D24D2"/>
    <w:rsid w:val="001D24F9"/>
    <w:rsid w:val="001D25FB"/>
    <w:rsid w:val="001D273C"/>
    <w:rsid w:val="001D2871"/>
    <w:rsid w:val="001D28F8"/>
    <w:rsid w:val="001D2A6C"/>
    <w:rsid w:val="001D2A99"/>
    <w:rsid w:val="001D2C69"/>
    <w:rsid w:val="001D2DC2"/>
    <w:rsid w:val="001D2DE9"/>
    <w:rsid w:val="001D2E48"/>
    <w:rsid w:val="001D2F20"/>
    <w:rsid w:val="001D30E0"/>
    <w:rsid w:val="001D32E4"/>
    <w:rsid w:val="001D36C8"/>
    <w:rsid w:val="001D372F"/>
    <w:rsid w:val="001D37D2"/>
    <w:rsid w:val="001D38D1"/>
    <w:rsid w:val="001D390A"/>
    <w:rsid w:val="001D39C3"/>
    <w:rsid w:val="001D3B98"/>
    <w:rsid w:val="001D3C22"/>
    <w:rsid w:val="001D3DE7"/>
    <w:rsid w:val="001D3FD1"/>
    <w:rsid w:val="001D4050"/>
    <w:rsid w:val="001D411F"/>
    <w:rsid w:val="001D42DF"/>
    <w:rsid w:val="001D43AC"/>
    <w:rsid w:val="001D44B4"/>
    <w:rsid w:val="001D44C3"/>
    <w:rsid w:val="001D4515"/>
    <w:rsid w:val="001D458C"/>
    <w:rsid w:val="001D4629"/>
    <w:rsid w:val="001D4792"/>
    <w:rsid w:val="001D47CF"/>
    <w:rsid w:val="001D481C"/>
    <w:rsid w:val="001D4977"/>
    <w:rsid w:val="001D4BD9"/>
    <w:rsid w:val="001D4C3F"/>
    <w:rsid w:val="001D4D46"/>
    <w:rsid w:val="001D4DAF"/>
    <w:rsid w:val="001D4E9D"/>
    <w:rsid w:val="001D50B3"/>
    <w:rsid w:val="001D524B"/>
    <w:rsid w:val="001D525B"/>
    <w:rsid w:val="001D528F"/>
    <w:rsid w:val="001D53DE"/>
    <w:rsid w:val="001D541B"/>
    <w:rsid w:val="001D5450"/>
    <w:rsid w:val="001D569B"/>
    <w:rsid w:val="001D5915"/>
    <w:rsid w:val="001D5925"/>
    <w:rsid w:val="001D5950"/>
    <w:rsid w:val="001D5B1B"/>
    <w:rsid w:val="001D5C13"/>
    <w:rsid w:val="001D5C31"/>
    <w:rsid w:val="001D5D91"/>
    <w:rsid w:val="001D5E05"/>
    <w:rsid w:val="001D5EE6"/>
    <w:rsid w:val="001D5F4D"/>
    <w:rsid w:val="001D5FDD"/>
    <w:rsid w:val="001D5FE0"/>
    <w:rsid w:val="001D6135"/>
    <w:rsid w:val="001D61C5"/>
    <w:rsid w:val="001D6289"/>
    <w:rsid w:val="001D6299"/>
    <w:rsid w:val="001D63C2"/>
    <w:rsid w:val="001D65E6"/>
    <w:rsid w:val="001D678E"/>
    <w:rsid w:val="001D69D4"/>
    <w:rsid w:val="001D6A47"/>
    <w:rsid w:val="001D6BB7"/>
    <w:rsid w:val="001D6C9D"/>
    <w:rsid w:val="001D6EEC"/>
    <w:rsid w:val="001D716F"/>
    <w:rsid w:val="001D7323"/>
    <w:rsid w:val="001D7395"/>
    <w:rsid w:val="001D7493"/>
    <w:rsid w:val="001D751D"/>
    <w:rsid w:val="001D7549"/>
    <w:rsid w:val="001D758F"/>
    <w:rsid w:val="001D75A0"/>
    <w:rsid w:val="001D7605"/>
    <w:rsid w:val="001D79D2"/>
    <w:rsid w:val="001D7A1B"/>
    <w:rsid w:val="001D7A4F"/>
    <w:rsid w:val="001D7B04"/>
    <w:rsid w:val="001D7C12"/>
    <w:rsid w:val="001D7CE7"/>
    <w:rsid w:val="001D7D9B"/>
    <w:rsid w:val="001D7E9B"/>
    <w:rsid w:val="001D7F1D"/>
    <w:rsid w:val="001D7FBB"/>
    <w:rsid w:val="001D7FC9"/>
    <w:rsid w:val="001D7FDE"/>
    <w:rsid w:val="001E00F4"/>
    <w:rsid w:val="001E0167"/>
    <w:rsid w:val="001E0169"/>
    <w:rsid w:val="001E0480"/>
    <w:rsid w:val="001E057C"/>
    <w:rsid w:val="001E0783"/>
    <w:rsid w:val="001E07DF"/>
    <w:rsid w:val="001E084D"/>
    <w:rsid w:val="001E087C"/>
    <w:rsid w:val="001E088B"/>
    <w:rsid w:val="001E08F1"/>
    <w:rsid w:val="001E08F9"/>
    <w:rsid w:val="001E08FE"/>
    <w:rsid w:val="001E097A"/>
    <w:rsid w:val="001E09DF"/>
    <w:rsid w:val="001E0A67"/>
    <w:rsid w:val="001E0A73"/>
    <w:rsid w:val="001E0ABE"/>
    <w:rsid w:val="001E0B68"/>
    <w:rsid w:val="001E0CA8"/>
    <w:rsid w:val="001E0E32"/>
    <w:rsid w:val="001E0F89"/>
    <w:rsid w:val="001E125C"/>
    <w:rsid w:val="001E12A1"/>
    <w:rsid w:val="001E1339"/>
    <w:rsid w:val="001E1362"/>
    <w:rsid w:val="001E13D5"/>
    <w:rsid w:val="001E13EC"/>
    <w:rsid w:val="001E1444"/>
    <w:rsid w:val="001E164C"/>
    <w:rsid w:val="001E1665"/>
    <w:rsid w:val="001E1667"/>
    <w:rsid w:val="001E16C3"/>
    <w:rsid w:val="001E16CF"/>
    <w:rsid w:val="001E171A"/>
    <w:rsid w:val="001E195F"/>
    <w:rsid w:val="001E19BF"/>
    <w:rsid w:val="001E1A42"/>
    <w:rsid w:val="001E1A82"/>
    <w:rsid w:val="001E1B97"/>
    <w:rsid w:val="001E1EC9"/>
    <w:rsid w:val="001E2007"/>
    <w:rsid w:val="001E20BA"/>
    <w:rsid w:val="001E20E5"/>
    <w:rsid w:val="001E230A"/>
    <w:rsid w:val="001E231B"/>
    <w:rsid w:val="001E2351"/>
    <w:rsid w:val="001E2425"/>
    <w:rsid w:val="001E249E"/>
    <w:rsid w:val="001E24ED"/>
    <w:rsid w:val="001E25C7"/>
    <w:rsid w:val="001E2670"/>
    <w:rsid w:val="001E28CC"/>
    <w:rsid w:val="001E2AD6"/>
    <w:rsid w:val="001E2BC3"/>
    <w:rsid w:val="001E2BF5"/>
    <w:rsid w:val="001E2D79"/>
    <w:rsid w:val="001E2DD8"/>
    <w:rsid w:val="001E2F11"/>
    <w:rsid w:val="001E2F12"/>
    <w:rsid w:val="001E2F21"/>
    <w:rsid w:val="001E2FA4"/>
    <w:rsid w:val="001E3000"/>
    <w:rsid w:val="001E3093"/>
    <w:rsid w:val="001E3156"/>
    <w:rsid w:val="001E3301"/>
    <w:rsid w:val="001E33A3"/>
    <w:rsid w:val="001E35AA"/>
    <w:rsid w:val="001E35FB"/>
    <w:rsid w:val="001E3810"/>
    <w:rsid w:val="001E3858"/>
    <w:rsid w:val="001E38F4"/>
    <w:rsid w:val="001E3A10"/>
    <w:rsid w:val="001E3A3B"/>
    <w:rsid w:val="001E3B80"/>
    <w:rsid w:val="001E3C42"/>
    <w:rsid w:val="001E3CC4"/>
    <w:rsid w:val="001E3CF3"/>
    <w:rsid w:val="001E3E28"/>
    <w:rsid w:val="001E3EF8"/>
    <w:rsid w:val="001E3FBE"/>
    <w:rsid w:val="001E41A0"/>
    <w:rsid w:val="001E41E3"/>
    <w:rsid w:val="001E42DF"/>
    <w:rsid w:val="001E438D"/>
    <w:rsid w:val="001E44CE"/>
    <w:rsid w:val="001E4571"/>
    <w:rsid w:val="001E48FC"/>
    <w:rsid w:val="001E4929"/>
    <w:rsid w:val="001E4A0E"/>
    <w:rsid w:val="001E4A11"/>
    <w:rsid w:val="001E4C9B"/>
    <w:rsid w:val="001E4CEE"/>
    <w:rsid w:val="001E4D30"/>
    <w:rsid w:val="001E4D50"/>
    <w:rsid w:val="001E4D9D"/>
    <w:rsid w:val="001E4E1C"/>
    <w:rsid w:val="001E4EAC"/>
    <w:rsid w:val="001E4FEF"/>
    <w:rsid w:val="001E5119"/>
    <w:rsid w:val="001E5162"/>
    <w:rsid w:val="001E522A"/>
    <w:rsid w:val="001E523A"/>
    <w:rsid w:val="001E52B2"/>
    <w:rsid w:val="001E53F5"/>
    <w:rsid w:val="001E596E"/>
    <w:rsid w:val="001E59BD"/>
    <w:rsid w:val="001E5B09"/>
    <w:rsid w:val="001E5BAD"/>
    <w:rsid w:val="001E5C7E"/>
    <w:rsid w:val="001E5CD3"/>
    <w:rsid w:val="001E5D23"/>
    <w:rsid w:val="001E5D78"/>
    <w:rsid w:val="001E5D9B"/>
    <w:rsid w:val="001E5E6A"/>
    <w:rsid w:val="001E5F04"/>
    <w:rsid w:val="001E5F69"/>
    <w:rsid w:val="001E603A"/>
    <w:rsid w:val="001E60D0"/>
    <w:rsid w:val="001E610B"/>
    <w:rsid w:val="001E61EC"/>
    <w:rsid w:val="001E625A"/>
    <w:rsid w:val="001E626F"/>
    <w:rsid w:val="001E62B5"/>
    <w:rsid w:val="001E62F2"/>
    <w:rsid w:val="001E6390"/>
    <w:rsid w:val="001E642F"/>
    <w:rsid w:val="001E64C0"/>
    <w:rsid w:val="001E655E"/>
    <w:rsid w:val="001E671D"/>
    <w:rsid w:val="001E68DC"/>
    <w:rsid w:val="001E68F6"/>
    <w:rsid w:val="001E6B2D"/>
    <w:rsid w:val="001E6B52"/>
    <w:rsid w:val="001E6C35"/>
    <w:rsid w:val="001E6C82"/>
    <w:rsid w:val="001E6C83"/>
    <w:rsid w:val="001E6C9B"/>
    <w:rsid w:val="001E6CE8"/>
    <w:rsid w:val="001E6DAA"/>
    <w:rsid w:val="001E6EA3"/>
    <w:rsid w:val="001E6FB7"/>
    <w:rsid w:val="001E7152"/>
    <w:rsid w:val="001E71A6"/>
    <w:rsid w:val="001E72C8"/>
    <w:rsid w:val="001E72D7"/>
    <w:rsid w:val="001E734D"/>
    <w:rsid w:val="001E73D6"/>
    <w:rsid w:val="001E73E9"/>
    <w:rsid w:val="001E744D"/>
    <w:rsid w:val="001E7499"/>
    <w:rsid w:val="001E750D"/>
    <w:rsid w:val="001E754D"/>
    <w:rsid w:val="001E77D5"/>
    <w:rsid w:val="001E789C"/>
    <w:rsid w:val="001E79A3"/>
    <w:rsid w:val="001E79E9"/>
    <w:rsid w:val="001E79F7"/>
    <w:rsid w:val="001E7AFB"/>
    <w:rsid w:val="001E7C03"/>
    <w:rsid w:val="001E7C42"/>
    <w:rsid w:val="001E7C64"/>
    <w:rsid w:val="001E7C6B"/>
    <w:rsid w:val="001E7CA1"/>
    <w:rsid w:val="001E7E04"/>
    <w:rsid w:val="001E7E29"/>
    <w:rsid w:val="001E7EC5"/>
    <w:rsid w:val="001F0096"/>
    <w:rsid w:val="001F00BB"/>
    <w:rsid w:val="001F023E"/>
    <w:rsid w:val="001F029D"/>
    <w:rsid w:val="001F0860"/>
    <w:rsid w:val="001F0AAE"/>
    <w:rsid w:val="001F0B3D"/>
    <w:rsid w:val="001F0B7F"/>
    <w:rsid w:val="001F0C48"/>
    <w:rsid w:val="001F0D59"/>
    <w:rsid w:val="001F108F"/>
    <w:rsid w:val="001F10CD"/>
    <w:rsid w:val="001F11B5"/>
    <w:rsid w:val="001F1267"/>
    <w:rsid w:val="001F133D"/>
    <w:rsid w:val="001F1351"/>
    <w:rsid w:val="001F13C1"/>
    <w:rsid w:val="001F1445"/>
    <w:rsid w:val="001F148B"/>
    <w:rsid w:val="001F14EA"/>
    <w:rsid w:val="001F14F5"/>
    <w:rsid w:val="001F14FC"/>
    <w:rsid w:val="001F15E0"/>
    <w:rsid w:val="001F1627"/>
    <w:rsid w:val="001F186E"/>
    <w:rsid w:val="001F197A"/>
    <w:rsid w:val="001F1A13"/>
    <w:rsid w:val="001F1A79"/>
    <w:rsid w:val="001F1B80"/>
    <w:rsid w:val="001F1BA3"/>
    <w:rsid w:val="001F1BAC"/>
    <w:rsid w:val="001F1BF2"/>
    <w:rsid w:val="001F1C40"/>
    <w:rsid w:val="001F1C95"/>
    <w:rsid w:val="001F1CF3"/>
    <w:rsid w:val="001F1D5E"/>
    <w:rsid w:val="001F1E0D"/>
    <w:rsid w:val="001F1E6E"/>
    <w:rsid w:val="001F1E9A"/>
    <w:rsid w:val="001F1EDB"/>
    <w:rsid w:val="001F2057"/>
    <w:rsid w:val="001F22FC"/>
    <w:rsid w:val="001F2355"/>
    <w:rsid w:val="001F271F"/>
    <w:rsid w:val="001F2798"/>
    <w:rsid w:val="001F27B1"/>
    <w:rsid w:val="001F2897"/>
    <w:rsid w:val="001F28A1"/>
    <w:rsid w:val="001F29B8"/>
    <w:rsid w:val="001F2A13"/>
    <w:rsid w:val="001F2C0D"/>
    <w:rsid w:val="001F2CE3"/>
    <w:rsid w:val="001F2D47"/>
    <w:rsid w:val="001F2D87"/>
    <w:rsid w:val="001F2E14"/>
    <w:rsid w:val="001F2F56"/>
    <w:rsid w:val="001F2FA0"/>
    <w:rsid w:val="001F3002"/>
    <w:rsid w:val="001F3180"/>
    <w:rsid w:val="001F31DF"/>
    <w:rsid w:val="001F3349"/>
    <w:rsid w:val="001F3488"/>
    <w:rsid w:val="001F354E"/>
    <w:rsid w:val="001F37CE"/>
    <w:rsid w:val="001F3A30"/>
    <w:rsid w:val="001F3AEC"/>
    <w:rsid w:val="001F3B78"/>
    <w:rsid w:val="001F3C56"/>
    <w:rsid w:val="001F3CE3"/>
    <w:rsid w:val="001F3D5C"/>
    <w:rsid w:val="001F3FF8"/>
    <w:rsid w:val="001F4006"/>
    <w:rsid w:val="001F400F"/>
    <w:rsid w:val="001F4046"/>
    <w:rsid w:val="001F40F1"/>
    <w:rsid w:val="001F4144"/>
    <w:rsid w:val="001F41D5"/>
    <w:rsid w:val="001F428F"/>
    <w:rsid w:val="001F42A0"/>
    <w:rsid w:val="001F42C7"/>
    <w:rsid w:val="001F42D6"/>
    <w:rsid w:val="001F432B"/>
    <w:rsid w:val="001F434D"/>
    <w:rsid w:val="001F436A"/>
    <w:rsid w:val="001F439F"/>
    <w:rsid w:val="001F446D"/>
    <w:rsid w:val="001F44F4"/>
    <w:rsid w:val="001F463B"/>
    <w:rsid w:val="001F46BF"/>
    <w:rsid w:val="001F474C"/>
    <w:rsid w:val="001F48AA"/>
    <w:rsid w:val="001F4C35"/>
    <w:rsid w:val="001F4D13"/>
    <w:rsid w:val="001F4D9A"/>
    <w:rsid w:val="001F4DC9"/>
    <w:rsid w:val="001F4F4E"/>
    <w:rsid w:val="001F4F4F"/>
    <w:rsid w:val="001F5061"/>
    <w:rsid w:val="001F50FC"/>
    <w:rsid w:val="001F51F1"/>
    <w:rsid w:val="001F5206"/>
    <w:rsid w:val="001F5419"/>
    <w:rsid w:val="001F5553"/>
    <w:rsid w:val="001F564F"/>
    <w:rsid w:val="001F56DF"/>
    <w:rsid w:val="001F5909"/>
    <w:rsid w:val="001F5A95"/>
    <w:rsid w:val="001F5C63"/>
    <w:rsid w:val="001F5F80"/>
    <w:rsid w:val="001F5FDD"/>
    <w:rsid w:val="001F600A"/>
    <w:rsid w:val="001F624D"/>
    <w:rsid w:val="001F649C"/>
    <w:rsid w:val="001F65B3"/>
    <w:rsid w:val="001F6835"/>
    <w:rsid w:val="001F6863"/>
    <w:rsid w:val="001F6929"/>
    <w:rsid w:val="001F6B0A"/>
    <w:rsid w:val="001F6D70"/>
    <w:rsid w:val="001F6D90"/>
    <w:rsid w:val="001F6E4E"/>
    <w:rsid w:val="001F715A"/>
    <w:rsid w:val="001F71D3"/>
    <w:rsid w:val="001F7349"/>
    <w:rsid w:val="001F74A0"/>
    <w:rsid w:val="001F753A"/>
    <w:rsid w:val="001F754D"/>
    <w:rsid w:val="001F75A3"/>
    <w:rsid w:val="001F76C2"/>
    <w:rsid w:val="001F7765"/>
    <w:rsid w:val="001F7843"/>
    <w:rsid w:val="001F78AE"/>
    <w:rsid w:val="001F79DE"/>
    <w:rsid w:val="001F7A37"/>
    <w:rsid w:val="001F7A42"/>
    <w:rsid w:val="0020000E"/>
    <w:rsid w:val="00200192"/>
    <w:rsid w:val="00200377"/>
    <w:rsid w:val="002003BB"/>
    <w:rsid w:val="002003FD"/>
    <w:rsid w:val="0020042D"/>
    <w:rsid w:val="00200451"/>
    <w:rsid w:val="0020045B"/>
    <w:rsid w:val="0020057A"/>
    <w:rsid w:val="002006E7"/>
    <w:rsid w:val="0020073A"/>
    <w:rsid w:val="00200779"/>
    <w:rsid w:val="002007AC"/>
    <w:rsid w:val="00200890"/>
    <w:rsid w:val="002008E0"/>
    <w:rsid w:val="00200993"/>
    <w:rsid w:val="00200B50"/>
    <w:rsid w:val="00200BEF"/>
    <w:rsid w:val="00200CBD"/>
    <w:rsid w:val="00200EB2"/>
    <w:rsid w:val="0020103D"/>
    <w:rsid w:val="00201055"/>
    <w:rsid w:val="002012FB"/>
    <w:rsid w:val="00201320"/>
    <w:rsid w:val="002013C4"/>
    <w:rsid w:val="002016A1"/>
    <w:rsid w:val="00201888"/>
    <w:rsid w:val="00201964"/>
    <w:rsid w:val="00201999"/>
    <w:rsid w:val="00201AB8"/>
    <w:rsid w:val="00201AD3"/>
    <w:rsid w:val="00201ADF"/>
    <w:rsid w:val="00201B72"/>
    <w:rsid w:val="00201BAD"/>
    <w:rsid w:val="00201C82"/>
    <w:rsid w:val="00201D38"/>
    <w:rsid w:val="00201DFC"/>
    <w:rsid w:val="00201F0F"/>
    <w:rsid w:val="00201F20"/>
    <w:rsid w:val="0020204A"/>
    <w:rsid w:val="00202050"/>
    <w:rsid w:val="002020E3"/>
    <w:rsid w:val="00202149"/>
    <w:rsid w:val="00202165"/>
    <w:rsid w:val="0020217B"/>
    <w:rsid w:val="002021CA"/>
    <w:rsid w:val="002022A8"/>
    <w:rsid w:val="002022C6"/>
    <w:rsid w:val="0020231E"/>
    <w:rsid w:val="00202368"/>
    <w:rsid w:val="002024AD"/>
    <w:rsid w:val="002024E1"/>
    <w:rsid w:val="0020254F"/>
    <w:rsid w:val="00202656"/>
    <w:rsid w:val="00202684"/>
    <w:rsid w:val="0020287A"/>
    <w:rsid w:val="00202AC7"/>
    <w:rsid w:val="00202D19"/>
    <w:rsid w:val="00202D20"/>
    <w:rsid w:val="00202E2F"/>
    <w:rsid w:val="00202E65"/>
    <w:rsid w:val="00202F6F"/>
    <w:rsid w:val="00203008"/>
    <w:rsid w:val="002030A1"/>
    <w:rsid w:val="002030DC"/>
    <w:rsid w:val="0020316F"/>
    <w:rsid w:val="0020325A"/>
    <w:rsid w:val="002032D8"/>
    <w:rsid w:val="00203335"/>
    <w:rsid w:val="00203413"/>
    <w:rsid w:val="00203716"/>
    <w:rsid w:val="00203901"/>
    <w:rsid w:val="00203ADD"/>
    <w:rsid w:val="00203B0D"/>
    <w:rsid w:val="00203B2E"/>
    <w:rsid w:val="00203BB8"/>
    <w:rsid w:val="00203C9C"/>
    <w:rsid w:val="00203CC1"/>
    <w:rsid w:val="00203CFE"/>
    <w:rsid w:val="00203E91"/>
    <w:rsid w:val="00203EBD"/>
    <w:rsid w:val="002040A8"/>
    <w:rsid w:val="00204162"/>
    <w:rsid w:val="00204223"/>
    <w:rsid w:val="002042A2"/>
    <w:rsid w:val="0020449B"/>
    <w:rsid w:val="002045D1"/>
    <w:rsid w:val="00204687"/>
    <w:rsid w:val="002046A5"/>
    <w:rsid w:val="002046A6"/>
    <w:rsid w:val="00204781"/>
    <w:rsid w:val="00204782"/>
    <w:rsid w:val="00204995"/>
    <w:rsid w:val="00204E33"/>
    <w:rsid w:val="00204F15"/>
    <w:rsid w:val="0020502C"/>
    <w:rsid w:val="002050C3"/>
    <w:rsid w:val="002050D4"/>
    <w:rsid w:val="002051A0"/>
    <w:rsid w:val="002051AA"/>
    <w:rsid w:val="00205285"/>
    <w:rsid w:val="00205288"/>
    <w:rsid w:val="002052CC"/>
    <w:rsid w:val="002052E5"/>
    <w:rsid w:val="00205453"/>
    <w:rsid w:val="0020546F"/>
    <w:rsid w:val="002054A7"/>
    <w:rsid w:val="002054B9"/>
    <w:rsid w:val="002058DC"/>
    <w:rsid w:val="00205B12"/>
    <w:rsid w:val="00205CDD"/>
    <w:rsid w:val="00205D7A"/>
    <w:rsid w:val="00205E0C"/>
    <w:rsid w:val="00205ED0"/>
    <w:rsid w:val="00205F4D"/>
    <w:rsid w:val="00205F7A"/>
    <w:rsid w:val="00206017"/>
    <w:rsid w:val="002061C5"/>
    <w:rsid w:val="00206216"/>
    <w:rsid w:val="0020634A"/>
    <w:rsid w:val="0020637E"/>
    <w:rsid w:val="002064E8"/>
    <w:rsid w:val="002066BF"/>
    <w:rsid w:val="002067B5"/>
    <w:rsid w:val="002067E3"/>
    <w:rsid w:val="002067EC"/>
    <w:rsid w:val="0020687F"/>
    <w:rsid w:val="002068A9"/>
    <w:rsid w:val="0020692B"/>
    <w:rsid w:val="0020697E"/>
    <w:rsid w:val="00206AD0"/>
    <w:rsid w:val="00206D44"/>
    <w:rsid w:val="00206D8F"/>
    <w:rsid w:val="00206D92"/>
    <w:rsid w:val="00206DB6"/>
    <w:rsid w:val="00206E1E"/>
    <w:rsid w:val="00206EC9"/>
    <w:rsid w:val="00207005"/>
    <w:rsid w:val="002070EF"/>
    <w:rsid w:val="0020716A"/>
    <w:rsid w:val="0020716D"/>
    <w:rsid w:val="002071C2"/>
    <w:rsid w:val="00207260"/>
    <w:rsid w:val="00207291"/>
    <w:rsid w:val="00207332"/>
    <w:rsid w:val="002073DB"/>
    <w:rsid w:val="002074E2"/>
    <w:rsid w:val="002074FB"/>
    <w:rsid w:val="002074FF"/>
    <w:rsid w:val="0020757F"/>
    <w:rsid w:val="002075EF"/>
    <w:rsid w:val="00207657"/>
    <w:rsid w:val="002077E8"/>
    <w:rsid w:val="00207ADD"/>
    <w:rsid w:val="00207B91"/>
    <w:rsid w:val="00207BC2"/>
    <w:rsid w:val="00207CC5"/>
    <w:rsid w:val="00207D34"/>
    <w:rsid w:val="00207D80"/>
    <w:rsid w:val="00207E0A"/>
    <w:rsid w:val="00207FF1"/>
    <w:rsid w:val="0021009D"/>
    <w:rsid w:val="002103FE"/>
    <w:rsid w:val="00210415"/>
    <w:rsid w:val="002106DA"/>
    <w:rsid w:val="0021079B"/>
    <w:rsid w:val="00210855"/>
    <w:rsid w:val="00210955"/>
    <w:rsid w:val="0021097E"/>
    <w:rsid w:val="00210AA2"/>
    <w:rsid w:val="00210D94"/>
    <w:rsid w:val="00210EC1"/>
    <w:rsid w:val="00210ED9"/>
    <w:rsid w:val="00210EE4"/>
    <w:rsid w:val="00211040"/>
    <w:rsid w:val="002112AC"/>
    <w:rsid w:val="002112EC"/>
    <w:rsid w:val="00211302"/>
    <w:rsid w:val="00211470"/>
    <w:rsid w:val="002115EA"/>
    <w:rsid w:val="0021188D"/>
    <w:rsid w:val="002119F8"/>
    <w:rsid w:val="00211AF1"/>
    <w:rsid w:val="00211C36"/>
    <w:rsid w:val="00211D43"/>
    <w:rsid w:val="00211DB9"/>
    <w:rsid w:val="00211E4B"/>
    <w:rsid w:val="00211EA4"/>
    <w:rsid w:val="00211EBD"/>
    <w:rsid w:val="00211F71"/>
    <w:rsid w:val="00212068"/>
    <w:rsid w:val="00212186"/>
    <w:rsid w:val="002122B1"/>
    <w:rsid w:val="002122EE"/>
    <w:rsid w:val="00212322"/>
    <w:rsid w:val="00212351"/>
    <w:rsid w:val="00212407"/>
    <w:rsid w:val="0021247A"/>
    <w:rsid w:val="0021259D"/>
    <w:rsid w:val="00212638"/>
    <w:rsid w:val="002126A3"/>
    <w:rsid w:val="002128A6"/>
    <w:rsid w:val="00212946"/>
    <w:rsid w:val="00212970"/>
    <w:rsid w:val="00212BD6"/>
    <w:rsid w:val="00212CE7"/>
    <w:rsid w:val="00212DE8"/>
    <w:rsid w:val="00212E62"/>
    <w:rsid w:val="00213206"/>
    <w:rsid w:val="0021330D"/>
    <w:rsid w:val="00213363"/>
    <w:rsid w:val="00213401"/>
    <w:rsid w:val="002134D7"/>
    <w:rsid w:val="002135A4"/>
    <w:rsid w:val="002135DB"/>
    <w:rsid w:val="00213A18"/>
    <w:rsid w:val="00213A67"/>
    <w:rsid w:val="00213BBD"/>
    <w:rsid w:val="00213C18"/>
    <w:rsid w:val="00213D17"/>
    <w:rsid w:val="00213D61"/>
    <w:rsid w:val="00213E8F"/>
    <w:rsid w:val="00213EC4"/>
    <w:rsid w:val="00213EE9"/>
    <w:rsid w:val="0021408C"/>
    <w:rsid w:val="0021409D"/>
    <w:rsid w:val="00214227"/>
    <w:rsid w:val="002142E4"/>
    <w:rsid w:val="00214433"/>
    <w:rsid w:val="00214484"/>
    <w:rsid w:val="0021450C"/>
    <w:rsid w:val="0021456F"/>
    <w:rsid w:val="00214627"/>
    <w:rsid w:val="002146D1"/>
    <w:rsid w:val="002146E0"/>
    <w:rsid w:val="00214708"/>
    <w:rsid w:val="002147B9"/>
    <w:rsid w:val="002147D1"/>
    <w:rsid w:val="00214A05"/>
    <w:rsid w:val="00214AFC"/>
    <w:rsid w:val="00214C8C"/>
    <w:rsid w:val="00214D02"/>
    <w:rsid w:val="00214D6F"/>
    <w:rsid w:val="00214F87"/>
    <w:rsid w:val="002150ED"/>
    <w:rsid w:val="00215233"/>
    <w:rsid w:val="0021525C"/>
    <w:rsid w:val="002153CD"/>
    <w:rsid w:val="0021547E"/>
    <w:rsid w:val="0021549D"/>
    <w:rsid w:val="002154EC"/>
    <w:rsid w:val="00215878"/>
    <w:rsid w:val="002158BA"/>
    <w:rsid w:val="00215952"/>
    <w:rsid w:val="002159C9"/>
    <w:rsid w:val="00215AA9"/>
    <w:rsid w:val="00215CB0"/>
    <w:rsid w:val="00215D77"/>
    <w:rsid w:val="00215DDA"/>
    <w:rsid w:val="00215FB5"/>
    <w:rsid w:val="002161B0"/>
    <w:rsid w:val="002161F6"/>
    <w:rsid w:val="0021655F"/>
    <w:rsid w:val="0021658F"/>
    <w:rsid w:val="0021662C"/>
    <w:rsid w:val="0021678F"/>
    <w:rsid w:val="00216833"/>
    <w:rsid w:val="002168F5"/>
    <w:rsid w:val="002169A0"/>
    <w:rsid w:val="002169A6"/>
    <w:rsid w:val="00216AA8"/>
    <w:rsid w:val="00216BD9"/>
    <w:rsid w:val="00216D7D"/>
    <w:rsid w:val="00216E6B"/>
    <w:rsid w:val="00216EB5"/>
    <w:rsid w:val="00216FFF"/>
    <w:rsid w:val="0021701E"/>
    <w:rsid w:val="0021719C"/>
    <w:rsid w:val="00217251"/>
    <w:rsid w:val="002172EE"/>
    <w:rsid w:val="002173FB"/>
    <w:rsid w:val="0021746F"/>
    <w:rsid w:val="002174D3"/>
    <w:rsid w:val="002174DE"/>
    <w:rsid w:val="002174EF"/>
    <w:rsid w:val="00217636"/>
    <w:rsid w:val="00217666"/>
    <w:rsid w:val="00217745"/>
    <w:rsid w:val="00217754"/>
    <w:rsid w:val="00217870"/>
    <w:rsid w:val="00217A53"/>
    <w:rsid w:val="00217A85"/>
    <w:rsid w:val="00217BCA"/>
    <w:rsid w:val="00217BF6"/>
    <w:rsid w:val="00217F90"/>
    <w:rsid w:val="00217FA2"/>
    <w:rsid w:val="0022005C"/>
    <w:rsid w:val="0022005E"/>
    <w:rsid w:val="0022019D"/>
    <w:rsid w:val="002206D7"/>
    <w:rsid w:val="00220769"/>
    <w:rsid w:val="002208B7"/>
    <w:rsid w:val="002208ED"/>
    <w:rsid w:val="00220A2A"/>
    <w:rsid w:val="00220BAD"/>
    <w:rsid w:val="00220D80"/>
    <w:rsid w:val="00221076"/>
    <w:rsid w:val="002210B2"/>
    <w:rsid w:val="002210C5"/>
    <w:rsid w:val="002210F0"/>
    <w:rsid w:val="002211E2"/>
    <w:rsid w:val="0022126E"/>
    <w:rsid w:val="0022131C"/>
    <w:rsid w:val="002213C0"/>
    <w:rsid w:val="00221504"/>
    <w:rsid w:val="002215FB"/>
    <w:rsid w:val="002217D8"/>
    <w:rsid w:val="00221800"/>
    <w:rsid w:val="00221843"/>
    <w:rsid w:val="00221850"/>
    <w:rsid w:val="0022189A"/>
    <w:rsid w:val="00221949"/>
    <w:rsid w:val="00221952"/>
    <w:rsid w:val="00221A20"/>
    <w:rsid w:val="00221AB7"/>
    <w:rsid w:val="00221C47"/>
    <w:rsid w:val="00221DA0"/>
    <w:rsid w:val="00221E40"/>
    <w:rsid w:val="00221EF5"/>
    <w:rsid w:val="00222055"/>
    <w:rsid w:val="00222098"/>
    <w:rsid w:val="00222299"/>
    <w:rsid w:val="002222EF"/>
    <w:rsid w:val="00222488"/>
    <w:rsid w:val="0022251A"/>
    <w:rsid w:val="0022256F"/>
    <w:rsid w:val="002227D7"/>
    <w:rsid w:val="002227E5"/>
    <w:rsid w:val="0022281F"/>
    <w:rsid w:val="00222887"/>
    <w:rsid w:val="00222922"/>
    <w:rsid w:val="00222A78"/>
    <w:rsid w:val="00222AC2"/>
    <w:rsid w:val="00222ACB"/>
    <w:rsid w:val="00222B45"/>
    <w:rsid w:val="00222B77"/>
    <w:rsid w:val="00222B95"/>
    <w:rsid w:val="00222C69"/>
    <w:rsid w:val="00222E2D"/>
    <w:rsid w:val="00222E37"/>
    <w:rsid w:val="0022302A"/>
    <w:rsid w:val="00223353"/>
    <w:rsid w:val="002233C0"/>
    <w:rsid w:val="002234EE"/>
    <w:rsid w:val="00223696"/>
    <w:rsid w:val="002237F5"/>
    <w:rsid w:val="002238F7"/>
    <w:rsid w:val="0022398E"/>
    <w:rsid w:val="00223BB3"/>
    <w:rsid w:val="00223BE7"/>
    <w:rsid w:val="00223C16"/>
    <w:rsid w:val="00223CFD"/>
    <w:rsid w:val="00223E95"/>
    <w:rsid w:val="00223F38"/>
    <w:rsid w:val="00223F6B"/>
    <w:rsid w:val="00223FCA"/>
    <w:rsid w:val="0022406A"/>
    <w:rsid w:val="00224081"/>
    <w:rsid w:val="0022424C"/>
    <w:rsid w:val="00224268"/>
    <w:rsid w:val="002244A1"/>
    <w:rsid w:val="0022465C"/>
    <w:rsid w:val="00224692"/>
    <w:rsid w:val="00224710"/>
    <w:rsid w:val="00224849"/>
    <w:rsid w:val="0022496F"/>
    <w:rsid w:val="00224A0C"/>
    <w:rsid w:val="00224AF1"/>
    <w:rsid w:val="00224CB4"/>
    <w:rsid w:val="00224CF3"/>
    <w:rsid w:val="00224F7F"/>
    <w:rsid w:val="00224FA0"/>
    <w:rsid w:val="00225000"/>
    <w:rsid w:val="0022507E"/>
    <w:rsid w:val="0022516D"/>
    <w:rsid w:val="0022519E"/>
    <w:rsid w:val="00225280"/>
    <w:rsid w:val="002252D8"/>
    <w:rsid w:val="0022539A"/>
    <w:rsid w:val="00225500"/>
    <w:rsid w:val="002255E5"/>
    <w:rsid w:val="00225601"/>
    <w:rsid w:val="00225618"/>
    <w:rsid w:val="00225627"/>
    <w:rsid w:val="002256E5"/>
    <w:rsid w:val="00225806"/>
    <w:rsid w:val="002259CB"/>
    <w:rsid w:val="002259D2"/>
    <w:rsid w:val="00225A21"/>
    <w:rsid w:val="00225A98"/>
    <w:rsid w:val="00225B05"/>
    <w:rsid w:val="00225B6F"/>
    <w:rsid w:val="00225CBE"/>
    <w:rsid w:val="00225CE6"/>
    <w:rsid w:val="00225EF0"/>
    <w:rsid w:val="002260A3"/>
    <w:rsid w:val="002260B4"/>
    <w:rsid w:val="00226212"/>
    <w:rsid w:val="0022638F"/>
    <w:rsid w:val="002263B5"/>
    <w:rsid w:val="0022656C"/>
    <w:rsid w:val="0022665B"/>
    <w:rsid w:val="002266AE"/>
    <w:rsid w:val="00226741"/>
    <w:rsid w:val="002269DA"/>
    <w:rsid w:val="00226A79"/>
    <w:rsid w:val="00226B9E"/>
    <w:rsid w:val="00226BA0"/>
    <w:rsid w:val="00226E72"/>
    <w:rsid w:val="00226F52"/>
    <w:rsid w:val="00226F53"/>
    <w:rsid w:val="00227187"/>
    <w:rsid w:val="00227234"/>
    <w:rsid w:val="002272D3"/>
    <w:rsid w:val="002272D7"/>
    <w:rsid w:val="0022739E"/>
    <w:rsid w:val="00227407"/>
    <w:rsid w:val="00227519"/>
    <w:rsid w:val="002275E2"/>
    <w:rsid w:val="00227712"/>
    <w:rsid w:val="0022772F"/>
    <w:rsid w:val="00227783"/>
    <w:rsid w:val="002277CF"/>
    <w:rsid w:val="002277FE"/>
    <w:rsid w:val="00227821"/>
    <w:rsid w:val="00227865"/>
    <w:rsid w:val="00227A12"/>
    <w:rsid w:val="00227A6A"/>
    <w:rsid w:val="00227AAD"/>
    <w:rsid w:val="00227B18"/>
    <w:rsid w:val="00227B6B"/>
    <w:rsid w:val="00227D8F"/>
    <w:rsid w:val="00227E95"/>
    <w:rsid w:val="00227EFE"/>
    <w:rsid w:val="00227F51"/>
    <w:rsid w:val="0023007A"/>
    <w:rsid w:val="002300B7"/>
    <w:rsid w:val="002301BB"/>
    <w:rsid w:val="002302C9"/>
    <w:rsid w:val="00230378"/>
    <w:rsid w:val="002303C6"/>
    <w:rsid w:val="0023064E"/>
    <w:rsid w:val="00230870"/>
    <w:rsid w:val="00230A85"/>
    <w:rsid w:val="00230AC6"/>
    <w:rsid w:val="00230C3A"/>
    <w:rsid w:val="00230C96"/>
    <w:rsid w:val="00230CE2"/>
    <w:rsid w:val="00230D39"/>
    <w:rsid w:val="00230E8C"/>
    <w:rsid w:val="00230EF9"/>
    <w:rsid w:val="00230F04"/>
    <w:rsid w:val="00230F37"/>
    <w:rsid w:val="00230F7D"/>
    <w:rsid w:val="00230FA5"/>
    <w:rsid w:val="00231016"/>
    <w:rsid w:val="00231083"/>
    <w:rsid w:val="00231148"/>
    <w:rsid w:val="00231192"/>
    <w:rsid w:val="002311AE"/>
    <w:rsid w:val="00231209"/>
    <w:rsid w:val="0023130C"/>
    <w:rsid w:val="00231431"/>
    <w:rsid w:val="0023144A"/>
    <w:rsid w:val="00231461"/>
    <w:rsid w:val="00231481"/>
    <w:rsid w:val="002314D7"/>
    <w:rsid w:val="002316A2"/>
    <w:rsid w:val="0023179A"/>
    <w:rsid w:val="00231A8C"/>
    <w:rsid w:val="00231B19"/>
    <w:rsid w:val="00231DC0"/>
    <w:rsid w:val="00231DD0"/>
    <w:rsid w:val="00231E55"/>
    <w:rsid w:val="00232099"/>
    <w:rsid w:val="002320EB"/>
    <w:rsid w:val="00232157"/>
    <w:rsid w:val="0023226A"/>
    <w:rsid w:val="0023230E"/>
    <w:rsid w:val="00232473"/>
    <w:rsid w:val="0023249A"/>
    <w:rsid w:val="00232569"/>
    <w:rsid w:val="00232692"/>
    <w:rsid w:val="002326E7"/>
    <w:rsid w:val="00232805"/>
    <w:rsid w:val="0023286E"/>
    <w:rsid w:val="002328B8"/>
    <w:rsid w:val="00232956"/>
    <w:rsid w:val="0023298B"/>
    <w:rsid w:val="00232B72"/>
    <w:rsid w:val="00232BBF"/>
    <w:rsid w:val="00232CAB"/>
    <w:rsid w:val="00232D2E"/>
    <w:rsid w:val="00232D50"/>
    <w:rsid w:val="00232DE6"/>
    <w:rsid w:val="00232F8C"/>
    <w:rsid w:val="00232FA6"/>
    <w:rsid w:val="00232FFA"/>
    <w:rsid w:val="00233005"/>
    <w:rsid w:val="00233157"/>
    <w:rsid w:val="002331AE"/>
    <w:rsid w:val="002331EF"/>
    <w:rsid w:val="0023327E"/>
    <w:rsid w:val="002332EC"/>
    <w:rsid w:val="0023337B"/>
    <w:rsid w:val="002334E0"/>
    <w:rsid w:val="002334FC"/>
    <w:rsid w:val="00233577"/>
    <w:rsid w:val="002337CE"/>
    <w:rsid w:val="00233840"/>
    <w:rsid w:val="00233A14"/>
    <w:rsid w:val="00233AB5"/>
    <w:rsid w:val="00233CA3"/>
    <w:rsid w:val="00233EA5"/>
    <w:rsid w:val="00233F10"/>
    <w:rsid w:val="00234088"/>
    <w:rsid w:val="002340E4"/>
    <w:rsid w:val="002340F0"/>
    <w:rsid w:val="002341E9"/>
    <w:rsid w:val="002342EE"/>
    <w:rsid w:val="0023438A"/>
    <w:rsid w:val="00234450"/>
    <w:rsid w:val="002346C5"/>
    <w:rsid w:val="002349C1"/>
    <w:rsid w:val="00234A52"/>
    <w:rsid w:val="00234B54"/>
    <w:rsid w:val="00234BF2"/>
    <w:rsid w:val="00234D8F"/>
    <w:rsid w:val="00234F56"/>
    <w:rsid w:val="00234FB2"/>
    <w:rsid w:val="00234FE3"/>
    <w:rsid w:val="00235026"/>
    <w:rsid w:val="002350C9"/>
    <w:rsid w:val="0023532D"/>
    <w:rsid w:val="002353DC"/>
    <w:rsid w:val="002354C8"/>
    <w:rsid w:val="00235529"/>
    <w:rsid w:val="00235538"/>
    <w:rsid w:val="002355BC"/>
    <w:rsid w:val="002355C2"/>
    <w:rsid w:val="002355F3"/>
    <w:rsid w:val="002359C1"/>
    <w:rsid w:val="00235A5C"/>
    <w:rsid w:val="00235A98"/>
    <w:rsid w:val="00235AB9"/>
    <w:rsid w:val="00235AE4"/>
    <w:rsid w:val="00235C35"/>
    <w:rsid w:val="00235D02"/>
    <w:rsid w:val="00235D14"/>
    <w:rsid w:val="00235E2E"/>
    <w:rsid w:val="00235E5B"/>
    <w:rsid w:val="00235E76"/>
    <w:rsid w:val="00235F05"/>
    <w:rsid w:val="00235F60"/>
    <w:rsid w:val="00235FE1"/>
    <w:rsid w:val="00236083"/>
    <w:rsid w:val="00236121"/>
    <w:rsid w:val="002362A2"/>
    <w:rsid w:val="002362CC"/>
    <w:rsid w:val="0023652B"/>
    <w:rsid w:val="00236584"/>
    <w:rsid w:val="002365B7"/>
    <w:rsid w:val="00236802"/>
    <w:rsid w:val="002368C4"/>
    <w:rsid w:val="00236955"/>
    <w:rsid w:val="002369A7"/>
    <w:rsid w:val="00236A43"/>
    <w:rsid w:val="00236A9A"/>
    <w:rsid w:val="00236BB1"/>
    <w:rsid w:val="00236E43"/>
    <w:rsid w:val="00236ED8"/>
    <w:rsid w:val="00236F47"/>
    <w:rsid w:val="00236F9B"/>
    <w:rsid w:val="00236FFD"/>
    <w:rsid w:val="002370A8"/>
    <w:rsid w:val="00237135"/>
    <w:rsid w:val="00237292"/>
    <w:rsid w:val="002372D0"/>
    <w:rsid w:val="00237337"/>
    <w:rsid w:val="002374C7"/>
    <w:rsid w:val="002374F2"/>
    <w:rsid w:val="002376D4"/>
    <w:rsid w:val="002376EA"/>
    <w:rsid w:val="00237739"/>
    <w:rsid w:val="0023776F"/>
    <w:rsid w:val="002377AA"/>
    <w:rsid w:val="00237A2C"/>
    <w:rsid w:val="00237AEE"/>
    <w:rsid w:val="00237B27"/>
    <w:rsid w:val="00237D11"/>
    <w:rsid w:val="00237D77"/>
    <w:rsid w:val="00237DB0"/>
    <w:rsid w:val="00237DC2"/>
    <w:rsid w:val="002400CB"/>
    <w:rsid w:val="00240171"/>
    <w:rsid w:val="00240172"/>
    <w:rsid w:val="00240179"/>
    <w:rsid w:val="00240259"/>
    <w:rsid w:val="00240287"/>
    <w:rsid w:val="00240325"/>
    <w:rsid w:val="0024045A"/>
    <w:rsid w:val="00240488"/>
    <w:rsid w:val="002404B2"/>
    <w:rsid w:val="00240585"/>
    <w:rsid w:val="00240702"/>
    <w:rsid w:val="00240888"/>
    <w:rsid w:val="0024092B"/>
    <w:rsid w:val="00240942"/>
    <w:rsid w:val="002409A1"/>
    <w:rsid w:val="00240C18"/>
    <w:rsid w:val="00240CBB"/>
    <w:rsid w:val="00240D31"/>
    <w:rsid w:val="00240E02"/>
    <w:rsid w:val="00240F6C"/>
    <w:rsid w:val="00240FC9"/>
    <w:rsid w:val="00241023"/>
    <w:rsid w:val="00241033"/>
    <w:rsid w:val="0024112D"/>
    <w:rsid w:val="00241347"/>
    <w:rsid w:val="0024135C"/>
    <w:rsid w:val="00241468"/>
    <w:rsid w:val="0024148B"/>
    <w:rsid w:val="002414E3"/>
    <w:rsid w:val="0024163D"/>
    <w:rsid w:val="00241913"/>
    <w:rsid w:val="00241923"/>
    <w:rsid w:val="00241995"/>
    <w:rsid w:val="00241AB5"/>
    <w:rsid w:val="00241C92"/>
    <w:rsid w:val="00241DD9"/>
    <w:rsid w:val="00241DE2"/>
    <w:rsid w:val="00241F21"/>
    <w:rsid w:val="00241FB9"/>
    <w:rsid w:val="00242563"/>
    <w:rsid w:val="0024258B"/>
    <w:rsid w:val="002427FD"/>
    <w:rsid w:val="0024294B"/>
    <w:rsid w:val="00242950"/>
    <w:rsid w:val="0024297B"/>
    <w:rsid w:val="00242A5D"/>
    <w:rsid w:val="00242AB2"/>
    <w:rsid w:val="00242B02"/>
    <w:rsid w:val="00242C8C"/>
    <w:rsid w:val="00242D2E"/>
    <w:rsid w:val="00242E1E"/>
    <w:rsid w:val="00242E62"/>
    <w:rsid w:val="00242E68"/>
    <w:rsid w:val="00242F4B"/>
    <w:rsid w:val="00243006"/>
    <w:rsid w:val="00243180"/>
    <w:rsid w:val="002431CD"/>
    <w:rsid w:val="00243213"/>
    <w:rsid w:val="00243222"/>
    <w:rsid w:val="002433BC"/>
    <w:rsid w:val="0024344E"/>
    <w:rsid w:val="00243568"/>
    <w:rsid w:val="00243630"/>
    <w:rsid w:val="00243687"/>
    <w:rsid w:val="0024371C"/>
    <w:rsid w:val="0024377D"/>
    <w:rsid w:val="00243785"/>
    <w:rsid w:val="0024399C"/>
    <w:rsid w:val="00243B5A"/>
    <w:rsid w:val="00243B64"/>
    <w:rsid w:val="00243C8D"/>
    <w:rsid w:val="00243C90"/>
    <w:rsid w:val="00243C95"/>
    <w:rsid w:val="00243CE0"/>
    <w:rsid w:val="00243D3B"/>
    <w:rsid w:val="00243D82"/>
    <w:rsid w:val="002440AC"/>
    <w:rsid w:val="002440D5"/>
    <w:rsid w:val="0024412D"/>
    <w:rsid w:val="00244219"/>
    <w:rsid w:val="00244486"/>
    <w:rsid w:val="002444BD"/>
    <w:rsid w:val="00244522"/>
    <w:rsid w:val="00244799"/>
    <w:rsid w:val="00244805"/>
    <w:rsid w:val="002448B9"/>
    <w:rsid w:val="002449D9"/>
    <w:rsid w:val="00244B5D"/>
    <w:rsid w:val="00244BA5"/>
    <w:rsid w:val="00244C13"/>
    <w:rsid w:val="00244CC4"/>
    <w:rsid w:val="00244DBF"/>
    <w:rsid w:val="00244E16"/>
    <w:rsid w:val="00244E4E"/>
    <w:rsid w:val="00244F01"/>
    <w:rsid w:val="00244F65"/>
    <w:rsid w:val="00244FD8"/>
    <w:rsid w:val="00244FFC"/>
    <w:rsid w:val="00245068"/>
    <w:rsid w:val="00245145"/>
    <w:rsid w:val="0024529C"/>
    <w:rsid w:val="002452A2"/>
    <w:rsid w:val="00245320"/>
    <w:rsid w:val="002454B9"/>
    <w:rsid w:val="00245548"/>
    <w:rsid w:val="0024563D"/>
    <w:rsid w:val="002456B0"/>
    <w:rsid w:val="002457DE"/>
    <w:rsid w:val="00245A6D"/>
    <w:rsid w:val="00245A85"/>
    <w:rsid w:val="00245AE2"/>
    <w:rsid w:val="00245C1B"/>
    <w:rsid w:val="00245E9C"/>
    <w:rsid w:val="00245EA4"/>
    <w:rsid w:val="00245F6F"/>
    <w:rsid w:val="0024605E"/>
    <w:rsid w:val="00246060"/>
    <w:rsid w:val="002460D3"/>
    <w:rsid w:val="002461A9"/>
    <w:rsid w:val="0024624D"/>
    <w:rsid w:val="0024634A"/>
    <w:rsid w:val="0024639A"/>
    <w:rsid w:val="002463CD"/>
    <w:rsid w:val="00246435"/>
    <w:rsid w:val="0024647A"/>
    <w:rsid w:val="00246494"/>
    <w:rsid w:val="002464B8"/>
    <w:rsid w:val="0024671F"/>
    <w:rsid w:val="00246898"/>
    <w:rsid w:val="00246961"/>
    <w:rsid w:val="0024697D"/>
    <w:rsid w:val="00246B26"/>
    <w:rsid w:val="00246BCF"/>
    <w:rsid w:val="00247104"/>
    <w:rsid w:val="0024732A"/>
    <w:rsid w:val="00247330"/>
    <w:rsid w:val="002476F3"/>
    <w:rsid w:val="00247A83"/>
    <w:rsid w:val="00247B31"/>
    <w:rsid w:val="00247BFA"/>
    <w:rsid w:val="00247C45"/>
    <w:rsid w:val="00247C9A"/>
    <w:rsid w:val="00247CED"/>
    <w:rsid w:val="00247D84"/>
    <w:rsid w:val="00247D91"/>
    <w:rsid w:val="00247E6B"/>
    <w:rsid w:val="00247EBE"/>
    <w:rsid w:val="00247F24"/>
    <w:rsid w:val="00247F90"/>
    <w:rsid w:val="00247FB0"/>
    <w:rsid w:val="0024B56A"/>
    <w:rsid w:val="002500FF"/>
    <w:rsid w:val="0025011F"/>
    <w:rsid w:val="002503AA"/>
    <w:rsid w:val="00250483"/>
    <w:rsid w:val="00250574"/>
    <w:rsid w:val="0025058B"/>
    <w:rsid w:val="002505D9"/>
    <w:rsid w:val="00250616"/>
    <w:rsid w:val="0025064D"/>
    <w:rsid w:val="0025067E"/>
    <w:rsid w:val="00250688"/>
    <w:rsid w:val="00250A47"/>
    <w:rsid w:val="00250B22"/>
    <w:rsid w:val="00250EA6"/>
    <w:rsid w:val="00250ED1"/>
    <w:rsid w:val="00250F34"/>
    <w:rsid w:val="00251118"/>
    <w:rsid w:val="002511C8"/>
    <w:rsid w:val="002511DB"/>
    <w:rsid w:val="00251245"/>
    <w:rsid w:val="002512D0"/>
    <w:rsid w:val="00251459"/>
    <w:rsid w:val="0025162B"/>
    <w:rsid w:val="002518BB"/>
    <w:rsid w:val="0025199A"/>
    <w:rsid w:val="002519C5"/>
    <w:rsid w:val="00251A80"/>
    <w:rsid w:val="00251B86"/>
    <w:rsid w:val="00251C02"/>
    <w:rsid w:val="00251C5E"/>
    <w:rsid w:val="00251C96"/>
    <w:rsid w:val="00251CA2"/>
    <w:rsid w:val="00251D5A"/>
    <w:rsid w:val="00251F62"/>
    <w:rsid w:val="0025212D"/>
    <w:rsid w:val="00252236"/>
    <w:rsid w:val="0025234B"/>
    <w:rsid w:val="00252398"/>
    <w:rsid w:val="0025242D"/>
    <w:rsid w:val="002525B4"/>
    <w:rsid w:val="00252665"/>
    <w:rsid w:val="00252830"/>
    <w:rsid w:val="00252A3E"/>
    <w:rsid w:val="00252B3E"/>
    <w:rsid w:val="00252CCA"/>
    <w:rsid w:val="00252D0E"/>
    <w:rsid w:val="00252E1D"/>
    <w:rsid w:val="00252ED4"/>
    <w:rsid w:val="00252F58"/>
    <w:rsid w:val="00253142"/>
    <w:rsid w:val="002531EE"/>
    <w:rsid w:val="00253526"/>
    <w:rsid w:val="0025357F"/>
    <w:rsid w:val="002535B0"/>
    <w:rsid w:val="002536D4"/>
    <w:rsid w:val="002537C9"/>
    <w:rsid w:val="00253815"/>
    <w:rsid w:val="00253885"/>
    <w:rsid w:val="00253A55"/>
    <w:rsid w:val="00253C40"/>
    <w:rsid w:val="00253CE3"/>
    <w:rsid w:val="00253D21"/>
    <w:rsid w:val="00253D28"/>
    <w:rsid w:val="00253D6D"/>
    <w:rsid w:val="00253DB0"/>
    <w:rsid w:val="00253E2E"/>
    <w:rsid w:val="00253E57"/>
    <w:rsid w:val="00253E79"/>
    <w:rsid w:val="00253F36"/>
    <w:rsid w:val="0025409A"/>
    <w:rsid w:val="00254133"/>
    <w:rsid w:val="0025418A"/>
    <w:rsid w:val="0025418D"/>
    <w:rsid w:val="002541F6"/>
    <w:rsid w:val="0025426A"/>
    <w:rsid w:val="002544FA"/>
    <w:rsid w:val="00254900"/>
    <w:rsid w:val="0025497C"/>
    <w:rsid w:val="00254A6F"/>
    <w:rsid w:val="00254B74"/>
    <w:rsid w:val="00254BC5"/>
    <w:rsid w:val="00254CAD"/>
    <w:rsid w:val="00254EEF"/>
    <w:rsid w:val="00254F82"/>
    <w:rsid w:val="00254FAA"/>
    <w:rsid w:val="0025500F"/>
    <w:rsid w:val="002550B1"/>
    <w:rsid w:val="00255305"/>
    <w:rsid w:val="00255372"/>
    <w:rsid w:val="002553A4"/>
    <w:rsid w:val="002553F9"/>
    <w:rsid w:val="002554E4"/>
    <w:rsid w:val="0025551C"/>
    <w:rsid w:val="002555C3"/>
    <w:rsid w:val="00255615"/>
    <w:rsid w:val="00255686"/>
    <w:rsid w:val="002556AB"/>
    <w:rsid w:val="00255768"/>
    <w:rsid w:val="0025589D"/>
    <w:rsid w:val="002558C9"/>
    <w:rsid w:val="00255925"/>
    <w:rsid w:val="00255931"/>
    <w:rsid w:val="00255A6F"/>
    <w:rsid w:val="00255ADF"/>
    <w:rsid w:val="00255C59"/>
    <w:rsid w:val="00255E4B"/>
    <w:rsid w:val="00256182"/>
    <w:rsid w:val="002562A3"/>
    <w:rsid w:val="00256357"/>
    <w:rsid w:val="002565C8"/>
    <w:rsid w:val="00256690"/>
    <w:rsid w:val="00256C9A"/>
    <w:rsid w:val="00256E3E"/>
    <w:rsid w:val="00256E4C"/>
    <w:rsid w:val="00256F34"/>
    <w:rsid w:val="00257069"/>
    <w:rsid w:val="00257078"/>
    <w:rsid w:val="002571B1"/>
    <w:rsid w:val="002571B2"/>
    <w:rsid w:val="002571C1"/>
    <w:rsid w:val="0025720D"/>
    <w:rsid w:val="002572DB"/>
    <w:rsid w:val="00257347"/>
    <w:rsid w:val="002573A8"/>
    <w:rsid w:val="0025740D"/>
    <w:rsid w:val="002574BE"/>
    <w:rsid w:val="002574E0"/>
    <w:rsid w:val="002575A9"/>
    <w:rsid w:val="002575FE"/>
    <w:rsid w:val="0025765C"/>
    <w:rsid w:val="00257662"/>
    <w:rsid w:val="00257724"/>
    <w:rsid w:val="002577D8"/>
    <w:rsid w:val="00257801"/>
    <w:rsid w:val="00257853"/>
    <w:rsid w:val="00257A83"/>
    <w:rsid w:val="00257D1E"/>
    <w:rsid w:val="00257D4F"/>
    <w:rsid w:val="00257F06"/>
    <w:rsid w:val="0026000A"/>
    <w:rsid w:val="002600B7"/>
    <w:rsid w:val="00260143"/>
    <w:rsid w:val="00260152"/>
    <w:rsid w:val="0026019E"/>
    <w:rsid w:val="002601BB"/>
    <w:rsid w:val="0026021A"/>
    <w:rsid w:val="002602B6"/>
    <w:rsid w:val="00260368"/>
    <w:rsid w:val="00260426"/>
    <w:rsid w:val="0026045B"/>
    <w:rsid w:val="00260638"/>
    <w:rsid w:val="00260690"/>
    <w:rsid w:val="00260701"/>
    <w:rsid w:val="0026093E"/>
    <w:rsid w:val="00260ADD"/>
    <w:rsid w:val="00260B5E"/>
    <w:rsid w:val="00260C7F"/>
    <w:rsid w:val="00260D6E"/>
    <w:rsid w:val="00260F97"/>
    <w:rsid w:val="00261208"/>
    <w:rsid w:val="002612C5"/>
    <w:rsid w:val="00261389"/>
    <w:rsid w:val="0026142F"/>
    <w:rsid w:val="00261628"/>
    <w:rsid w:val="00261766"/>
    <w:rsid w:val="002617F1"/>
    <w:rsid w:val="0026183C"/>
    <w:rsid w:val="00261921"/>
    <w:rsid w:val="00261CE3"/>
    <w:rsid w:val="00261CF0"/>
    <w:rsid w:val="00261EF5"/>
    <w:rsid w:val="00261FAD"/>
    <w:rsid w:val="00261FEC"/>
    <w:rsid w:val="00262056"/>
    <w:rsid w:val="00262162"/>
    <w:rsid w:val="00262171"/>
    <w:rsid w:val="002622D3"/>
    <w:rsid w:val="00262317"/>
    <w:rsid w:val="0026235D"/>
    <w:rsid w:val="00262389"/>
    <w:rsid w:val="0026256A"/>
    <w:rsid w:val="0026266A"/>
    <w:rsid w:val="00262849"/>
    <w:rsid w:val="00262A13"/>
    <w:rsid w:val="00262B76"/>
    <w:rsid w:val="00262CC6"/>
    <w:rsid w:val="00262D4A"/>
    <w:rsid w:val="00262EFC"/>
    <w:rsid w:val="0026323C"/>
    <w:rsid w:val="0026324A"/>
    <w:rsid w:val="0026328F"/>
    <w:rsid w:val="00263328"/>
    <w:rsid w:val="0026339D"/>
    <w:rsid w:val="002634CC"/>
    <w:rsid w:val="00263528"/>
    <w:rsid w:val="00263559"/>
    <w:rsid w:val="002635E4"/>
    <w:rsid w:val="00263881"/>
    <w:rsid w:val="002638CA"/>
    <w:rsid w:val="00263940"/>
    <w:rsid w:val="002639C9"/>
    <w:rsid w:val="00263ABF"/>
    <w:rsid w:val="00263AC7"/>
    <w:rsid w:val="00263C40"/>
    <w:rsid w:val="00263C7C"/>
    <w:rsid w:val="00263F20"/>
    <w:rsid w:val="00263F3F"/>
    <w:rsid w:val="00263F89"/>
    <w:rsid w:val="00263FC9"/>
    <w:rsid w:val="0026414A"/>
    <w:rsid w:val="0026438D"/>
    <w:rsid w:val="0026465F"/>
    <w:rsid w:val="0026470F"/>
    <w:rsid w:val="00264734"/>
    <w:rsid w:val="00264744"/>
    <w:rsid w:val="00264752"/>
    <w:rsid w:val="00264968"/>
    <w:rsid w:val="002649B6"/>
    <w:rsid w:val="00264AB1"/>
    <w:rsid w:val="00264AF9"/>
    <w:rsid w:val="00264B18"/>
    <w:rsid w:val="00264BCD"/>
    <w:rsid w:val="00264BF5"/>
    <w:rsid w:val="00264D76"/>
    <w:rsid w:val="00264E48"/>
    <w:rsid w:val="00264E59"/>
    <w:rsid w:val="00264EB5"/>
    <w:rsid w:val="00264EB6"/>
    <w:rsid w:val="00264F9E"/>
    <w:rsid w:val="00264FBD"/>
    <w:rsid w:val="00265121"/>
    <w:rsid w:val="0026520F"/>
    <w:rsid w:val="00265255"/>
    <w:rsid w:val="002652A7"/>
    <w:rsid w:val="00265320"/>
    <w:rsid w:val="002653D7"/>
    <w:rsid w:val="00265463"/>
    <w:rsid w:val="00265667"/>
    <w:rsid w:val="0026568C"/>
    <w:rsid w:val="0026572B"/>
    <w:rsid w:val="0026580A"/>
    <w:rsid w:val="00265865"/>
    <w:rsid w:val="00265918"/>
    <w:rsid w:val="00265A77"/>
    <w:rsid w:val="00265B7A"/>
    <w:rsid w:val="00265B9F"/>
    <w:rsid w:val="00265C65"/>
    <w:rsid w:val="00265D9E"/>
    <w:rsid w:val="00265ED4"/>
    <w:rsid w:val="00265EE3"/>
    <w:rsid w:val="00265F34"/>
    <w:rsid w:val="00266017"/>
    <w:rsid w:val="0026617C"/>
    <w:rsid w:val="00266363"/>
    <w:rsid w:val="0026639A"/>
    <w:rsid w:val="002663DE"/>
    <w:rsid w:val="00266530"/>
    <w:rsid w:val="00266631"/>
    <w:rsid w:val="00266723"/>
    <w:rsid w:val="002667D2"/>
    <w:rsid w:val="002667F7"/>
    <w:rsid w:val="0026684F"/>
    <w:rsid w:val="002668CE"/>
    <w:rsid w:val="00266A60"/>
    <w:rsid w:val="00266D01"/>
    <w:rsid w:val="00266D07"/>
    <w:rsid w:val="00266D4D"/>
    <w:rsid w:val="00266D64"/>
    <w:rsid w:val="00266DE6"/>
    <w:rsid w:val="00266EE6"/>
    <w:rsid w:val="00267144"/>
    <w:rsid w:val="002671A6"/>
    <w:rsid w:val="002671C2"/>
    <w:rsid w:val="00267200"/>
    <w:rsid w:val="00267298"/>
    <w:rsid w:val="00267758"/>
    <w:rsid w:val="00267880"/>
    <w:rsid w:val="00267942"/>
    <w:rsid w:val="00267A06"/>
    <w:rsid w:val="00267BB3"/>
    <w:rsid w:val="00267C3F"/>
    <w:rsid w:val="00267EFC"/>
    <w:rsid w:val="00267F20"/>
    <w:rsid w:val="00267F9A"/>
    <w:rsid w:val="00267F9B"/>
    <w:rsid w:val="0027008D"/>
    <w:rsid w:val="002700C1"/>
    <w:rsid w:val="0027018C"/>
    <w:rsid w:val="00270413"/>
    <w:rsid w:val="00270453"/>
    <w:rsid w:val="002706EC"/>
    <w:rsid w:val="002707DD"/>
    <w:rsid w:val="00270834"/>
    <w:rsid w:val="00270844"/>
    <w:rsid w:val="0027086F"/>
    <w:rsid w:val="00270930"/>
    <w:rsid w:val="002709BC"/>
    <w:rsid w:val="00270BEE"/>
    <w:rsid w:val="00270BF7"/>
    <w:rsid w:val="00270D33"/>
    <w:rsid w:val="00270D3D"/>
    <w:rsid w:val="00270DE9"/>
    <w:rsid w:val="00270E9C"/>
    <w:rsid w:val="00270EC0"/>
    <w:rsid w:val="00270FCD"/>
    <w:rsid w:val="00271283"/>
    <w:rsid w:val="002712AD"/>
    <w:rsid w:val="0027137F"/>
    <w:rsid w:val="002713E4"/>
    <w:rsid w:val="002715D8"/>
    <w:rsid w:val="002716B4"/>
    <w:rsid w:val="0027170D"/>
    <w:rsid w:val="0027173B"/>
    <w:rsid w:val="002718A7"/>
    <w:rsid w:val="002719FD"/>
    <w:rsid w:val="00271B22"/>
    <w:rsid w:val="00271B8C"/>
    <w:rsid w:val="00271BC8"/>
    <w:rsid w:val="00271C3A"/>
    <w:rsid w:val="00271C7E"/>
    <w:rsid w:val="00271C87"/>
    <w:rsid w:val="00271CB8"/>
    <w:rsid w:val="00271CF4"/>
    <w:rsid w:val="00271E5F"/>
    <w:rsid w:val="00271F2C"/>
    <w:rsid w:val="00271F35"/>
    <w:rsid w:val="00271F66"/>
    <w:rsid w:val="00272093"/>
    <w:rsid w:val="00272104"/>
    <w:rsid w:val="00272141"/>
    <w:rsid w:val="00272171"/>
    <w:rsid w:val="00272203"/>
    <w:rsid w:val="00272366"/>
    <w:rsid w:val="00272399"/>
    <w:rsid w:val="002723F4"/>
    <w:rsid w:val="002726A1"/>
    <w:rsid w:val="002726E4"/>
    <w:rsid w:val="0027271C"/>
    <w:rsid w:val="00272795"/>
    <w:rsid w:val="0027289C"/>
    <w:rsid w:val="00272913"/>
    <w:rsid w:val="00272AED"/>
    <w:rsid w:val="00272B3F"/>
    <w:rsid w:val="00272B97"/>
    <w:rsid w:val="00272CA7"/>
    <w:rsid w:val="00272D90"/>
    <w:rsid w:val="00272E62"/>
    <w:rsid w:val="0027302D"/>
    <w:rsid w:val="00273140"/>
    <w:rsid w:val="002731C1"/>
    <w:rsid w:val="002731F6"/>
    <w:rsid w:val="00273200"/>
    <w:rsid w:val="00273276"/>
    <w:rsid w:val="002732AD"/>
    <w:rsid w:val="00273310"/>
    <w:rsid w:val="002733C9"/>
    <w:rsid w:val="0027368B"/>
    <w:rsid w:val="00273790"/>
    <w:rsid w:val="00273804"/>
    <w:rsid w:val="002738C0"/>
    <w:rsid w:val="00273950"/>
    <w:rsid w:val="00273974"/>
    <w:rsid w:val="00273A97"/>
    <w:rsid w:val="00273AE5"/>
    <w:rsid w:val="00273BF7"/>
    <w:rsid w:val="00273C82"/>
    <w:rsid w:val="00273D46"/>
    <w:rsid w:val="00273E48"/>
    <w:rsid w:val="00273E86"/>
    <w:rsid w:val="00273F25"/>
    <w:rsid w:val="00273F53"/>
    <w:rsid w:val="002741B8"/>
    <w:rsid w:val="00274267"/>
    <w:rsid w:val="00274436"/>
    <w:rsid w:val="0027445F"/>
    <w:rsid w:val="00274553"/>
    <w:rsid w:val="002745E9"/>
    <w:rsid w:val="002746D8"/>
    <w:rsid w:val="00274CFB"/>
    <w:rsid w:val="00274D20"/>
    <w:rsid w:val="00274D34"/>
    <w:rsid w:val="00274DA2"/>
    <w:rsid w:val="00274EA6"/>
    <w:rsid w:val="00274ECC"/>
    <w:rsid w:val="00274F2D"/>
    <w:rsid w:val="00274FA5"/>
    <w:rsid w:val="00274FB6"/>
    <w:rsid w:val="00274FDB"/>
    <w:rsid w:val="002750DB"/>
    <w:rsid w:val="002750FB"/>
    <w:rsid w:val="00275117"/>
    <w:rsid w:val="002752A2"/>
    <w:rsid w:val="00275346"/>
    <w:rsid w:val="00275374"/>
    <w:rsid w:val="002753DF"/>
    <w:rsid w:val="00275619"/>
    <w:rsid w:val="00275661"/>
    <w:rsid w:val="00275783"/>
    <w:rsid w:val="00275850"/>
    <w:rsid w:val="00275A1F"/>
    <w:rsid w:val="00275AE0"/>
    <w:rsid w:val="00275B00"/>
    <w:rsid w:val="00275B2A"/>
    <w:rsid w:val="00275E0F"/>
    <w:rsid w:val="00276075"/>
    <w:rsid w:val="002762BD"/>
    <w:rsid w:val="00276421"/>
    <w:rsid w:val="00276438"/>
    <w:rsid w:val="00276450"/>
    <w:rsid w:val="0027650B"/>
    <w:rsid w:val="00276524"/>
    <w:rsid w:val="0027656F"/>
    <w:rsid w:val="00276927"/>
    <w:rsid w:val="00276988"/>
    <w:rsid w:val="00276B08"/>
    <w:rsid w:val="00277040"/>
    <w:rsid w:val="002770FF"/>
    <w:rsid w:val="002772DA"/>
    <w:rsid w:val="0027736B"/>
    <w:rsid w:val="00277372"/>
    <w:rsid w:val="00277424"/>
    <w:rsid w:val="00277483"/>
    <w:rsid w:val="002774F0"/>
    <w:rsid w:val="00277554"/>
    <w:rsid w:val="00277632"/>
    <w:rsid w:val="00277688"/>
    <w:rsid w:val="002776CD"/>
    <w:rsid w:val="00277790"/>
    <w:rsid w:val="00277866"/>
    <w:rsid w:val="002779E3"/>
    <w:rsid w:val="00277A4A"/>
    <w:rsid w:val="00277A98"/>
    <w:rsid w:val="00277AC0"/>
    <w:rsid w:val="00277BFC"/>
    <w:rsid w:val="00277C49"/>
    <w:rsid w:val="00277C95"/>
    <w:rsid w:val="00277E13"/>
    <w:rsid w:val="00277E97"/>
    <w:rsid w:val="00277EB2"/>
    <w:rsid w:val="00277F74"/>
    <w:rsid w:val="00277F9C"/>
    <w:rsid w:val="0028011A"/>
    <w:rsid w:val="0028035E"/>
    <w:rsid w:val="00280371"/>
    <w:rsid w:val="0028048E"/>
    <w:rsid w:val="002804DC"/>
    <w:rsid w:val="00280530"/>
    <w:rsid w:val="002805E0"/>
    <w:rsid w:val="002808BC"/>
    <w:rsid w:val="0028091B"/>
    <w:rsid w:val="0028094C"/>
    <w:rsid w:val="002809CB"/>
    <w:rsid w:val="002809CF"/>
    <w:rsid w:val="00280A3E"/>
    <w:rsid w:val="00280C22"/>
    <w:rsid w:val="00280CDB"/>
    <w:rsid w:val="00280FC5"/>
    <w:rsid w:val="00280FD6"/>
    <w:rsid w:val="002810A8"/>
    <w:rsid w:val="002810CC"/>
    <w:rsid w:val="002810FA"/>
    <w:rsid w:val="0028120B"/>
    <w:rsid w:val="0028128A"/>
    <w:rsid w:val="002812A9"/>
    <w:rsid w:val="002812FA"/>
    <w:rsid w:val="00281321"/>
    <w:rsid w:val="0028134F"/>
    <w:rsid w:val="0028148F"/>
    <w:rsid w:val="002814E6"/>
    <w:rsid w:val="002815AB"/>
    <w:rsid w:val="002815C3"/>
    <w:rsid w:val="00281854"/>
    <w:rsid w:val="002819BC"/>
    <w:rsid w:val="002819E2"/>
    <w:rsid w:val="002819FD"/>
    <w:rsid w:val="00281A2D"/>
    <w:rsid w:val="00281A54"/>
    <w:rsid w:val="00281C71"/>
    <w:rsid w:val="00281D48"/>
    <w:rsid w:val="00281E28"/>
    <w:rsid w:val="002820E6"/>
    <w:rsid w:val="00282318"/>
    <w:rsid w:val="00282424"/>
    <w:rsid w:val="00282492"/>
    <w:rsid w:val="002824D4"/>
    <w:rsid w:val="00282515"/>
    <w:rsid w:val="00282559"/>
    <w:rsid w:val="00282575"/>
    <w:rsid w:val="002825BA"/>
    <w:rsid w:val="002826B7"/>
    <w:rsid w:val="0028292F"/>
    <w:rsid w:val="002829CA"/>
    <w:rsid w:val="00282AE5"/>
    <w:rsid w:val="00282B95"/>
    <w:rsid w:val="00282BC2"/>
    <w:rsid w:val="00282CBE"/>
    <w:rsid w:val="00282E7A"/>
    <w:rsid w:val="00282F45"/>
    <w:rsid w:val="00283097"/>
    <w:rsid w:val="0028310D"/>
    <w:rsid w:val="00283112"/>
    <w:rsid w:val="0028321C"/>
    <w:rsid w:val="002833C5"/>
    <w:rsid w:val="00283590"/>
    <w:rsid w:val="00283816"/>
    <w:rsid w:val="002839BC"/>
    <w:rsid w:val="00283A8E"/>
    <w:rsid w:val="00283B6F"/>
    <w:rsid w:val="00283CE1"/>
    <w:rsid w:val="00283DBA"/>
    <w:rsid w:val="002842A7"/>
    <w:rsid w:val="0028449C"/>
    <w:rsid w:val="002844C3"/>
    <w:rsid w:val="002844F0"/>
    <w:rsid w:val="002845FB"/>
    <w:rsid w:val="0028462D"/>
    <w:rsid w:val="002846DF"/>
    <w:rsid w:val="002846E4"/>
    <w:rsid w:val="00284808"/>
    <w:rsid w:val="00284887"/>
    <w:rsid w:val="0028490E"/>
    <w:rsid w:val="00284B19"/>
    <w:rsid w:val="00284EF3"/>
    <w:rsid w:val="00284F5D"/>
    <w:rsid w:val="0028518E"/>
    <w:rsid w:val="00285298"/>
    <w:rsid w:val="0028547F"/>
    <w:rsid w:val="00285483"/>
    <w:rsid w:val="002854C6"/>
    <w:rsid w:val="00285599"/>
    <w:rsid w:val="002855CD"/>
    <w:rsid w:val="002856DB"/>
    <w:rsid w:val="0028574D"/>
    <w:rsid w:val="002857AD"/>
    <w:rsid w:val="00285820"/>
    <w:rsid w:val="00285841"/>
    <w:rsid w:val="00285850"/>
    <w:rsid w:val="002858A2"/>
    <w:rsid w:val="002858CF"/>
    <w:rsid w:val="00285AC1"/>
    <w:rsid w:val="00285DAC"/>
    <w:rsid w:val="00285EDD"/>
    <w:rsid w:val="00285FA3"/>
    <w:rsid w:val="00285FF5"/>
    <w:rsid w:val="002860C8"/>
    <w:rsid w:val="002862E9"/>
    <w:rsid w:val="002863A7"/>
    <w:rsid w:val="0028643C"/>
    <w:rsid w:val="00286468"/>
    <w:rsid w:val="002864CD"/>
    <w:rsid w:val="002865C4"/>
    <w:rsid w:val="0028665F"/>
    <w:rsid w:val="00286AFC"/>
    <w:rsid w:val="00286B7C"/>
    <w:rsid w:val="00286C54"/>
    <w:rsid w:val="00286C99"/>
    <w:rsid w:val="00286D92"/>
    <w:rsid w:val="00286EE7"/>
    <w:rsid w:val="00286EEE"/>
    <w:rsid w:val="00286F5B"/>
    <w:rsid w:val="00286FA9"/>
    <w:rsid w:val="0028708E"/>
    <w:rsid w:val="00287114"/>
    <w:rsid w:val="002871F3"/>
    <w:rsid w:val="002872B5"/>
    <w:rsid w:val="00287450"/>
    <w:rsid w:val="00287624"/>
    <w:rsid w:val="002877D3"/>
    <w:rsid w:val="0028783B"/>
    <w:rsid w:val="002878FA"/>
    <w:rsid w:val="00287A46"/>
    <w:rsid w:val="00287A62"/>
    <w:rsid w:val="00287A70"/>
    <w:rsid w:val="00287B7A"/>
    <w:rsid w:val="00287D52"/>
    <w:rsid w:val="00287E4C"/>
    <w:rsid w:val="002900B0"/>
    <w:rsid w:val="00290151"/>
    <w:rsid w:val="00290200"/>
    <w:rsid w:val="0029020C"/>
    <w:rsid w:val="00290442"/>
    <w:rsid w:val="002904D0"/>
    <w:rsid w:val="002904F6"/>
    <w:rsid w:val="00290518"/>
    <w:rsid w:val="0029062A"/>
    <w:rsid w:val="002906ED"/>
    <w:rsid w:val="0029070D"/>
    <w:rsid w:val="00290733"/>
    <w:rsid w:val="00290802"/>
    <w:rsid w:val="00290878"/>
    <w:rsid w:val="002908ED"/>
    <w:rsid w:val="00290930"/>
    <w:rsid w:val="00290B71"/>
    <w:rsid w:val="00290BCE"/>
    <w:rsid w:val="00290DB3"/>
    <w:rsid w:val="00290F90"/>
    <w:rsid w:val="0029113E"/>
    <w:rsid w:val="0029118A"/>
    <w:rsid w:val="002911E1"/>
    <w:rsid w:val="00291213"/>
    <w:rsid w:val="00291282"/>
    <w:rsid w:val="0029132A"/>
    <w:rsid w:val="002914B1"/>
    <w:rsid w:val="0029151E"/>
    <w:rsid w:val="00291759"/>
    <w:rsid w:val="0029188D"/>
    <w:rsid w:val="0029189F"/>
    <w:rsid w:val="002919E7"/>
    <w:rsid w:val="00291A4E"/>
    <w:rsid w:val="00291D09"/>
    <w:rsid w:val="00292017"/>
    <w:rsid w:val="0029203D"/>
    <w:rsid w:val="00292062"/>
    <w:rsid w:val="0029207B"/>
    <w:rsid w:val="00292098"/>
    <w:rsid w:val="002920EC"/>
    <w:rsid w:val="00292276"/>
    <w:rsid w:val="0029249E"/>
    <w:rsid w:val="0029273B"/>
    <w:rsid w:val="00292790"/>
    <w:rsid w:val="00292A31"/>
    <w:rsid w:val="00292B35"/>
    <w:rsid w:val="00292C0B"/>
    <w:rsid w:val="00292CE7"/>
    <w:rsid w:val="00292D57"/>
    <w:rsid w:val="00292E4A"/>
    <w:rsid w:val="00292E5D"/>
    <w:rsid w:val="00292F77"/>
    <w:rsid w:val="00292F7E"/>
    <w:rsid w:val="00292F80"/>
    <w:rsid w:val="00292FC1"/>
    <w:rsid w:val="00293036"/>
    <w:rsid w:val="00293163"/>
    <w:rsid w:val="00293183"/>
    <w:rsid w:val="00293185"/>
    <w:rsid w:val="002931C3"/>
    <w:rsid w:val="002933D8"/>
    <w:rsid w:val="002934E7"/>
    <w:rsid w:val="0029356F"/>
    <w:rsid w:val="00293603"/>
    <w:rsid w:val="00293678"/>
    <w:rsid w:val="002936B4"/>
    <w:rsid w:val="00293721"/>
    <w:rsid w:val="002937E6"/>
    <w:rsid w:val="0029384D"/>
    <w:rsid w:val="0029385A"/>
    <w:rsid w:val="0029389E"/>
    <w:rsid w:val="002938BB"/>
    <w:rsid w:val="0029397C"/>
    <w:rsid w:val="002939C5"/>
    <w:rsid w:val="00293A2C"/>
    <w:rsid w:val="00293AAC"/>
    <w:rsid w:val="00293BF8"/>
    <w:rsid w:val="00293D59"/>
    <w:rsid w:val="00293EE4"/>
    <w:rsid w:val="00293FCC"/>
    <w:rsid w:val="0029404E"/>
    <w:rsid w:val="00294243"/>
    <w:rsid w:val="002942DB"/>
    <w:rsid w:val="002943D6"/>
    <w:rsid w:val="00294401"/>
    <w:rsid w:val="002945E0"/>
    <w:rsid w:val="00294665"/>
    <w:rsid w:val="002946C8"/>
    <w:rsid w:val="002947A2"/>
    <w:rsid w:val="0029498E"/>
    <w:rsid w:val="00294B13"/>
    <w:rsid w:val="00294C08"/>
    <w:rsid w:val="00294CC3"/>
    <w:rsid w:val="00294CDD"/>
    <w:rsid w:val="00294E08"/>
    <w:rsid w:val="00294F09"/>
    <w:rsid w:val="00294F3D"/>
    <w:rsid w:val="0029509B"/>
    <w:rsid w:val="002950FF"/>
    <w:rsid w:val="0029517A"/>
    <w:rsid w:val="002951D0"/>
    <w:rsid w:val="002951E6"/>
    <w:rsid w:val="002951F5"/>
    <w:rsid w:val="002951F6"/>
    <w:rsid w:val="00295264"/>
    <w:rsid w:val="0029528B"/>
    <w:rsid w:val="00295330"/>
    <w:rsid w:val="002953C5"/>
    <w:rsid w:val="0029553F"/>
    <w:rsid w:val="0029555F"/>
    <w:rsid w:val="00295736"/>
    <w:rsid w:val="00295888"/>
    <w:rsid w:val="0029592A"/>
    <w:rsid w:val="00295B20"/>
    <w:rsid w:val="00295CDD"/>
    <w:rsid w:val="00295D3A"/>
    <w:rsid w:val="00295E9A"/>
    <w:rsid w:val="002961C7"/>
    <w:rsid w:val="002962D6"/>
    <w:rsid w:val="002962E3"/>
    <w:rsid w:val="00296382"/>
    <w:rsid w:val="0029646F"/>
    <w:rsid w:val="00296555"/>
    <w:rsid w:val="00296587"/>
    <w:rsid w:val="0029662D"/>
    <w:rsid w:val="00296649"/>
    <w:rsid w:val="00296669"/>
    <w:rsid w:val="00296849"/>
    <w:rsid w:val="00296859"/>
    <w:rsid w:val="00296924"/>
    <w:rsid w:val="00296954"/>
    <w:rsid w:val="002969BA"/>
    <w:rsid w:val="002969CF"/>
    <w:rsid w:val="00296A43"/>
    <w:rsid w:val="00296B12"/>
    <w:rsid w:val="00296B8C"/>
    <w:rsid w:val="00296B96"/>
    <w:rsid w:val="00296C09"/>
    <w:rsid w:val="00296CB4"/>
    <w:rsid w:val="00296CF4"/>
    <w:rsid w:val="00296D50"/>
    <w:rsid w:val="00296F76"/>
    <w:rsid w:val="00297335"/>
    <w:rsid w:val="00297387"/>
    <w:rsid w:val="002973D8"/>
    <w:rsid w:val="002974D3"/>
    <w:rsid w:val="0029755C"/>
    <w:rsid w:val="002978BD"/>
    <w:rsid w:val="0029799D"/>
    <w:rsid w:val="002979E6"/>
    <w:rsid w:val="00297A0B"/>
    <w:rsid w:val="00297AD8"/>
    <w:rsid w:val="00297B46"/>
    <w:rsid w:val="00297DBB"/>
    <w:rsid w:val="00297F1F"/>
    <w:rsid w:val="00297F91"/>
    <w:rsid w:val="002A00B4"/>
    <w:rsid w:val="002A00CC"/>
    <w:rsid w:val="002A0157"/>
    <w:rsid w:val="002A015A"/>
    <w:rsid w:val="002A0217"/>
    <w:rsid w:val="002A03B2"/>
    <w:rsid w:val="002A03BD"/>
    <w:rsid w:val="002A052D"/>
    <w:rsid w:val="002A0663"/>
    <w:rsid w:val="002A07C3"/>
    <w:rsid w:val="002A086A"/>
    <w:rsid w:val="002A09C4"/>
    <w:rsid w:val="002A0A06"/>
    <w:rsid w:val="002A0A26"/>
    <w:rsid w:val="002A0B35"/>
    <w:rsid w:val="002A0BC8"/>
    <w:rsid w:val="002A0C4F"/>
    <w:rsid w:val="002A0C6F"/>
    <w:rsid w:val="002A0D13"/>
    <w:rsid w:val="002A0D3D"/>
    <w:rsid w:val="002A0D97"/>
    <w:rsid w:val="002A0DE8"/>
    <w:rsid w:val="002A0FC7"/>
    <w:rsid w:val="002A12AD"/>
    <w:rsid w:val="002A1383"/>
    <w:rsid w:val="002A140C"/>
    <w:rsid w:val="002A1485"/>
    <w:rsid w:val="002A16A5"/>
    <w:rsid w:val="002A174F"/>
    <w:rsid w:val="002A1764"/>
    <w:rsid w:val="002A1880"/>
    <w:rsid w:val="002A19A9"/>
    <w:rsid w:val="002A1AAC"/>
    <w:rsid w:val="002A1F21"/>
    <w:rsid w:val="002A1F58"/>
    <w:rsid w:val="002A1F8A"/>
    <w:rsid w:val="002A1FE6"/>
    <w:rsid w:val="002A1FEF"/>
    <w:rsid w:val="002A20C0"/>
    <w:rsid w:val="002A22ED"/>
    <w:rsid w:val="002A23A2"/>
    <w:rsid w:val="002A2400"/>
    <w:rsid w:val="002A2508"/>
    <w:rsid w:val="002A25ED"/>
    <w:rsid w:val="002A2682"/>
    <w:rsid w:val="002A26BE"/>
    <w:rsid w:val="002A2805"/>
    <w:rsid w:val="002A2855"/>
    <w:rsid w:val="002A2881"/>
    <w:rsid w:val="002A2885"/>
    <w:rsid w:val="002A29F7"/>
    <w:rsid w:val="002A2A3E"/>
    <w:rsid w:val="002A2B7B"/>
    <w:rsid w:val="002A2BBE"/>
    <w:rsid w:val="002A2D28"/>
    <w:rsid w:val="002A2D29"/>
    <w:rsid w:val="002A2D55"/>
    <w:rsid w:val="002A2DFB"/>
    <w:rsid w:val="002A2E70"/>
    <w:rsid w:val="002A2F35"/>
    <w:rsid w:val="002A2FF9"/>
    <w:rsid w:val="002A303D"/>
    <w:rsid w:val="002A30DF"/>
    <w:rsid w:val="002A3283"/>
    <w:rsid w:val="002A35E3"/>
    <w:rsid w:val="002A35F2"/>
    <w:rsid w:val="002A36AB"/>
    <w:rsid w:val="002A36D1"/>
    <w:rsid w:val="002A37B6"/>
    <w:rsid w:val="002A37BB"/>
    <w:rsid w:val="002A37E7"/>
    <w:rsid w:val="002A3802"/>
    <w:rsid w:val="002A38C3"/>
    <w:rsid w:val="002A39AF"/>
    <w:rsid w:val="002A3E32"/>
    <w:rsid w:val="002A3EC9"/>
    <w:rsid w:val="002A4102"/>
    <w:rsid w:val="002A41EF"/>
    <w:rsid w:val="002A43A6"/>
    <w:rsid w:val="002A43D2"/>
    <w:rsid w:val="002A4416"/>
    <w:rsid w:val="002A442F"/>
    <w:rsid w:val="002A4504"/>
    <w:rsid w:val="002A4543"/>
    <w:rsid w:val="002A4559"/>
    <w:rsid w:val="002A471F"/>
    <w:rsid w:val="002A4821"/>
    <w:rsid w:val="002A497A"/>
    <w:rsid w:val="002A4A04"/>
    <w:rsid w:val="002A4A1D"/>
    <w:rsid w:val="002A4A9B"/>
    <w:rsid w:val="002A4AA2"/>
    <w:rsid w:val="002A4B0D"/>
    <w:rsid w:val="002A4B0F"/>
    <w:rsid w:val="002A4B52"/>
    <w:rsid w:val="002A4B57"/>
    <w:rsid w:val="002A4BDB"/>
    <w:rsid w:val="002A4D6D"/>
    <w:rsid w:val="002A4FA4"/>
    <w:rsid w:val="002A535E"/>
    <w:rsid w:val="002A540C"/>
    <w:rsid w:val="002A54B7"/>
    <w:rsid w:val="002A5531"/>
    <w:rsid w:val="002A5658"/>
    <w:rsid w:val="002A56EC"/>
    <w:rsid w:val="002A58B8"/>
    <w:rsid w:val="002A5992"/>
    <w:rsid w:val="002A5B6E"/>
    <w:rsid w:val="002A5E39"/>
    <w:rsid w:val="002A5EAF"/>
    <w:rsid w:val="002A5ED4"/>
    <w:rsid w:val="002A5F32"/>
    <w:rsid w:val="002A5F5E"/>
    <w:rsid w:val="002A5F8A"/>
    <w:rsid w:val="002A5F94"/>
    <w:rsid w:val="002A60B6"/>
    <w:rsid w:val="002A6161"/>
    <w:rsid w:val="002A61F5"/>
    <w:rsid w:val="002A6273"/>
    <w:rsid w:val="002A6446"/>
    <w:rsid w:val="002A65AB"/>
    <w:rsid w:val="002A667D"/>
    <w:rsid w:val="002A66D0"/>
    <w:rsid w:val="002A67D8"/>
    <w:rsid w:val="002A67ED"/>
    <w:rsid w:val="002A6802"/>
    <w:rsid w:val="002A6999"/>
    <w:rsid w:val="002A69C7"/>
    <w:rsid w:val="002A6A70"/>
    <w:rsid w:val="002A6A81"/>
    <w:rsid w:val="002A6E39"/>
    <w:rsid w:val="002A6E95"/>
    <w:rsid w:val="002A6F2A"/>
    <w:rsid w:val="002A70F8"/>
    <w:rsid w:val="002A71BF"/>
    <w:rsid w:val="002A724A"/>
    <w:rsid w:val="002A72CD"/>
    <w:rsid w:val="002A7325"/>
    <w:rsid w:val="002A73C9"/>
    <w:rsid w:val="002A7447"/>
    <w:rsid w:val="002A74F3"/>
    <w:rsid w:val="002A754F"/>
    <w:rsid w:val="002A75A9"/>
    <w:rsid w:val="002A7637"/>
    <w:rsid w:val="002A7682"/>
    <w:rsid w:val="002A780A"/>
    <w:rsid w:val="002A7834"/>
    <w:rsid w:val="002A79B5"/>
    <w:rsid w:val="002A7A85"/>
    <w:rsid w:val="002A7B72"/>
    <w:rsid w:val="002A7BCB"/>
    <w:rsid w:val="002A7BED"/>
    <w:rsid w:val="002A7C9C"/>
    <w:rsid w:val="002A7F0E"/>
    <w:rsid w:val="002A7F72"/>
    <w:rsid w:val="002A7F86"/>
    <w:rsid w:val="002A7FB5"/>
    <w:rsid w:val="002B000B"/>
    <w:rsid w:val="002B0157"/>
    <w:rsid w:val="002B0187"/>
    <w:rsid w:val="002B0248"/>
    <w:rsid w:val="002B024E"/>
    <w:rsid w:val="002B038B"/>
    <w:rsid w:val="002B0402"/>
    <w:rsid w:val="002B041C"/>
    <w:rsid w:val="002B0577"/>
    <w:rsid w:val="002B058E"/>
    <w:rsid w:val="002B0609"/>
    <w:rsid w:val="002B0789"/>
    <w:rsid w:val="002B07A7"/>
    <w:rsid w:val="002B08A2"/>
    <w:rsid w:val="002B0904"/>
    <w:rsid w:val="002B0A1B"/>
    <w:rsid w:val="002B0A77"/>
    <w:rsid w:val="002B0B21"/>
    <w:rsid w:val="002B0BC5"/>
    <w:rsid w:val="002B0D16"/>
    <w:rsid w:val="002B115D"/>
    <w:rsid w:val="002B1232"/>
    <w:rsid w:val="002B138E"/>
    <w:rsid w:val="002B13B3"/>
    <w:rsid w:val="002B13D0"/>
    <w:rsid w:val="002B1408"/>
    <w:rsid w:val="002B153A"/>
    <w:rsid w:val="002B15ED"/>
    <w:rsid w:val="002B163B"/>
    <w:rsid w:val="002B186A"/>
    <w:rsid w:val="002B18E0"/>
    <w:rsid w:val="002B18EB"/>
    <w:rsid w:val="002B1A23"/>
    <w:rsid w:val="002B1A2B"/>
    <w:rsid w:val="002B1C93"/>
    <w:rsid w:val="002B1CDF"/>
    <w:rsid w:val="002B1D2B"/>
    <w:rsid w:val="002B1E38"/>
    <w:rsid w:val="002B1E58"/>
    <w:rsid w:val="002B2042"/>
    <w:rsid w:val="002B2178"/>
    <w:rsid w:val="002B2179"/>
    <w:rsid w:val="002B2298"/>
    <w:rsid w:val="002B22B7"/>
    <w:rsid w:val="002B239B"/>
    <w:rsid w:val="002B2434"/>
    <w:rsid w:val="002B2442"/>
    <w:rsid w:val="002B27E9"/>
    <w:rsid w:val="002B27F2"/>
    <w:rsid w:val="002B282A"/>
    <w:rsid w:val="002B286C"/>
    <w:rsid w:val="002B2A92"/>
    <w:rsid w:val="002B2ADA"/>
    <w:rsid w:val="002B2B82"/>
    <w:rsid w:val="002B2BBF"/>
    <w:rsid w:val="002B2CAF"/>
    <w:rsid w:val="002B2CB8"/>
    <w:rsid w:val="002B2D0D"/>
    <w:rsid w:val="002B2D7E"/>
    <w:rsid w:val="002B2FD6"/>
    <w:rsid w:val="002B2FF2"/>
    <w:rsid w:val="002B3070"/>
    <w:rsid w:val="002B314F"/>
    <w:rsid w:val="002B317B"/>
    <w:rsid w:val="002B3249"/>
    <w:rsid w:val="002B355A"/>
    <w:rsid w:val="002B3638"/>
    <w:rsid w:val="002B3708"/>
    <w:rsid w:val="002B3776"/>
    <w:rsid w:val="002B3861"/>
    <w:rsid w:val="002B3899"/>
    <w:rsid w:val="002B38A1"/>
    <w:rsid w:val="002B3923"/>
    <w:rsid w:val="002B39F7"/>
    <w:rsid w:val="002B3A8A"/>
    <w:rsid w:val="002B3C84"/>
    <w:rsid w:val="002B3DDE"/>
    <w:rsid w:val="002B3E46"/>
    <w:rsid w:val="002B3FFF"/>
    <w:rsid w:val="002B4000"/>
    <w:rsid w:val="002B4085"/>
    <w:rsid w:val="002B41A9"/>
    <w:rsid w:val="002B43F9"/>
    <w:rsid w:val="002B45CE"/>
    <w:rsid w:val="002B47E7"/>
    <w:rsid w:val="002B4895"/>
    <w:rsid w:val="002B48E7"/>
    <w:rsid w:val="002B4B82"/>
    <w:rsid w:val="002B4BF8"/>
    <w:rsid w:val="002B4BFE"/>
    <w:rsid w:val="002B4C14"/>
    <w:rsid w:val="002B4D11"/>
    <w:rsid w:val="002B4D3F"/>
    <w:rsid w:val="002B4D4B"/>
    <w:rsid w:val="002B4F81"/>
    <w:rsid w:val="002B507E"/>
    <w:rsid w:val="002B51EC"/>
    <w:rsid w:val="002B5237"/>
    <w:rsid w:val="002B5282"/>
    <w:rsid w:val="002B52F6"/>
    <w:rsid w:val="002B55A6"/>
    <w:rsid w:val="002B55EA"/>
    <w:rsid w:val="002B563D"/>
    <w:rsid w:val="002B5655"/>
    <w:rsid w:val="002B578E"/>
    <w:rsid w:val="002B57EC"/>
    <w:rsid w:val="002B5837"/>
    <w:rsid w:val="002B5877"/>
    <w:rsid w:val="002B5A34"/>
    <w:rsid w:val="002B5AAF"/>
    <w:rsid w:val="002B5AEB"/>
    <w:rsid w:val="002B5C8E"/>
    <w:rsid w:val="002B5CE9"/>
    <w:rsid w:val="002B5DAE"/>
    <w:rsid w:val="002B5EBA"/>
    <w:rsid w:val="002B60D2"/>
    <w:rsid w:val="002B6156"/>
    <w:rsid w:val="002B6307"/>
    <w:rsid w:val="002B6341"/>
    <w:rsid w:val="002B64A5"/>
    <w:rsid w:val="002B65A1"/>
    <w:rsid w:val="002B65BA"/>
    <w:rsid w:val="002B6666"/>
    <w:rsid w:val="002B66A6"/>
    <w:rsid w:val="002B66C2"/>
    <w:rsid w:val="002B6AEE"/>
    <w:rsid w:val="002B6C27"/>
    <w:rsid w:val="002B6C29"/>
    <w:rsid w:val="002B6C99"/>
    <w:rsid w:val="002B7162"/>
    <w:rsid w:val="002B71E3"/>
    <w:rsid w:val="002B7336"/>
    <w:rsid w:val="002B733C"/>
    <w:rsid w:val="002B739D"/>
    <w:rsid w:val="002B73F3"/>
    <w:rsid w:val="002B747D"/>
    <w:rsid w:val="002B7652"/>
    <w:rsid w:val="002B76F0"/>
    <w:rsid w:val="002B788E"/>
    <w:rsid w:val="002B78DD"/>
    <w:rsid w:val="002B7961"/>
    <w:rsid w:val="002B7967"/>
    <w:rsid w:val="002B79DC"/>
    <w:rsid w:val="002B7A1A"/>
    <w:rsid w:val="002B7A75"/>
    <w:rsid w:val="002B7CF6"/>
    <w:rsid w:val="002B7D0B"/>
    <w:rsid w:val="002B7DB2"/>
    <w:rsid w:val="002B7F67"/>
    <w:rsid w:val="002C0236"/>
    <w:rsid w:val="002C02FE"/>
    <w:rsid w:val="002C0314"/>
    <w:rsid w:val="002C03AD"/>
    <w:rsid w:val="002C03C4"/>
    <w:rsid w:val="002C0422"/>
    <w:rsid w:val="002C042C"/>
    <w:rsid w:val="002C0699"/>
    <w:rsid w:val="002C080C"/>
    <w:rsid w:val="002C0847"/>
    <w:rsid w:val="002C08B1"/>
    <w:rsid w:val="002C09B3"/>
    <w:rsid w:val="002C0A66"/>
    <w:rsid w:val="002C0AB4"/>
    <w:rsid w:val="002C0C43"/>
    <w:rsid w:val="002C0C63"/>
    <w:rsid w:val="002C0DEC"/>
    <w:rsid w:val="002C0E95"/>
    <w:rsid w:val="002C0FBD"/>
    <w:rsid w:val="002C0FEB"/>
    <w:rsid w:val="002C12B6"/>
    <w:rsid w:val="002C16CA"/>
    <w:rsid w:val="002C16F2"/>
    <w:rsid w:val="002C1737"/>
    <w:rsid w:val="002C174C"/>
    <w:rsid w:val="002C178A"/>
    <w:rsid w:val="002C1877"/>
    <w:rsid w:val="002C191E"/>
    <w:rsid w:val="002C1B0E"/>
    <w:rsid w:val="002C1B7B"/>
    <w:rsid w:val="002C1CAF"/>
    <w:rsid w:val="002C1CB5"/>
    <w:rsid w:val="002C1D3C"/>
    <w:rsid w:val="002C1F2B"/>
    <w:rsid w:val="002C203A"/>
    <w:rsid w:val="002C2389"/>
    <w:rsid w:val="002C23AE"/>
    <w:rsid w:val="002C2581"/>
    <w:rsid w:val="002C25E6"/>
    <w:rsid w:val="002C26A8"/>
    <w:rsid w:val="002C2752"/>
    <w:rsid w:val="002C2783"/>
    <w:rsid w:val="002C291D"/>
    <w:rsid w:val="002C2A11"/>
    <w:rsid w:val="002C2ADD"/>
    <w:rsid w:val="002C2C41"/>
    <w:rsid w:val="002C2CD7"/>
    <w:rsid w:val="002C2D56"/>
    <w:rsid w:val="002C2D9D"/>
    <w:rsid w:val="002C2E36"/>
    <w:rsid w:val="002C2E9B"/>
    <w:rsid w:val="002C2F2A"/>
    <w:rsid w:val="002C2F35"/>
    <w:rsid w:val="002C2F62"/>
    <w:rsid w:val="002C314F"/>
    <w:rsid w:val="002C3272"/>
    <w:rsid w:val="002C329F"/>
    <w:rsid w:val="002C32C7"/>
    <w:rsid w:val="002C32E0"/>
    <w:rsid w:val="002C3307"/>
    <w:rsid w:val="002C335A"/>
    <w:rsid w:val="002C35F8"/>
    <w:rsid w:val="002C3797"/>
    <w:rsid w:val="002C37A2"/>
    <w:rsid w:val="002C3817"/>
    <w:rsid w:val="002C3870"/>
    <w:rsid w:val="002C390F"/>
    <w:rsid w:val="002C395D"/>
    <w:rsid w:val="002C3993"/>
    <w:rsid w:val="002C39F9"/>
    <w:rsid w:val="002C3C46"/>
    <w:rsid w:val="002C3D44"/>
    <w:rsid w:val="002C3E31"/>
    <w:rsid w:val="002C3F5A"/>
    <w:rsid w:val="002C3F84"/>
    <w:rsid w:val="002C3FA2"/>
    <w:rsid w:val="002C40C3"/>
    <w:rsid w:val="002C4124"/>
    <w:rsid w:val="002C4176"/>
    <w:rsid w:val="002C423D"/>
    <w:rsid w:val="002C427F"/>
    <w:rsid w:val="002C4314"/>
    <w:rsid w:val="002C435B"/>
    <w:rsid w:val="002C449C"/>
    <w:rsid w:val="002C4698"/>
    <w:rsid w:val="002C4758"/>
    <w:rsid w:val="002C47A2"/>
    <w:rsid w:val="002C4802"/>
    <w:rsid w:val="002C48CA"/>
    <w:rsid w:val="002C4AD3"/>
    <w:rsid w:val="002C4B14"/>
    <w:rsid w:val="002C4B50"/>
    <w:rsid w:val="002C4CBF"/>
    <w:rsid w:val="002C4CC4"/>
    <w:rsid w:val="002C4D87"/>
    <w:rsid w:val="002C4F36"/>
    <w:rsid w:val="002C4F65"/>
    <w:rsid w:val="002C4FCA"/>
    <w:rsid w:val="002C51D1"/>
    <w:rsid w:val="002C5214"/>
    <w:rsid w:val="002C5216"/>
    <w:rsid w:val="002C546F"/>
    <w:rsid w:val="002C54CE"/>
    <w:rsid w:val="002C5537"/>
    <w:rsid w:val="002C5585"/>
    <w:rsid w:val="002C5880"/>
    <w:rsid w:val="002C58A4"/>
    <w:rsid w:val="002C5B96"/>
    <w:rsid w:val="002C5C19"/>
    <w:rsid w:val="002C5C9E"/>
    <w:rsid w:val="002C5D59"/>
    <w:rsid w:val="002C5DD2"/>
    <w:rsid w:val="002C5F1D"/>
    <w:rsid w:val="002C5F28"/>
    <w:rsid w:val="002C6282"/>
    <w:rsid w:val="002C6334"/>
    <w:rsid w:val="002C6444"/>
    <w:rsid w:val="002C655F"/>
    <w:rsid w:val="002C6661"/>
    <w:rsid w:val="002C679A"/>
    <w:rsid w:val="002C67A4"/>
    <w:rsid w:val="002C6873"/>
    <w:rsid w:val="002C6A07"/>
    <w:rsid w:val="002C6DCD"/>
    <w:rsid w:val="002C6EAE"/>
    <w:rsid w:val="002C6ECC"/>
    <w:rsid w:val="002C6FA9"/>
    <w:rsid w:val="002C703F"/>
    <w:rsid w:val="002C7191"/>
    <w:rsid w:val="002C72B9"/>
    <w:rsid w:val="002C7403"/>
    <w:rsid w:val="002C7520"/>
    <w:rsid w:val="002C754E"/>
    <w:rsid w:val="002C7649"/>
    <w:rsid w:val="002C770A"/>
    <w:rsid w:val="002C7723"/>
    <w:rsid w:val="002C797E"/>
    <w:rsid w:val="002C79AB"/>
    <w:rsid w:val="002C7AD0"/>
    <w:rsid w:val="002C7B76"/>
    <w:rsid w:val="002C7EA2"/>
    <w:rsid w:val="002C7F38"/>
    <w:rsid w:val="002C7F3E"/>
    <w:rsid w:val="002D0121"/>
    <w:rsid w:val="002D01BA"/>
    <w:rsid w:val="002D0217"/>
    <w:rsid w:val="002D0222"/>
    <w:rsid w:val="002D023C"/>
    <w:rsid w:val="002D0250"/>
    <w:rsid w:val="002D0299"/>
    <w:rsid w:val="002D04BA"/>
    <w:rsid w:val="002D060A"/>
    <w:rsid w:val="002D0615"/>
    <w:rsid w:val="002D06BD"/>
    <w:rsid w:val="002D0766"/>
    <w:rsid w:val="002D0781"/>
    <w:rsid w:val="002D0941"/>
    <w:rsid w:val="002D09B0"/>
    <w:rsid w:val="002D0A2F"/>
    <w:rsid w:val="002D0A7B"/>
    <w:rsid w:val="002D0AB7"/>
    <w:rsid w:val="002D0E71"/>
    <w:rsid w:val="002D0F20"/>
    <w:rsid w:val="002D11AE"/>
    <w:rsid w:val="002D11B3"/>
    <w:rsid w:val="002D13CB"/>
    <w:rsid w:val="002D16A9"/>
    <w:rsid w:val="002D172E"/>
    <w:rsid w:val="002D17DC"/>
    <w:rsid w:val="002D185C"/>
    <w:rsid w:val="002D18C2"/>
    <w:rsid w:val="002D1A61"/>
    <w:rsid w:val="002D1D2C"/>
    <w:rsid w:val="002D1D31"/>
    <w:rsid w:val="002D1E18"/>
    <w:rsid w:val="002D1E59"/>
    <w:rsid w:val="002D1E6A"/>
    <w:rsid w:val="002D1E9B"/>
    <w:rsid w:val="002D1EAC"/>
    <w:rsid w:val="002D1F3F"/>
    <w:rsid w:val="002D2105"/>
    <w:rsid w:val="002D2178"/>
    <w:rsid w:val="002D2180"/>
    <w:rsid w:val="002D234E"/>
    <w:rsid w:val="002D2555"/>
    <w:rsid w:val="002D2588"/>
    <w:rsid w:val="002D2774"/>
    <w:rsid w:val="002D2882"/>
    <w:rsid w:val="002D291A"/>
    <w:rsid w:val="002D29E3"/>
    <w:rsid w:val="002D2AD2"/>
    <w:rsid w:val="002D2BBD"/>
    <w:rsid w:val="002D2CFA"/>
    <w:rsid w:val="002D2DFE"/>
    <w:rsid w:val="002D2E02"/>
    <w:rsid w:val="002D2EC3"/>
    <w:rsid w:val="002D311B"/>
    <w:rsid w:val="002D319A"/>
    <w:rsid w:val="002D320D"/>
    <w:rsid w:val="002D322F"/>
    <w:rsid w:val="002D326A"/>
    <w:rsid w:val="002D3345"/>
    <w:rsid w:val="002D3346"/>
    <w:rsid w:val="002D3371"/>
    <w:rsid w:val="002D33C9"/>
    <w:rsid w:val="002D3683"/>
    <w:rsid w:val="002D3784"/>
    <w:rsid w:val="002D37CD"/>
    <w:rsid w:val="002D37DE"/>
    <w:rsid w:val="002D37E0"/>
    <w:rsid w:val="002D37F6"/>
    <w:rsid w:val="002D3835"/>
    <w:rsid w:val="002D3C12"/>
    <w:rsid w:val="002D3C1A"/>
    <w:rsid w:val="002D3C27"/>
    <w:rsid w:val="002D3CA8"/>
    <w:rsid w:val="002D40F6"/>
    <w:rsid w:val="002D4112"/>
    <w:rsid w:val="002D418E"/>
    <w:rsid w:val="002D41AF"/>
    <w:rsid w:val="002D42A0"/>
    <w:rsid w:val="002D4341"/>
    <w:rsid w:val="002D44B6"/>
    <w:rsid w:val="002D4516"/>
    <w:rsid w:val="002D45A4"/>
    <w:rsid w:val="002D45EA"/>
    <w:rsid w:val="002D4691"/>
    <w:rsid w:val="002D47F7"/>
    <w:rsid w:val="002D4972"/>
    <w:rsid w:val="002D4AD7"/>
    <w:rsid w:val="002D4B19"/>
    <w:rsid w:val="002D4C7B"/>
    <w:rsid w:val="002D4DA2"/>
    <w:rsid w:val="002D4DC2"/>
    <w:rsid w:val="002D4E26"/>
    <w:rsid w:val="002D4EA2"/>
    <w:rsid w:val="002D4EBC"/>
    <w:rsid w:val="002D4F1B"/>
    <w:rsid w:val="002D4F25"/>
    <w:rsid w:val="002D50CB"/>
    <w:rsid w:val="002D512C"/>
    <w:rsid w:val="002D525F"/>
    <w:rsid w:val="002D5285"/>
    <w:rsid w:val="002D54B6"/>
    <w:rsid w:val="002D5588"/>
    <w:rsid w:val="002D5619"/>
    <w:rsid w:val="002D5695"/>
    <w:rsid w:val="002D569D"/>
    <w:rsid w:val="002D574E"/>
    <w:rsid w:val="002D57F1"/>
    <w:rsid w:val="002D593D"/>
    <w:rsid w:val="002D5D31"/>
    <w:rsid w:val="002D5DB0"/>
    <w:rsid w:val="002D5E6D"/>
    <w:rsid w:val="002D5E89"/>
    <w:rsid w:val="002D5F8F"/>
    <w:rsid w:val="002D6041"/>
    <w:rsid w:val="002D6181"/>
    <w:rsid w:val="002D641D"/>
    <w:rsid w:val="002D64DB"/>
    <w:rsid w:val="002D6553"/>
    <w:rsid w:val="002D672B"/>
    <w:rsid w:val="002D67D7"/>
    <w:rsid w:val="002D6992"/>
    <w:rsid w:val="002D6B1A"/>
    <w:rsid w:val="002D6D7F"/>
    <w:rsid w:val="002D6E14"/>
    <w:rsid w:val="002D6F45"/>
    <w:rsid w:val="002D6F75"/>
    <w:rsid w:val="002D717A"/>
    <w:rsid w:val="002D7380"/>
    <w:rsid w:val="002D73BE"/>
    <w:rsid w:val="002D746A"/>
    <w:rsid w:val="002D74F5"/>
    <w:rsid w:val="002D7564"/>
    <w:rsid w:val="002D7635"/>
    <w:rsid w:val="002D7961"/>
    <w:rsid w:val="002D79B5"/>
    <w:rsid w:val="002D7BFC"/>
    <w:rsid w:val="002D7C06"/>
    <w:rsid w:val="002D7C1B"/>
    <w:rsid w:val="002D7C45"/>
    <w:rsid w:val="002D7CC0"/>
    <w:rsid w:val="002D7DA7"/>
    <w:rsid w:val="002D7E4F"/>
    <w:rsid w:val="002D7EE8"/>
    <w:rsid w:val="002D7F43"/>
    <w:rsid w:val="002D7F68"/>
    <w:rsid w:val="002E017A"/>
    <w:rsid w:val="002E01B5"/>
    <w:rsid w:val="002E01BC"/>
    <w:rsid w:val="002E01D0"/>
    <w:rsid w:val="002E030B"/>
    <w:rsid w:val="002E0938"/>
    <w:rsid w:val="002E094F"/>
    <w:rsid w:val="002E0A37"/>
    <w:rsid w:val="002E0C25"/>
    <w:rsid w:val="002E0CC2"/>
    <w:rsid w:val="002E0DC3"/>
    <w:rsid w:val="002E0E1F"/>
    <w:rsid w:val="002E10DA"/>
    <w:rsid w:val="002E1144"/>
    <w:rsid w:val="002E1282"/>
    <w:rsid w:val="002E129F"/>
    <w:rsid w:val="002E12B1"/>
    <w:rsid w:val="002E12D8"/>
    <w:rsid w:val="002E13D4"/>
    <w:rsid w:val="002E141B"/>
    <w:rsid w:val="002E175E"/>
    <w:rsid w:val="002E18A2"/>
    <w:rsid w:val="002E19E3"/>
    <w:rsid w:val="002E1A47"/>
    <w:rsid w:val="002E1A5A"/>
    <w:rsid w:val="002E1A63"/>
    <w:rsid w:val="002E2123"/>
    <w:rsid w:val="002E2164"/>
    <w:rsid w:val="002E2165"/>
    <w:rsid w:val="002E220A"/>
    <w:rsid w:val="002E22F2"/>
    <w:rsid w:val="002E238A"/>
    <w:rsid w:val="002E2494"/>
    <w:rsid w:val="002E2617"/>
    <w:rsid w:val="002E26CE"/>
    <w:rsid w:val="002E2871"/>
    <w:rsid w:val="002E28B6"/>
    <w:rsid w:val="002E299D"/>
    <w:rsid w:val="002E2B2D"/>
    <w:rsid w:val="002E2B93"/>
    <w:rsid w:val="002E2C18"/>
    <w:rsid w:val="002E2C99"/>
    <w:rsid w:val="002E2CC1"/>
    <w:rsid w:val="002E2D47"/>
    <w:rsid w:val="002E2D80"/>
    <w:rsid w:val="002E2D88"/>
    <w:rsid w:val="002E2DC3"/>
    <w:rsid w:val="002E2DF1"/>
    <w:rsid w:val="002E2DF3"/>
    <w:rsid w:val="002E2EED"/>
    <w:rsid w:val="002E341F"/>
    <w:rsid w:val="002E35A0"/>
    <w:rsid w:val="002E35AE"/>
    <w:rsid w:val="002E35CA"/>
    <w:rsid w:val="002E35DB"/>
    <w:rsid w:val="002E35F1"/>
    <w:rsid w:val="002E36EE"/>
    <w:rsid w:val="002E373E"/>
    <w:rsid w:val="002E3746"/>
    <w:rsid w:val="002E37C8"/>
    <w:rsid w:val="002E381F"/>
    <w:rsid w:val="002E3913"/>
    <w:rsid w:val="002E3952"/>
    <w:rsid w:val="002E39DA"/>
    <w:rsid w:val="002E3B65"/>
    <w:rsid w:val="002E3C1B"/>
    <w:rsid w:val="002E3C64"/>
    <w:rsid w:val="002E3CB5"/>
    <w:rsid w:val="002E3D72"/>
    <w:rsid w:val="002E3DE1"/>
    <w:rsid w:val="002E3F19"/>
    <w:rsid w:val="002E3FBC"/>
    <w:rsid w:val="002E3FFD"/>
    <w:rsid w:val="002E408A"/>
    <w:rsid w:val="002E4172"/>
    <w:rsid w:val="002E434A"/>
    <w:rsid w:val="002E435F"/>
    <w:rsid w:val="002E43CA"/>
    <w:rsid w:val="002E447F"/>
    <w:rsid w:val="002E4530"/>
    <w:rsid w:val="002E45C3"/>
    <w:rsid w:val="002E45CE"/>
    <w:rsid w:val="002E4721"/>
    <w:rsid w:val="002E4890"/>
    <w:rsid w:val="002E4941"/>
    <w:rsid w:val="002E4967"/>
    <w:rsid w:val="002E49C0"/>
    <w:rsid w:val="002E4B0C"/>
    <w:rsid w:val="002E4B1E"/>
    <w:rsid w:val="002E4B94"/>
    <w:rsid w:val="002E4BFC"/>
    <w:rsid w:val="002E4C2E"/>
    <w:rsid w:val="002E4C44"/>
    <w:rsid w:val="002E4CC5"/>
    <w:rsid w:val="002E4D8F"/>
    <w:rsid w:val="002E4E36"/>
    <w:rsid w:val="002E4E99"/>
    <w:rsid w:val="002E4EBA"/>
    <w:rsid w:val="002E500D"/>
    <w:rsid w:val="002E51D2"/>
    <w:rsid w:val="002E52BD"/>
    <w:rsid w:val="002E53A6"/>
    <w:rsid w:val="002E5719"/>
    <w:rsid w:val="002E57D9"/>
    <w:rsid w:val="002E57F7"/>
    <w:rsid w:val="002E58F3"/>
    <w:rsid w:val="002E598E"/>
    <w:rsid w:val="002E5A04"/>
    <w:rsid w:val="002E5B0B"/>
    <w:rsid w:val="002E5BA4"/>
    <w:rsid w:val="002E5C74"/>
    <w:rsid w:val="002E5E57"/>
    <w:rsid w:val="002E5F05"/>
    <w:rsid w:val="002E5FFC"/>
    <w:rsid w:val="002E6033"/>
    <w:rsid w:val="002E611B"/>
    <w:rsid w:val="002E6169"/>
    <w:rsid w:val="002E61EA"/>
    <w:rsid w:val="002E625B"/>
    <w:rsid w:val="002E63A8"/>
    <w:rsid w:val="002E662D"/>
    <w:rsid w:val="002E6660"/>
    <w:rsid w:val="002E680F"/>
    <w:rsid w:val="002E6B23"/>
    <w:rsid w:val="002E6B92"/>
    <w:rsid w:val="002E6BF5"/>
    <w:rsid w:val="002E6D1F"/>
    <w:rsid w:val="002E6D92"/>
    <w:rsid w:val="002E6F82"/>
    <w:rsid w:val="002E707A"/>
    <w:rsid w:val="002E70D5"/>
    <w:rsid w:val="002E71FA"/>
    <w:rsid w:val="002E72E1"/>
    <w:rsid w:val="002E73F1"/>
    <w:rsid w:val="002E750A"/>
    <w:rsid w:val="002E77AC"/>
    <w:rsid w:val="002E77B1"/>
    <w:rsid w:val="002E77CE"/>
    <w:rsid w:val="002E79C0"/>
    <w:rsid w:val="002E7A0E"/>
    <w:rsid w:val="002E7C57"/>
    <w:rsid w:val="002E7E1A"/>
    <w:rsid w:val="002E7E8A"/>
    <w:rsid w:val="002E7EFA"/>
    <w:rsid w:val="002F0165"/>
    <w:rsid w:val="002F0180"/>
    <w:rsid w:val="002F0252"/>
    <w:rsid w:val="002F0453"/>
    <w:rsid w:val="002F04B5"/>
    <w:rsid w:val="002F04EA"/>
    <w:rsid w:val="002F05E4"/>
    <w:rsid w:val="002F0649"/>
    <w:rsid w:val="002F06DA"/>
    <w:rsid w:val="002F08BA"/>
    <w:rsid w:val="002F093F"/>
    <w:rsid w:val="002F0A82"/>
    <w:rsid w:val="002F0A84"/>
    <w:rsid w:val="002F0E77"/>
    <w:rsid w:val="002F0F17"/>
    <w:rsid w:val="002F0FCC"/>
    <w:rsid w:val="002F1085"/>
    <w:rsid w:val="002F10DA"/>
    <w:rsid w:val="002F1212"/>
    <w:rsid w:val="002F12E6"/>
    <w:rsid w:val="002F1525"/>
    <w:rsid w:val="002F1624"/>
    <w:rsid w:val="002F1647"/>
    <w:rsid w:val="002F1671"/>
    <w:rsid w:val="002F16F5"/>
    <w:rsid w:val="002F174E"/>
    <w:rsid w:val="002F19E4"/>
    <w:rsid w:val="002F1AB5"/>
    <w:rsid w:val="002F1B3C"/>
    <w:rsid w:val="002F1E4D"/>
    <w:rsid w:val="002F1F88"/>
    <w:rsid w:val="002F1FD8"/>
    <w:rsid w:val="002F2035"/>
    <w:rsid w:val="002F25F2"/>
    <w:rsid w:val="002F2776"/>
    <w:rsid w:val="002F27CA"/>
    <w:rsid w:val="002F29AD"/>
    <w:rsid w:val="002F2AB3"/>
    <w:rsid w:val="002F2ADE"/>
    <w:rsid w:val="002F2B7E"/>
    <w:rsid w:val="002F2BEF"/>
    <w:rsid w:val="002F2C71"/>
    <w:rsid w:val="002F2E3F"/>
    <w:rsid w:val="002F2E8C"/>
    <w:rsid w:val="002F2E9C"/>
    <w:rsid w:val="002F2FFB"/>
    <w:rsid w:val="002F30EA"/>
    <w:rsid w:val="002F311A"/>
    <w:rsid w:val="002F34EC"/>
    <w:rsid w:val="002F3513"/>
    <w:rsid w:val="002F354C"/>
    <w:rsid w:val="002F362A"/>
    <w:rsid w:val="002F378B"/>
    <w:rsid w:val="002F37A1"/>
    <w:rsid w:val="002F37D0"/>
    <w:rsid w:val="002F3A80"/>
    <w:rsid w:val="002F3B18"/>
    <w:rsid w:val="002F3DB4"/>
    <w:rsid w:val="002F3E63"/>
    <w:rsid w:val="002F3E86"/>
    <w:rsid w:val="002F40CD"/>
    <w:rsid w:val="002F441E"/>
    <w:rsid w:val="002F442C"/>
    <w:rsid w:val="002F44A1"/>
    <w:rsid w:val="002F451D"/>
    <w:rsid w:val="002F46BE"/>
    <w:rsid w:val="002F47F0"/>
    <w:rsid w:val="002F4807"/>
    <w:rsid w:val="002F4871"/>
    <w:rsid w:val="002F48C1"/>
    <w:rsid w:val="002F4960"/>
    <w:rsid w:val="002F4961"/>
    <w:rsid w:val="002F4AA0"/>
    <w:rsid w:val="002F4AE8"/>
    <w:rsid w:val="002F4B5F"/>
    <w:rsid w:val="002F4BB2"/>
    <w:rsid w:val="002F4D22"/>
    <w:rsid w:val="002F4DAF"/>
    <w:rsid w:val="002F4E60"/>
    <w:rsid w:val="002F4EB7"/>
    <w:rsid w:val="002F4FE1"/>
    <w:rsid w:val="002F5145"/>
    <w:rsid w:val="002F5298"/>
    <w:rsid w:val="002F53BF"/>
    <w:rsid w:val="002F564C"/>
    <w:rsid w:val="002F565F"/>
    <w:rsid w:val="002F56B9"/>
    <w:rsid w:val="002F5798"/>
    <w:rsid w:val="002F57EF"/>
    <w:rsid w:val="002F58A6"/>
    <w:rsid w:val="002F59A5"/>
    <w:rsid w:val="002F5B82"/>
    <w:rsid w:val="002F5BB0"/>
    <w:rsid w:val="002F5C02"/>
    <w:rsid w:val="002F5C22"/>
    <w:rsid w:val="002F5DCF"/>
    <w:rsid w:val="002F5DED"/>
    <w:rsid w:val="002F5EB2"/>
    <w:rsid w:val="002F60D9"/>
    <w:rsid w:val="002F61B3"/>
    <w:rsid w:val="002F620B"/>
    <w:rsid w:val="002F6371"/>
    <w:rsid w:val="002F6386"/>
    <w:rsid w:val="002F63E6"/>
    <w:rsid w:val="002F63F4"/>
    <w:rsid w:val="002F6404"/>
    <w:rsid w:val="002F651E"/>
    <w:rsid w:val="002F656E"/>
    <w:rsid w:val="002F65DB"/>
    <w:rsid w:val="002F65E6"/>
    <w:rsid w:val="002F6803"/>
    <w:rsid w:val="002F681B"/>
    <w:rsid w:val="002F6A15"/>
    <w:rsid w:val="002F6B09"/>
    <w:rsid w:val="002F6BA6"/>
    <w:rsid w:val="002F6BA7"/>
    <w:rsid w:val="002F6BD2"/>
    <w:rsid w:val="002F6F33"/>
    <w:rsid w:val="002F6FAC"/>
    <w:rsid w:val="002F7024"/>
    <w:rsid w:val="002F702A"/>
    <w:rsid w:val="002F714B"/>
    <w:rsid w:val="002F728A"/>
    <w:rsid w:val="002F72EA"/>
    <w:rsid w:val="002F7487"/>
    <w:rsid w:val="002F74FF"/>
    <w:rsid w:val="002F7593"/>
    <w:rsid w:val="002F7623"/>
    <w:rsid w:val="002F7680"/>
    <w:rsid w:val="002F76BC"/>
    <w:rsid w:val="002F7787"/>
    <w:rsid w:val="002F78E6"/>
    <w:rsid w:val="002F7963"/>
    <w:rsid w:val="002F7978"/>
    <w:rsid w:val="002F7A0E"/>
    <w:rsid w:val="002F7AF6"/>
    <w:rsid w:val="002F7B1C"/>
    <w:rsid w:val="002F7C5E"/>
    <w:rsid w:val="002F7D4F"/>
    <w:rsid w:val="002F7D8B"/>
    <w:rsid w:val="002F7DEA"/>
    <w:rsid w:val="002F7E81"/>
    <w:rsid w:val="0030002A"/>
    <w:rsid w:val="003000E7"/>
    <w:rsid w:val="0030012E"/>
    <w:rsid w:val="0030022E"/>
    <w:rsid w:val="003002EE"/>
    <w:rsid w:val="00300392"/>
    <w:rsid w:val="00300407"/>
    <w:rsid w:val="00300467"/>
    <w:rsid w:val="003004A1"/>
    <w:rsid w:val="003007A2"/>
    <w:rsid w:val="00300AF9"/>
    <w:rsid w:val="00300B08"/>
    <w:rsid w:val="00300C38"/>
    <w:rsid w:val="00300CC5"/>
    <w:rsid w:val="00300CE7"/>
    <w:rsid w:val="00300D57"/>
    <w:rsid w:val="00300D64"/>
    <w:rsid w:val="00300FA5"/>
    <w:rsid w:val="00300FFD"/>
    <w:rsid w:val="00301017"/>
    <w:rsid w:val="00301179"/>
    <w:rsid w:val="00301256"/>
    <w:rsid w:val="00301332"/>
    <w:rsid w:val="0030133D"/>
    <w:rsid w:val="00301372"/>
    <w:rsid w:val="00301507"/>
    <w:rsid w:val="0030171C"/>
    <w:rsid w:val="00301756"/>
    <w:rsid w:val="00301841"/>
    <w:rsid w:val="003019A5"/>
    <w:rsid w:val="003019CC"/>
    <w:rsid w:val="003019E8"/>
    <w:rsid w:val="00301A34"/>
    <w:rsid w:val="00301A37"/>
    <w:rsid w:val="00301B08"/>
    <w:rsid w:val="00301B68"/>
    <w:rsid w:val="00301B6E"/>
    <w:rsid w:val="00301D1B"/>
    <w:rsid w:val="00301EBD"/>
    <w:rsid w:val="00302072"/>
    <w:rsid w:val="00302074"/>
    <w:rsid w:val="0030218A"/>
    <w:rsid w:val="00302262"/>
    <w:rsid w:val="00302426"/>
    <w:rsid w:val="00302457"/>
    <w:rsid w:val="003024F5"/>
    <w:rsid w:val="00302509"/>
    <w:rsid w:val="00302600"/>
    <w:rsid w:val="003026AF"/>
    <w:rsid w:val="003026B9"/>
    <w:rsid w:val="0030271F"/>
    <w:rsid w:val="00302757"/>
    <w:rsid w:val="003028BE"/>
    <w:rsid w:val="003028C4"/>
    <w:rsid w:val="00302991"/>
    <w:rsid w:val="00302AFD"/>
    <w:rsid w:val="00302E65"/>
    <w:rsid w:val="00302F7F"/>
    <w:rsid w:val="00303047"/>
    <w:rsid w:val="00303170"/>
    <w:rsid w:val="003031FD"/>
    <w:rsid w:val="0030324D"/>
    <w:rsid w:val="003032B5"/>
    <w:rsid w:val="00303306"/>
    <w:rsid w:val="0030331F"/>
    <w:rsid w:val="003033B4"/>
    <w:rsid w:val="00303480"/>
    <w:rsid w:val="003035EF"/>
    <w:rsid w:val="00303675"/>
    <w:rsid w:val="00303704"/>
    <w:rsid w:val="00303767"/>
    <w:rsid w:val="00303779"/>
    <w:rsid w:val="003038F6"/>
    <w:rsid w:val="003039C8"/>
    <w:rsid w:val="00303B69"/>
    <w:rsid w:val="00303D14"/>
    <w:rsid w:val="00303DAA"/>
    <w:rsid w:val="00303FB1"/>
    <w:rsid w:val="00303FDC"/>
    <w:rsid w:val="00303FE1"/>
    <w:rsid w:val="0030400C"/>
    <w:rsid w:val="0030424B"/>
    <w:rsid w:val="003043F5"/>
    <w:rsid w:val="00304504"/>
    <w:rsid w:val="0030461D"/>
    <w:rsid w:val="00304630"/>
    <w:rsid w:val="0030470B"/>
    <w:rsid w:val="00304738"/>
    <w:rsid w:val="003047A3"/>
    <w:rsid w:val="003047AB"/>
    <w:rsid w:val="003048AF"/>
    <w:rsid w:val="00304B67"/>
    <w:rsid w:val="00304CA8"/>
    <w:rsid w:val="00304DBE"/>
    <w:rsid w:val="00304FCE"/>
    <w:rsid w:val="00304FD4"/>
    <w:rsid w:val="00305171"/>
    <w:rsid w:val="00305396"/>
    <w:rsid w:val="0030543A"/>
    <w:rsid w:val="003054FC"/>
    <w:rsid w:val="003056B5"/>
    <w:rsid w:val="003056B9"/>
    <w:rsid w:val="00305735"/>
    <w:rsid w:val="0030594A"/>
    <w:rsid w:val="003059B9"/>
    <w:rsid w:val="003059E9"/>
    <w:rsid w:val="00305C64"/>
    <w:rsid w:val="003061CA"/>
    <w:rsid w:val="003061FC"/>
    <w:rsid w:val="0030621A"/>
    <w:rsid w:val="0030634D"/>
    <w:rsid w:val="0030641B"/>
    <w:rsid w:val="0030651C"/>
    <w:rsid w:val="00306564"/>
    <w:rsid w:val="003065EB"/>
    <w:rsid w:val="003068C2"/>
    <w:rsid w:val="003069BE"/>
    <w:rsid w:val="00306B7F"/>
    <w:rsid w:val="00306D23"/>
    <w:rsid w:val="00306D6D"/>
    <w:rsid w:val="00306DF7"/>
    <w:rsid w:val="00306F1D"/>
    <w:rsid w:val="00306FD1"/>
    <w:rsid w:val="003070CB"/>
    <w:rsid w:val="003070F9"/>
    <w:rsid w:val="0030713C"/>
    <w:rsid w:val="00307215"/>
    <w:rsid w:val="0030726C"/>
    <w:rsid w:val="003072C8"/>
    <w:rsid w:val="00307433"/>
    <w:rsid w:val="00307668"/>
    <w:rsid w:val="00307725"/>
    <w:rsid w:val="003077F3"/>
    <w:rsid w:val="003078C0"/>
    <w:rsid w:val="003078C1"/>
    <w:rsid w:val="0030790B"/>
    <w:rsid w:val="00307BA3"/>
    <w:rsid w:val="00307D9E"/>
    <w:rsid w:val="00307E1D"/>
    <w:rsid w:val="00307F46"/>
    <w:rsid w:val="003101BF"/>
    <w:rsid w:val="00310463"/>
    <w:rsid w:val="00310554"/>
    <w:rsid w:val="0031072A"/>
    <w:rsid w:val="003107F6"/>
    <w:rsid w:val="0031084C"/>
    <w:rsid w:val="003108C8"/>
    <w:rsid w:val="00310A1D"/>
    <w:rsid w:val="00310A3D"/>
    <w:rsid w:val="00310A5C"/>
    <w:rsid w:val="00310A85"/>
    <w:rsid w:val="00310AC3"/>
    <w:rsid w:val="00310AED"/>
    <w:rsid w:val="00310CBF"/>
    <w:rsid w:val="00310CDF"/>
    <w:rsid w:val="00310D50"/>
    <w:rsid w:val="00310D81"/>
    <w:rsid w:val="00310E42"/>
    <w:rsid w:val="00310E8B"/>
    <w:rsid w:val="00310E99"/>
    <w:rsid w:val="00310E9D"/>
    <w:rsid w:val="00310EE8"/>
    <w:rsid w:val="00310F41"/>
    <w:rsid w:val="00311108"/>
    <w:rsid w:val="00311270"/>
    <w:rsid w:val="003113DF"/>
    <w:rsid w:val="00311492"/>
    <w:rsid w:val="00311632"/>
    <w:rsid w:val="003116B7"/>
    <w:rsid w:val="00311852"/>
    <w:rsid w:val="0031196B"/>
    <w:rsid w:val="003119F3"/>
    <w:rsid w:val="00311A67"/>
    <w:rsid w:val="00311AB0"/>
    <w:rsid w:val="00311F16"/>
    <w:rsid w:val="0031221A"/>
    <w:rsid w:val="003122D6"/>
    <w:rsid w:val="00312399"/>
    <w:rsid w:val="0031243C"/>
    <w:rsid w:val="00312630"/>
    <w:rsid w:val="00312731"/>
    <w:rsid w:val="00312773"/>
    <w:rsid w:val="00312822"/>
    <w:rsid w:val="00312854"/>
    <w:rsid w:val="00312A3E"/>
    <w:rsid w:val="00312B5D"/>
    <w:rsid w:val="00312BD7"/>
    <w:rsid w:val="00312BD9"/>
    <w:rsid w:val="00312C2C"/>
    <w:rsid w:val="00312E8F"/>
    <w:rsid w:val="003131A8"/>
    <w:rsid w:val="00313325"/>
    <w:rsid w:val="003133B9"/>
    <w:rsid w:val="00313659"/>
    <w:rsid w:val="00313829"/>
    <w:rsid w:val="00313835"/>
    <w:rsid w:val="0031386F"/>
    <w:rsid w:val="00313883"/>
    <w:rsid w:val="00313961"/>
    <w:rsid w:val="00313A38"/>
    <w:rsid w:val="00313BE5"/>
    <w:rsid w:val="00313BEA"/>
    <w:rsid w:val="00313E22"/>
    <w:rsid w:val="00313F63"/>
    <w:rsid w:val="00313F78"/>
    <w:rsid w:val="003140A6"/>
    <w:rsid w:val="003141D1"/>
    <w:rsid w:val="003141D8"/>
    <w:rsid w:val="003144E0"/>
    <w:rsid w:val="003144F4"/>
    <w:rsid w:val="003145A5"/>
    <w:rsid w:val="003145AB"/>
    <w:rsid w:val="003145AD"/>
    <w:rsid w:val="003145EF"/>
    <w:rsid w:val="00314718"/>
    <w:rsid w:val="00314721"/>
    <w:rsid w:val="0031474D"/>
    <w:rsid w:val="0031483C"/>
    <w:rsid w:val="0031483F"/>
    <w:rsid w:val="00314A6A"/>
    <w:rsid w:val="00314AAA"/>
    <w:rsid w:val="00314DDF"/>
    <w:rsid w:val="00314DF8"/>
    <w:rsid w:val="00314ED8"/>
    <w:rsid w:val="0031516F"/>
    <w:rsid w:val="003151E6"/>
    <w:rsid w:val="003151E9"/>
    <w:rsid w:val="003152D0"/>
    <w:rsid w:val="003153D4"/>
    <w:rsid w:val="00315784"/>
    <w:rsid w:val="00315870"/>
    <w:rsid w:val="00315875"/>
    <w:rsid w:val="003158E6"/>
    <w:rsid w:val="0031596D"/>
    <w:rsid w:val="003159F9"/>
    <w:rsid w:val="00315A01"/>
    <w:rsid w:val="00315B0D"/>
    <w:rsid w:val="00315B24"/>
    <w:rsid w:val="00315C6A"/>
    <w:rsid w:val="00315FF1"/>
    <w:rsid w:val="003160DA"/>
    <w:rsid w:val="00316213"/>
    <w:rsid w:val="00316375"/>
    <w:rsid w:val="003163BB"/>
    <w:rsid w:val="003163E5"/>
    <w:rsid w:val="0031665C"/>
    <w:rsid w:val="003166BB"/>
    <w:rsid w:val="003167DD"/>
    <w:rsid w:val="003167E0"/>
    <w:rsid w:val="003167ED"/>
    <w:rsid w:val="003168B3"/>
    <w:rsid w:val="0031698A"/>
    <w:rsid w:val="00316A5A"/>
    <w:rsid w:val="00316CB4"/>
    <w:rsid w:val="00316CD5"/>
    <w:rsid w:val="00316D00"/>
    <w:rsid w:val="00316E58"/>
    <w:rsid w:val="00316E98"/>
    <w:rsid w:val="00316F0B"/>
    <w:rsid w:val="00316F86"/>
    <w:rsid w:val="003170B7"/>
    <w:rsid w:val="003170D6"/>
    <w:rsid w:val="00317107"/>
    <w:rsid w:val="003172C2"/>
    <w:rsid w:val="003172DB"/>
    <w:rsid w:val="0031741B"/>
    <w:rsid w:val="00317462"/>
    <w:rsid w:val="003174E2"/>
    <w:rsid w:val="003175A7"/>
    <w:rsid w:val="003175D5"/>
    <w:rsid w:val="00317724"/>
    <w:rsid w:val="00317A15"/>
    <w:rsid w:val="00317AC6"/>
    <w:rsid w:val="00317D33"/>
    <w:rsid w:val="00317D99"/>
    <w:rsid w:val="00317D9F"/>
    <w:rsid w:val="00317EA2"/>
    <w:rsid w:val="003200C4"/>
    <w:rsid w:val="00320159"/>
    <w:rsid w:val="0032023E"/>
    <w:rsid w:val="003202A2"/>
    <w:rsid w:val="003202F4"/>
    <w:rsid w:val="003204F9"/>
    <w:rsid w:val="0032057A"/>
    <w:rsid w:val="003205F0"/>
    <w:rsid w:val="0032070F"/>
    <w:rsid w:val="003207BA"/>
    <w:rsid w:val="003208D7"/>
    <w:rsid w:val="00320972"/>
    <w:rsid w:val="00320983"/>
    <w:rsid w:val="00320CBB"/>
    <w:rsid w:val="00320EEC"/>
    <w:rsid w:val="00320F19"/>
    <w:rsid w:val="0032102E"/>
    <w:rsid w:val="0032106B"/>
    <w:rsid w:val="0032110B"/>
    <w:rsid w:val="0032112A"/>
    <w:rsid w:val="003211C2"/>
    <w:rsid w:val="00321283"/>
    <w:rsid w:val="003213D8"/>
    <w:rsid w:val="003213DE"/>
    <w:rsid w:val="003214BC"/>
    <w:rsid w:val="00321831"/>
    <w:rsid w:val="003218F0"/>
    <w:rsid w:val="00321988"/>
    <w:rsid w:val="00321AFF"/>
    <w:rsid w:val="00321B76"/>
    <w:rsid w:val="00321EDF"/>
    <w:rsid w:val="00321F17"/>
    <w:rsid w:val="00322276"/>
    <w:rsid w:val="00322302"/>
    <w:rsid w:val="00322317"/>
    <w:rsid w:val="0032233E"/>
    <w:rsid w:val="0032238C"/>
    <w:rsid w:val="003225FD"/>
    <w:rsid w:val="0032264E"/>
    <w:rsid w:val="00322682"/>
    <w:rsid w:val="00322729"/>
    <w:rsid w:val="003229E8"/>
    <w:rsid w:val="00322A64"/>
    <w:rsid w:val="00322A83"/>
    <w:rsid w:val="00322AC3"/>
    <w:rsid w:val="00322B33"/>
    <w:rsid w:val="00322B34"/>
    <w:rsid w:val="00322C82"/>
    <w:rsid w:val="00322D20"/>
    <w:rsid w:val="00322D43"/>
    <w:rsid w:val="00322D6D"/>
    <w:rsid w:val="00322D97"/>
    <w:rsid w:val="00322F02"/>
    <w:rsid w:val="00322F10"/>
    <w:rsid w:val="00322F47"/>
    <w:rsid w:val="00322FEE"/>
    <w:rsid w:val="003231CF"/>
    <w:rsid w:val="00323235"/>
    <w:rsid w:val="0032326D"/>
    <w:rsid w:val="003232D6"/>
    <w:rsid w:val="00323400"/>
    <w:rsid w:val="003234D8"/>
    <w:rsid w:val="0032359F"/>
    <w:rsid w:val="003236A6"/>
    <w:rsid w:val="0032383E"/>
    <w:rsid w:val="00323878"/>
    <w:rsid w:val="00323918"/>
    <w:rsid w:val="00323AE5"/>
    <w:rsid w:val="00323BB4"/>
    <w:rsid w:val="00323BBC"/>
    <w:rsid w:val="00323C8C"/>
    <w:rsid w:val="00323D39"/>
    <w:rsid w:val="00323DAB"/>
    <w:rsid w:val="00323E68"/>
    <w:rsid w:val="00323E7C"/>
    <w:rsid w:val="00323EAF"/>
    <w:rsid w:val="00323F7C"/>
    <w:rsid w:val="00324163"/>
    <w:rsid w:val="003241DB"/>
    <w:rsid w:val="0032426F"/>
    <w:rsid w:val="00324304"/>
    <w:rsid w:val="00324322"/>
    <w:rsid w:val="0032434D"/>
    <w:rsid w:val="0032435D"/>
    <w:rsid w:val="0032451A"/>
    <w:rsid w:val="00324637"/>
    <w:rsid w:val="00324672"/>
    <w:rsid w:val="00324885"/>
    <w:rsid w:val="003248CC"/>
    <w:rsid w:val="003249EF"/>
    <w:rsid w:val="00324BDD"/>
    <w:rsid w:val="00324CAE"/>
    <w:rsid w:val="00324E0A"/>
    <w:rsid w:val="00324ED3"/>
    <w:rsid w:val="00324EE5"/>
    <w:rsid w:val="0032538F"/>
    <w:rsid w:val="00325531"/>
    <w:rsid w:val="0032555B"/>
    <w:rsid w:val="00325584"/>
    <w:rsid w:val="0032558D"/>
    <w:rsid w:val="003255C4"/>
    <w:rsid w:val="003256DC"/>
    <w:rsid w:val="0032578B"/>
    <w:rsid w:val="003259B4"/>
    <w:rsid w:val="00325AA6"/>
    <w:rsid w:val="00325BC5"/>
    <w:rsid w:val="00325C57"/>
    <w:rsid w:val="00325C5D"/>
    <w:rsid w:val="00325D6A"/>
    <w:rsid w:val="00325F99"/>
    <w:rsid w:val="00325FCB"/>
    <w:rsid w:val="003260B7"/>
    <w:rsid w:val="003260FC"/>
    <w:rsid w:val="0032620E"/>
    <w:rsid w:val="0032621E"/>
    <w:rsid w:val="00326224"/>
    <w:rsid w:val="003263A7"/>
    <w:rsid w:val="003265E1"/>
    <w:rsid w:val="003267F7"/>
    <w:rsid w:val="00326A0C"/>
    <w:rsid w:val="00326A36"/>
    <w:rsid w:val="00326AAD"/>
    <w:rsid w:val="00326ABD"/>
    <w:rsid w:val="00326AC4"/>
    <w:rsid w:val="00326B29"/>
    <w:rsid w:val="00326B8E"/>
    <w:rsid w:val="00326CF2"/>
    <w:rsid w:val="00326D17"/>
    <w:rsid w:val="00326D27"/>
    <w:rsid w:val="00326E58"/>
    <w:rsid w:val="00326F4A"/>
    <w:rsid w:val="0032704E"/>
    <w:rsid w:val="00327071"/>
    <w:rsid w:val="00327099"/>
    <w:rsid w:val="0032713A"/>
    <w:rsid w:val="0032718B"/>
    <w:rsid w:val="003271D2"/>
    <w:rsid w:val="003274FD"/>
    <w:rsid w:val="00327508"/>
    <w:rsid w:val="00327565"/>
    <w:rsid w:val="003275E9"/>
    <w:rsid w:val="003275F9"/>
    <w:rsid w:val="0032771F"/>
    <w:rsid w:val="003277B8"/>
    <w:rsid w:val="003279D5"/>
    <w:rsid w:val="00327AF2"/>
    <w:rsid w:val="00327BB7"/>
    <w:rsid w:val="00327C28"/>
    <w:rsid w:val="00327CD2"/>
    <w:rsid w:val="00327DD2"/>
    <w:rsid w:val="00327DF7"/>
    <w:rsid w:val="003302F7"/>
    <w:rsid w:val="00330352"/>
    <w:rsid w:val="00330571"/>
    <w:rsid w:val="003305AA"/>
    <w:rsid w:val="00330612"/>
    <w:rsid w:val="003306B6"/>
    <w:rsid w:val="00330805"/>
    <w:rsid w:val="003308C7"/>
    <w:rsid w:val="0033095A"/>
    <w:rsid w:val="00330988"/>
    <w:rsid w:val="00330B5A"/>
    <w:rsid w:val="00330BA1"/>
    <w:rsid w:val="00330BFB"/>
    <w:rsid w:val="00330D2B"/>
    <w:rsid w:val="00330D74"/>
    <w:rsid w:val="00330D89"/>
    <w:rsid w:val="00330DF4"/>
    <w:rsid w:val="00330EFF"/>
    <w:rsid w:val="003310F8"/>
    <w:rsid w:val="0033130C"/>
    <w:rsid w:val="00331334"/>
    <w:rsid w:val="0033160F"/>
    <w:rsid w:val="00331618"/>
    <w:rsid w:val="00331650"/>
    <w:rsid w:val="003317BB"/>
    <w:rsid w:val="003317C9"/>
    <w:rsid w:val="00331922"/>
    <w:rsid w:val="003319D1"/>
    <w:rsid w:val="003319E1"/>
    <w:rsid w:val="00331A5F"/>
    <w:rsid w:val="00331AF2"/>
    <w:rsid w:val="00331AFA"/>
    <w:rsid w:val="00331CD7"/>
    <w:rsid w:val="00331E8F"/>
    <w:rsid w:val="00331EAD"/>
    <w:rsid w:val="00331F5C"/>
    <w:rsid w:val="00331F7C"/>
    <w:rsid w:val="00331F9B"/>
    <w:rsid w:val="00332050"/>
    <w:rsid w:val="0033205B"/>
    <w:rsid w:val="003320EE"/>
    <w:rsid w:val="00332119"/>
    <w:rsid w:val="00332134"/>
    <w:rsid w:val="0033213D"/>
    <w:rsid w:val="003321D3"/>
    <w:rsid w:val="00332295"/>
    <w:rsid w:val="00332311"/>
    <w:rsid w:val="003324AC"/>
    <w:rsid w:val="00332506"/>
    <w:rsid w:val="00332553"/>
    <w:rsid w:val="003325EB"/>
    <w:rsid w:val="0033282B"/>
    <w:rsid w:val="0033294E"/>
    <w:rsid w:val="00332A1E"/>
    <w:rsid w:val="00332A27"/>
    <w:rsid w:val="00332ABC"/>
    <w:rsid w:val="00332B09"/>
    <w:rsid w:val="00332B29"/>
    <w:rsid w:val="00332DEB"/>
    <w:rsid w:val="00332EB4"/>
    <w:rsid w:val="00333012"/>
    <w:rsid w:val="003330ED"/>
    <w:rsid w:val="0033344F"/>
    <w:rsid w:val="00333451"/>
    <w:rsid w:val="0033347D"/>
    <w:rsid w:val="003334D6"/>
    <w:rsid w:val="0033350C"/>
    <w:rsid w:val="003335D3"/>
    <w:rsid w:val="00333699"/>
    <w:rsid w:val="00333888"/>
    <w:rsid w:val="00333AB2"/>
    <w:rsid w:val="00333ACB"/>
    <w:rsid w:val="00333ACE"/>
    <w:rsid w:val="00333ACF"/>
    <w:rsid w:val="00333BBB"/>
    <w:rsid w:val="00333CC2"/>
    <w:rsid w:val="00333D31"/>
    <w:rsid w:val="00333E19"/>
    <w:rsid w:val="00333F91"/>
    <w:rsid w:val="00333FB9"/>
    <w:rsid w:val="003340D1"/>
    <w:rsid w:val="0033411B"/>
    <w:rsid w:val="00334204"/>
    <w:rsid w:val="003342CF"/>
    <w:rsid w:val="003346A3"/>
    <w:rsid w:val="00334761"/>
    <w:rsid w:val="00334A40"/>
    <w:rsid w:val="00334B06"/>
    <w:rsid w:val="00334B31"/>
    <w:rsid w:val="00334ED3"/>
    <w:rsid w:val="00334EF6"/>
    <w:rsid w:val="00334F81"/>
    <w:rsid w:val="00334FFA"/>
    <w:rsid w:val="0033506D"/>
    <w:rsid w:val="00335229"/>
    <w:rsid w:val="00335371"/>
    <w:rsid w:val="0033563B"/>
    <w:rsid w:val="0033573D"/>
    <w:rsid w:val="003358E1"/>
    <w:rsid w:val="00335AE9"/>
    <w:rsid w:val="00335C8F"/>
    <w:rsid w:val="00335CA2"/>
    <w:rsid w:val="00335E8A"/>
    <w:rsid w:val="00335F50"/>
    <w:rsid w:val="00335F8D"/>
    <w:rsid w:val="00335FE1"/>
    <w:rsid w:val="00336022"/>
    <w:rsid w:val="00336093"/>
    <w:rsid w:val="00336226"/>
    <w:rsid w:val="003362AB"/>
    <w:rsid w:val="0033649C"/>
    <w:rsid w:val="003365AC"/>
    <w:rsid w:val="003365DC"/>
    <w:rsid w:val="0033665B"/>
    <w:rsid w:val="003366B6"/>
    <w:rsid w:val="00336739"/>
    <w:rsid w:val="00336829"/>
    <w:rsid w:val="003368BC"/>
    <w:rsid w:val="00336989"/>
    <w:rsid w:val="00336994"/>
    <w:rsid w:val="003369C0"/>
    <w:rsid w:val="00336B7B"/>
    <w:rsid w:val="00336ECB"/>
    <w:rsid w:val="00337055"/>
    <w:rsid w:val="00337057"/>
    <w:rsid w:val="003371A6"/>
    <w:rsid w:val="003371B9"/>
    <w:rsid w:val="003371FB"/>
    <w:rsid w:val="00337316"/>
    <w:rsid w:val="00337334"/>
    <w:rsid w:val="0033735B"/>
    <w:rsid w:val="0033753F"/>
    <w:rsid w:val="003375D6"/>
    <w:rsid w:val="00337758"/>
    <w:rsid w:val="0033778F"/>
    <w:rsid w:val="00337871"/>
    <w:rsid w:val="003379A9"/>
    <w:rsid w:val="00337A3F"/>
    <w:rsid w:val="00337A5B"/>
    <w:rsid w:val="00337DD5"/>
    <w:rsid w:val="00337FAB"/>
    <w:rsid w:val="0034021B"/>
    <w:rsid w:val="003403C6"/>
    <w:rsid w:val="00340484"/>
    <w:rsid w:val="003405A8"/>
    <w:rsid w:val="003405E3"/>
    <w:rsid w:val="003406CA"/>
    <w:rsid w:val="00340792"/>
    <w:rsid w:val="003407C4"/>
    <w:rsid w:val="00340889"/>
    <w:rsid w:val="00340974"/>
    <w:rsid w:val="00340A22"/>
    <w:rsid w:val="00340AB8"/>
    <w:rsid w:val="00340B08"/>
    <w:rsid w:val="00340BBC"/>
    <w:rsid w:val="00340C0A"/>
    <w:rsid w:val="00340CEC"/>
    <w:rsid w:val="00340CF5"/>
    <w:rsid w:val="00340D44"/>
    <w:rsid w:val="00340D7A"/>
    <w:rsid w:val="00340E70"/>
    <w:rsid w:val="00340F6E"/>
    <w:rsid w:val="0034108C"/>
    <w:rsid w:val="00341104"/>
    <w:rsid w:val="00341172"/>
    <w:rsid w:val="003411EE"/>
    <w:rsid w:val="00341256"/>
    <w:rsid w:val="0034125A"/>
    <w:rsid w:val="003412BF"/>
    <w:rsid w:val="003413D8"/>
    <w:rsid w:val="003413E9"/>
    <w:rsid w:val="0034166C"/>
    <w:rsid w:val="003418C5"/>
    <w:rsid w:val="003418EB"/>
    <w:rsid w:val="00341B2A"/>
    <w:rsid w:val="00341B58"/>
    <w:rsid w:val="00341DCC"/>
    <w:rsid w:val="00341DFA"/>
    <w:rsid w:val="00341E78"/>
    <w:rsid w:val="00341ED4"/>
    <w:rsid w:val="00341FF1"/>
    <w:rsid w:val="00342044"/>
    <w:rsid w:val="0034206B"/>
    <w:rsid w:val="00342346"/>
    <w:rsid w:val="00342848"/>
    <w:rsid w:val="0034284C"/>
    <w:rsid w:val="00342883"/>
    <w:rsid w:val="003428CD"/>
    <w:rsid w:val="003428F7"/>
    <w:rsid w:val="00342930"/>
    <w:rsid w:val="00342A05"/>
    <w:rsid w:val="00342A13"/>
    <w:rsid w:val="00342A91"/>
    <w:rsid w:val="00342AA2"/>
    <w:rsid w:val="00342BD5"/>
    <w:rsid w:val="00342F95"/>
    <w:rsid w:val="00343165"/>
    <w:rsid w:val="0034318D"/>
    <w:rsid w:val="00343198"/>
    <w:rsid w:val="003431F4"/>
    <w:rsid w:val="00343206"/>
    <w:rsid w:val="00343215"/>
    <w:rsid w:val="003433A5"/>
    <w:rsid w:val="003433FE"/>
    <w:rsid w:val="00343408"/>
    <w:rsid w:val="003434A0"/>
    <w:rsid w:val="003434EE"/>
    <w:rsid w:val="0034397E"/>
    <w:rsid w:val="00343980"/>
    <w:rsid w:val="00343C51"/>
    <w:rsid w:val="00343CAD"/>
    <w:rsid w:val="00343D42"/>
    <w:rsid w:val="00343D4B"/>
    <w:rsid w:val="00343DA4"/>
    <w:rsid w:val="00343FDF"/>
    <w:rsid w:val="00344070"/>
    <w:rsid w:val="00344074"/>
    <w:rsid w:val="003440F5"/>
    <w:rsid w:val="0034418E"/>
    <w:rsid w:val="00344194"/>
    <w:rsid w:val="0034420E"/>
    <w:rsid w:val="0034423F"/>
    <w:rsid w:val="003442C3"/>
    <w:rsid w:val="003442DD"/>
    <w:rsid w:val="003442EF"/>
    <w:rsid w:val="0034444F"/>
    <w:rsid w:val="00344479"/>
    <w:rsid w:val="003444E2"/>
    <w:rsid w:val="0034458F"/>
    <w:rsid w:val="0034467A"/>
    <w:rsid w:val="00344962"/>
    <w:rsid w:val="00344A68"/>
    <w:rsid w:val="00344AB3"/>
    <w:rsid w:val="00344B19"/>
    <w:rsid w:val="00344B87"/>
    <w:rsid w:val="00344BCF"/>
    <w:rsid w:val="00344C79"/>
    <w:rsid w:val="00344CC9"/>
    <w:rsid w:val="00344D43"/>
    <w:rsid w:val="0034511E"/>
    <w:rsid w:val="003451AE"/>
    <w:rsid w:val="003451CD"/>
    <w:rsid w:val="003455AA"/>
    <w:rsid w:val="00345627"/>
    <w:rsid w:val="00345684"/>
    <w:rsid w:val="003456C0"/>
    <w:rsid w:val="00345735"/>
    <w:rsid w:val="00345851"/>
    <w:rsid w:val="0034593F"/>
    <w:rsid w:val="00345BDE"/>
    <w:rsid w:val="00345D44"/>
    <w:rsid w:val="00345D4C"/>
    <w:rsid w:val="00345EEA"/>
    <w:rsid w:val="00345F59"/>
    <w:rsid w:val="00345F64"/>
    <w:rsid w:val="00345FA1"/>
    <w:rsid w:val="0034608F"/>
    <w:rsid w:val="00346104"/>
    <w:rsid w:val="0034613F"/>
    <w:rsid w:val="00346225"/>
    <w:rsid w:val="00346264"/>
    <w:rsid w:val="003462B6"/>
    <w:rsid w:val="00346362"/>
    <w:rsid w:val="003463A6"/>
    <w:rsid w:val="00346462"/>
    <w:rsid w:val="003464D8"/>
    <w:rsid w:val="003466E1"/>
    <w:rsid w:val="00346756"/>
    <w:rsid w:val="0034680A"/>
    <w:rsid w:val="0034696D"/>
    <w:rsid w:val="00346C12"/>
    <w:rsid w:val="00346C4E"/>
    <w:rsid w:val="00346D64"/>
    <w:rsid w:val="00346DAA"/>
    <w:rsid w:val="00346DB7"/>
    <w:rsid w:val="00346E0B"/>
    <w:rsid w:val="00346E34"/>
    <w:rsid w:val="00346EE1"/>
    <w:rsid w:val="00346F77"/>
    <w:rsid w:val="003470CF"/>
    <w:rsid w:val="00347124"/>
    <w:rsid w:val="0034714B"/>
    <w:rsid w:val="003471F5"/>
    <w:rsid w:val="00347424"/>
    <w:rsid w:val="0034749D"/>
    <w:rsid w:val="003474CC"/>
    <w:rsid w:val="0034754B"/>
    <w:rsid w:val="0034777D"/>
    <w:rsid w:val="00347827"/>
    <w:rsid w:val="00347A23"/>
    <w:rsid w:val="00347B96"/>
    <w:rsid w:val="00347C29"/>
    <w:rsid w:val="00347D4E"/>
    <w:rsid w:val="00347F06"/>
    <w:rsid w:val="00347FE0"/>
    <w:rsid w:val="003501CF"/>
    <w:rsid w:val="00350342"/>
    <w:rsid w:val="0035048A"/>
    <w:rsid w:val="003504A5"/>
    <w:rsid w:val="003505DB"/>
    <w:rsid w:val="00350613"/>
    <w:rsid w:val="00350ABD"/>
    <w:rsid w:val="00350D2E"/>
    <w:rsid w:val="00350FBC"/>
    <w:rsid w:val="003511B1"/>
    <w:rsid w:val="00351339"/>
    <w:rsid w:val="00351362"/>
    <w:rsid w:val="0035136A"/>
    <w:rsid w:val="0035150F"/>
    <w:rsid w:val="00351533"/>
    <w:rsid w:val="00351578"/>
    <w:rsid w:val="00351582"/>
    <w:rsid w:val="00351585"/>
    <w:rsid w:val="00351734"/>
    <w:rsid w:val="00351781"/>
    <w:rsid w:val="003518B1"/>
    <w:rsid w:val="003518D8"/>
    <w:rsid w:val="003519AD"/>
    <w:rsid w:val="00351A60"/>
    <w:rsid w:val="00351ACB"/>
    <w:rsid w:val="00351B35"/>
    <w:rsid w:val="00351B75"/>
    <w:rsid w:val="00351CC6"/>
    <w:rsid w:val="00351D42"/>
    <w:rsid w:val="00351E36"/>
    <w:rsid w:val="00351F18"/>
    <w:rsid w:val="00351F92"/>
    <w:rsid w:val="00351F9C"/>
    <w:rsid w:val="00351FB9"/>
    <w:rsid w:val="00352097"/>
    <w:rsid w:val="003520BA"/>
    <w:rsid w:val="00352117"/>
    <w:rsid w:val="0035229B"/>
    <w:rsid w:val="0035233A"/>
    <w:rsid w:val="00352486"/>
    <w:rsid w:val="003524DF"/>
    <w:rsid w:val="00352565"/>
    <w:rsid w:val="0035282F"/>
    <w:rsid w:val="003528B4"/>
    <w:rsid w:val="00352988"/>
    <w:rsid w:val="003529FD"/>
    <w:rsid w:val="00352BAF"/>
    <w:rsid w:val="00352CC8"/>
    <w:rsid w:val="00352D04"/>
    <w:rsid w:val="00352E11"/>
    <w:rsid w:val="00352EC0"/>
    <w:rsid w:val="00353027"/>
    <w:rsid w:val="0035304E"/>
    <w:rsid w:val="003530A2"/>
    <w:rsid w:val="003530FA"/>
    <w:rsid w:val="0035323B"/>
    <w:rsid w:val="0035337C"/>
    <w:rsid w:val="003534ED"/>
    <w:rsid w:val="0035352D"/>
    <w:rsid w:val="003535C9"/>
    <w:rsid w:val="00353619"/>
    <w:rsid w:val="003537B6"/>
    <w:rsid w:val="003537B7"/>
    <w:rsid w:val="00353A0C"/>
    <w:rsid w:val="00353B16"/>
    <w:rsid w:val="00353D76"/>
    <w:rsid w:val="00353D94"/>
    <w:rsid w:val="00353DE8"/>
    <w:rsid w:val="00353E79"/>
    <w:rsid w:val="00353ECE"/>
    <w:rsid w:val="00353EF6"/>
    <w:rsid w:val="00353F66"/>
    <w:rsid w:val="00353F87"/>
    <w:rsid w:val="00353F9D"/>
    <w:rsid w:val="00354430"/>
    <w:rsid w:val="003545ED"/>
    <w:rsid w:val="00354696"/>
    <w:rsid w:val="003546A2"/>
    <w:rsid w:val="003546FF"/>
    <w:rsid w:val="003548D8"/>
    <w:rsid w:val="00354922"/>
    <w:rsid w:val="0035498A"/>
    <w:rsid w:val="00354996"/>
    <w:rsid w:val="003549B8"/>
    <w:rsid w:val="00354A52"/>
    <w:rsid w:val="00354ABA"/>
    <w:rsid w:val="00354B17"/>
    <w:rsid w:val="00354B9E"/>
    <w:rsid w:val="00354D16"/>
    <w:rsid w:val="00354D7C"/>
    <w:rsid w:val="00354D94"/>
    <w:rsid w:val="00354DC3"/>
    <w:rsid w:val="00354E6B"/>
    <w:rsid w:val="00354EDA"/>
    <w:rsid w:val="00354F83"/>
    <w:rsid w:val="00355026"/>
    <w:rsid w:val="0035502E"/>
    <w:rsid w:val="00355070"/>
    <w:rsid w:val="00355121"/>
    <w:rsid w:val="0035513D"/>
    <w:rsid w:val="0035519A"/>
    <w:rsid w:val="003551CE"/>
    <w:rsid w:val="00355221"/>
    <w:rsid w:val="0035523C"/>
    <w:rsid w:val="003553AC"/>
    <w:rsid w:val="00355408"/>
    <w:rsid w:val="00355462"/>
    <w:rsid w:val="0035553A"/>
    <w:rsid w:val="0035559D"/>
    <w:rsid w:val="0035565F"/>
    <w:rsid w:val="0035567F"/>
    <w:rsid w:val="003557D9"/>
    <w:rsid w:val="003557DA"/>
    <w:rsid w:val="0035581B"/>
    <w:rsid w:val="00355849"/>
    <w:rsid w:val="00355890"/>
    <w:rsid w:val="00355AA1"/>
    <w:rsid w:val="00355AD5"/>
    <w:rsid w:val="00355AE1"/>
    <w:rsid w:val="00355C25"/>
    <w:rsid w:val="00355DA3"/>
    <w:rsid w:val="00355E2A"/>
    <w:rsid w:val="00355E39"/>
    <w:rsid w:val="00356003"/>
    <w:rsid w:val="00356154"/>
    <w:rsid w:val="003561DE"/>
    <w:rsid w:val="00356282"/>
    <w:rsid w:val="00356391"/>
    <w:rsid w:val="003564C3"/>
    <w:rsid w:val="0035665E"/>
    <w:rsid w:val="003569FD"/>
    <w:rsid w:val="00356A66"/>
    <w:rsid w:val="00356B80"/>
    <w:rsid w:val="00356BAC"/>
    <w:rsid w:val="00356D59"/>
    <w:rsid w:val="00356F7C"/>
    <w:rsid w:val="00356F96"/>
    <w:rsid w:val="00357133"/>
    <w:rsid w:val="00357191"/>
    <w:rsid w:val="00357288"/>
    <w:rsid w:val="003573D9"/>
    <w:rsid w:val="00357765"/>
    <w:rsid w:val="00357AC1"/>
    <w:rsid w:val="00357AD1"/>
    <w:rsid w:val="00357AFC"/>
    <w:rsid w:val="00357C58"/>
    <w:rsid w:val="00357C7C"/>
    <w:rsid w:val="00357CCA"/>
    <w:rsid w:val="00357CE3"/>
    <w:rsid w:val="00357D7D"/>
    <w:rsid w:val="00357DBC"/>
    <w:rsid w:val="00357DEB"/>
    <w:rsid w:val="00357EC3"/>
    <w:rsid w:val="00360013"/>
    <w:rsid w:val="0036004E"/>
    <w:rsid w:val="0036025D"/>
    <w:rsid w:val="0036035F"/>
    <w:rsid w:val="00360485"/>
    <w:rsid w:val="00360491"/>
    <w:rsid w:val="0036059A"/>
    <w:rsid w:val="00360689"/>
    <w:rsid w:val="003606F9"/>
    <w:rsid w:val="003607AA"/>
    <w:rsid w:val="003608E4"/>
    <w:rsid w:val="00360AD6"/>
    <w:rsid w:val="00360AFC"/>
    <w:rsid w:val="00360B04"/>
    <w:rsid w:val="00360C7E"/>
    <w:rsid w:val="00360ECB"/>
    <w:rsid w:val="00360ED2"/>
    <w:rsid w:val="00360FC5"/>
    <w:rsid w:val="003611E6"/>
    <w:rsid w:val="0036132E"/>
    <w:rsid w:val="003613F3"/>
    <w:rsid w:val="00361436"/>
    <w:rsid w:val="0036145B"/>
    <w:rsid w:val="0036154C"/>
    <w:rsid w:val="0036160B"/>
    <w:rsid w:val="003617DE"/>
    <w:rsid w:val="0036181A"/>
    <w:rsid w:val="0036182E"/>
    <w:rsid w:val="003618AC"/>
    <w:rsid w:val="0036192A"/>
    <w:rsid w:val="00361A0A"/>
    <w:rsid w:val="00361CA7"/>
    <w:rsid w:val="00361D0D"/>
    <w:rsid w:val="00361EE1"/>
    <w:rsid w:val="00361EEC"/>
    <w:rsid w:val="00361FA4"/>
    <w:rsid w:val="00362020"/>
    <w:rsid w:val="00362087"/>
    <w:rsid w:val="003621EA"/>
    <w:rsid w:val="003622D9"/>
    <w:rsid w:val="00362416"/>
    <w:rsid w:val="003625AB"/>
    <w:rsid w:val="003626FD"/>
    <w:rsid w:val="0036280B"/>
    <w:rsid w:val="00362AC6"/>
    <w:rsid w:val="00362C9D"/>
    <w:rsid w:val="00362D19"/>
    <w:rsid w:val="00362D20"/>
    <w:rsid w:val="00362E6B"/>
    <w:rsid w:val="003630A5"/>
    <w:rsid w:val="003631CF"/>
    <w:rsid w:val="003632D4"/>
    <w:rsid w:val="00363382"/>
    <w:rsid w:val="0036339F"/>
    <w:rsid w:val="003633A5"/>
    <w:rsid w:val="003635DC"/>
    <w:rsid w:val="00363602"/>
    <w:rsid w:val="00363705"/>
    <w:rsid w:val="003637AE"/>
    <w:rsid w:val="003638B0"/>
    <w:rsid w:val="003638CA"/>
    <w:rsid w:val="00363949"/>
    <w:rsid w:val="00363A07"/>
    <w:rsid w:val="00363A0C"/>
    <w:rsid w:val="00363EE1"/>
    <w:rsid w:val="00363F24"/>
    <w:rsid w:val="00363F42"/>
    <w:rsid w:val="00363FF8"/>
    <w:rsid w:val="003640E1"/>
    <w:rsid w:val="0036419F"/>
    <w:rsid w:val="00364207"/>
    <w:rsid w:val="00364374"/>
    <w:rsid w:val="00364503"/>
    <w:rsid w:val="00364550"/>
    <w:rsid w:val="003645A3"/>
    <w:rsid w:val="003645A8"/>
    <w:rsid w:val="003645FA"/>
    <w:rsid w:val="00364658"/>
    <w:rsid w:val="003647C7"/>
    <w:rsid w:val="0036488A"/>
    <w:rsid w:val="003649AC"/>
    <w:rsid w:val="00364C4B"/>
    <w:rsid w:val="00364CB7"/>
    <w:rsid w:val="00364CC5"/>
    <w:rsid w:val="00364D09"/>
    <w:rsid w:val="00364D17"/>
    <w:rsid w:val="00364D3C"/>
    <w:rsid w:val="00364F0C"/>
    <w:rsid w:val="00364F66"/>
    <w:rsid w:val="00365235"/>
    <w:rsid w:val="00365248"/>
    <w:rsid w:val="00365253"/>
    <w:rsid w:val="00365288"/>
    <w:rsid w:val="003654AC"/>
    <w:rsid w:val="0036559F"/>
    <w:rsid w:val="0036570C"/>
    <w:rsid w:val="00365841"/>
    <w:rsid w:val="00365CFB"/>
    <w:rsid w:val="00365D1C"/>
    <w:rsid w:val="00365FB1"/>
    <w:rsid w:val="0036606F"/>
    <w:rsid w:val="0036625E"/>
    <w:rsid w:val="003662D9"/>
    <w:rsid w:val="0036631D"/>
    <w:rsid w:val="00366337"/>
    <w:rsid w:val="0036644D"/>
    <w:rsid w:val="00366591"/>
    <w:rsid w:val="00366614"/>
    <w:rsid w:val="00366A1B"/>
    <w:rsid w:val="00366A4B"/>
    <w:rsid w:val="00366A56"/>
    <w:rsid w:val="00366A58"/>
    <w:rsid w:val="00366A7B"/>
    <w:rsid w:val="00366B21"/>
    <w:rsid w:val="00366B5A"/>
    <w:rsid w:val="00366B83"/>
    <w:rsid w:val="00366BF8"/>
    <w:rsid w:val="00366CEE"/>
    <w:rsid w:val="00366D4E"/>
    <w:rsid w:val="00366DE0"/>
    <w:rsid w:val="00366DEE"/>
    <w:rsid w:val="00366E64"/>
    <w:rsid w:val="00366F34"/>
    <w:rsid w:val="00367114"/>
    <w:rsid w:val="0036718C"/>
    <w:rsid w:val="00367558"/>
    <w:rsid w:val="003675D4"/>
    <w:rsid w:val="00367656"/>
    <w:rsid w:val="003676DB"/>
    <w:rsid w:val="003676E9"/>
    <w:rsid w:val="003677CC"/>
    <w:rsid w:val="003678AB"/>
    <w:rsid w:val="003678FE"/>
    <w:rsid w:val="00367924"/>
    <w:rsid w:val="00367B2E"/>
    <w:rsid w:val="00367C5B"/>
    <w:rsid w:val="00367DB0"/>
    <w:rsid w:val="00367EC8"/>
    <w:rsid w:val="00367F24"/>
    <w:rsid w:val="00367FA8"/>
    <w:rsid w:val="00370014"/>
    <w:rsid w:val="003700FC"/>
    <w:rsid w:val="0037029A"/>
    <w:rsid w:val="003702B6"/>
    <w:rsid w:val="003702D7"/>
    <w:rsid w:val="003702DE"/>
    <w:rsid w:val="003703FE"/>
    <w:rsid w:val="00370566"/>
    <w:rsid w:val="003705A5"/>
    <w:rsid w:val="00370674"/>
    <w:rsid w:val="003706CC"/>
    <w:rsid w:val="0037083E"/>
    <w:rsid w:val="0037097E"/>
    <w:rsid w:val="003709E4"/>
    <w:rsid w:val="00370B72"/>
    <w:rsid w:val="00370D4F"/>
    <w:rsid w:val="00370EFD"/>
    <w:rsid w:val="00370F02"/>
    <w:rsid w:val="003711ED"/>
    <w:rsid w:val="00371372"/>
    <w:rsid w:val="00371446"/>
    <w:rsid w:val="00371470"/>
    <w:rsid w:val="0037155F"/>
    <w:rsid w:val="00371592"/>
    <w:rsid w:val="003716F3"/>
    <w:rsid w:val="003717B6"/>
    <w:rsid w:val="0037192F"/>
    <w:rsid w:val="003719A5"/>
    <w:rsid w:val="00371B83"/>
    <w:rsid w:val="00371C65"/>
    <w:rsid w:val="00371D6D"/>
    <w:rsid w:val="00371DDC"/>
    <w:rsid w:val="00371EB8"/>
    <w:rsid w:val="00371FA3"/>
    <w:rsid w:val="00372030"/>
    <w:rsid w:val="00372097"/>
    <w:rsid w:val="0037211F"/>
    <w:rsid w:val="00372192"/>
    <w:rsid w:val="003721C0"/>
    <w:rsid w:val="003721C9"/>
    <w:rsid w:val="003721CC"/>
    <w:rsid w:val="003722E2"/>
    <w:rsid w:val="0037240F"/>
    <w:rsid w:val="00372413"/>
    <w:rsid w:val="003724F0"/>
    <w:rsid w:val="00372517"/>
    <w:rsid w:val="00372596"/>
    <w:rsid w:val="0037259C"/>
    <w:rsid w:val="00372638"/>
    <w:rsid w:val="003726AE"/>
    <w:rsid w:val="00372710"/>
    <w:rsid w:val="003728FA"/>
    <w:rsid w:val="00372A4E"/>
    <w:rsid w:val="00372BE9"/>
    <w:rsid w:val="00372D24"/>
    <w:rsid w:val="00372DB0"/>
    <w:rsid w:val="00372F87"/>
    <w:rsid w:val="003730A2"/>
    <w:rsid w:val="00373103"/>
    <w:rsid w:val="00373275"/>
    <w:rsid w:val="003733AC"/>
    <w:rsid w:val="0037349E"/>
    <w:rsid w:val="00373579"/>
    <w:rsid w:val="003735E6"/>
    <w:rsid w:val="003737B2"/>
    <w:rsid w:val="00373A51"/>
    <w:rsid w:val="00373A73"/>
    <w:rsid w:val="00373ABF"/>
    <w:rsid w:val="00373B0D"/>
    <w:rsid w:val="00373B51"/>
    <w:rsid w:val="00373F53"/>
    <w:rsid w:val="00374194"/>
    <w:rsid w:val="003741D1"/>
    <w:rsid w:val="003742E6"/>
    <w:rsid w:val="003744BB"/>
    <w:rsid w:val="00374560"/>
    <w:rsid w:val="0037461E"/>
    <w:rsid w:val="0037468A"/>
    <w:rsid w:val="003746C1"/>
    <w:rsid w:val="003746DC"/>
    <w:rsid w:val="00374811"/>
    <w:rsid w:val="00374862"/>
    <w:rsid w:val="0037498B"/>
    <w:rsid w:val="00374BAA"/>
    <w:rsid w:val="00374BC2"/>
    <w:rsid w:val="00374E62"/>
    <w:rsid w:val="00374EE3"/>
    <w:rsid w:val="00374F28"/>
    <w:rsid w:val="00374F4B"/>
    <w:rsid w:val="0037503E"/>
    <w:rsid w:val="0037504A"/>
    <w:rsid w:val="003750CD"/>
    <w:rsid w:val="0037519C"/>
    <w:rsid w:val="003751C8"/>
    <w:rsid w:val="00375255"/>
    <w:rsid w:val="00375293"/>
    <w:rsid w:val="00375439"/>
    <w:rsid w:val="00375446"/>
    <w:rsid w:val="003754F3"/>
    <w:rsid w:val="003755BA"/>
    <w:rsid w:val="003755C9"/>
    <w:rsid w:val="003755D4"/>
    <w:rsid w:val="003755F4"/>
    <w:rsid w:val="00375741"/>
    <w:rsid w:val="00375776"/>
    <w:rsid w:val="00375902"/>
    <w:rsid w:val="00375A21"/>
    <w:rsid w:val="00375ADB"/>
    <w:rsid w:val="00375B1D"/>
    <w:rsid w:val="00375C3D"/>
    <w:rsid w:val="00375EF3"/>
    <w:rsid w:val="003760FB"/>
    <w:rsid w:val="00376189"/>
    <w:rsid w:val="00376390"/>
    <w:rsid w:val="003763DF"/>
    <w:rsid w:val="00376434"/>
    <w:rsid w:val="00376477"/>
    <w:rsid w:val="00376491"/>
    <w:rsid w:val="003765DC"/>
    <w:rsid w:val="003765F5"/>
    <w:rsid w:val="00376619"/>
    <w:rsid w:val="0037686C"/>
    <w:rsid w:val="00376BEE"/>
    <w:rsid w:val="00376C5B"/>
    <w:rsid w:val="00376C9A"/>
    <w:rsid w:val="00376DDA"/>
    <w:rsid w:val="00376DEF"/>
    <w:rsid w:val="00376E00"/>
    <w:rsid w:val="00376EF2"/>
    <w:rsid w:val="00376F4C"/>
    <w:rsid w:val="00377022"/>
    <w:rsid w:val="0037721D"/>
    <w:rsid w:val="003772EE"/>
    <w:rsid w:val="003772F0"/>
    <w:rsid w:val="0037751B"/>
    <w:rsid w:val="00377549"/>
    <w:rsid w:val="00377602"/>
    <w:rsid w:val="00377607"/>
    <w:rsid w:val="0037760D"/>
    <w:rsid w:val="0037762F"/>
    <w:rsid w:val="0037763B"/>
    <w:rsid w:val="00377663"/>
    <w:rsid w:val="00377793"/>
    <w:rsid w:val="0037779A"/>
    <w:rsid w:val="00377831"/>
    <w:rsid w:val="00377A7F"/>
    <w:rsid w:val="00377AE5"/>
    <w:rsid w:val="00377C62"/>
    <w:rsid w:val="00377CAA"/>
    <w:rsid w:val="00377E44"/>
    <w:rsid w:val="00377EB8"/>
    <w:rsid w:val="00377F4E"/>
    <w:rsid w:val="00380066"/>
    <w:rsid w:val="0038007E"/>
    <w:rsid w:val="00380280"/>
    <w:rsid w:val="0038038F"/>
    <w:rsid w:val="00380391"/>
    <w:rsid w:val="0038048A"/>
    <w:rsid w:val="003804FD"/>
    <w:rsid w:val="0038068E"/>
    <w:rsid w:val="0038079B"/>
    <w:rsid w:val="00380802"/>
    <w:rsid w:val="00380846"/>
    <w:rsid w:val="00380877"/>
    <w:rsid w:val="003808A2"/>
    <w:rsid w:val="003808B7"/>
    <w:rsid w:val="003808E1"/>
    <w:rsid w:val="00380A5E"/>
    <w:rsid w:val="00380A93"/>
    <w:rsid w:val="00380AA5"/>
    <w:rsid w:val="00380B41"/>
    <w:rsid w:val="00380CBF"/>
    <w:rsid w:val="00380DAC"/>
    <w:rsid w:val="00380DC2"/>
    <w:rsid w:val="00380EAD"/>
    <w:rsid w:val="00380EDB"/>
    <w:rsid w:val="00380F93"/>
    <w:rsid w:val="0038100C"/>
    <w:rsid w:val="0038102A"/>
    <w:rsid w:val="003810BA"/>
    <w:rsid w:val="003811EE"/>
    <w:rsid w:val="0038124E"/>
    <w:rsid w:val="00381400"/>
    <w:rsid w:val="00381566"/>
    <w:rsid w:val="003815CE"/>
    <w:rsid w:val="003815D7"/>
    <w:rsid w:val="003817D1"/>
    <w:rsid w:val="00381986"/>
    <w:rsid w:val="003819DC"/>
    <w:rsid w:val="00381AF9"/>
    <w:rsid w:val="00381AFB"/>
    <w:rsid w:val="00381B22"/>
    <w:rsid w:val="00381C24"/>
    <w:rsid w:val="00381DFC"/>
    <w:rsid w:val="00382084"/>
    <w:rsid w:val="003820DA"/>
    <w:rsid w:val="003820DB"/>
    <w:rsid w:val="003821DC"/>
    <w:rsid w:val="00382255"/>
    <w:rsid w:val="00382373"/>
    <w:rsid w:val="00382398"/>
    <w:rsid w:val="003823B3"/>
    <w:rsid w:val="003823D2"/>
    <w:rsid w:val="00382421"/>
    <w:rsid w:val="003824F4"/>
    <w:rsid w:val="003826F3"/>
    <w:rsid w:val="003828AF"/>
    <w:rsid w:val="00382ACD"/>
    <w:rsid w:val="00382B5B"/>
    <w:rsid w:val="00382C98"/>
    <w:rsid w:val="00382E30"/>
    <w:rsid w:val="003831C5"/>
    <w:rsid w:val="00383387"/>
    <w:rsid w:val="003833B4"/>
    <w:rsid w:val="003834AB"/>
    <w:rsid w:val="00383574"/>
    <w:rsid w:val="003836D1"/>
    <w:rsid w:val="00383719"/>
    <w:rsid w:val="0038373D"/>
    <w:rsid w:val="00383780"/>
    <w:rsid w:val="00383A13"/>
    <w:rsid w:val="00383B4F"/>
    <w:rsid w:val="00383C1E"/>
    <w:rsid w:val="00383CC0"/>
    <w:rsid w:val="00383E87"/>
    <w:rsid w:val="00383F16"/>
    <w:rsid w:val="00383F19"/>
    <w:rsid w:val="00383F23"/>
    <w:rsid w:val="003842DC"/>
    <w:rsid w:val="0038442A"/>
    <w:rsid w:val="0038451B"/>
    <w:rsid w:val="00384682"/>
    <w:rsid w:val="003846E2"/>
    <w:rsid w:val="00384882"/>
    <w:rsid w:val="00384944"/>
    <w:rsid w:val="00384ABE"/>
    <w:rsid w:val="00384B27"/>
    <w:rsid w:val="00384C0D"/>
    <w:rsid w:val="00384CB8"/>
    <w:rsid w:val="00384D3F"/>
    <w:rsid w:val="00384E20"/>
    <w:rsid w:val="00384E34"/>
    <w:rsid w:val="00384E9E"/>
    <w:rsid w:val="00384FAE"/>
    <w:rsid w:val="00385038"/>
    <w:rsid w:val="0038503C"/>
    <w:rsid w:val="003851D1"/>
    <w:rsid w:val="00385229"/>
    <w:rsid w:val="0038576A"/>
    <w:rsid w:val="003857F3"/>
    <w:rsid w:val="003857FC"/>
    <w:rsid w:val="0038587B"/>
    <w:rsid w:val="003858D5"/>
    <w:rsid w:val="00385980"/>
    <w:rsid w:val="00385C00"/>
    <w:rsid w:val="00385CA9"/>
    <w:rsid w:val="00385CBC"/>
    <w:rsid w:val="00385D8C"/>
    <w:rsid w:val="00385EBB"/>
    <w:rsid w:val="00385F9B"/>
    <w:rsid w:val="0038603C"/>
    <w:rsid w:val="003861DF"/>
    <w:rsid w:val="003861E7"/>
    <w:rsid w:val="003862E7"/>
    <w:rsid w:val="003862E9"/>
    <w:rsid w:val="0038644A"/>
    <w:rsid w:val="00386477"/>
    <w:rsid w:val="003864E9"/>
    <w:rsid w:val="003865CE"/>
    <w:rsid w:val="0038661D"/>
    <w:rsid w:val="0038670C"/>
    <w:rsid w:val="0038689D"/>
    <w:rsid w:val="00386907"/>
    <w:rsid w:val="0038690F"/>
    <w:rsid w:val="00386952"/>
    <w:rsid w:val="0038696A"/>
    <w:rsid w:val="003869AF"/>
    <w:rsid w:val="003869D9"/>
    <w:rsid w:val="00386B1B"/>
    <w:rsid w:val="00386BFE"/>
    <w:rsid w:val="00386C07"/>
    <w:rsid w:val="00386CFB"/>
    <w:rsid w:val="00386DB5"/>
    <w:rsid w:val="00386E1E"/>
    <w:rsid w:val="00386E82"/>
    <w:rsid w:val="00386ED4"/>
    <w:rsid w:val="00386F73"/>
    <w:rsid w:val="00387015"/>
    <w:rsid w:val="00387033"/>
    <w:rsid w:val="003870CB"/>
    <w:rsid w:val="00387335"/>
    <w:rsid w:val="00387352"/>
    <w:rsid w:val="00387359"/>
    <w:rsid w:val="0038742E"/>
    <w:rsid w:val="00387652"/>
    <w:rsid w:val="00387758"/>
    <w:rsid w:val="0038789B"/>
    <w:rsid w:val="003878C4"/>
    <w:rsid w:val="00387907"/>
    <w:rsid w:val="00387927"/>
    <w:rsid w:val="00387B1C"/>
    <w:rsid w:val="00387B48"/>
    <w:rsid w:val="00387B57"/>
    <w:rsid w:val="00387C0C"/>
    <w:rsid w:val="00387CB2"/>
    <w:rsid w:val="00387CBE"/>
    <w:rsid w:val="00387CC2"/>
    <w:rsid w:val="00387CE5"/>
    <w:rsid w:val="00387DE9"/>
    <w:rsid w:val="00387F32"/>
    <w:rsid w:val="00387F59"/>
    <w:rsid w:val="00390030"/>
    <w:rsid w:val="003900AA"/>
    <w:rsid w:val="00390184"/>
    <w:rsid w:val="0039020B"/>
    <w:rsid w:val="00390282"/>
    <w:rsid w:val="00390301"/>
    <w:rsid w:val="003903BD"/>
    <w:rsid w:val="00390423"/>
    <w:rsid w:val="00390483"/>
    <w:rsid w:val="00390601"/>
    <w:rsid w:val="0039094E"/>
    <w:rsid w:val="00390AE4"/>
    <w:rsid w:val="00390C20"/>
    <w:rsid w:val="00390DFE"/>
    <w:rsid w:val="00390E8B"/>
    <w:rsid w:val="00390EDF"/>
    <w:rsid w:val="003911AA"/>
    <w:rsid w:val="00391225"/>
    <w:rsid w:val="003913B5"/>
    <w:rsid w:val="003913E6"/>
    <w:rsid w:val="00391786"/>
    <w:rsid w:val="003918A2"/>
    <w:rsid w:val="003918E3"/>
    <w:rsid w:val="00391A29"/>
    <w:rsid w:val="00391A87"/>
    <w:rsid w:val="00391ABC"/>
    <w:rsid w:val="00391C93"/>
    <w:rsid w:val="00391D3A"/>
    <w:rsid w:val="00391DD1"/>
    <w:rsid w:val="0039204F"/>
    <w:rsid w:val="003920AB"/>
    <w:rsid w:val="00392127"/>
    <w:rsid w:val="00392145"/>
    <w:rsid w:val="00392161"/>
    <w:rsid w:val="0039227A"/>
    <w:rsid w:val="003923DB"/>
    <w:rsid w:val="003923FD"/>
    <w:rsid w:val="0039244B"/>
    <w:rsid w:val="003924A3"/>
    <w:rsid w:val="00392636"/>
    <w:rsid w:val="003926CD"/>
    <w:rsid w:val="003926ED"/>
    <w:rsid w:val="00392730"/>
    <w:rsid w:val="003927F8"/>
    <w:rsid w:val="00392836"/>
    <w:rsid w:val="003929BF"/>
    <w:rsid w:val="00392A0B"/>
    <w:rsid w:val="00392A7F"/>
    <w:rsid w:val="00392B6F"/>
    <w:rsid w:val="00392C84"/>
    <w:rsid w:val="00392DC2"/>
    <w:rsid w:val="00392DD3"/>
    <w:rsid w:val="00392ECA"/>
    <w:rsid w:val="00392EEC"/>
    <w:rsid w:val="00393053"/>
    <w:rsid w:val="00393058"/>
    <w:rsid w:val="003930F1"/>
    <w:rsid w:val="00393132"/>
    <w:rsid w:val="00393146"/>
    <w:rsid w:val="00393173"/>
    <w:rsid w:val="003931D0"/>
    <w:rsid w:val="003932F0"/>
    <w:rsid w:val="003933C3"/>
    <w:rsid w:val="0039340A"/>
    <w:rsid w:val="003934A1"/>
    <w:rsid w:val="00393545"/>
    <w:rsid w:val="003935DA"/>
    <w:rsid w:val="003937B6"/>
    <w:rsid w:val="0039380C"/>
    <w:rsid w:val="00393A2C"/>
    <w:rsid w:val="00393C68"/>
    <w:rsid w:val="00393DBC"/>
    <w:rsid w:val="00393E55"/>
    <w:rsid w:val="00394044"/>
    <w:rsid w:val="0039404C"/>
    <w:rsid w:val="003940A0"/>
    <w:rsid w:val="003940CF"/>
    <w:rsid w:val="0039411D"/>
    <w:rsid w:val="0039419B"/>
    <w:rsid w:val="003941A1"/>
    <w:rsid w:val="0039420B"/>
    <w:rsid w:val="003943C7"/>
    <w:rsid w:val="003943D2"/>
    <w:rsid w:val="00394427"/>
    <w:rsid w:val="00394512"/>
    <w:rsid w:val="0039451D"/>
    <w:rsid w:val="00394562"/>
    <w:rsid w:val="003945BE"/>
    <w:rsid w:val="003946BB"/>
    <w:rsid w:val="003948DE"/>
    <w:rsid w:val="00394A49"/>
    <w:rsid w:val="00394AAE"/>
    <w:rsid w:val="00394B5F"/>
    <w:rsid w:val="00394B7E"/>
    <w:rsid w:val="00394BB6"/>
    <w:rsid w:val="00394BFE"/>
    <w:rsid w:val="00394C0F"/>
    <w:rsid w:val="00394C56"/>
    <w:rsid w:val="00394C72"/>
    <w:rsid w:val="00394DCC"/>
    <w:rsid w:val="00394DE7"/>
    <w:rsid w:val="00394DF9"/>
    <w:rsid w:val="00394EEF"/>
    <w:rsid w:val="00394F0D"/>
    <w:rsid w:val="00394F88"/>
    <w:rsid w:val="00394FCE"/>
    <w:rsid w:val="00394FD5"/>
    <w:rsid w:val="003950E0"/>
    <w:rsid w:val="0039519B"/>
    <w:rsid w:val="003953F6"/>
    <w:rsid w:val="0039549C"/>
    <w:rsid w:val="0039557B"/>
    <w:rsid w:val="0039559D"/>
    <w:rsid w:val="003955B2"/>
    <w:rsid w:val="003955BD"/>
    <w:rsid w:val="003955EA"/>
    <w:rsid w:val="00395666"/>
    <w:rsid w:val="003956E2"/>
    <w:rsid w:val="00395A0D"/>
    <w:rsid w:val="00395AF9"/>
    <w:rsid w:val="00395C56"/>
    <w:rsid w:val="00395D21"/>
    <w:rsid w:val="00395D2A"/>
    <w:rsid w:val="00395D65"/>
    <w:rsid w:val="00395D69"/>
    <w:rsid w:val="00395D6F"/>
    <w:rsid w:val="00395EC5"/>
    <w:rsid w:val="00395ED1"/>
    <w:rsid w:val="00395F24"/>
    <w:rsid w:val="00395F3A"/>
    <w:rsid w:val="00395F73"/>
    <w:rsid w:val="00396020"/>
    <w:rsid w:val="00396254"/>
    <w:rsid w:val="003964FF"/>
    <w:rsid w:val="0039652A"/>
    <w:rsid w:val="0039657D"/>
    <w:rsid w:val="003965D6"/>
    <w:rsid w:val="003965DE"/>
    <w:rsid w:val="00396656"/>
    <w:rsid w:val="003967B1"/>
    <w:rsid w:val="003967FA"/>
    <w:rsid w:val="00396829"/>
    <w:rsid w:val="00396929"/>
    <w:rsid w:val="003969B6"/>
    <w:rsid w:val="00396C94"/>
    <w:rsid w:val="00396CC7"/>
    <w:rsid w:val="00396EF7"/>
    <w:rsid w:val="00397292"/>
    <w:rsid w:val="00397295"/>
    <w:rsid w:val="003972E1"/>
    <w:rsid w:val="00397439"/>
    <w:rsid w:val="003974B7"/>
    <w:rsid w:val="00397543"/>
    <w:rsid w:val="00397671"/>
    <w:rsid w:val="003976B8"/>
    <w:rsid w:val="003976C8"/>
    <w:rsid w:val="00397716"/>
    <w:rsid w:val="00397771"/>
    <w:rsid w:val="0039780B"/>
    <w:rsid w:val="00397892"/>
    <w:rsid w:val="00397904"/>
    <w:rsid w:val="0039799D"/>
    <w:rsid w:val="003979D7"/>
    <w:rsid w:val="00397C21"/>
    <w:rsid w:val="00397D96"/>
    <w:rsid w:val="00397FD5"/>
    <w:rsid w:val="003A004A"/>
    <w:rsid w:val="003A00AE"/>
    <w:rsid w:val="003A029F"/>
    <w:rsid w:val="003A02B1"/>
    <w:rsid w:val="003A02E7"/>
    <w:rsid w:val="003A033D"/>
    <w:rsid w:val="003A0342"/>
    <w:rsid w:val="003A048E"/>
    <w:rsid w:val="003A04B9"/>
    <w:rsid w:val="003A04FF"/>
    <w:rsid w:val="003A05CF"/>
    <w:rsid w:val="003A05F9"/>
    <w:rsid w:val="003A0626"/>
    <w:rsid w:val="003A06FB"/>
    <w:rsid w:val="003A07AB"/>
    <w:rsid w:val="003A09B7"/>
    <w:rsid w:val="003A09C3"/>
    <w:rsid w:val="003A0C4E"/>
    <w:rsid w:val="003A0D8F"/>
    <w:rsid w:val="003A0E1C"/>
    <w:rsid w:val="003A0EBB"/>
    <w:rsid w:val="003A0EF5"/>
    <w:rsid w:val="003A10C9"/>
    <w:rsid w:val="003A130D"/>
    <w:rsid w:val="003A13BD"/>
    <w:rsid w:val="003A14A7"/>
    <w:rsid w:val="003A14E0"/>
    <w:rsid w:val="003A1586"/>
    <w:rsid w:val="003A169E"/>
    <w:rsid w:val="003A16CB"/>
    <w:rsid w:val="003A17B6"/>
    <w:rsid w:val="003A17BE"/>
    <w:rsid w:val="003A17CF"/>
    <w:rsid w:val="003A1DF3"/>
    <w:rsid w:val="003A1ECD"/>
    <w:rsid w:val="003A1EFB"/>
    <w:rsid w:val="003A21BD"/>
    <w:rsid w:val="003A22B3"/>
    <w:rsid w:val="003A22CE"/>
    <w:rsid w:val="003A22D0"/>
    <w:rsid w:val="003A23C1"/>
    <w:rsid w:val="003A2554"/>
    <w:rsid w:val="003A281F"/>
    <w:rsid w:val="003A29E8"/>
    <w:rsid w:val="003A2A30"/>
    <w:rsid w:val="003A2A33"/>
    <w:rsid w:val="003A2B21"/>
    <w:rsid w:val="003A2B28"/>
    <w:rsid w:val="003A2B56"/>
    <w:rsid w:val="003A2B65"/>
    <w:rsid w:val="003A2BF8"/>
    <w:rsid w:val="003A2C1E"/>
    <w:rsid w:val="003A2C39"/>
    <w:rsid w:val="003A2FE1"/>
    <w:rsid w:val="003A3065"/>
    <w:rsid w:val="003A30A6"/>
    <w:rsid w:val="003A313A"/>
    <w:rsid w:val="003A32C8"/>
    <w:rsid w:val="003A3457"/>
    <w:rsid w:val="003A3548"/>
    <w:rsid w:val="003A379C"/>
    <w:rsid w:val="003A3860"/>
    <w:rsid w:val="003A386D"/>
    <w:rsid w:val="003A3901"/>
    <w:rsid w:val="003A3B53"/>
    <w:rsid w:val="003A3BA5"/>
    <w:rsid w:val="003A3BD4"/>
    <w:rsid w:val="003A3C09"/>
    <w:rsid w:val="003A3C21"/>
    <w:rsid w:val="003A3C51"/>
    <w:rsid w:val="003A3C5A"/>
    <w:rsid w:val="003A3D0C"/>
    <w:rsid w:val="003A3FE8"/>
    <w:rsid w:val="003A40C2"/>
    <w:rsid w:val="003A430E"/>
    <w:rsid w:val="003A43A6"/>
    <w:rsid w:val="003A46EA"/>
    <w:rsid w:val="003A4720"/>
    <w:rsid w:val="003A4745"/>
    <w:rsid w:val="003A484D"/>
    <w:rsid w:val="003A48EF"/>
    <w:rsid w:val="003A4956"/>
    <w:rsid w:val="003A4962"/>
    <w:rsid w:val="003A4A12"/>
    <w:rsid w:val="003A4AEF"/>
    <w:rsid w:val="003A4D0C"/>
    <w:rsid w:val="003A4D29"/>
    <w:rsid w:val="003A4DDE"/>
    <w:rsid w:val="003A4E43"/>
    <w:rsid w:val="003A4E75"/>
    <w:rsid w:val="003A4E80"/>
    <w:rsid w:val="003A4ECF"/>
    <w:rsid w:val="003A4FED"/>
    <w:rsid w:val="003A50FB"/>
    <w:rsid w:val="003A51AE"/>
    <w:rsid w:val="003A54E6"/>
    <w:rsid w:val="003A55CC"/>
    <w:rsid w:val="003A5734"/>
    <w:rsid w:val="003A5757"/>
    <w:rsid w:val="003A59EC"/>
    <w:rsid w:val="003A5B12"/>
    <w:rsid w:val="003A5BFC"/>
    <w:rsid w:val="003A5C34"/>
    <w:rsid w:val="003A5D1B"/>
    <w:rsid w:val="003A5F73"/>
    <w:rsid w:val="003A61EF"/>
    <w:rsid w:val="003A6205"/>
    <w:rsid w:val="003A6214"/>
    <w:rsid w:val="003A6445"/>
    <w:rsid w:val="003A6496"/>
    <w:rsid w:val="003A6539"/>
    <w:rsid w:val="003A668D"/>
    <w:rsid w:val="003A66CD"/>
    <w:rsid w:val="003A673A"/>
    <w:rsid w:val="003A676C"/>
    <w:rsid w:val="003A68B8"/>
    <w:rsid w:val="003A696A"/>
    <w:rsid w:val="003A6BA2"/>
    <w:rsid w:val="003A6C8D"/>
    <w:rsid w:val="003A6D06"/>
    <w:rsid w:val="003A6F8C"/>
    <w:rsid w:val="003A7053"/>
    <w:rsid w:val="003A7086"/>
    <w:rsid w:val="003A7094"/>
    <w:rsid w:val="003A70B0"/>
    <w:rsid w:val="003A70C8"/>
    <w:rsid w:val="003A7204"/>
    <w:rsid w:val="003A721C"/>
    <w:rsid w:val="003A743E"/>
    <w:rsid w:val="003A749D"/>
    <w:rsid w:val="003A7756"/>
    <w:rsid w:val="003A78EC"/>
    <w:rsid w:val="003A792A"/>
    <w:rsid w:val="003A7A84"/>
    <w:rsid w:val="003A7ADE"/>
    <w:rsid w:val="003A7C10"/>
    <w:rsid w:val="003A7DB6"/>
    <w:rsid w:val="003A7DBA"/>
    <w:rsid w:val="003B0052"/>
    <w:rsid w:val="003B00FB"/>
    <w:rsid w:val="003B017F"/>
    <w:rsid w:val="003B022D"/>
    <w:rsid w:val="003B0418"/>
    <w:rsid w:val="003B06A7"/>
    <w:rsid w:val="003B071B"/>
    <w:rsid w:val="003B08EC"/>
    <w:rsid w:val="003B0973"/>
    <w:rsid w:val="003B0B67"/>
    <w:rsid w:val="003B0C61"/>
    <w:rsid w:val="003B0CDF"/>
    <w:rsid w:val="003B0DDA"/>
    <w:rsid w:val="003B0E2F"/>
    <w:rsid w:val="003B0F55"/>
    <w:rsid w:val="003B0FEE"/>
    <w:rsid w:val="003B10E9"/>
    <w:rsid w:val="003B115E"/>
    <w:rsid w:val="003B121B"/>
    <w:rsid w:val="003B1250"/>
    <w:rsid w:val="003B14CE"/>
    <w:rsid w:val="003B1500"/>
    <w:rsid w:val="003B1658"/>
    <w:rsid w:val="003B1731"/>
    <w:rsid w:val="003B18A0"/>
    <w:rsid w:val="003B1AE6"/>
    <w:rsid w:val="003B1BF9"/>
    <w:rsid w:val="003B1BFA"/>
    <w:rsid w:val="003B1EB1"/>
    <w:rsid w:val="003B1F0C"/>
    <w:rsid w:val="003B1F5E"/>
    <w:rsid w:val="003B205B"/>
    <w:rsid w:val="003B207C"/>
    <w:rsid w:val="003B2113"/>
    <w:rsid w:val="003B2136"/>
    <w:rsid w:val="003B2181"/>
    <w:rsid w:val="003B2302"/>
    <w:rsid w:val="003B23FE"/>
    <w:rsid w:val="003B24E4"/>
    <w:rsid w:val="003B257F"/>
    <w:rsid w:val="003B287B"/>
    <w:rsid w:val="003B2A34"/>
    <w:rsid w:val="003B2A3F"/>
    <w:rsid w:val="003B2A42"/>
    <w:rsid w:val="003B2A4B"/>
    <w:rsid w:val="003B2B20"/>
    <w:rsid w:val="003B2E4D"/>
    <w:rsid w:val="003B2E92"/>
    <w:rsid w:val="003B2EE2"/>
    <w:rsid w:val="003B300D"/>
    <w:rsid w:val="003B302E"/>
    <w:rsid w:val="003B30C9"/>
    <w:rsid w:val="003B31F3"/>
    <w:rsid w:val="003B32A7"/>
    <w:rsid w:val="003B32BC"/>
    <w:rsid w:val="003B32D4"/>
    <w:rsid w:val="003B344F"/>
    <w:rsid w:val="003B3480"/>
    <w:rsid w:val="003B3516"/>
    <w:rsid w:val="003B3550"/>
    <w:rsid w:val="003B35E2"/>
    <w:rsid w:val="003B369D"/>
    <w:rsid w:val="003B394B"/>
    <w:rsid w:val="003B39C2"/>
    <w:rsid w:val="003B39E0"/>
    <w:rsid w:val="003B3A58"/>
    <w:rsid w:val="003B3AC1"/>
    <w:rsid w:val="003B3E0A"/>
    <w:rsid w:val="003B3E6A"/>
    <w:rsid w:val="003B4016"/>
    <w:rsid w:val="003B4049"/>
    <w:rsid w:val="003B4198"/>
    <w:rsid w:val="003B4335"/>
    <w:rsid w:val="003B43CD"/>
    <w:rsid w:val="003B4417"/>
    <w:rsid w:val="003B4468"/>
    <w:rsid w:val="003B4549"/>
    <w:rsid w:val="003B476B"/>
    <w:rsid w:val="003B4774"/>
    <w:rsid w:val="003B4850"/>
    <w:rsid w:val="003B4891"/>
    <w:rsid w:val="003B4980"/>
    <w:rsid w:val="003B49B0"/>
    <w:rsid w:val="003B4A77"/>
    <w:rsid w:val="003B4CAC"/>
    <w:rsid w:val="003B4D44"/>
    <w:rsid w:val="003B4EC2"/>
    <w:rsid w:val="003B4EED"/>
    <w:rsid w:val="003B506E"/>
    <w:rsid w:val="003B509D"/>
    <w:rsid w:val="003B51BB"/>
    <w:rsid w:val="003B553A"/>
    <w:rsid w:val="003B5547"/>
    <w:rsid w:val="003B5723"/>
    <w:rsid w:val="003B576D"/>
    <w:rsid w:val="003B5873"/>
    <w:rsid w:val="003B59F0"/>
    <w:rsid w:val="003B5A98"/>
    <w:rsid w:val="003B5B56"/>
    <w:rsid w:val="003B5B96"/>
    <w:rsid w:val="003B5C61"/>
    <w:rsid w:val="003B5C8F"/>
    <w:rsid w:val="003B5DD6"/>
    <w:rsid w:val="003B5EA6"/>
    <w:rsid w:val="003B5EB2"/>
    <w:rsid w:val="003B602E"/>
    <w:rsid w:val="003B60E4"/>
    <w:rsid w:val="003B62EC"/>
    <w:rsid w:val="003B6317"/>
    <w:rsid w:val="003B63C6"/>
    <w:rsid w:val="003B642D"/>
    <w:rsid w:val="003B66AF"/>
    <w:rsid w:val="003B6958"/>
    <w:rsid w:val="003B69A5"/>
    <w:rsid w:val="003B69D4"/>
    <w:rsid w:val="003B6A8E"/>
    <w:rsid w:val="003B6AEB"/>
    <w:rsid w:val="003B6AF4"/>
    <w:rsid w:val="003B6E11"/>
    <w:rsid w:val="003B6E2C"/>
    <w:rsid w:val="003B6FA2"/>
    <w:rsid w:val="003B6FBD"/>
    <w:rsid w:val="003B7024"/>
    <w:rsid w:val="003B710D"/>
    <w:rsid w:val="003B7126"/>
    <w:rsid w:val="003B71EB"/>
    <w:rsid w:val="003B728C"/>
    <w:rsid w:val="003B73FF"/>
    <w:rsid w:val="003B7436"/>
    <w:rsid w:val="003B74B0"/>
    <w:rsid w:val="003B759E"/>
    <w:rsid w:val="003B762E"/>
    <w:rsid w:val="003B7699"/>
    <w:rsid w:val="003B76BC"/>
    <w:rsid w:val="003B76C8"/>
    <w:rsid w:val="003B7800"/>
    <w:rsid w:val="003B7869"/>
    <w:rsid w:val="003B7917"/>
    <w:rsid w:val="003B7A61"/>
    <w:rsid w:val="003B7AAE"/>
    <w:rsid w:val="003B7B8C"/>
    <w:rsid w:val="003B7C38"/>
    <w:rsid w:val="003B7C39"/>
    <w:rsid w:val="003B7D64"/>
    <w:rsid w:val="003B7D9E"/>
    <w:rsid w:val="003B7DB1"/>
    <w:rsid w:val="003B7EE4"/>
    <w:rsid w:val="003C0010"/>
    <w:rsid w:val="003C0028"/>
    <w:rsid w:val="003C00FA"/>
    <w:rsid w:val="003C0154"/>
    <w:rsid w:val="003C017B"/>
    <w:rsid w:val="003C01D4"/>
    <w:rsid w:val="003C0268"/>
    <w:rsid w:val="003C0463"/>
    <w:rsid w:val="003C04A2"/>
    <w:rsid w:val="003C0562"/>
    <w:rsid w:val="003C0597"/>
    <w:rsid w:val="003C05DC"/>
    <w:rsid w:val="003C0653"/>
    <w:rsid w:val="003C069F"/>
    <w:rsid w:val="003C072E"/>
    <w:rsid w:val="003C0847"/>
    <w:rsid w:val="003C08E9"/>
    <w:rsid w:val="003C0B9E"/>
    <w:rsid w:val="003C0C15"/>
    <w:rsid w:val="003C0C55"/>
    <w:rsid w:val="003C0CC9"/>
    <w:rsid w:val="003C0CD3"/>
    <w:rsid w:val="003C0D96"/>
    <w:rsid w:val="003C0DAC"/>
    <w:rsid w:val="003C0F97"/>
    <w:rsid w:val="003C112C"/>
    <w:rsid w:val="003C1185"/>
    <w:rsid w:val="003C11F4"/>
    <w:rsid w:val="003C1255"/>
    <w:rsid w:val="003C1265"/>
    <w:rsid w:val="003C130D"/>
    <w:rsid w:val="003C13B7"/>
    <w:rsid w:val="003C14E4"/>
    <w:rsid w:val="003C15E3"/>
    <w:rsid w:val="003C1713"/>
    <w:rsid w:val="003C17EF"/>
    <w:rsid w:val="003C18FF"/>
    <w:rsid w:val="003C1BC3"/>
    <w:rsid w:val="003C1C45"/>
    <w:rsid w:val="003C1DFB"/>
    <w:rsid w:val="003C1E08"/>
    <w:rsid w:val="003C1E70"/>
    <w:rsid w:val="003C1E7F"/>
    <w:rsid w:val="003C1F39"/>
    <w:rsid w:val="003C1F3C"/>
    <w:rsid w:val="003C2006"/>
    <w:rsid w:val="003C200B"/>
    <w:rsid w:val="003C2177"/>
    <w:rsid w:val="003C21C2"/>
    <w:rsid w:val="003C220B"/>
    <w:rsid w:val="003C22CB"/>
    <w:rsid w:val="003C23A5"/>
    <w:rsid w:val="003C249F"/>
    <w:rsid w:val="003C24AA"/>
    <w:rsid w:val="003C25EA"/>
    <w:rsid w:val="003C26FD"/>
    <w:rsid w:val="003C275E"/>
    <w:rsid w:val="003C27C8"/>
    <w:rsid w:val="003C27EC"/>
    <w:rsid w:val="003C291F"/>
    <w:rsid w:val="003C2988"/>
    <w:rsid w:val="003C2AE0"/>
    <w:rsid w:val="003C2B0E"/>
    <w:rsid w:val="003C2CC3"/>
    <w:rsid w:val="003C2E77"/>
    <w:rsid w:val="003C2F6F"/>
    <w:rsid w:val="003C31AB"/>
    <w:rsid w:val="003C3217"/>
    <w:rsid w:val="003C33D7"/>
    <w:rsid w:val="003C3567"/>
    <w:rsid w:val="003C35CC"/>
    <w:rsid w:val="003C367D"/>
    <w:rsid w:val="003C3769"/>
    <w:rsid w:val="003C37E3"/>
    <w:rsid w:val="003C38C4"/>
    <w:rsid w:val="003C38F8"/>
    <w:rsid w:val="003C3911"/>
    <w:rsid w:val="003C3972"/>
    <w:rsid w:val="003C397B"/>
    <w:rsid w:val="003C39CB"/>
    <w:rsid w:val="003C3A7E"/>
    <w:rsid w:val="003C3BDE"/>
    <w:rsid w:val="003C3CBD"/>
    <w:rsid w:val="003C3D80"/>
    <w:rsid w:val="003C3D9C"/>
    <w:rsid w:val="003C3E8B"/>
    <w:rsid w:val="003C3EB3"/>
    <w:rsid w:val="003C3ED4"/>
    <w:rsid w:val="003C3F77"/>
    <w:rsid w:val="003C3F8E"/>
    <w:rsid w:val="003C3FF0"/>
    <w:rsid w:val="003C4141"/>
    <w:rsid w:val="003C4169"/>
    <w:rsid w:val="003C4180"/>
    <w:rsid w:val="003C4333"/>
    <w:rsid w:val="003C4380"/>
    <w:rsid w:val="003C43C1"/>
    <w:rsid w:val="003C44B8"/>
    <w:rsid w:val="003C457F"/>
    <w:rsid w:val="003C465F"/>
    <w:rsid w:val="003C4AD2"/>
    <w:rsid w:val="003C4AF1"/>
    <w:rsid w:val="003C4B6B"/>
    <w:rsid w:val="003C4CF2"/>
    <w:rsid w:val="003C4D39"/>
    <w:rsid w:val="003C4DC5"/>
    <w:rsid w:val="003C4E39"/>
    <w:rsid w:val="003C4F76"/>
    <w:rsid w:val="003C4F94"/>
    <w:rsid w:val="003C4FC2"/>
    <w:rsid w:val="003C5113"/>
    <w:rsid w:val="003C52F5"/>
    <w:rsid w:val="003C5432"/>
    <w:rsid w:val="003C5464"/>
    <w:rsid w:val="003C575B"/>
    <w:rsid w:val="003C5766"/>
    <w:rsid w:val="003C57C8"/>
    <w:rsid w:val="003C5808"/>
    <w:rsid w:val="003C58C7"/>
    <w:rsid w:val="003C59D4"/>
    <w:rsid w:val="003C5A3D"/>
    <w:rsid w:val="003C5A75"/>
    <w:rsid w:val="003C5D0B"/>
    <w:rsid w:val="003C5D3B"/>
    <w:rsid w:val="003C5D85"/>
    <w:rsid w:val="003C5FB7"/>
    <w:rsid w:val="003C5FC6"/>
    <w:rsid w:val="003C600D"/>
    <w:rsid w:val="003C60EF"/>
    <w:rsid w:val="003C6290"/>
    <w:rsid w:val="003C6349"/>
    <w:rsid w:val="003C640B"/>
    <w:rsid w:val="003C642A"/>
    <w:rsid w:val="003C64B9"/>
    <w:rsid w:val="003C64C4"/>
    <w:rsid w:val="003C64DB"/>
    <w:rsid w:val="003C6544"/>
    <w:rsid w:val="003C6561"/>
    <w:rsid w:val="003C6683"/>
    <w:rsid w:val="003C67DA"/>
    <w:rsid w:val="003C685B"/>
    <w:rsid w:val="003C6926"/>
    <w:rsid w:val="003C69BC"/>
    <w:rsid w:val="003C69BF"/>
    <w:rsid w:val="003C69EF"/>
    <w:rsid w:val="003C6AB3"/>
    <w:rsid w:val="003C6B79"/>
    <w:rsid w:val="003C6BAA"/>
    <w:rsid w:val="003C6BCC"/>
    <w:rsid w:val="003C7028"/>
    <w:rsid w:val="003C70AD"/>
    <w:rsid w:val="003C7109"/>
    <w:rsid w:val="003C7216"/>
    <w:rsid w:val="003C721C"/>
    <w:rsid w:val="003C727C"/>
    <w:rsid w:val="003C7366"/>
    <w:rsid w:val="003C7375"/>
    <w:rsid w:val="003C738C"/>
    <w:rsid w:val="003C7437"/>
    <w:rsid w:val="003C7564"/>
    <w:rsid w:val="003C7799"/>
    <w:rsid w:val="003C785F"/>
    <w:rsid w:val="003C7A78"/>
    <w:rsid w:val="003C7AE3"/>
    <w:rsid w:val="003C7B34"/>
    <w:rsid w:val="003C7DC7"/>
    <w:rsid w:val="003C7E33"/>
    <w:rsid w:val="003C7E6F"/>
    <w:rsid w:val="003C7F07"/>
    <w:rsid w:val="003C7F33"/>
    <w:rsid w:val="003C7F55"/>
    <w:rsid w:val="003D0019"/>
    <w:rsid w:val="003D0117"/>
    <w:rsid w:val="003D013A"/>
    <w:rsid w:val="003D01B8"/>
    <w:rsid w:val="003D02E8"/>
    <w:rsid w:val="003D040D"/>
    <w:rsid w:val="003D05EE"/>
    <w:rsid w:val="003D0647"/>
    <w:rsid w:val="003D06A2"/>
    <w:rsid w:val="003D06B0"/>
    <w:rsid w:val="003D095D"/>
    <w:rsid w:val="003D0976"/>
    <w:rsid w:val="003D09EE"/>
    <w:rsid w:val="003D0A15"/>
    <w:rsid w:val="003D0C47"/>
    <w:rsid w:val="003D0DDD"/>
    <w:rsid w:val="003D0DF4"/>
    <w:rsid w:val="003D0EF2"/>
    <w:rsid w:val="003D0F0B"/>
    <w:rsid w:val="003D0FD8"/>
    <w:rsid w:val="003D107E"/>
    <w:rsid w:val="003D10D2"/>
    <w:rsid w:val="003D1134"/>
    <w:rsid w:val="003D1138"/>
    <w:rsid w:val="003D118F"/>
    <w:rsid w:val="003D1353"/>
    <w:rsid w:val="003D13D9"/>
    <w:rsid w:val="003D1412"/>
    <w:rsid w:val="003D1570"/>
    <w:rsid w:val="003D1892"/>
    <w:rsid w:val="003D1907"/>
    <w:rsid w:val="003D1986"/>
    <w:rsid w:val="003D19DD"/>
    <w:rsid w:val="003D1A38"/>
    <w:rsid w:val="003D1BD3"/>
    <w:rsid w:val="003D1C96"/>
    <w:rsid w:val="003D1CAF"/>
    <w:rsid w:val="003D1D16"/>
    <w:rsid w:val="003D1E22"/>
    <w:rsid w:val="003D2122"/>
    <w:rsid w:val="003D2142"/>
    <w:rsid w:val="003D218E"/>
    <w:rsid w:val="003D21B9"/>
    <w:rsid w:val="003D2336"/>
    <w:rsid w:val="003D236A"/>
    <w:rsid w:val="003D23A3"/>
    <w:rsid w:val="003D23F3"/>
    <w:rsid w:val="003D24D4"/>
    <w:rsid w:val="003D2524"/>
    <w:rsid w:val="003D2532"/>
    <w:rsid w:val="003D268C"/>
    <w:rsid w:val="003D26AE"/>
    <w:rsid w:val="003D26DC"/>
    <w:rsid w:val="003D2773"/>
    <w:rsid w:val="003D2833"/>
    <w:rsid w:val="003D285A"/>
    <w:rsid w:val="003D29BF"/>
    <w:rsid w:val="003D29C3"/>
    <w:rsid w:val="003D2BC3"/>
    <w:rsid w:val="003D2BCF"/>
    <w:rsid w:val="003D2BEA"/>
    <w:rsid w:val="003D2DD3"/>
    <w:rsid w:val="003D2E68"/>
    <w:rsid w:val="003D2E87"/>
    <w:rsid w:val="003D2ED6"/>
    <w:rsid w:val="003D30C1"/>
    <w:rsid w:val="003D314F"/>
    <w:rsid w:val="003D3239"/>
    <w:rsid w:val="003D32C6"/>
    <w:rsid w:val="003D3363"/>
    <w:rsid w:val="003D33E0"/>
    <w:rsid w:val="003D36C9"/>
    <w:rsid w:val="003D36CC"/>
    <w:rsid w:val="003D36F7"/>
    <w:rsid w:val="003D382C"/>
    <w:rsid w:val="003D390B"/>
    <w:rsid w:val="003D3A81"/>
    <w:rsid w:val="003D3CA4"/>
    <w:rsid w:val="003D3D4D"/>
    <w:rsid w:val="003D3DBF"/>
    <w:rsid w:val="003D421F"/>
    <w:rsid w:val="003D4369"/>
    <w:rsid w:val="003D4384"/>
    <w:rsid w:val="003D44DE"/>
    <w:rsid w:val="003D45AD"/>
    <w:rsid w:val="003D45D0"/>
    <w:rsid w:val="003D46AC"/>
    <w:rsid w:val="003D46D5"/>
    <w:rsid w:val="003D49FB"/>
    <w:rsid w:val="003D4A3D"/>
    <w:rsid w:val="003D4ADF"/>
    <w:rsid w:val="003D4B6E"/>
    <w:rsid w:val="003D4D31"/>
    <w:rsid w:val="003D4E87"/>
    <w:rsid w:val="003D4EC9"/>
    <w:rsid w:val="003D4FD4"/>
    <w:rsid w:val="003D501C"/>
    <w:rsid w:val="003D5067"/>
    <w:rsid w:val="003D5089"/>
    <w:rsid w:val="003D5294"/>
    <w:rsid w:val="003D52A4"/>
    <w:rsid w:val="003D53DF"/>
    <w:rsid w:val="003D551F"/>
    <w:rsid w:val="003D5610"/>
    <w:rsid w:val="003D56EA"/>
    <w:rsid w:val="003D576C"/>
    <w:rsid w:val="003D5779"/>
    <w:rsid w:val="003D57B1"/>
    <w:rsid w:val="003D5856"/>
    <w:rsid w:val="003D5936"/>
    <w:rsid w:val="003D59A9"/>
    <w:rsid w:val="003D5A9B"/>
    <w:rsid w:val="003D5AC6"/>
    <w:rsid w:val="003D5C24"/>
    <w:rsid w:val="003D5C38"/>
    <w:rsid w:val="003D5DE2"/>
    <w:rsid w:val="003D5F5B"/>
    <w:rsid w:val="003D62BD"/>
    <w:rsid w:val="003D6490"/>
    <w:rsid w:val="003D64A8"/>
    <w:rsid w:val="003D64D4"/>
    <w:rsid w:val="003D6610"/>
    <w:rsid w:val="003D66F9"/>
    <w:rsid w:val="003D676B"/>
    <w:rsid w:val="003D6868"/>
    <w:rsid w:val="003D687D"/>
    <w:rsid w:val="003D68CF"/>
    <w:rsid w:val="003D6929"/>
    <w:rsid w:val="003D6B04"/>
    <w:rsid w:val="003D6C50"/>
    <w:rsid w:val="003D6D65"/>
    <w:rsid w:val="003D6F65"/>
    <w:rsid w:val="003D6F89"/>
    <w:rsid w:val="003D6FF7"/>
    <w:rsid w:val="003D7162"/>
    <w:rsid w:val="003D71BA"/>
    <w:rsid w:val="003D7220"/>
    <w:rsid w:val="003D72A3"/>
    <w:rsid w:val="003D735A"/>
    <w:rsid w:val="003D73E2"/>
    <w:rsid w:val="003D74F7"/>
    <w:rsid w:val="003D76E5"/>
    <w:rsid w:val="003D776C"/>
    <w:rsid w:val="003D7786"/>
    <w:rsid w:val="003D78DD"/>
    <w:rsid w:val="003D79EE"/>
    <w:rsid w:val="003D7A96"/>
    <w:rsid w:val="003D7B9A"/>
    <w:rsid w:val="003D7CC4"/>
    <w:rsid w:val="003D7D9D"/>
    <w:rsid w:val="003D7F5A"/>
    <w:rsid w:val="003D7FCA"/>
    <w:rsid w:val="003D7FE6"/>
    <w:rsid w:val="003E0024"/>
    <w:rsid w:val="003E016E"/>
    <w:rsid w:val="003E0260"/>
    <w:rsid w:val="003E0527"/>
    <w:rsid w:val="003E05FE"/>
    <w:rsid w:val="003E0643"/>
    <w:rsid w:val="003E073A"/>
    <w:rsid w:val="003E0745"/>
    <w:rsid w:val="003E0754"/>
    <w:rsid w:val="003E0901"/>
    <w:rsid w:val="003E0905"/>
    <w:rsid w:val="003E0A0B"/>
    <w:rsid w:val="003E0AD8"/>
    <w:rsid w:val="003E0B53"/>
    <w:rsid w:val="003E0B85"/>
    <w:rsid w:val="003E0CEF"/>
    <w:rsid w:val="003E0D47"/>
    <w:rsid w:val="003E0EA0"/>
    <w:rsid w:val="003E0F65"/>
    <w:rsid w:val="003E0F8E"/>
    <w:rsid w:val="003E0FCB"/>
    <w:rsid w:val="003E1009"/>
    <w:rsid w:val="003E1056"/>
    <w:rsid w:val="003E1073"/>
    <w:rsid w:val="003E12A3"/>
    <w:rsid w:val="003E134F"/>
    <w:rsid w:val="003E13C7"/>
    <w:rsid w:val="003E146E"/>
    <w:rsid w:val="003E14B5"/>
    <w:rsid w:val="003E1513"/>
    <w:rsid w:val="003E162A"/>
    <w:rsid w:val="003E1694"/>
    <w:rsid w:val="003E16EE"/>
    <w:rsid w:val="003E1753"/>
    <w:rsid w:val="003E1775"/>
    <w:rsid w:val="003E17B0"/>
    <w:rsid w:val="003E18A3"/>
    <w:rsid w:val="003E18D1"/>
    <w:rsid w:val="003E1960"/>
    <w:rsid w:val="003E19D3"/>
    <w:rsid w:val="003E1AA6"/>
    <w:rsid w:val="003E1B45"/>
    <w:rsid w:val="003E1C2A"/>
    <w:rsid w:val="003E1CE2"/>
    <w:rsid w:val="003E1D10"/>
    <w:rsid w:val="003E1D3E"/>
    <w:rsid w:val="003E1ECC"/>
    <w:rsid w:val="003E1FE3"/>
    <w:rsid w:val="003E203C"/>
    <w:rsid w:val="003E21F6"/>
    <w:rsid w:val="003E2235"/>
    <w:rsid w:val="003E226C"/>
    <w:rsid w:val="003E2271"/>
    <w:rsid w:val="003E2278"/>
    <w:rsid w:val="003E2347"/>
    <w:rsid w:val="003E2353"/>
    <w:rsid w:val="003E23E8"/>
    <w:rsid w:val="003E23F1"/>
    <w:rsid w:val="003E2932"/>
    <w:rsid w:val="003E2B89"/>
    <w:rsid w:val="003E2C19"/>
    <w:rsid w:val="003E2DA9"/>
    <w:rsid w:val="003E2E5A"/>
    <w:rsid w:val="003E3036"/>
    <w:rsid w:val="003E30DF"/>
    <w:rsid w:val="003E31B4"/>
    <w:rsid w:val="003E3370"/>
    <w:rsid w:val="003E358B"/>
    <w:rsid w:val="003E35CA"/>
    <w:rsid w:val="003E3885"/>
    <w:rsid w:val="003E399B"/>
    <w:rsid w:val="003E3A47"/>
    <w:rsid w:val="003E3AA1"/>
    <w:rsid w:val="003E3B6C"/>
    <w:rsid w:val="003E3CEF"/>
    <w:rsid w:val="003E3DC1"/>
    <w:rsid w:val="003E3DC8"/>
    <w:rsid w:val="003E3DCE"/>
    <w:rsid w:val="003E3DE6"/>
    <w:rsid w:val="003E3E09"/>
    <w:rsid w:val="003E3F14"/>
    <w:rsid w:val="003E3FCA"/>
    <w:rsid w:val="003E4058"/>
    <w:rsid w:val="003E412A"/>
    <w:rsid w:val="003E42D2"/>
    <w:rsid w:val="003E45F4"/>
    <w:rsid w:val="003E4849"/>
    <w:rsid w:val="003E486D"/>
    <w:rsid w:val="003E492F"/>
    <w:rsid w:val="003E497D"/>
    <w:rsid w:val="003E49CC"/>
    <w:rsid w:val="003E4B07"/>
    <w:rsid w:val="003E4B38"/>
    <w:rsid w:val="003E4BD5"/>
    <w:rsid w:val="003E4DF6"/>
    <w:rsid w:val="003E5063"/>
    <w:rsid w:val="003E5080"/>
    <w:rsid w:val="003E5139"/>
    <w:rsid w:val="003E51AE"/>
    <w:rsid w:val="003E52CE"/>
    <w:rsid w:val="003E52F5"/>
    <w:rsid w:val="003E5336"/>
    <w:rsid w:val="003E53FC"/>
    <w:rsid w:val="003E56C3"/>
    <w:rsid w:val="003E5800"/>
    <w:rsid w:val="003E581A"/>
    <w:rsid w:val="003E585B"/>
    <w:rsid w:val="003E591E"/>
    <w:rsid w:val="003E5941"/>
    <w:rsid w:val="003E5A8F"/>
    <w:rsid w:val="003E5B1D"/>
    <w:rsid w:val="003E5B5F"/>
    <w:rsid w:val="003E5B72"/>
    <w:rsid w:val="003E5C40"/>
    <w:rsid w:val="003E5C9E"/>
    <w:rsid w:val="003E5CA4"/>
    <w:rsid w:val="003E5CE2"/>
    <w:rsid w:val="003E5DDE"/>
    <w:rsid w:val="003E5F1D"/>
    <w:rsid w:val="003E603F"/>
    <w:rsid w:val="003E6055"/>
    <w:rsid w:val="003E6162"/>
    <w:rsid w:val="003E6168"/>
    <w:rsid w:val="003E6192"/>
    <w:rsid w:val="003E6283"/>
    <w:rsid w:val="003E63A3"/>
    <w:rsid w:val="003E6418"/>
    <w:rsid w:val="003E6456"/>
    <w:rsid w:val="003E64BB"/>
    <w:rsid w:val="003E66F4"/>
    <w:rsid w:val="003E6726"/>
    <w:rsid w:val="003E6BE2"/>
    <w:rsid w:val="003E6C19"/>
    <w:rsid w:val="003E6ECD"/>
    <w:rsid w:val="003E6EDF"/>
    <w:rsid w:val="003E6F61"/>
    <w:rsid w:val="003E7027"/>
    <w:rsid w:val="003E7085"/>
    <w:rsid w:val="003E71A6"/>
    <w:rsid w:val="003E71AD"/>
    <w:rsid w:val="003E72B0"/>
    <w:rsid w:val="003E76C1"/>
    <w:rsid w:val="003E7759"/>
    <w:rsid w:val="003E7C56"/>
    <w:rsid w:val="003E7CA4"/>
    <w:rsid w:val="003E7D3D"/>
    <w:rsid w:val="003E7FC6"/>
    <w:rsid w:val="003F000D"/>
    <w:rsid w:val="003F00B7"/>
    <w:rsid w:val="003F00DC"/>
    <w:rsid w:val="003F02BB"/>
    <w:rsid w:val="003F036C"/>
    <w:rsid w:val="003F0522"/>
    <w:rsid w:val="003F05B9"/>
    <w:rsid w:val="003F0750"/>
    <w:rsid w:val="003F0856"/>
    <w:rsid w:val="003F0974"/>
    <w:rsid w:val="003F0980"/>
    <w:rsid w:val="003F09F1"/>
    <w:rsid w:val="003F0BB1"/>
    <w:rsid w:val="003F0D5C"/>
    <w:rsid w:val="003F0E62"/>
    <w:rsid w:val="003F0EC5"/>
    <w:rsid w:val="003F0EE6"/>
    <w:rsid w:val="003F109F"/>
    <w:rsid w:val="003F1156"/>
    <w:rsid w:val="003F11FA"/>
    <w:rsid w:val="003F12BA"/>
    <w:rsid w:val="003F1343"/>
    <w:rsid w:val="003F1390"/>
    <w:rsid w:val="003F13BD"/>
    <w:rsid w:val="003F1402"/>
    <w:rsid w:val="003F158D"/>
    <w:rsid w:val="003F17AA"/>
    <w:rsid w:val="003F17F6"/>
    <w:rsid w:val="003F188E"/>
    <w:rsid w:val="003F19DE"/>
    <w:rsid w:val="003F1B0D"/>
    <w:rsid w:val="003F1BD4"/>
    <w:rsid w:val="003F1C79"/>
    <w:rsid w:val="003F1CC7"/>
    <w:rsid w:val="003F2196"/>
    <w:rsid w:val="003F21C1"/>
    <w:rsid w:val="003F2204"/>
    <w:rsid w:val="003F2209"/>
    <w:rsid w:val="003F2210"/>
    <w:rsid w:val="003F233D"/>
    <w:rsid w:val="003F23C1"/>
    <w:rsid w:val="003F23DA"/>
    <w:rsid w:val="003F24D2"/>
    <w:rsid w:val="003F252F"/>
    <w:rsid w:val="003F2545"/>
    <w:rsid w:val="003F25BD"/>
    <w:rsid w:val="003F2603"/>
    <w:rsid w:val="003F263C"/>
    <w:rsid w:val="003F264F"/>
    <w:rsid w:val="003F26AD"/>
    <w:rsid w:val="003F26F5"/>
    <w:rsid w:val="003F281C"/>
    <w:rsid w:val="003F28EC"/>
    <w:rsid w:val="003F2BB0"/>
    <w:rsid w:val="003F2BD2"/>
    <w:rsid w:val="003F2C9F"/>
    <w:rsid w:val="003F2D85"/>
    <w:rsid w:val="003F2DB1"/>
    <w:rsid w:val="003F2E4B"/>
    <w:rsid w:val="003F3024"/>
    <w:rsid w:val="003F3065"/>
    <w:rsid w:val="003F30C3"/>
    <w:rsid w:val="003F31EC"/>
    <w:rsid w:val="003F3235"/>
    <w:rsid w:val="003F3237"/>
    <w:rsid w:val="003F324C"/>
    <w:rsid w:val="003F3288"/>
    <w:rsid w:val="003F346A"/>
    <w:rsid w:val="003F3615"/>
    <w:rsid w:val="003F36DF"/>
    <w:rsid w:val="003F36FC"/>
    <w:rsid w:val="003F37DE"/>
    <w:rsid w:val="003F3855"/>
    <w:rsid w:val="003F392E"/>
    <w:rsid w:val="003F39DB"/>
    <w:rsid w:val="003F39E4"/>
    <w:rsid w:val="003F3AC9"/>
    <w:rsid w:val="003F3DEC"/>
    <w:rsid w:val="003F3E40"/>
    <w:rsid w:val="003F403C"/>
    <w:rsid w:val="003F40B8"/>
    <w:rsid w:val="003F41F2"/>
    <w:rsid w:val="003F43DF"/>
    <w:rsid w:val="003F4460"/>
    <w:rsid w:val="003F44B5"/>
    <w:rsid w:val="003F45C4"/>
    <w:rsid w:val="003F4606"/>
    <w:rsid w:val="003F464E"/>
    <w:rsid w:val="003F4670"/>
    <w:rsid w:val="003F46A0"/>
    <w:rsid w:val="003F46A5"/>
    <w:rsid w:val="003F475D"/>
    <w:rsid w:val="003F478D"/>
    <w:rsid w:val="003F4810"/>
    <w:rsid w:val="003F487C"/>
    <w:rsid w:val="003F495A"/>
    <w:rsid w:val="003F4ACF"/>
    <w:rsid w:val="003F4BB3"/>
    <w:rsid w:val="003F4C3C"/>
    <w:rsid w:val="003F4C64"/>
    <w:rsid w:val="003F4D97"/>
    <w:rsid w:val="003F4D9D"/>
    <w:rsid w:val="003F4E4E"/>
    <w:rsid w:val="003F4EA7"/>
    <w:rsid w:val="003F51C2"/>
    <w:rsid w:val="003F51F8"/>
    <w:rsid w:val="003F52E0"/>
    <w:rsid w:val="003F5613"/>
    <w:rsid w:val="003F57C0"/>
    <w:rsid w:val="003F57E0"/>
    <w:rsid w:val="003F5B64"/>
    <w:rsid w:val="003F5C71"/>
    <w:rsid w:val="003F5DA3"/>
    <w:rsid w:val="003F5EF3"/>
    <w:rsid w:val="003F5FB4"/>
    <w:rsid w:val="003F6183"/>
    <w:rsid w:val="003F633C"/>
    <w:rsid w:val="003F6508"/>
    <w:rsid w:val="003F6590"/>
    <w:rsid w:val="003F65F8"/>
    <w:rsid w:val="003F6770"/>
    <w:rsid w:val="003F67B7"/>
    <w:rsid w:val="003F69A8"/>
    <w:rsid w:val="003F6B48"/>
    <w:rsid w:val="003F6B5F"/>
    <w:rsid w:val="003F6C32"/>
    <w:rsid w:val="003F6E64"/>
    <w:rsid w:val="003F6F05"/>
    <w:rsid w:val="003F6F1A"/>
    <w:rsid w:val="003F6FA1"/>
    <w:rsid w:val="003F708E"/>
    <w:rsid w:val="003F7138"/>
    <w:rsid w:val="003F71BD"/>
    <w:rsid w:val="003F7209"/>
    <w:rsid w:val="003F7301"/>
    <w:rsid w:val="003F7533"/>
    <w:rsid w:val="003F75A3"/>
    <w:rsid w:val="003F77A3"/>
    <w:rsid w:val="003F7821"/>
    <w:rsid w:val="003F78AC"/>
    <w:rsid w:val="003F7962"/>
    <w:rsid w:val="003F7AB7"/>
    <w:rsid w:val="003F7B54"/>
    <w:rsid w:val="003F7C1C"/>
    <w:rsid w:val="003F7DA4"/>
    <w:rsid w:val="003F7DEC"/>
    <w:rsid w:val="003F7F4B"/>
    <w:rsid w:val="003F7F90"/>
    <w:rsid w:val="0040000E"/>
    <w:rsid w:val="0040001E"/>
    <w:rsid w:val="0040025A"/>
    <w:rsid w:val="004003DE"/>
    <w:rsid w:val="004004B3"/>
    <w:rsid w:val="0040050C"/>
    <w:rsid w:val="00400540"/>
    <w:rsid w:val="0040060F"/>
    <w:rsid w:val="00400748"/>
    <w:rsid w:val="0040082B"/>
    <w:rsid w:val="00400982"/>
    <w:rsid w:val="00400B13"/>
    <w:rsid w:val="00400BC2"/>
    <w:rsid w:val="00400BD8"/>
    <w:rsid w:val="00400D30"/>
    <w:rsid w:val="00400D79"/>
    <w:rsid w:val="00400E1C"/>
    <w:rsid w:val="00400F86"/>
    <w:rsid w:val="004010F1"/>
    <w:rsid w:val="0040121E"/>
    <w:rsid w:val="0040135A"/>
    <w:rsid w:val="00401403"/>
    <w:rsid w:val="004014A6"/>
    <w:rsid w:val="0040164F"/>
    <w:rsid w:val="00401674"/>
    <w:rsid w:val="00401736"/>
    <w:rsid w:val="00401807"/>
    <w:rsid w:val="00401825"/>
    <w:rsid w:val="004018AF"/>
    <w:rsid w:val="004018C0"/>
    <w:rsid w:val="004018CA"/>
    <w:rsid w:val="004018E2"/>
    <w:rsid w:val="004019BE"/>
    <w:rsid w:val="00401B97"/>
    <w:rsid w:val="00401C46"/>
    <w:rsid w:val="00401F5B"/>
    <w:rsid w:val="00401F66"/>
    <w:rsid w:val="00401F8A"/>
    <w:rsid w:val="00401F8F"/>
    <w:rsid w:val="00402070"/>
    <w:rsid w:val="00402160"/>
    <w:rsid w:val="00402170"/>
    <w:rsid w:val="0040226A"/>
    <w:rsid w:val="004022F9"/>
    <w:rsid w:val="00402341"/>
    <w:rsid w:val="00402428"/>
    <w:rsid w:val="0040257C"/>
    <w:rsid w:val="00402652"/>
    <w:rsid w:val="00402771"/>
    <w:rsid w:val="004027A7"/>
    <w:rsid w:val="00402813"/>
    <w:rsid w:val="00402BA8"/>
    <w:rsid w:val="00402CE9"/>
    <w:rsid w:val="00402D6C"/>
    <w:rsid w:val="00402EA1"/>
    <w:rsid w:val="00402EF2"/>
    <w:rsid w:val="00402F66"/>
    <w:rsid w:val="00403059"/>
    <w:rsid w:val="00403248"/>
    <w:rsid w:val="004034AE"/>
    <w:rsid w:val="00403504"/>
    <w:rsid w:val="0040367F"/>
    <w:rsid w:val="00403876"/>
    <w:rsid w:val="00403980"/>
    <w:rsid w:val="00403A36"/>
    <w:rsid w:val="00403AA4"/>
    <w:rsid w:val="00403B92"/>
    <w:rsid w:val="00403DB4"/>
    <w:rsid w:val="00403E48"/>
    <w:rsid w:val="00403F0E"/>
    <w:rsid w:val="00403F3D"/>
    <w:rsid w:val="0040403A"/>
    <w:rsid w:val="00404064"/>
    <w:rsid w:val="004040EF"/>
    <w:rsid w:val="0040412B"/>
    <w:rsid w:val="0040418C"/>
    <w:rsid w:val="0040433D"/>
    <w:rsid w:val="004043EA"/>
    <w:rsid w:val="004044CE"/>
    <w:rsid w:val="004045DF"/>
    <w:rsid w:val="00404623"/>
    <w:rsid w:val="00404667"/>
    <w:rsid w:val="00404771"/>
    <w:rsid w:val="00404827"/>
    <w:rsid w:val="00404927"/>
    <w:rsid w:val="00404A8F"/>
    <w:rsid w:val="00404A9B"/>
    <w:rsid w:val="00404AE3"/>
    <w:rsid w:val="00404D94"/>
    <w:rsid w:val="00404E4F"/>
    <w:rsid w:val="00404FC2"/>
    <w:rsid w:val="00405117"/>
    <w:rsid w:val="0040519F"/>
    <w:rsid w:val="00405279"/>
    <w:rsid w:val="004053DD"/>
    <w:rsid w:val="0040541B"/>
    <w:rsid w:val="00405510"/>
    <w:rsid w:val="004055AD"/>
    <w:rsid w:val="004055F0"/>
    <w:rsid w:val="004056FA"/>
    <w:rsid w:val="004059DF"/>
    <w:rsid w:val="00405A21"/>
    <w:rsid w:val="00405A88"/>
    <w:rsid w:val="00405BB2"/>
    <w:rsid w:val="00405D62"/>
    <w:rsid w:val="00405FDD"/>
    <w:rsid w:val="00405FE3"/>
    <w:rsid w:val="004061CA"/>
    <w:rsid w:val="00406241"/>
    <w:rsid w:val="0040642A"/>
    <w:rsid w:val="004064D0"/>
    <w:rsid w:val="004064F7"/>
    <w:rsid w:val="0040652F"/>
    <w:rsid w:val="00406638"/>
    <w:rsid w:val="0040682A"/>
    <w:rsid w:val="0040686E"/>
    <w:rsid w:val="004069EA"/>
    <w:rsid w:val="00406A8F"/>
    <w:rsid w:val="00406ADE"/>
    <w:rsid w:val="00406BC2"/>
    <w:rsid w:val="00406C58"/>
    <w:rsid w:val="00406CB0"/>
    <w:rsid w:val="00407036"/>
    <w:rsid w:val="00407069"/>
    <w:rsid w:val="00407263"/>
    <w:rsid w:val="004072F1"/>
    <w:rsid w:val="0040737F"/>
    <w:rsid w:val="00407412"/>
    <w:rsid w:val="00407413"/>
    <w:rsid w:val="00407691"/>
    <w:rsid w:val="004078AF"/>
    <w:rsid w:val="004078D6"/>
    <w:rsid w:val="004079EB"/>
    <w:rsid w:val="00407EAE"/>
    <w:rsid w:val="00407EC1"/>
    <w:rsid w:val="004101D7"/>
    <w:rsid w:val="00410266"/>
    <w:rsid w:val="0041030A"/>
    <w:rsid w:val="0041039E"/>
    <w:rsid w:val="004104C3"/>
    <w:rsid w:val="0041072E"/>
    <w:rsid w:val="00410800"/>
    <w:rsid w:val="00410979"/>
    <w:rsid w:val="00410A81"/>
    <w:rsid w:val="00410AB1"/>
    <w:rsid w:val="00410AC6"/>
    <w:rsid w:val="00410AD6"/>
    <w:rsid w:val="00410D67"/>
    <w:rsid w:val="00410DE4"/>
    <w:rsid w:val="00410E25"/>
    <w:rsid w:val="00410ED8"/>
    <w:rsid w:val="00410EE7"/>
    <w:rsid w:val="00411090"/>
    <w:rsid w:val="004110CA"/>
    <w:rsid w:val="00411169"/>
    <w:rsid w:val="00411234"/>
    <w:rsid w:val="004112B4"/>
    <w:rsid w:val="0041133B"/>
    <w:rsid w:val="00411395"/>
    <w:rsid w:val="004114F5"/>
    <w:rsid w:val="00411645"/>
    <w:rsid w:val="00411767"/>
    <w:rsid w:val="00411809"/>
    <w:rsid w:val="0041183C"/>
    <w:rsid w:val="004118E4"/>
    <w:rsid w:val="004118EB"/>
    <w:rsid w:val="004119AC"/>
    <w:rsid w:val="004119CD"/>
    <w:rsid w:val="00411A9B"/>
    <w:rsid w:val="00411AC6"/>
    <w:rsid w:val="00411E32"/>
    <w:rsid w:val="00411EB5"/>
    <w:rsid w:val="00411F52"/>
    <w:rsid w:val="00412019"/>
    <w:rsid w:val="0041215F"/>
    <w:rsid w:val="00412171"/>
    <w:rsid w:val="004121E0"/>
    <w:rsid w:val="0041222A"/>
    <w:rsid w:val="0041227F"/>
    <w:rsid w:val="004122C8"/>
    <w:rsid w:val="004122E2"/>
    <w:rsid w:val="0041246A"/>
    <w:rsid w:val="00412489"/>
    <w:rsid w:val="00412582"/>
    <w:rsid w:val="0041297F"/>
    <w:rsid w:val="004129A2"/>
    <w:rsid w:val="004129BF"/>
    <w:rsid w:val="00412B41"/>
    <w:rsid w:val="00412E58"/>
    <w:rsid w:val="00412F2F"/>
    <w:rsid w:val="00412F4A"/>
    <w:rsid w:val="00413080"/>
    <w:rsid w:val="0041313A"/>
    <w:rsid w:val="0041334D"/>
    <w:rsid w:val="004133BE"/>
    <w:rsid w:val="0041346F"/>
    <w:rsid w:val="004134B9"/>
    <w:rsid w:val="004134BA"/>
    <w:rsid w:val="00413568"/>
    <w:rsid w:val="004135B1"/>
    <w:rsid w:val="00413624"/>
    <w:rsid w:val="0041379E"/>
    <w:rsid w:val="00413932"/>
    <w:rsid w:val="00413988"/>
    <w:rsid w:val="00413996"/>
    <w:rsid w:val="00413B83"/>
    <w:rsid w:val="00413BCB"/>
    <w:rsid w:val="00413C86"/>
    <w:rsid w:val="00413D24"/>
    <w:rsid w:val="00413D3D"/>
    <w:rsid w:val="00413E30"/>
    <w:rsid w:val="00413E43"/>
    <w:rsid w:val="00414083"/>
    <w:rsid w:val="0041408C"/>
    <w:rsid w:val="004140B6"/>
    <w:rsid w:val="00414166"/>
    <w:rsid w:val="004142B3"/>
    <w:rsid w:val="0041431A"/>
    <w:rsid w:val="00414345"/>
    <w:rsid w:val="00414495"/>
    <w:rsid w:val="004144F4"/>
    <w:rsid w:val="004146A9"/>
    <w:rsid w:val="004146E8"/>
    <w:rsid w:val="004147CE"/>
    <w:rsid w:val="00414A2E"/>
    <w:rsid w:val="00414A68"/>
    <w:rsid w:val="00414A81"/>
    <w:rsid w:val="00414AAA"/>
    <w:rsid w:val="00414AEF"/>
    <w:rsid w:val="00414C10"/>
    <w:rsid w:val="00414ED3"/>
    <w:rsid w:val="00414F3D"/>
    <w:rsid w:val="00414F89"/>
    <w:rsid w:val="004153E2"/>
    <w:rsid w:val="0041546D"/>
    <w:rsid w:val="004154ED"/>
    <w:rsid w:val="0041557F"/>
    <w:rsid w:val="00415586"/>
    <w:rsid w:val="004155D4"/>
    <w:rsid w:val="00415624"/>
    <w:rsid w:val="0041563B"/>
    <w:rsid w:val="0041570B"/>
    <w:rsid w:val="00415716"/>
    <w:rsid w:val="00415750"/>
    <w:rsid w:val="0041578A"/>
    <w:rsid w:val="004157EA"/>
    <w:rsid w:val="004157F2"/>
    <w:rsid w:val="0041589D"/>
    <w:rsid w:val="004159C6"/>
    <w:rsid w:val="004159FC"/>
    <w:rsid w:val="00415A56"/>
    <w:rsid w:val="00415A78"/>
    <w:rsid w:val="00415A81"/>
    <w:rsid w:val="00415AC8"/>
    <w:rsid w:val="00415BED"/>
    <w:rsid w:val="00415C82"/>
    <w:rsid w:val="00415F86"/>
    <w:rsid w:val="00416248"/>
    <w:rsid w:val="004162B4"/>
    <w:rsid w:val="0041647B"/>
    <w:rsid w:val="004164E2"/>
    <w:rsid w:val="004164F4"/>
    <w:rsid w:val="00416545"/>
    <w:rsid w:val="00416642"/>
    <w:rsid w:val="00416681"/>
    <w:rsid w:val="00416780"/>
    <w:rsid w:val="004167F5"/>
    <w:rsid w:val="004167F9"/>
    <w:rsid w:val="00416821"/>
    <w:rsid w:val="004168EE"/>
    <w:rsid w:val="0041696F"/>
    <w:rsid w:val="00416978"/>
    <w:rsid w:val="00416979"/>
    <w:rsid w:val="004169A7"/>
    <w:rsid w:val="00416A7A"/>
    <w:rsid w:val="00416A98"/>
    <w:rsid w:val="00416AF2"/>
    <w:rsid w:val="00416B28"/>
    <w:rsid w:val="00416C47"/>
    <w:rsid w:val="00416C8D"/>
    <w:rsid w:val="00416DE6"/>
    <w:rsid w:val="00416E2A"/>
    <w:rsid w:val="00416E8E"/>
    <w:rsid w:val="00416F3F"/>
    <w:rsid w:val="00416F79"/>
    <w:rsid w:val="00417046"/>
    <w:rsid w:val="00417088"/>
    <w:rsid w:val="00417106"/>
    <w:rsid w:val="00417498"/>
    <w:rsid w:val="00417520"/>
    <w:rsid w:val="00417641"/>
    <w:rsid w:val="004176ED"/>
    <w:rsid w:val="0041783B"/>
    <w:rsid w:val="00417904"/>
    <w:rsid w:val="004179DC"/>
    <w:rsid w:val="004179F2"/>
    <w:rsid w:val="00417A98"/>
    <w:rsid w:val="00417AA9"/>
    <w:rsid w:val="00417C2A"/>
    <w:rsid w:val="00417CD6"/>
    <w:rsid w:val="00417CF7"/>
    <w:rsid w:val="00417EE0"/>
    <w:rsid w:val="00417EE9"/>
    <w:rsid w:val="00417F10"/>
    <w:rsid w:val="00417FD8"/>
    <w:rsid w:val="00420056"/>
    <w:rsid w:val="0042017E"/>
    <w:rsid w:val="004201D3"/>
    <w:rsid w:val="00420209"/>
    <w:rsid w:val="004202C4"/>
    <w:rsid w:val="00420428"/>
    <w:rsid w:val="00420541"/>
    <w:rsid w:val="00420707"/>
    <w:rsid w:val="00420792"/>
    <w:rsid w:val="004207EF"/>
    <w:rsid w:val="00420872"/>
    <w:rsid w:val="00420874"/>
    <w:rsid w:val="00420881"/>
    <w:rsid w:val="004209DE"/>
    <w:rsid w:val="00420CFE"/>
    <w:rsid w:val="00420DB1"/>
    <w:rsid w:val="00420E3B"/>
    <w:rsid w:val="00420F03"/>
    <w:rsid w:val="00420F0E"/>
    <w:rsid w:val="00420F1E"/>
    <w:rsid w:val="00421017"/>
    <w:rsid w:val="0042118F"/>
    <w:rsid w:val="004211A9"/>
    <w:rsid w:val="00421218"/>
    <w:rsid w:val="0042155A"/>
    <w:rsid w:val="00421672"/>
    <w:rsid w:val="004217D2"/>
    <w:rsid w:val="00421873"/>
    <w:rsid w:val="0042187D"/>
    <w:rsid w:val="0042188D"/>
    <w:rsid w:val="004218EA"/>
    <w:rsid w:val="00421949"/>
    <w:rsid w:val="004219E2"/>
    <w:rsid w:val="00421A08"/>
    <w:rsid w:val="00421A89"/>
    <w:rsid w:val="00421AA6"/>
    <w:rsid w:val="00421B3C"/>
    <w:rsid w:val="00421CE3"/>
    <w:rsid w:val="00421D92"/>
    <w:rsid w:val="00421E0C"/>
    <w:rsid w:val="00421EA1"/>
    <w:rsid w:val="00421FBF"/>
    <w:rsid w:val="00422063"/>
    <w:rsid w:val="0042208C"/>
    <w:rsid w:val="00422175"/>
    <w:rsid w:val="004222B3"/>
    <w:rsid w:val="004226D6"/>
    <w:rsid w:val="00422790"/>
    <w:rsid w:val="00422A68"/>
    <w:rsid w:val="00422B02"/>
    <w:rsid w:val="00422CB4"/>
    <w:rsid w:val="00422D42"/>
    <w:rsid w:val="004230F9"/>
    <w:rsid w:val="0042311C"/>
    <w:rsid w:val="0042313F"/>
    <w:rsid w:val="0042319A"/>
    <w:rsid w:val="0042339A"/>
    <w:rsid w:val="004233D3"/>
    <w:rsid w:val="00423528"/>
    <w:rsid w:val="0042366D"/>
    <w:rsid w:val="00423689"/>
    <w:rsid w:val="00423692"/>
    <w:rsid w:val="004236B8"/>
    <w:rsid w:val="00423707"/>
    <w:rsid w:val="004238DB"/>
    <w:rsid w:val="00423A19"/>
    <w:rsid w:val="00423AA3"/>
    <w:rsid w:val="00423B15"/>
    <w:rsid w:val="00423B81"/>
    <w:rsid w:val="00423C93"/>
    <w:rsid w:val="00423CA8"/>
    <w:rsid w:val="00423D99"/>
    <w:rsid w:val="00423DC0"/>
    <w:rsid w:val="00423E26"/>
    <w:rsid w:val="00423E85"/>
    <w:rsid w:val="00423F15"/>
    <w:rsid w:val="00423F1F"/>
    <w:rsid w:val="004240A9"/>
    <w:rsid w:val="00424200"/>
    <w:rsid w:val="00424208"/>
    <w:rsid w:val="004245D1"/>
    <w:rsid w:val="00424609"/>
    <w:rsid w:val="00424661"/>
    <w:rsid w:val="0042466A"/>
    <w:rsid w:val="00424838"/>
    <w:rsid w:val="004248AD"/>
    <w:rsid w:val="0042496D"/>
    <w:rsid w:val="00424A65"/>
    <w:rsid w:val="00424AD6"/>
    <w:rsid w:val="00424BB7"/>
    <w:rsid w:val="00424CB8"/>
    <w:rsid w:val="00424DA6"/>
    <w:rsid w:val="00424E0C"/>
    <w:rsid w:val="0042508F"/>
    <w:rsid w:val="00425154"/>
    <w:rsid w:val="004251AF"/>
    <w:rsid w:val="00425248"/>
    <w:rsid w:val="00425313"/>
    <w:rsid w:val="004254B2"/>
    <w:rsid w:val="004254D8"/>
    <w:rsid w:val="0042560E"/>
    <w:rsid w:val="00425654"/>
    <w:rsid w:val="00425700"/>
    <w:rsid w:val="0042570B"/>
    <w:rsid w:val="00425934"/>
    <w:rsid w:val="0042597B"/>
    <w:rsid w:val="004259CB"/>
    <w:rsid w:val="00425D60"/>
    <w:rsid w:val="00425DBF"/>
    <w:rsid w:val="00425DDC"/>
    <w:rsid w:val="00425DF5"/>
    <w:rsid w:val="00425E70"/>
    <w:rsid w:val="00425F3F"/>
    <w:rsid w:val="00425F43"/>
    <w:rsid w:val="0042603A"/>
    <w:rsid w:val="00426092"/>
    <w:rsid w:val="0042613A"/>
    <w:rsid w:val="00426164"/>
    <w:rsid w:val="004262E9"/>
    <w:rsid w:val="00426341"/>
    <w:rsid w:val="004263CA"/>
    <w:rsid w:val="00426444"/>
    <w:rsid w:val="00426501"/>
    <w:rsid w:val="00426683"/>
    <w:rsid w:val="004267CF"/>
    <w:rsid w:val="004267E9"/>
    <w:rsid w:val="00426879"/>
    <w:rsid w:val="004268D9"/>
    <w:rsid w:val="0042694E"/>
    <w:rsid w:val="0042694F"/>
    <w:rsid w:val="00426999"/>
    <w:rsid w:val="00426A36"/>
    <w:rsid w:val="00426A5C"/>
    <w:rsid w:val="00426A5D"/>
    <w:rsid w:val="00426A86"/>
    <w:rsid w:val="00426B6C"/>
    <w:rsid w:val="00426D02"/>
    <w:rsid w:val="00426D1E"/>
    <w:rsid w:val="00426D30"/>
    <w:rsid w:val="00426D53"/>
    <w:rsid w:val="00426E2A"/>
    <w:rsid w:val="00426FAF"/>
    <w:rsid w:val="00427142"/>
    <w:rsid w:val="00427425"/>
    <w:rsid w:val="004275E5"/>
    <w:rsid w:val="00427660"/>
    <w:rsid w:val="00427747"/>
    <w:rsid w:val="004277F3"/>
    <w:rsid w:val="00427853"/>
    <w:rsid w:val="00427B8C"/>
    <w:rsid w:val="00427F0D"/>
    <w:rsid w:val="00430045"/>
    <w:rsid w:val="00430050"/>
    <w:rsid w:val="004303B4"/>
    <w:rsid w:val="004304F5"/>
    <w:rsid w:val="004305A9"/>
    <w:rsid w:val="0043066C"/>
    <w:rsid w:val="0043068E"/>
    <w:rsid w:val="00430752"/>
    <w:rsid w:val="00430764"/>
    <w:rsid w:val="00430900"/>
    <w:rsid w:val="00430BDE"/>
    <w:rsid w:val="00430BF0"/>
    <w:rsid w:val="00430C98"/>
    <w:rsid w:val="00430FA2"/>
    <w:rsid w:val="00430FAE"/>
    <w:rsid w:val="00430FBA"/>
    <w:rsid w:val="0043108B"/>
    <w:rsid w:val="00431246"/>
    <w:rsid w:val="0043126D"/>
    <w:rsid w:val="004313F5"/>
    <w:rsid w:val="00431416"/>
    <w:rsid w:val="0043143B"/>
    <w:rsid w:val="00431621"/>
    <w:rsid w:val="00431819"/>
    <w:rsid w:val="004318E8"/>
    <w:rsid w:val="00431A1C"/>
    <w:rsid w:val="00431B27"/>
    <w:rsid w:val="00431BC8"/>
    <w:rsid w:val="00431BCD"/>
    <w:rsid w:val="00431DAF"/>
    <w:rsid w:val="00431FB5"/>
    <w:rsid w:val="00431FD7"/>
    <w:rsid w:val="004321AA"/>
    <w:rsid w:val="004321E5"/>
    <w:rsid w:val="0043230F"/>
    <w:rsid w:val="004323C2"/>
    <w:rsid w:val="0043242F"/>
    <w:rsid w:val="00432484"/>
    <w:rsid w:val="0043258D"/>
    <w:rsid w:val="0043268E"/>
    <w:rsid w:val="004326C7"/>
    <w:rsid w:val="0043294D"/>
    <w:rsid w:val="004329E3"/>
    <w:rsid w:val="00432A5A"/>
    <w:rsid w:val="00432BBB"/>
    <w:rsid w:val="00432BE3"/>
    <w:rsid w:val="00432BED"/>
    <w:rsid w:val="00432C01"/>
    <w:rsid w:val="00432C9F"/>
    <w:rsid w:val="00432CA6"/>
    <w:rsid w:val="00432E82"/>
    <w:rsid w:val="00432FF2"/>
    <w:rsid w:val="00433008"/>
    <w:rsid w:val="004330A9"/>
    <w:rsid w:val="00433137"/>
    <w:rsid w:val="00433158"/>
    <w:rsid w:val="004331F4"/>
    <w:rsid w:val="0043321C"/>
    <w:rsid w:val="0043326D"/>
    <w:rsid w:val="00433287"/>
    <w:rsid w:val="004332AE"/>
    <w:rsid w:val="004334B3"/>
    <w:rsid w:val="004334D1"/>
    <w:rsid w:val="004334DE"/>
    <w:rsid w:val="004334F2"/>
    <w:rsid w:val="00433506"/>
    <w:rsid w:val="00433580"/>
    <w:rsid w:val="00433588"/>
    <w:rsid w:val="004335E7"/>
    <w:rsid w:val="00433601"/>
    <w:rsid w:val="004337DE"/>
    <w:rsid w:val="00433920"/>
    <w:rsid w:val="00433A46"/>
    <w:rsid w:val="00433A92"/>
    <w:rsid w:val="00433ACE"/>
    <w:rsid w:val="00433BC4"/>
    <w:rsid w:val="00433DAF"/>
    <w:rsid w:val="00433DC9"/>
    <w:rsid w:val="00433DE5"/>
    <w:rsid w:val="00433E7E"/>
    <w:rsid w:val="00433E90"/>
    <w:rsid w:val="00433F8F"/>
    <w:rsid w:val="00434160"/>
    <w:rsid w:val="0043416D"/>
    <w:rsid w:val="00434286"/>
    <w:rsid w:val="0043445A"/>
    <w:rsid w:val="004345C0"/>
    <w:rsid w:val="004345C8"/>
    <w:rsid w:val="0043468C"/>
    <w:rsid w:val="004346CD"/>
    <w:rsid w:val="00434703"/>
    <w:rsid w:val="00434A16"/>
    <w:rsid w:val="00434A4D"/>
    <w:rsid w:val="00434B31"/>
    <w:rsid w:val="00434DF5"/>
    <w:rsid w:val="00435215"/>
    <w:rsid w:val="00435476"/>
    <w:rsid w:val="004354CF"/>
    <w:rsid w:val="0043557D"/>
    <w:rsid w:val="00435963"/>
    <w:rsid w:val="00435B4A"/>
    <w:rsid w:val="00435BE4"/>
    <w:rsid w:val="00435CAC"/>
    <w:rsid w:val="00435D4A"/>
    <w:rsid w:val="00435F2F"/>
    <w:rsid w:val="00435F32"/>
    <w:rsid w:val="00435F8C"/>
    <w:rsid w:val="00435FD1"/>
    <w:rsid w:val="00435FD9"/>
    <w:rsid w:val="0043600C"/>
    <w:rsid w:val="00436153"/>
    <w:rsid w:val="00436193"/>
    <w:rsid w:val="004361E5"/>
    <w:rsid w:val="00436256"/>
    <w:rsid w:val="004362A6"/>
    <w:rsid w:val="004362C3"/>
    <w:rsid w:val="0043631A"/>
    <w:rsid w:val="004364EE"/>
    <w:rsid w:val="0043654B"/>
    <w:rsid w:val="004365F1"/>
    <w:rsid w:val="00436656"/>
    <w:rsid w:val="004367AA"/>
    <w:rsid w:val="004367D1"/>
    <w:rsid w:val="0043680F"/>
    <w:rsid w:val="0043681D"/>
    <w:rsid w:val="0043698C"/>
    <w:rsid w:val="004369AE"/>
    <w:rsid w:val="00436A0F"/>
    <w:rsid w:val="00436B29"/>
    <w:rsid w:val="00436B2B"/>
    <w:rsid w:val="00436BB2"/>
    <w:rsid w:val="00436E29"/>
    <w:rsid w:val="00436E2E"/>
    <w:rsid w:val="00436E6E"/>
    <w:rsid w:val="00436E8B"/>
    <w:rsid w:val="00437043"/>
    <w:rsid w:val="004370D8"/>
    <w:rsid w:val="00437267"/>
    <w:rsid w:val="00437397"/>
    <w:rsid w:val="004373DC"/>
    <w:rsid w:val="004374AA"/>
    <w:rsid w:val="004374CA"/>
    <w:rsid w:val="004376A9"/>
    <w:rsid w:val="00437727"/>
    <w:rsid w:val="00437882"/>
    <w:rsid w:val="004379A4"/>
    <w:rsid w:val="004379C2"/>
    <w:rsid w:val="00437A8E"/>
    <w:rsid w:val="00437AF8"/>
    <w:rsid w:val="00437CBA"/>
    <w:rsid w:val="00437D0C"/>
    <w:rsid w:val="00437E0A"/>
    <w:rsid w:val="00437EEF"/>
    <w:rsid w:val="00437FCD"/>
    <w:rsid w:val="00440002"/>
    <w:rsid w:val="0044003F"/>
    <w:rsid w:val="004400E8"/>
    <w:rsid w:val="00440265"/>
    <w:rsid w:val="00440515"/>
    <w:rsid w:val="0044057F"/>
    <w:rsid w:val="004406A7"/>
    <w:rsid w:val="0044075A"/>
    <w:rsid w:val="004407A9"/>
    <w:rsid w:val="004409CE"/>
    <w:rsid w:val="00440A71"/>
    <w:rsid w:val="00440AC2"/>
    <w:rsid w:val="00440BF0"/>
    <w:rsid w:val="00440C58"/>
    <w:rsid w:val="00440DA7"/>
    <w:rsid w:val="00440E05"/>
    <w:rsid w:val="00440E06"/>
    <w:rsid w:val="00440E51"/>
    <w:rsid w:val="00440F02"/>
    <w:rsid w:val="00440F7E"/>
    <w:rsid w:val="004410A0"/>
    <w:rsid w:val="004410EE"/>
    <w:rsid w:val="0044133C"/>
    <w:rsid w:val="00441556"/>
    <w:rsid w:val="004415D0"/>
    <w:rsid w:val="0044181C"/>
    <w:rsid w:val="004418EA"/>
    <w:rsid w:val="00441982"/>
    <w:rsid w:val="00441A17"/>
    <w:rsid w:val="00441A89"/>
    <w:rsid w:val="00441AB1"/>
    <w:rsid w:val="00441B6C"/>
    <w:rsid w:val="00441BC6"/>
    <w:rsid w:val="00441BE0"/>
    <w:rsid w:val="00441BF3"/>
    <w:rsid w:val="00441DA9"/>
    <w:rsid w:val="00441FD7"/>
    <w:rsid w:val="00441FEA"/>
    <w:rsid w:val="00442269"/>
    <w:rsid w:val="004423D1"/>
    <w:rsid w:val="004425C3"/>
    <w:rsid w:val="004426BF"/>
    <w:rsid w:val="004427E4"/>
    <w:rsid w:val="004428F3"/>
    <w:rsid w:val="00442A27"/>
    <w:rsid w:val="00442A90"/>
    <w:rsid w:val="00442ABF"/>
    <w:rsid w:val="00442B52"/>
    <w:rsid w:val="00442C0A"/>
    <w:rsid w:val="00442C4B"/>
    <w:rsid w:val="00442EEF"/>
    <w:rsid w:val="0044301C"/>
    <w:rsid w:val="004430AC"/>
    <w:rsid w:val="004430E5"/>
    <w:rsid w:val="004431F6"/>
    <w:rsid w:val="004432EF"/>
    <w:rsid w:val="00443316"/>
    <w:rsid w:val="00443335"/>
    <w:rsid w:val="004433C2"/>
    <w:rsid w:val="00443401"/>
    <w:rsid w:val="00443409"/>
    <w:rsid w:val="00443632"/>
    <w:rsid w:val="004437D7"/>
    <w:rsid w:val="00443870"/>
    <w:rsid w:val="004438DA"/>
    <w:rsid w:val="0044392E"/>
    <w:rsid w:val="00443985"/>
    <w:rsid w:val="00443A10"/>
    <w:rsid w:val="00443AB6"/>
    <w:rsid w:val="00443B09"/>
    <w:rsid w:val="00443C7B"/>
    <w:rsid w:val="00443CF3"/>
    <w:rsid w:val="00443DBE"/>
    <w:rsid w:val="00443E5D"/>
    <w:rsid w:val="00443E79"/>
    <w:rsid w:val="00443E89"/>
    <w:rsid w:val="00444086"/>
    <w:rsid w:val="0044412B"/>
    <w:rsid w:val="004442DA"/>
    <w:rsid w:val="004443A5"/>
    <w:rsid w:val="00444505"/>
    <w:rsid w:val="0044459E"/>
    <w:rsid w:val="00444625"/>
    <w:rsid w:val="004446D8"/>
    <w:rsid w:val="00444719"/>
    <w:rsid w:val="0044476B"/>
    <w:rsid w:val="004447A9"/>
    <w:rsid w:val="00444821"/>
    <w:rsid w:val="0044483A"/>
    <w:rsid w:val="00444925"/>
    <w:rsid w:val="004449B8"/>
    <w:rsid w:val="00444E6F"/>
    <w:rsid w:val="00444F20"/>
    <w:rsid w:val="00444FB5"/>
    <w:rsid w:val="00444FFA"/>
    <w:rsid w:val="00445059"/>
    <w:rsid w:val="0044509C"/>
    <w:rsid w:val="00445173"/>
    <w:rsid w:val="00445175"/>
    <w:rsid w:val="00445303"/>
    <w:rsid w:val="00445586"/>
    <w:rsid w:val="0044567C"/>
    <w:rsid w:val="00445749"/>
    <w:rsid w:val="004457EA"/>
    <w:rsid w:val="00445829"/>
    <w:rsid w:val="004458A0"/>
    <w:rsid w:val="004458A6"/>
    <w:rsid w:val="0044591B"/>
    <w:rsid w:val="00445927"/>
    <w:rsid w:val="00445964"/>
    <w:rsid w:val="00445A25"/>
    <w:rsid w:val="00445A5E"/>
    <w:rsid w:val="00445B72"/>
    <w:rsid w:val="00445C54"/>
    <w:rsid w:val="00445C7B"/>
    <w:rsid w:val="00445CB6"/>
    <w:rsid w:val="00445EB5"/>
    <w:rsid w:val="00445EEC"/>
    <w:rsid w:val="00446162"/>
    <w:rsid w:val="0044618A"/>
    <w:rsid w:val="00446225"/>
    <w:rsid w:val="004463C5"/>
    <w:rsid w:val="0044650A"/>
    <w:rsid w:val="004465F0"/>
    <w:rsid w:val="004466F2"/>
    <w:rsid w:val="00446702"/>
    <w:rsid w:val="0044670E"/>
    <w:rsid w:val="0044675C"/>
    <w:rsid w:val="004467AA"/>
    <w:rsid w:val="004468C9"/>
    <w:rsid w:val="00446B8C"/>
    <w:rsid w:val="00446C2E"/>
    <w:rsid w:val="00447005"/>
    <w:rsid w:val="00447024"/>
    <w:rsid w:val="00447249"/>
    <w:rsid w:val="00447293"/>
    <w:rsid w:val="0044737D"/>
    <w:rsid w:val="00447439"/>
    <w:rsid w:val="004474C8"/>
    <w:rsid w:val="004476AC"/>
    <w:rsid w:val="004476EA"/>
    <w:rsid w:val="00447773"/>
    <w:rsid w:val="00447783"/>
    <w:rsid w:val="00447819"/>
    <w:rsid w:val="00447836"/>
    <w:rsid w:val="00447871"/>
    <w:rsid w:val="00447980"/>
    <w:rsid w:val="00447BAA"/>
    <w:rsid w:val="00447C2A"/>
    <w:rsid w:val="00447C47"/>
    <w:rsid w:val="00447E98"/>
    <w:rsid w:val="00447F5C"/>
    <w:rsid w:val="00450024"/>
    <w:rsid w:val="00450077"/>
    <w:rsid w:val="004500EB"/>
    <w:rsid w:val="00450182"/>
    <w:rsid w:val="00450389"/>
    <w:rsid w:val="004503FA"/>
    <w:rsid w:val="004504FA"/>
    <w:rsid w:val="00450530"/>
    <w:rsid w:val="004506F9"/>
    <w:rsid w:val="00450929"/>
    <w:rsid w:val="00450AE9"/>
    <w:rsid w:val="00450B78"/>
    <w:rsid w:val="00450C80"/>
    <w:rsid w:val="00451058"/>
    <w:rsid w:val="004510A4"/>
    <w:rsid w:val="004511C4"/>
    <w:rsid w:val="004511C9"/>
    <w:rsid w:val="004512C7"/>
    <w:rsid w:val="0045145B"/>
    <w:rsid w:val="0045146D"/>
    <w:rsid w:val="004515FE"/>
    <w:rsid w:val="0045160C"/>
    <w:rsid w:val="004517F0"/>
    <w:rsid w:val="004518EB"/>
    <w:rsid w:val="00451ABF"/>
    <w:rsid w:val="00451CCF"/>
    <w:rsid w:val="00451DE2"/>
    <w:rsid w:val="0045208F"/>
    <w:rsid w:val="004520D9"/>
    <w:rsid w:val="0045212D"/>
    <w:rsid w:val="00452253"/>
    <w:rsid w:val="0045229A"/>
    <w:rsid w:val="004522D3"/>
    <w:rsid w:val="004524B7"/>
    <w:rsid w:val="004524FE"/>
    <w:rsid w:val="00452573"/>
    <w:rsid w:val="004525A5"/>
    <w:rsid w:val="0045277B"/>
    <w:rsid w:val="004527EA"/>
    <w:rsid w:val="0045282B"/>
    <w:rsid w:val="00452A48"/>
    <w:rsid w:val="00452A67"/>
    <w:rsid w:val="00452AEF"/>
    <w:rsid w:val="00452DF7"/>
    <w:rsid w:val="00452E83"/>
    <w:rsid w:val="00452F68"/>
    <w:rsid w:val="00452FF6"/>
    <w:rsid w:val="00453139"/>
    <w:rsid w:val="004531C3"/>
    <w:rsid w:val="004532EE"/>
    <w:rsid w:val="0045340F"/>
    <w:rsid w:val="00453447"/>
    <w:rsid w:val="00453467"/>
    <w:rsid w:val="00453699"/>
    <w:rsid w:val="004536D2"/>
    <w:rsid w:val="0045377A"/>
    <w:rsid w:val="00453870"/>
    <w:rsid w:val="00453B31"/>
    <w:rsid w:val="00453B94"/>
    <w:rsid w:val="00453CEF"/>
    <w:rsid w:val="00453D20"/>
    <w:rsid w:val="00453E8B"/>
    <w:rsid w:val="00453FC3"/>
    <w:rsid w:val="00454076"/>
    <w:rsid w:val="004541BF"/>
    <w:rsid w:val="00454218"/>
    <w:rsid w:val="00454220"/>
    <w:rsid w:val="00454233"/>
    <w:rsid w:val="00454388"/>
    <w:rsid w:val="004543F5"/>
    <w:rsid w:val="004544D6"/>
    <w:rsid w:val="0045450B"/>
    <w:rsid w:val="0045454D"/>
    <w:rsid w:val="004545AC"/>
    <w:rsid w:val="00454605"/>
    <w:rsid w:val="004546D6"/>
    <w:rsid w:val="004546EB"/>
    <w:rsid w:val="00454900"/>
    <w:rsid w:val="00454901"/>
    <w:rsid w:val="00454950"/>
    <w:rsid w:val="0045499D"/>
    <w:rsid w:val="004549C5"/>
    <w:rsid w:val="00454A8D"/>
    <w:rsid w:val="00454AFF"/>
    <w:rsid w:val="00454C71"/>
    <w:rsid w:val="00454EDA"/>
    <w:rsid w:val="00454F8D"/>
    <w:rsid w:val="00455061"/>
    <w:rsid w:val="00455173"/>
    <w:rsid w:val="004551D0"/>
    <w:rsid w:val="004551E2"/>
    <w:rsid w:val="00455416"/>
    <w:rsid w:val="00455433"/>
    <w:rsid w:val="004555C8"/>
    <w:rsid w:val="004556BE"/>
    <w:rsid w:val="004557E7"/>
    <w:rsid w:val="0045581C"/>
    <w:rsid w:val="00455886"/>
    <w:rsid w:val="0045599D"/>
    <w:rsid w:val="00455A38"/>
    <w:rsid w:val="00455B28"/>
    <w:rsid w:val="00455D22"/>
    <w:rsid w:val="00455D7C"/>
    <w:rsid w:val="00455FA3"/>
    <w:rsid w:val="00456027"/>
    <w:rsid w:val="00456098"/>
    <w:rsid w:val="0045631E"/>
    <w:rsid w:val="00456365"/>
    <w:rsid w:val="004563FF"/>
    <w:rsid w:val="004564FC"/>
    <w:rsid w:val="0045662E"/>
    <w:rsid w:val="00456643"/>
    <w:rsid w:val="00456662"/>
    <w:rsid w:val="00456811"/>
    <w:rsid w:val="00456852"/>
    <w:rsid w:val="00456889"/>
    <w:rsid w:val="004569AE"/>
    <w:rsid w:val="00456A8D"/>
    <w:rsid w:val="00456C55"/>
    <w:rsid w:val="00456D66"/>
    <w:rsid w:val="00456DF0"/>
    <w:rsid w:val="00456F41"/>
    <w:rsid w:val="00457026"/>
    <w:rsid w:val="0045708A"/>
    <w:rsid w:val="0045709B"/>
    <w:rsid w:val="0045718C"/>
    <w:rsid w:val="004572C2"/>
    <w:rsid w:val="004573B4"/>
    <w:rsid w:val="0045759A"/>
    <w:rsid w:val="0045766C"/>
    <w:rsid w:val="004576AB"/>
    <w:rsid w:val="004578AF"/>
    <w:rsid w:val="00457914"/>
    <w:rsid w:val="004579C5"/>
    <w:rsid w:val="00457A7D"/>
    <w:rsid w:val="00457AD2"/>
    <w:rsid w:val="00457B26"/>
    <w:rsid w:val="00457B96"/>
    <w:rsid w:val="00457C4E"/>
    <w:rsid w:val="00457D60"/>
    <w:rsid w:val="00457D7E"/>
    <w:rsid w:val="00457E41"/>
    <w:rsid w:val="00457F0A"/>
    <w:rsid w:val="0046040F"/>
    <w:rsid w:val="004604D2"/>
    <w:rsid w:val="0046098B"/>
    <w:rsid w:val="00460A8E"/>
    <w:rsid w:val="00460A9A"/>
    <w:rsid w:val="00460BE3"/>
    <w:rsid w:val="00460CC9"/>
    <w:rsid w:val="00460D22"/>
    <w:rsid w:val="00460D5F"/>
    <w:rsid w:val="00460D79"/>
    <w:rsid w:val="00460E17"/>
    <w:rsid w:val="00461066"/>
    <w:rsid w:val="004611A3"/>
    <w:rsid w:val="00461294"/>
    <w:rsid w:val="00461301"/>
    <w:rsid w:val="004613BE"/>
    <w:rsid w:val="0046145E"/>
    <w:rsid w:val="004615EE"/>
    <w:rsid w:val="0046160A"/>
    <w:rsid w:val="00461613"/>
    <w:rsid w:val="0046179E"/>
    <w:rsid w:val="004617BA"/>
    <w:rsid w:val="004617F8"/>
    <w:rsid w:val="004618F0"/>
    <w:rsid w:val="0046192E"/>
    <w:rsid w:val="00461AAB"/>
    <w:rsid w:val="00461B82"/>
    <w:rsid w:val="00461CD7"/>
    <w:rsid w:val="00461CE9"/>
    <w:rsid w:val="00461EDF"/>
    <w:rsid w:val="00461F4D"/>
    <w:rsid w:val="0046216C"/>
    <w:rsid w:val="004622B1"/>
    <w:rsid w:val="00462302"/>
    <w:rsid w:val="00462322"/>
    <w:rsid w:val="00462407"/>
    <w:rsid w:val="0046243F"/>
    <w:rsid w:val="00462483"/>
    <w:rsid w:val="00462559"/>
    <w:rsid w:val="00462730"/>
    <w:rsid w:val="00462A23"/>
    <w:rsid w:val="00462AA5"/>
    <w:rsid w:val="00462BCC"/>
    <w:rsid w:val="00462D2B"/>
    <w:rsid w:val="00462D7F"/>
    <w:rsid w:val="00462D9B"/>
    <w:rsid w:val="00462DA3"/>
    <w:rsid w:val="00462DF4"/>
    <w:rsid w:val="00462E28"/>
    <w:rsid w:val="00462F3C"/>
    <w:rsid w:val="00462FCC"/>
    <w:rsid w:val="00463017"/>
    <w:rsid w:val="00463039"/>
    <w:rsid w:val="004631DD"/>
    <w:rsid w:val="0046322E"/>
    <w:rsid w:val="0046325F"/>
    <w:rsid w:val="00463339"/>
    <w:rsid w:val="004633E0"/>
    <w:rsid w:val="00463416"/>
    <w:rsid w:val="004634CA"/>
    <w:rsid w:val="00463517"/>
    <w:rsid w:val="004635FD"/>
    <w:rsid w:val="004636AD"/>
    <w:rsid w:val="004637F9"/>
    <w:rsid w:val="00463895"/>
    <w:rsid w:val="004638E9"/>
    <w:rsid w:val="0046390C"/>
    <w:rsid w:val="0046394F"/>
    <w:rsid w:val="00463B80"/>
    <w:rsid w:val="00463C91"/>
    <w:rsid w:val="00463D01"/>
    <w:rsid w:val="00463EE2"/>
    <w:rsid w:val="00463F20"/>
    <w:rsid w:val="00463F49"/>
    <w:rsid w:val="00463F99"/>
    <w:rsid w:val="004641F3"/>
    <w:rsid w:val="00464383"/>
    <w:rsid w:val="00464449"/>
    <w:rsid w:val="004644BF"/>
    <w:rsid w:val="0046451E"/>
    <w:rsid w:val="0046454A"/>
    <w:rsid w:val="004645D2"/>
    <w:rsid w:val="004646E2"/>
    <w:rsid w:val="0046477E"/>
    <w:rsid w:val="00464805"/>
    <w:rsid w:val="0046497D"/>
    <w:rsid w:val="00464987"/>
    <w:rsid w:val="00464988"/>
    <w:rsid w:val="00464A5E"/>
    <w:rsid w:val="00464ADD"/>
    <w:rsid w:val="00464B01"/>
    <w:rsid w:val="00464C2B"/>
    <w:rsid w:val="00464C4B"/>
    <w:rsid w:val="00464C5B"/>
    <w:rsid w:val="00464CB0"/>
    <w:rsid w:val="00464CF2"/>
    <w:rsid w:val="00464D52"/>
    <w:rsid w:val="00464FD3"/>
    <w:rsid w:val="00464FF5"/>
    <w:rsid w:val="00465265"/>
    <w:rsid w:val="004652DA"/>
    <w:rsid w:val="00465353"/>
    <w:rsid w:val="00465443"/>
    <w:rsid w:val="004654BD"/>
    <w:rsid w:val="0046554B"/>
    <w:rsid w:val="004655EE"/>
    <w:rsid w:val="004656A2"/>
    <w:rsid w:val="004656B8"/>
    <w:rsid w:val="00465801"/>
    <w:rsid w:val="00465806"/>
    <w:rsid w:val="004659CC"/>
    <w:rsid w:val="00465A2A"/>
    <w:rsid w:val="00465A2B"/>
    <w:rsid w:val="00465A64"/>
    <w:rsid w:val="00465B46"/>
    <w:rsid w:val="00465C2A"/>
    <w:rsid w:val="00465EEE"/>
    <w:rsid w:val="00465F59"/>
    <w:rsid w:val="0046603E"/>
    <w:rsid w:val="00466048"/>
    <w:rsid w:val="0046608C"/>
    <w:rsid w:val="0046624B"/>
    <w:rsid w:val="0046626B"/>
    <w:rsid w:val="00466405"/>
    <w:rsid w:val="00466484"/>
    <w:rsid w:val="00466521"/>
    <w:rsid w:val="0046664F"/>
    <w:rsid w:val="0046676D"/>
    <w:rsid w:val="00466822"/>
    <w:rsid w:val="00466B01"/>
    <w:rsid w:val="00466B71"/>
    <w:rsid w:val="00466D43"/>
    <w:rsid w:val="00466E0B"/>
    <w:rsid w:val="00466E2A"/>
    <w:rsid w:val="00466E88"/>
    <w:rsid w:val="00466ED6"/>
    <w:rsid w:val="00466F34"/>
    <w:rsid w:val="00467311"/>
    <w:rsid w:val="0046737B"/>
    <w:rsid w:val="00467A60"/>
    <w:rsid w:val="00467AA6"/>
    <w:rsid w:val="00467C18"/>
    <w:rsid w:val="00467EC2"/>
    <w:rsid w:val="00467ED8"/>
    <w:rsid w:val="00467F08"/>
    <w:rsid w:val="00467F9C"/>
    <w:rsid w:val="00467FB4"/>
    <w:rsid w:val="0047001B"/>
    <w:rsid w:val="004700C4"/>
    <w:rsid w:val="00470129"/>
    <w:rsid w:val="0047017A"/>
    <w:rsid w:val="00470250"/>
    <w:rsid w:val="0047033D"/>
    <w:rsid w:val="004703BE"/>
    <w:rsid w:val="004704D4"/>
    <w:rsid w:val="0047052C"/>
    <w:rsid w:val="00470548"/>
    <w:rsid w:val="004709D2"/>
    <w:rsid w:val="00470B53"/>
    <w:rsid w:val="00470BD4"/>
    <w:rsid w:val="00470CA6"/>
    <w:rsid w:val="00470CA8"/>
    <w:rsid w:val="00470CD2"/>
    <w:rsid w:val="00470F0D"/>
    <w:rsid w:val="00470F7E"/>
    <w:rsid w:val="00471067"/>
    <w:rsid w:val="0047117E"/>
    <w:rsid w:val="00471287"/>
    <w:rsid w:val="00471345"/>
    <w:rsid w:val="00471426"/>
    <w:rsid w:val="0047153A"/>
    <w:rsid w:val="004715E9"/>
    <w:rsid w:val="0047163E"/>
    <w:rsid w:val="004716F1"/>
    <w:rsid w:val="004716F8"/>
    <w:rsid w:val="00471793"/>
    <w:rsid w:val="00471AE3"/>
    <w:rsid w:val="00471AE9"/>
    <w:rsid w:val="00471D78"/>
    <w:rsid w:val="00471D7A"/>
    <w:rsid w:val="00472255"/>
    <w:rsid w:val="00472333"/>
    <w:rsid w:val="00472342"/>
    <w:rsid w:val="004725D2"/>
    <w:rsid w:val="0047263A"/>
    <w:rsid w:val="004726D2"/>
    <w:rsid w:val="00472742"/>
    <w:rsid w:val="004728A0"/>
    <w:rsid w:val="00472964"/>
    <w:rsid w:val="00472A19"/>
    <w:rsid w:val="00472BAE"/>
    <w:rsid w:val="00472BC7"/>
    <w:rsid w:val="00472BFE"/>
    <w:rsid w:val="00472C74"/>
    <w:rsid w:val="00472CF1"/>
    <w:rsid w:val="00472E1F"/>
    <w:rsid w:val="00472F4B"/>
    <w:rsid w:val="00472FE3"/>
    <w:rsid w:val="00473029"/>
    <w:rsid w:val="004730D3"/>
    <w:rsid w:val="00473194"/>
    <w:rsid w:val="004732DE"/>
    <w:rsid w:val="004732FC"/>
    <w:rsid w:val="004733CC"/>
    <w:rsid w:val="004733F6"/>
    <w:rsid w:val="0047346C"/>
    <w:rsid w:val="004734C9"/>
    <w:rsid w:val="004734D8"/>
    <w:rsid w:val="00473757"/>
    <w:rsid w:val="00473789"/>
    <w:rsid w:val="004737E1"/>
    <w:rsid w:val="004738A3"/>
    <w:rsid w:val="00473970"/>
    <w:rsid w:val="00473A01"/>
    <w:rsid w:val="00473A1C"/>
    <w:rsid w:val="00473AC7"/>
    <w:rsid w:val="00473B39"/>
    <w:rsid w:val="00473CDF"/>
    <w:rsid w:val="00473D0C"/>
    <w:rsid w:val="00473DF8"/>
    <w:rsid w:val="00473FFE"/>
    <w:rsid w:val="0047409F"/>
    <w:rsid w:val="004740DF"/>
    <w:rsid w:val="004741AE"/>
    <w:rsid w:val="004742DD"/>
    <w:rsid w:val="0047433E"/>
    <w:rsid w:val="00474510"/>
    <w:rsid w:val="00474637"/>
    <w:rsid w:val="00474660"/>
    <w:rsid w:val="00474B41"/>
    <w:rsid w:val="00474BD4"/>
    <w:rsid w:val="00474E71"/>
    <w:rsid w:val="00474F19"/>
    <w:rsid w:val="00474FB3"/>
    <w:rsid w:val="004750A9"/>
    <w:rsid w:val="004751CD"/>
    <w:rsid w:val="00475231"/>
    <w:rsid w:val="00475276"/>
    <w:rsid w:val="004752D5"/>
    <w:rsid w:val="004753DA"/>
    <w:rsid w:val="00475489"/>
    <w:rsid w:val="004754BD"/>
    <w:rsid w:val="0047553C"/>
    <w:rsid w:val="00475580"/>
    <w:rsid w:val="00475887"/>
    <w:rsid w:val="0047592C"/>
    <w:rsid w:val="0047598E"/>
    <w:rsid w:val="00475D01"/>
    <w:rsid w:val="00476028"/>
    <w:rsid w:val="00476111"/>
    <w:rsid w:val="0047658C"/>
    <w:rsid w:val="004766CC"/>
    <w:rsid w:val="00476742"/>
    <w:rsid w:val="00476932"/>
    <w:rsid w:val="00476987"/>
    <w:rsid w:val="00476B18"/>
    <w:rsid w:val="00476C9A"/>
    <w:rsid w:val="00476E34"/>
    <w:rsid w:val="00476E7D"/>
    <w:rsid w:val="00476E94"/>
    <w:rsid w:val="00476EB7"/>
    <w:rsid w:val="00476F59"/>
    <w:rsid w:val="0047726A"/>
    <w:rsid w:val="004772BF"/>
    <w:rsid w:val="004772F4"/>
    <w:rsid w:val="0047737D"/>
    <w:rsid w:val="004777A5"/>
    <w:rsid w:val="00477A6E"/>
    <w:rsid w:val="00477A8D"/>
    <w:rsid w:val="00477C4D"/>
    <w:rsid w:val="00477C78"/>
    <w:rsid w:val="00477D4B"/>
    <w:rsid w:val="00477D8F"/>
    <w:rsid w:val="00477DA9"/>
    <w:rsid w:val="00477E7D"/>
    <w:rsid w:val="00477F8B"/>
    <w:rsid w:val="00477F8D"/>
    <w:rsid w:val="00477FBC"/>
    <w:rsid w:val="0048011B"/>
    <w:rsid w:val="00480342"/>
    <w:rsid w:val="0048053D"/>
    <w:rsid w:val="004805DA"/>
    <w:rsid w:val="004805F7"/>
    <w:rsid w:val="0048082C"/>
    <w:rsid w:val="00480941"/>
    <w:rsid w:val="00480A12"/>
    <w:rsid w:val="00480AAF"/>
    <w:rsid w:val="00480B82"/>
    <w:rsid w:val="00480BE3"/>
    <w:rsid w:val="00480E27"/>
    <w:rsid w:val="004812AA"/>
    <w:rsid w:val="00481330"/>
    <w:rsid w:val="004814A6"/>
    <w:rsid w:val="00481511"/>
    <w:rsid w:val="0048160A"/>
    <w:rsid w:val="00481731"/>
    <w:rsid w:val="00481799"/>
    <w:rsid w:val="004817A0"/>
    <w:rsid w:val="0048188C"/>
    <w:rsid w:val="004819DA"/>
    <w:rsid w:val="004819FD"/>
    <w:rsid w:val="00481A08"/>
    <w:rsid w:val="00481ADD"/>
    <w:rsid w:val="00481B3B"/>
    <w:rsid w:val="00481D3E"/>
    <w:rsid w:val="00481DB6"/>
    <w:rsid w:val="0048225A"/>
    <w:rsid w:val="004822DF"/>
    <w:rsid w:val="0048233D"/>
    <w:rsid w:val="00482355"/>
    <w:rsid w:val="0048252E"/>
    <w:rsid w:val="004827F1"/>
    <w:rsid w:val="00482833"/>
    <w:rsid w:val="00482889"/>
    <w:rsid w:val="004828E5"/>
    <w:rsid w:val="004828EC"/>
    <w:rsid w:val="00482AF6"/>
    <w:rsid w:val="00482BA0"/>
    <w:rsid w:val="00482C64"/>
    <w:rsid w:val="00482E9A"/>
    <w:rsid w:val="00482F6D"/>
    <w:rsid w:val="00483056"/>
    <w:rsid w:val="00483172"/>
    <w:rsid w:val="004831F8"/>
    <w:rsid w:val="00483259"/>
    <w:rsid w:val="004833D6"/>
    <w:rsid w:val="00483467"/>
    <w:rsid w:val="0048349B"/>
    <w:rsid w:val="004834D2"/>
    <w:rsid w:val="0048360F"/>
    <w:rsid w:val="004839BD"/>
    <w:rsid w:val="00483A50"/>
    <w:rsid w:val="00483B49"/>
    <w:rsid w:val="00483C94"/>
    <w:rsid w:val="00483D3B"/>
    <w:rsid w:val="00483D9A"/>
    <w:rsid w:val="004843A7"/>
    <w:rsid w:val="004845DE"/>
    <w:rsid w:val="004845F6"/>
    <w:rsid w:val="00484695"/>
    <w:rsid w:val="0048475A"/>
    <w:rsid w:val="00484893"/>
    <w:rsid w:val="004848D9"/>
    <w:rsid w:val="00484B2E"/>
    <w:rsid w:val="00484BA9"/>
    <w:rsid w:val="00484E69"/>
    <w:rsid w:val="00484E96"/>
    <w:rsid w:val="00484FDB"/>
    <w:rsid w:val="0048507D"/>
    <w:rsid w:val="00485117"/>
    <w:rsid w:val="004851F5"/>
    <w:rsid w:val="004852C8"/>
    <w:rsid w:val="004852EA"/>
    <w:rsid w:val="00485399"/>
    <w:rsid w:val="0048539F"/>
    <w:rsid w:val="00485461"/>
    <w:rsid w:val="00485508"/>
    <w:rsid w:val="00485770"/>
    <w:rsid w:val="00485806"/>
    <w:rsid w:val="00485807"/>
    <w:rsid w:val="0048586E"/>
    <w:rsid w:val="0048592F"/>
    <w:rsid w:val="00485947"/>
    <w:rsid w:val="00485ACC"/>
    <w:rsid w:val="00485B41"/>
    <w:rsid w:val="00485D1B"/>
    <w:rsid w:val="00485D79"/>
    <w:rsid w:val="00485EC4"/>
    <w:rsid w:val="00485EDE"/>
    <w:rsid w:val="00485FFF"/>
    <w:rsid w:val="0048607C"/>
    <w:rsid w:val="004860CC"/>
    <w:rsid w:val="0048619C"/>
    <w:rsid w:val="004861AA"/>
    <w:rsid w:val="004861CC"/>
    <w:rsid w:val="00486204"/>
    <w:rsid w:val="0048630E"/>
    <w:rsid w:val="00486365"/>
    <w:rsid w:val="004864D1"/>
    <w:rsid w:val="00486504"/>
    <w:rsid w:val="00486576"/>
    <w:rsid w:val="0048683E"/>
    <w:rsid w:val="0048685E"/>
    <w:rsid w:val="004868E5"/>
    <w:rsid w:val="0048698D"/>
    <w:rsid w:val="004869D9"/>
    <w:rsid w:val="00486B64"/>
    <w:rsid w:val="00486B7F"/>
    <w:rsid w:val="00486BF4"/>
    <w:rsid w:val="00486D13"/>
    <w:rsid w:val="00486DE7"/>
    <w:rsid w:val="00486FC2"/>
    <w:rsid w:val="00487034"/>
    <w:rsid w:val="00487197"/>
    <w:rsid w:val="004873B7"/>
    <w:rsid w:val="004874F2"/>
    <w:rsid w:val="00487540"/>
    <w:rsid w:val="0048764E"/>
    <w:rsid w:val="0048772D"/>
    <w:rsid w:val="00487767"/>
    <w:rsid w:val="004879B2"/>
    <w:rsid w:val="00487A24"/>
    <w:rsid w:val="00487A5A"/>
    <w:rsid w:val="00487BB8"/>
    <w:rsid w:val="00487CC2"/>
    <w:rsid w:val="00487E69"/>
    <w:rsid w:val="00487EE9"/>
    <w:rsid w:val="00487F52"/>
    <w:rsid w:val="004900C2"/>
    <w:rsid w:val="004900CC"/>
    <w:rsid w:val="00490255"/>
    <w:rsid w:val="00490347"/>
    <w:rsid w:val="004903AB"/>
    <w:rsid w:val="004903B4"/>
    <w:rsid w:val="004903E6"/>
    <w:rsid w:val="0049055A"/>
    <w:rsid w:val="004905F6"/>
    <w:rsid w:val="00490754"/>
    <w:rsid w:val="004909CE"/>
    <w:rsid w:val="00490A5F"/>
    <w:rsid w:val="00490C48"/>
    <w:rsid w:val="00490D67"/>
    <w:rsid w:val="00490DDD"/>
    <w:rsid w:val="00490DDF"/>
    <w:rsid w:val="00490E2F"/>
    <w:rsid w:val="00490ECD"/>
    <w:rsid w:val="00490F48"/>
    <w:rsid w:val="0049109B"/>
    <w:rsid w:val="00491232"/>
    <w:rsid w:val="0049125E"/>
    <w:rsid w:val="004912A6"/>
    <w:rsid w:val="0049131E"/>
    <w:rsid w:val="0049147C"/>
    <w:rsid w:val="004914C3"/>
    <w:rsid w:val="00491792"/>
    <w:rsid w:val="00491A13"/>
    <w:rsid w:val="00491A53"/>
    <w:rsid w:val="00491B51"/>
    <w:rsid w:val="00491B60"/>
    <w:rsid w:val="00491C35"/>
    <w:rsid w:val="00491CFE"/>
    <w:rsid w:val="00491D9A"/>
    <w:rsid w:val="00491F3A"/>
    <w:rsid w:val="00491FA5"/>
    <w:rsid w:val="00491FF4"/>
    <w:rsid w:val="00492086"/>
    <w:rsid w:val="0049220D"/>
    <w:rsid w:val="00492272"/>
    <w:rsid w:val="00492583"/>
    <w:rsid w:val="004925B3"/>
    <w:rsid w:val="004925C8"/>
    <w:rsid w:val="004925D4"/>
    <w:rsid w:val="00492696"/>
    <w:rsid w:val="00492725"/>
    <w:rsid w:val="004927A2"/>
    <w:rsid w:val="004927D3"/>
    <w:rsid w:val="00492919"/>
    <w:rsid w:val="0049299E"/>
    <w:rsid w:val="00492A81"/>
    <w:rsid w:val="00492AEC"/>
    <w:rsid w:val="00492B3A"/>
    <w:rsid w:val="00492E9D"/>
    <w:rsid w:val="00493124"/>
    <w:rsid w:val="0049312A"/>
    <w:rsid w:val="0049324A"/>
    <w:rsid w:val="004932A2"/>
    <w:rsid w:val="004932BD"/>
    <w:rsid w:val="004937D3"/>
    <w:rsid w:val="004937E8"/>
    <w:rsid w:val="004937EF"/>
    <w:rsid w:val="004938B1"/>
    <w:rsid w:val="00493A15"/>
    <w:rsid w:val="00493A98"/>
    <w:rsid w:val="00493BAC"/>
    <w:rsid w:val="00493BD1"/>
    <w:rsid w:val="00493BF8"/>
    <w:rsid w:val="00493C6F"/>
    <w:rsid w:val="00493D78"/>
    <w:rsid w:val="00493D96"/>
    <w:rsid w:val="00493E25"/>
    <w:rsid w:val="00493E7F"/>
    <w:rsid w:val="00493F2E"/>
    <w:rsid w:val="00493F31"/>
    <w:rsid w:val="004940CA"/>
    <w:rsid w:val="004942F7"/>
    <w:rsid w:val="00494431"/>
    <w:rsid w:val="004944E5"/>
    <w:rsid w:val="004944FE"/>
    <w:rsid w:val="0049462B"/>
    <w:rsid w:val="00494764"/>
    <w:rsid w:val="00494844"/>
    <w:rsid w:val="00494B28"/>
    <w:rsid w:val="00494D15"/>
    <w:rsid w:val="00494E5E"/>
    <w:rsid w:val="00494F1B"/>
    <w:rsid w:val="00495030"/>
    <w:rsid w:val="004950EE"/>
    <w:rsid w:val="00495369"/>
    <w:rsid w:val="0049548F"/>
    <w:rsid w:val="004955C1"/>
    <w:rsid w:val="00495667"/>
    <w:rsid w:val="004958AF"/>
    <w:rsid w:val="00495A6F"/>
    <w:rsid w:val="00495ABE"/>
    <w:rsid w:val="00495AE2"/>
    <w:rsid w:val="00495B38"/>
    <w:rsid w:val="00495C75"/>
    <w:rsid w:val="00495CB6"/>
    <w:rsid w:val="00495D15"/>
    <w:rsid w:val="00495D7C"/>
    <w:rsid w:val="00495DB7"/>
    <w:rsid w:val="00495DD1"/>
    <w:rsid w:val="00495F15"/>
    <w:rsid w:val="00495F2D"/>
    <w:rsid w:val="00495FFF"/>
    <w:rsid w:val="0049607A"/>
    <w:rsid w:val="00496127"/>
    <w:rsid w:val="004961C6"/>
    <w:rsid w:val="00496235"/>
    <w:rsid w:val="004963ED"/>
    <w:rsid w:val="00496473"/>
    <w:rsid w:val="004965F7"/>
    <w:rsid w:val="0049663D"/>
    <w:rsid w:val="004966C6"/>
    <w:rsid w:val="00496700"/>
    <w:rsid w:val="00496871"/>
    <w:rsid w:val="00496949"/>
    <w:rsid w:val="004969A5"/>
    <w:rsid w:val="00496A2A"/>
    <w:rsid w:val="00496A9D"/>
    <w:rsid w:val="00496B22"/>
    <w:rsid w:val="00496C1E"/>
    <w:rsid w:val="00496F40"/>
    <w:rsid w:val="00497006"/>
    <w:rsid w:val="00497235"/>
    <w:rsid w:val="0049723A"/>
    <w:rsid w:val="00497340"/>
    <w:rsid w:val="004973B0"/>
    <w:rsid w:val="0049742B"/>
    <w:rsid w:val="00497524"/>
    <w:rsid w:val="0049765C"/>
    <w:rsid w:val="004977AD"/>
    <w:rsid w:val="004978ED"/>
    <w:rsid w:val="00497A51"/>
    <w:rsid w:val="00497BB0"/>
    <w:rsid w:val="00497C88"/>
    <w:rsid w:val="00497F12"/>
    <w:rsid w:val="00497FC9"/>
    <w:rsid w:val="004A01AF"/>
    <w:rsid w:val="004A0493"/>
    <w:rsid w:val="004A0508"/>
    <w:rsid w:val="004A0617"/>
    <w:rsid w:val="004A076E"/>
    <w:rsid w:val="004A087F"/>
    <w:rsid w:val="004A08FD"/>
    <w:rsid w:val="004A0951"/>
    <w:rsid w:val="004A0AB4"/>
    <w:rsid w:val="004A0B7E"/>
    <w:rsid w:val="004A0B8E"/>
    <w:rsid w:val="004A0BD4"/>
    <w:rsid w:val="004A0CA8"/>
    <w:rsid w:val="004A0CF1"/>
    <w:rsid w:val="004A0D5B"/>
    <w:rsid w:val="004A0DC1"/>
    <w:rsid w:val="004A0EB1"/>
    <w:rsid w:val="004A0F9D"/>
    <w:rsid w:val="004A1028"/>
    <w:rsid w:val="004A1082"/>
    <w:rsid w:val="004A11E2"/>
    <w:rsid w:val="004A11ED"/>
    <w:rsid w:val="004A120E"/>
    <w:rsid w:val="004A161A"/>
    <w:rsid w:val="004A16C7"/>
    <w:rsid w:val="004A1860"/>
    <w:rsid w:val="004A193F"/>
    <w:rsid w:val="004A1A9F"/>
    <w:rsid w:val="004A1BAA"/>
    <w:rsid w:val="004A1DB4"/>
    <w:rsid w:val="004A1E53"/>
    <w:rsid w:val="004A1E7F"/>
    <w:rsid w:val="004A1EC7"/>
    <w:rsid w:val="004A1EF7"/>
    <w:rsid w:val="004A206A"/>
    <w:rsid w:val="004A2148"/>
    <w:rsid w:val="004A2155"/>
    <w:rsid w:val="004A2166"/>
    <w:rsid w:val="004A21C9"/>
    <w:rsid w:val="004A2473"/>
    <w:rsid w:val="004A24C2"/>
    <w:rsid w:val="004A2583"/>
    <w:rsid w:val="004A2705"/>
    <w:rsid w:val="004A2706"/>
    <w:rsid w:val="004A27AC"/>
    <w:rsid w:val="004A27DD"/>
    <w:rsid w:val="004A2825"/>
    <w:rsid w:val="004A2872"/>
    <w:rsid w:val="004A28B9"/>
    <w:rsid w:val="004A2C04"/>
    <w:rsid w:val="004A2C52"/>
    <w:rsid w:val="004A2FB8"/>
    <w:rsid w:val="004A31D6"/>
    <w:rsid w:val="004A3265"/>
    <w:rsid w:val="004A331E"/>
    <w:rsid w:val="004A355A"/>
    <w:rsid w:val="004A38E1"/>
    <w:rsid w:val="004A394F"/>
    <w:rsid w:val="004A3A3E"/>
    <w:rsid w:val="004A3B1A"/>
    <w:rsid w:val="004A3C89"/>
    <w:rsid w:val="004A3CE0"/>
    <w:rsid w:val="004A3D62"/>
    <w:rsid w:val="004A3E37"/>
    <w:rsid w:val="004A3F12"/>
    <w:rsid w:val="004A3F8E"/>
    <w:rsid w:val="004A407A"/>
    <w:rsid w:val="004A415E"/>
    <w:rsid w:val="004A4268"/>
    <w:rsid w:val="004A429F"/>
    <w:rsid w:val="004A45EF"/>
    <w:rsid w:val="004A4614"/>
    <w:rsid w:val="004A46DC"/>
    <w:rsid w:val="004A4897"/>
    <w:rsid w:val="004A48D5"/>
    <w:rsid w:val="004A4916"/>
    <w:rsid w:val="004A4934"/>
    <w:rsid w:val="004A496A"/>
    <w:rsid w:val="004A4A4A"/>
    <w:rsid w:val="004A4A8E"/>
    <w:rsid w:val="004A4AFC"/>
    <w:rsid w:val="004A4CE7"/>
    <w:rsid w:val="004A4DB0"/>
    <w:rsid w:val="004A5130"/>
    <w:rsid w:val="004A5222"/>
    <w:rsid w:val="004A5250"/>
    <w:rsid w:val="004A535D"/>
    <w:rsid w:val="004A538E"/>
    <w:rsid w:val="004A5447"/>
    <w:rsid w:val="004A5473"/>
    <w:rsid w:val="004A5523"/>
    <w:rsid w:val="004A553A"/>
    <w:rsid w:val="004A5586"/>
    <w:rsid w:val="004A5633"/>
    <w:rsid w:val="004A563E"/>
    <w:rsid w:val="004A57CE"/>
    <w:rsid w:val="004A57E1"/>
    <w:rsid w:val="004A5862"/>
    <w:rsid w:val="004A58A3"/>
    <w:rsid w:val="004A5A47"/>
    <w:rsid w:val="004A5AF8"/>
    <w:rsid w:val="004A5C87"/>
    <w:rsid w:val="004A5D5E"/>
    <w:rsid w:val="004A5E75"/>
    <w:rsid w:val="004A6230"/>
    <w:rsid w:val="004A6348"/>
    <w:rsid w:val="004A6366"/>
    <w:rsid w:val="004A6443"/>
    <w:rsid w:val="004A656E"/>
    <w:rsid w:val="004A65B8"/>
    <w:rsid w:val="004A65F8"/>
    <w:rsid w:val="004A666E"/>
    <w:rsid w:val="004A674A"/>
    <w:rsid w:val="004A67E6"/>
    <w:rsid w:val="004A6A4A"/>
    <w:rsid w:val="004A6B0D"/>
    <w:rsid w:val="004A6D5B"/>
    <w:rsid w:val="004A6DB4"/>
    <w:rsid w:val="004A6FD3"/>
    <w:rsid w:val="004A72F9"/>
    <w:rsid w:val="004A73E1"/>
    <w:rsid w:val="004A74E6"/>
    <w:rsid w:val="004A7661"/>
    <w:rsid w:val="004A77CA"/>
    <w:rsid w:val="004A7825"/>
    <w:rsid w:val="004A794B"/>
    <w:rsid w:val="004A79BE"/>
    <w:rsid w:val="004A79CB"/>
    <w:rsid w:val="004A7A2C"/>
    <w:rsid w:val="004A7A52"/>
    <w:rsid w:val="004A7A76"/>
    <w:rsid w:val="004A7AEC"/>
    <w:rsid w:val="004A7C05"/>
    <w:rsid w:val="004A7C2C"/>
    <w:rsid w:val="004A7C30"/>
    <w:rsid w:val="004A7E6A"/>
    <w:rsid w:val="004A7E77"/>
    <w:rsid w:val="004A7FF3"/>
    <w:rsid w:val="004B0113"/>
    <w:rsid w:val="004B0132"/>
    <w:rsid w:val="004B01F6"/>
    <w:rsid w:val="004B02CD"/>
    <w:rsid w:val="004B0359"/>
    <w:rsid w:val="004B04E7"/>
    <w:rsid w:val="004B05B1"/>
    <w:rsid w:val="004B0664"/>
    <w:rsid w:val="004B06E8"/>
    <w:rsid w:val="004B081B"/>
    <w:rsid w:val="004B094C"/>
    <w:rsid w:val="004B0966"/>
    <w:rsid w:val="004B0975"/>
    <w:rsid w:val="004B09FE"/>
    <w:rsid w:val="004B0A2A"/>
    <w:rsid w:val="004B0A44"/>
    <w:rsid w:val="004B0A57"/>
    <w:rsid w:val="004B0B90"/>
    <w:rsid w:val="004B0BD6"/>
    <w:rsid w:val="004B0D27"/>
    <w:rsid w:val="004B0E73"/>
    <w:rsid w:val="004B13BA"/>
    <w:rsid w:val="004B14B4"/>
    <w:rsid w:val="004B1531"/>
    <w:rsid w:val="004B15A9"/>
    <w:rsid w:val="004B1684"/>
    <w:rsid w:val="004B17B6"/>
    <w:rsid w:val="004B17E6"/>
    <w:rsid w:val="004B18CA"/>
    <w:rsid w:val="004B1A77"/>
    <w:rsid w:val="004B1ABF"/>
    <w:rsid w:val="004B1ADE"/>
    <w:rsid w:val="004B1C20"/>
    <w:rsid w:val="004B1D3C"/>
    <w:rsid w:val="004B1DF1"/>
    <w:rsid w:val="004B1E53"/>
    <w:rsid w:val="004B1E9B"/>
    <w:rsid w:val="004B2058"/>
    <w:rsid w:val="004B215F"/>
    <w:rsid w:val="004B2309"/>
    <w:rsid w:val="004B233F"/>
    <w:rsid w:val="004B24F7"/>
    <w:rsid w:val="004B25CE"/>
    <w:rsid w:val="004B29CD"/>
    <w:rsid w:val="004B2A05"/>
    <w:rsid w:val="004B2A47"/>
    <w:rsid w:val="004B2BEB"/>
    <w:rsid w:val="004B2C14"/>
    <w:rsid w:val="004B2D4C"/>
    <w:rsid w:val="004B2E55"/>
    <w:rsid w:val="004B2EDB"/>
    <w:rsid w:val="004B2F26"/>
    <w:rsid w:val="004B308D"/>
    <w:rsid w:val="004B31D2"/>
    <w:rsid w:val="004B3320"/>
    <w:rsid w:val="004B3420"/>
    <w:rsid w:val="004B3433"/>
    <w:rsid w:val="004B35BC"/>
    <w:rsid w:val="004B35DA"/>
    <w:rsid w:val="004B364A"/>
    <w:rsid w:val="004B3955"/>
    <w:rsid w:val="004B39AA"/>
    <w:rsid w:val="004B3B63"/>
    <w:rsid w:val="004B3D01"/>
    <w:rsid w:val="004B3DA1"/>
    <w:rsid w:val="004B3DE5"/>
    <w:rsid w:val="004B3DF5"/>
    <w:rsid w:val="004B3E97"/>
    <w:rsid w:val="004B403B"/>
    <w:rsid w:val="004B4139"/>
    <w:rsid w:val="004B4197"/>
    <w:rsid w:val="004B4234"/>
    <w:rsid w:val="004B423B"/>
    <w:rsid w:val="004B4366"/>
    <w:rsid w:val="004B4419"/>
    <w:rsid w:val="004B4696"/>
    <w:rsid w:val="004B473F"/>
    <w:rsid w:val="004B47D3"/>
    <w:rsid w:val="004B4892"/>
    <w:rsid w:val="004B49A6"/>
    <w:rsid w:val="004B4A81"/>
    <w:rsid w:val="004B4AFA"/>
    <w:rsid w:val="004B4C02"/>
    <w:rsid w:val="004B4C54"/>
    <w:rsid w:val="004B4C7E"/>
    <w:rsid w:val="004B4D0E"/>
    <w:rsid w:val="004B4D8B"/>
    <w:rsid w:val="004B4E5B"/>
    <w:rsid w:val="004B4E87"/>
    <w:rsid w:val="004B4ED5"/>
    <w:rsid w:val="004B4EF6"/>
    <w:rsid w:val="004B4F7E"/>
    <w:rsid w:val="004B50E8"/>
    <w:rsid w:val="004B52E1"/>
    <w:rsid w:val="004B52EB"/>
    <w:rsid w:val="004B53D6"/>
    <w:rsid w:val="004B54C8"/>
    <w:rsid w:val="004B55A5"/>
    <w:rsid w:val="004B5608"/>
    <w:rsid w:val="004B5884"/>
    <w:rsid w:val="004B5A6B"/>
    <w:rsid w:val="004B5A94"/>
    <w:rsid w:val="004B5B86"/>
    <w:rsid w:val="004B5BDF"/>
    <w:rsid w:val="004B5C20"/>
    <w:rsid w:val="004B5C6E"/>
    <w:rsid w:val="004B5C8C"/>
    <w:rsid w:val="004B5D00"/>
    <w:rsid w:val="004B5D0A"/>
    <w:rsid w:val="004B5D60"/>
    <w:rsid w:val="004B5E94"/>
    <w:rsid w:val="004B5EF8"/>
    <w:rsid w:val="004B6084"/>
    <w:rsid w:val="004B609E"/>
    <w:rsid w:val="004B61C8"/>
    <w:rsid w:val="004B630B"/>
    <w:rsid w:val="004B64B5"/>
    <w:rsid w:val="004B6587"/>
    <w:rsid w:val="004B6616"/>
    <w:rsid w:val="004B66CD"/>
    <w:rsid w:val="004B67BE"/>
    <w:rsid w:val="004B680F"/>
    <w:rsid w:val="004B6837"/>
    <w:rsid w:val="004B68B4"/>
    <w:rsid w:val="004B692F"/>
    <w:rsid w:val="004B69AC"/>
    <w:rsid w:val="004B69BC"/>
    <w:rsid w:val="004B6BB4"/>
    <w:rsid w:val="004B6BB6"/>
    <w:rsid w:val="004B6C17"/>
    <w:rsid w:val="004B6C46"/>
    <w:rsid w:val="004B6C56"/>
    <w:rsid w:val="004B6CE7"/>
    <w:rsid w:val="004B6FC4"/>
    <w:rsid w:val="004B6FD6"/>
    <w:rsid w:val="004B71BC"/>
    <w:rsid w:val="004B7419"/>
    <w:rsid w:val="004B74F7"/>
    <w:rsid w:val="004B74FB"/>
    <w:rsid w:val="004B7524"/>
    <w:rsid w:val="004B766B"/>
    <w:rsid w:val="004B76D4"/>
    <w:rsid w:val="004B76D9"/>
    <w:rsid w:val="004B7723"/>
    <w:rsid w:val="004B7746"/>
    <w:rsid w:val="004B7747"/>
    <w:rsid w:val="004B784B"/>
    <w:rsid w:val="004B79F6"/>
    <w:rsid w:val="004B7A4C"/>
    <w:rsid w:val="004B7A7D"/>
    <w:rsid w:val="004B7B60"/>
    <w:rsid w:val="004B7C83"/>
    <w:rsid w:val="004B7CB7"/>
    <w:rsid w:val="004B7E2B"/>
    <w:rsid w:val="004B7EC8"/>
    <w:rsid w:val="004C010F"/>
    <w:rsid w:val="004C02AE"/>
    <w:rsid w:val="004C03D2"/>
    <w:rsid w:val="004C045D"/>
    <w:rsid w:val="004C04E6"/>
    <w:rsid w:val="004C0524"/>
    <w:rsid w:val="004C0577"/>
    <w:rsid w:val="004C05F7"/>
    <w:rsid w:val="004C0661"/>
    <w:rsid w:val="004C069D"/>
    <w:rsid w:val="004C06D2"/>
    <w:rsid w:val="004C0808"/>
    <w:rsid w:val="004C0891"/>
    <w:rsid w:val="004C0930"/>
    <w:rsid w:val="004C09FB"/>
    <w:rsid w:val="004C0A25"/>
    <w:rsid w:val="004C0A9A"/>
    <w:rsid w:val="004C0B05"/>
    <w:rsid w:val="004C0BE3"/>
    <w:rsid w:val="004C0CAD"/>
    <w:rsid w:val="004C0DE3"/>
    <w:rsid w:val="004C0F7F"/>
    <w:rsid w:val="004C0F8D"/>
    <w:rsid w:val="004C10D2"/>
    <w:rsid w:val="004C112C"/>
    <w:rsid w:val="004C1179"/>
    <w:rsid w:val="004C131B"/>
    <w:rsid w:val="004C14AE"/>
    <w:rsid w:val="004C1533"/>
    <w:rsid w:val="004C161F"/>
    <w:rsid w:val="004C1633"/>
    <w:rsid w:val="004C16C2"/>
    <w:rsid w:val="004C17B5"/>
    <w:rsid w:val="004C19F7"/>
    <w:rsid w:val="004C1AA1"/>
    <w:rsid w:val="004C1B19"/>
    <w:rsid w:val="004C1B1D"/>
    <w:rsid w:val="004C1C46"/>
    <w:rsid w:val="004C1C8F"/>
    <w:rsid w:val="004C1E64"/>
    <w:rsid w:val="004C1EAD"/>
    <w:rsid w:val="004C1ED0"/>
    <w:rsid w:val="004C20BB"/>
    <w:rsid w:val="004C20ED"/>
    <w:rsid w:val="004C214C"/>
    <w:rsid w:val="004C216A"/>
    <w:rsid w:val="004C2241"/>
    <w:rsid w:val="004C23D3"/>
    <w:rsid w:val="004C24A8"/>
    <w:rsid w:val="004C24B6"/>
    <w:rsid w:val="004C24CA"/>
    <w:rsid w:val="004C2554"/>
    <w:rsid w:val="004C255C"/>
    <w:rsid w:val="004C2618"/>
    <w:rsid w:val="004C2705"/>
    <w:rsid w:val="004C277B"/>
    <w:rsid w:val="004C27C8"/>
    <w:rsid w:val="004C2978"/>
    <w:rsid w:val="004C2AC9"/>
    <w:rsid w:val="004C2BA3"/>
    <w:rsid w:val="004C2BBA"/>
    <w:rsid w:val="004C2C51"/>
    <w:rsid w:val="004C2CCC"/>
    <w:rsid w:val="004C2F4B"/>
    <w:rsid w:val="004C3091"/>
    <w:rsid w:val="004C322D"/>
    <w:rsid w:val="004C3249"/>
    <w:rsid w:val="004C33CB"/>
    <w:rsid w:val="004C346C"/>
    <w:rsid w:val="004C34D2"/>
    <w:rsid w:val="004C34D3"/>
    <w:rsid w:val="004C3531"/>
    <w:rsid w:val="004C354A"/>
    <w:rsid w:val="004C3567"/>
    <w:rsid w:val="004C3626"/>
    <w:rsid w:val="004C3705"/>
    <w:rsid w:val="004C3716"/>
    <w:rsid w:val="004C37E0"/>
    <w:rsid w:val="004C38B5"/>
    <w:rsid w:val="004C38C2"/>
    <w:rsid w:val="004C38EB"/>
    <w:rsid w:val="004C399E"/>
    <w:rsid w:val="004C3A63"/>
    <w:rsid w:val="004C3B17"/>
    <w:rsid w:val="004C3C46"/>
    <w:rsid w:val="004C3CF5"/>
    <w:rsid w:val="004C3D22"/>
    <w:rsid w:val="004C3E67"/>
    <w:rsid w:val="004C3F25"/>
    <w:rsid w:val="004C3F84"/>
    <w:rsid w:val="004C3FC5"/>
    <w:rsid w:val="004C3FD1"/>
    <w:rsid w:val="004C401B"/>
    <w:rsid w:val="004C40C4"/>
    <w:rsid w:val="004C410F"/>
    <w:rsid w:val="004C41AE"/>
    <w:rsid w:val="004C42CA"/>
    <w:rsid w:val="004C4384"/>
    <w:rsid w:val="004C4388"/>
    <w:rsid w:val="004C44D3"/>
    <w:rsid w:val="004C45EC"/>
    <w:rsid w:val="004C468B"/>
    <w:rsid w:val="004C47AC"/>
    <w:rsid w:val="004C4823"/>
    <w:rsid w:val="004C4873"/>
    <w:rsid w:val="004C4903"/>
    <w:rsid w:val="004C4BCF"/>
    <w:rsid w:val="004C4BDF"/>
    <w:rsid w:val="004C4C1B"/>
    <w:rsid w:val="004C4D3D"/>
    <w:rsid w:val="004C4EA5"/>
    <w:rsid w:val="004C4F14"/>
    <w:rsid w:val="004C5026"/>
    <w:rsid w:val="004C51FD"/>
    <w:rsid w:val="004C5251"/>
    <w:rsid w:val="004C52B4"/>
    <w:rsid w:val="004C5356"/>
    <w:rsid w:val="004C5405"/>
    <w:rsid w:val="004C546E"/>
    <w:rsid w:val="004C5566"/>
    <w:rsid w:val="004C55AE"/>
    <w:rsid w:val="004C56F0"/>
    <w:rsid w:val="004C58E0"/>
    <w:rsid w:val="004C5AD6"/>
    <w:rsid w:val="004C5B94"/>
    <w:rsid w:val="004C5C2D"/>
    <w:rsid w:val="004C5D0C"/>
    <w:rsid w:val="004C5D7B"/>
    <w:rsid w:val="004C5D8F"/>
    <w:rsid w:val="004C5D97"/>
    <w:rsid w:val="004C5EBF"/>
    <w:rsid w:val="004C5F68"/>
    <w:rsid w:val="004C60C3"/>
    <w:rsid w:val="004C615E"/>
    <w:rsid w:val="004C624A"/>
    <w:rsid w:val="004C6307"/>
    <w:rsid w:val="004C637E"/>
    <w:rsid w:val="004C6442"/>
    <w:rsid w:val="004C6503"/>
    <w:rsid w:val="004C65F1"/>
    <w:rsid w:val="004C67E5"/>
    <w:rsid w:val="004C6812"/>
    <w:rsid w:val="004C6856"/>
    <w:rsid w:val="004C6A01"/>
    <w:rsid w:val="004C6BE9"/>
    <w:rsid w:val="004C6CAB"/>
    <w:rsid w:val="004C6D11"/>
    <w:rsid w:val="004C6DC4"/>
    <w:rsid w:val="004C6E0E"/>
    <w:rsid w:val="004C6E50"/>
    <w:rsid w:val="004C6EA9"/>
    <w:rsid w:val="004C6FCD"/>
    <w:rsid w:val="004C6FF9"/>
    <w:rsid w:val="004C70FD"/>
    <w:rsid w:val="004C712E"/>
    <w:rsid w:val="004C71A8"/>
    <w:rsid w:val="004C71EE"/>
    <w:rsid w:val="004C7275"/>
    <w:rsid w:val="004C73D0"/>
    <w:rsid w:val="004C755D"/>
    <w:rsid w:val="004C7623"/>
    <w:rsid w:val="004C776C"/>
    <w:rsid w:val="004C77FB"/>
    <w:rsid w:val="004C784A"/>
    <w:rsid w:val="004C7B12"/>
    <w:rsid w:val="004C7CE6"/>
    <w:rsid w:val="004C7E01"/>
    <w:rsid w:val="004C7E63"/>
    <w:rsid w:val="004C7E66"/>
    <w:rsid w:val="004C7FA3"/>
    <w:rsid w:val="004D003D"/>
    <w:rsid w:val="004D00B2"/>
    <w:rsid w:val="004D01BF"/>
    <w:rsid w:val="004D0474"/>
    <w:rsid w:val="004D0590"/>
    <w:rsid w:val="004D0739"/>
    <w:rsid w:val="004D078B"/>
    <w:rsid w:val="004D085A"/>
    <w:rsid w:val="004D087E"/>
    <w:rsid w:val="004D08F7"/>
    <w:rsid w:val="004D09A0"/>
    <w:rsid w:val="004D0BB2"/>
    <w:rsid w:val="004D0BF5"/>
    <w:rsid w:val="004D0C1B"/>
    <w:rsid w:val="004D0C44"/>
    <w:rsid w:val="004D0EC8"/>
    <w:rsid w:val="004D0F5D"/>
    <w:rsid w:val="004D0F7D"/>
    <w:rsid w:val="004D1199"/>
    <w:rsid w:val="004D11BF"/>
    <w:rsid w:val="004D128E"/>
    <w:rsid w:val="004D1371"/>
    <w:rsid w:val="004D1424"/>
    <w:rsid w:val="004D14A1"/>
    <w:rsid w:val="004D164E"/>
    <w:rsid w:val="004D16C2"/>
    <w:rsid w:val="004D16CA"/>
    <w:rsid w:val="004D1989"/>
    <w:rsid w:val="004D19B1"/>
    <w:rsid w:val="004D1A4A"/>
    <w:rsid w:val="004D1E67"/>
    <w:rsid w:val="004D1EAC"/>
    <w:rsid w:val="004D2181"/>
    <w:rsid w:val="004D21A6"/>
    <w:rsid w:val="004D2233"/>
    <w:rsid w:val="004D23A4"/>
    <w:rsid w:val="004D23C6"/>
    <w:rsid w:val="004D23F4"/>
    <w:rsid w:val="004D2439"/>
    <w:rsid w:val="004D245F"/>
    <w:rsid w:val="004D2683"/>
    <w:rsid w:val="004D2705"/>
    <w:rsid w:val="004D277D"/>
    <w:rsid w:val="004D2A7A"/>
    <w:rsid w:val="004D2CB4"/>
    <w:rsid w:val="004D2EC8"/>
    <w:rsid w:val="004D2F6E"/>
    <w:rsid w:val="004D3028"/>
    <w:rsid w:val="004D302B"/>
    <w:rsid w:val="004D3577"/>
    <w:rsid w:val="004D3579"/>
    <w:rsid w:val="004D35D3"/>
    <w:rsid w:val="004D387B"/>
    <w:rsid w:val="004D3A49"/>
    <w:rsid w:val="004D3B66"/>
    <w:rsid w:val="004D3C77"/>
    <w:rsid w:val="004D3C81"/>
    <w:rsid w:val="004D3E59"/>
    <w:rsid w:val="004D4031"/>
    <w:rsid w:val="004D40F5"/>
    <w:rsid w:val="004D415C"/>
    <w:rsid w:val="004D4197"/>
    <w:rsid w:val="004D41A0"/>
    <w:rsid w:val="004D41C3"/>
    <w:rsid w:val="004D41FC"/>
    <w:rsid w:val="004D427E"/>
    <w:rsid w:val="004D42DD"/>
    <w:rsid w:val="004D42F9"/>
    <w:rsid w:val="004D438F"/>
    <w:rsid w:val="004D4455"/>
    <w:rsid w:val="004D4504"/>
    <w:rsid w:val="004D4642"/>
    <w:rsid w:val="004D4793"/>
    <w:rsid w:val="004D49E6"/>
    <w:rsid w:val="004D49F3"/>
    <w:rsid w:val="004D4A3B"/>
    <w:rsid w:val="004D4B3D"/>
    <w:rsid w:val="004D4BB4"/>
    <w:rsid w:val="004D4BF2"/>
    <w:rsid w:val="004D4C36"/>
    <w:rsid w:val="004D4CB6"/>
    <w:rsid w:val="004D4D28"/>
    <w:rsid w:val="004D4F5C"/>
    <w:rsid w:val="004D502D"/>
    <w:rsid w:val="004D506B"/>
    <w:rsid w:val="004D50E7"/>
    <w:rsid w:val="004D513C"/>
    <w:rsid w:val="004D51A0"/>
    <w:rsid w:val="004D5315"/>
    <w:rsid w:val="004D5385"/>
    <w:rsid w:val="004D5460"/>
    <w:rsid w:val="004D547A"/>
    <w:rsid w:val="004D5650"/>
    <w:rsid w:val="004D57E8"/>
    <w:rsid w:val="004D57F5"/>
    <w:rsid w:val="004D5921"/>
    <w:rsid w:val="004D5AB2"/>
    <w:rsid w:val="004D5CC3"/>
    <w:rsid w:val="004D5D0C"/>
    <w:rsid w:val="004D5D6B"/>
    <w:rsid w:val="004D5D6E"/>
    <w:rsid w:val="004D6012"/>
    <w:rsid w:val="004D6201"/>
    <w:rsid w:val="004D6480"/>
    <w:rsid w:val="004D6539"/>
    <w:rsid w:val="004D655C"/>
    <w:rsid w:val="004D6563"/>
    <w:rsid w:val="004D656D"/>
    <w:rsid w:val="004D65EE"/>
    <w:rsid w:val="004D6616"/>
    <w:rsid w:val="004D6640"/>
    <w:rsid w:val="004D6678"/>
    <w:rsid w:val="004D66BF"/>
    <w:rsid w:val="004D675C"/>
    <w:rsid w:val="004D698F"/>
    <w:rsid w:val="004D6A80"/>
    <w:rsid w:val="004D6BF1"/>
    <w:rsid w:val="004D6C8E"/>
    <w:rsid w:val="004D6CCF"/>
    <w:rsid w:val="004D6E38"/>
    <w:rsid w:val="004D6EE2"/>
    <w:rsid w:val="004D7018"/>
    <w:rsid w:val="004D71EE"/>
    <w:rsid w:val="004D74EC"/>
    <w:rsid w:val="004D751E"/>
    <w:rsid w:val="004D7530"/>
    <w:rsid w:val="004D7698"/>
    <w:rsid w:val="004D76E4"/>
    <w:rsid w:val="004D77B1"/>
    <w:rsid w:val="004D78B8"/>
    <w:rsid w:val="004D7932"/>
    <w:rsid w:val="004D7986"/>
    <w:rsid w:val="004D7BEB"/>
    <w:rsid w:val="004D7EF8"/>
    <w:rsid w:val="004E0037"/>
    <w:rsid w:val="004E003C"/>
    <w:rsid w:val="004E0050"/>
    <w:rsid w:val="004E047E"/>
    <w:rsid w:val="004E04AC"/>
    <w:rsid w:val="004E0603"/>
    <w:rsid w:val="004E0709"/>
    <w:rsid w:val="004E07E6"/>
    <w:rsid w:val="004E07F0"/>
    <w:rsid w:val="004E0804"/>
    <w:rsid w:val="004E0839"/>
    <w:rsid w:val="004E09DC"/>
    <w:rsid w:val="004E0BDD"/>
    <w:rsid w:val="004E0E26"/>
    <w:rsid w:val="004E10F9"/>
    <w:rsid w:val="004E1172"/>
    <w:rsid w:val="004E1233"/>
    <w:rsid w:val="004E1245"/>
    <w:rsid w:val="004E1421"/>
    <w:rsid w:val="004E1640"/>
    <w:rsid w:val="004E1879"/>
    <w:rsid w:val="004E18DC"/>
    <w:rsid w:val="004E1962"/>
    <w:rsid w:val="004E1A9B"/>
    <w:rsid w:val="004E1C7A"/>
    <w:rsid w:val="004E1D70"/>
    <w:rsid w:val="004E1FEF"/>
    <w:rsid w:val="004E2031"/>
    <w:rsid w:val="004E21F5"/>
    <w:rsid w:val="004E2393"/>
    <w:rsid w:val="004E2464"/>
    <w:rsid w:val="004E257E"/>
    <w:rsid w:val="004E2583"/>
    <w:rsid w:val="004E2621"/>
    <w:rsid w:val="004E27FA"/>
    <w:rsid w:val="004E282E"/>
    <w:rsid w:val="004E28C6"/>
    <w:rsid w:val="004E28F0"/>
    <w:rsid w:val="004E29C9"/>
    <w:rsid w:val="004E29CE"/>
    <w:rsid w:val="004E2B96"/>
    <w:rsid w:val="004E2BB4"/>
    <w:rsid w:val="004E2BF8"/>
    <w:rsid w:val="004E2C80"/>
    <w:rsid w:val="004E30B0"/>
    <w:rsid w:val="004E318F"/>
    <w:rsid w:val="004E31C8"/>
    <w:rsid w:val="004E3283"/>
    <w:rsid w:val="004E3874"/>
    <w:rsid w:val="004E38B3"/>
    <w:rsid w:val="004E3986"/>
    <w:rsid w:val="004E39F8"/>
    <w:rsid w:val="004E3A66"/>
    <w:rsid w:val="004E3AA8"/>
    <w:rsid w:val="004E3B56"/>
    <w:rsid w:val="004E3C70"/>
    <w:rsid w:val="004E3D64"/>
    <w:rsid w:val="004E3E7B"/>
    <w:rsid w:val="004E3EED"/>
    <w:rsid w:val="004E40CA"/>
    <w:rsid w:val="004E4239"/>
    <w:rsid w:val="004E455A"/>
    <w:rsid w:val="004E48C6"/>
    <w:rsid w:val="004E4A11"/>
    <w:rsid w:val="004E4AE8"/>
    <w:rsid w:val="004E4B06"/>
    <w:rsid w:val="004E4BF2"/>
    <w:rsid w:val="004E4DEA"/>
    <w:rsid w:val="004E4E50"/>
    <w:rsid w:val="004E4E76"/>
    <w:rsid w:val="004E4F10"/>
    <w:rsid w:val="004E4F26"/>
    <w:rsid w:val="004E5026"/>
    <w:rsid w:val="004E5095"/>
    <w:rsid w:val="004E50AA"/>
    <w:rsid w:val="004E5268"/>
    <w:rsid w:val="004E5439"/>
    <w:rsid w:val="004E56EA"/>
    <w:rsid w:val="004E5780"/>
    <w:rsid w:val="004E5812"/>
    <w:rsid w:val="004E5B70"/>
    <w:rsid w:val="004E5B9B"/>
    <w:rsid w:val="004E5C75"/>
    <w:rsid w:val="004E5EB3"/>
    <w:rsid w:val="004E5EE7"/>
    <w:rsid w:val="004E607F"/>
    <w:rsid w:val="004E60F0"/>
    <w:rsid w:val="004E610E"/>
    <w:rsid w:val="004E611E"/>
    <w:rsid w:val="004E633D"/>
    <w:rsid w:val="004E640D"/>
    <w:rsid w:val="004E645E"/>
    <w:rsid w:val="004E65A5"/>
    <w:rsid w:val="004E6701"/>
    <w:rsid w:val="004E67B0"/>
    <w:rsid w:val="004E67BB"/>
    <w:rsid w:val="004E67BE"/>
    <w:rsid w:val="004E6841"/>
    <w:rsid w:val="004E6896"/>
    <w:rsid w:val="004E69AD"/>
    <w:rsid w:val="004E6B0C"/>
    <w:rsid w:val="004E6C21"/>
    <w:rsid w:val="004E6C27"/>
    <w:rsid w:val="004E6C37"/>
    <w:rsid w:val="004E6DE1"/>
    <w:rsid w:val="004E6DFB"/>
    <w:rsid w:val="004E6E8C"/>
    <w:rsid w:val="004E6EF5"/>
    <w:rsid w:val="004E703A"/>
    <w:rsid w:val="004E70F5"/>
    <w:rsid w:val="004E70F7"/>
    <w:rsid w:val="004E72AA"/>
    <w:rsid w:val="004E74FA"/>
    <w:rsid w:val="004E7591"/>
    <w:rsid w:val="004E76A2"/>
    <w:rsid w:val="004E776F"/>
    <w:rsid w:val="004E7A0B"/>
    <w:rsid w:val="004E7A4B"/>
    <w:rsid w:val="004E7B77"/>
    <w:rsid w:val="004E7CA8"/>
    <w:rsid w:val="004E7F0E"/>
    <w:rsid w:val="004EAFE8"/>
    <w:rsid w:val="004F002E"/>
    <w:rsid w:val="004F0252"/>
    <w:rsid w:val="004F02DD"/>
    <w:rsid w:val="004F03FC"/>
    <w:rsid w:val="004F0430"/>
    <w:rsid w:val="004F0438"/>
    <w:rsid w:val="004F04B2"/>
    <w:rsid w:val="004F0616"/>
    <w:rsid w:val="004F0644"/>
    <w:rsid w:val="004F092E"/>
    <w:rsid w:val="004F0B24"/>
    <w:rsid w:val="004F0CF3"/>
    <w:rsid w:val="004F0D86"/>
    <w:rsid w:val="004F0F43"/>
    <w:rsid w:val="004F0F60"/>
    <w:rsid w:val="004F0FE6"/>
    <w:rsid w:val="004F10E0"/>
    <w:rsid w:val="004F125B"/>
    <w:rsid w:val="004F12AF"/>
    <w:rsid w:val="004F138F"/>
    <w:rsid w:val="004F14D1"/>
    <w:rsid w:val="004F1517"/>
    <w:rsid w:val="004F15E5"/>
    <w:rsid w:val="004F15EC"/>
    <w:rsid w:val="004F1639"/>
    <w:rsid w:val="004F16DD"/>
    <w:rsid w:val="004F16FA"/>
    <w:rsid w:val="004F1760"/>
    <w:rsid w:val="004F1836"/>
    <w:rsid w:val="004F1911"/>
    <w:rsid w:val="004F1A7C"/>
    <w:rsid w:val="004F1A96"/>
    <w:rsid w:val="004F1B1E"/>
    <w:rsid w:val="004F1BC9"/>
    <w:rsid w:val="004F1DD5"/>
    <w:rsid w:val="004F1EAE"/>
    <w:rsid w:val="004F1EFF"/>
    <w:rsid w:val="004F1F73"/>
    <w:rsid w:val="004F1FE8"/>
    <w:rsid w:val="004F200A"/>
    <w:rsid w:val="004F220D"/>
    <w:rsid w:val="004F2367"/>
    <w:rsid w:val="004F241A"/>
    <w:rsid w:val="004F2470"/>
    <w:rsid w:val="004F2592"/>
    <w:rsid w:val="004F2776"/>
    <w:rsid w:val="004F277A"/>
    <w:rsid w:val="004F27D4"/>
    <w:rsid w:val="004F2851"/>
    <w:rsid w:val="004F2857"/>
    <w:rsid w:val="004F288B"/>
    <w:rsid w:val="004F2956"/>
    <w:rsid w:val="004F2964"/>
    <w:rsid w:val="004F2A1D"/>
    <w:rsid w:val="004F2AC2"/>
    <w:rsid w:val="004F2BE8"/>
    <w:rsid w:val="004F2C12"/>
    <w:rsid w:val="004F2C5F"/>
    <w:rsid w:val="004F2CD4"/>
    <w:rsid w:val="004F2D0A"/>
    <w:rsid w:val="004F2DAC"/>
    <w:rsid w:val="004F2E6D"/>
    <w:rsid w:val="004F2F3F"/>
    <w:rsid w:val="004F2F8F"/>
    <w:rsid w:val="004F30E6"/>
    <w:rsid w:val="004F3135"/>
    <w:rsid w:val="004F338E"/>
    <w:rsid w:val="004F3480"/>
    <w:rsid w:val="004F34F0"/>
    <w:rsid w:val="004F352B"/>
    <w:rsid w:val="004F3638"/>
    <w:rsid w:val="004F363B"/>
    <w:rsid w:val="004F3696"/>
    <w:rsid w:val="004F37C6"/>
    <w:rsid w:val="004F37E6"/>
    <w:rsid w:val="004F3870"/>
    <w:rsid w:val="004F388E"/>
    <w:rsid w:val="004F3DAA"/>
    <w:rsid w:val="004F3DEA"/>
    <w:rsid w:val="004F3DEE"/>
    <w:rsid w:val="004F3F60"/>
    <w:rsid w:val="004F3FD8"/>
    <w:rsid w:val="004F3FFA"/>
    <w:rsid w:val="004F40E2"/>
    <w:rsid w:val="004F4103"/>
    <w:rsid w:val="004F4141"/>
    <w:rsid w:val="004F415A"/>
    <w:rsid w:val="004F420C"/>
    <w:rsid w:val="004F43E0"/>
    <w:rsid w:val="004F43FF"/>
    <w:rsid w:val="004F450E"/>
    <w:rsid w:val="004F45E4"/>
    <w:rsid w:val="004F48F0"/>
    <w:rsid w:val="004F4AE2"/>
    <w:rsid w:val="004F4B16"/>
    <w:rsid w:val="004F4B4C"/>
    <w:rsid w:val="004F4E39"/>
    <w:rsid w:val="004F4E99"/>
    <w:rsid w:val="004F4F72"/>
    <w:rsid w:val="004F50B1"/>
    <w:rsid w:val="004F512F"/>
    <w:rsid w:val="004F519A"/>
    <w:rsid w:val="004F52B3"/>
    <w:rsid w:val="004F54A0"/>
    <w:rsid w:val="004F555E"/>
    <w:rsid w:val="004F557F"/>
    <w:rsid w:val="004F568C"/>
    <w:rsid w:val="004F583C"/>
    <w:rsid w:val="004F5967"/>
    <w:rsid w:val="004F5A90"/>
    <w:rsid w:val="004F5AB0"/>
    <w:rsid w:val="004F5BE8"/>
    <w:rsid w:val="004F5C8A"/>
    <w:rsid w:val="004F5DC8"/>
    <w:rsid w:val="004F5E0A"/>
    <w:rsid w:val="004F5E91"/>
    <w:rsid w:val="004F5FB6"/>
    <w:rsid w:val="004F60BD"/>
    <w:rsid w:val="004F614F"/>
    <w:rsid w:val="004F62DC"/>
    <w:rsid w:val="004F6322"/>
    <w:rsid w:val="004F6494"/>
    <w:rsid w:val="004F64DA"/>
    <w:rsid w:val="004F66A6"/>
    <w:rsid w:val="004F6781"/>
    <w:rsid w:val="004F6792"/>
    <w:rsid w:val="004F67B6"/>
    <w:rsid w:val="004F67CD"/>
    <w:rsid w:val="004F6844"/>
    <w:rsid w:val="004F6918"/>
    <w:rsid w:val="004F6920"/>
    <w:rsid w:val="004F6B1B"/>
    <w:rsid w:val="004F6B34"/>
    <w:rsid w:val="004F6D71"/>
    <w:rsid w:val="004F6E10"/>
    <w:rsid w:val="004F6F25"/>
    <w:rsid w:val="004F70AC"/>
    <w:rsid w:val="004F7136"/>
    <w:rsid w:val="004F7509"/>
    <w:rsid w:val="004F78CF"/>
    <w:rsid w:val="004F796F"/>
    <w:rsid w:val="004F79C3"/>
    <w:rsid w:val="004F7D02"/>
    <w:rsid w:val="004F7F91"/>
    <w:rsid w:val="004F7FDC"/>
    <w:rsid w:val="005000B8"/>
    <w:rsid w:val="00500123"/>
    <w:rsid w:val="0050023C"/>
    <w:rsid w:val="00500362"/>
    <w:rsid w:val="00500492"/>
    <w:rsid w:val="005005E5"/>
    <w:rsid w:val="0050070C"/>
    <w:rsid w:val="00500859"/>
    <w:rsid w:val="00500871"/>
    <w:rsid w:val="005008D4"/>
    <w:rsid w:val="005008D9"/>
    <w:rsid w:val="005008EF"/>
    <w:rsid w:val="00500A30"/>
    <w:rsid w:val="00500CA0"/>
    <w:rsid w:val="00501032"/>
    <w:rsid w:val="0050103A"/>
    <w:rsid w:val="00501086"/>
    <w:rsid w:val="0050109A"/>
    <w:rsid w:val="005010DF"/>
    <w:rsid w:val="005012C0"/>
    <w:rsid w:val="0050134A"/>
    <w:rsid w:val="005013C3"/>
    <w:rsid w:val="005013D8"/>
    <w:rsid w:val="005014C7"/>
    <w:rsid w:val="005016F7"/>
    <w:rsid w:val="00501A66"/>
    <w:rsid w:val="00501B5B"/>
    <w:rsid w:val="00501BF0"/>
    <w:rsid w:val="00501C57"/>
    <w:rsid w:val="00501CAA"/>
    <w:rsid w:val="00501D00"/>
    <w:rsid w:val="00501D4D"/>
    <w:rsid w:val="00501E06"/>
    <w:rsid w:val="00501F8E"/>
    <w:rsid w:val="00501FC0"/>
    <w:rsid w:val="00502042"/>
    <w:rsid w:val="00502074"/>
    <w:rsid w:val="005020A7"/>
    <w:rsid w:val="00502202"/>
    <w:rsid w:val="00502203"/>
    <w:rsid w:val="005023F3"/>
    <w:rsid w:val="0050245C"/>
    <w:rsid w:val="00502473"/>
    <w:rsid w:val="0050248B"/>
    <w:rsid w:val="00502812"/>
    <w:rsid w:val="0050282A"/>
    <w:rsid w:val="0050289A"/>
    <w:rsid w:val="005028F9"/>
    <w:rsid w:val="00502B39"/>
    <w:rsid w:val="00502BB5"/>
    <w:rsid w:val="00502C16"/>
    <w:rsid w:val="00502C2B"/>
    <w:rsid w:val="00502CC1"/>
    <w:rsid w:val="00502D58"/>
    <w:rsid w:val="00502F60"/>
    <w:rsid w:val="0050305D"/>
    <w:rsid w:val="0050316D"/>
    <w:rsid w:val="0050320E"/>
    <w:rsid w:val="00503245"/>
    <w:rsid w:val="00503333"/>
    <w:rsid w:val="0050333E"/>
    <w:rsid w:val="005034EB"/>
    <w:rsid w:val="0050353A"/>
    <w:rsid w:val="00503779"/>
    <w:rsid w:val="00503873"/>
    <w:rsid w:val="00503989"/>
    <w:rsid w:val="00503B44"/>
    <w:rsid w:val="00503C44"/>
    <w:rsid w:val="00503D48"/>
    <w:rsid w:val="00503F02"/>
    <w:rsid w:val="00504022"/>
    <w:rsid w:val="00504050"/>
    <w:rsid w:val="005041E5"/>
    <w:rsid w:val="005041EA"/>
    <w:rsid w:val="00504241"/>
    <w:rsid w:val="00504437"/>
    <w:rsid w:val="005044B7"/>
    <w:rsid w:val="005046B8"/>
    <w:rsid w:val="00504A52"/>
    <w:rsid w:val="00504A56"/>
    <w:rsid w:val="00504B60"/>
    <w:rsid w:val="00504B7E"/>
    <w:rsid w:val="00504B88"/>
    <w:rsid w:val="00504C27"/>
    <w:rsid w:val="00504C81"/>
    <w:rsid w:val="00504CA5"/>
    <w:rsid w:val="00504CC6"/>
    <w:rsid w:val="00504D24"/>
    <w:rsid w:val="00504E62"/>
    <w:rsid w:val="00504F74"/>
    <w:rsid w:val="00505134"/>
    <w:rsid w:val="005051E1"/>
    <w:rsid w:val="00505229"/>
    <w:rsid w:val="005052F2"/>
    <w:rsid w:val="00505641"/>
    <w:rsid w:val="00505675"/>
    <w:rsid w:val="0050584C"/>
    <w:rsid w:val="005059C1"/>
    <w:rsid w:val="00505A6C"/>
    <w:rsid w:val="00505A82"/>
    <w:rsid w:val="00505A8A"/>
    <w:rsid w:val="00505B21"/>
    <w:rsid w:val="00505C1E"/>
    <w:rsid w:val="00505C6A"/>
    <w:rsid w:val="00505F85"/>
    <w:rsid w:val="00506099"/>
    <w:rsid w:val="0050616E"/>
    <w:rsid w:val="00506237"/>
    <w:rsid w:val="00506249"/>
    <w:rsid w:val="0050644F"/>
    <w:rsid w:val="00506580"/>
    <w:rsid w:val="0050670B"/>
    <w:rsid w:val="00506736"/>
    <w:rsid w:val="005067EA"/>
    <w:rsid w:val="005068DE"/>
    <w:rsid w:val="0050699C"/>
    <w:rsid w:val="005069D6"/>
    <w:rsid w:val="00506A2B"/>
    <w:rsid w:val="00506ABC"/>
    <w:rsid w:val="00506BF5"/>
    <w:rsid w:val="00506D6D"/>
    <w:rsid w:val="00506E8B"/>
    <w:rsid w:val="00506F55"/>
    <w:rsid w:val="00506FC8"/>
    <w:rsid w:val="005070BB"/>
    <w:rsid w:val="005070EC"/>
    <w:rsid w:val="00507123"/>
    <w:rsid w:val="005071AA"/>
    <w:rsid w:val="005071D4"/>
    <w:rsid w:val="005071F1"/>
    <w:rsid w:val="00507294"/>
    <w:rsid w:val="005073B8"/>
    <w:rsid w:val="00507405"/>
    <w:rsid w:val="00507742"/>
    <w:rsid w:val="0050779D"/>
    <w:rsid w:val="005078D5"/>
    <w:rsid w:val="005079F4"/>
    <w:rsid w:val="00507A8C"/>
    <w:rsid w:val="00507AF6"/>
    <w:rsid w:val="00507CB4"/>
    <w:rsid w:val="00507E99"/>
    <w:rsid w:val="00507EE8"/>
    <w:rsid w:val="00507F1D"/>
    <w:rsid w:val="00507F81"/>
    <w:rsid w:val="00507FBB"/>
    <w:rsid w:val="00510114"/>
    <w:rsid w:val="00510188"/>
    <w:rsid w:val="005101CF"/>
    <w:rsid w:val="0051026A"/>
    <w:rsid w:val="00510329"/>
    <w:rsid w:val="005103DE"/>
    <w:rsid w:val="0051048B"/>
    <w:rsid w:val="00510507"/>
    <w:rsid w:val="0051052D"/>
    <w:rsid w:val="005105A0"/>
    <w:rsid w:val="005105AC"/>
    <w:rsid w:val="005106F2"/>
    <w:rsid w:val="00510746"/>
    <w:rsid w:val="005107CF"/>
    <w:rsid w:val="005107D1"/>
    <w:rsid w:val="0051080D"/>
    <w:rsid w:val="005109CD"/>
    <w:rsid w:val="00510A87"/>
    <w:rsid w:val="00510AC1"/>
    <w:rsid w:val="00510AD4"/>
    <w:rsid w:val="00510B9C"/>
    <w:rsid w:val="00510D23"/>
    <w:rsid w:val="00510D53"/>
    <w:rsid w:val="00510E5A"/>
    <w:rsid w:val="00511011"/>
    <w:rsid w:val="0051114F"/>
    <w:rsid w:val="00511154"/>
    <w:rsid w:val="005111BE"/>
    <w:rsid w:val="005112B4"/>
    <w:rsid w:val="005112F3"/>
    <w:rsid w:val="00511432"/>
    <w:rsid w:val="005114D6"/>
    <w:rsid w:val="00511502"/>
    <w:rsid w:val="005117BC"/>
    <w:rsid w:val="005117C9"/>
    <w:rsid w:val="005117DA"/>
    <w:rsid w:val="0051180F"/>
    <w:rsid w:val="00511907"/>
    <w:rsid w:val="00511960"/>
    <w:rsid w:val="00511A0B"/>
    <w:rsid w:val="00511A89"/>
    <w:rsid w:val="00511B29"/>
    <w:rsid w:val="00511C34"/>
    <w:rsid w:val="00511CBE"/>
    <w:rsid w:val="00511D33"/>
    <w:rsid w:val="00511D62"/>
    <w:rsid w:val="00511DCE"/>
    <w:rsid w:val="00511E39"/>
    <w:rsid w:val="00511FE9"/>
    <w:rsid w:val="00512193"/>
    <w:rsid w:val="00512334"/>
    <w:rsid w:val="00512424"/>
    <w:rsid w:val="005124D2"/>
    <w:rsid w:val="005124E7"/>
    <w:rsid w:val="005124ED"/>
    <w:rsid w:val="0051270D"/>
    <w:rsid w:val="0051282E"/>
    <w:rsid w:val="0051285A"/>
    <w:rsid w:val="005128D9"/>
    <w:rsid w:val="00512AA3"/>
    <w:rsid w:val="00512BA8"/>
    <w:rsid w:val="00512C32"/>
    <w:rsid w:val="00512D13"/>
    <w:rsid w:val="00512E28"/>
    <w:rsid w:val="00512E64"/>
    <w:rsid w:val="00512EEA"/>
    <w:rsid w:val="00512F16"/>
    <w:rsid w:val="00512F83"/>
    <w:rsid w:val="00512FE3"/>
    <w:rsid w:val="00513007"/>
    <w:rsid w:val="00513128"/>
    <w:rsid w:val="00513202"/>
    <w:rsid w:val="005132A4"/>
    <w:rsid w:val="00513377"/>
    <w:rsid w:val="00513420"/>
    <w:rsid w:val="0051344F"/>
    <w:rsid w:val="0051347D"/>
    <w:rsid w:val="005134B8"/>
    <w:rsid w:val="00513595"/>
    <w:rsid w:val="00513713"/>
    <w:rsid w:val="0051371F"/>
    <w:rsid w:val="00513750"/>
    <w:rsid w:val="00513B15"/>
    <w:rsid w:val="00513B59"/>
    <w:rsid w:val="00513B6B"/>
    <w:rsid w:val="00513BEA"/>
    <w:rsid w:val="00513D5C"/>
    <w:rsid w:val="00513F13"/>
    <w:rsid w:val="00513F81"/>
    <w:rsid w:val="00514043"/>
    <w:rsid w:val="00514131"/>
    <w:rsid w:val="00514138"/>
    <w:rsid w:val="005141E8"/>
    <w:rsid w:val="0051422B"/>
    <w:rsid w:val="005142FA"/>
    <w:rsid w:val="0051447D"/>
    <w:rsid w:val="0051451C"/>
    <w:rsid w:val="00514571"/>
    <w:rsid w:val="0051464A"/>
    <w:rsid w:val="005149BC"/>
    <w:rsid w:val="00514A33"/>
    <w:rsid w:val="00514A55"/>
    <w:rsid w:val="00514AE4"/>
    <w:rsid w:val="00514D8A"/>
    <w:rsid w:val="00514EA6"/>
    <w:rsid w:val="00514F1C"/>
    <w:rsid w:val="00514F71"/>
    <w:rsid w:val="00515123"/>
    <w:rsid w:val="00515171"/>
    <w:rsid w:val="005151DC"/>
    <w:rsid w:val="005152C1"/>
    <w:rsid w:val="0051539C"/>
    <w:rsid w:val="00515427"/>
    <w:rsid w:val="00515476"/>
    <w:rsid w:val="0051551D"/>
    <w:rsid w:val="0051558B"/>
    <w:rsid w:val="00515610"/>
    <w:rsid w:val="0051571C"/>
    <w:rsid w:val="0051577F"/>
    <w:rsid w:val="005157A4"/>
    <w:rsid w:val="0051595A"/>
    <w:rsid w:val="005159B0"/>
    <w:rsid w:val="005159DD"/>
    <w:rsid w:val="005159F9"/>
    <w:rsid w:val="00515ABD"/>
    <w:rsid w:val="00515C07"/>
    <w:rsid w:val="00515C66"/>
    <w:rsid w:val="00515D01"/>
    <w:rsid w:val="00515F50"/>
    <w:rsid w:val="00515FC9"/>
    <w:rsid w:val="0051609D"/>
    <w:rsid w:val="00516133"/>
    <w:rsid w:val="005161CF"/>
    <w:rsid w:val="005161ED"/>
    <w:rsid w:val="005162D6"/>
    <w:rsid w:val="0051637B"/>
    <w:rsid w:val="005164DB"/>
    <w:rsid w:val="0051652F"/>
    <w:rsid w:val="0051658C"/>
    <w:rsid w:val="005166D6"/>
    <w:rsid w:val="0051695F"/>
    <w:rsid w:val="0051697B"/>
    <w:rsid w:val="00516981"/>
    <w:rsid w:val="00516A89"/>
    <w:rsid w:val="00516ABD"/>
    <w:rsid w:val="00516B3B"/>
    <w:rsid w:val="00516D71"/>
    <w:rsid w:val="00516E1C"/>
    <w:rsid w:val="00516E58"/>
    <w:rsid w:val="00516FD2"/>
    <w:rsid w:val="00516FE0"/>
    <w:rsid w:val="0051712B"/>
    <w:rsid w:val="0051715F"/>
    <w:rsid w:val="005171EE"/>
    <w:rsid w:val="00517248"/>
    <w:rsid w:val="00517257"/>
    <w:rsid w:val="005172C3"/>
    <w:rsid w:val="00517386"/>
    <w:rsid w:val="00517534"/>
    <w:rsid w:val="0051757A"/>
    <w:rsid w:val="005175B5"/>
    <w:rsid w:val="005175FB"/>
    <w:rsid w:val="005178E7"/>
    <w:rsid w:val="005178ED"/>
    <w:rsid w:val="00517B33"/>
    <w:rsid w:val="00517C0B"/>
    <w:rsid w:val="00517DD5"/>
    <w:rsid w:val="00517E0F"/>
    <w:rsid w:val="00517E84"/>
    <w:rsid w:val="00517EEF"/>
    <w:rsid w:val="00517FAC"/>
    <w:rsid w:val="005200CB"/>
    <w:rsid w:val="005201C6"/>
    <w:rsid w:val="005201FB"/>
    <w:rsid w:val="0052035E"/>
    <w:rsid w:val="005203B2"/>
    <w:rsid w:val="005203C1"/>
    <w:rsid w:val="00520423"/>
    <w:rsid w:val="00520513"/>
    <w:rsid w:val="00520545"/>
    <w:rsid w:val="0052068E"/>
    <w:rsid w:val="005206E0"/>
    <w:rsid w:val="005206F0"/>
    <w:rsid w:val="0052087B"/>
    <w:rsid w:val="00520B0A"/>
    <w:rsid w:val="00520BC6"/>
    <w:rsid w:val="00520CCE"/>
    <w:rsid w:val="00520E03"/>
    <w:rsid w:val="00520E23"/>
    <w:rsid w:val="00520F0A"/>
    <w:rsid w:val="00520F15"/>
    <w:rsid w:val="00521026"/>
    <w:rsid w:val="00521035"/>
    <w:rsid w:val="005210AA"/>
    <w:rsid w:val="00521200"/>
    <w:rsid w:val="0052130F"/>
    <w:rsid w:val="0052146B"/>
    <w:rsid w:val="005214E5"/>
    <w:rsid w:val="00521711"/>
    <w:rsid w:val="00521772"/>
    <w:rsid w:val="0052187B"/>
    <w:rsid w:val="005218DB"/>
    <w:rsid w:val="005219B1"/>
    <w:rsid w:val="005219F6"/>
    <w:rsid w:val="00521C7D"/>
    <w:rsid w:val="00521D6C"/>
    <w:rsid w:val="00521D6E"/>
    <w:rsid w:val="00521E7B"/>
    <w:rsid w:val="00521EC0"/>
    <w:rsid w:val="0052200F"/>
    <w:rsid w:val="005221CC"/>
    <w:rsid w:val="005223CA"/>
    <w:rsid w:val="00522412"/>
    <w:rsid w:val="005224B7"/>
    <w:rsid w:val="0052255B"/>
    <w:rsid w:val="00522606"/>
    <w:rsid w:val="005226E1"/>
    <w:rsid w:val="0052288E"/>
    <w:rsid w:val="00522913"/>
    <w:rsid w:val="0052295E"/>
    <w:rsid w:val="00522A26"/>
    <w:rsid w:val="00522BE6"/>
    <w:rsid w:val="00522CA0"/>
    <w:rsid w:val="00522D05"/>
    <w:rsid w:val="00522D9B"/>
    <w:rsid w:val="00522E51"/>
    <w:rsid w:val="00522ED3"/>
    <w:rsid w:val="00522F4C"/>
    <w:rsid w:val="00523005"/>
    <w:rsid w:val="00523161"/>
    <w:rsid w:val="0052321F"/>
    <w:rsid w:val="00523316"/>
    <w:rsid w:val="0052333C"/>
    <w:rsid w:val="005233DF"/>
    <w:rsid w:val="00523505"/>
    <w:rsid w:val="00523692"/>
    <w:rsid w:val="005239A1"/>
    <w:rsid w:val="00523A40"/>
    <w:rsid w:val="00523C09"/>
    <w:rsid w:val="00523DC0"/>
    <w:rsid w:val="00523E0D"/>
    <w:rsid w:val="00523E81"/>
    <w:rsid w:val="00523F8B"/>
    <w:rsid w:val="00524032"/>
    <w:rsid w:val="005240D0"/>
    <w:rsid w:val="005241E3"/>
    <w:rsid w:val="00524279"/>
    <w:rsid w:val="00524385"/>
    <w:rsid w:val="005243C1"/>
    <w:rsid w:val="005243ED"/>
    <w:rsid w:val="005244E8"/>
    <w:rsid w:val="005244F0"/>
    <w:rsid w:val="0052456B"/>
    <w:rsid w:val="0052459B"/>
    <w:rsid w:val="005246AC"/>
    <w:rsid w:val="0052470F"/>
    <w:rsid w:val="00524AD3"/>
    <w:rsid w:val="00524B7B"/>
    <w:rsid w:val="00524C38"/>
    <w:rsid w:val="00524E60"/>
    <w:rsid w:val="00524F02"/>
    <w:rsid w:val="00524F4B"/>
    <w:rsid w:val="00524F61"/>
    <w:rsid w:val="005250D5"/>
    <w:rsid w:val="005250F8"/>
    <w:rsid w:val="00525113"/>
    <w:rsid w:val="0052512D"/>
    <w:rsid w:val="005252CA"/>
    <w:rsid w:val="00525348"/>
    <w:rsid w:val="0052535D"/>
    <w:rsid w:val="0052538B"/>
    <w:rsid w:val="0052550F"/>
    <w:rsid w:val="00525548"/>
    <w:rsid w:val="005256E0"/>
    <w:rsid w:val="00525787"/>
    <w:rsid w:val="005257DF"/>
    <w:rsid w:val="00525886"/>
    <w:rsid w:val="0052597B"/>
    <w:rsid w:val="00525AF9"/>
    <w:rsid w:val="00525BAC"/>
    <w:rsid w:val="00525DD3"/>
    <w:rsid w:val="00525E3B"/>
    <w:rsid w:val="00525E62"/>
    <w:rsid w:val="00525F30"/>
    <w:rsid w:val="00525F71"/>
    <w:rsid w:val="00526000"/>
    <w:rsid w:val="005260D7"/>
    <w:rsid w:val="00526144"/>
    <w:rsid w:val="00526152"/>
    <w:rsid w:val="00526427"/>
    <w:rsid w:val="005265C9"/>
    <w:rsid w:val="00526632"/>
    <w:rsid w:val="005266C1"/>
    <w:rsid w:val="00526848"/>
    <w:rsid w:val="00526868"/>
    <w:rsid w:val="005268F1"/>
    <w:rsid w:val="0052691A"/>
    <w:rsid w:val="005269B4"/>
    <w:rsid w:val="00526B0F"/>
    <w:rsid w:val="00526B5B"/>
    <w:rsid w:val="00526E4C"/>
    <w:rsid w:val="00526EDE"/>
    <w:rsid w:val="00526EFA"/>
    <w:rsid w:val="005270EF"/>
    <w:rsid w:val="005270F7"/>
    <w:rsid w:val="0052710C"/>
    <w:rsid w:val="0052722B"/>
    <w:rsid w:val="005272A1"/>
    <w:rsid w:val="005272A9"/>
    <w:rsid w:val="005272DF"/>
    <w:rsid w:val="00527370"/>
    <w:rsid w:val="0052749B"/>
    <w:rsid w:val="005274A6"/>
    <w:rsid w:val="00527528"/>
    <w:rsid w:val="00527544"/>
    <w:rsid w:val="0052756B"/>
    <w:rsid w:val="0052762F"/>
    <w:rsid w:val="00527665"/>
    <w:rsid w:val="00527763"/>
    <w:rsid w:val="00527935"/>
    <w:rsid w:val="00527988"/>
    <w:rsid w:val="005279D7"/>
    <w:rsid w:val="00527A18"/>
    <w:rsid w:val="00527CAA"/>
    <w:rsid w:val="00527DD0"/>
    <w:rsid w:val="00527E70"/>
    <w:rsid w:val="00527EAC"/>
    <w:rsid w:val="00527F9C"/>
    <w:rsid w:val="0053007A"/>
    <w:rsid w:val="005300E6"/>
    <w:rsid w:val="00530241"/>
    <w:rsid w:val="0053024C"/>
    <w:rsid w:val="005302E3"/>
    <w:rsid w:val="00530346"/>
    <w:rsid w:val="0053037E"/>
    <w:rsid w:val="00530545"/>
    <w:rsid w:val="00530623"/>
    <w:rsid w:val="005306B6"/>
    <w:rsid w:val="0053096B"/>
    <w:rsid w:val="00530B48"/>
    <w:rsid w:val="00530DBD"/>
    <w:rsid w:val="005310C7"/>
    <w:rsid w:val="00531254"/>
    <w:rsid w:val="005312F7"/>
    <w:rsid w:val="0053131B"/>
    <w:rsid w:val="00531448"/>
    <w:rsid w:val="00531594"/>
    <w:rsid w:val="005315D2"/>
    <w:rsid w:val="005315E2"/>
    <w:rsid w:val="00531634"/>
    <w:rsid w:val="0053168F"/>
    <w:rsid w:val="005317DF"/>
    <w:rsid w:val="00531D32"/>
    <w:rsid w:val="00531DED"/>
    <w:rsid w:val="00531ED7"/>
    <w:rsid w:val="00531F51"/>
    <w:rsid w:val="00532065"/>
    <w:rsid w:val="00532073"/>
    <w:rsid w:val="0053207B"/>
    <w:rsid w:val="00532133"/>
    <w:rsid w:val="005322A8"/>
    <w:rsid w:val="00532319"/>
    <w:rsid w:val="005323DF"/>
    <w:rsid w:val="005324F8"/>
    <w:rsid w:val="00532528"/>
    <w:rsid w:val="0053255C"/>
    <w:rsid w:val="00532681"/>
    <w:rsid w:val="0053268F"/>
    <w:rsid w:val="005326B8"/>
    <w:rsid w:val="00532890"/>
    <w:rsid w:val="00532A44"/>
    <w:rsid w:val="00532AC1"/>
    <w:rsid w:val="00532AE7"/>
    <w:rsid w:val="00532CFD"/>
    <w:rsid w:val="00532D16"/>
    <w:rsid w:val="00532D99"/>
    <w:rsid w:val="00532E3E"/>
    <w:rsid w:val="00532E40"/>
    <w:rsid w:val="00532EC5"/>
    <w:rsid w:val="00532ED4"/>
    <w:rsid w:val="00533016"/>
    <w:rsid w:val="00533026"/>
    <w:rsid w:val="0053317B"/>
    <w:rsid w:val="00533458"/>
    <w:rsid w:val="00533825"/>
    <w:rsid w:val="0053388E"/>
    <w:rsid w:val="00533918"/>
    <w:rsid w:val="0053399E"/>
    <w:rsid w:val="00533B68"/>
    <w:rsid w:val="00533CBF"/>
    <w:rsid w:val="00533E3D"/>
    <w:rsid w:val="00533F93"/>
    <w:rsid w:val="0053400D"/>
    <w:rsid w:val="005343AA"/>
    <w:rsid w:val="0053443A"/>
    <w:rsid w:val="005345CB"/>
    <w:rsid w:val="005345D1"/>
    <w:rsid w:val="005345E9"/>
    <w:rsid w:val="00534656"/>
    <w:rsid w:val="00534781"/>
    <w:rsid w:val="005347B1"/>
    <w:rsid w:val="00534A29"/>
    <w:rsid w:val="00534A31"/>
    <w:rsid w:val="00534A81"/>
    <w:rsid w:val="00534C40"/>
    <w:rsid w:val="00534F2B"/>
    <w:rsid w:val="00534F9D"/>
    <w:rsid w:val="005350A7"/>
    <w:rsid w:val="00535350"/>
    <w:rsid w:val="005353E0"/>
    <w:rsid w:val="00535544"/>
    <w:rsid w:val="005355A7"/>
    <w:rsid w:val="00535659"/>
    <w:rsid w:val="005356B3"/>
    <w:rsid w:val="005356BD"/>
    <w:rsid w:val="005357A1"/>
    <w:rsid w:val="005357E6"/>
    <w:rsid w:val="00535955"/>
    <w:rsid w:val="00535A07"/>
    <w:rsid w:val="00535D76"/>
    <w:rsid w:val="00535DD6"/>
    <w:rsid w:val="00535DE1"/>
    <w:rsid w:val="00535E05"/>
    <w:rsid w:val="00535F8E"/>
    <w:rsid w:val="00535F9B"/>
    <w:rsid w:val="0053601A"/>
    <w:rsid w:val="00536470"/>
    <w:rsid w:val="00536551"/>
    <w:rsid w:val="0053660A"/>
    <w:rsid w:val="00536691"/>
    <w:rsid w:val="00536711"/>
    <w:rsid w:val="00536863"/>
    <w:rsid w:val="00536892"/>
    <w:rsid w:val="00536A16"/>
    <w:rsid w:val="00536AD8"/>
    <w:rsid w:val="00536DD5"/>
    <w:rsid w:val="00536F45"/>
    <w:rsid w:val="00536FEF"/>
    <w:rsid w:val="00537011"/>
    <w:rsid w:val="00537129"/>
    <w:rsid w:val="005371E0"/>
    <w:rsid w:val="005372D6"/>
    <w:rsid w:val="00537314"/>
    <w:rsid w:val="0053731A"/>
    <w:rsid w:val="0053750A"/>
    <w:rsid w:val="0053762E"/>
    <w:rsid w:val="00537774"/>
    <w:rsid w:val="005377D0"/>
    <w:rsid w:val="0053782B"/>
    <w:rsid w:val="005379E6"/>
    <w:rsid w:val="00537A93"/>
    <w:rsid w:val="00537C95"/>
    <w:rsid w:val="00537CBD"/>
    <w:rsid w:val="00537CE6"/>
    <w:rsid w:val="00537CF0"/>
    <w:rsid w:val="00537D85"/>
    <w:rsid w:val="00537ED8"/>
    <w:rsid w:val="00537F1E"/>
    <w:rsid w:val="00537FDD"/>
    <w:rsid w:val="0054035E"/>
    <w:rsid w:val="0054039F"/>
    <w:rsid w:val="00540437"/>
    <w:rsid w:val="0054063D"/>
    <w:rsid w:val="0054063E"/>
    <w:rsid w:val="005407F8"/>
    <w:rsid w:val="005409AE"/>
    <w:rsid w:val="005409C7"/>
    <w:rsid w:val="00540A08"/>
    <w:rsid w:val="00540B69"/>
    <w:rsid w:val="00540B6B"/>
    <w:rsid w:val="00540B70"/>
    <w:rsid w:val="00540B82"/>
    <w:rsid w:val="00540BF3"/>
    <w:rsid w:val="00540C42"/>
    <w:rsid w:val="00540C89"/>
    <w:rsid w:val="00540E8D"/>
    <w:rsid w:val="00540FB0"/>
    <w:rsid w:val="00540FB3"/>
    <w:rsid w:val="00541003"/>
    <w:rsid w:val="00541060"/>
    <w:rsid w:val="0054113A"/>
    <w:rsid w:val="005411AE"/>
    <w:rsid w:val="00541274"/>
    <w:rsid w:val="00541276"/>
    <w:rsid w:val="00541369"/>
    <w:rsid w:val="00541456"/>
    <w:rsid w:val="00541588"/>
    <w:rsid w:val="0054159A"/>
    <w:rsid w:val="0054165E"/>
    <w:rsid w:val="00541749"/>
    <w:rsid w:val="00541805"/>
    <w:rsid w:val="00541871"/>
    <w:rsid w:val="005418E5"/>
    <w:rsid w:val="0054193F"/>
    <w:rsid w:val="00541A56"/>
    <w:rsid w:val="00541B42"/>
    <w:rsid w:val="00541BA8"/>
    <w:rsid w:val="00541BBB"/>
    <w:rsid w:val="00541BE0"/>
    <w:rsid w:val="00541C2D"/>
    <w:rsid w:val="00541D8E"/>
    <w:rsid w:val="00541DC4"/>
    <w:rsid w:val="00541E1F"/>
    <w:rsid w:val="00541E30"/>
    <w:rsid w:val="00541F2C"/>
    <w:rsid w:val="00542018"/>
    <w:rsid w:val="005421CB"/>
    <w:rsid w:val="00542480"/>
    <w:rsid w:val="00542592"/>
    <w:rsid w:val="005425C8"/>
    <w:rsid w:val="005426C9"/>
    <w:rsid w:val="00542769"/>
    <w:rsid w:val="0054282E"/>
    <w:rsid w:val="0054286F"/>
    <w:rsid w:val="005428AF"/>
    <w:rsid w:val="00542A76"/>
    <w:rsid w:val="00542A99"/>
    <w:rsid w:val="00542B4D"/>
    <w:rsid w:val="00542C60"/>
    <w:rsid w:val="00542E5D"/>
    <w:rsid w:val="00542E6E"/>
    <w:rsid w:val="00542F15"/>
    <w:rsid w:val="0054301F"/>
    <w:rsid w:val="0054302B"/>
    <w:rsid w:val="0054317E"/>
    <w:rsid w:val="005431DD"/>
    <w:rsid w:val="00543360"/>
    <w:rsid w:val="0054363D"/>
    <w:rsid w:val="0054379D"/>
    <w:rsid w:val="005437F5"/>
    <w:rsid w:val="005439B8"/>
    <w:rsid w:val="00543A5C"/>
    <w:rsid w:val="00543A7C"/>
    <w:rsid w:val="00543B47"/>
    <w:rsid w:val="00543B9D"/>
    <w:rsid w:val="00543C53"/>
    <w:rsid w:val="00543CB6"/>
    <w:rsid w:val="00543CBC"/>
    <w:rsid w:val="00543EDE"/>
    <w:rsid w:val="00543F0A"/>
    <w:rsid w:val="00543FA6"/>
    <w:rsid w:val="00544197"/>
    <w:rsid w:val="0054427E"/>
    <w:rsid w:val="005442D6"/>
    <w:rsid w:val="005443C8"/>
    <w:rsid w:val="005448E1"/>
    <w:rsid w:val="00544919"/>
    <w:rsid w:val="0054491E"/>
    <w:rsid w:val="005449F5"/>
    <w:rsid w:val="00544A96"/>
    <w:rsid w:val="00544B52"/>
    <w:rsid w:val="00544CDB"/>
    <w:rsid w:val="00544DF9"/>
    <w:rsid w:val="00544F26"/>
    <w:rsid w:val="00544F6B"/>
    <w:rsid w:val="0054513F"/>
    <w:rsid w:val="0054524F"/>
    <w:rsid w:val="00545286"/>
    <w:rsid w:val="0054540E"/>
    <w:rsid w:val="0054544B"/>
    <w:rsid w:val="00545529"/>
    <w:rsid w:val="0054554E"/>
    <w:rsid w:val="0054582F"/>
    <w:rsid w:val="005459B0"/>
    <w:rsid w:val="005459D2"/>
    <w:rsid w:val="00545A27"/>
    <w:rsid w:val="00545F10"/>
    <w:rsid w:val="00545FB1"/>
    <w:rsid w:val="00545FE6"/>
    <w:rsid w:val="005461AE"/>
    <w:rsid w:val="005462E3"/>
    <w:rsid w:val="00546354"/>
    <w:rsid w:val="005467F0"/>
    <w:rsid w:val="00546805"/>
    <w:rsid w:val="00546844"/>
    <w:rsid w:val="0054698F"/>
    <w:rsid w:val="00546A21"/>
    <w:rsid w:val="00546AEF"/>
    <w:rsid w:val="00546B10"/>
    <w:rsid w:val="00546B7E"/>
    <w:rsid w:val="00546B94"/>
    <w:rsid w:val="00546BA3"/>
    <w:rsid w:val="00546E1B"/>
    <w:rsid w:val="00546EFE"/>
    <w:rsid w:val="00546F24"/>
    <w:rsid w:val="00547042"/>
    <w:rsid w:val="0054708F"/>
    <w:rsid w:val="005470A0"/>
    <w:rsid w:val="005470BB"/>
    <w:rsid w:val="005470D2"/>
    <w:rsid w:val="0054716D"/>
    <w:rsid w:val="005471ED"/>
    <w:rsid w:val="005473C8"/>
    <w:rsid w:val="0054766B"/>
    <w:rsid w:val="005479A1"/>
    <w:rsid w:val="00547A62"/>
    <w:rsid w:val="00547C3E"/>
    <w:rsid w:val="00547DBA"/>
    <w:rsid w:val="00550005"/>
    <w:rsid w:val="005500CA"/>
    <w:rsid w:val="005501A2"/>
    <w:rsid w:val="005501CC"/>
    <w:rsid w:val="00550407"/>
    <w:rsid w:val="00550466"/>
    <w:rsid w:val="0055047A"/>
    <w:rsid w:val="005504D2"/>
    <w:rsid w:val="0055054A"/>
    <w:rsid w:val="00550621"/>
    <w:rsid w:val="00550639"/>
    <w:rsid w:val="005506BE"/>
    <w:rsid w:val="0055080C"/>
    <w:rsid w:val="00550A6F"/>
    <w:rsid w:val="00550A7B"/>
    <w:rsid w:val="00550A85"/>
    <w:rsid w:val="00550B07"/>
    <w:rsid w:val="00550C8A"/>
    <w:rsid w:val="00550C99"/>
    <w:rsid w:val="00550D6F"/>
    <w:rsid w:val="00550DD1"/>
    <w:rsid w:val="00550F1A"/>
    <w:rsid w:val="00551078"/>
    <w:rsid w:val="0055125A"/>
    <w:rsid w:val="005512A2"/>
    <w:rsid w:val="00551318"/>
    <w:rsid w:val="00551438"/>
    <w:rsid w:val="005514EB"/>
    <w:rsid w:val="0055154C"/>
    <w:rsid w:val="005515C5"/>
    <w:rsid w:val="00551723"/>
    <w:rsid w:val="0055173A"/>
    <w:rsid w:val="00551774"/>
    <w:rsid w:val="00551807"/>
    <w:rsid w:val="0055190B"/>
    <w:rsid w:val="00551959"/>
    <w:rsid w:val="00551AFE"/>
    <w:rsid w:val="00551C58"/>
    <w:rsid w:val="00551C5C"/>
    <w:rsid w:val="00551CC1"/>
    <w:rsid w:val="00551DE6"/>
    <w:rsid w:val="00551F5F"/>
    <w:rsid w:val="00551FC4"/>
    <w:rsid w:val="005520BB"/>
    <w:rsid w:val="00552211"/>
    <w:rsid w:val="00552280"/>
    <w:rsid w:val="005524A9"/>
    <w:rsid w:val="005524B6"/>
    <w:rsid w:val="005524C4"/>
    <w:rsid w:val="005525A5"/>
    <w:rsid w:val="005525EA"/>
    <w:rsid w:val="00552979"/>
    <w:rsid w:val="00552AC5"/>
    <w:rsid w:val="00552CB7"/>
    <w:rsid w:val="00552DEE"/>
    <w:rsid w:val="00552F54"/>
    <w:rsid w:val="00552F61"/>
    <w:rsid w:val="00552FCC"/>
    <w:rsid w:val="00552FE4"/>
    <w:rsid w:val="00553030"/>
    <w:rsid w:val="005530B1"/>
    <w:rsid w:val="005530EB"/>
    <w:rsid w:val="005531E2"/>
    <w:rsid w:val="00553413"/>
    <w:rsid w:val="00553480"/>
    <w:rsid w:val="005534B5"/>
    <w:rsid w:val="00553511"/>
    <w:rsid w:val="005535AB"/>
    <w:rsid w:val="005537F3"/>
    <w:rsid w:val="005538F0"/>
    <w:rsid w:val="005538FF"/>
    <w:rsid w:val="005539AA"/>
    <w:rsid w:val="00553B0D"/>
    <w:rsid w:val="00553C57"/>
    <w:rsid w:val="005540B5"/>
    <w:rsid w:val="005541F0"/>
    <w:rsid w:val="0055429A"/>
    <w:rsid w:val="005542F5"/>
    <w:rsid w:val="00554303"/>
    <w:rsid w:val="0055430B"/>
    <w:rsid w:val="0055436E"/>
    <w:rsid w:val="005545B6"/>
    <w:rsid w:val="00554865"/>
    <w:rsid w:val="00554979"/>
    <w:rsid w:val="005549A7"/>
    <w:rsid w:val="005549D5"/>
    <w:rsid w:val="00554A0B"/>
    <w:rsid w:val="00554A87"/>
    <w:rsid w:val="00554D1A"/>
    <w:rsid w:val="00554F00"/>
    <w:rsid w:val="00554F1D"/>
    <w:rsid w:val="00554FC3"/>
    <w:rsid w:val="005550F5"/>
    <w:rsid w:val="00555354"/>
    <w:rsid w:val="005554C6"/>
    <w:rsid w:val="0055552A"/>
    <w:rsid w:val="0055554F"/>
    <w:rsid w:val="005556FB"/>
    <w:rsid w:val="00555703"/>
    <w:rsid w:val="00555707"/>
    <w:rsid w:val="00555761"/>
    <w:rsid w:val="005557CD"/>
    <w:rsid w:val="00555820"/>
    <w:rsid w:val="0055583B"/>
    <w:rsid w:val="0055590C"/>
    <w:rsid w:val="00555A3F"/>
    <w:rsid w:val="00555AB2"/>
    <w:rsid w:val="00555B78"/>
    <w:rsid w:val="00555CEB"/>
    <w:rsid w:val="00555DE0"/>
    <w:rsid w:val="00555F07"/>
    <w:rsid w:val="00556108"/>
    <w:rsid w:val="00556163"/>
    <w:rsid w:val="005564DD"/>
    <w:rsid w:val="005568EE"/>
    <w:rsid w:val="00556952"/>
    <w:rsid w:val="00556A37"/>
    <w:rsid w:val="00556AB0"/>
    <w:rsid w:val="00556AD0"/>
    <w:rsid w:val="00556BB2"/>
    <w:rsid w:val="00556C77"/>
    <w:rsid w:val="00556E23"/>
    <w:rsid w:val="00556EAD"/>
    <w:rsid w:val="00556F12"/>
    <w:rsid w:val="00556F88"/>
    <w:rsid w:val="00556FEB"/>
    <w:rsid w:val="0055703E"/>
    <w:rsid w:val="005570E8"/>
    <w:rsid w:val="0055713E"/>
    <w:rsid w:val="00557399"/>
    <w:rsid w:val="005573D1"/>
    <w:rsid w:val="00557440"/>
    <w:rsid w:val="00557466"/>
    <w:rsid w:val="0055747E"/>
    <w:rsid w:val="005574DF"/>
    <w:rsid w:val="00557685"/>
    <w:rsid w:val="005576CC"/>
    <w:rsid w:val="0055787A"/>
    <w:rsid w:val="0055795B"/>
    <w:rsid w:val="00557AC6"/>
    <w:rsid w:val="00557B2F"/>
    <w:rsid w:val="00557C26"/>
    <w:rsid w:val="00557D98"/>
    <w:rsid w:val="00557E50"/>
    <w:rsid w:val="00557F50"/>
    <w:rsid w:val="00557F5A"/>
    <w:rsid w:val="00557F5E"/>
    <w:rsid w:val="00557F73"/>
    <w:rsid w:val="00560044"/>
    <w:rsid w:val="005600E4"/>
    <w:rsid w:val="00560190"/>
    <w:rsid w:val="005602F9"/>
    <w:rsid w:val="00560352"/>
    <w:rsid w:val="0056039A"/>
    <w:rsid w:val="005603DC"/>
    <w:rsid w:val="0056045F"/>
    <w:rsid w:val="005605E9"/>
    <w:rsid w:val="00560656"/>
    <w:rsid w:val="00560675"/>
    <w:rsid w:val="00560778"/>
    <w:rsid w:val="00560A30"/>
    <w:rsid w:val="00560A47"/>
    <w:rsid w:val="00560AB4"/>
    <w:rsid w:val="00560BCC"/>
    <w:rsid w:val="00560BEA"/>
    <w:rsid w:val="00560C22"/>
    <w:rsid w:val="00560D29"/>
    <w:rsid w:val="00560D95"/>
    <w:rsid w:val="00560DAC"/>
    <w:rsid w:val="00560F74"/>
    <w:rsid w:val="00561129"/>
    <w:rsid w:val="005612DE"/>
    <w:rsid w:val="00561326"/>
    <w:rsid w:val="005613B1"/>
    <w:rsid w:val="005613FD"/>
    <w:rsid w:val="00561527"/>
    <w:rsid w:val="00561535"/>
    <w:rsid w:val="005616B1"/>
    <w:rsid w:val="005617A3"/>
    <w:rsid w:val="00561814"/>
    <w:rsid w:val="00561A16"/>
    <w:rsid w:val="00561A43"/>
    <w:rsid w:val="00561C34"/>
    <w:rsid w:val="00561DB1"/>
    <w:rsid w:val="00561DC7"/>
    <w:rsid w:val="00561DFA"/>
    <w:rsid w:val="00561F94"/>
    <w:rsid w:val="00561FA9"/>
    <w:rsid w:val="00561FE7"/>
    <w:rsid w:val="0056207B"/>
    <w:rsid w:val="005620D4"/>
    <w:rsid w:val="0056236D"/>
    <w:rsid w:val="00562410"/>
    <w:rsid w:val="005624C2"/>
    <w:rsid w:val="0056259A"/>
    <w:rsid w:val="005625D1"/>
    <w:rsid w:val="0056260D"/>
    <w:rsid w:val="0056267E"/>
    <w:rsid w:val="00562901"/>
    <w:rsid w:val="00562A30"/>
    <w:rsid w:val="00562B21"/>
    <w:rsid w:val="00562BD4"/>
    <w:rsid w:val="00562DEF"/>
    <w:rsid w:val="00562EB1"/>
    <w:rsid w:val="00562EBD"/>
    <w:rsid w:val="00562F6B"/>
    <w:rsid w:val="00562FB5"/>
    <w:rsid w:val="00562FF8"/>
    <w:rsid w:val="00563094"/>
    <w:rsid w:val="00563148"/>
    <w:rsid w:val="005631B4"/>
    <w:rsid w:val="005631D2"/>
    <w:rsid w:val="00563294"/>
    <w:rsid w:val="00563334"/>
    <w:rsid w:val="0056334D"/>
    <w:rsid w:val="00563385"/>
    <w:rsid w:val="0056342F"/>
    <w:rsid w:val="005636C0"/>
    <w:rsid w:val="00563713"/>
    <w:rsid w:val="00563778"/>
    <w:rsid w:val="00563779"/>
    <w:rsid w:val="00563870"/>
    <w:rsid w:val="005638DF"/>
    <w:rsid w:val="00563936"/>
    <w:rsid w:val="00563A17"/>
    <w:rsid w:val="00563C81"/>
    <w:rsid w:val="00563FB2"/>
    <w:rsid w:val="00564253"/>
    <w:rsid w:val="00564424"/>
    <w:rsid w:val="0056443F"/>
    <w:rsid w:val="0056448A"/>
    <w:rsid w:val="005644F0"/>
    <w:rsid w:val="00564501"/>
    <w:rsid w:val="0056458D"/>
    <w:rsid w:val="0056484B"/>
    <w:rsid w:val="005648A5"/>
    <w:rsid w:val="00564B0F"/>
    <w:rsid w:val="00564BEB"/>
    <w:rsid w:val="00564C3D"/>
    <w:rsid w:val="00564DEE"/>
    <w:rsid w:val="00564E10"/>
    <w:rsid w:val="00564E5E"/>
    <w:rsid w:val="00564F84"/>
    <w:rsid w:val="00564F91"/>
    <w:rsid w:val="00564FB2"/>
    <w:rsid w:val="005651F4"/>
    <w:rsid w:val="00565361"/>
    <w:rsid w:val="00565405"/>
    <w:rsid w:val="005654AF"/>
    <w:rsid w:val="00565602"/>
    <w:rsid w:val="00565642"/>
    <w:rsid w:val="00565986"/>
    <w:rsid w:val="00565A02"/>
    <w:rsid w:val="00565C37"/>
    <w:rsid w:val="00565CEA"/>
    <w:rsid w:val="00565E6C"/>
    <w:rsid w:val="00565E9F"/>
    <w:rsid w:val="0056605A"/>
    <w:rsid w:val="0056611D"/>
    <w:rsid w:val="005661CE"/>
    <w:rsid w:val="00566360"/>
    <w:rsid w:val="005663C8"/>
    <w:rsid w:val="0056644A"/>
    <w:rsid w:val="005664FB"/>
    <w:rsid w:val="0056655B"/>
    <w:rsid w:val="005665C3"/>
    <w:rsid w:val="005666D2"/>
    <w:rsid w:val="00566726"/>
    <w:rsid w:val="00566749"/>
    <w:rsid w:val="0056677B"/>
    <w:rsid w:val="005667E7"/>
    <w:rsid w:val="0056688C"/>
    <w:rsid w:val="005668A3"/>
    <w:rsid w:val="00566969"/>
    <w:rsid w:val="00566971"/>
    <w:rsid w:val="005669B0"/>
    <w:rsid w:val="00566A08"/>
    <w:rsid w:val="00566A4E"/>
    <w:rsid w:val="00566AAA"/>
    <w:rsid w:val="00566BEA"/>
    <w:rsid w:val="00566C69"/>
    <w:rsid w:val="00566CF1"/>
    <w:rsid w:val="00566D17"/>
    <w:rsid w:val="00566DA5"/>
    <w:rsid w:val="00566DC8"/>
    <w:rsid w:val="00566E05"/>
    <w:rsid w:val="00566E5A"/>
    <w:rsid w:val="00566F30"/>
    <w:rsid w:val="0056713B"/>
    <w:rsid w:val="0056715B"/>
    <w:rsid w:val="005672B3"/>
    <w:rsid w:val="005672D5"/>
    <w:rsid w:val="00567442"/>
    <w:rsid w:val="00567501"/>
    <w:rsid w:val="00567580"/>
    <w:rsid w:val="00567743"/>
    <w:rsid w:val="0056774F"/>
    <w:rsid w:val="005677F5"/>
    <w:rsid w:val="00567855"/>
    <w:rsid w:val="00567987"/>
    <w:rsid w:val="00567AF0"/>
    <w:rsid w:val="00567B3A"/>
    <w:rsid w:val="00567B54"/>
    <w:rsid w:val="00567CF2"/>
    <w:rsid w:val="00567D21"/>
    <w:rsid w:val="00567D78"/>
    <w:rsid w:val="00567E09"/>
    <w:rsid w:val="00567F97"/>
    <w:rsid w:val="00567FE9"/>
    <w:rsid w:val="005701A7"/>
    <w:rsid w:val="005701BE"/>
    <w:rsid w:val="00570346"/>
    <w:rsid w:val="00570367"/>
    <w:rsid w:val="00570397"/>
    <w:rsid w:val="0057049F"/>
    <w:rsid w:val="005706A7"/>
    <w:rsid w:val="00570703"/>
    <w:rsid w:val="0057094E"/>
    <w:rsid w:val="005709E2"/>
    <w:rsid w:val="00570AC4"/>
    <w:rsid w:val="00570B71"/>
    <w:rsid w:val="00570C3C"/>
    <w:rsid w:val="00570EE7"/>
    <w:rsid w:val="00570F17"/>
    <w:rsid w:val="00570F83"/>
    <w:rsid w:val="0057108E"/>
    <w:rsid w:val="005710A6"/>
    <w:rsid w:val="005710A9"/>
    <w:rsid w:val="00571213"/>
    <w:rsid w:val="00571371"/>
    <w:rsid w:val="00571415"/>
    <w:rsid w:val="005714C7"/>
    <w:rsid w:val="0057150C"/>
    <w:rsid w:val="005715E6"/>
    <w:rsid w:val="005715F4"/>
    <w:rsid w:val="0057163B"/>
    <w:rsid w:val="005717C5"/>
    <w:rsid w:val="0057182B"/>
    <w:rsid w:val="0057186F"/>
    <w:rsid w:val="0057187E"/>
    <w:rsid w:val="00571A0A"/>
    <w:rsid w:val="00571AD5"/>
    <w:rsid w:val="00571BD3"/>
    <w:rsid w:val="00571C1B"/>
    <w:rsid w:val="00571C54"/>
    <w:rsid w:val="00571CA3"/>
    <w:rsid w:val="00571D1F"/>
    <w:rsid w:val="00571D95"/>
    <w:rsid w:val="00571E93"/>
    <w:rsid w:val="00571F5C"/>
    <w:rsid w:val="00571F95"/>
    <w:rsid w:val="0057204C"/>
    <w:rsid w:val="005720BA"/>
    <w:rsid w:val="005720CA"/>
    <w:rsid w:val="0057225F"/>
    <w:rsid w:val="00572343"/>
    <w:rsid w:val="005723D7"/>
    <w:rsid w:val="0057250B"/>
    <w:rsid w:val="0057253E"/>
    <w:rsid w:val="00572602"/>
    <w:rsid w:val="005726DE"/>
    <w:rsid w:val="005727D4"/>
    <w:rsid w:val="005727FE"/>
    <w:rsid w:val="005728C0"/>
    <w:rsid w:val="00572933"/>
    <w:rsid w:val="00572959"/>
    <w:rsid w:val="00572AFB"/>
    <w:rsid w:val="00572BCD"/>
    <w:rsid w:val="00572C8C"/>
    <w:rsid w:val="00572CAA"/>
    <w:rsid w:val="00572CB8"/>
    <w:rsid w:val="00572F30"/>
    <w:rsid w:val="00572FB8"/>
    <w:rsid w:val="00573004"/>
    <w:rsid w:val="005732A2"/>
    <w:rsid w:val="005732F1"/>
    <w:rsid w:val="00573614"/>
    <w:rsid w:val="00573617"/>
    <w:rsid w:val="00573667"/>
    <w:rsid w:val="0057367E"/>
    <w:rsid w:val="00573683"/>
    <w:rsid w:val="005736B2"/>
    <w:rsid w:val="005739AE"/>
    <w:rsid w:val="00573B88"/>
    <w:rsid w:val="00573CE4"/>
    <w:rsid w:val="00573CF3"/>
    <w:rsid w:val="00573DDC"/>
    <w:rsid w:val="00573EE6"/>
    <w:rsid w:val="00574053"/>
    <w:rsid w:val="005743CD"/>
    <w:rsid w:val="005744D6"/>
    <w:rsid w:val="0057452D"/>
    <w:rsid w:val="00574596"/>
    <w:rsid w:val="005745F9"/>
    <w:rsid w:val="005746E5"/>
    <w:rsid w:val="005748BF"/>
    <w:rsid w:val="005748DD"/>
    <w:rsid w:val="00574AEB"/>
    <w:rsid w:val="00574AFA"/>
    <w:rsid w:val="00574B03"/>
    <w:rsid w:val="00574B86"/>
    <w:rsid w:val="00574BA1"/>
    <w:rsid w:val="00574CD3"/>
    <w:rsid w:val="00574E57"/>
    <w:rsid w:val="00574E5C"/>
    <w:rsid w:val="00574F1B"/>
    <w:rsid w:val="00574FC4"/>
    <w:rsid w:val="005750EA"/>
    <w:rsid w:val="005751D8"/>
    <w:rsid w:val="0057522C"/>
    <w:rsid w:val="0057523D"/>
    <w:rsid w:val="0057528A"/>
    <w:rsid w:val="00575386"/>
    <w:rsid w:val="00575465"/>
    <w:rsid w:val="005754AB"/>
    <w:rsid w:val="005754E1"/>
    <w:rsid w:val="0057559E"/>
    <w:rsid w:val="005755FB"/>
    <w:rsid w:val="00575670"/>
    <w:rsid w:val="00575679"/>
    <w:rsid w:val="005756D0"/>
    <w:rsid w:val="005756E2"/>
    <w:rsid w:val="00575784"/>
    <w:rsid w:val="00575797"/>
    <w:rsid w:val="00575912"/>
    <w:rsid w:val="00575A3A"/>
    <w:rsid w:val="00575BCB"/>
    <w:rsid w:val="00575C00"/>
    <w:rsid w:val="00575C24"/>
    <w:rsid w:val="0057614D"/>
    <w:rsid w:val="005761BD"/>
    <w:rsid w:val="0057626E"/>
    <w:rsid w:val="00576322"/>
    <w:rsid w:val="005764D2"/>
    <w:rsid w:val="0057655E"/>
    <w:rsid w:val="00576711"/>
    <w:rsid w:val="00576718"/>
    <w:rsid w:val="005767F2"/>
    <w:rsid w:val="0057690E"/>
    <w:rsid w:val="0057693F"/>
    <w:rsid w:val="005769A6"/>
    <w:rsid w:val="00576A04"/>
    <w:rsid w:val="00576C47"/>
    <w:rsid w:val="00576DBB"/>
    <w:rsid w:val="00576E5F"/>
    <w:rsid w:val="00576EB9"/>
    <w:rsid w:val="00576EEA"/>
    <w:rsid w:val="00577108"/>
    <w:rsid w:val="0057713C"/>
    <w:rsid w:val="0057717C"/>
    <w:rsid w:val="005772E5"/>
    <w:rsid w:val="0057749E"/>
    <w:rsid w:val="0057752E"/>
    <w:rsid w:val="005775A9"/>
    <w:rsid w:val="005775C1"/>
    <w:rsid w:val="00577622"/>
    <w:rsid w:val="005776D5"/>
    <w:rsid w:val="00577720"/>
    <w:rsid w:val="00577793"/>
    <w:rsid w:val="005777D6"/>
    <w:rsid w:val="00577943"/>
    <w:rsid w:val="00577AD1"/>
    <w:rsid w:val="00577B43"/>
    <w:rsid w:val="00577BE8"/>
    <w:rsid w:val="00577DC2"/>
    <w:rsid w:val="00577F15"/>
    <w:rsid w:val="00577F3B"/>
    <w:rsid w:val="00580002"/>
    <w:rsid w:val="0058008D"/>
    <w:rsid w:val="005800D0"/>
    <w:rsid w:val="005801D3"/>
    <w:rsid w:val="0058027E"/>
    <w:rsid w:val="005803F7"/>
    <w:rsid w:val="00580406"/>
    <w:rsid w:val="00580665"/>
    <w:rsid w:val="00580700"/>
    <w:rsid w:val="005808D2"/>
    <w:rsid w:val="00580B40"/>
    <w:rsid w:val="00580B64"/>
    <w:rsid w:val="00580C12"/>
    <w:rsid w:val="00580D32"/>
    <w:rsid w:val="00580E38"/>
    <w:rsid w:val="00580E43"/>
    <w:rsid w:val="00580F25"/>
    <w:rsid w:val="005810D2"/>
    <w:rsid w:val="0058112D"/>
    <w:rsid w:val="005811CC"/>
    <w:rsid w:val="00581223"/>
    <w:rsid w:val="00581550"/>
    <w:rsid w:val="00581646"/>
    <w:rsid w:val="005816A1"/>
    <w:rsid w:val="005816D8"/>
    <w:rsid w:val="005817B7"/>
    <w:rsid w:val="0058192F"/>
    <w:rsid w:val="00581933"/>
    <w:rsid w:val="00581A9B"/>
    <w:rsid w:val="00581C9B"/>
    <w:rsid w:val="00581DE8"/>
    <w:rsid w:val="00581E0E"/>
    <w:rsid w:val="00581E8E"/>
    <w:rsid w:val="00581F5F"/>
    <w:rsid w:val="00581FFD"/>
    <w:rsid w:val="00582056"/>
    <w:rsid w:val="005820EC"/>
    <w:rsid w:val="00582144"/>
    <w:rsid w:val="00582263"/>
    <w:rsid w:val="005822CC"/>
    <w:rsid w:val="005822D3"/>
    <w:rsid w:val="00582392"/>
    <w:rsid w:val="005824AB"/>
    <w:rsid w:val="00582611"/>
    <w:rsid w:val="00582617"/>
    <w:rsid w:val="00582672"/>
    <w:rsid w:val="005826F4"/>
    <w:rsid w:val="0058287D"/>
    <w:rsid w:val="00582894"/>
    <w:rsid w:val="005828C6"/>
    <w:rsid w:val="005828FE"/>
    <w:rsid w:val="00582920"/>
    <w:rsid w:val="0058293F"/>
    <w:rsid w:val="00582A7D"/>
    <w:rsid w:val="00582BDE"/>
    <w:rsid w:val="00582C3D"/>
    <w:rsid w:val="00582C41"/>
    <w:rsid w:val="00582D33"/>
    <w:rsid w:val="00582F54"/>
    <w:rsid w:val="00582F79"/>
    <w:rsid w:val="00582F89"/>
    <w:rsid w:val="00583008"/>
    <w:rsid w:val="00583165"/>
    <w:rsid w:val="0058321C"/>
    <w:rsid w:val="0058323F"/>
    <w:rsid w:val="0058339F"/>
    <w:rsid w:val="00583579"/>
    <w:rsid w:val="0058365C"/>
    <w:rsid w:val="0058369E"/>
    <w:rsid w:val="0058371A"/>
    <w:rsid w:val="0058376D"/>
    <w:rsid w:val="00583840"/>
    <w:rsid w:val="005838EB"/>
    <w:rsid w:val="005838FA"/>
    <w:rsid w:val="00583967"/>
    <w:rsid w:val="00583A48"/>
    <w:rsid w:val="00583B04"/>
    <w:rsid w:val="00583CB7"/>
    <w:rsid w:val="00583D2E"/>
    <w:rsid w:val="00584167"/>
    <w:rsid w:val="005842A3"/>
    <w:rsid w:val="00584344"/>
    <w:rsid w:val="005843A8"/>
    <w:rsid w:val="005843B5"/>
    <w:rsid w:val="005843EA"/>
    <w:rsid w:val="00584558"/>
    <w:rsid w:val="0058459A"/>
    <w:rsid w:val="005846D2"/>
    <w:rsid w:val="0058479C"/>
    <w:rsid w:val="00584836"/>
    <w:rsid w:val="005848DD"/>
    <w:rsid w:val="00584919"/>
    <w:rsid w:val="0058491B"/>
    <w:rsid w:val="0058494B"/>
    <w:rsid w:val="00584BEC"/>
    <w:rsid w:val="00584C59"/>
    <w:rsid w:val="00584CFA"/>
    <w:rsid w:val="00584E23"/>
    <w:rsid w:val="00584E72"/>
    <w:rsid w:val="00585080"/>
    <w:rsid w:val="005850C9"/>
    <w:rsid w:val="005850CF"/>
    <w:rsid w:val="0058511B"/>
    <w:rsid w:val="005851CA"/>
    <w:rsid w:val="005851CD"/>
    <w:rsid w:val="0058520B"/>
    <w:rsid w:val="005852A1"/>
    <w:rsid w:val="00585395"/>
    <w:rsid w:val="005854A1"/>
    <w:rsid w:val="005854BD"/>
    <w:rsid w:val="00585573"/>
    <w:rsid w:val="0058573E"/>
    <w:rsid w:val="00585A5F"/>
    <w:rsid w:val="00585AB0"/>
    <w:rsid w:val="00585B16"/>
    <w:rsid w:val="00585C43"/>
    <w:rsid w:val="00585C56"/>
    <w:rsid w:val="00585DEF"/>
    <w:rsid w:val="00585EB9"/>
    <w:rsid w:val="00585F8F"/>
    <w:rsid w:val="00585FDD"/>
    <w:rsid w:val="00585FE6"/>
    <w:rsid w:val="005860BD"/>
    <w:rsid w:val="00586222"/>
    <w:rsid w:val="0058622A"/>
    <w:rsid w:val="005862D8"/>
    <w:rsid w:val="00586393"/>
    <w:rsid w:val="00586505"/>
    <w:rsid w:val="00586635"/>
    <w:rsid w:val="00586900"/>
    <w:rsid w:val="00586A4A"/>
    <w:rsid w:val="00586BCB"/>
    <w:rsid w:val="00586CE4"/>
    <w:rsid w:val="00586CE9"/>
    <w:rsid w:val="00586D2F"/>
    <w:rsid w:val="00586D49"/>
    <w:rsid w:val="00586E55"/>
    <w:rsid w:val="005870B9"/>
    <w:rsid w:val="00587148"/>
    <w:rsid w:val="005871E1"/>
    <w:rsid w:val="00587201"/>
    <w:rsid w:val="00587216"/>
    <w:rsid w:val="00587264"/>
    <w:rsid w:val="005873E5"/>
    <w:rsid w:val="005876D9"/>
    <w:rsid w:val="005876E2"/>
    <w:rsid w:val="00587800"/>
    <w:rsid w:val="00587879"/>
    <w:rsid w:val="00587A14"/>
    <w:rsid w:val="00587BA6"/>
    <w:rsid w:val="00587D22"/>
    <w:rsid w:val="00587D91"/>
    <w:rsid w:val="00587E66"/>
    <w:rsid w:val="00587E95"/>
    <w:rsid w:val="00587EF7"/>
    <w:rsid w:val="00587F1D"/>
    <w:rsid w:val="00587F28"/>
    <w:rsid w:val="00587FC1"/>
    <w:rsid w:val="0059008D"/>
    <w:rsid w:val="00590201"/>
    <w:rsid w:val="0059024A"/>
    <w:rsid w:val="00590250"/>
    <w:rsid w:val="0059037C"/>
    <w:rsid w:val="0059058E"/>
    <w:rsid w:val="005907BB"/>
    <w:rsid w:val="005907F6"/>
    <w:rsid w:val="005908C1"/>
    <w:rsid w:val="00590B08"/>
    <w:rsid w:val="00590D09"/>
    <w:rsid w:val="00590D41"/>
    <w:rsid w:val="00590D59"/>
    <w:rsid w:val="00590EBA"/>
    <w:rsid w:val="00590F4B"/>
    <w:rsid w:val="00590FDA"/>
    <w:rsid w:val="00591025"/>
    <w:rsid w:val="005910BD"/>
    <w:rsid w:val="00591188"/>
    <w:rsid w:val="005913FC"/>
    <w:rsid w:val="0059140A"/>
    <w:rsid w:val="0059151D"/>
    <w:rsid w:val="0059156A"/>
    <w:rsid w:val="00591576"/>
    <w:rsid w:val="005916A9"/>
    <w:rsid w:val="00591914"/>
    <w:rsid w:val="00591A02"/>
    <w:rsid w:val="00591A12"/>
    <w:rsid w:val="00591CC9"/>
    <w:rsid w:val="00591CEA"/>
    <w:rsid w:val="00591EEC"/>
    <w:rsid w:val="00591FFB"/>
    <w:rsid w:val="0059206D"/>
    <w:rsid w:val="0059215D"/>
    <w:rsid w:val="00592190"/>
    <w:rsid w:val="00592217"/>
    <w:rsid w:val="005922CA"/>
    <w:rsid w:val="00592399"/>
    <w:rsid w:val="0059283B"/>
    <w:rsid w:val="0059289E"/>
    <w:rsid w:val="005928AB"/>
    <w:rsid w:val="00592C37"/>
    <w:rsid w:val="00592C60"/>
    <w:rsid w:val="00592F5F"/>
    <w:rsid w:val="00593314"/>
    <w:rsid w:val="00593447"/>
    <w:rsid w:val="0059368E"/>
    <w:rsid w:val="005936EA"/>
    <w:rsid w:val="005936FE"/>
    <w:rsid w:val="005937D9"/>
    <w:rsid w:val="0059395A"/>
    <w:rsid w:val="00593979"/>
    <w:rsid w:val="0059399B"/>
    <w:rsid w:val="005939D8"/>
    <w:rsid w:val="00593A82"/>
    <w:rsid w:val="00593A96"/>
    <w:rsid w:val="00593AA2"/>
    <w:rsid w:val="00593BF5"/>
    <w:rsid w:val="00593E34"/>
    <w:rsid w:val="005940A9"/>
    <w:rsid w:val="0059411C"/>
    <w:rsid w:val="00594217"/>
    <w:rsid w:val="00594266"/>
    <w:rsid w:val="005942D4"/>
    <w:rsid w:val="005943DE"/>
    <w:rsid w:val="00594409"/>
    <w:rsid w:val="00594483"/>
    <w:rsid w:val="00594496"/>
    <w:rsid w:val="005947F6"/>
    <w:rsid w:val="00594814"/>
    <w:rsid w:val="005948A7"/>
    <w:rsid w:val="005949FA"/>
    <w:rsid w:val="00594ABF"/>
    <w:rsid w:val="00594BD0"/>
    <w:rsid w:val="00594E71"/>
    <w:rsid w:val="00595084"/>
    <w:rsid w:val="00595149"/>
    <w:rsid w:val="00595269"/>
    <w:rsid w:val="00595347"/>
    <w:rsid w:val="0059538F"/>
    <w:rsid w:val="005954C2"/>
    <w:rsid w:val="0059564A"/>
    <w:rsid w:val="00595665"/>
    <w:rsid w:val="005956CC"/>
    <w:rsid w:val="005956D3"/>
    <w:rsid w:val="005956DC"/>
    <w:rsid w:val="005956E2"/>
    <w:rsid w:val="005956FE"/>
    <w:rsid w:val="00595703"/>
    <w:rsid w:val="0059579A"/>
    <w:rsid w:val="0059596D"/>
    <w:rsid w:val="00595970"/>
    <w:rsid w:val="00595995"/>
    <w:rsid w:val="005959AB"/>
    <w:rsid w:val="00595B42"/>
    <w:rsid w:val="00595B99"/>
    <w:rsid w:val="00595BA6"/>
    <w:rsid w:val="00595BD3"/>
    <w:rsid w:val="00595C80"/>
    <w:rsid w:val="00595CC8"/>
    <w:rsid w:val="00595CF6"/>
    <w:rsid w:val="00595D1A"/>
    <w:rsid w:val="00595D6B"/>
    <w:rsid w:val="00595F26"/>
    <w:rsid w:val="00595FC4"/>
    <w:rsid w:val="00596285"/>
    <w:rsid w:val="005962B5"/>
    <w:rsid w:val="005962BF"/>
    <w:rsid w:val="00596365"/>
    <w:rsid w:val="005965BC"/>
    <w:rsid w:val="005969B2"/>
    <w:rsid w:val="00596A76"/>
    <w:rsid w:val="00596B22"/>
    <w:rsid w:val="00596D03"/>
    <w:rsid w:val="00596D2C"/>
    <w:rsid w:val="00596D95"/>
    <w:rsid w:val="00596E17"/>
    <w:rsid w:val="00596E1D"/>
    <w:rsid w:val="00596E38"/>
    <w:rsid w:val="00596FF1"/>
    <w:rsid w:val="005970E8"/>
    <w:rsid w:val="00597212"/>
    <w:rsid w:val="0059727C"/>
    <w:rsid w:val="00597314"/>
    <w:rsid w:val="00597317"/>
    <w:rsid w:val="00597352"/>
    <w:rsid w:val="00597787"/>
    <w:rsid w:val="005979BC"/>
    <w:rsid w:val="00597CEA"/>
    <w:rsid w:val="00597D61"/>
    <w:rsid w:val="00597E15"/>
    <w:rsid w:val="00597F15"/>
    <w:rsid w:val="005A0156"/>
    <w:rsid w:val="005A01A8"/>
    <w:rsid w:val="005A01C0"/>
    <w:rsid w:val="005A0403"/>
    <w:rsid w:val="005A043A"/>
    <w:rsid w:val="005A054B"/>
    <w:rsid w:val="005A061A"/>
    <w:rsid w:val="005A063E"/>
    <w:rsid w:val="005A0665"/>
    <w:rsid w:val="005A06D5"/>
    <w:rsid w:val="005A077F"/>
    <w:rsid w:val="005A0823"/>
    <w:rsid w:val="005A084F"/>
    <w:rsid w:val="005A0A21"/>
    <w:rsid w:val="005A0B7A"/>
    <w:rsid w:val="005A0C8B"/>
    <w:rsid w:val="005A0E24"/>
    <w:rsid w:val="005A0F5D"/>
    <w:rsid w:val="005A104B"/>
    <w:rsid w:val="005A1074"/>
    <w:rsid w:val="005A10FA"/>
    <w:rsid w:val="005A1269"/>
    <w:rsid w:val="005A12E1"/>
    <w:rsid w:val="005A13F2"/>
    <w:rsid w:val="005A1486"/>
    <w:rsid w:val="005A14FC"/>
    <w:rsid w:val="005A159A"/>
    <w:rsid w:val="005A17FE"/>
    <w:rsid w:val="005A1804"/>
    <w:rsid w:val="005A1827"/>
    <w:rsid w:val="005A186D"/>
    <w:rsid w:val="005A189F"/>
    <w:rsid w:val="005A19E4"/>
    <w:rsid w:val="005A1B3A"/>
    <w:rsid w:val="005A1DB0"/>
    <w:rsid w:val="005A1DDA"/>
    <w:rsid w:val="005A1E6F"/>
    <w:rsid w:val="005A1F46"/>
    <w:rsid w:val="005A1FDA"/>
    <w:rsid w:val="005A1FDC"/>
    <w:rsid w:val="005A2180"/>
    <w:rsid w:val="005A2213"/>
    <w:rsid w:val="005A226A"/>
    <w:rsid w:val="005A2295"/>
    <w:rsid w:val="005A2305"/>
    <w:rsid w:val="005A23A8"/>
    <w:rsid w:val="005A2731"/>
    <w:rsid w:val="005A288F"/>
    <w:rsid w:val="005A291B"/>
    <w:rsid w:val="005A2D98"/>
    <w:rsid w:val="005A2DF1"/>
    <w:rsid w:val="005A2EAE"/>
    <w:rsid w:val="005A2EFA"/>
    <w:rsid w:val="005A2EFF"/>
    <w:rsid w:val="005A2F0E"/>
    <w:rsid w:val="005A2F73"/>
    <w:rsid w:val="005A3011"/>
    <w:rsid w:val="005A323D"/>
    <w:rsid w:val="005A35F6"/>
    <w:rsid w:val="005A3678"/>
    <w:rsid w:val="005A36C2"/>
    <w:rsid w:val="005A38EB"/>
    <w:rsid w:val="005A38FE"/>
    <w:rsid w:val="005A3993"/>
    <w:rsid w:val="005A399D"/>
    <w:rsid w:val="005A39CB"/>
    <w:rsid w:val="005A3A46"/>
    <w:rsid w:val="005A3AB5"/>
    <w:rsid w:val="005A3B8E"/>
    <w:rsid w:val="005A3C7C"/>
    <w:rsid w:val="005A3E8E"/>
    <w:rsid w:val="005A3ED9"/>
    <w:rsid w:val="005A3F83"/>
    <w:rsid w:val="005A4124"/>
    <w:rsid w:val="005A41FC"/>
    <w:rsid w:val="005A420D"/>
    <w:rsid w:val="005A4366"/>
    <w:rsid w:val="005A443E"/>
    <w:rsid w:val="005A4683"/>
    <w:rsid w:val="005A46B9"/>
    <w:rsid w:val="005A470E"/>
    <w:rsid w:val="005A4717"/>
    <w:rsid w:val="005A4763"/>
    <w:rsid w:val="005A4A74"/>
    <w:rsid w:val="005A4B94"/>
    <w:rsid w:val="005A4C73"/>
    <w:rsid w:val="005A505C"/>
    <w:rsid w:val="005A5273"/>
    <w:rsid w:val="005A5347"/>
    <w:rsid w:val="005A5728"/>
    <w:rsid w:val="005A5742"/>
    <w:rsid w:val="005A5756"/>
    <w:rsid w:val="005A5822"/>
    <w:rsid w:val="005A58D4"/>
    <w:rsid w:val="005A5C18"/>
    <w:rsid w:val="005A5CC1"/>
    <w:rsid w:val="005A5D04"/>
    <w:rsid w:val="005A5DAA"/>
    <w:rsid w:val="005A5ED6"/>
    <w:rsid w:val="005A616F"/>
    <w:rsid w:val="005A618A"/>
    <w:rsid w:val="005A6194"/>
    <w:rsid w:val="005A62D3"/>
    <w:rsid w:val="005A65CC"/>
    <w:rsid w:val="005A6677"/>
    <w:rsid w:val="005A66B3"/>
    <w:rsid w:val="005A67C7"/>
    <w:rsid w:val="005A6867"/>
    <w:rsid w:val="005A695D"/>
    <w:rsid w:val="005A6A06"/>
    <w:rsid w:val="005A6B67"/>
    <w:rsid w:val="005A6BD1"/>
    <w:rsid w:val="005A6C0F"/>
    <w:rsid w:val="005A6C37"/>
    <w:rsid w:val="005A6C45"/>
    <w:rsid w:val="005A6CC6"/>
    <w:rsid w:val="005A6D6C"/>
    <w:rsid w:val="005A6E25"/>
    <w:rsid w:val="005A6E63"/>
    <w:rsid w:val="005A6E89"/>
    <w:rsid w:val="005A6E8B"/>
    <w:rsid w:val="005A6EE2"/>
    <w:rsid w:val="005A6F24"/>
    <w:rsid w:val="005A6F2C"/>
    <w:rsid w:val="005A70A3"/>
    <w:rsid w:val="005A723F"/>
    <w:rsid w:val="005A724D"/>
    <w:rsid w:val="005A7304"/>
    <w:rsid w:val="005A7371"/>
    <w:rsid w:val="005A73FA"/>
    <w:rsid w:val="005A740B"/>
    <w:rsid w:val="005A7460"/>
    <w:rsid w:val="005A784D"/>
    <w:rsid w:val="005A79A4"/>
    <w:rsid w:val="005A79B2"/>
    <w:rsid w:val="005A79D0"/>
    <w:rsid w:val="005A79E3"/>
    <w:rsid w:val="005A7A55"/>
    <w:rsid w:val="005A7B1B"/>
    <w:rsid w:val="005A7B5C"/>
    <w:rsid w:val="005A7DEE"/>
    <w:rsid w:val="005A7E78"/>
    <w:rsid w:val="005B0071"/>
    <w:rsid w:val="005B0245"/>
    <w:rsid w:val="005B026A"/>
    <w:rsid w:val="005B0394"/>
    <w:rsid w:val="005B03ED"/>
    <w:rsid w:val="005B052D"/>
    <w:rsid w:val="005B06D8"/>
    <w:rsid w:val="005B073A"/>
    <w:rsid w:val="005B082A"/>
    <w:rsid w:val="005B0897"/>
    <w:rsid w:val="005B08A9"/>
    <w:rsid w:val="005B08BA"/>
    <w:rsid w:val="005B09A9"/>
    <w:rsid w:val="005B0B44"/>
    <w:rsid w:val="005B0B74"/>
    <w:rsid w:val="005B0D8C"/>
    <w:rsid w:val="005B0E27"/>
    <w:rsid w:val="005B0F4A"/>
    <w:rsid w:val="005B128C"/>
    <w:rsid w:val="005B1398"/>
    <w:rsid w:val="005B1493"/>
    <w:rsid w:val="005B1580"/>
    <w:rsid w:val="005B15FB"/>
    <w:rsid w:val="005B1609"/>
    <w:rsid w:val="005B16AF"/>
    <w:rsid w:val="005B1776"/>
    <w:rsid w:val="005B17BB"/>
    <w:rsid w:val="005B1814"/>
    <w:rsid w:val="005B195B"/>
    <w:rsid w:val="005B1AB1"/>
    <w:rsid w:val="005B1BA3"/>
    <w:rsid w:val="005B1DA9"/>
    <w:rsid w:val="005B1E37"/>
    <w:rsid w:val="005B1EC3"/>
    <w:rsid w:val="005B2151"/>
    <w:rsid w:val="005B24A1"/>
    <w:rsid w:val="005B24C0"/>
    <w:rsid w:val="005B24C5"/>
    <w:rsid w:val="005B25C5"/>
    <w:rsid w:val="005B2629"/>
    <w:rsid w:val="005B27C6"/>
    <w:rsid w:val="005B2821"/>
    <w:rsid w:val="005B2926"/>
    <w:rsid w:val="005B29C1"/>
    <w:rsid w:val="005B2BEE"/>
    <w:rsid w:val="005B2CA8"/>
    <w:rsid w:val="005B2D93"/>
    <w:rsid w:val="005B2DB9"/>
    <w:rsid w:val="005B2DFC"/>
    <w:rsid w:val="005B2E92"/>
    <w:rsid w:val="005B2EFC"/>
    <w:rsid w:val="005B2F98"/>
    <w:rsid w:val="005B309C"/>
    <w:rsid w:val="005B32EA"/>
    <w:rsid w:val="005B32FB"/>
    <w:rsid w:val="005B337C"/>
    <w:rsid w:val="005B338F"/>
    <w:rsid w:val="005B344A"/>
    <w:rsid w:val="005B3485"/>
    <w:rsid w:val="005B35E5"/>
    <w:rsid w:val="005B35F6"/>
    <w:rsid w:val="005B37CB"/>
    <w:rsid w:val="005B390C"/>
    <w:rsid w:val="005B391A"/>
    <w:rsid w:val="005B3960"/>
    <w:rsid w:val="005B399C"/>
    <w:rsid w:val="005B39B2"/>
    <w:rsid w:val="005B3C71"/>
    <w:rsid w:val="005B3C82"/>
    <w:rsid w:val="005B3EDA"/>
    <w:rsid w:val="005B3F96"/>
    <w:rsid w:val="005B402C"/>
    <w:rsid w:val="005B406E"/>
    <w:rsid w:val="005B40D7"/>
    <w:rsid w:val="005B40E5"/>
    <w:rsid w:val="005B41B7"/>
    <w:rsid w:val="005B427A"/>
    <w:rsid w:val="005B4322"/>
    <w:rsid w:val="005B4369"/>
    <w:rsid w:val="005B4389"/>
    <w:rsid w:val="005B43D1"/>
    <w:rsid w:val="005B446D"/>
    <w:rsid w:val="005B4500"/>
    <w:rsid w:val="005B4600"/>
    <w:rsid w:val="005B4636"/>
    <w:rsid w:val="005B466C"/>
    <w:rsid w:val="005B48D1"/>
    <w:rsid w:val="005B4929"/>
    <w:rsid w:val="005B4A0B"/>
    <w:rsid w:val="005B4A49"/>
    <w:rsid w:val="005B4C6A"/>
    <w:rsid w:val="005B4E00"/>
    <w:rsid w:val="005B4E58"/>
    <w:rsid w:val="005B4FD1"/>
    <w:rsid w:val="005B50A0"/>
    <w:rsid w:val="005B5177"/>
    <w:rsid w:val="005B51C0"/>
    <w:rsid w:val="005B5228"/>
    <w:rsid w:val="005B5239"/>
    <w:rsid w:val="005B5427"/>
    <w:rsid w:val="005B54A9"/>
    <w:rsid w:val="005B54B3"/>
    <w:rsid w:val="005B56ED"/>
    <w:rsid w:val="005B571E"/>
    <w:rsid w:val="005B5806"/>
    <w:rsid w:val="005B598E"/>
    <w:rsid w:val="005B5ADA"/>
    <w:rsid w:val="005B5BE5"/>
    <w:rsid w:val="005B5C64"/>
    <w:rsid w:val="005B5C76"/>
    <w:rsid w:val="005B6151"/>
    <w:rsid w:val="005B61FB"/>
    <w:rsid w:val="005B6265"/>
    <w:rsid w:val="005B63AA"/>
    <w:rsid w:val="005B63E0"/>
    <w:rsid w:val="005B6514"/>
    <w:rsid w:val="005B6639"/>
    <w:rsid w:val="005B6797"/>
    <w:rsid w:val="005B67E7"/>
    <w:rsid w:val="005B68EB"/>
    <w:rsid w:val="005B68F4"/>
    <w:rsid w:val="005B6941"/>
    <w:rsid w:val="005B6A68"/>
    <w:rsid w:val="005B6A91"/>
    <w:rsid w:val="005B6A99"/>
    <w:rsid w:val="005B6B7E"/>
    <w:rsid w:val="005B6CD5"/>
    <w:rsid w:val="005B6D8A"/>
    <w:rsid w:val="005B6E93"/>
    <w:rsid w:val="005B6F2F"/>
    <w:rsid w:val="005B703A"/>
    <w:rsid w:val="005B723D"/>
    <w:rsid w:val="005B725B"/>
    <w:rsid w:val="005B7381"/>
    <w:rsid w:val="005B743D"/>
    <w:rsid w:val="005B74CA"/>
    <w:rsid w:val="005B74CE"/>
    <w:rsid w:val="005B7658"/>
    <w:rsid w:val="005B776B"/>
    <w:rsid w:val="005B7956"/>
    <w:rsid w:val="005B7ACD"/>
    <w:rsid w:val="005B7B4C"/>
    <w:rsid w:val="005B7B7F"/>
    <w:rsid w:val="005B7CEE"/>
    <w:rsid w:val="005B7D00"/>
    <w:rsid w:val="005B7E33"/>
    <w:rsid w:val="005B7E58"/>
    <w:rsid w:val="005B7F05"/>
    <w:rsid w:val="005B7F8F"/>
    <w:rsid w:val="005B7FE4"/>
    <w:rsid w:val="005C010C"/>
    <w:rsid w:val="005C0113"/>
    <w:rsid w:val="005C0147"/>
    <w:rsid w:val="005C029B"/>
    <w:rsid w:val="005C038D"/>
    <w:rsid w:val="005C0396"/>
    <w:rsid w:val="005C03F4"/>
    <w:rsid w:val="005C0414"/>
    <w:rsid w:val="005C057B"/>
    <w:rsid w:val="005C05E0"/>
    <w:rsid w:val="005C0709"/>
    <w:rsid w:val="005C0820"/>
    <w:rsid w:val="005C08BA"/>
    <w:rsid w:val="005C09D5"/>
    <w:rsid w:val="005C0A8F"/>
    <w:rsid w:val="005C0AE3"/>
    <w:rsid w:val="005C0B20"/>
    <w:rsid w:val="005C0B37"/>
    <w:rsid w:val="005C0F32"/>
    <w:rsid w:val="005C0F43"/>
    <w:rsid w:val="005C103E"/>
    <w:rsid w:val="005C10B3"/>
    <w:rsid w:val="005C10EB"/>
    <w:rsid w:val="005C1161"/>
    <w:rsid w:val="005C1212"/>
    <w:rsid w:val="005C13C7"/>
    <w:rsid w:val="005C1583"/>
    <w:rsid w:val="005C15D0"/>
    <w:rsid w:val="005C15D4"/>
    <w:rsid w:val="005C16AA"/>
    <w:rsid w:val="005C174C"/>
    <w:rsid w:val="005C19B9"/>
    <w:rsid w:val="005C1BF1"/>
    <w:rsid w:val="005C1C4F"/>
    <w:rsid w:val="005C1CD3"/>
    <w:rsid w:val="005C1D27"/>
    <w:rsid w:val="005C1DDD"/>
    <w:rsid w:val="005C1EC3"/>
    <w:rsid w:val="005C22CD"/>
    <w:rsid w:val="005C22F4"/>
    <w:rsid w:val="005C243C"/>
    <w:rsid w:val="005C2542"/>
    <w:rsid w:val="005C2598"/>
    <w:rsid w:val="005C28BA"/>
    <w:rsid w:val="005C2AA3"/>
    <w:rsid w:val="005C2ABE"/>
    <w:rsid w:val="005C2AEA"/>
    <w:rsid w:val="005C2CFC"/>
    <w:rsid w:val="005C2D30"/>
    <w:rsid w:val="005C2D6F"/>
    <w:rsid w:val="005C2DAF"/>
    <w:rsid w:val="005C3206"/>
    <w:rsid w:val="005C327A"/>
    <w:rsid w:val="005C331B"/>
    <w:rsid w:val="005C332A"/>
    <w:rsid w:val="005C37E0"/>
    <w:rsid w:val="005C380A"/>
    <w:rsid w:val="005C38F7"/>
    <w:rsid w:val="005C39B7"/>
    <w:rsid w:val="005C3A30"/>
    <w:rsid w:val="005C3B5B"/>
    <w:rsid w:val="005C3B89"/>
    <w:rsid w:val="005C3BE1"/>
    <w:rsid w:val="005C3E11"/>
    <w:rsid w:val="005C3EB4"/>
    <w:rsid w:val="005C3F5F"/>
    <w:rsid w:val="005C3F88"/>
    <w:rsid w:val="005C3FFB"/>
    <w:rsid w:val="005C40C2"/>
    <w:rsid w:val="005C4100"/>
    <w:rsid w:val="005C41B6"/>
    <w:rsid w:val="005C41F0"/>
    <w:rsid w:val="005C4217"/>
    <w:rsid w:val="005C4253"/>
    <w:rsid w:val="005C4452"/>
    <w:rsid w:val="005C4463"/>
    <w:rsid w:val="005C48AB"/>
    <w:rsid w:val="005C48C4"/>
    <w:rsid w:val="005C48D9"/>
    <w:rsid w:val="005C4B93"/>
    <w:rsid w:val="005C4C48"/>
    <w:rsid w:val="005C4C6A"/>
    <w:rsid w:val="005C4D38"/>
    <w:rsid w:val="005C4D67"/>
    <w:rsid w:val="005C4D7A"/>
    <w:rsid w:val="005C4DA6"/>
    <w:rsid w:val="005C4F4E"/>
    <w:rsid w:val="005C4F8C"/>
    <w:rsid w:val="005C5038"/>
    <w:rsid w:val="005C50F9"/>
    <w:rsid w:val="005C5387"/>
    <w:rsid w:val="005C53B7"/>
    <w:rsid w:val="005C54A5"/>
    <w:rsid w:val="005C54B9"/>
    <w:rsid w:val="005C5589"/>
    <w:rsid w:val="005C5755"/>
    <w:rsid w:val="005C58B3"/>
    <w:rsid w:val="005C59B9"/>
    <w:rsid w:val="005C59F8"/>
    <w:rsid w:val="005C5A1C"/>
    <w:rsid w:val="005C5A2A"/>
    <w:rsid w:val="005C5A47"/>
    <w:rsid w:val="005C5A8C"/>
    <w:rsid w:val="005C5CA5"/>
    <w:rsid w:val="005C5DA3"/>
    <w:rsid w:val="005C5DAB"/>
    <w:rsid w:val="005C5FDC"/>
    <w:rsid w:val="005C601B"/>
    <w:rsid w:val="005C63BC"/>
    <w:rsid w:val="005C64A2"/>
    <w:rsid w:val="005C64FE"/>
    <w:rsid w:val="005C6507"/>
    <w:rsid w:val="005C6572"/>
    <w:rsid w:val="005C65A7"/>
    <w:rsid w:val="005C6618"/>
    <w:rsid w:val="005C6672"/>
    <w:rsid w:val="005C6859"/>
    <w:rsid w:val="005C68BB"/>
    <w:rsid w:val="005C6A1D"/>
    <w:rsid w:val="005C6A80"/>
    <w:rsid w:val="005C6C93"/>
    <w:rsid w:val="005C7016"/>
    <w:rsid w:val="005C703F"/>
    <w:rsid w:val="005C7063"/>
    <w:rsid w:val="005C7142"/>
    <w:rsid w:val="005C7158"/>
    <w:rsid w:val="005C71CC"/>
    <w:rsid w:val="005C7285"/>
    <w:rsid w:val="005C7363"/>
    <w:rsid w:val="005C7440"/>
    <w:rsid w:val="005C7505"/>
    <w:rsid w:val="005C7547"/>
    <w:rsid w:val="005C7735"/>
    <w:rsid w:val="005C7B94"/>
    <w:rsid w:val="005C7D4C"/>
    <w:rsid w:val="005C7E19"/>
    <w:rsid w:val="005C7E63"/>
    <w:rsid w:val="005C7E74"/>
    <w:rsid w:val="005C7ED9"/>
    <w:rsid w:val="005D016B"/>
    <w:rsid w:val="005D0189"/>
    <w:rsid w:val="005D01B1"/>
    <w:rsid w:val="005D0259"/>
    <w:rsid w:val="005D02F8"/>
    <w:rsid w:val="005D033A"/>
    <w:rsid w:val="005D0566"/>
    <w:rsid w:val="005D0621"/>
    <w:rsid w:val="005D063E"/>
    <w:rsid w:val="005D066F"/>
    <w:rsid w:val="005D0809"/>
    <w:rsid w:val="005D084D"/>
    <w:rsid w:val="005D0BB7"/>
    <w:rsid w:val="005D0D32"/>
    <w:rsid w:val="005D0E3D"/>
    <w:rsid w:val="005D0E3F"/>
    <w:rsid w:val="005D0F21"/>
    <w:rsid w:val="005D0F7C"/>
    <w:rsid w:val="005D1030"/>
    <w:rsid w:val="005D11F9"/>
    <w:rsid w:val="005D1344"/>
    <w:rsid w:val="005D134C"/>
    <w:rsid w:val="005D135A"/>
    <w:rsid w:val="005D136E"/>
    <w:rsid w:val="005D1403"/>
    <w:rsid w:val="005D14AE"/>
    <w:rsid w:val="005D154C"/>
    <w:rsid w:val="005D1578"/>
    <w:rsid w:val="005D15CE"/>
    <w:rsid w:val="005D1779"/>
    <w:rsid w:val="005D17C6"/>
    <w:rsid w:val="005D17CF"/>
    <w:rsid w:val="005D17FE"/>
    <w:rsid w:val="005D18CC"/>
    <w:rsid w:val="005D18FB"/>
    <w:rsid w:val="005D1A57"/>
    <w:rsid w:val="005D1ABD"/>
    <w:rsid w:val="005D1AE1"/>
    <w:rsid w:val="005D1C9A"/>
    <w:rsid w:val="005D1D8B"/>
    <w:rsid w:val="005D1E5C"/>
    <w:rsid w:val="005D1E69"/>
    <w:rsid w:val="005D1E99"/>
    <w:rsid w:val="005D1EF9"/>
    <w:rsid w:val="005D1F6A"/>
    <w:rsid w:val="005D213B"/>
    <w:rsid w:val="005D2187"/>
    <w:rsid w:val="005D2255"/>
    <w:rsid w:val="005D225B"/>
    <w:rsid w:val="005D228B"/>
    <w:rsid w:val="005D22A3"/>
    <w:rsid w:val="005D236C"/>
    <w:rsid w:val="005D23C5"/>
    <w:rsid w:val="005D25D5"/>
    <w:rsid w:val="005D260C"/>
    <w:rsid w:val="005D262D"/>
    <w:rsid w:val="005D265A"/>
    <w:rsid w:val="005D27D1"/>
    <w:rsid w:val="005D2840"/>
    <w:rsid w:val="005D2A50"/>
    <w:rsid w:val="005D2A9A"/>
    <w:rsid w:val="005D2AFB"/>
    <w:rsid w:val="005D2B21"/>
    <w:rsid w:val="005D2B61"/>
    <w:rsid w:val="005D2C03"/>
    <w:rsid w:val="005D2CB9"/>
    <w:rsid w:val="005D2E96"/>
    <w:rsid w:val="005D2ED7"/>
    <w:rsid w:val="005D2F2A"/>
    <w:rsid w:val="005D2F91"/>
    <w:rsid w:val="005D3157"/>
    <w:rsid w:val="005D31EA"/>
    <w:rsid w:val="005D3235"/>
    <w:rsid w:val="005D350E"/>
    <w:rsid w:val="005D351E"/>
    <w:rsid w:val="005D36CF"/>
    <w:rsid w:val="005D36EC"/>
    <w:rsid w:val="005D387D"/>
    <w:rsid w:val="005D3968"/>
    <w:rsid w:val="005D397A"/>
    <w:rsid w:val="005D3C8D"/>
    <w:rsid w:val="005D3CB9"/>
    <w:rsid w:val="005D3CC8"/>
    <w:rsid w:val="005D3CD6"/>
    <w:rsid w:val="005D3DAB"/>
    <w:rsid w:val="005D3DFC"/>
    <w:rsid w:val="005D3F0B"/>
    <w:rsid w:val="005D4040"/>
    <w:rsid w:val="005D4093"/>
    <w:rsid w:val="005D40C3"/>
    <w:rsid w:val="005D40EF"/>
    <w:rsid w:val="005D4124"/>
    <w:rsid w:val="005D4183"/>
    <w:rsid w:val="005D42D2"/>
    <w:rsid w:val="005D436F"/>
    <w:rsid w:val="005D4407"/>
    <w:rsid w:val="005D4440"/>
    <w:rsid w:val="005D44E8"/>
    <w:rsid w:val="005D450F"/>
    <w:rsid w:val="005D47DD"/>
    <w:rsid w:val="005D4838"/>
    <w:rsid w:val="005D48B7"/>
    <w:rsid w:val="005D48F1"/>
    <w:rsid w:val="005D48FD"/>
    <w:rsid w:val="005D491E"/>
    <w:rsid w:val="005D4C14"/>
    <w:rsid w:val="005D4C9C"/>
    <w:rsid w:val="005D4CC3"/>
    <w:rsid w:val="005D4E4D"/>
    <w:rsid w:val="005D4F46"/>
    <w:rsid w:val="005D4FF2"/>
    <w:rsid w:val="005D50AE"/>
    <w:rsid w:val="005D5101"/>
    <w:rsid w:val="005D5117"/>
    <w:rsid w:val="005D5179"/>
    <w:rsid w:val="005D5341"/>
    <w:rsid w:val="005D5358"/>
    <w:rsid w:val="005D558F"/>
    <w:rsid w:val="005D56EE"/>
    <w:rsid w:val="005D56EF"/>
    <w:rsid w:val="005D581B"/>
    <w:rsid w:val="005D586C"/>
    <w:rsid w:val="005D589E"/>
    <w:rsid w:val="005D596B"/>
    <w:rsid w:val="005D5A00"/>
    <w:rsid w:val="005D5D59"/>
    <w:rsid w:val="005D5F09"/>
    <w:rsid w:val="005D62B3"/>
    <w:rsid w:val="005D62DC"/>
    <w:rsid w:val="005D651D"/>
    <w:rsid w:val="005D653F"/>
    <w:rsid w:val="005D654B"/>
    <w:rsid w:val="005D6561"/>
    <w:rsid w:val="005D6658"/>
    <w:rsid w:val="005D66E7"/>
    <w:rsid w:val="005D6833"/>
    <w:rsid w:val="005D68D8"/>
    <w:rsid w:val="005D6B39"/>
    <w:rsid w:val="005D6C20"/>
    <w:rsid w:val="005D6C4E"/>
    <w:rsid w:val="005D6D19"/>
    <w:rsid w:val="005D6DCE"/>
    <w:rsid w:val="005D6DFB"/>
    <w:rsid w:val="005D6E25"/>
    <w:rsid w:val="005D6E2E"/>
    <w:rsid w:val="005D6E5F"/>
    <w:rsid w:val="005D6E70"/>
    <w:rsid w:val="005D6EA3"/>
    <w:rsid w:val="005D6FC7"/>
    <w:rsid w:val="005D7144"/>
    <w:rsid w:val="005D7249"/>
    <w:rsid w:val="005D7259"/>
    <w:rsid w:val="005D726D"/>
    <w:rsid w:val="005D752B"/>
    <w:rsid w:val="005D7592"/>
    <w:rsid w:val="005D75A4"/>
    <w:rsid w:val="005D76F1"/>
    <w:rsid w:val="005D774C"/>
    <w:rsid w:val="005D7854"/>
    <w:rsid w:val="005D7ABA"/>
    <w:rsid w:val="005D7B4C"/>
    <w:rsid w:val="005D7E3A"/>
    <w:rsid w:val="005D7F38"/>
    <w:rsid w:val="005E0068"/>
    <w:rsid w:val="005E0186"/>
    <w:rsid w:val="005E043D"/>
    <w:rsid w:val="005E04C5"/>
    <w:rsid w:val="005E05FE"/>
    <w:rsid w:val="005E063B"/>
    <w:rsid w:val="005E06B8"/>
    <w:rsid w:val="005E0792"/>
    <w:rsid w:val="005E07C3"/>
    <w:rsid w:val="005E0ADE"/>
    <w:rsid w:val="005E0CAE"/>
    <w:rsid w:val="005E0D7E"/>
    <w:rsid w:val="005E0E07"/>
    <w:rsid w:val="005E0EE9"/>
    <w:rsid w:val="005E0FCC"/>
    <w:rsid w:val="005E0FCF"/>
    <w:rsid w:val="005E10BE"/>
    <w:rsid w:val="005E10F3"/>
    <w:rsid w:val="005E1180"/>
    <w:rsid w:val="005E1270"/>
    <w:rsid w:val="005E13A1"/>
    <w:rsid w:val="005E13E5"/>
    <w:rsid w:val="005E1677"/>
    <w:rsid w:val="005E16D8"/>
    <w:rsid w:val="005E1701"/>
    <w:rsid w:val="005E1707"/>
    <w:rsid w:val="005E178B"/>
    <w:rsid w:val="005E1832"/>
    <w:rsid w:val="005E1864"/>
    <w:rsid w:val="005E1958"/>
    <w:rsid w:val="005E197A"/>
    <w:rsid w:val="005E1A35"/>
    <w:rsid w:val="005E1D17"/>
    <w:rsid w:val="005E1FD6"/>
    <w:rsid w:val="005E1FDA"/>
    <w:rsid w:val="005E21DF"/>
    <w:rsid w:val="005E2235"/>
    <w:rsid w:val="005E2261"/>
    <w:rsid w:val="005E2321"/>
    <w:rsid w:val="005E233D"/>
    <w:rsid w:val="005E2386"/>
    <w:rsid w:val="005E2535"/>
    <w:rsid w:val="005E2592"/>
    <w:rsid w:val="005E25F6"/>
    <w:rsid w:val="005E27BD"/>
    <w:rsid w:val="005E2871"/>
    <w:rsid w:val="005E2B33"/>
    <w:rsid w:val="005E2BCD"/>
    <w:rsid w:val="005E2C2C"/>
    <w:rsid w:val="005E2D5F"/>
    <w:rsid w:val="005E2DCF"/>
    <w:rsid w:val="005E2F1E"/>
    <w:rsid w:val="005E2FD9"/>
    <w:rsid w:val="005E3243"/>
    <w:rsid w:val="005E324F"/>
    <w:rsid w:val="005E3255"/>
    <w:rsid w:val="005E3351"/>
    <w:rsid w:val="005E33C6"/>
    <w:rsid w:val="005E33ED"/>
    <w:rsid w:val="005E34D6"/>
    <w:rsid w:val="005E35C2"/>
    <w:rsid w:val="005E36CC"/>
    <w:rsid w:val="005E3705"/>
    <w:rsid w:val="005E3731"/>
    <w:rsid w:val="005E37A8"/>
    <w:rsid w:val="005E38F3"/>
    <w:rsid w:val="005E3A03"/>
    <w:rsid w:val="005E3B59"/>
    <w:rsid w:val="005E3CEC"/>
    <w:rsid w:val="005E3EE1"/>
    <w:rsid w:val="005E3F7C"/>
    <w:rsid w:val="005E4000"/>
    <w:rsid w:val="005E4063"/>
    <w:rsid w:val="005E4157"/>
    <w:rsid w:val="005E4178"/>
    <w:rsid w:val="005E4213"/>
    <w:rsid w:val="005E4297"/>
    <w:rsid w:val="005E42FC"/>
    <w:rsid w:val="005E432E"/>
    <w:rsid w:val="005E4336"/>
    <w:rsid w:val="005E438E"/>
    <w:rsid w:val="005E4402"/>
    <w:rsid w:val="005E4470"/>
    <w:rsid w:val="005E448D"/>
    <w:rsid w:val="005E457C"/>
    <w:rsid w:val="005E4661"/>
    <w:rsid w:val="005E48CC"/>
    <w:rsid w:val="005E49E5"/>
    <w:rsid w:val="005E4A9C"/>
    <w:rsid w:val="005E4AD7"/>
    <w:rsid w:val="005E4B66"/>
    <w:rsid w:val="005E4D10"/>
    <w:rsid w:val="005E4D8A"/>
    <w:rsid w:val="005E4DB7"/>
    <w:rsid w:val="005E4ECE"/>
    <w:rsid w:val="005E4F16"/>
    <w:rsid w:val="005E4FA9"/>
    <w:rsid w:val="005E51DC"/>
    <w:rsid w:val="005E51E5"/>
    <w:rsid w:val="005E5212"/>
    <w:rsid w:val="005E5214"/>
    <w:rsid w:val="005E5362"/>
    <w:rsid w:val="005E5371"/>
    <w:rsid w:val="005E53E0"/>
    <w:rsid w:val="005E53E1"/>
    <w:rsid w:val="005E5580"/>
    <w:rsid w:val="005E5613"/>
    <w:rsid w:val="005E564E"/>
    <w:rsid w:val="005E5702"/>
    <w:rsid w:val="005E5794"/>
    <w:rsid w:val="005E57B2"/>
    <w:rsid w:val="005E5871"/>
    <w:rsid w:val="005E5A65"/>
    <w:rsid w:val="005E5B49"/>
    <w:rsid w:val="005E5C9D"/>
    <w:rsid w:val="005E5D1D"/>
    <w:rsid w:val="005E5DED"/>
    <w:rsid w:val="005E5F18"/>
    <w:rsid w:val="005E607D"/>
    <w:rsid w:val="005E61FD"/>
    <w:rsid w:val="005E6255"/>
    <w:rsid w:val="005E62C4"/>
    <w:rsid w:val="005E62E7"/>
    <w:rsid w:val="005E6350"/>
    <w:rsid w:val="005E6485"/>
    <w:rsid w:val="005E64E8"/>
    <w:rsid w:val="005E650E"/>
    <w:rsid w:val="005E65A8"/>
    <w:rsid w:val="005E665B"/>
    <w:rsid w:val="005E6727"/>
    <w:rsid w:val="005E683C"/>
    <w:rsid w:val="005E68BF"/>
    <w:rsid w:val="005E692B"/>
    <w:rsid w:val="005E695A"/>
    <w:rsid w:val="005E6B05"/>
    <w:rsid w:val="005E6B7A"/>
    <w:rsid w:val="005E6BD9"/>
    <w:rsid w:val="005E6DB2"/>
    <w:rsid w:val="005E6EB6"/>
    <w:rsid w:val="005E6F94"/>
    <w:rsid w:val="005E7029"/>
    <w:rsid w:val="005E70A9"/>
    <w:rsid w:val="005E72CF"/>
    <w:rsid w:val="005E72E2"/>
    <w:rsid w:val="005E74A7"/>
    <w:rsid w:val="005E7548"/>
    <w:rsid w:val="005E75FF"/>
    <w:rsid w:val="005E761A"/>
    <w:rsid w:val="005E78BF"/>
    <w:rsid w:val="005E792D"/>
    <w:rsid w:val="005E7BC4"/>
    <w:rsid w:val="005E7D0D"/>
    <w:rsid w:val="005E7D11"/>
    <w:rsid w:val="005E7D3C"/>
    <w:rsid w:val="005E7EA7"/>
    <w:rsid w:val="005F00AB"/>
    <w:rsid w:val="005F00BE"/>
    <w:rsid w:val="005F01B9"/>
    <w:rsid w:val="005F01CA"/>
    <w:rsid w:val="005F02C4"/>
    <w:rsid w:val="005F02C7"/>
    <w:rsid w:val="005F03D9"/>
    <w:rsid w:val="005F0503"/>
    <w:rsid w:val="005F0558"/>
    <w:rsid w:val="005F059D"/>
    <w:rsid w:val="005F0643"/>
    <w:rsid w:val="005F07B2"/>
    <w:rsid w:val="005F07C1"/>
    <w:rsid w:val="005F0837"/>
    <w:rsid w:val="005F091F"/>
    <w:rsid w:val="005F09B0"/>
    <w:rsid w:val="005F0A48"/>
    <w:rsid w:val="005F0B59"/>
    <w:rsid w:val="005F0B7E"/>
    <w:rsid w:val="005F0D21"/>
    <w:rsid w:val="005F0D93"/>
    <w:rsid w:val="005F0DC1"/>
    <w:rsid w:val="005F0DE8"/>
    <w:rsid w:val="005F0E00"/>
    <w:rsid w:val="005F0E7A"/>
    <w:rsid w:val="005F0EF0"/>
    <w:rsid w:val="005F0EFB"/>
    <w:rsid w:val="005F0FEC"/>
    <w:rsid w:val="005F1066"/>
    <w:rsid w:val="005F1214"/>
    <w:rsid w:val="005F141C"/>
    <w:rsid w:val="005F1487"/>
    <w:rsid w:val="005F1574"/>
    <w:rsid w:val="005F17CC"/>
    <w:rsid w:val="005F17E6"/>
    <w:rsid w:val="005F1A79"/>
    <w:rsid w:val="005F1B4F"/>
    <w:rsid w:val="005F1B8C"/>
    <w:rsid w:val="005F1C7B"/>
    <w:rsid w:val="005F1D64"/>
    <w:rsid w:val="005F1EF1"/>
    <w:rsid w:val="005F2336"/>
    <w:rsid w:val="005F2484"/>
    <w:rsid w:val="005F2526"/>
    <w:rsid w:val="005F25B7"/>
    <w:rsid w:val="005F25DE"/>
    <w:rsid w:val="005F2628"/>
    <w:rsid w:val="005F270E"/>
    <w:rsid w:val="005F2750"/>
    <w:rsid w:val="005F2819"/>
    <w:rsid w:val="005F2903"/>
    <w:rsid w:val="005F294A"/>
    <w:rsid w:val="005F29C4"/>
    <w:rsid w:val="005F2C47"/>
    <w:rsid w:val="005F2E90"/>
    <w:rsid w:val="005F2F0D"/>
    <w:rsid w:val="005F300E"/>
    <w:rsid w:val="005F3053"/>
    <w:rsid w:val="005F3108"/>
    <w:rsid w:val="005F315A"/>
    <w:rsid w:val="005F3175"/>
    <w:rsid w:val="005F322B"/>
    <w:rsid w:val="005F32FA"/>
    <w:rsid w:val="005F335B"/>
    <w:rsid w:val="005F3514"/>
    <w:rsid w:val="005F3659"/>
    <w:rsid w:val="005F3822"/>
    <w:rsid w:val="005F38C7"/>
    <w:rsid w:val="005F390A"/>
    <w:rsid w:val="005F3955"/>
    <w:rsid w:val="005F3B5D"/>
    <w:rsid w:val="005F3BDD"/>
    <w:rsid w:val="005F3C91"/>
    <w:rsid w:val="005F3D5C"/>
    <w:rsid w:val="005F3D8C"/>
    <w:rsid w:val="005F3E26"/>
    <w:rsid w:val="005F3F88"/>
    <w:rsid w:val="005F40DE"/>
    <w:rsid w:val="005F40F2"/>
    <w:rsid w:val="005F4260"/>
    <w:rsid w:val="005F426B"/>
    <w:rsid w:val="005F4290"/>
    <w:rsid w:val="005F4305"/>
    <w:rsid w:val="005F435F"/>
    <w:rsid w:val="005F4375"/>
    <w:rsid w:val="005F459F"/>
    <w:rsid w:val="005F4791"/>
    <w:rsid w:val="005F494A"/>
    <w:rsid w:val="005F49E7"/>
    <w:rsid w:val="005F4B65"/>
    <w:rsid w:val="005F4D62"/>
    <w:rsid w:val="005F4E08"/>
    <w:rsid w:val="005F50D4"/>
    <w:rsid w:val="005F5119"/>
    <w:rsid w:val="005F5216"/>
    <w:rsid w:val="005F5617"/>
    <w:rsid w:val="005F5826"/>
    <w:rsid w:val="005F5894"/>
    <w:rsid w:val="005F5963"/>
    <w:rsid w:val="005F5978"/>
    <w:rsid w:val="005F59B6"/>
    <w:rsid w:val="005F5AF8"/>
    <w:rsid w:val="005F5C98"/>
    <w:rsid w:val="005F5D7B"/>
    <w:rsid w:val="005F5DC6"/>
    <w:rsid w:val="005F5E91"/>
    <w:rsid w:val="005F6007"/>
    <w:rsid w:val="005F623E"/>
    <w:rsid w:val="005F62D7"/>
    <w:rsid w:val="005F6354"/>
    <w:rsid w:val="005F6394"/>
    <w:rsid w:val="005F644E"/>
    <w:rsid w:val="005F6480"/>
    <w:rsid w:val="005F64D8"/>
    <w:rsid w:val="005F65C5"/>
    <w:rsid w:val="005F6B20"/>
    <w:rsid w:val="005F6CFF"/>
    <w:rsid w:val="005F6D5D"/>
    <w:rsid w:val="005F6F45"/>
    <w:rsid w:val="005F7031"/>
    <w:rsid w:val="005F704E"/>
    <w:rsid w:val="005F70F5"/>
    <w:rsid w:val="005F718C"/>
    <w:rsid w:val="005F71E4"/>
    <w:rsid w:val="005F73A1"/>
    <w:rsid w:val="005F7469"/>
    <w:rsid w:val="005F74E9"/>
    <w:rsid w:val="005F74F0"/>
    <w:rsid w:val="005F74FF"/>
    <w:rsid w:val="005F76A4"/>
    <w:rsid w:val="005F77F3"/>
    <w:rsid w:val="005F7927"/>
    <w:rsid w:val="005F7AAB"/>
    <w:rsid w:val="005F7B17"/>
    <w:rsid w:val="005F7B53"/>
    <w:rsid w:val="005F7DB7"/>
    <w:rsid w:val="005F7DFC"/>
    <w:rsid w:val="005F7EB7"/>
    <w:rsid w:val="005F7F5C"/>
    <w:rsid w:val="005F7F8D"/>
    <w:rsid w:val="005F7FA3"/>
    <w:rsid w:val="006001ED"/>
    <w:rsid w:val="006002F0"/>
    <w:rsid w:val="00600480"/>
    <w:rsid w:val="00600497"/>
    <w:rsid w:val="0060056F"/>
    <w:rsid w:val="00600603"/>
    <w:rsid w:val="00600707"/>
    <w:rsid w:val="0060073D"/>
    <w:rsid w:val="0060087D"/>
    <w:rsid w:val="00600912"/>
    <w:rsid w:val="0060094E"/>
    <w:rsid w:val="006009AD"/>
    <w:rsid w:val="006009FE"/>
    <w:rsid w:val="00600D08"/>
    <w:rsid w:val="00600E21"/>
    <w:rsid w:val="00600EF8"/>
    <w:rsid w:val="00600EFD"/>
    <w:rsid w:val="00600FA4"/>
    <w:rsid w:val="006010C7"/>
    <w:rsid w:val="00601170"/>
    <w:rsid w:val="0060131F"/>
    <w:rsid w:val="00601426"/>
    <w:rsid w:val="00601662"/>
    <w:rsid w:val="006016D2"/>
    <w:rsid w:val="00601705"/>
    <w:rsid w:val="00601771"/>
    <w:rsid w:val="00601A06"/>
    <w:rsid w:val="00601A18"/>
    <w:rsid w:val="00601A7E"/>
    <w:rsid w:val="00601ACA"/>
    <w:rsid w:val="00601CFD"/>
    <w:rsid w:val="00601D0F"/>
    <w:rsid w:val="00601D96"/>
    <w:rsid w:val="00601E14"/>
    <w:rsid w:val="00601E1F"/>
    <w:rsid w:val="00601ECB"/>
    <w:rsid w:val="00602070"/>
    <w:rsid w:val="00602077"/>
    <w:rsid w:val="006021E8"/>
    <w:rsid w:val="0060222B"/>
    <w:rsid w:val="0060229E"/>
    <w:rsid w:val="006022BE"/>
    <w:rsid w:val="006022C5"/>
    <w:rsid w:val="0060234A"/>
    <w:rsid w:val="006023A9"/>
    <w:rsid w:val="00602468"/>
    <w:rsid w:val="00602577"/>
    <w:rsid w:val="0060257F"/>
    <w:rsid w:val="00602819"/>
    <w:rsid w:val="006028B4"/>
    <w:rsid w:val="006028C0"/>
    <w:rsid w:val="00602965"/>
    <w:rsid w:val="00602AED"/>
    <w:rsid w:val="00602D6D"/>
    <w:rsid w:val="00602E24"/>
    <w:rsid w:val="00602E3C"/>
    <w:rsid w:val="00602E54"/>
    <w:rsid w:val="00602EEF"/>
    <w:rsid w:val="00602F42"/>
    <w:rsid w:val="00602FCE"/>
    <w:rsid w:val="00603025"/>
    <w:rsid w:val="0060304B"/>
    <w:rsid w:val="006032D1"/>
    <w:rsid w:val="00603590"/>
    <w:rsid w:val="00603617"/>
    <w:rsid w:val="0060364C"/>
    <w:rsid w:val="006036E3"/>
    <w:rsid w:val="006037BB"/>
    <w:rsid w:val="006038B1"/>
    <w:rsid w:val="00603AF7"/>
    <w:rsid w:val="00603DC4"/>
    <w:rsid w:val="00603F33"/>
    <w:rsid w:val="00603F84"/>
    <w:rsid w:val="00603FC0"/>
    <w:rsid w:val="00603FD5"/>
    <w:rsid w:val="00604021"/>
    <w:rsid w:val="0060415D"/>
    <w:rsid w:val="00604253"/>
    <w:rsid w:val="006042F8"/>
    <w:rsid w:val="006043A2"/>
    <w:rsid w:val="00604480"/>
    <w:rsid w:val="00604482"/>
    <w:rsid w:val="006044E9"/>
    <w:rsid w:val="006045DF"/>
    <w:rsid w:val="00604820"/>
    <w:rsid w:val="006048B1"/>
    <w:rsid w:val="006048ED"/>
    <w:rsid w:val="006048F9"/>
    <w:rsid w:val="006049B3"/>
    <w:rsid w:val="006049CB"/>
    <w:rsid w:val="00604B31"/>
    <w:rsid w:val="00604B99"/>
    <w:rsid w:val="00604C38"/>
    <w:rsid w:val="00604CE6"/>
    <w:rsid w:val="00604D46"/>
    <w:rsid w:val="00604DE2"/>
    <w:rsid w:val="00604E68"/>
    <w:rsid w:val="006050A2"/>
    <w:rsid w:val="006051D5"/>
    <w:rsid w:val="00605236"/>
    <w:rsid w:val="0060529E"/>
    <w:rsid w:val="00605423"/>
    <w:rsid w:val="00605435"/>
    <w:rsid w:val="0060543A"/>
    <w:rsid w:val="006054B2"/>
    <w:rsid w:val="006055C9"/>
    <w:rsid w:val="006055EC"/>
    <w:rsid w:val="0060573F"/>
    <w:rsid w:val="00605763"/>
    <w:rsid w:val="006057AB"/>
    <w:rsid w:val="00605802"/>
    <w:rsid w:val="0060585D"/>
    <w:rsid w:val="0060588F"/>
    <w:rsid w:val="006058A8"/>
    <w:rsid w:val="006058EE"/>
    <w:rsid w:val="006059E6"/>
    <w:rsid w:val="00605B14"/>
    <w:rsid w:val="00605BD1"/>
    <w:rsid w:val="00605CC4"/>
    <w:rsid w:val="00605D2B"/>
    <w:rsid w:val="00605E36"/>
    <w:rsid w:val="00605FDB"/>
    <w:rsid w:val="00606138"/>
    <w:rsid w:val="006061C1"/>
    <w:rsid w:val="006062F5"/>
    <w:rsid w:val="006063A0"/>
    <w:rsid w:val="006063D2"/>
    <w:rsid w:val="006063E3"/>
    <w:rsid w:val="0060658F"/>
    <w:rsid w:val="006065F7"/>
    <w:rsid w:val="00606613"/>
    <w:rsid w:val="0060664E"/>
    <w:rsid w:val="006066BE"/>
    <w:rsid w:val="006067BB"/>
    <w:rsid w:val="0060697F"/>
    <w:rsid w:val="006069AA"/>
    <w:rsid w:val="006069C2"/>
    <w:rsid w:val="00606A8B"/>
    <w:rsid w:val="00606AA0"/>
    <w:rsid w:val="00606AA8"/>
    <w:rsid w:val="00606D63"/>
    <w:rsid w:val="00606EB3"/>
    <w:rsid w:val="00607071"/>
    <w:rsid w:val="00607142"/>
    <w:rsid w:val="0060718A"/>
    <w:rsid w:val="00607250"/>
    <w:rsid w:val="00607267"/>
    <w:rsid w:val="006072B7"/>
    <w:rsid w:val="006072C8"/>
    <w:rsid w:val="0060739A"/>
    <w:rsid w:val="006073E0"/>
    <w:rsid w:val="006075FF"/>
    <w:rsid w:val="00607607"/>
    <w:rsid w:val="006076E0"/>
    <w:rsid w:val="00607788"/>
    <w:rsid w:val="006077B9"/>
    <w:rsid w:val="00607B4B"/>
    <w:rsid w:val="00607B51"/>
    <w:rsid w:val="00607F03"/>
    <w:rsid w:val="0061001D"/>
    <w:rsid w:val="00610048"/>
    <w:rsid w:val="00610049"/>
    <w:rsid w:val="00610198"/>
    <w:rsid w:val="00610203"/>
    <w:rsid w:val="00610413"/>
    <w:rsid w:val="00610424"/>
    <w:rsid w:val="00610574"/>
    <w:rsid w:val="00610627"/>
    <w:rsid w:val="0061062B"/>
    <w:rsid w:val="006106A0"/>
    <w:rsid w:val="00610803"/>
    <w:rsid w:val="006109D1"/>
    <w:rsid w:val="00610A90"/>
    <w:rsid w:val="00610BB8"/>
    <w:rsid w:val="00610D14"/>
    <w:rsid w:val="00610D8A"/>
    <w:rsid w:val="00610ED3"/>
    <w:rsid w:val="00610F6C"/>
    <w:rsid w:val="00611050"/>
    <w:rsid w:val="006110D2"/>
    <w:rsid w:val="006111CB"/>
    <w:rsid w:val="00611205"/>
    <w:rsid w:val="00611349"/>
    <w:rsid w:val="0061138D"/>
    <w:rsid w:val="006114AA"/>
    <w:rsid w:val="0061166D"/>
    <w:rsid w:val="006116C1"/>
    <w:rsid w:val="006116D6"/>
    <w:rsid w:val="00611708"/>
    <w:rsid w:val="0061183C"/>
    <w:rsid w:val="006118B2"/>
    <w:rsid w:val="0061190F"/>
    <w:rsid w:val="00611959"/>
    <w:rsid w:val="00611ABB"/>
    <w:rsid w:val="00611B75"/>
    <w:rsid w:val="00611C0E"/>
    <w:rsid w:val="00611C33"/>
    <w:rsid w:val="00611DDD"/>
    <w:rsid w:val="00611ED2"/>
    <w:rsid w:val="00611F44"/>
    <w:rsid w:val="00611FF6"/>
    <w:rsid w:val="0061201F"/>
    <w:rsid w:val="0061219B"/>
    <w:rsid w:val="006121F8"/>
    <w:rsid w:val="006123DF"/>
    <w:rsid w:val="0061240B"/>
    <w:rsid w:val="0061241D"/>
    <w:rsid w:val="00612450"/>
    <w:rsid w:val="00612501"/>
    <w:rsid w:val="00612599"/>
    <w:rsid w:val="0061261D"/>
    <w:rsid w:val="0061269D"/>
    <w:rsid w:val="006126CE"/>
    <w:rsid w:val="0061279E"/>
    <w:rsid w:val="00612899"/>
    <w:rsid w:val="006129A8"/>
    <w:rsid w:val="006129CF"/>
    <w:rsid w:val="00612A0F"/>
    <w:rsid w:val="00612AF4"/>
    <w:rsid w:val="00612E4F"/>
    <w:rsid w:val="00612EA6"/>
    <w:rsid w:val="00612FB5"/>
    <w:rsid w:val="0061311C"/>
    <w:rsid w:val="006131BB"/>
    <w:rsid w:val="0061321A"/>
    <w:rsid w:val="00613263"/>
    <w:rsid w:val="0061330F"/>
    <w:rsid w:val="00613331"/>
    <w:rsid w:val="006133B2"/>
    <w:rsid w:val="0061342B"/>
    <w:rsid w:val="0061345B"/>
    <w:rsid w:val="00613475"/>
    <w:rsid w:val="00613482"/>
    <w:rsid w:val="00613487"/>
    <w:rsid w:val="006134F7"/>
    <w:rsid w:val="00613525"/>
    <w:rsid w:val="00613687"/>
    <w:rsid w:val="006136BC"/>
    <w:rsid w:val="006137BC"/>
    <w:rsid w:val="006138FE"/>
    <w:rsid w:val="00613968"/>
    <w:rsid w:val="00613ACF"/>
    <w:rsid w:val="00613AF1"/>
    <w:rsid w:val="00613AF4"/>
    <w:rsid w:val="00613C10"/>
    <w:rsid w:val="00613C25"/>
    <w:rsid w:val="00613D29"/>
    <w:rsid w:val="00613E6C"/>
    <w:rsid w:val="00614081"/>
    <w:rsid w:val="006140E6"/>
    <w:rsid w:val="00614340"/>
    <w:rsid w:val="0061451E"/>
    <w:rsid w:val="00614526"/>
    <w:rsid w:val="00614645"/>
    <w:rsid w:val="00614669"/>
    <w:rsid w:val="006146A7"/>
    <w:rsid w:val="006146CD"/>
    <w:rsid w:val="00614816"/>
    <w:rsid w:val="00614982"/>
    <w:rsid w:val="00614A01"/>
    <w:rsid w:val="00614BF7"/>
    <w:rsid w:val="00614FCE"/>
    <w:rsid w:val="006151F4"/>
    <w:rsid w:val="00615248"/>
    <w:rsid w:val="00615258"/>
    <w:rsid w:val="006152EC"/>
    <w:rsid w:val="0061535E"/>
    <w:rsid w:val="0061553C"/>
    <w:rsid w:val="0061579A"/>
    <w:rsid w:val="00615890"/>
    <w:rsid w:val="00615966"/>
    <w:rsid w:val="00615C8E"/>
    <w:rsid w:val="00615DB7"/>
    <w:rsid w:val="00615E7C"/>
    <w:rsid w:val="00616039"/>
    <w:rsid w:val="006160D2"/>
    <w:rsid w:val="006160E9"/>
    <w:rsid w:val="00616149"/>
    <w:rsid w:val="006161AE"/>
    <w:rsid w:val="0061649D"/>
    <w:rsid w:val="006164E4"/>
    <w:rsid w:val="00616690"/>
    <w:rsid w:val="00616714"/>
    <w:rsid w:val="00616917"/>
    <w:rsid w:val="00616A30"/>
    <w:rsid w:val="00616AAA"/>
    <w:rsid w:val="00616D70"/>
    <w:rsid w:val="00616DC8"/>
    <w:rsid w:val="00616DE6"/>
    <w:rsid w:val="0061709F"/>
    <w:rsid w:val="00617309"/>
    <w:rsid w:val="00617378"/>
    <w:rsid w:val="006173A9"/>
    <w:rsid w:val="006173F4"/>
    <w:rsid w:val="00617474"/>
    <w:rsid w:val="00617512"/>
    <w:rsid w:val="00617606"/>
    <w:rsid w:val="00617703"/>
    <w:rsid w:val="00617967"/>
    <w:rsid w:val="006179C2"/>
    <w:rsid w:val="006179D9"/>
    <w:rsid w:val="00617C36"/>
    <w:rsid w:val="00617E8F"/>
    <w:rsid w:val="00620548"/>
    <w:rsid w:val="006208F5"/>
    <w:rsid w:val="006208FF"/>
    <w:rsid w:val="006209F5"/>
    <w:rsid w:val="00620B71"/>
    <w:rsid w:val="00620CEB"/>
    <w:rsid w:val="00620D29"/>
    <w:rsid w:val="00620DF0"/>
    <w:rsid w:val="00620E46"/>
    <w:rsid w:val="00620E4B"/>
    <w:rsid w:val="00620E86"/>
    <w:rsid w:val="00620EB9"/>
    <w:rsid w:val="00620F60"/>
    <w:rsid w:val="0062104C"/>
    <w:rsid w:val="00621069"/>
    <w:rsid w:val="006210F3"/>
    <w:rsid w:val="00621248"/>
    <w:rsid w:val="0062139F"/>
    <w:rsid w:val="0062141C"/>
    <w:rsid w:val="00621439"/>
    <w:rsid w:val="006214BB"/>
    <w:rsid w:val="0062170B"/>
    <w:rsid w:val="0062172A"/>
    <w:rsid w:val="006218AE"/>
    <w:rsid w:val="00621984"/>
    <w:rsid w:val="00621A9B"/>
    <w:rsid w:val="00621C23"/>
    <w:rsid w:val="00621D52"/>
    <w:rsid w:val="00621FD0"/>
    <w:rsid w:val="00622044"/>
    <w:rsid w:val="00622066"/>
    <w:rsid w:val="006224CA"/>
    <w:rsid w:val="00622552"/>
    <w:rsid w:val="00622563"/>
    <w:rsid w:val="00622608"/>
    <w:rsid w:val="00622648"/>
    <w:rsid w:val="0062266E"/>
    <w:rsid w:val="00622879"/>
    <w:rsid w:val="00622904"/>
    <w:rsid w:val="00622C38"/>
    <w:rsid w:val="00622D24"/>
    <w:rsid w:val="00622E4C"/>
    <w:rsid w:val="00622EBB"/>
    <w:rsid w:val="00622F6A"/>
    <w:rsid w:val="0062300A"/>
    <w:rsid w:val="00623066"/>
    <w:rsid w:val="00623283"/>
    <w:rsid w:val="006232B5"/>
    <w:rsid w:val="00623309"/>
    <w:rsid w:val="00623311"/>
    <w:rsid w:val="00623329"/>
    <w:rsid w:val="006233A1"/>
    <w:rsid w:val="0062340A"/>
    <w:rsid w:val="0062344E"/>
    <w:rsid w:val="0062351C"/>
    <w:rsid w:val="00623541"/>
    <w:rsid w:val="00623553"/>
    <w:rsid w:val="006235EA"/>
    <w:rsid w:val="006235FD"/>
    <w:rsid w:val="00623659"/>
    <w:rsid w:val="006236A6"/>
    <w:rsid w:val="0062389A"/>
    <w:rsid w:val="006239C3"/>
    <w:rsid w:val="00623A7B"/>
    <w:rsid w:val="00623AC7"/>
    <w:rsid w:val="00623B0D"/>
    <w:rsid w:val="00623E95"/>
    <w:rsid w:val="00623F05"/>
    <w:rsid w:val="00623F25"/>
    <w:rsid w:val="00624272"/>
    <w:rsid w:val="0062428E"/>
    <w:rsid w:val="0062429D"/>
    <w:rsid w:val="006245C5"/>
    <w:rsid w:val="006245D1"/>
    <w:rsid w:val="00624685"/>
    <w:rsid w:val="006246BE"/>
    <w:rsid w:val="006246ED"/>
    <w:rsid w:val="006246F7"/>
    <w:rsid w:val="00624702"/>
    <w:rsid w:val="0062471B"/>
    <w:rsid w:val="0062483C"/>
    <w:rsid w:val="0062494D"/>
    <w:rsid w:val="006249A2"/>
    <w:rsid w:val="006249BD"/>
    <w:rsid w:val="00624A3E"/>
    <w:rsid w:val="00624B90"/>
    <w:rsid w:val="00624CF6"/>
    <w:rsid w:val="00624F9B"/>
    <w:rsid w:val="00624FA4"/>
    <w:rsid w:val="00624FAF"/>
    <w:rsid w:val="00624FC2"/>
    <w:rsid w:val="00625137"/>
    <w:rsid w:val="00625180"/>
    <w:rsid w:val="006251EF"/>
    <w:rsid w:val="0062535E"/>
    <w:rsid w:val="00625373"/>
    <w:rsid w:val="006253AD"/>
    <w:rsid w:val="006253C7"/>
    <w:rsid w:val="006254AD"/>
    <w:rsid w:val="006254BD"/>
    <w:rsid w:val="0062550C"/>
    <w:rsid w:val="00625563"/>
    <w:rsid w:val="006255DD"/>
    <w:rsid w:val="006256C2"/>
    <w:rsid w:val="0062588C"/>
    <w:rsid w:val="006258A1"/>
    <w:rsid w:val="006259B4"/>
    <w:rsid w:val="00625B67"/>
    <w:rsid w:val="00625BAB"/>
    <w:rsid w:val="00625BC0"/>
    <w:rsid w:val="00625BDC"/>
    <w:rsid w:val="00625C91"/>
    <w:rsid w:val="00625E71"/>
    <w:rsid w:val="006261B0"/>
    <w:rsid w:val="0062626E"/>
    <w:rsid w:val="006262F4"/>
    <w:rsid w:val="006263F2"/>
    <w:rsid w:val="006264C5"/>
    <w:rsid w:val="00626676"/>
    <w:rsid w:val="00626892"/>
    <w:rsid w:val="00626940"/>
    <w:rsid w:val="0062695B"/>
    <w:rsid w:val="00626971"/>
    <w:rsid w:val="00626976"/>
    <w:rsid w:val="006269A4"/>
    <w:rsid w:val="006269E2"/>
    <w:rsid w:val="00626A28"/>
    <w:rsid w:val="00626AB2"/>
    <w:rsid w:val="00626F0D"/>
    <w:rsid w:val="0062716E"/>
    <w:rsid w:val="00627183"/>
    <w:rsid w:val="0062723F"/>
    <w:rsid w:val="0062727D"/>
    <w:rsid w:val="0062760A"/>
    <w:rsid w:val="0062765A"/>
    <w:rsid w:val="0062771E"/>
    <w:rsid w:val="0062772B"/>
    <w:rsid w:val="006278D2"/>
    <w:rsid w:val="0062790A"/>
    <w:rsid w:val="0062798A"/>
    <w:rsid w:val="00627B16"/>
    <w:rsid w:val="00627C80"/>
    <w:rsid w:val="00627D4E"/>
    <w:rsid w:val="00627E6A"/>
    <w:rsid w:val="00627F5E"/>
    <w:rsid w:val="00630017"/>
    <w:rsid w:val="006300A4"/>
    <w:rsid w:val="006300E3"/>
    <w:rsid w:val="00630208"/>
    <w:rsid w:val="00630343"/>
    <w:rsid w:val="0063034A"/>
    <w:rsid w:val="006304D7"/>
    <w:rsid w:val="00630583"/>
    <w:rsid w:val="00630618"/>
    <w:rsid w:val="0063065C"/>
    <w:rsid w:val="006306D6"/>
    <w:rsid w:val="0063072B"/>
    <w:rsid w:val="006308C0"/>
    <w:rsid w:val="00630920"/>
    <w:rsid w:val="006309DF"/>
    <w:rsid w:val="006309EA"/>
    <w:rsid w:val="00630BD8"/>
    <w:rsid w:val="00630D8A"/>
    <w:rsid w:val="00630E11"/>
    <w:rsid w:val="00630F02"/>
    <w:rsid w:val="00631030"/>
    <w:rsid w:val="00631483"/>
    <w:rsid w:val="00631599"/>
    <w:rsid w:val="00631666"/>
    <w:rsid w:val="00631667"/>
    <w:rsid w:val="006316E1"/>
    <w:rsid w:val="00631712"/>
    <w:rsid w:val="0063183E"/>
    <w:rsid w:val="00631864"/>
    <w:rsid w:val="0063190A"/>
    <w:rsid w:val="00631959"/>
    <w:rsid w:val="00631991"/>
    <w:rsid w:val="00631C83"/>
    <w:rsid w:val="00631DE7"/>
    <w:rsid w:val="00632045"/>
    <w:rsid w:val="0063209B"/>
    <w:rsid w:val="0063210F"/>
    <w:rsid w:val="006321A6"/>
    <w:rsid w:val="006322C2"/>
    <w:rsid w:val="006322DC"/>
    <w:rsid w:val="00632315"/>
    <w:rsid w:val="0063232B"/>
    <w:rsid w:val="006324FC"/>
    <w:rsid w:val="00632672"/>
    <w:rsid w:val="006327EE"/>
    <w:rsid w:val="0063289E"/>
    <w:rsid w:val="00632ABE"/>
    <w:rsid w:val="00632B0D"/>
    <w:rsid w:val="00632B8E"/>
    <w:rsid w:val="00632BF1"/>
    <w:rsid w:val="00632C97"/>
    <w:rsid w:val="00632ED0"/>
    <w:rsid w:val="0063304E"/>
    <w:rsid w:val="0063306E"/>
    <w:rsid w:val="0063329A"/>
    <w:rsid w:val="0063333F"/>
    <w:rsid w:val="0063339A"/>
    <w:rsid w:val="00633401"/>
    <w:rsid w:val="006336A4"/>
    <w:rsid w:val="00633717"/>
    <w:rsid w:val="0063375A"/>
    <w:rsid w:val="0063393C"/>
    <w:rsid w:val="006339BE"/>
    <w:rsid w:val="00633B48"/>
    <w:rsid w:val="00633B6F"/>
    <w:rsid w:val="00633C53"/>
    <w:rsid w:val="00633D52"/>
    <w:rsid w:val="00633DC9"/>
    <w:rsid w:val="0063404F"/>
    <w:rsid w:val="0063408A"/>
    <w:rsid w:val="006340C1"/>
    <w:rsid w:val="006340FA"/>
    <w:rsid w:val="0063418D"/>
    <w:rsid w:val="006341A9"/>
    <w:rsid w:val="006341E0"/>
    <w:rsid w:val="00634448"/>
    <w:rsid w:val="00634551"/>
    <w:rsid w:val="00634553"/>
    <w:rsid w:val="006345EB"/>
    <w:rsid w:val="006346C7"/>
    <w:rsid w:val="006347AF"/>
    <w:rsid w:val="006348E8"/>
    <w:rsid w:val="00634986"/>
    <w:rsid w:val="006349C4"/>
    <w:rsid w:val="006349F3"/>
    <w:rsid w:val="00634A79"/>
    <w:rsid w:val="00634B71"/>
    <w:rsid w:val="00634D7F"/>
    <w:rsid w:val="00634E2E"/>
    <w:rsid w:val="00634E60"/>
    <w:rsid w:val="00634EE4"/>
    <w:rsid w:val="00634FF3"/>
    <w:rsid w:val="006350A1"/>
    <w:rsid w:val="0063513F"/>
    <w:rsid w:val="00635334"/>
    <w:rsid w:val="00635382"/>
    <w:rsid w:val="00635482"/>
    <w:rsid w:val="00635547"/>
    <w:rsid w:val="00635564"/>
    <w:rsid w:val="00635731"/>
    <w:rsid w:val="00635767"/>
    <w:rsid w:val="00635773"/>
    <w:rsid w:val="0063578D"/>
    <w:rsid w:val="00635825"/>
    <w:rsid w:val="006358B3"/>
    <w:rsid w:val="006358E8"/>
    <w:rsid w:val="00635901"/>
    <w:rsid w:val="00635AD4"/>
    <w:rsid w:val="00635BB5"/>
    <w:rsid w:val="00635CE0"/>
    <w:rsid w:val="00635E9F"/>
    <w:rsid w:val="00635FCB"/>
    <w:rsid w:val="00635FE1"/>
    <w:rsid w:val="00636228"/>
    <w:rsid w:val="00636242"/>
    <w:rsid w:val="006363EF"/>
    <w:rsid w:val="0063654D"/>
    <w:rsid w:val="00636632"/>
    <w:rsid w:val="0063675D"/>
    <w:rsid w:val="00636775"/>
    <w:rsid w:val="006367F2"/>
    <w:rsid w:val="00636929"/>
    <w:rsid w:val="00636A90"/>
    <w:rsid w:val="00636AAF"/>
    <w:rsid w:val="00636C0E"/>
    <w:rsid w:val="00636E21"/>
    <w:rsid w:val="00636F7B"/>
    <w:rsid w:val="006371E9"/>
    <w:rsid w:val="0063727F"/>
    <w:rsid w:val="00637329"/>
    <w:rsid w:val="006374B7"/>
    <w:rsid w:val="00637638"/>
    <w:rsid w:val="006377C7"/>
    <w:rsid w:val="00637839"/>
    <w:rsid w:val="006379C9"/>
    <w:rsid w:val="00637C42"/>
    <w:rsid w:val="00637D16"/>
    <w:rsid w:val="00637F77"/>
    <w:rsid w:val="00640008"/>
    <w:rsid w:val="00640057"/>
    <w:rsid w:val="00640172"/>
    <w:rsid w:val="006401DB"/>
    <w:rsid w:val="006401EA"/>
    <w:rsid w:val="00640250"/>
    <w:rsid w:val="00640383"/>
    <w:rsid w:val="006403DE"/>
    <w:rsid w:val="006404C2"/>
    <w:rsid w:val="006405D3"/>
    <w:rsid w:val="0064064B"/>
    <w:rsid w:val="00640667"/>
    <w:rsid w:val="006407DB"/>
    <w:rsid w:val="00640911"/>
    <w:rsid w:val="00640D14"/>
    <w:rsid w:val="0064100F"/>
    <w:rsid w:val="006411C2"/>
    <w:rsid w:val="006411CD"/>
    <w:rsid w:val="0064121D"/>
    <w:rsid w:val="00641308"/>
    <w:rsid w:val="0064152D"/>
    <w:rsid w:val="00641564"/>
    <w:rsid w:val="0064158C"/>
    <w:rsid w:val="00641683"/>
    <w:rsid w:val="006416DC"/>
    <w:rsid w:val="006417B8"/>
    <w:rsid w:val="00641987"/>
    <w:rsid w:val="006419AB"/>
    <w:rsid w:val="006419F8"/>
    <w:rsid w:val="00641A43"/>
    <w:rsid w:val="00641CA1"/>
    <w:rsid w:val="00641CA5"/>
    <w:rsid w:val="00641CB2"/>
    <w:rsid w:val="00641D8E"/>
    <w:rsid w:val="00642016"/>
    <w:rsid w:val="00642195"/>
    <w:rsid w:val="006421F4"/>
    <w:rsid w:val="00642355"/>
    <w:rsid w:val="006425A7"/>
    <w:rsid w:val="006425C1"/>
    <w:rsid w:val="006426AC"/>
    <w:rsid w:val="0064278F"/>
    <w:rsid w:val="006427BF"/>
    <w:rsid w:val="00642860"/>
    <w:rsid w:val="00642908"/>
    <w:rsid w:val="00642942"/>
    <w:rsid w:val="006429D6"/>
    <w:rsid w:val="00642A02"/>
    <w:rsid w:val="00642A29"/>
    <w:rsid w:val="00642A7E"/>
    <w:rsid w:val="00642AA8"/>
    <w:rsid w:val="00642AB9"/>
    <w:rsid w:val="00642C20"/>
    <w:rsid w:val="00642C3D"/>
    <w:rsid w:val="00642CE8"/>
    <w:rsid w:val="00642D3A"/>
    <w:rsid w:val="00642D71"/>
    <w:rsid w:val="00642E18"/>
    <w:rsid w:val="00642E77"/>
    <w:rsid w:val="00642F10"/>
    <w:rsid w:val="00642F56"/>
    <w:rsid w:val="00643082"/>
    <w:rsid w:val="0064319F"/>
    <w:rsid w:val="00643210"/>
    <w:rsid w:val="006432B2"/>
    <w:rsid w:val="0064334E"/>
    <w:rsid w:val="0064338F"/>
    <w:rsid w:val="0064341E"/>
    <w:rsid w:val="00643436"/>
    <w:rsid w:val="00643553"/>
    <w:rsid w:val="00643681"/>
    <w:rsid w:val="00643682"/>
    <w:rsid w:val="006437EF"/>
    <w:rsid w:val="0064383B"/>
    <w:rsid w:val="00643933"/>
    <w:rsid w:val="00643A6D"/>
    <w:rsid w:val="00643BFB"/>
    <w:rsid w:val="00643CF0"/>
    <w:rsid w:val="00643D09"/>
    <w:rsid w:val="00643D49"/>
    <w:rsid w:val="00643EF5"/>
    <w:rsid w:val="00643F7B"/>
    <w:rsid w:val="006440A0"/>
    <w:rsid w:val="0064417C"/>
    <w:rsid w:val="006441D8"/>
    <w:rsid w:val="00644553"/>
    <w:rsid w:val="006445DB"/>
    <w:rsid w:val="00644699"/>
    <w:rsid w:val="0064476E"/>
    <w:rsid w:val="00644957"/>
    <w:rsid w:val="00644A1D"/>
    <w:rsid w:val="00644AA2"/>
    <w:rsid w:val="00644B09"/>
    <w:rsid w:val="00644CFC"/>
    <w:rsid w:val="00644D01"/>
    <w:rsid w:val="00644D3D"/>
    <w:rsid w:val="00644DC4"/>
    <w:rsid w:val="00644E35"/>
    <w:rsid w:val="00644F60"/>
    <w:rsid w:val="00645020"/>
    <w:rsid w:val="006452E8"/>
    <w:rsid w:val="006454A5"/>
    <w:rsid w:val="00645573"/>
    <w:rsid w:val="006455FD"/>
    <w:rsid w:val="00645734"/>
    <w:rsid w:val="006458C8"/>
    <w:rsid w:val="00645998"/>
    <w:rsid w:val="00645AE7"/>
    <w:rsid w:val="00645C7E"/>
    <w:rsid w:val="00645DBC"/>
    <w:rsid w:val="00645FF0"/>
    <w:rsid w:val="006460BA"/>
    <w:rsid w:val="006460DE"/>
    <w:rsid w:val="00646129"/>
    <w:rsid w:val="0064613A"/>
    <w:rsid w:val="00646238"/>
    <w:rsid w:val="00646246"/>
    <w:rsid w:val="0064625F"/>
    <w:rsid w:val="00646394"/>
    <w:rsid w:val="006463FA"/>
    <w:rsid w:val="006464D4"/>
    <w:rsid w:val="00646656"/>
    <w:rsid w:val="006467DC"/>
    <w:rsid w:val="0064687B"/>
    <w:rsid w:val="006468CA"/>
    <w:rsid w:val="006469C8"/>
    <w:rsid w:val="006469FF"/>
    <w:rsid w:val="00646B8A"/>
    <w:rsid w:val="00646DD9"/>
    <w:rsid w:val="00646E25"/>
    <w:rsid w:val="00646F50"/>
    <w:rsid w:val="00647093"/>
    <w:rsid w:val="006471F3"/>
    <w:rsid w:val="00647306"/>
    <w:rsid w:val="0064740C"/>
    <w:rsid w:val="006474A9"/>
    <w:rsid w:val="00647537"/>
    <w:rsid w:val="006475A8"/>
    <w:rsid w:val="006475BD"/>
    <w:rsid w:val="00647621"/>
    <w:rsid w:val="00647765"/>
    <w:rsid w:val="006477CC"/>
    <w:rsid w:val="00647978"/>
    <w:rsid w:val="00647B8F"/>
    <w:rsid w:val="00647BA6"/>
    <w:rsid w:val="00647BAA"/>
    <w:rsid w:val="00647BB0"/>
    <w:rsid w:val="00647BB6"/>
    <w:rsid w:val="00647BFA"/>
    <w:rsid w:val="00647D72"/>
    <w:rsid w:val="00647D73"/>
    <w:rsid w:val="00647ED3"/>
    <w:rsid w:val="00647F74"/>
    <w:rsid w:val="006500BB"/>
    <w:rsid w:val="006501F3"/>
    <w:rsid w:val="00650375"/>
    <w:rsid w:val="0065044D"/>
    <w:rsid w:val="00650557"/>
    <w:rsid w:val="0065061C"/>
    <w:rsid w:val="006506B6"/>
    <w:rsid w:val="0065072F"/>
    <w:rsid w:val="00650780"/>
    <w:rsid w:val="006507C5"/>
    <w:rsid w:val="006508C2"/>
    <w:rsid w:val="00650954"/>
    <w:rsid w:val="00650971"/>
    <w:rsid w:val="006509A8"/>
    <w:rsid w:val="00650B74"/>
    <w:rsid w:val="00650BF8"/>
    <w:rsid w:val="00650D8B"/>
    <w:rsid w:val="00650F89"/>
    <w:rsid w:val="006511C0"/>
    <w:rsid w:val="00651259"/>
    <w:rsid w:val="00651276"/>
    <w:rsid w:val="00651295"/>
    <w:rsid w:val="0065131D"/>
    <w:rsid w:val="00651384"/>
    <w:rsid w:val="006513B0"/>
    <w:rsid w:val="006513E2"/>
    <w:rsid w:val="006514FB"/>
    <w:rsid w:val="00651723"/>
    <w:rsid w:val="00651991"/>
    <w:rsid w:val="00651997"/>
    <w:rsid w:val="00651C0A"/>
    <w:rsid w:val="00651C5B"/>
    <w:rsid w:val="00651C99"/>
    <w:rsid w:val="00651CFA"/>
    <w:rsid w:val="00651D2A"/>
    <w:rsid w:val="00651F15"/>
    <w:rsid w:val="00651F26"/>
    <w:rsid w:val="0065214E"/>
    <w:rsid w:val="00652206"/>
    <w:rsid w:val="0065228B"/>
    <w:rsid w:val="00652348"/>
    <w:rsid w:val="006523C3"/>
    <w:rsid w:val="00652445"/>
    <w:rsid w:val="00652485"/>
    <w:rsid w:val="0065254E"/>
    <w:rsid w:val="006525D5"/>
    <w:rsid w:val="006525EF"/>
    <w:rsid w:val="006527A9"/>
    <w:rsid w:val="006527FF"/>
    <w:rsid w:val="0065281D"/>
    <w:rsid w:val="006529D2"/>
    <w:rsid w:val="00652A4D"/>
    <w:rsid w:val="00652A99"/>
    <w:rsid w:val="00652ADB"/>
    <w:rsid w:val="00652B1E"/>
    <w:rsid w:val="00652B7D"/>
    <w:rsid w:val="00652B7E"/>
    <w:rsid w:val="00652B85"/>
    <w:rsid w:val="00652C74"/>
    <w:rsid w:val="00652C7D"/>
    <w:rsid w:val="00652CA0"/>
    <w:rsid w:val="00652D2E"/>
    <w:rsid w:val="00652E50"/>
    <w:rsid w:val="00652E52"/>
    <w:rsid w:val="00653079"/>
    <w:rsid w:val="0065308B"/>
    <w:rsid w:val="006530E8"/>
    <w:rsid w:val="006530EA"/>
    <w:rsid w:val="006531BB"/>
    <w:rsid w:val="00653254"/>
    <w:rsid w:val="00653375"/>
    <w:rsid w:val="006533D3"/>
    <w:rsid w:val="006535D6"/>
    <w:rsid w:val="00653622"/>
    <w:rsid w:val="00653883"/>
    <w:rsid w:val="006539B0"/>
    <w:rsid w:val="00653AAC"/>
    <w:rsid w:val="00653CB3"/>
    <w:rsid w:val="00653F3A"/>
    <w:rsid w:val="00653F3B"/>
    <w:rsid w:val="00653F63"/>
    <w:rsid w:val="0065400C"/>
    <w:rsid w:val="006540E3"/>
    <w:rsid w:val="0065416A"/>
    <w:rsid w:val="006541AB"/>
    <w:rsid w:val="00654212"/>
    <w:rsid w:val="00654310"/>
    <w:rsid w:val="006549C3"/>
    <w:rsid w:val="00654B50"/>
    <w:rsid w:val="00654DC3"/>
    <w:rsid w:val="00654DD2"/>
    <w:rsid w:val="00654DE7"/>
    <w:rsid w:val="00654DF1"/>
    <w:rsid w:val="00654EE3"/>
    <w:rsid w:val="00654F47"/>
    <w:rsid w:val="00654FF9"/>
    <w:rsid w:val="00655010"/>
    <w:rsid w:val="006550C2"/>
    <w:rsid w:val="00655206"/>
    <w:rsid w:val="00655423"/>
    <w:rsid w:val="00655520"/>
    <w:rsid w:val="006555A5"/>
    <w:rsid w:val="0065567B"/>
    <w:rsid w:val="0065569F"/>
    <w:rsid w:val="006556AE"/>
    <w:rsid w:val="006556E8"/>
    <w:rsid w:val="0065576E"/>
    <w:rsid w:val="006557CD"/>
    <w:rsid w:val="006557E6"/>
    <w:rsid w:val="006558B1"/>
    <w:rsid w:val="006558D1"/>
    <w:rsid w:val="006559C6"/>
    <w:rsid w:val="00655A0B"/>
    <w:rsid w:val="00655A23"/>
    <w:rsid w:val="00655A91"/>
    <w:rsid w:val="00655AB6"/>
    <w:rsid w:val="00655AC2"/>
    <w:rsid w:val="00655B2F"/>
    <w:rsid w:val="00655BB1"/>
    <w:rsid w:val="00655BFA"/>
    <w:rsid w:val="00655CD6"/>
    <w:rsid w:val="00655DA5"/>
    <w:rsid w:val="00655DB6"/>
    <w:rsid w:val="00655F11"/>
    <w:rsid w:val="00656073"/>
    <w:rsid w:val="00656233"/>
    <w:rsid w:val="0065636E"/>
    <w:rsid w:val="006563D6"/>
    <w:rsid w:val="006564EE"/>
    <w:rsid w:val="00656502"/>
    <w:rsid w:val="00656520"/>
    <w:rsid w:val="00656527"/>
    <w:rsid w:val="006565D4"/>
    <w:rsid w:val="00656618"/>
    <w:rsid w:val="006566B9"/>
    <w:rsid w:val="00656A4B"/>
    <w:rsid w:val="00656A8A"/>
    <w:rsid w:val="00656ABC"/>
    <w:rsid w:val="00656B33"/>
    <w:rsid w:val="00656BF8"/>
    <w:rsid w:val="00656D5B"/>
    <w:rsid w:val="00656DBF"/>
    <w:rsid w:val="00656EEE"/>
    <w:rsid w:val="006570C3"/>
    <w:rsid w:val="006570DD"/>
    <w:rsid w:val="00657118"/>
    <w:rsid w:val="00657179"/>
    <w:rsid w:val="00657192"/>
    <w:rsid w:val="006571C0"/>
    <w:rsid w:val="006571DF"/>
    <w:rsid w:val="006571E2"/>
    <w:rsid w:val="00657211"/>
    <w:rsid w:val="00657475"/>
    <w:rsid w:val="00657518"/>
    <w:rsid w:val="0065773E"/>
    <w:rsid w:val="00657856"/>
    <w:rsid w:val="0065787E"/>
    <w:rsid w:val="006578AF"/>
    <w:rsid w:val="00657B86"/>
    <w:rsid w:val="00657C1D"/>
    <w:rsid w:val="00657CBB"/>
    <w:rsid w:val="00657CF6"/>
    <w:rsid w:val="00657F61"/>
    <w:rsid w:val="00657F7F"/>
    <w:rsid w:val="00660042"/>
    <w:rsid w:val="006602E1"/>
    <w:rsid w:val="006604B5"/>
    <w:rsid w:val="006604F4"/>
    <w:rsid w:val="0066058A"/>
    <w:rsid w:val="006605A0"/>
    <w:rsid w:val="006606B8"/>
    <w:rsid w:val="006607AB"/>
    <w:rsid w:val="00660943"/>
    <w:rsid w:val="00660968"/>
    <w:rsid w:val="00660995"/>
    <w:rsid w:val="00660B3C"/>
    <w:rsid w:val="00660B9A"/>
    <w:rsid w:val="00660C11"/>
    <w:rsid w:val="00660CD8"/>
    <w:rsid w:val="00660D7A"/>
    <w:rsid w:val="00660D87"/>
    <w:rsid w:val="00660E79"/>
    <w:rsid w:val="00661065"/>
    <w:rsid w:val="006612D4"/>
    <w:rsid w:val="0066146C"/>
    <w:rsid w:val="0066153B"/>
    <w:rsid w:val="00661695"/>
    <w:rsid w:val="00661739"/>
    <w:rsid w:val="006619B4"/>
    <w:rsid w:val="00661B83"/>
    <w:rsid w:val="00661E27"/>
    <w:rsid w:val="00661F43"/>
    <w:rsid w:val="00661FCA"/>
    <w:rsid w:val="00662064"/>
    <w:rsid w:val="00662072"/>
    <w:rsid w:val="00662209"/>
    <w:rsid w:val="0066221A"/>
    <w:rsid w:val="006622A3"/>
    <w:rsid w:val="00662343"/>
    <w:rsid w:val="006623E6"/>
    <w:rsid w:val="0066258F"/>
    <w:rsid w:val="006625DB"/>
    <w:rsid w:val="0066263E"/>
    <w:rsid w:val="00662646"/>
    <w:rsid w:val="0066265B"/>
    <w:rsid w:val="006626BD"/>
    <w:rsid w:val="00662790"/>
    <w:rsid w:val="00662838"/>
    <w:rsid w:val="006629FC"/>
    <w:rsid w:val="00662CEC"/>
    <w:rsid w:val="00662EE8"/>
    <w:rsid w:val="00662F0C"/>
    <w:rsid w:val="00662F80"/>
    <w:rsid w:val="00663094"/>
    <w:rsid w:val="006630F3"/>
    <w:rsid w:val="00663255"/>
    <w:rsid w:val="00663263"/>
    <w:rsid w:val="00663371"/>
    <w:rsid w:val="006633AE"/>
    <w:rsid w:val="00663466"/>
    <w:rsid w:val="006634FA"/>
    <w:rsid w:val="006635AA"/>
    <w:rsid w:val="0066364A"/>
    <w:rsid w:val="00663681"/>
    <w:rsid w:val="00663807"/>
    <w:rsid w:val="00663948"/>
    <w:rsid w:val="00663A7C"/>
    <w:rsid w:val="00663BD1"/>
    <w:rsid w:val="00663BEB"/>
    <w:rsid w:val="00663BF6"/>
    <w:rsid w:val="00663C89"/>
    <w:rsid w:val="00663D3A"/>
    <w:rsid w:val="00663EFB"/>
    <w:rsid w:val="00663F00"/>
    <w:rsid w:val="00663F10"/>
    <w:rsid w:val="0066423F"/>
    <w:rsid w:val="00664276"/>
    <w:rsid w:val="00664370"/>
    <w:rsid w:val="00664381"/>
    <w:rsid w:val="006643AF"/>
    <w:rsid w:val="006643E3"/>
    <w:rsid w:val="00664490"/>
    <w:rsid w:val="006644B9"/>
    <w:rsid w:val="0066459B"/>
    <w:rsid w:val="00664AF1"/>
    <w:rsid w:val="00664B9E"/>
    <w:rsid w:val="00664C85"/>
    <w:rsid w:val="00664CB6"/>
    <w:rsid w:val="00664D06"/>
    <w:rsid w:val="00664DFF"/>
    <w:rsid w:val="00664E57"/>
    <w:rsid w:val="00664E95"/>
    <w:rsid w:val="00664F85"/>
    <w:rsid w:val="00665119"/>
    <w:rsid w:val="0066517F"/>
    <w:rsid w:val="006652C6"/>
    <w:rsid w:val="0066536E"/>
    <w:rsid w:val="006653B0"/>
    <w:rsid w:val="0066544F"/>
    <w:rsid w:val="0066551E"/>
    <w:rsid w:val="006656B3"/>
    <w:rsid w:val="00665973"/>
    <w:rsid w:val="006659BC"/>
    <w:rsid w:val="00665A5C"/>
    <w:rsid w:val="00665A7F"/>
    <w:rsid w:val="00665B2E"/>
    <w:rsid w:val="00665C50"/>
    <w:rsid w:val="00665E61"/>
    <w:rsid w:val="00666027"/>
    <w:rsid w:val="0066606F"/>
    <w:rsid w:val="0066607A"/>
    <w:rsid w:val="00666103"/>
    <w:rsid w:val="0066614A"/>
    <w:rsid w:val="006661AD"/>
    <w:rsid w:val="006661C0"/>
    <w:rsid w:val="00666304"/>
    <w:rsid w:val="006663F4"/>
    <w:rsid w:val="0066646A"/>
    <w:rsid w:val="006664A8"/>
    <w:rsid w:val="006665F5"/>
    <w:rsid w:val="00666630"/>
    <w:rsid w:val="00666674"/>
    <w:rsid w:val="006669E7"/>
    <w:rsid w:val="00666A37"/>
    <w:rsid w:val="00666A38"/>
    <w:rsid w:val="00666A4F"/>
    <w:rsid w:val="00666AB6"/>
    <w:rsid w:val="00666C6F"/>
    <w:rsid w:val="00666D50"/>
    <w:rsid w:val="00666F54"/>
    <w:rsid w:val="00666FDB"/>
    <w:rsid w:val="0066707D"/>
    <w:rsid w:val="006670A2"/>
    <w:rsid w:val="006671C1"/>
    <w:rsid w:val="00667352"/>
    <w:rsid w:val="00667386"/>
    <w:rsid w:val="006673FD"/>
    <w:rsid w:val="00667488"/>
    <w:rsid w:val="006674E9"/>
    <w:rsid w:val="00667591"/>
    <w:rsid w:val="006675CA"/>
    <w:rsid w:val="006676DD"/>
    <w:rsid w:val="0066770D"/>
    <w:rsid w:val="00667716"/>
    <w:rsid w:val="00667A1B"/>
    <w:rsid w:val="00667A63"/>
    <w:rsid w:val="00667C13"/>
    <w:rsid w:val="00667C26"/>
    <w:rsid w:val="00667CB7"/>
    <w:rsid w:val="00667D6B"/>
    <w:rsid w:val="00667DD4"/>
    <w:rsid w:val="00667E30"/>
    <w:rsid w:val="00667E48"/>
    <w:rsid w:val="00667E8A"/>
    <w:rsid w:val="00667F8B"/>
    <w:rsid w:val="006701A6"/>
    <w:rsid w:val="006702E5"/>
    <w:rsid w:val="0067033C"/>
    <w:rsid w:val="0067037F"/>
    <w:rsid w:val="0067039D"/>
    <w:rsid w:val="006703B5"/>
    <w:rsid w:val="00670487"/>
    <w:rsid w:val="00670544"/>
    <w:rsid w:val="006705B1"/>
    <w:rsid w:val="0067069C"/>
    <w:rsid w:val="0067088F"/>
    <w:rsid w:val="00670A1F"/>
    <w:rsid w:val="00670B94"/>
    <w:rsid w:val="00670C82"/>
    <w:rsid w:val="00670D53"/>
    <w:rsid w:val="00670ED1"/>
    <w:rsid w:val="00670FC6"/>
    <w:rsid w:val="00671246"/>
    <w:rsid w:val="00671265"/>
    <w:rsid w:val="006715A1"/>
    <w:rsid w:val="00671642"/>
    <w:rsid w:val="006717B3"/>
    <w:rsid w:val="006717DE"/>
    <w:rsid w:val="0067187C"/>
    <w:rsid w:val="006719A9"/>
    <w:rsid w:val="00671C5D"/>
    <w:rsid w:val="00671CD9"/>
    <w:rsid w:val="00671EB8"/>
    <w:rsid w:val="00671F41"/>
    <w:rsid w:val="00671FE2"/>
    <w:rsid w:val="00672034"/>
    <w:rsid w:val="00672189"/>
    <w:rsid w:val="0067219C"/>
    <w:rsid w:val="006721E4"/>
    <w:rsid w:val="006724FD"/>
    <w:rsid w:val="006725C7"/>
    <w:rsid w:val="00672823"/>
    <w:rsid w:val="0067284D"/>
    <w:rsid w:val="00672866"/>
    <w:rsid w:val="00672D57"/>
    <w:rsid w:val="00672F1E"/>
    <w:rsid w:val="00672FC3"/>
    <w:rsid w:val="006730B1"/>
    <w:rsid w:val="006734E8"/>
    <w:rsid w:val="006735B9"/>
    <w:rsid w:val="0067369A"/>
    <w:rsid w:val="006738EE"/>
    <w:rsid w:val="0067393E"/>
    <w:rsid w:val="00673949"/>
    <w:rsid w:val="00673991"/>
    <w:rsid w:val="00673A28"/>
    <w:rsid w:val="00673AAC"/>
    <w:rsid w:val="00673AD0"/>
    <w:rsid w:val="00673B49"/>
    <w:rsid w:val="00673B7F"/>
    <w:rsid w:val="00673C92"/>
    <w:rsid w:val="00673D40"/>
    <w:rsid w:val="00673E9A"/>
    <w:rsid w:val="00673F7D"/>
    <w:rsid w:val="0067412D"/>
    <w:rsid w:val="0067429A"/>
    <w:rsid w:val="006742C4"/>
    <w:rsid w:val="006743E3"/>
    <w:rsid w:val="00674437"/>
    <w:rsid w:val="00674455"/>
    <w:rsid w:val="006744A4"/>
    <w:rsid w:val="0067451B"/>
    <w:rsid w:val="006746A9"/>
    <w:rsid w:val="006746CD"/>
    <w:rsid w:val="00674727"/>
    <w:rsid w:val="0067472D"/>
    <w:rsid w:val="00674812"/>
    <w:rsid w:val="0067488B"/>
    <w:rsid w:val="0067496E"/>
    <w:rsid w:val="00674BF2"/>
    <w:rsid w:val="00674C26"/>
    <w:rsid w:val="00674C2D"/>
    <w:rsid w:val="00674CA2"/>
    <w:rsid w:val="00674CE5"/>
    <w:rsid w:val="00674D7A"/>
    <w:rsid w:val="00674E90"/>
    <w:rsid w:val="00674EBA"/>
    <w:rsid w:val="00675053"/>
    <w:rsid w:val="0067529E"/>
    <w:rsid w:val="0067533F"/>
    <w:rsid w:val="0067543E"/>
    <w:rsid w:val="006755A2"/>
    <w:rsid w:val="00675659"/>
    <w:rsid w:val="00675793"/>
    <w:rsid w:val="006757C0"/>
    <w:rsid w:val="00675C54"/>
    <w:rsid w:val="00675DA7"/>
    <w:rsid w:val="00675DEA"/>
    <w:rsid w:val="00676016"/>
    <w:rsid w:val="006760DA"/>
    <w:rsid w:val="0067616F"/>
    <w:rsid w:val="00676289"/>
    <w:rsid w:val="00676308"/>
    <w:rsid w:val="00676384"/>
    <w:rsid w:val="006763E3"/>
    <w:rsid w:val="00676696"/>
    <w:rsid w:val="00676783"/>
    <w:rsid w:val="0067682D"/>
    <w:rsid w:val="00676961"/>
    <w:rsid w:val="00676B4F"/>
    <w:rsid w:val="00676C55"/>
    <w:rsid w:val="00676CF0"/>
    <w:rsid w:val="00676EF4"/>
    <w:rsid w:val="00676FCA"/>
    <w:rsid w:val="0067704E"/>
    <w:rsid w:val="006770C5"/>
    <w:rsid w:val="0067718D"/>
    <w:rsid w:val="00677234"/>
    <w:rsid w:val="0067736B"/>
    <w:rsid w:val="00677478"/>
    <w:rsid w:val="0067751C"/>
    <w:rsid w:val="00677555"/>
    <w:rsid w:val="0067755E"/>
    <w:rsid w:val="0067785C"/>
    <w:rsid w:val="00677942"/>
    <w:rsid w:val="00677A25"/>
    <w:rsid w:val="00677B4A"/>
    <w:rsid w:val="00677C0A"/>
    <w:rsid w:val="00677CCD"/>
    <w:rsid w:val="00677DC4"/>
    <w:rsid w:val="00677E0E"/>
    <w:rsid w:val="00677E23"/>
    <w:rsid w:val="00677F30"/>
    <w:rsid w:val="00680131"/>
    <w:rsid w:val="0068013E"/>
    <w:rsid w:val="00680357"/>
    <w:rsid w:val="006803F4"/>
    <w:rsid w:val="0068041F"/>
    <w:rsid w:val="0068048C"/>
    <w:rsid w:val="006804D6"/>
    <w:rsid w:val="0068057B"/>
    <w:rsid w:val="00680683"/>
    <w:rsid w:val="006806FE"/>
    <w:rsid w:val="0068076C"/>
    <w:rsid w:val="00680771"/>
    <w:rsid w:val="006808BD"/>
    <w:rsid w:val="0068094E"/>
    <w:rsid w:val="00680A06"/>
    <w:rsid w:val="00680A2D"/>
    <w:rsid w:val="00680AD0"/>
    <w:rsid w:val="00680B27"/>
    <w:rsid w:val="00680B65"/>
    <w:rsid w:val="00680B9A"/>
    <w:rsid w:val="00680EB8"/>
    <w:rsid w:val="00680F85"/>
    <w:rsid w:val="00681171"/>
    <w:rsid w:val="00681434"/>
    <w:rsid w:val="00681482"/>
    <w:rsid w:val="00681489"/>
    <w:rsid w:val="00681544"/>
    <w:rsid w:val="00681547"/>
    <w:rsid w:val="006815C3"/>
    <w:rsid w:val="00681639"/>
    <w:rsid w:val="00681686"/>
    <w:rsid w:val="006817DF"/>
    <w:rsid w:val="006817E6"/>
    <w:rsid w:val="006818A4"/>
    <w:rsid w:val="006818FE"/>
    <w:rsid w:val="0068199F"/>
    <w:rsid w:val="006819BC"/>
    <w:rsid w:val="00681AB0"/>
    <w:rsid w:val="00681AB8"/>
    <w:rsid w:val="00681C2E"/>
    <w:rsid w:val="00681CC6"/>
    <w:rsid w:val="00681DFB"/>
    <w:rsid w:val="00681EC4"/>
    <w:rsid w:val="00681EF7"/>
    <w:rsid w:val="00681F26"/>
    <w:rsid w:val="00681F6F"/>
    <w:rsid w:val="00681FE4"/>
    <w:rsid w:val="00682110"/>
    <w:rsid w:val="00682143"/>
    <w:rsid w:val="00682170"/>
    <w:rsid w:val="006823BF"/>
    <w:rsid w:val="00682726"/>
    <w:rsid w:val="006828C1"/>
    <w:rsid w:val="006828D6"/>
    <w:rsid w:val="00682984"/>
    <w:rsid w:val="00682AB8"/>
    <w:rsid w:val="00682AD5"/>
    <w:rsid w:val="00682BFE"/>
    <w:rsid w:val="00682C19"/>
    <w:rsid w:val="00682EE9"/>
    <w:rsid w:val="00682F9A"/>
    <w:rsid w:val="00682FA2"/>
    <w:rsid w:val="006830A5"/>
    <w:rsid w:val="00683233"/>
    <w:rsid w:val="00683575"/>
    <w:rsid w:val="00683612"/>
    <w:rsid w:val="0068368A"/>
    <w:rsid w:val="00683869"/>
    <w:rsid w:val="0068388F"/>
    <w:rsid w:val="006839DA"/>
    <w:rsid w:val="00683A0A"/>
    <w:rsid w:val="00683A3F"/>
    <w:rsid w:val="00683BEA"/>
    <w:rsid w:val="00683C64"/>
    <w:rsid w:val="00683CD6"/>
    <w:rsid w:val="00683DDD"/>
    <w:rsid w:val="00683EB8"/>
    <w:rsid w:val="00683F22"/>
    <w:rsid w:val="006840DC"/>
    <w:rsid w:val="0068412C"/>
    <w:rsid w:val="0068417D"/>
    <w:rsid w:val="00684183"/>
    <w:rsid w:val="006841C0"/>
    <w:rsid w:val="00684223"/>
    <w:rsid w:val="006842B1"/>
    <w:rsid w:val="006842C9"/>
    <w:rsid w:val="006842E8"/>
    <w:rsid w:val="0068439D"/>
    <w:rsid w:val="006844DB"/>
    <w:rsid w:val="00684536"/>
    <w:rsid w:val="00684756"/>
    <w:rsid w:val="00684952"/>
    <w:rsid w:val="00684A10"/>
    <w:rsid w:val="00684BC5"/>
    <w:rsid w:val="00684CED"/>
    <w:rsid w:val="00684D24"/>
    <w:rsid w:val="00684D7D"/>
    <w:rsid w:val="00684E92"/>
    <w:rsid w:val="00684E9A"/>
    <w:rsid w:val="00684F30"/>
    <w:rsid w:val="0068500D"/>
    <w:rsid w:val="006851F4"/>
    <w:rsid w:val="006851FB"/>
    <w:rsid w:val="0068532C"/>
    <w:rsid w:val="0068541A"/>
    <w:rsid w:val="006855AF"/>
    <w:rsid w:val="006855DE"/>
    <w:rsid w:val="00685632"/>
    <w:rsid w:val="00685635"/>
    <w:rsid w:val="006857C3"/>
    <w:rsid w:val="00685922"/>
    <w:rsid w:val="006859E6"/>
    <w:rsid w:val="00685ABA"/>
    <w:rsid w:val="00685CE9"/>
    <w:rsid w:val="00685D5A"/>
    <w:rsid w:val="00685DE5"/>
    <w:rsid w:val="00685EE7"/>
    <w:rsid w:val="00686120"/>
    <w:rsid w:val="006861AB"/>
    <w:rsid w:val="00686244"/>
    <w:rsid w:val="006862A5"/>
    <w:rsid w:val="006862EE"/>
    <w:rsid w:val="0068644B"/>
    <w:rsid w:val="00686507"/>
    <w:rsid w:val="00686510"/>
    <w:rsid w:val="00686801"/>
    <w:rsid w:val="00686803"/>
    <w:rsid w:val="00686851"/>
    <w:rsid w:val="00686B08"/>
    <w:rsid w:val="00686BDE"/>
    <w:rsid w:val="00686C49"/>
    <w:rsid w:val="00686C73"/>
    <w:rsid w:val="00686CFF"/>
    <w:rsid w:val="00686DFA"/>
    <w:rsid w:val="00686EAC"/>
    <w:rsid w:val="0068724F"/>
    <w:rsid w:val="0068736C"/>
    <w:rsid w:val="00687545"/>
    <w:rsid w:val="006876E5"/>
    <w:rsid w:val="0068777A"/>
    <w:rsid w:val="006878C5"/>
    <w:rsid w:val="00687957"/>
    <w:rsid w:val="006879D9"/>
    <w:rsid w:val="00687A6E"/>
    <w:rsid w:val="00687B48"/>
    <w:rsid w:val="00687BB0"/>
    <w:rsid w:val="00687C34"/>
    <w:rsid w:val="00687CF8"/>
    <w:rsid w:val="00687D37"/>
    <w:rsid w:val="00687FD9"/>
    <w:rsid w:val="0069001A"/>
    <w:rsid w:val="0069006A"/>
    <w:rsid w:val="006902BF"/>
    <w:rsid w:val="0069036E"/>
    <w:rsid w:val="00690481"/>
    <w:rsid w:val="006905A7"/>
    <w:rsid w:val="0069089F"/>
    <w:rsid w:val="0069094E"/>
    <w:rsid w:val="00690B48"/>
    <w:rsid w:val="00690BF2"/>
    <w:rsid w:val="00690C83"/>
    <w:rsid w:val="00690CBB"/>
    <w:rsid w:val="00690D66"/>
    <w:rsid w:val="00690DA1"/>
    <w:rsid w:val="00690DAC"/>
    <w:rsid w:val="00690F75"/>
    <w:rsid w:val="00690F77"/>
    <w:rsid w:val="00690F94"/>
    <w:rsid w:val="00690FC4"/>
    <w:rsid w:val="006910E7"/>
    <w:rsid w:val="006912BF"/>
    <w:rsid w:val="00691429"/>
    <w:rsid w:val="00691446"/>
    <w:rsid w:val="006915EB"/>
    <w:rsid w:val="00691A5E"/>
    <w:rsid w:val="00691AC1"/>
    <w:rsid w:val="00691B37"/>
    <w:rsid w:val="00691C46"/>
    <w:rsid w:val="00691C8A"/>
    <w:rsid w:val="00691D67"/>
    <w:rsid w:val="00691F36"/>
    <w:rsid w:val="00691F82"/>
    <w:rsid w:val="00691FED"/>
    <w:rsid w:val="006921D5"/>
    <w:rsid w:val="00692498"/>
    <w:rsid w:val="006924A1"/>
    <w:rsid w:val="006924C8"/>
    <w:rsid w:val="0069259F"/>
    <w:rsid w:val="006927F0"/>
    <w:rsid w:val="00692881"/>
    <w:rsid w:val="0069288C"/>
    <w:rsid w:val="006928D9"/>
    <w:rsid w:val="0069291D"/>
    <w:rsid w:val="00692A50"/>
    <w:rsid w:val="00692BAB"/>
    <w:rsid w:val="00692BB1"/>
    <w:rsid w:val="00692CA4"/>
    <w:rsid w:val="00692E31"/>
    <w:rsid w:val="00692E6C"/>
    <w:rsid w:val="00692EE0"/>
    <w:rsid w:val="00692EF0"/>
    <w:rsid w:val="00692F18"/>
    <w:rsid w:val="00692F1B"/>
    <w:rsid w:val="006930F6"/>
    <w:rsid w:val="0069317C"/>
    <w:rsid w:val="00693224"/>
    <w:rsid w:val="0069324C"/>
    <w:rsid w:val="00693256"/>
    <w:rsid w:val="00693260"/>
    <w:rsid w:val="00693470"/>
    <w:rsid w:val="0069349C"/>
    <w:rsid w:val="0069358B"/>
    <w:rsid w:val="006936C7"/>
    <w:rsid w:val="00693700"/>
    <w:rsid w:val="006937C1"/>
    <w:rsid w:val="006937DC"/>
    <w:rsid w:val="0069393C"/>
    <w:rsid w:val="006939F9"/>
    <w:rsid w:val="00693B36"/>
    <w:rsid w:val="00693B3B"/>
    <w:rsid w:val="00693D71"/>
    <w:rsid w:val="00694016"/>
    <w:rsid w:val="0069414D"/>
    <w:rsid w:val="0069426D"/>
    <w:rsid w:val="0069446A"/>
    <w:rsid w:val="0069458C"/>
    <w:rsid w:val="00694606"/>
    <w:rsid w:val="0069466C"/>
    <w:rsid w:val="00694837"/>
    <w:rsid w:val="006948DA"/>
    <w:rsid w:val="0069495A"/>
    <w:rsid w:val="00694990"/>
    <w:rsid w:val="00694A4C"/>
    <w:rsid w:val="00694B5E"/>
    <w:rsid w:val="00694C8C"/>
    <w:rsid w:val="00694CAF"/>
    <w:rsid w:val="00694CE4"/>
    <w:rsid w:val="00694DE8"/>
    <w:rsid w:val="00694F6E"/>
    <w:rsid w:val="00694FC4"/>
    <w:rsid w:val="00695002"/>
    <w:rsid w:val="00695023"/>
    <w:rsid w:val="00695246"/>
    <w:rsid w:val="00695349"/>
    <w:rsid w:val="00695423"/>
    <w:rsid w:val="0069570F"/>
    <w:rsid w:val="00695857"/>
    <w:rsid w:val="0069586A"/>
    <w:rsid w:val="00695994"/>
    <w:rsid w:val="006959B3"/>
    <w:rsid w:val="006959E7"/>
    <w:rsid w:val="00695A85"/>
    <w:rsid w:val="00695A92"/>
    <w:rsid w:val="00695C2E"/>
    <w:rsid w:val="00695D22"/>
    <w:rsid w:val="00695DDE"/>
    <w:rsid w:val="00695E65"/>
    <w:rsid w:val="006961A6"/>
    <w:rsid w:val="00696278"/>
    <w:rsid w:val="006963E9"/>
    <w:rsid w:val="006969B6"/>
    <w:rsid w:val="00696A3A"/>
    <w:rsid w:val="00696AB1"/>
    <w:rsid w:val="00696B6F"/>
    <w:rsid w:val="00696D1C"/>
    <w:rsid w:val="00696D5E"/>
    <w:rsid w:val="00696D8F"/>
    <w:rsid w:val="00697072"/>
    <w:rsid w:val="006970A8"/>
    <w:rsid w:val="006970BE"/>
    <w:rsid w:val="0069714C"/>
    <w:rsid w:val="006971DE"/>
    <w:rsid w:val="006971F8"/>
    <w:rsid w:val="00697434"/>
    <w:rsid w:val="00697454"/>
    <w:rsid w:val="00697517"/>
    <w:rsid w:val="00697536"/>
    <w:rsid w:val="006976F8"/>
    <w:rsid w:val="00697790"/>
    <w:rsid w:val="00697800"/>
    <w:rsid w:val="0069792F"/>
    <w:rsid w:val="00697B69"/>
    <w:rsid w:val="00697B8F"/>
    <w:rsid w:val="00697B97"/>
    <w:rsid w:val="00697C3F"/>
    <w:rsid w:val="00697C43"/>
    <w:rsid w:val="00697C8A"/>
    <w:rsid w:val="00697E2D"/>
    <w:rsid w:val="00697E6F"/>
    <w:rsid w:val="00697ECE"/>
    <w:rsid w:val="00697F21"/>
    <w:rsid w:val="006A00AC"/>
    <w:rsid w:val="006A013E"/>
    <w:rsid w:val="006A0234"/>
    <w:rsid w:val="006A0239"/>
    <w:rsid w:val="006A02B0"/>
    <w:rsid w:val="006A0326"/>
    <w:rsid w:val="006A0517"/>
    <w:rsid w:val="006A075B"/>
    <w:rsid w:val="006A0921"/>
    <w:rsid w:val="006A095C"/>
    <w:rsid w:val="006A0990"/>
    <w:rsid w:val="006A09D0"/>
    <w:rsid w:val="006A0B34"/>
    <w:rsid w:val="006A0C1D"/>
    <w:rsid w:val="006A0CA2"/>
    <w:rsid w:val="006A0CAC"/>
    <w:rsid w:val="006A0DD2"/>
    <w:rsid w:val="006A0E27"/>
    <w:rsid w:val="006A0E93"/>
    <w:rsid w:val="006A103E"/>
    <w:rsid w:val="006A108A"/>
    <w:rsid w:val="006A12B8"/>
    <w:rsid w:val="006A13C0"/>
    <w:rsid w:val="006A1494"/>
    <w:rsid w:val="006A14F1"/>
    <w:rsid w:val="006A15B5"/>
    <w:rsid w:val="006A15D4"/>
    <w:rsid w:val="006A15F6"/>
    <w:rsid w:val="006A1606"/>
    <w:rsid w:val="006A160C"/>
    <w:rsid w:val="006A172C"/>
    <w:rsid w:val="006A18C5"/>
    <w:rsid w:val="006A1924"/>
    <w:rsid w:val="006A19EC"/>
    <w:rsid w:val="006A19FC"/>
    <w:rsid w:val="006A1AD9"/>
    <w:rsid w:val="006A1B12"/>
    <w:rsid w:val="006A1BF1"/>
    <w:rsid w:val="006A1C94"/>
    <w:rsid w:val="006A1DEF"/>
    <w:rsid w:val="006A1FA1"/>
    <w:rsid w:val="006A21C8"/>
    <w:rsid w:val="006A21F5"/>
    <w:rsid w:val="006A2265"/>
    <w:rsid w:val="006A22EB"/>
    <w:rsid w:val="006A2359"/>
    <w:rsid w:val="006A239D"/>
    <w:rsid w:val="006A23CE"/>
    <w:rsid w:val="006A23F8"/>
    <w:rsid w:val="006A262A"/>
    <w:rsid w:val="006A265A"/>
    <w:rsid w:val="006A27B2"/>
    <w:rsid w:val="006A2877"/>
    <w:rsid w:val="006A28A6"/>
    <w:rsid w:val="006A2A2F"/>
    <w:rsid w:val="006A2B47"/>
    <w:rsid w:val="006A2B97"/>
    <w:rsid w:val="006A2BAD"/>
    <w:rsid w:val="006A2C6D"/>
    <w:rsid w:val="006A2CDB"/>
    <w:rsid w:val="006A2D6B"/>
    <w:rsid w:val="006A314C"/>
    <w:rsid w:val="006A3268"/>
    <w:rsid w:val="006A345A"/>
    <w:rsid w:val="006A383B"/>
    <w:rsid w:val="006A383E"/>
    <w:rsid w:val="006A3846"/>
    <w:rsid w:val="006A3AB0"/>
    <w:rsid w:val="006A3B2A"/>
    <w:rsid w:val="006A3BEB"/>
    <w:rsid w:val="006A3D63"/>
    <w:rsid w:val="006A3F08"/>
    <w:rsid w:val="006A3F49"/>
    <w:rsid w:val="006A3F90"/>
    <w:rsid w:val="006A3FBE"/>
    <w:rsid w:val="006A4009"/>
    <w:rsid w:val="006A40EB"/>
    <w:rsid w:val="006A41EE"/>
    <w:rsid w:val="006A4246"/>
    <w:rsid w:val="006A4263"/>
    <w:rsid w:val="006A4321"/>
    <w:rsid w:val="006A4327"/>
    <w:rsid w:val="006A43FA"/>
    <w:rsid w:val="006A44E2"/>
    <w:rsid w:val="006A4663"/>
    <w:rsid w:val="006A46E9"/>
    <w:rsid w:val="006A47E1"/>
    <w:rsid w:val="006A4825"/>
    <w:rsid w:val="006A4930"/>
    <w:rsid w:val="006A494C"/>
    <w:rsid w:val="006A4A5B"/>
    <w:rsid w:val="006A4AED"/>
    <w:rsid w:val="006A4AFA"/>
    <w:rsid w:val="006A4B4E"/>
    <w:rsid w:val="006A4BEC"/>
    <w:rsid w:val="006A4C7D"/>
    <w:rsid w:val="006A4CC5"/>
    <w:rsid w:val="006A4D2A"/>
    <w:rsid w:val="006A4D45"/>
    <w:rsid w:val="006A4F9F"/>
    <w:rsid w:val="006A4FCA"/>
    <w:rsid w:val="006A5095"/>
    <w:rsid w:val="006A5096"/>
    <w:rsid w:val="006A51BA"/>
    <w:rsid w:val="006A5287"/>
    <w:rsid w:val="006A53F8"/>
    <w:rsid w:val="006A5441"/>
    <w:rsid w:val="006A55B1"/>
    <w:rsid w:val="006A5641"/>
    <w:rsid w:val="006A58E6"/>
    <w:rsid w:val="006A5AC9"/>
    <w:rsid w:val="006A5C6B"/>
    <w:rsid w:val="006A5DD7"/>
    <w:rsid w:val="006A5E69"/>
    <w:rsid w:val="006A5EE2"/>
    <w:rsid w:val="006A5F18"/>
    <w:rsid w:val="006A6080"/>
    <w:rsid w:val="006A60EE"/>
    <w:rsid w:val="006A6124"/>
    <w:rsid w:val="006A613A"/>
    <w:rsid w:val="006A61A2"/>
    <w:rsid w:val="006A637D"/>
    <w:rsid w:val="006A646B"/>
    <w:rsid w:val="006A65AD"/>
    <w:rsid w:val="006A6611"/>
    <w:rsid w:val="006A663A"/>
    <w:rsid w:val="006A6888"/>
    <w:rsid w:val="006A689E"/>
    <w:rsid w:val="006A69B3"/>
    <w:rsid w:val="006A69FE"/>
    <w:rsid w:val="006A6B23"/>
    <w:rsid w:val="006A6D7F"/>
    <w:rsid w:val="006A6E25"/>
    <w:rsid w:val="006A6E27"/>
    <w:rsid w:val="006A6E7E"/>
    <w:rsid w:val="006A6F14"/>
    <w:rsid w:val="006A7069"/>
    <w:rsid w:val="006A709D"/>
    <w:rsid w:val="006A7132"/>
    <w:rsid w:val="006A7208"/>
    <w:rsid w:val="006A72FE"/>
    <w:rsid w:val="006A7305"/>
    <w:rsid w:val="006A74F2"/>
    <w:rsid w:val="006A7572"/>
    <w:rsid w:val="006A76D3"/>
    <w:rsid w:val="006A7729"/>
    <w:rsid w:val="006A786A"/>
    <w:rsid w:val="006A7A70"/>
    <w:rsid w:val="006A7B9A"/>
    <w:rsid w:val="006A7BAA"/>
    <w:rsid w:val="006A7C61"/>
    <w:rsid w:val="006A7CAB"/>
    <w:rsid w:val="006A7D95"/>
    <w:rsid w:val="006A7F76"/>
    <w:rsid w:val="006A7FDB"/>
    <w:rsid w:val="006B017D"/>
    <w:rsid w:val="006B0222"/>
    <w:rsid w:val="006B0271"/>
    <w:rsid w:val="006B04C9"/>
    <w:rsid w:val="006B0511"/>
    <w:rsid w:val="006B06B6"/>
    <w:rsid w:val="006B073B"/>
    <w:rsid w:val="006B07C6"/>
    <w:rsid w:val="006B0891"/>
    <w:rsid w:val="006B0894"/>
    <w:rsid w:val="006B0959"/>
    <w:rsid w:val="006B09A1"/>
    <w:rsid w:val="006B0B08"/>
    <w:rsid w:val="006B0B73"/>
    <w:rsid w:val="006B0B9F"/>
    <w:rsid w:val="006B0E6C"/>
    <w:rsid w:val="006B1044"/>
    <w:rsid w:val="006B10E7"/>
    <w:rsid w:val="006B10F6"/>
    <w:rsid w:val="006B1203"/>
    <w:rsid w:val="006B1211"/>
    <w:rsid w:val="006B1240"/>
    <w:rsid w:val="006B1248"/>
    <w:rsid w:val="006B1289"/>
    <w:rsid w:val="006B1385"/>
    <w:rsid w:val="006B13D5"/>
    <w:rsid w:val="006B168F"/>
    <w:rsid w:val="006B1812"/>
    <w:rsid w:val="006B18B2"/>
    <w:rsid w:val="006B1A88"/>
    <w:rsid w:val="006B1B67"/>
    <w:rsid w:val="006B1BE3"/>
    <w:rsid w:val="006B1C62"/>
    <w:rsid w:val="006B1CD6"/>
    <w:rsid w:val="006B1CFD"/>
    <w:rsid w:val="006B1E23"/>
    <w:rsid w:val="006B1E8D"/>
    <w:rsid w:val="006B202C"/>
    <w:rsid w:val="006B204E"/>
    <w:rsid w:val="006B205E"/>
    <w:rsid w:val="006B215D"/>
    <w:rsid w:val="006B2169"/>
    <w:rsid w:val="006B2236"/>
    <w:rsid w:val="006B22C9"/>
    <w:rsid w:val="006B230E"/>
    <w:rsid w:val="006B240A"/>
    <w:rsid w:val="006B2494"/>
    <w:rsid w:val="006B24B0"/>
    <w:rsid w:val="006B26BF"/>
    <w:rsid w:val="006B2950"/>
    <w:rsid w:val="006B2A61"/>
    <w:rsid w:val="006B2B03"/>
    <w:rsid w:val="006B2B1C"/>
    <w:rsid w:val="006B2B38"/>
    <w:rsid w:val="006B2B67"/>
    <w:rsid w:val="006B2C0D"/>
    <w:rsid w:val="006B2C7A"/>
    <w:rsid w:val="006B2EE5"/>
    <w:rsid w:val="006B2F01"/>
    <w:rsid w:val="006B3020"/>
    <w:rsid w:val="006B3032"/>
    <w:rsid w:val="006B3247"/>
    <w:rsid w:val="006B344E"/>
    <w:rsid w:val="006B38BC"/>
    <w:rsid w:val="006B3A00"/>
    <w:rsid w:val="006B3A10"/>
    <w:rsid w:val="006B3AB4"/>
    <w:rsid w:val="006B3C5A"/>
    <w:rsid w:val="006B3C93"/>
    <w:rsid w:val="006B3DBC"/>
    <w:rsid w:val="006B3E02"/>
    <w:rsid w:val="006B403C"/>
    <w:rsid w:val="006B40D2"/>
    <w:rsid w:val="006B41A3"/>
    <w:rsid w:val="006B41F2"/>
    <w:rsid w:val="006B432A"/>
    <w:rsid w:val="006B4393"/>
    <w:rsid w:val="006B4579"/>
    <w:rsid w:val="006B466F"/>
    <w:rsid w:val="006B4776"/>
    <w:rsid w:val="006B48B8"/>
    <w:rsid w:val="006B4A6A"/>
    <w:rsid w:val="006B4B3F"/>
    <w:rsid w:val="006B4B8D"/>
    <w:rsid w:val="006B4C2D"/>
    <w:rsid w:val="006B4CA4"/>
    <w:rsid w:val="006B4D97"/>
    <w:rsid w:val="006B4E4E"/>
    <w:rsid w:val="006B4E5D"/>
    <w:rsid w:val="006B4E84"/>
    <w:rsid w:val="006B4E86"/>
    <w:rsid w:val="006B4FD4"/>
    <w:rsid w:val="006B5042"/>
    <w:rsid w:val="006B508E"/>
    <w:rsid w:val="006B51C5"/>
    <w:rsid w:val="006B5403"/>
    <w:rsid w:val="006B54B3"/>
    <w:rsid w:val="006B5506"/>
    <w:rsid w:val="006B55BF"/>
    <w:rsid w:val="006B5678"/>
    <w:rsid w:val="006B5739"/>
    <w:rsid w:val="006B57B7"/>
    <w:rsid w:val="006B5864"/>
    <w:rsid w:val="006B58DE"/>
    <w:rsid w:val="006B5989"/>
    <w:rsid w:val="006B5A0B"/>
    <w:rsid w:val="006B5A19"/>
    <w:rsid w:val="006B5B05"/>
    <w:rsid w:val="006B5C67"/>
    <w:rsid w:val="006B6044"/>
    <w:rsid w:val="006B63F1"/>
    <w:rsid w:val="006B640E"/>
    <w:rsid w:val="006B6557"/>
    <w:rsid w:val="006B65F8"/>
    <w:rsid w:val="006B66B2"/>
    <w:rsid w:val="006B6A40"/>
    <w:rsid w:val="006B6A50"/>
    <w:rsid w:val="006B6B82"/>
    <w:rsid w:val="006B6B99"/>
    <w:rsid w:val="006B6CEF"/>
    <w:rsid w:val="006B6CFA"/>
    <w:rsid w:val="006B6E19"/>
    <w:rsid w:val="006B6EAA"/>
    <w:rsid w:val="006B6EAF"/>
    <w:rsid w:val="006B6F11"/>
    <w:rsid w:val="006B6FAD"/>
    <w:rsid w:val="006B709C"/>
    <w:rsid w:val="006B713E"/>
    <w:rsid w:val="006B7366"/>
    <w:rsid w:val="006B7381"/>
    <w:rsid w:val="006B7496"/>
    <w:rsid w:val="006B757E"/>
    <w:rsid w:val="006B75F1"/>
    <w:rsid w:val="006B7701"/>
    <w:rsid w:val="006B77AB"/>
    <w:rsid w:val="006B7959"/>
    <w:rsid w:val="006B7AB6"/>
    <w:rsid w:val="006B7AD4"/>
    <w:rsid w:val="006B7B61"/>
    <w:rsid w:val="006B7BDE"/>
    <w:rsid w:val="006B7CC5"/>
    <w:rsid w:val="006B7D04"/>
    <w:rsid w:val="006B7F52"/>
    <w:rsid w:val="006B7FAD"/>
    <w:rsid w:val="006B7FB5"/>
    <w:rsid w:val="006C0093"/>
    <w:rsid w:val="006C0377"/>
    <w:rsid w:val="006C03D2"/>
    <w:rsid w:val="006C0512"/>
    <w:rsid w:val="006C0620"/>
    <w:rsid w:val="006C0640"/>
    <w:rsid w:val="006C07F1"/>
    <w:rsid w:val="006C07FA"/>
    <w:rsid w:val="006C0816"/>
    <w:rsid w:val="006C08F3"/>
    <w:rsid w:val="006C0959"/>
    <w:rsid w:val="006C0974"/>
    <w:rsid w:val="006C0B7C"/>
    <w:rsid w:val="006C0BD9"/>
    <w:rsid w:val="006C0C63"/>
    <w:rsid w:val="006C0F99"/>
    <w:rsid w:val="006C1025"/>
    <w:rsid w:val="006C113E"/>
    <w:rsid w:val="006C1185"/>
    <w:rsid w:val="006C11D2"/>
    <w:rsid w:val="006C1200"/>
    <w:rsid w:val="006C1513"/>
    <w:rsid w:val="006C155F"/>
    <w:rsid w:val="006C16D0"/>
    <w:rsid w:val="006C189D"/>
    <w:rsid w:val="006C190F"/>
    <w:rsid w:val="006C1946"/>
    <w:rsid w:val="006C1977"/>
    <w:rsid w:val="006C1A80"/>
    <w:rsid w:val="006C1B0C"/>
    <w:rsid w:val="006C1B18"/>
    <w:rsid w:val="006C1C19"/>
    <w:rsid w:val="006C1C8E"/>
    <w:rsid w:val="006C1CD4"/>
    <w:rsid w:val="006C1DCF"/>
    <w:rsid w:val="006C1FF5"/>
    <w:rsid w:val="006C2041"/>
    <w:rsid w:val="006C20DF"/>
    <w:rsid w:val="006C230C"/>
    <w:rsid w:val="006C23E2"/>
    <w:rsid w:val="006C23FE"/>
    <w:rsid w:val="006C2484"/>
    <w:rsid w:val="006C249C"/>
    <w:rsid w:val="006C2547"/>
    <w:rsid w:val="006C255A"/>
    <w:rsid w:val="006C26D0"/>
    <w:rsid w:val="006C275E"/>
    <w:rsid w:val="006C27CB"/>
    <w:rsid w:val="006C29E8"/>
    <w:rsid w:val="006C2A9D"/>
    <w:rsid w:val="006C2AC5"/>
    <w:rsid w:val="006C2BF0"/>
    <w:rsid w:val="006C2E5C"/>
    <w:rsid w:val="006C2EDC"/>
    <w:rsid w:val="006C2F8D"/>
    <w:rsid w:val="006C30BF"/>
    <w:rsid w:val="006C3186"/>
    <w:rsid w:val="006C344F"/>
    <w:rsid w:val="006C3460"/>
    <w:rsid w:val="006C34AB"/>
    <w:rsid w:val="006C353B"/>
    <w:rsid w:val="006C35C5"/>
    <w:rsid w:val="006C364F"/>
    <w:rsid w:val="006C36D5"/>
    <w:rsid w:val="006C3815"/>
    <w:rsid w:val="006C3826"/>
    <w:rsid w:val="006C3B30"/>
    <w:rsid w:val="006C3C94"/>
    <w:rsid w:val="006C3DD9"/>
    <w:rsid w:val="006C3EE8"/>
    <w:rsid w:val="006C3F27"/>
    <w:rsid w:val="006C3FDF"/>
    <w:rsid w:val="006C43E4"/>
    <w:rsid w:val="006C4529"/>
    <w:rsid w:val="006C4695"/>
    <w:rsid w:val="006C472A"/>
    <w:rsid w:val="006C486E"/>
    <w:rsid w:val="006C4986"/>
    <w:rsid w:val="006C49D6"/>
    <w:rsid w:val="006C4A59"/>
    <w:rsid w:val="006C4A76"/>
    <w:rsid w:val="006C4AD3"/>
    <w:rsid w:val="006C4AF4"/>
    <w:rsid w:val="006C4C82"/>
    <w:rsid w:val="006C4D66"/>
    <w:rsid w:val="006C4E29"/>
    <w:rsid w:val="006C4F42"/>
    <w:rsid w:val="006C502E"/>
    <w:rsid w:val="006C520F"/>
    <w:rsid w:val="006C533D"/>
    <w:rsid w:val="006C53B1"/>
    <w:rsid w:val="006C53C9"/>
    <w:rsid w:val="006C5664"/>
    <w:rsid w:val="006C5708"/>
    <w:rsid w:val="006C5833"/>
    <w:rsid w:val="006C599F"/>
    <w:rsid w:val="006C5B74"/>
    <w:rsid w:val="006C5C92"/>
    <w:rsid w:val="006C5D40"/>
    <w:rsid w:val="006C5EB3"/>
    <w:rsid w:val="006C5F44"/>
    <w:rsid w:val="006C6022"/>
    <w:rsid w:val="006C6122"/>
    <w:rsid w:val="006C618C"/>
    <w:rsid w:val="006C61E4"/>
    <w:rsid w:val="006C6349"/>
    <w:rsid w:val="006C6383"/>
    <w:rsid w:val="006C6442"/>
    <w:rsid w:val="006C6495"/>
    <w:rsid w:val="006C665B"/>
    <w:rsid w:val="006C66C3"/>
    <w:rsid w:val="006C6840"/>
    <w:rsid w:val="006C690D"/>
    <w:rsid w:val="006C6928"/>
    <w:rsid w:val="006C69B2"/>
    <w:rsid w:val="006C6AF3"/>
    <w:rsid w:val="006C6D64"/>
    <w:rsid w:val="006C6E94"/>
    <w:rsid w:val="006C6EB4"/>
    <w:rsid w:val="006C6EC4"/>
    <w:rsid w:val="006C6EE4"/>
    <w:rsid w:val="006C6F38"/>
    <w:rsid w:val="006C7046"/>
    <w:rsid w:val="006C71E8"/>
    <w:rsid w:val="006C7371"/>
    <w:rsid w:val="006C7596"/>
    <w:rsid w:val="006C766F"/>
    <w:rsid w:val="006C779C"/>
    <w:rsid w:val="006C78D9"/>
    <w:rsid w:val="006C791F"/>
    <w:rsid w:val="006C798F"/>
    <w:rsid w:val="006C79F5"/>
    <w:rsid w:val="006C7B7C"/>
    <w:rsid w:val="006C7B93"/>
    <w:rsid w:val="006C7BF2"/>
    <w:rsid w:val="006C7C59"/>
    <w:rsid w:val="006C7C7D"/>
    <w:rsid w:val="006C7CB3"/>
    <w:rsid w:val="006D01D8"/>
    <w:rsid w:val="006D0415"/>
    <w:rsid w:val="006D055C"/>
    <w:rsid w:val="006D05AA"/>
    <w:rsid w:val="006D0664"/>
    <w:rsid w:val="006D07FF"/>
    <w:rsid w:val="006D08D8"/>
    <w:rsid w:val="006D095B"/>
    <w:rsid w:val="006D0BE0"/>
    <w:rsid w:val="006D0C67"/>
    <w:rsid w:val="006D0D1C"/>
    <w:rsid w:val="006D0E36"/>
    <w:rsid w:val="006D0EA9"/>
    <w:rsid w:val="006D0EEC"/>
    <w:rsid w:val="006D0EEF"/>
    <w:rsid w:val="006D0EF5"/>
    <w:rsid w:val="006D1091"/>
    <w:rsid w:val="006D10E3"/>
    <w:rsid w:val="006D12B6"/>
    <w:rsid w:val="006D12EE"/>
    <w:rsid w:val="006D1350"/>
    <w:rsid w:val="006D142F"/>
    <w:rsid w:val="006D148B"/>
    <w:rsid w:val="006D1508"/>
    <w:rsid w:val="006D1663"/>
    <w:rsid w:val="006D1678"/>
    <w:rsid w:val="006D1A0C"/>
    <w:rsid w:val="006D1A26"/>
    <w:rsid w:val="006D1A45"/>
    <w:rsid w:val="006D1AED"/>
    <w:rsid w:val="006D1CF8"/>
    <w:rsid w:val="006D1DD5"/>
    <w:rsid w:val="006D1F9C"/>
    <w:rsid w:val="006D1FCC"/>
    <w:rsid w:val="006D2047"/>
    <w:rsid w:val="006D2123"/>
    <w:rsid w:val="006D21FD"/>
    <w:rsid w:val="006D23B4"/>
    <w:rsid w:val="006D23DF"/>
    <w:rsid w:val="006D24BA"/>
    <w:rsid w:val="006D2599"/>
    <w:rsid w:val="006D27F4"/>
    <w:rsid w:val="006D28AB"/>
    <w:rsid w:val="006D2A2B"/>
    <w:rsid w:val="006D2E50"/>
    <w:rsid w:val="006D2F37"/>
    <w:rsid w:val="006D3015"/>
    <w:rsid w:val="006D30FB"/>
    <w:rsid w:val="006D3219"/>
    <w:rsid w:val="006D32D5"/>
    <w:rsid w:val="006D32F1"/>
    <w:rsid w:val="006D33E5"/>
    <w:rsid w:val="006D35BB"/>
    <w:rsid w:val="006D3726"/>
    <w:rsid w:val="006D3920"/>
    <w:rsid w:val="006D3BFA"/>
    <w:rsid w:val="006D3C85"/>
    <w:rsid w:val="006D3CC6"/>
    <w:rsid w:val="006D3D19"/>
    <w:rsid w:val="006D3DA4"/>
    <w:rsid w:val="006D3DBD"/>
    <w:rsid w:val="006D3EC7"/>
    <w:rsid w:val="006D3F2F"/>
    <w:rsid w:val="006D40E3"/>
    <w:rsid w:val="006D4137"/>
    <w:rsid w:val="006D417E"/>
    <w:rsid w:val="006D41B1"/>
    <w:rsid w:val="006D426B"/>
    <w:rsid w:val="006D43D9"/>
    <w:rsid w:val="006D43F9"/>
    <w:rsid w:val="006D454A"/>
    <w:rsid w:val="006D4581"/>
    <w:rsid w:val="006D45B9"/>
    <w:rsid w:val="006D4667"/>
    <w:rsid w:val="006D46F9"/>
    <w:rsid w:val="006D4739"/>
    <w:rsid w:val="006D48B5"/>
    <w:rsid w:val="006D48F3"/>
    <w:rsid w:val="006D49EA"/>
    <w:rsid w:val="006D4A11"/>
    <w:rsid w:val="006D4A40"/>
    <w:rsid w:val="006D4BD3"/>
    <w:rsid w:val="006D4C5E"/>
    <w:rsid w:val="006D4D71"/>
    <w:rsid w:val="006D4E9F"/>
    <w:rsid w:val="006D4F01"/>
    <w:rsid w:val="006D4F09"/>
    <w:rsid w:val="006D50C8"/>
    <w:rsid w:val="006D50DC"/>
    <w:rsid w:val="006D5136"/>
    <w:rsid w:val="006D5177"/>
    <w:rsid w:val="006D52B9"/>
    <w:rsid w:val="006D564F"/>
    <w:rsid w:val="006D5729"/>
    <w:rsid w:val="006D5764"/>
    <w:rsid w:val="006D5ABA"/>
    <w:rsid w:val="006D5B19"/>
    <w:rsid w:val="006D5B26"/>
    <w:rsid w:val="006D5BA5"/>
    <w:rsid w:val="006D5BEB"/>
    <w:rsid w:val="006D5DDF"/>
    <w:rsid w:val="006D5F4F"/>
    <w:rsid w:val="006D60A0"/>
    <w:rsid w:val="006D61D0"/>
    <w:rsid w:val="006D628E"/>
    <w:rsid w:val="006D6294"/>
    <w:rsid w:val="006D62DC"/>
    <w:rsid w:val="006D6344"/>
    <w:rsid w:val="006D63E9"/>
    <w:rsid w:val="006D651B"/>
    <w:rsid w:val="006D6876"/>
    <w:rsid w:val="006D6B96"/>
    <w:rsid w:val="006D6DF3"/>
    <w:rsid w:val="006D6E7A"/>
    <w:rsid w:val="006D6E96"/>
    <w:rsid w:val="006D6F15"/>
    <w:rsid w:val="006D6F93"/>
    <w:rsid w:val="006D6FF8"/>
    <w:rsid w:val="006D7089"/>
    <w:rsid w:val="006D70C8"/>
    <w:rsid w:val="006D70CD"/>
    <w:rsid w:val="006D70E3"/>
    <w:rsid w:val="006D715D"/>
    <w:rsid w:val="006D7171"/>
    <w:rsid w:val="006D727F"/>
    <w:rsid w:val="006D72FA"/>
    <w:rsid w:val="006D7323"/>
    <w:rsid w:val="006D73BA"/>
    <w:rsid w:val="006D73C9"/>
    <w:rsid w:val="006D7524"/>
    <w:rsid w:val="006D75A0"/>
    <w:rsid w:val="006D75DC"/>
    <w:rsid w:val="006D7790"/>
    <w:rsid w:val="006D78D4"/>
    <w:rsid w:val="006D793B"/>
    <w:rsid w:val="006D79BC"/>
    <w:rsid w:val="006D7A65"/>
    <w:rsid w:val="006D7DD5"/>
    <w:rsid w:val="006D7E01"/>
    <w:rsid w:val="006D7FB6"/>
    <w:rsid w:val="006D7FD0"/>
    <w:rsid w:val="006DCD72"/>
    <w:rsid w:val="006E007D"/>
    <w:rsid w:val="006E017E"/>
    <w:rsid w:val="006E04B1"/>
    <w:rsid w:val="006E04DD"/>
    <w:rsid w:val="006E0562"/>
    <w:rsid w:val="006E06BB"/>
    <w:rsid w:val="006E07A4"/>
    <w:rsid w:val="006E07F3"/>
    <w:rsid w:val="006E0907"/>
    <w:rsid w:val="006E0991"/>
    <w:rsid w:val="006E09E7"/>
    <w:rsid w:val="006E0BE6"/>
    <w:rsid w:val="006E0C6E"/>
    <w:rsid w:val="006E0D07"/>
    <w:rsid w:val="006E0EA1"/>
    <w:rsid w:val="006E0EA8"/>
    <w:rsid w:val="006E0FA4"/>
    <w:rsid w:val="006E1101"/>
    <w:rsid w:val="006E112B"/>
    <w:rsid w:val="006E114B"/>
    <w:rsid w:val="006E1467"/>
    <w:rsid w:val="006E14BC"/>
    <w:rsid w:val="006E1712"/>
    <w:rsid w:val="006E17C8"/>
    <w:rsid w:val="006E18A7"/>
    <w:rsid w:val="006E18CF"/>
    <w:rsid w:val="006E1A2D"/>
    <w:rsid w:val="006E1E60"/>
    <w:rsid w:val="006E2059"/>
    <w:rsid w:val="006E212C"/>
    <w:rsid w:val="006E2197"/>
    <w:rsid w:val="006E21E2"/>
    <w:rsid w:val="006E227C"/>
    <w:rsid w:val="006E227D"/>
    <w:rsid w:val="006E2392"/>
    <w:rsid w:val="006E2444"/>
    <w:rsid w:val="006E2450"/>
    <w:rsid w:val="006E2621"/>
    <w:rsid w:val="006E2729"/>
    <w:rsid w:val="006E28D3"/>
    <w:rsid w:val="006E2A34"/>
    <w:rsid w:val="006E2A5D"/>
    <w:rsid w:val="006E2DD9"/>
    <w:rsid w:val="006E2DF4"/>
    <w:rsid w:val="006E2E01"/>
    <w:rsid w:val="006E300D"/>
    <w:rsid w:val="006E3062"/>
    <w:rsid w:val="006E310F"/>
    <w:rsid w:val="006E32D4"/>
    <w:rsid w:val="006E32D5"/>
    <w:rsid w:val="006E3406"/>
    <w:rsid w:val="006E3536"/>
    <w:rsid w:val="006E3637"/>
    <w:rsid w:val="006E38FE"/>
    <w:rsid w:val="006E3B0B"/>
    <w:rsid w:val="006E3C2D"/>
    <w:rsid w:val="006E3CF8"/>
    <w:rsid w:val="006E3D3D"/>
    <w:rsid w:val="006E3D91"/>
    <w:rsid w:val="006E3DCC"/>
    <w:rsid w:val="006E3E7F"/>
    <w:rsid w:val="006E3EDB"/>
    <w:rsid w:val="006E3F46"/>
    <w:rsid w:val="006E40B2"/>
    <w:rsid w:val="006E4109"/>
    <w:rsid w:val="006E411E"/>
    <w:rsid w:val="006E4133"/>
    <w:rsid w:val="006E425B"/>
    <w:rsid w:val="006E42A6"/>
    <w:rsid w:val="006E442C"/>
    <w:rsid w:val="006E44BB"/>
    <w:rsid w:val="006E4866"/>
    <w:rsid w:val="006E49F0"/>
    <w:rsid w:val="006E4CBA"/>
    <w:rsid w:val="006E4E80"/>
    <w:rsid w:val="006E4F38"/>
    <w:rsid w:val="006E4F76"/>
    <w:rsid w:val="006E4FD7"/>
    <w:rsid w:val="006E501F"/>
    <w:rsid w:val="006E50C8"/>
    <w:rsid w:val="006E51BA"/>
    <w:rsid w:val="006E52E2"/>
    <w:rsid w:val="006E5397"/>
    <w:rsid w:val="006E543C"/>
    <w:rsid w:val="006E544F"/>
    <w:rsid w:val="006E5584"/>
    <w:rsid w:val="006E55DC"/>
    <w:rsid w:val="006E5772"/>
    <w:rsid w:val="006E5817"/>
    <w:rsid w:val="006E5AB0"/>
    <w:rsid w:val="006E5BD6"/>
    <w:rsid w:val="006E5CCD"/>
    <w:rsid w:val="006E5DFF"/>
    <w:rsid w:val="006E5F17"/>
    <w:rsid w:val="006E5F89"/>
    <w:rsid w:val="006E5FE5"/>
    <w:rsid w:val="006E60B9"/>
    <w:rsid w:val="006E61CF"/>
    <w:rsid w:val="006E621E"/>
    <w:rsid w:val="006E64D7"/>
    <w:rsid w:val="006E672F"/>
    <w:rsid w:val="006E6878"/>
    <w:rsid w:val="006E69C3"/>
    <w:rsid w:val="006E6B88"/>
    <w:rsid w:val="006E6BC6"/>
    <w:rsid w:val="006E6C3E"/>
    <w:rsid w:val="006E6E10"/>
    <w:rsid w:val="006E6E6A"/>
    <w:rsid w:val="006E6F0A"/>
    <w:rsid w:val="006E6FEE"/>
    <w:rsid w:val="006E708E"/>
    <w:rsid w:val="006E7095"/>
    <w:rsid w:val="006E7144"/>
    <w:rsid w:val="006E71AC"/>
    <w:rsid w:val="006E74F6"/>
    <w:rsid w:val="006E75AC"/>
    <w:rsid w:val="006E7623"/>
    <w:rsid w:val="006E7691"/>
    <w:rsid w:val="006E7725"/>
    <w:rsid w:val="006E778F"/>
    <w:rsid w:val="006E78B0"/>
    <w:rsid w:val="006E7B9D"/>
    <w:rsid w:val="006E7BCD"/>
    <w:rsid w:val="006E7E5E"/>
    <w:rsid w:val="006E7EED"/>
    <w:rsid w:val="006F00F7"/>
    <w:rsid w:val="006F01FB"/>
    <w:rsid w:val="006F0226"/>
    <w:rsid w:val="006F0353"/>
    <w:rsid w:val="006F0378"/>
    <w:rsid w:val="006F044B"/>
    <w:rsid w:val="006F04A6"/>
    <w:rsid w:val="006F04F1"/>
    <w:rsid w:val="006F051F"/>
    <w:rsid w:val="006F057F"/>
    <w:rsid w:val="006F05AF"/>
    <w:rsid w:val="006F05C5"/>
    <w:rsid w:val="006F061A"/>
    <w:rsid w:val="006F0692"/>
    <w:rsid w:val="006F09FF"/>
    <w:rsid w:val="006F0A40"/>
    <w:rsid w:val="006F0B09"/>
    <w:rsid w:val="006F0E4D"/>
    <w:rsid w:val="006F0EB4"/>
    <w:rsid w:val="006F0EDC"/>
    <w:rsid w:val="006F0FDB"/>
    <w:rsid w:val="006F109F"/>
    <w:rsid w:val="006F10AB"/>
    <w:rsid w:val="006F10B1"/>
    <w:rsid w:val="006F115A"/>
    <w:rsid w:val="006F1274"/>
    <w:rsid w:val="006F1362"/>
    <w:rsid w:val="006F1456"/>
    <w:rsid w:val="006F170C"/>
    <w:rsid w:val="006F1733"/>
    <w:rsid w:val="006F174D"/>
    <w:rsid w:val="006F19F5"/>
    <w:rsid w:val="006F1AAB"/>
    <w:rsid w:val="006F1DDA"/>
    <w:rsid w:val="006F1F6A"/>
    <w:rsid w:val="006F2007"/>
    <w:rsid w:val="006F202A"/>
    <w:rsid w:val="006F2079"/>
    <w:rsid w:val="006F208A"/>
    <w:rsid w:val="006F20AD"/>
    <w:rsid w:val="006F21B3"/>
    <w:rsid w:val="006F21EF"/>
    <w:rsid w:val="006F223A"/>
    <w:rsid w:val="006F228A"/>
    <w:rsid w:val="006F2361"/>
    <w:rsid w:val="006F2424"/>
    <w:rsid w:val="006F244F"/>
    <w:rsid w:val="006F25D6"/>
    <w:rsid w:val="006F26D3"/>
    <w:rsid w:val="006F26F1"/>
    <w:rsid w:val="006F2805"/>
    <w:rsid w:val="006F28B6"/>
    <w:rsid w:val="006F2967"/>
    <w:rsid w:val="006F299E"/>
    <w:rsid w:val="006F29EC"/>
    <w:rsid w:val="006F2AF6"/>
    <w:rsid w:val="006F2BCD"/>
    <w:rsid w:val="006F2C6F"/>
    <w:rsid w:val="006F2DB1"/>
    <w:rsid w:val="006F2F08"/>
    <w:rsid w:val="006F303D"/>
    <w:rsid w:val="006F3088"/>
    <w:rsid w:val="006F3192"/>
    <w:rsid w:val="006F31D2"/>
    <w:rsid w:val="006F32A3"/>
    <w:rsid w:val="006F34CF"/>
    <w:rsid w:val="006F34F8"/>
    <w:rsid w:val="006F352D"/>
    <w:rsid w:val="006F35AA"/>
    <w:rsid w:val="006F36F0"/>
    <w:rsid w:val="006F3728"/>
    <w:rsid w:val="006F373F"/>
    <w:rsid w:val="006F3743"/>
    <w:rsid w:val="006F3926"/>
    <w:rsid w:val="006F3975"/>
    <w:rsid w:val="006F3A2C"/>
    <w:rsid w:val="006F3AAB"/>
    <w:rsid w:val="006F3AEE"/>
    <w:rsid w:val="006F3B44"/>
    <w:rsid w:val="006F3EC6"/>
    <w:rsid w:val="006F3F30"/>
    <w:rsid w:val="006F3F5E"/>
    <w:rsid w:val="006F3FBC"/>
    <w:rsid w:val="006F40E4"/>
    <w:rsid w:val="006F41CA"/>
    <w:rsid w:val="006F42F6"/>
    <w:rsid w:val="006F43EE"/>
    <w:rsid w:val="006F44A1"/>
    <w:rsid w:val="006F44BD"/>
    <w:rsid w:val="006F452D"/>
    <w:rsid w:val="006F4588"/>
    <w:rsid w:val="006F45E2"/>
    <w:rsid w:val="006F4711"/>
    <w:rsid w:val="006F4796"/>
    <w:rsid w:val="006F47CA"/>
    <w:rsid w:val="006F47F7"/>
    <w:rsid w:val="006F4823"/>
    <w:rsid w:val="006F4A6F"/>
    <w:rsid w:val="006F4C8A"/>
    <w:rsid w:val="006F4CFD"/>
    <w:rsid w:val="006F4FCD"/>
    <w:rsid w:val="006F5019"/>
    <w:rsid w:val="006F505F"/>
    <w:rsid w:val="006F515B"/>
    <w:rsid w:val="006F5215"/>
    <w:rsid w:val="006F5311"/>
    <w:rsid w:val="006F544B"/>
    <w:rsid w:val="006F5663"/>
    <w:rsid w:val="006F56C9"/>
    <w:rsid w:val="006F56EE"/>
    <w:rsid w:val="006F57B7"/>
    <w:rsid w:val="006F57C3"/>
    <w:rsid w:val="006F580B"/>
    <w:rsid w:val="006F589C"/>
    <w:rsid w:val="006F59DB"/>
    <w:rsid w:val="006F5BE3"/>
    <w:rsid w:val="006F5C68"/>
    <w:rsid w:val="006F5C6D"/>
    <w:rsid w:val="006F5D63"/>
    <w:rsid w:val="006F5E12"/>
    <w:rsid w:val="006F5EAD"/>
    <w:rsid w:val="006F5F8D"/>
    <w:rsid w:val="006F5F93"/>
    <w:rsid w:val="006F603E"/>
    <w:rsid w:val="006F6165"/>
    <w:rsid w:val="006F627C"/>
    <w:rsid w:val="006F6303"/>
    <w:rsid w:val="006F63BC"/>
    <w:rsid w:val="006F63C1"/>
    <w:rsid w:val="006F6456"/>
    <w:rsid w:val="006F6500"/>
    <w:rsid w:val="006F6590"/>
    <w:rsid w:val="006F6684"/>
    <w:rsid w:val="006F66B2"/>
    <w:rsid w:val="006F6713"/>
    <w:rsid w:val="006F6806"/>
    <w:rsid w:val="006F68A6"/>
    <w:rsid w:val="006F6926"/>
    <w:rsid w:val="006F6A3A"/>
    <w:rsid w:val="006F6B80"/>
    <w:rsid w:val="006F6CBB"/>
    <w:rsid w:val="006F6DA1"/>
    <w:rsid w:val="006F70EF"/>
    <w:rsid w:val="006F713E"/>
    <w:rsid w:val="006F7297"/>
    <w:rsid w:val="006F72F8"/>
    <w:rsid w:val="006F76C1"/>
    <w:rsid w:val="006F772C"/>
    <w:rsid w:val="006F7834"/>
    <w:rsid w:val="006F790D"/>
    <w:rsid w:val="006F7C1D"/>
    <w:rsid w:val="006F7C3B"/>
    <w:rsid w:val="006F7FAE"/>
    <w:rsid w:val="0070014E"/>
    <w:rsid w:val="007002EF"/>
    <w:rsid w:val="0070059E"/>
    <w:rsid w:val="00700831"/>
    <w:rsid w:val="00700A41"/>
    <w:rsid w:val="00700B48"/>
    <w:rsid w:val="00700B5D"/>
    <w:rsid w:val="00700D07"/>
    <w:rsid w:val="00700D0B"/>
    <w:rsid w:val="00700D0C"/>
    <w:rsid w:val="00700D72"/>
    <w:rsid w:val="00700DB9"/>
    <w:rsid w:val="0070106D"/>
    <w:rsid w:val="00701100"/>
    <w:rsid w:val="00701143"/>
    <w:rsid w:val="007011FD"/>
    <w:rsid w:val="007012B0"/>
    <w:rsid w:val="007012FA"/>
    <w:rsid w:val="00701362"/>
    <w:rsid w:val="007013A8"/>
    <w:rsid w:val="0070150A"/>
    <w:rsid w:val="007015DC"/>
    <w:rsid w:val="007015E8"/>
    <w:rsid w:val="0070163B"/>
    <w:rsid w:val="0070168D"/>
    <w:rsid w:val="00701A0C"/>
    <w:rsid w:val="00701A72"/>
    <w:rsid w:val="00701CFF"/>
    <w:rsid w:val="00701D07"/>
    <w:rsid w:val="00701D91"/>
    <w:rsid w:val="00701E45"/>
    <w:rsid w:val="00701E68"/>
    <w:rsid w:val="00701E7A"/>
    <w:rsid w:val="00701F7F"/>
    <w:rsid w:val="00701FFF"/>
    <w:rsid w:val="007020CA"/>
    <w:rsid w:val="007020EA"/>
    <w:rsid w:val="007021BC"/>
    <w:rsid w:val="007021CD"/>
    <w:rsid w:val="00702250"/>
    <w:rsid w:val="00702411"/>
    <w:rsid w:val="00702447"/>
    <w:rsid w:val="00702464"/>
    <w:rsid w:val="0070247C"/>
    <w:rsid w:val="00702554"/>
    <w:rsid w:val="00702784"/>
    <w:rsid w:val="00702817"/>
    <w:rsid w:val="0070284E"/>
    <w:rsid w:val="00702B44"/>
    <w:rsid w:val="00702B85"/>
    <w:rsid w:val="00702C17"/>
    <w:rsid w:val="00702C78"/>
    <w:rsid w:val="00702CD4"/>
    <w:rsid w:val="00702D28"/>
    <w:rsid w:val="00702E16"/>
    <w:rsid w:val="00702E3C"/>
    <w:rsid w:val="00702EB6"/>
    <w:rsid w:val="00702EE8"/>
    <w:rsid w:val="00702EF2"/>
    <w:rsid w:val="007030D4"/>
    <w:rsid w:val="00703533"/>
    <w:rsid w:val="00703557"/>
    <w:rsid w:val="0070367D"/>
    <w:rsid w:val="00703B96"/>
    <w:rsid w:val="00703D22"/>
    <w:rsid w:val="00703DDF"/>
    <w:rsid w:val="00703E19"/>
    <w:rsid w:val="00703FA9"/>
    <w:rsid w:val="007041E5"/>
    <w:rsid w:val="00704234"/>
    <w:rsid w:val="00704294"/>
    <w:rsid w:val="007043E6"/>
    <w:rsid w:val="00704401"/>
    <w:rsid w:val="00704421"/>
    <w:rsid w:val="007044CA"/>
    <w:rsid w:val="007045AE"/>
    <w:rsid w:val="00704761"/>
    <w:rsid w:val="00704790"/>
    <w:rsid w:val="00704923"/>
    <w:rsid w:val="00704928"/>
    <w:rsid w:val="00704AAD"/>
    <w:rsid w:val="00704BE4"/>
    <w:rsid w:val="00704C27"/>
    <w:rsid w:val="00704CA8"/>
    <w:rsid w:val="00704CE1"/>
    <w:rsid w:val="00704D0E"/>
    <w:rsid w:val="00704D95"/>
    <w:rsid w:val="00704DC5"/>
    <w:rsid w:val="00704EAD"/>
    <w:rsid w:val="00704F74"/>
    <w:rsid w:val="00704FEC"/>
    <w:rsid w:val="0070505A"/>
    <w:rsid w:val="00705072"/>
    <w:rsid w:val="00705141"/>
    <w:rsid w:val="00705558"/>
    <w:rsid w:val="00705660"/>
    <w:rsid w:val="00705695"/>
    <w:rsid w:val="0070573F"/>
    <w:rsid w:val="00705A69"/>
    <w:rsid w:val="00705B46"/>
    <w:rsid w:val="00705B5E"/>
    <w:rsid w:val="00705C14"/>
    <w:rsid w:val="00705DCC"/>
    <w:rsid w:val="00705EDA"/>
    <w:rsid w:val="0070600A"/>
    <w:rsid w:val="007060C9"/>
    <w:rsid w:val="00706166"/>
    <w:rsid w:val="00706185"/>
    <w:rsid w:val="007061DE"/>
    <w:rsid w:val="0070621E"/>
    <w:rsid w:val="00706258"/>
    <w:rsid w:val="007062DE"/>
    <w:rsid w:val="00706391"/>
    <w:rsid w:val="00706392"/>
    <w:rsid w:val="0070639D"/>
    <w:rsid w:val="007063FB"/>
    <w:rsid w:val="00706512"/>
    <w:rsid w:val="007065C0"/>
    <w:rsid w:val="0070673C"/>
    <w:rsid w:val="0070676A"/>
    <w:rsid w:val="007067E3"/>
    <w:rsid w:val="007068DE"/>
    <w:rsid w:val="007068F0"/>
    <w:rsid w:val="00706AF3"/>
    <w:rsid w:val="00706B21"/>
    <w:rsid w:val="00706B85"/>
    <w:rsid w:val="00706CB7"/>
    <w:rsid w:val="00706D45"/>
    <w:rsid w:val="00706F1D"/>
    <w:rsid w:val="00706FA3"/>
    <w:rsid w:val="00707117"/>
    <w:rsid w:val="0070725B"/>
    <w:rsid w:val="00707478"/>
    <w:rsid w:val="007074B2"/>
    <w:rsid w:val="00707530"/>
    <w:rsid w:val="0070769E"/>
    <w:rsid w:val="00707851"/>
    <w:rsid w:val="00707977"/>
    <w:rsid w:val="00707A1A"/>
    <w:rsid w:val="00707A28"/>
    <w:rsid w:val="00707B2F"/>
    <w:rsid w:val="00707BE1"/>
    <w:rsid w:val="00707BF1"/>
    <w:rsid w:val="00707D16"/>
    <w:rsid w:val="00707D3A"/>
    <w:rsid w:val="00707E8E"/>
    <w:rsid w:val="007104C1"/>
    <w:rsid w:val="007105B2"/>
    <w:rsid w:val="0071061B"/>
    <w:rsid w:val="0071077A"/>
    <w:rsid w:val="0071085A"/>
    <w:rsid w:val="00710887"/>
    <w:rsid w:val="00710910"/>
    <w:rsid w:val="00710A02"/>
    <w:rsid w:val="00710BAB"/>
    <w:rsid w:val="00710DE1"/>
    <w:rsid w:val="00710F82"/>
    <w:rsid w:val="00710FC4"/>
    <w:rsid w:val="00710FEB"/>
    <w:rsid w:val="00711095"/>
    <w:rsid w:val="007110DF"/>
    <w:rsid w:val="007110F9"/>
    <w:rsid w:val="0071115B"/>
    <w:rsid w:val="00711314"/>
    <w:rsid w:val="00711441"/>
    <w:rsid w:val="0071160C"/>
    <w:rsid w:val="0071163B"/>
    <w:rsid w:val="00711724"/>
    <w:rsid w:val="0071185F"/>
    <w:rsid w:val="007119F2"/>
    <w:rsid w:val="00711ABF"/>
    <w:rsid w:val="00711B04"/>
    <w:rsid w:val="00711C11"/>
    <w:rsid w:val="00711E83"/>
    <w:rsid w:val="00711E96"/>
    <w:rsid w:val="00711ED6"/>
    <w:rsid w:val="00711F5F"/>
    <w:rsid w:val="007120CD"/>
    <w:rsid w:val="00712224"/>
    <w:rsid w:val="007122A4"/>
    <w:rsid w:val="007122A8"/>
    <w:rsid w:val="007122BF"/>
    <w:rsid w:val="007122F3"/>
    <w:rsid w:val="0071233A"/>
    <w:rsid w:val="00712353"/>
    <w:rsid w:val="0071239C"/>
    <w:rsid w:val="007124BB"/>
    <w:rsid w:val="0071261F"/>
    <w:rsid w:val="0071268B"/>
    <w:rsid w:val="0071268F"/>
    <w:rsid w:val="007127BD"/>
    <w:rsid w:val="00712806"/>
    <w:rsid w:val="00712AFE"/>
    <w:rsid w:val="00712C66"/>
    <w:rsid w:val="00712F37"/>
    <w:rsid w:val="007131B2"/>
    <w:rsid w:val="007131C7"/>
    <w:rsid w:val="0071321C"/>
    <w:rsid w:val="007132BE"/>
    <w:rsid w:val="007132E9"/>
    <w:rsid w:val="00713401"/>
    <w:rsid w:val="0071341A"/>
    <w:rsid w:val="00713486"/>
    <w:rsid w:val="00713549"/>
    <w:rsid w:val="0071359D"/>
    <w:rsid w:val="007135AB"/>
    <w:rsid w:val="00713AE2"/>
    <w:rsid w:val="00713BB7"/>
    <w:rsid w:val="00713BDF"/>
    <w:rsid w:val="00713DA4"/>
    <w:rsid w:val="00713E1E"/>
    <w:rsid w:val="00713E30"/>
    <w:rsid w:val="00713E83"/>
    <w:rsid w:val="0071406D"/>
    <w:rsid w:val="007140F2"/>
    <w:rsid w:val="007141E2"/>
    <w:rsid w:val="00714218"/>
    <w:rsid w:val="007142D8"/>
    <w:rsid w:val="007142E0"/>
    <w:rsid w:val="00714476"/>
    <w:rsid w:val="00714488"/>
    <w:rsid w:val="00714602"/>
    <w:rsid w:val="0071469C"/>
    <w:rsid w:val="0071471F"/>
    <w:rsid w:val="00714739"/>
    <w:rsid w:val="00714741"/>
    <w:rsid w:val="00714763"/>
    <w:rsid w:val="00714769"/>
    <w:rsid w:val="0071489A"/>
    <w:rsid w:val="00714A4E"/>
    <w:rsid w:val="00714AE1"/>
    <w:rsid w:val="00714B2E"/>
    <w:rsid w:val="00714B3F"/>
    <w:rsid w:val="00714BD2"/>
    <w:rsid w:val="00714D87"/>
    <w:rsid w:val="00714DD0"/>
    <w:rsid w:val="00715087"/>
    <w:rsid w:val="007150D3"/>
    <w:rsid w:val="0071522D"/>
    <w:rsid w:val="0071523D"/>
    <w:rsid w:val="00715261"/>
    <w:rsid w:val="007152D7"/>
    <w:rsid w:val="007153F0"/>
    <w:rsid w:val="00715619"/>
    <w:rsid w:val="00715628"/>
    <w:rsid w:val="007158C6"/>
    <w:rsid w:val="007159C2"/>
    <w:rsid w:val="00715A54"/>
    <w:rsid w:val="00715AFA"/>
    <w:rsid w:val="00715B20"/>
    <w:rsid w:val="00715B55"/>
    <w:rsid w:val="00715B82"/>
    <w:rsid w:val="00715C5E"/>
    <w:rsid w:val="00715DB9"/>
    <w:rsid w:val="0071600B"/>
    <w:rsid w:val="00716098"/>
    <w:rsid w:val="0071611F"/>
    <w:rsid w:val="0071616A"/>
    <w:rsid w:val="00716185"/>
    <w:rsid w:val="007162EA"/>
    <w:rsid w:val="00716425"/>
    <w:rsid w:val="00716510"/>
    <w:rsid w:val="0071673F"/>
    <w:rsid w:val="00716748"/>
    <w:rsid w:val="007167E4"/>
    <w:rsid w:val="0071683E"/>
    <w:rsid w:val="007169D7"/>
    <w:rsid w:val="00716A2D"/>
    <w:rsid w:val="00716B1B"/>
    <w:rsid w:val="00717066"/>
    <w:rsid w:val="00717178"/>
    <w:rsid w:val="00717251"/>
    <w:rsid w:val="007172F2"/>
    <w:rsid w:val="00717947"/>
    <w:rsid w:val="00717955"/>
    <w:rsid w:val="00717A15"/>
    <w:rsid w:val="00717ABC"/>
    <w:rsid w:val="00717B25"/>
    <w:rsid w:val="00717C88"/>
    <w:rsid w:val="00717D2A"/>
    <w:rsid w:val="00717D70"/>
    <w:rsid w:val="00717D78"/>
    <w:rsid w:val="00717E22"/>
    <w:rsid w:val="00717E5A"/>
    <w:rsid w:val="00717F10"/>
    <w:rsid w:val="007202C2"/>
    <w:rsid w:val="007204D7"/>
    <w:rsid w:val="00720502"/>
    <w:rsid w:val="00720507"/>
    <w:rsid w:val="00720595"/>
    <w:rsid w:val="007208C0"/>
    <w:rsid w:val="007209F8"/>
    <w:rsid w:val="00720A88"/>
    <w:rsid w:val="00720AD7"/>
    <w:rsid w:val="00720B02"/>
    <w:rsid w:val="00720C22"/>
    <w:rsid w:val="00720CF3"/>
    <w:rsid w:val="00720EEB"/>
    <w:rsid w:val="00720FC7"/>
    <w:rsid w:val="00720FFA"/>
    <w:rsid w:val="007210C6"/>
    <w:rsid w:val="007210DE"/>
    <w:rsid w:val="007212E8"/>
    <w:rsid w:val="00721426"/>
    <w:rsid w:val="0072143E"/>
    <w:rsid w:val="007214BF"/>
    <w:rsid w:val="007215EA"/>
    <w:rsid w:val="007215EF"/>
    <w:rsid w:val="00721609"/>
    <w:rsid w:val="00721887"/>
    <w:rsid w:val="007218C5"/>
    <w:rsid w:val="00721911"/>
    <w:rsid w:val="00721A5F"/>
    <w:rsid w:val="00721AF5"/>
    <w:rsid w:val="00721C59"/>
    <w:rsid w:val="00721E27"/>
    <w:rsid w:val="00721E58"/>
    <w:rsid w:val="00721FC6"/>
    <w:rsid w:val="00721FF7"/>
    <w:rsid w:val="0072203C"/>
    <w:rsid w:val="00722187"/>
    <w:rsid w:val="007221C3"/>
    <w:rsid w:val="00722241"/>
    <w:rsid w:val="007222C4"/>
    <w:rsid w:val="00722324"/>
    <w:rsid w:val="007224AD"/>
    <w:rsid w:val="00722577"/>
    <w:rsid w:val="007226DF"/>
    <w:rsid w:val="00722739"/>
    <w:rsid w:val="007227DA"/>
    <w:rsid w:val="00722963"/>
    <w:rsid w:val="0072299E"/>
    <w:rsid w:val="00722BB1"/>
    <w:rsid w:val="00722D23"/>
    <w:rsid w:val="00722DAB"/>
    <w:rsid w:val="00722F93"/>
    <w:rsid w:val="0072302A"/>
    <w:rsid w:val="007230D8"/>
    <w:rsid w:val="0072333D"/>
    <w:rsid w:val="00723421"/>
    <w:rsid w:val="00723463"/>
    <w:rsid w:val="007234C9"/>
    <w:rsid w:val="0072373D"/>
    <w:rsid w:val="00723757"/>
    <w:rsid w:val="007238B1"/>
    <w:rsid w:val="00723992"/>
    <w:rsid w:val="00723A50"/>
    <w:rsid w:val="00723BAF"/>
    <w:rsid w:val="00723DD4"/>
    <w:rsid w:val="00723E96"/>
    <w:rsid w:val="00723EB6"/>
    <w:rsid w:val="00723F5B"/>
    <w:rsid w:val="00724027"/>
    <w:rsid w:val="00724041"/>
    <w:rsid w:val="007240B3"/>
    <w:rsid w:val="00724181"/>
    <w:rsid w:val="007241A1"/>
    <w:rsid w:val="00724215"/>
    <w:rsid w:val="00724239"/>
    <w:rsid w:val="00724240"/>
    <w:rsid w:val="007242A0"/>
    <w:rsid w:val="0072433A"/>
    <w:rsid w:val="00724355"/>
    <w:rsid w:val="007244AD"/>
    <w:rsid w:val="007244B2"/>
    <w:rsid w:val="007244D4"/>
    <w:rsid w:val="00724524"/>
    <w:rsid w:val="00724614"/>
    <w:rsid w:val="00724773"/>
    <w:rsid w:val="0072488A"/>
    <w:rsid w:val="007248E8"/>
    <w:rsid w:val="00724B1A"/>
    <w:rsid w:val="00724B41"/>
    <w:rsid w:val="00724C3B"/>
    <w:rsid w:val="00724C5B"/>
    <w:rsid w:val="00724D45"/>
    <w:rsid w:val="00724D9E"/>
    <w:rsid w:val="00724EDA"/>
    <w:rsid w:val="007250AB"/>
    <w:rsid w:val="007253C3"/>
    <w:rsid w:val="0072542C"/>
    <w:rsid w:val="0072564A"/>
    <w:rsid w:val="00725A17"/>
    <w:rsid w:val="00725AED"/>
    <w:rsid w:val="00725CE4"/>
    <w:rsid w:val="00725EE1"/>
    <w:rsid w:val="00725F1C"/>
    <w:rsid w:val="00725F59"/>
    <w:rsid w:val="00725F88"/>
    <w:rsid w:val="00725FA0"/>
    <w:rsid w:val="007260B2"/>
    <w:rsid w:val="007260E3"/>
    <w:rsid w:val="007261A4"/>
    <w:rsid w:val="0072636D"/>
    <w:rsid w:val="00726391"/>
    <w:rsid w:val="00726448"/>
    <w:rsid w:val="007265F6"/>
    <w:rsid w:val="00726610"/>
    <w:rsid w:val="0072665A"/>
    <w:rsid w:val="007266B0"/>
    <w:rsid w:val="007267BF"/>
    <w:rsid w:val="0072689B"/>
    <w:rsid w:val="007268AC"/>
    <w:rsid w:val="00726958"/>
    <w:rsid w:val="007269C7"/>
    <w:rsid w:val="007269E6"/>
    <w:rsid w:val="00726ADC"/>
    <w:rsid w:val="00726BDA"/>
    <w:rsid w:val="00726BFB"/>
    <w:rsid w:val="00726C4A"/>
    <w:rsid w:val="00726CB4"/>
    <w:rsid w:val="00726CB6"/>
    <w:rsid w:val="00726CBD"/>
    <w:rsid w:val="00726CDD"/>
    <w:rsid w:val="00726F2D"/>
    <w:rsid w:val="00726FB7"/>
    <w:rsid w:val="0072704D"/>
    <w:rsid w:val="00727099"/>
    <w:rsid w:val="0072752E"/>
    <w:rsid w:val="007275E7"/>
    <w:rsid w:val="00727622"/>
    <w:rsid w:val="00727642"/>
    <w:rsid w:val="007276C7"/>
    <w:rsid w:val="0072773A"/>
    <w:rsid w:val="00727A11"/>
    <w:rsid w:val="00727B30"/>
    <w:rsid w:val="00727B5A"/>
    <w:rsid w:val="00727DBF"/>
    <w:rsid w:val="00727E8D"/>
    <w:rsid w:val="00727F1D"/>
    <w:rsid w:val="00727FCE"/>
    <w:rsid w:val="00730002"/>
    <w:rsid w:val="00730050"/>
    <w:rsid w:val="00730162"/>
    <w:rsid w:val="007301C9"/>
    <w:rsid w:val="007302CB"/>
    <w:rsid w:val="007303CC"/>
    <w:rsid w:val="007304DE"/>
    <w:rsid w:val="00730544"/>
    <w:rsid w:val="00730599"/>
    <w:rsid w:val="00730682"/>
    <w:rsid w:val="0073096D"/>
    <w:rsid w:val="007309FA"/>
    <w:rsid w:val="00730D61"/>
    <w:rsid w:val="00730ED6"/>
    <w:rsid w:val="00730F16"/>
    <w:rsid w:val="00730F5D"/>
    <w:rsid w:val="00730FA2"/>
    <w:rsid w:val="00730FCC"/>
    <w:rsid w:val="0073104D"/>
    <w:rsid w:val="00731061"/>
    <w:rsid w:val="00731101"/>
    <w:rsid w:val="0073111C"/>
    <w:rsid w:val="00731198"/>
    <w:rsid w:val="00731370"/>
    <w:rsid w:val="0073139C"/>
    <w:rsid w:val="007313CD"/>
    <w:rsid w:val="00731475"/>
    <w:rsid w:val="007314F9"/>
    <w:rsid w:val="00731606"/>
    <w:rsid w:val="00731725"/>
    <w:rsid w:val="007317C5"/>
    <w:rsid w:val="00731849"/>
    <w:rsid w:val="00731CDD"/>
    <w:rsid w:val="00731D1C"/>
    <w:rsid w:val="00731D2F"/>
    <w:rsid w:val="00731E3A"/>
    <w:rsid w:val="00731FB5"/>
    <w:rsid w:val="0073201C"/>
    <w:rsid w:val="00732029"/>
    <w:rsid w:val="00732051"/>
    <w:rsid w:val="00732072"/>
    <w:rsid w:val="0073209C"/>
    <w:rsid w:val="00732184"/>
    <w:rsid w:val="0073228F"/>
    <w:rsid w:val="007322DC"/>
    <w:rsid w:val="007324AF"/>
    <w:rsid w:val="007324E3"/>
    <w:rsid w:val="0073295A"/>
    <w:rsid w:val="007329A4"/>
    <w:rsid w:val="007329FF"/>
    <w:rsid w:val="00732A35"/>
    <w:rsid w:val="00732BB7"/>
    <w:rsid w:val="00732BD1"/>
    <w:rsid w:val="00732DD3"/>
    <w:rsid w:val="00732E87"/>
    <w:rsid w:val="00732EA9"/>
    <w:rsid w:val="00732EF9"/>
    <w:rsid w:val="00732F93"/>
    <w:rsid w:val="00733098"/>
    <w:rsid w:val="007331B4"/>
    <w:rsid w:val="00733272"/>
    <w:rsid w:val="007332A5"/>
    <w:rsid w:val="00733358"/>
    <w:rsid w:val="00733499"/>
    <w:rsid w:val="00733517"/>
    <w:rsid w:val="007335B0"/>
    <w:rsid w:val="0073378F"/>
    <w:rsid w:val="00733889"/>
    <w:rsid w:val="0073390C"/>
    <w:rsid w:val="00733AB5"/>
    <w:rsid w:val="00733D99"/>
    <w:rsid w:val="00733FC2"/>
    <w:rsid w:val="00734015"/>
    <w:rsid w:val="00734160"/>
    <w:rsid w:val="00734193"/>
    <w:rsid w:val="00734503"/>
    <w:rsid w:val="00734803"/>
    <w:rsid w:val="0073481C"/>
    <w:rsid w:val="00734887"/>
    <w:rsid w:val="0073494C"/>
    <w:rsid w:val="00734971"/>
    <w:rsid w:val="007349A2"/>
    <w:rsid w:val="007349E2"/>
    <w:rsid w:val="00734A8C"/>
    <w:rsid w:val="00734C29"/>
    <w:rsid w:val="00734C63"/>
    <w:rsid w:val="00734D2A"/>
    <w:rsid w:val="00734D9C"/>
    <w:rsid w:val="00734E8D"/>
    <w:rsid w:val="00734EE2"/>
    <w:rsid w:val="00734F2A"/>
    <w:rsid w:val="00735004"/>
    <w:rsid w:val="007350A0"/>
    <w:rsid w:val="007350BB"/>
    <w:rsid w:val="007350E0"/>
    <w:rsid w:val="0073519A"/>
    <w:rsid w:val="007351B1"/>
    <w:rsid w:val="007352C6"/>
    <w:rsid w:val="0073531E"/>
    <w:rsid w:val="007353DB"/>
    <w:rsid w:val="0073540D"/>
    <w:rsid w:val="0073549D"/>
    <w:rsid w:val="007355CF"/>
    <w:rsid w:val="0073578D"/>
    <w:rsid w:val="007357FF"/>
    <w:rsid w:val="00735853"/>
    <w:rsid w:val="00735B23"/>
    <w:rsid w:val="00735C34"/>
    <w:rsid w:val="00735C97"/>
    <w:rsid w:val="00735CCA"/>
    <w:rsid w:val="00735CEF"/>
    <w:rsid w:val="00735CF8"/>
    <w:rsid w:val="00735DB2"/>
    <w:rsid w:val="00735F9C"/>
    <w:rsid w:val="00736021"/>
    <w:rsid w:val="0073602A"/>
    <w:rsid w:val="00736091"/>
    <w:rsid w:val="007361CB"/>
    <w:rsid w:val="00736334"/>
    <w:rsid w:val="0073646C"/>
    <w:rsid w:val="007364CC"/>
    <w:rsid w:val="007365E5"/>
    <w:rsid w:val="0073695C"/>
    <w:rsid w:val="007369E1"/>
    <w:rsid w:val="00736B9A"/>
    <w:rsid w:val="00736C6F"/>
    <w:rsid w:val="00736CBE"/>
    <w:rsid w:val="00736CC7"/>
    <w:rsid w:val="00736E5B"/>
    <w:rsid w:val="00736E72"/>
    <w:rsid w:val="00736EA1"/>
    <w:rsid w:val="00736EB0"/>
    <w:rsid w:val="00736F0D"/>
    <w:rsid w:val="00736F2B"/>
    <w:rsid w:val="00736F62"/>
    <w:rsid w:val="0073701F"/>
    <w:rsid w:val="00737096"/>
    <w:rsid w:val="007371CE"/>
    <w:rsid w:val="00737228"/>
    <w:rsid w:val="007372A5"/>
    <w:rsid w:val="007372D2"/>
    <w:rsid w:val="007373A5"/>
    <w:rsid w:val="007373F6"/>
    <w:rsid w:val="007373FA"/>
    <w:rsid w:val="0073740B"/>
    <w:rsid w:val="007374D5"/>
    <w:rsid w:val="0073756C"/>
    <w:rsid w:val="007376D3"/>
    <w:rsid w:val="00737799"/>
    <w:rsid w:val="00737932"/>
    <w:rsid w:val="00737953"/>
    <w:rsid w:val="00737989"/>
    <w:rsid w:val="00737A04"/>
    <w:rsid w:val="00737A68"/>
    <w:rsid w:val="00737A89"/>
    <w:rsid w:val="00737AE2"/>
    <w:rsid w:val="00737B1B"/>
    <w:rsid w:val="00737B83"/>
    <w:rsid w:val="00737F4C"/>
    <w:rsid w:val="00737F63"/>
    <w:rsid w:val="0074003F"/>
    <w:rsid w:val="007401B8"/>
    <w:rsid w:val="007401C7"/>
    <w:rsid w:val="007401FF"/>
    <w:rsid w:val="00740250"/>
    <w:rsid w:val="00740431"/>
    <w:rsid w:val="00740440"/>
    <w:rsid w:val="00740448"/>
    <w:rsid w:val="0074049B"/>
    <w:rsid w:val="00740618"/>
    <w:rsid w:val="00740681"/>
    <w:rsid w:val="007407F7"/>
    <w:rsid w:val="0074080C"/>
    <w:rsid w:val="00740833"/>
    <w:rsid w:val="00740862"/>
    <w:rsid w:val="007408A6"/>
    <w:rsid w:val="007408DC"/>
    <w:rsid w:val="00740940"/>
    <w:rsid w:val="00740A3A"/>
    <w:rsid w:val="00740AB4"/>
    <w:rsid w:val="00740B1C"/>
    <w:rsid w:val="00740BE1"/>
    <w:rsid w:val="00740C09"/>
    <w:rsid w:val="00740D48"/>
    <w:rsid w:val="00740DDF"/>
    <w:rsid w:val="00740F2D"/>
    <w:rsid w:val="00740F7C"/>
    <w:rsid w:val="00741037"/>
    <w:rsid w:val="007410C6"/>
    <w:rsid w:val="007410CA"/>
    <w:rsid w:val="00741133"/>
    <w:rsid w:val="00741247"/>
    <w:rsid w:val="00741262"/>
    <w:rsid w:val="00741292"/>
    <w:rsid w:val="0074148E"/>
    <w:rsid w:val="00741494"/>
    <w:rsid w:val="007414B7"/>
    <w:rsid w:val="0074153A"/>
    <w:rsid w:val="00741640"/>
    <w:rsid w:val="0074179F"/>
    <w:rsid w:val="00741842"/>
    <w:rsid w:val="00741899"/>
    <w:rsid w:val="0074190E"/>
    <w:rsid w:val="007419C9"/>
    <w:rsid w:val="00741B95"/>
    <w:rsid w:val="00741C15"/>
    <w:rsid w:val="00741C33"/>
    <w:rsid w:val="00741C67"/>
    <w:rsid w:val="00741C90"/>
    <w:rsid w:val="00741CA6"/>
    <w:rsid w:val="00741CC3"/>
    <w:rsid w:val="00741CC5"/>
    <w:rsid w:val="00741CCA"/>
    <w:rsid w:val="00741D69"/>
    <w:rsid w:val="00741E87"/>
    <w:rsid w:val="00742135"/>
    <w:rsid w:val="00742321"/>
    <w:rsid w:val="00742436"/>
    <w:rsid w:val="0074247B"/>
    <w:rsid w:val="007424A5"/>
    <w:rsid w:val="0074277D"/>
    <w:rsid w:val="0074279F"/>
    <w:rsid w:val="007427C9"/>
    <w:rsid w:val="007427D2"/>
    <w:rsid w:val="00742837"/>
    <w:rsid w:val="00742842"/>
    <w:rsid w:val="00742882"/>
    <w:rsid w:val="007428B7"/>
    <w:rsid w:val="00742956"/>
    <w:rsid w:val="00742994"/>
    <w:rsid w:val="00742A48"/>
    <w:rsid w:val="00742B12"/>
    <w:rsid w:val="00742B3F"/>
    <w:rsid w:val="00742D69"/>
    <w:rsid w:val="00742E48"/>
    <w:rsid w:val="00742E50"/>
    <w:rsid w:val="00742F0D"/>
    <w:rsid w:val="00742F30"/>
    <w:rsid w:val="00742FC1"/>
    <w:rsid w:val="00743210"/>
    <w:rsid w:val="00743247"/>
    <w:rsid w:val="007434BA"/>
    <w:rsid w:val="00743548"/>
    <w:rsid w:val="007435EC"/>
    <w:rsid w:val="007437FC"/>
    <w:rsid w:val="007439D2"/>
    <w:rsid w:val="00743A82"/>
    <w:rsid w:val="00743BFE"/>
    <w:rsid w:val="00743CFC"/>
    <w:rsid w:val="00743D68"/>
    <w:rsid w:val="00743D89"/>
    <w:rsid w:val="00743FD6"/>
    <w:rsid w:val="00743FFB"/>
    <w:rsid w:val="00744120"/>
    <w:rsid w:val="007442AA"/>
    <w:rsid w:val="007443F8"/>
    <w:rsid w:val="0074497C"/>
    <w:rsid w:val="00744A1F"/>
    <w:rsid w:val="00744A3F"/>
    <w:rsid w:val="00744B48"/>
    <w:rsid w:val="00744B88"/>
    <w:rsid w:val="00744BDE"/>
    <w:rsid w:val="00744C0C"/>
    <w:rsid w:val="00744DD4"/>
    <w:rsid w:val="00744E93"/>
    <w:rsid w:val="00744EB2"/>
    <w:rsid w:val="00744F21"/>
    <w:rsid w:val="00744F91"/>
    <w:rsid w:val="0074525A"/>
    <w:rsid w:val="0074527A"/>
    <w:rsid w:val="00745392"/>
    <w:rsid w:val="007453EF"/>
    <w:rsid w:val="007454CE"/>
    <w:rsid w:val="007455CB"/>
    <w:rsid w:val="00745645"/>
    <w:rsid w:val="007456C7"/>
    <w:rsid w:val="007457AB"/>
    <w:rsid w:val="00745828"/>
    <w:rsid w:val="0074587D"/>
    <w:rsid w:val="00745C47"/>
    <w:rsid w:val="00745D23"/>
    <w:rsid w:val="00745D87"/>
    <w:rsid w:val="00745E01"/>
    <w:rsid w:val="00745F32"/>
    <w:rsid w:val="00745F38"/>
    <w:rsid w:val="00745FA3"/>
    <w:rsid w:val="0074611E"/>
    <w:rsid w:val="00746192"/>
    <w:rsid w:val="0074632A"/>
    <w:rsid w:val="007463E4"/>
    <w:rsid w:val="007464AF"/>
    <w:rsid w:val="007465BF"/>
    <w:rsid w:val="0074671D"/>
    <w:rsid w:val="007467B0"/>
    <w:rsid w:val="0074682E"/>
    <w:rsid w:val="0074687F"/>
    <w:rsid w:val="007468F6"/>
    <w:rsid w:val="00746950"/>
    <w:rsid w:val="0074698A"/>
    <w:rsid w:val="007469FB"/>
    <w:rsid w:val="00746AE1"/>
    <w:rsid w:val="00746BE1"/>
    <w:rsid w:val="00746C5E"/>
    <w:rsid w:val="00746CA3"/>
    <w:rsid w:val="00746CF7"/>
    <w:rsid w:val="00746D0A"/>
    <w:rsid w:val="00746E2E"/>
    <w:rsid w:val="00746EA7"/>
    <w:rsid w:val="00746F87"/>
    <w:rsid w:val="0074701E"/>
    <w:rsid w:val="007470F5"/>
    <w:rsid w:val="007471D5"/>
    <w:rsid w:val="00747219"/>
    <w:rsid w:val="00747226"/>
    <w:rsid w:val="00747239"/>
    <w:rsid w:val="00747273"/>
    <w:rsid w:val="00747312"/>
    <w:rsid w:val="0074740F"/>
    <w:rsid w:val="00747477"/>
    <w:rsid w:val="0074758F"/>
    <w:rsid w:val="007475A3"/>
    <w:rsid w:val="007475B1"/>
    <w:rsid w:val="007476F1"/>
    <w:rsid w:val="00747755"/>
    <w:rsid w:val="0074780D"/>
    <w:rsid w:val="00747835"/>
    <w:rsid w:val="0074789C"/>
    <w:rsid w:val="00747977"/>
    <w:rsid w:val="0074797E"/>
    <w:rsid w:val="00747C69"/>
    <w:rsid w:val="00747CAA"/>
    <w:rsid w:val="00747CD9"/>
    <w:rsid w:val="00747D14"/>
    <w:rsid w:val="00747D73"/>
    <w:rsid w:val="00747DA1"/>
    <w:rsid w:val="00747E29"/>
    <w:rsid w:val="00747E8E"/>
    <w:rsid w:val="00750067"/>
    <w:rsid w:val="007500A6"/>
    <w:rsid w:val="007500B2"/>
    <w:rsid w:val="00750371"/>
    <w:rsid w:val="0075064F"/>
    <w:rsid w:val="00750682"/>
    <w:rsid w:val="00750876"/>
    <w:rsid w:val="0075092F"/>
    <w:rsid w:val="0075096C"/>
    <w:rsid w:val="0075098D"/>
    <w:rsid w:val="007509D6"/>
    <w:rsid w:val="00750B45"/>
    <w:rsid w:val="00750BC4"/>
    <w:rsid w:val="00750C52"/>
    <w:rsid w:val="00751023"/>
    <w:rsid w:val="0075103C"/>
    <w:rsid w:val="007512AB"/>
    <w:rsid w:val="00751308"/>
    <w:rsid w:val="00751403"/>
    <w:rsid w:val="007516DD"/>
    <w:rsid w:val="007517CD"/>
    <w:rsid w:val="007517D9"/>
    <w:rsid w:val="00751896"/>
    <w:rsid w:val="00751A04"/>
    <w:rsid w:val="00751C20"/>
    <w:rsid w:val="00751CBF"/>
    <w:rsid w:val="00751CFC"/>
    <w:rsid w:val="00751EA0"/>
    <w:rsid w:val="00752029"/>
    <w:rsid w:val="00752083"/>
    <w:rsid w:val="007520BB"/>
    <w:rsid w:val="007522CE"/>
    <w:rsid w:val="00752357"/>
    <w:rsid w:val="00752496"/>
    <w:rsid w:val="007525C9"/>
    <w:rsid w:val="00752817"/>
    <w:rsid w:val="0075285E"/>
    <w:rsid w:val="007528AF"/>
    <w:rsid w:val="00752A09"/>
    <w:rsid w:val="00752A61"/>
    <w:rsid w:val="00752B93"/>
    <w:rsid w:val="00752CA0"/>
    <w:rsid w:val="00752CB5"/>
    <w:rsid w:val="00753025"/>
    <w:rsid w:val="0075317F"/>
    <w:rsid w:val="007531E0"/>
    <w:rsid w:val="007532FD"/>
    <w:rsid w:val="00753314"/>
    <w:rsid w:val="007534A2"/>
    <w:rsid w:val="007534F7"/>
    <w:rsid w:val="00753595"/>
    <w:rsid w:val="00753616"/>
    <w:rsid w:val="00753654"/>
    <w:rsid w:val="00753741"/>
    <w:rsid w:val="007537BF"/>
    <w:rsid w:val="00753824"/>
    <w:rsid w:val="0075386F"/>
    <w:rsid w:val="00753AB8"/>
    <w:rsid w:val="00753BE1"/>
    <w:rsid w:val="00753C13"/>
    <w:rsid w:val="007540AC"/>
    <w:rsid w:val="00754103"/>
    <w:rsid w:val="007541C6"/>
    <w:rsid w:val="0075421C"/>
    <w:rsid w:val="007542A2"/>
    <w:rsid w:val="00754588"/>
    <w:rsid w:val="007545AB"/>
    <w:rsid w:val="007545E7"/>
    <w:rsid w:val="007546A8"/>
    <w:rsid w:val="0075470A"/>
    <w:rsid w:val="0075472E"/>
    <w:rsid w:val="00754897"/>
    <w:rsid w:val="007548B7"/>
    <w:rsid w:val="00754937"/>
    <w:rsid w:val="00754A08"/>
    <w:rsid w:val="00754A61"/>
    <w:rsid w:val="00754A8F"/>
    <w:rsid w:val="00754AB9"/>
    <w:rsid w:val="00754B03"/>
    <w:rsid w:val="00754BC2"/>
    <w:rsid w:val="00754CCF"/>
    <w:rsid w:val="00754DF1"/>
    <w:rsid w:val="00754E09"/>
    <w:rsid w:val="00754EC9"/>
    <w:rsid w:val="00754FB6"/>
    <w:rsid w:val="00755136"/>
    <w:rsid w:val="007552C7"/>
    <w:rsid w:val="007554BF"/>
    <w:rsid w:val="00755556"/>
    <w:rsid w:val="007556E2"/>
    <w:rsid w:val="007556EC"/>
    <w:rsid w:val="00755A9E"/>
    <w:rsid w:val="00755BE9"/>
    <w:rsid w:val="00755C12"/>
    <w:rsid w:val="00755D68"/>
    <w:rsid w:val="00755E17"/>
    <w:rsid w:val="00756030"/>
    <w:rsid w:val="00756258"/>
    <w:rsid w:val="007562B4"/>
    <w:rsid w:val="00756313"/>
    <w:rsid w:val="00756382"/>
    <w:rsid w:val="00756430"/>
    <w:rsid w:val="007568AA"/>
    <w:rsid w:val="00756B81"/>
    <w:rsid w:val="00756C6A"/>
    <w:rsid w:val="00756F53"/>
    <w:rsid w:val="00756FEE"/>
    <w:rsid w:val="00757028"/>
    <w:rsid w:val="00757295"/>
    <w:rsid w:val="007573C6"/>
    <w:rsid w:val="00757427"/>
    <w:rsid w:val="0075749F"/>
    <w:rsid w:val="007574BE"/>
    <w:rsid w:val="00757534"/>
    <w:rsid w:val="00757589"/>
    <w:rsid w:val="00757630"/>
    <w:rsid w:val="0075782D"/>
    <w:rsid w:val="00757841"/>
    <w:rsid w:val="0075799D"/>
    <w:rsid w:val="00757A4E"/>
    <w:rsid w:val="00757ADF"/>
    <w:rsid w:val="00757B70"/>
    <w:rsid w:val="00757BBF"/>
    <w:rsid w:val="00757CBB"/>
    <w:rsid w:val="00757EE3"/>
    <w:rsid w:val="00757F95"/>
    <w:rsid w:val="00760139"/>
    <w:rsid w:val="0076013C"/>
    <w:rsid w:val="0076014A"/>
    <w:rsid w:val="00760304"/>
    <w:rsid w:val="0076037E"/>
    <w:rsid w:val="007603B2"/>
    <w:rsid w:val="00760537"/>
    <w:rsid w:val="007606AB"/>
    <w:rsid w:val="007606FD"/>
    <w:rsid w:val="0076078B"/>
    <w:rsid w:val="007607EC"/>
    <w:rsid w:val="0076086E"/>
    <w:rsid w:val="007608EF"/>
    <w:rsid w:val="007609B0"/>
    <w:rsid w:val="00760A00"/>
    <w:rsid w:val="00760AB2"/>
    <w:rsid w:val="00760ADA"/>
    <w:rsid w:val="00760B4D"/>
    <w:rsid w:val="00760C26"/>
    <w:rsid w:val="00760CCC"/>
    <w:rsid w:val="00760CEC"/>
    <w:rsid w:val="00760E1B"/>
    <w:rsid w:val="00760EB6"/>
    <w:rsid w:val="00760EDF"/>
    <w:rsid w:val="00761002"/>
    <w:rsid w:val="0076138D"/>
    <w:rsid w:val="0076140F"/>
    <w:rsid w:val="007615E3"/>
    <w:rsid w:val="0076164D"/>
    <w:rsid w:val="007616F3"/>
    <w:rsid w:val="00761737"/>
    <w:rsid w:val="007617CA"/>
    <w:rsid w:val="007618E0"/>
    <w:rsid w:val="00761966"/>
    <w:rsid w:val="00761AFB"/>
    <w:rsid w:val="00761C1D"/>
    <w:rsid w:val="00761D01"/>
    <w:rsid w:val="00761D43"/>
    <w:rsid w:val="00761DC2"/>
    <w:rsid w:val="00761EFA"/>
    <w:rsid w:val="0076213C"/>
    <w:rsid w:val="00762164"/>
    <w:rsid w:val="007624BB"/>
    <w:rsid w:val="007624C9"/>
    <w:rsid w:val="00762699"/>
    <w:rsid w:val="00762735"/>
    <w:rsid w:val="00762743"/>
    <w:rsid w:val="00762744"/>
    <w:rsid w:val="00762824"/>
    <w:rsid w:val="0076283A"/>
    <w:rsid w:val="00762862"/>
    <w:rsid w:val="00762921"/>
    <w:rsid w:val="00762999"/>
    <w:rsid w:val="007629ED"/>
    <w:rsid w:val="00762A79"/>
    <w:rsid w:val="00762AD8"/>
    <w:rsid w:val="00762CAD"/>
    <w:rsid w:val="00762E60"/>
    <w:rsid w:val="00762E76"/>
    <w:rsid w:val="00762EDA"/>
    <w:rsid w:val="00762F48"/>
    <w:rsid w:val="00762F69"/>
    <w:rsid w:val="00762FC9"/>
    <w:rsid w:val="0076305D"/>
    <w:rsid w:val="0076316C"/>
    <w:rsid w:val="0076323C"/>
    <w:rsid w:val="00763270"/>
    <w:rsid w:val="007632EF"/>
    <w:rsid w:val="007634BC"/>
    <w:rsid w:val="0076355D"/>
    <w:rsid w:val="0076364B"/>
    <w:rsid w:val="00763666"/>
    <w:rsid w:val="00763762"/>
    <w:rsid w:val="0076376D"/>
    <w:rsid w:val="00763773"/>
    <w:rsid w:val="0076380F"/>
    <w:rsid w:val="00763980"/>
    <w:rsid w:val="00763986"/>
    <w:rsid w:val="00763ADD"/>
    <w:rsid w:val="00763BC5"/>
    <w:rsid w:val="00763BC9"/>
    <w:rsid w:val="00763BD3"/>
    <w:rsid w:val="00763D05"/>
    <w:rsid w:val="00763E2B"/>
    <w:rsid w:val="00763E9A"/>
    <w:rsid w:val="00763EBF"/>
    <w:rsid w:val="0076410D"/>
    <w:rsid w:val="0076420A"/>
    <w:rsid w:val="0076422C"/>
    <w:rsid w:val="007642FA"/>
    <w:rsid w:val="007643D4"/>
    <w:rsid w:val="007644EE"/>
    <w:rsid w:val="0076486B"/>
    <w:rsid w:val="0076487F"/>
    <w:rsid w:val="00764981"/>
    <w:rsid w:val="007649F3"/>
    <w:rsid w:val="00764C8F"/>
    <w:rsid w:val="00764E7C"/>
    <w:rsid w:val="00764F59"/>
    <w:rsid w:val="00764FE1"/>
    <w:rsid w:val="007650E2"/>
    <w:rsid w:val="007651C7"/>
    <w:rsid w:val="007651DE"/>
    <w:rsid w:val="00765261"/>
    <w:rsid w:val="00765265"/>
    <w:rsid w:val="00765287"/>
    <w:rsid w:val="0076533E"/>
    <w:rsid w:val="0076545A"/>
    <w:rsid w:val="0076576D"/>
    <w:rsid w:val="0076578F"/>
    <w:rsid w:val="00765868"/>
    <w:rsid w:val="00765906"/>
    <w:rsid w:val="0076594B"/>
    <w:rsid w:val="00765A42"/>
    <w:rsid w:val="00765B6B"/>
    <w:rsid w:val="00765C35"/>
    <w:rsid w:val="00765D26"/>
    <w:rsid w:val="00765DD5"/>
    <w:rsid w:val="00765DE6"/>
    <w:rsid w:val="00765EC6"/>
    <w:rsid w:val="00766133"/>
    <w:rsid w:val="00766187"/>
    <w:rsid w:val="007663B7"/>
    <w:rsid w:val="007665F5"/>
    <w:rsid w:val="007666CE"/>
    <w:rsid w:val="007669DE"/>
    <w:rsid w:val="00766A20"/>
    <w:rsid w:val="00766A33"/>
    <w:rsid w:val="00766AF4"/>
    <w:rsid w:val="00766B8B"/>
    <w:rsid w:val="00766CBF"/>
    <w:rsid w:val="00766CF5"/>
    <w:rsid w:val="00766D12"/>
    <w:rsid w:val="00766DA6"/>
    <w:rsid w:val="00766E0B"/>
    <w:rsid w:val="00766E7D"/>
    <w:rsid w:val="007670BD"/>
    <w:rsid w:val="007670FA"/>
    <w:rsid w:val="007671C0"/>
    <w:rsid w:val="007672AE"/>
    <w:rsid w:val="00767328"/>
    <w:rsid w:val="0076732E"/>
    <w:rsid w:val="007674AB"/>
    <w:rsid w:val="0076753A"/>
    <w:rsid w:val="00767549"/>
    <w:rsid w:val="007675F5"/>
    <w:rsid w:val="007677DF"/>
    <w:rsid w:val="00767805"/>
    <w:rsid w:val="00767831"/>
    <w:rsid w:val="007678DB"/>
    <w:rsid w:val="00767918"/>
    <w:rsid w:val="00767A26"/>
    <w:rsid w:val="00767A4E"/>
    <w:rsid w:val="00767A7F"/>
    <w:rsid w:val="00767B01"/>
    <w:rsid w:val="00767B34"/>
    <w:rsid w:val="00767B61"/>
    <w:rsid w:val="00767B64"/>
    <w:rsid w:val="00767D30"/>
    <w:rsid w:val="00767D49"/>
    <w:rsid w:val="00767DDF"/>
    <w:rsid w:val="00767EAE"/>
    <w:rsid w:val="00767FC2"/>
    <w:rsid w:val="00770015"/>
    <w:rsid w:val="0077014F"/>
    <w:rsid w:val="007701EB"/>
    <w:rsid w:val="0077023D"/>
    <w:rsid w:val="007702C5"/>
    <w:rsid w:val="007703A9"/>
    <w:rsid w:val="0077053B"/>
    <w:rsid w:val="00770542"/>
    <w:rsid w:val="00770746"/>
    <w:rsid w:val="0077086B"/>
    <w:rsid w:val="00770ADD"/>
    <w:rsid w:val="00770CAE"/>
    <w:rsid w:val="00770D56"/>
    <w:rsid w:val="00770DB0"/>
    <w:rsid w:val="0077102B"/>
    <w:rsid w:val="007710F3"/>
    <w:rsid w:val="007711B0"/>
    <w:rsid w:val="007711DD"/>
    <w:rsid w:val="007711E3"/>
    <w:rsid w:val="00771228"/>
    <w:rsid w:val="0077129E"/>
    <w:rsid w:val="007712A2"/>
    <w:rsid w:val="007712ED"/>
    <w:rsid w:val="00771561"/>
    <w:rsid w:val="007715ED"/>
    <w:rsid w:val="0077162B"/>
    <w:rsid w:val="0077163A"/>
    <w:rsid w:val="0077164C"/>
    <w:rsid w:val="00771662"/>
    <w:rsid w:val="007716B8"/>
    <w:rsid w:val="007716F8"/>
    <w:rsid w:val="007718DE"/>
    <w:rsid w:val="007718E2"/>
    <w:rsid w:val="00771A22"/>
    <w:rsid w:val="00771A51"/>
    <w:rsid w:val="00771AE0"/>
    <w:rsid w:val="00771B37"/>
    <w:rsid w:val="00771C01"/>
    <w:rsid w:val="00771C21"/>
    <w:rsid w:val="00771CA2"/>
    <w:rsid w:val="00771DAD"/>
    <w:rsid w:val="00771E65"/>
    <w:rsid w:val="00771E85"/>
    <w:rsid w:val="007720C6"/>
    <w:rsid w:val="0077227D"/>
    <w:rsid w:val="007722AB"/>
    <w:rsid w:val="00772365"/>
    <w:rsid w:val="0077252F"/>
    <w:rsid w:val="007728D9"/>
    <w:rsid w:val="00772932"/>
    <w:rsid w:val="00772A4C"/>
    <w:rsid w:val="00772AEB"/>
    <w:rsid w:val="00772AFD"/>
    <w:rsid w:val="00772B7B"/>
    <w:rsid w:val="00772B99"/>
    <w:rsid w:val="00772BDC"/>
    <w:rsid w:val="00772C20"/>
    <w:rsid w:val="00772C96"/>
    <w:rsid w:val="00772CEA"/>
    <w:rsid w:val="00772E1E"/>
    <w:rsid w:val="00772E4C"/>
    <w:rsid w:val="00772E99"/>
    <w:rsid w:val="00772EEA"/>
    <w:rsid w:val="007730AB"/>
    <w:rsid w:val="007730CB"/>
    <w:rsid w:val="0077328C"/>
    <w:rsid w:val="007732B6"/>
    <w:rsid w:val="00773303"/>
    <w:rsid w:val="00773309"/>
    <w:rsid w:val="00773355"/>
    <w:rsid w:val="0077335E"/>
    <w:rsid w:val="00773437"/>
    <w:rsid w:val="00773467"/>
    <w:rsid w:val="007736DE"/>
    <w:rsid w:val="007736F8"/>
    <w:rsid w:val="0077387B"/>
    <w:rsid w:val="00773896"/>
    <w:rsid w:val="0077389E"/>
    <w:rsid w:val="007738B3"/>
    <w:rsid w:val="00773936"/>
    <w:rsid w:val="007739E5"/>
    <w:rsid w:val="00773B43"/>
    <w:rsid w:val="00773C21"/>
    <w:rsid w:val="00773CA5"/>
    <w:rsid w:val="00773DC0"/>
    <w:rsid w:val="00773DE3"/>
    <w:rsid w:val="00773DF8"/>
    <w:rsid w:val="00773E57"/>
    <w:rsid w:val="00773E89"/>
    <w:rsid w:val="00774015"/>
    <w:rsid w:val="0077401E"/>
    <w:rsid w:val="0077408C"/>
    <w:rsid w:val="007740BD"/>
    <w:rsid w:val="00774297"/>
    <w:rsid w:val="007742A8"/>
    <w:rsid w:val="007742B7"/>
    <w:rsid w:val="00774311"/>
    <w:rsid w:val="0077470C"/>
    <w:rsid w:val="007749CB"/>
    <w:rsid w:val="00774A66"/>
    <w:rsid w:val="00774AF3"/>
    <w:rsid w:val="00774B3C"/>
    <w:rsid w:val="00774C27"/>
    <w:rsid w:val="00774D3C"/>
    <w:rsid w:val="00775037"/>
    <w:rsid w:val="0077506E"/>
    <w:rsid w:val="007750C7"/>
    <w:rsid w:val="007750CB"/>
    <w:rsid w:val="00775165"/>
    <w:rsid w:val="0077517F"/>
    <w:rsid w:val="0077519C"/>
    <w:rsid w:val="007751C1"/>
    <w:rsid w:val="0077525B"/>
    <w:rsid w:val="00775375"/>
    <w:rsid w:val="007755D0"/>
    <w:rsid w:val="00775683"/>
    <w:rsid w:val="007756C4"/>
    <w:rsid w:val="007756E8"/>
    <w:rsid w:val="00775703"/>
    <w:rsid w:val="007757A9"/>
    <w:rsid w:val="00775B1E"/>
    <w:rsid w:val="00775BCE"/>
    <w:rsid w:val="00775C58"/>
    <w:rsid w:val="00775C8F"/>
    <w:rsid w:val="00775D8F"/>
    <w:rsid w:val="00775E5C"/>
    <w:rsid w:val="00775EA2"/>
    <w:rsid w:val="00776108"/>
    <w:rsid w:val="0077643F"/>
    <w:rsid w:val="007764EA"/>
    <w:rsid w:val="007765E3"/>
    <w:rsid w:val="00776614"/>
    <w:rsid w:val="007766C4"/>
    <w:rsid w:val="007767B6"/>
    <w:rsid w:val="007767FE"/>
    <w:rsid w:val="0077697F"/>
    <w:rsid w:val="0077698F"/>
    <w:rsid w:val="00776B7A"/>
    <w:rsid w:val="00776BFA"/>
    <w:rsid w:val="00776DA4"/>
    <w:rsid w:val="00776E2D"/>
    <w:rsid w:val="00776E90"/>
    <w:rsid w:val="00776F4B"/>
    <w:rsid w:val="00777072"/>
    <w:rsid w:val="0077719C"/>
    <w:rsid w:val="00777247"/>
    <w:rsid w:val="00777253"/>
    <w:rsid w:val="0077740C"/>
    <w:rsid w:val="00777543"/>
    <w:rsid w:val="007775AF"/>
    <w:rsid w:val="00777637"/>
    <w:rsid w:val="00777826"/>
    <w:rsid w:val="007778FA"/>
    <w:rsid w:val="007779E6"/>
    <w:rsid w:val="00777AB3"/>
    <w:rsid w:val="00777BB4"/>
    <w:rsid w:val="00777EC1"/>
    <w:rsid w:val="00777ED4"/>
    <w:rsid w:val="00777F73"/>
    <w:rsid w:val="00780015"/>
    <w:rsid w:val="00780109"/>
    <w:rsid w:val="0078029B"/>
    <w:rsid w:val="007803EF"/>
    <w:rsid w:val="007807A4"/>
    <w:rsid w:val="007808EC"/>
    <w:rsid w:val="00780A02"/>
    <w:rsid w:val="00780A6E"/>
    <w:rsid w:val="00780AD1"/>
    <w:rsid w:val="00780AFC"/>
    <w:rsid w:val="00780B30"/>
    <w:rsid w:val="00780BDC"/>
    <w:rsid w:val="00780DA2"/>
    <w:rsid w:val="00780E81"/>
    <w:rsid w:val="00780E90"/>
    <w:rsid w:val="00780EB3"/>
    <w:rsid w:val="00780F6E"/>
    <w:rsid w:val="0078104C"/>
    <w:rsid w:val="00781357"/>
    <w:rsid w:val="007815AF"/>
    <w:rsid w:val="007815B7"/>
    <w:rsid w:val="007817E4"/>
    <w:rsid w:val="007817FE"/>
    <w:rsid w:val="00781898"/>
    <w:rsid w:val="007818AA"/>
    <w:rsid w:val="007818C0"/>
    <w:rsid w:val="00781CAE"/>
    <w:rsid w:val="00781D83"/>
    <w:rsid w:val="007821AC"/>
    <w:rsid w:val="00782424"/>
    <w:rsid w:val="007824AD"/>
    <w:rsid w:val="0078254E"/>
    <w:rsid w:val="0078260B"/>
    <w:rsid w:val="00782636"/>
    <w:rsid w:val="0078263A"/>
    <w:rsid w:val="00782694"/>
    <w:rsid w:val="007826EC"/>
    <w:rsid w:val="007827A4"/>
    <w:rsid w:val="00782A22"/>
    <w:rsid w:val="00782A2A"/>
    <w:rsid w:val="00782A7C"/>
    <w:rsid w:val="00782AD1"/>
    <w:rsid w:val="00782C2D"/>
    <w:rsid w:val="00782CEE"/>
    <w:rsid w:val="00782DCB"/>
    <w:rsid w:val="007830BE"/>
    <w:rsid w:val="007830C9"/>
    <w:rsid w:val="00783113"/>
    <w:rsid w:val="0078326B"/>
    <w:rsid w:val="007833D4"/>
    <w:rsid w:val="0078352C"/>
    <w:rsid w:val="00783726"/>
    <w:rsid w:val="00783793"/>
    <w:rsid w:val="007837AE"/>
    <w:rsid w:val="00783946"/>
    <w:rsid w:val="00783A96"/>
    <w:rsid w:val="00783B93"/>
    <w:rsid w:val="00783BFB"/>
    <w:rsid w:val="00783C01"/>
    <w:rsid w:val="00783CEE"/>
    <w:rsid w:val="00783DB7"/>
    <w:rsid w:val="00783FB2"/>
    <w:rsid w:val="0078407E"/>
    <w:rsid w:val="0078408C"/>
    <w:rsid w:val="007841AE"/>
    <w:rsid w:val="0078440D"/>
    <w:rsid w:val="007845FC"/>
    <w:rsid w:val="00784858"/>
    <w:rsid w:val="00784994"/>
    <w:rsid w:val="00784B26"/>
    <w:rsid w:val="00784C30"/>
    <w:rsid w:val="00784C6F"/>
    <w:rsid w:val="00784CCC"/>
    <w:rsid w:val="00784E0A"/>
    <w:rsid w:val="00784E81"/>
    <w:rsid w:val="00785236"/>
    <w:rsid w:val="0078533C"/>
    <w:rsid w:val="0078554E"/>
    <w:rsid w:val="00785723"/>
    <w:rsid w:val="00785738"/>
    <w:rsid w:val="0078577C"/>
    <w:rsid w:val="007858F6"/>
    <w:rsid w:val="00785C80"/>
    <w:rsid w:val="00785DFE"/>
    <w:rsid w:val="00785EEC"/>
    <w:rsid w:val="00785FDD"/>
    <w:rsid w:val="00785FF9"/>
    <w:rsid w:val="0078608F"/>
    <w:rsid w:val="007860C6"/>
    <w:rsid w:val="007860EF"/>
    <w:rsid w:val="0078616F"/>
    <w:rsid w:val="00786283"/>
    <w:rsid w:val="00786393"/>
    <w:rsid w:val="007863D4"/>
    <w:rsid w:val="0078640A"/>
    <w:rsid w:val="00786412"/>
    <w:rsid w:val="0078666A"/>
    <w:rsid w:val="00786763"/>
    <w:rsid w:val="00786809"/>
    <w:rsid w:val="00786A70"/>
    <w:rsid w:val="00786AE4"/>
    <w:rsid w:val="00786BBD"/>
    <w:rsid w:val="00786C66"/>
    <w:rsid w:val="00786D50"/>
    <w:rsid w:val="00786ECD"/>
    <w:rsid w:val="00786F33"/>
    <w:rsid w:val="00786F87"/>
    <w:rsid w:val="00787088"/>
    <w:rsid w:val="00787136"/>
    <w:rsid w:val="007872B5"/>
    <w:rsid w:val="007874B7"/>
    <w:rsid w:val="0078771A"/>
    <w:rsid w:val="0078771C"/>
    <w:rsid w:val="0078772D"/>
    <w:rsid w:val="007877E5"/>
    <w:rsid w:val="007877EF"/>
    <w:rsid w:val="007879E1"/>
    <w:rsid w:val="00787A5D"/>
    <w:rsid w:val="00787A60"/>
    <w:rsid w:val="00787A98"/>
    <w:rsid w:val="00787AC7"/>
    <w:rsid w:val="00787B0E"/>
    <w:rsid w:val="00787B33"/>
    <w:rsid w:val="00787D4A"/>
    <w:rsid w:val="00787E5E"/>
    <w:rsid w:val="00787EC7"/>
    <w:rsid w:val="00790034"/>
    <w:rsid w:val="0079009D"/>
    <w:rsid w:val="007900A4"/>
    <w:rsid w:val="0079030C"/>
    <w:rsid w:val="0079038A"/>
    <w:rsid w:val="007903B3"/>
    <w:rsid w:val="007903C8"/>
    <w:rsid w:val="007903E6"/>
    <w:rsid w:val="007903E8"/>
    <w:rsid w:val="00790435"/>
    <w:rsid w:val="0079059D"/>
    <w:rsid w:val="007905A1"/>
    <w:rsid w:val="0079064B"/>
    <w:rsid w:val="007906BB"/>
    <w:rsid w:val="007908F8"/>
    <w:rsid w:val="0079094C"/>
    <w:rsid w:val="00790A06"/>
    <w:rsid w:val="00790ADE"/>
    <w:rsid w:val="00790B91"/>
    <w:rsid w:val="00790EC0"/>
    <w:rsid w:val="00790EDA"/>
    <w:rsid w:val="00791062"/>
    <w:rsid w:val="007912AC"/>
    <w:rsid w:val="007912B2"/>
    <w:rsid w:val="00791440"/>
    <w:rsid w:val="007914E1"/>
    <w:rsid w:val="00791611"/>
    <w:rsid w:val="00791658"/>
    <w:rsid w:val="0079198B"/>
    <w:rsid w:val="00791A01"/>
    <w:rsid w:val="00791B33"/>
    <w:rsid w:val="00791BA1"/>
    <w:rsid w:val="00791C63"/>
    <w:rsid w:val="00791CFE"/>
    <w:rsid w:val="00791D64"/>
    <w:rsid w:val="00791DD7"/>
    <w:rsid w:val="00791E96"/>
    <w:rsid w:val="00791EBB"/>
    <w:rsid w:val="007923E0"/>
    <w:rsid w:val="00792480"/>
    <w:rsid w:val="0079248F"/>
    <w:rsid w:val="00792511"/>
    <w:rsid w:val="007928B2"/>
    <w:rsid w:val="00792A39"/>
    <w:rsid w:val="00792A5D"/>
    <w:rsid w:val="00792ACB"/>
    <w:rsid w:val="00792B1C"/>
    <w:rsid w:val="00792B85"/>
    <w:rsid w:val="00792BCA"/>
    <w:rsid w:val="00792D83"/>
    <w:rsid w:val="00792F77"/>
    <w:rsid w:val="00793073"/>
    <w:rsid w:val="0079314C"/>
    <w:rsid w:val="007933B1"/>
    <w:rsid w:val="00793530"/>
    <w:rsid w:val="0079381D"/>
    <w:rsid w:val="00793875"/>
    <w:rsid w:val="00793B4E"/>
    <w:rsid w:val="00793D62"/>
    <w:rsid w:val="00793DD4"/>
    <w:rsid w:val="00793F71"/>
    <w:rsid w:val="007941B2"/>
    <w:rsid w:val="007943DA"/>
    <w:rsid w:val="00794410"/>
    <w:rsid w:val="007944A5"/>
    <w:rsid w:val="007944D9"/>
    <w:rsid w:val="007946A9"/>
    <w:rsid w:val="007947B9"/>
    <w:rsid w:val="00794843"/>
    <w:rsid w:val="0079488C"/>
    <w:rsid w:val="00794908"/>
    <w:rsid w:val="00794B8C"/>
    <w:rsid w:val="00794D3C"/>
    <w:rsid w:val="00794EC0"/>
    <w:rsid w:val="00794EC3"/>
    <w:rsid w:val="00794ECB"/>
    <w:rsid w:val="00794ED2"/>
    <w:rsid w:val="00794FA2"/>
    <w:rsid w:val="00794FA6"/>
    <w:rsid w:val="00794FD8"/>
    <w:rsid w:val="00795107"/>
    <w:rsid w:val="00795130"/>
    <w:rsid w:val="00795310"/>
    <w:rsid w:val="0079533D"/>
    <w:rsid w:val="0079535A"/>
    <w:rsid w:val="00795530"/>
    <w:rsid w:val="00795546"/>
    <w:rsid w:val="007955A3"/>
    <w:rsid w:val="00795643"/>
    <w:rsid w:val="0079565E"/>
    <w:rsid w:val="007956A3"/>
    <w:rsid w:val="0079586A"/>
    <w:rsid w:val="007958C8"/>
    <w:rsid w:val="0079591E"/>
    <w:rsid w:val="007959B5"/>
    <w:rsid w:val="00795A19"/>
    <w:rsid w:val="00795A28"/>
    <w:rsid w:val="00795A58"/>
    <w:rsid w:val="00795BF4"/>
    <w:rsid w:val="00795CB1"/>
    <w:rsid w:val="00795CF0"/>
    <w:rsid w:val="00795D15"/>
    <w:rsid w:val="00795E07"/>
    <w:rsid w:val="00795EAB"/>
    <w:rsid w:val="00795EF5"/>
    <w:rsid w:val="00795F11"/>
    <w:rsid w:val="00795F85"/>
    <w:rsid w:val="007962AC"/>
    <w:rsid w:val="0079640F"/>
    <w:rsid w:val="007967F5"/>
    <w:rsid w:val="007968A4"/>
    <w:rsid w:val="007968C4"/>
    <w:rsid w:val="00796966"/>
    <w:rsid w:val="007969CE"/>
    <w:rsid w:val="00796A92"/>
    <w:rsid w:val="00796A93"/>
    <w:rsid w:val="00796AEC"/>
    <w:rsid w:val="00796C2B"/>
    <w:rsid w:val="00796D62"/>
    <w:rsid w:val="00796D76"/>
    <w:rsid w:val="00796DD8"/>
    <w:rsid w:val="00796E22"/>
    <w:rsid w:val="00796E63"/>
    <w:rsid w:val="00796F22"/>
    <w:rsid w:val="00796F87"/>
    <w:rsid w:val="0079709E"/>
    <w:rsid w:val="007970DE"/>
    <w:rsid w:val="00797197"/>
    <w:rsid w:val="007971E1"/>
    <w:rsid w:val="0079722E"/>
    <w:rsid w:val="00797279"/>
    <w:rsid w:val="007973F4"/>
    <w:rsid w:val="0079741B"/>
    <w:rsid w:val="00797476"/>
    <w:rsid w:val="0079747B"/>
    <w:rsid w:val="00797660"/>
    <w:rsid w:val="00797663"/>
    <w:rsid w:val="0079772C"/>
    <w:rsid w:val="0079777D"/>
    <w:rsid w:val="0079788E"/>
    <w:rsid w:val="007978F4"/>
    <w:rsid w:val="007979FA"/>
    <w:rsid w:val="00797AB1"/>
    <w:rsid w:val="00797AE6"/>
    <w:rsid w:val="00797B19"/>
    <w:rsid w:val="00797CBE"/>
    <w:rsid w:val="00797FC9"/>
    <w:rsid w:val="00797FF3"/>
    <w:rsid w:val="007A0261"/>
    <w:rsid w:val="007A0363"/>
    <w:rsid w:val="007A03EF"/>
    <w:rsid w:val="007A0500"/>
    <w:rsid w:val="007A05BE"/>
    <w:rsid w:val="007A06A5"/>
    <w:rsid w:val="007A0760"/>
    <w:rsid w:val="007A091B"/>
    <w:rsid w:val="007A0A05"/>
    <w:rsid w:val="007A0BB3"/>
    <w:rsid w:val="007A0C25"/>
    <w:rsid w:val="007A0C73"/>
    <w:rsid w:val="007A0C82"/>
    <w:rsid w:val="007A0CC6"/>
    <w:rsid w:val="007A0D9C"/>
    <w:rsid w:val="007A0DD4"/>
    <w:rsid w:val="007A0EE2"/>
    <w:rsid w:val="007A0F0E"/>
    <w:rsid w:val="007A0FA5"/>
    <w:rsid w:val="007A0FD3"/>
    <w:rsid w:val="007A11F6"/>
    <w:rsid w:val="007A1239"/>
    <w:rsid w:val="007A1438"/>
    <w:rsid w:val="007A14EA"/>
    <w:rsid w:val="007A14F2"/>
    <w:rsid w:val="007A1526"/>
    <w:rsid w:val="007A1631"/>
    <w:rsid w:val="007A168E"/>
    <w:rsid w:val="007A169E"/>
    <w:rsid w:val="007A16D3"/>
    <w:rsid w:val="007A17A1"/>
    <w:rsid w:val="007A17E5"/>
    <w:rsid w:val="007A18A9"/>
    <w:rsid w:val="007A1B74"/>
    <w:rsid w:val="007A1C3F"/>
    <w:rsid w:val="007A1D48"/>
    <w:rsid w:val="007A1EB4"/>
    <w:rsid w:val="007A20B1"/>
    <w:rsid w:val="007A210B"/>
    <w:rsid w:val="007A2139"/>
    <w:rsid w:val="007A215F"/>
    <w:rsid w:val="007A25B2"/>
    <w:rsid w:val="007A2638"/>
    <w:rsid w:val="007A264E"/>
    <w:rsid w:val="007A26A3"/>
    <w:rsid w:val="007A26AD"/>
    <w:rsid w:val="007A274A"/>
    <w:rsid w:val="007A27C5"/>
    <w:rsid w:val="007A27CC"/>
    <w:rsid w:val="007A280C"/>
    <w:rsid w:val="007A2823"/>
    <w:rsid w:val="007A29A9"/>
    <w:rsid w:val="007A2AC9"/>
    <w:rsid w:val="007A2AD5"/>
    <w:rsid w:val="007A2BEE"/>
    <w:rsid w:val="007A2C50"/>
    <w:rsid w:val="007A2C87"/>
    <w:rsid w:val="007A2D80"/>
    <w:rsid w:val="007A2EC9"/>
    <w:rsid w:val="007A2FD1"/>
    <w:rsid w:val="007A30A2"/>
    <w:rsid w:val="007A3236"/>
    <w:rsid w:val="007A329E"/>
    <w:rsid w:val="007A334D"/>
    <w:rsid w:val="007A351C"/>
    <w:rsid w:val="007A3641"/>
    <w:rsid w:val="007A3649"/>
    <w:rsid w:val="007A38C9"/>
    <w:rsid w:val="007A3A4D"/>
    <w:rsid w:val="007A3A62"/>
    <w:rsid w:val="007A3BAB"/>
    <w:rsid w:val="007A3C7B"/>
    <w:rsid w:val="007A3CD0"/>
    <w:rsid w:val="007A3E3D"/>
    <w:rsid w:val="007A4052"/>
    <w:rsid w:val="007A4124"/>
    <w:rsid w:val="007A4134"/>
    <w:rsid w:val="007A4171"/>
    <w:rsid w:val="007A41B5"/>
    <w:rsid w:val="007A45A1"/>
    <w:rsid w:val="007A45F3"/>
    <w:rsid w:val="007A45F7"/>
    <w:rsid w:val="007A4639"/>
    <w:rsid w:val="007A46B7"/>
    <w:rsid w:val="007A485A"/>
    <w:rsid w:val="007A4A89"/>
    <w:rsid w:val="007A4AE8"/>
    <w:rsid w:val="007A4C06"/>
    <w:rsid w:val="007A4CA9"/>
    <w:rsid w:val="007A4D4A"/>
    <w:rsid w:val="007A4F0D"/>
    <w:rsid w:val="007A4F22"/>
    <w:rsid w:val="007A505E"/>
    <w:rsid w:val="007A506F"/>
    <w:rsid w:val="007A50BC"/>
    <w:rsid w:val="007A50D7"/>
    <w:rsid w:val="007A5123"/>
    <w:rsid w:val="007A5255"/>
    <w:rsid w:val="007A55D7"/>
    <w:rsid w:val="007A573E"/>
    <w:rsid w:val="007A593A"/>
    <w:rsid w:val="007A5B10"/>
    <w:rsid w:val="007A5B45"/>
    <w:rsid w:val="007A5C70"/>
    <w:rsid w:val="007A624B"/>
    <w:rsid w:val="007A633F"/>
    <w:rsid w:val="007A6434"/>
    <w:rsid w:val="007A648C"/>
    <w:rsid w:val="007A654A"/>
    <w:rsid w:val="007A6643"/>
    <w:rsid w:val="007A67A8"/>
    <w:rsid w:val="007A6836"/>
    <w:rsid w:val="007A686A"/>
    <w:rsid w:val="007A6886"/>
    <w:rsid w:val="007A68BB"/>
    <w:rsid w:val="007A69AE"/>
    <w:rsid w:val="007A69C9"/>
    <w:rsid w:val="007A6A7C"/>
    <w:rsid w:val="007A6C05"/>
    <w:rsid w:val="007A6C4B"/>
    <w:rsid w:val="007A6DB9"/>
    <w:rsid w:val="007A6F12"/>
    <w:rsid w:val="007A7125"/>
    <w:rsid w:val="007A71FB"/>
    <w:rsid w:val="007A7342"/>
    <w:rsid w:val="007A7390"/>
    <w:rsid w:val="007A74A3"/>
    <w:rsid w:val="007A74C6"/>
    <w:rsid w:val="007A74D8"/>
    <w:rsid w:val="007A7567"/>
    <w:rsid w:val="007A757E"/>
    <w:rsid w:val="007A76BC"/>
    <w:rsid w:val="007A77AA"/>
    <w:rsid w:val="007A7A6C"/>
    <w:rsid w:val="007A7AB9"/>
    <w:rsid w:val="007A7B31"/>
    <w:rsid w:val="007A7BB3"/>
    <w:rsid w:val="007A7D26"/>
    <w:rsid w:val="007A7D63"/>
    <w:rsid w:val="007A7DAB"/>
    <w:rsid w:val="007A7F2E"/>
    <w:rsid w:val="007A7F6D"/>
    <w:rsid w:val="007A7F9D"/>
    <w:rsid w:val="007A7FB6"/>
    <w:rsid w:val="007B001B"/>
    <w:rsid w:val="007B00B8"/>
    <w:rsid w:val="007B020D"/>
    <w:rsid w:val="007B02A7"/>
    <w:rsid w:val="007B032E"/>
    <w:rsid w:val="007B04BF"/>
    <w:rsid w:val="007B0622"/>
    <w:rsid w:val="007B0A1A"/>
    <w:rsid w:val="007B0A7D"/>
    <w:rsid w:val="007B0B58"/>
    <w:rsid w:val="007B0D48"/>
    <w:rsid w:val="007B0E43"/>
    <w:rsid w:val="007B0E91"/>
    <w:rsid w:val="007B129B"/>
    <w:rsid w:val="007B148D"/>
    <w:rsid w:val="007B14A1"/>
    <w:rsid w:val="007B15AE"/>
    <w:rsid w:val="007B167F"/>
    <w:rsid w:val="007B168F"/>
    <w:rsid w:val="007B16C1"/>
    <w:rsid w:val="007B17B0"/>
    <w:rsid w:val="007B18BC"/>
    <w:rsid w:val="007B1903"/>
    <w:rsid w:val="007B1B09"/>
    <w:rsid w:val="007B1C28"/>
    <w:rsid w:val="007B1D78"/>
    <w:rsid w:val="007B1DD1"/>
    <w:rsid w:val="007B1E1A"/>
    <w:rsid w:val="007B1EE2"/>
    <w:rsid w:val="007B2056"/>
    <w:rsid w:val="007B20CB"/>
    <w:rsid w:val="007B2186"/>
    <w:rsid w:val="007B2187"/>
    <w:rsid w:val="007B21A9"/>
    <w:rsid w:val="007B248C"/>
    <w:rsid w:val="007B24C7"/>
    <w:rsid w:val="007B251C"/>
    <w:rsid w:val="007B2629"/>
    <w:rsid w:val="007B2667"/>
    <w:rsid w:val="007B275A"/>
    <w:rsid w:val="007B2769"/>
    <w:rsid w:val="007B2787"/>
    <w:rsid w:val="007B27E6"/>
    <w:rsid w:val="007B2812"/>
    <w:rsid w:val="007B2883"/>
    <w:rsid w:val="007B2931"/>
    <w:rsid w:val="007B29A5"/>
    <w:rsid w:val="007B2BCF"/>
    <w:rsid w:val="007B2BF4"/>
    <w:rsid w:val="007B2C9A"/>
    <w:rsid w:val="007B2CCF"/>
    <w:rsid w:val="007B2D47"/>
    <w:rsid w:val="007B2FC1"/>
    <w:rsid w:val="007B30F8"/>
    <w:rsid w:val="007B3296"/>
    <w:rsid w:val="007B3439"/>
    <w:rsid w:val="007B343A"/>
    <w:rsid w:val="007B349A"/>
    <w:rsid w:val="007B34FC"/>
    <w:rsid w:val="007B352D"/>
    <w:rsid w:val="007B3535"/>
    <w:rsid w:val="007B3548"/>
    <w:rsid w:val="007B357B"/>
    <w:rsid w:val="007B35A0"/>
    <w:rsid w:val="007B35B7"/>
    <w:rsid w:val="007B3706"/>
    <w:rsid w:val="007B383C"/>
    <w:rsid w:val="007B38D6"/>
    <w:rsid w:val="007B38EF"/>
    <w:rsid w:val="007B3928"/>
    <w:rsid w:val="007B3A64"/>
    <w:rsid w:val="007B3AA7"/>
    <w:rsid w:val="007B3BFF"/>
    <w:rsid w:val="007B3D6C"/>
    <w:rsid w:val="007B3DE9"/>
    <w:rsid w:val="007B3DFE"/>
    <w:rsid w:val="007B3F91"/>
    <w:rsid w:val="007B40C0"/>
    <w:rsid w:val="007B40CE"/>
    <w:rsid w:val="007B41BF"/>
    <w:rsid w:val="007B41F9"/>
    <w:rsid w:val="007B4288"/>
    <w:rsid w:val="007B4368"/>
    <w:rsid w:val="007B43DB"/>
    <w:rsid w:val="007B43F3"/>
    <w:rsid w:val="007B4441"/>
    <w:rsid w:val="007B44DC"/>
    <w:rsid w:val="007B4546"/>
    <w:rsid w:val="007B4635"/>
    <w:rsid w:val="007B47DB"/>
    <w:rsid w:val="007B48CC"/>
    <w:rsid w:val="007B4A12"/>
    <w:rsid w:val="007B4B65"/>
    <w:rsid w:val="007B4B77"/>
    <w:rsid w:val="007B4C76"/>
    <w:rsid w:val="007B4CC7"/>
    <w:rsid w:val="007B4CEC"/>
    <w:rsid w:val="007B4F81"/>
    <w:rsid w:val="007B515C"/>
    <w:rsid w:val="007B516A"/>
    <w:rsid w:val="007B5297"/>
    <w:rsid w:val="007B52FE"/>
    <w:rsid w:val="007B5382"/>
    <w:rsid w:val="007B5602"/>
    <w:rsid w:val="007B5760"/>
    <w:rsid w:val="007B5767"/>
    <w:rsid w:val="007B57AD"/>
    <w:rsid w:val="007B5808"/>
    <w:rsid w:val="007B58FF"/>
    <w:rsid w:val="007B59C2"/>
    <w:rsid w:val="007B59C9"/>
    <w:rsid w:val="007B5A28"/>
    <w:rsid w:val="007B5A7F"/>
    <w:rsid w:val="007B5B2A"/>
    <w:rsid w:val="007B5B58"/>
    <w:rsid w:val="007B5C82"/>
    <w:rsid w:val="007B5C9E"/>
    <w:rsid w:val="007B5D4C"/>
    <w:rsid w:val="007B5E0B"/>
    <w:rsid w:val="007B5E44"/>
    <w:rsid w:val="007B5ED6"/>
    <w:rsid w:val="007B5F14"/>
    <w:rsid w:val="007B5F6A"/>
    <w:rsid w:val="007B6114"/>
    <w:rsid w:val="007B612C"/>
    <w:rsid w:val="007B632A"/>
    <w:rsid w:val="007B635E"/>
    <w:rsid w:val="007B63FB"/>
    <w:rsid w:val="007B6574"/>
    <w:rsid w:val="007B66E4"/>
    <w:rsid w:val="007B690B"/>
    <w:rsid w:val="007B698A"/>
    <w:rsid w:val="007B69C3"/>
    <w:rsid w:val="007B6A84"/>
    <w:rsid w:val="007B6BCE"/>
    <w:rsid w:val="007B6BF6"/>
    <w:rsid w:val="007B6C3C"/>
    <w:rsid w:val="007B6C5E"/>
    <w:rsid w:val="007B6C81"/>
    <w:rsid w:val="007B6C84"/>
    <w:rsid w:val="007B720F"/>
    <w:rsid w:val="007B7261"/>
    <w:rsid w:val="007B72EC"/>
    <w:rsid w:val="007B735A"/>
    <w:rsid w:val="007B739D"/>
    <w:rsid w:val="007B761C"/>
    <w:rsid w:val="007B762D"/>
    <w:rsid w:val="007B797A"/>
    <w:rsid w:val="007B7AA3"/>
    <w:rsid w:val="007B7AF3"/>
    <w:rsid w:val="007B7C31"/>
    <w:rsid w:val="007B7C42"/>
    <w:rsid w:val="007B7DB9"/>
    <w:rsid w:val="007C008A"/>
    <w:rsid w:val="007C00E7"/>
    <w:rsid w:val="007C0109"/>
    <w:rsid w:val="007C01FE"/>
    <w:rsid w:val="007C0326"/>
    <w:rsid w:val="007C0357"/>
    <w:rsid w:val="007C0396"/>
    <w:rsid w:val="007C053F"/>
    <w:rsid w:val="007C07B3"/>
    <w:rsid w:val="007C088F"/>
    <w:rsid w:val="007C09B3"/>
    <w:rsid w:val="007C09EE"/>
    <w:rsid w:val="007C0AFD"/>
    <w:rsid w:val="007C0BC3"/>
    <w:rsid w:val="007C0EB4"/>
    <w:rsid w:val="007C0F01"/>
    <w:rsid w:val="007C1109"/>
    <w:rsid w:val="007C116A"/>
    <w:rsid w:val="007C1294"/>
    <w:rsid w:val="007C157B"/>
    <w:rsid w:val="007C159F"/>
    <w:rsid w:val="007C1715"/>
    <w:rsid w:val="007C1794"/>
    <w:rsid w:val="007C1813"/>
    <w:rsid w:val="007C1874"/>
    <w:rsid w:val="007C1909"/>
    <w:rsid w:val="007C19E8"/>
    <w:rsid w:val="007C1F0D"/>
    <w:rsid w:val="007C1F3E"/>
    <w:rsid w:val="007C2201"/>
    <w:rsid w:val="007C230C"/>
    <w:rsid w:val="007C246B"/>
    <w:rsid w:val="007C248E"/>
    <w:rsid w:val="007C25A7"/>
    <w:rsid w:val="007C260E"/>
    <w:rsid w:val="007C26B2"/>
    <w:rsid w:val="007C26EF"/>
    <w:rsid w:val="007C2725"/>
    <w:rsid w:val="007C2796"/>
    <w:rsid w:val="007C27C4"/>
    <w:rsid w:val="007C2814"/>
    <w:rsid w:val="007C2830"/>
    <w:rsid w:val="007C2A6C"/>
    <w:rsid w:val="007C2D0A"/>
    <w:rsid w:val="007C2D83"/>
    <w:rsid w:val="007C2E33"/>
    <w:rsid w:val="007C2E89"/>
    <w:rsid w:val="007C2F0A"/>
    <w:rsid w:val="007C2FAC"/>
    <w:rsid w:val="007C3037"/>
    <w:rsid w:val="007C3105"/>
    <w:rsid w:val="007C3253"/>
    <w:rsid w:val="007C3414"/>
    <w:rsid w:val="007C3475"/>
    <w:rsid w:val="007C34BF"/>
    <w:rsid w:val="007C351A"/>
    <w:rsid w:val="007C359F"/>
    <w:rsid w:val="007C35BA"/>
    <w:rsid w:val="007C35E8"/>
    <w:rsid w:val="007C35EC"/>
    <w:rsid w:val="007C3636"/>
    <w:rsid w:val="007C3652"/>
    <w:rsid w:val="007C3739"/>
    <w:rsid w:val="007C379F"/>
    <w:rsid w:val="007C3805"/>
    <w:rsid w:val="007C3976"/>
    <w:rsid w:val="007C3B3E"/>
    <w:rsid w:val="007C3B71"/>
    <w:rsid w:val="007C3C0A"/>
    <w:rsid w:val="007C3D13"/>
    <w:rsid w:val="007C3E95"/>
    <w:rsid w:val="007C3FC3"/>
    <w:rsid w:val="007C413E"/>
    <w:rsid w:val="007C423C"/>
    <w:rsid w:val="007C4397"/>
    <w:rsid w:val="007C45FA"/>
    <w:rsid w:val="007C4607"/>
    <w:rsid w:val="007C46CF"/>
    <w:rsid w:val="007C4700"/>
    <w:rsid w:val="007C475B"/>
    <w:rsid w:val="007C479E"/>
    <w:rsid w:val="007C497A"/>
    <w:rsid w:val="007C4A43"/>
    <w:rsid w:val="007C4B2A"/>
    <w:rsid w:val="007C4D4E"/>
    <w:rsid w:val="007C4E36"/>
    <w:rsid w:val="007C4EC4"/>
    <w:rsid w:val="007C4FCF"/>
    <w:rsid w:val="007C50EA"/>
    <w:rsid w:val="007C5132"/>
    <w:rsid w:val="007C5210"/>
    <w:rsid w:val="007C52F6"/>
    <w:rsid w:val="007C535B"/>
    <w:rsid w:val="007C5482"/>
    <w:rsid w:val="007C548B"/>
    <w:rsid w:val="007C550A"/>
    <w:rsid w:val="007C5650"/>
    <w:rsid w:val="007C5715"/>
    <w:rsid w:val="007C5722"/>
    <w:rsid w:val="007C57C0"/>
    <w:rsid w:val="007C5806"/>
    <w:rsid w:val="007C5AC7"/>
    <w:rsid w:val="007C5B06"/>
    <w:rsid w:val="007C5B62"/>
    <w:rsid w:val="007C5CD8"/>
    <w:rsid w:val="007C5F52"/>
    <w:rsid w:val="007C60D8"/>
    <w:rsid w:val="007C610A"/>
    <w:rsid w:val="007C6159"/>
    <w:rsid w:val="007C61F2"/>
    <w:rsid w:val="007C6273"/>
    <w:rsid w:val="007C6346"/>
    <w:rsid w:val="007C63E9"/>
    <w:rsid w:val="007C6525"/>
    <w:rsid w:val="007C6548"/>
    <w:rsid w:val="007C65C4"/>
    <w:rsid w:val="007C6719"/>
    <w:rsid w:val="007C683D"/>
    <w:rsid w:val="007C69F6"/>
    <w:rsid w:val="007C6BC6"/>
    <w:rsid w:val="007C6E12"/>
    <w:rsid w:val="007C6F0F"/>
    <w:rsid w:val="007C6F2D"/>
    <w:rsid w:val="007C70BF"/>
    <w:rsid w:val="007C72BB"/>
    <w:rsid w:val="007C75D8"/>
    <w:rsid w:val="007C7607"/>
    <w:rsid w:val="007C765C"/>
    <w:rsid w:val="007C7737"/>
    <w:rsid w:val="007C78FE"/>
    <w:rsid w:val="007C7982"/>
    <w:rsid w:val="007C79C6"/>
    <w:rsid w:val="007C79CB"/>
    <w:rsid w:val="007C7A20"/>
    <w:rsid w:val="007C7A85"/>
    <w:rsid w:val="007C7C0F"/>
    <w:rsid w:val="007C7C54"/>
    <w:rsid w:val="007C7CF1"/>
    <w:rsid w:val="007C7D4A"/>
    <w:rsid w:val="007D01C4"/>
    <w:rsid w:val="007D01E0"/>
    <w:rsid w:val="007D02ED"/>
    <w:rsid w:val="007D0335"/>
    <w:rsid w:val="007D0A05"/>
    <w:rsid w:val="007D0A1A"/>
    <w:rsid w:val="007D0AF2"/>
    <w:rsid w:val="007D0BAF"/>
    <w:rsid w:val="007D0BBB"/>
    <w:rsid w:val="007D0C06"/>
    <w:rsid w:val="007D0D86"/>
    <w:rsid w:val="007D0DFB"/>
    <w:rsid w:val="007D1044"/>
    <w:rsid w:val="007D113F"/>
    <w:rsid w:val="007D118D"/>
    <w:rsid w:val="007D1348"/>
    <w:rsid w:val="007D153C"/>
    <w:rsid w:val="007D1569"/>
    <w:rsid w:val="007D162C"/>
    <w:rsid w:val="007D1711"/>
    <w:rsid w:val="007D1774"/>
    <w:rsid w:val="007D184F"/>
    <w:rsid w:val="007D190D"/>
    <w:rsid w:val="007D1A08"/>
    <w:rsid w:val="007D1B25"/>
    <w:rsid w:val="007D1D34"/>
    <w:rsid w:val="007D1D70"/>
    <w:rsid w:val="007D20D1"/>
    <w:rsid w:val="007D20F0"/>
    <w:rsid w:val="007D2195"/>
    <w:rsid w:val="007D219D"/>
    <w:rsid w:val="007D21B0"/>
    <w:rsid w:val="007D225E"/>
    <w:rsid w:val="007D2316"/>
    <w:rsid w:val="007D233D"/>
    <w:rsid w:val="007D2342"/>
    <w:rsid w:val="007D24F7"/>
    <w:rsid w:val="007D256A"/>
    <w:rsid w:val="007D25EB"/>
    <w:rsid w:val="007D275B"/>
    <w:rsid w:val="007D28BC"/>
    <w:rsid w:val="007D28E4"/>
    <w:rsid w:val="007D292A"/>
    <w:rsid w:val="007D2BA6"/>
    <w:rsid w:val="007D2BAB"/>
    <w:rsid w:val="007D304A"/>
    <w:rsid w:val="007D3187"/>
    <w:rsid w:val="007D3242"/>
    <w:rsid w:val="007D329A"/>
    <w:rsid w:val="007D32FD"/>
    <w:rsid w:val="007D3742"/>
    <w:rsid w:val="007D390B"/>
    <w:rsid w:val="007D3980"/>
    <w:rsid w:val="007D3A1F"/>
    <w:rsid w:val="007D3A97"/>
    <w:rsid w:val="007D3AB1"/>
    <w:rsid w:val="007D3BCE"/>
    <w:rsid w:val="007D3BEC"/>
    <w:rsid w:val="007D3CBB"/>
    <w:rsid w:val="007D3E6D"/>
    <w:rsid w:val="007D3FB5"/>
    <w:rsid w:val="007D419C"/>
    <w:rsid w:val="007D423D"/>
    <w:rsid w:val="007D450B"/>
    <w:rsid w:val="007D45C1"/>
    <w:rsid w:val="007D4681"/>
    <w:rsid w:val="007D496F"/>
    <w:rsid w:val="007D4BC8"/>
    <w:rsid w:val="007D4D05"/>
    <w:rsid w:val="007D4D08"/>
    <w:rsid w:val="007D500F"/>
    <w:rsid w:val="007D503B"/>
    <w:rsid w:val="007D514C"/>
    <w:rsid w:val="007D5235"/>
    <w:rsid w:val="007D523A"/>
    <w:rsid w:val="007D539E"/>
    <w:rsid w:val="007D53F0"/>
    <w:rsid w:val="007D5427"/>
    <w:rsid w:val="007D54EB"/>
    <w:rsid w:val="007D5553"/>
    <w:rsid w:val="007D55D3"/>
    <w:rsid w:val="007D56D0"/>
    <w:rsid w:val="007D571E"/>
    <w:rsid w:val="007D57A3"/>
    <w:rsid w:val="007D583D"/>
    <w:rsid w:val="007D5845"/>
    <w:rsid w:val="007D58EB"/>
    <w:rsid w:val="007D5966"/>
    <w:rsid w:val="007D5A47"/>
    <w:rsid w:val="007D5BA3"/>
    <w:rsid w:val="007D5C00"/>
    <w:rsid w:val="007D5C16"/>
    <w:rsid w:val="007D5CC5"/>
    <w:rsid w:val="007D5E78"/>
    <w:rsid w:val="007D5FD5"/>
    <w:rsid w:val="007D6059"/>
    <w:rsid w:val="007D61A1"/>
    <w:rsid w:val="007D626C"/>
    <w:rsid w:val="007D627C"/>
    <w:rsid w:val="007D62D3"/>
    <w:rsid w:val="007D63ED"/>
    <w:rsid w:val="007D64BB"/>
    <w:rsid w:val="007D6696"/>
    <w:rsid w:val="007D6715"/>
    <w:rsid w:val="007D679E"/>
    <w:rsid w:val="007D6801"/>
    <w:rsid w:val="007D6828"/>
    <w:rsid w:val="007D6844"/>
    <w:rsid w:val="007D698D"/>
    <w:rsid w:val="007D69E1"/>
    <w:rsid w:val="007D6AFE"/>
    <w:rsid w:val="007D6B01"/>
    <w:rsid w:val="007D6C85"/>
    <w:rsid w:val="007D6DF1"/>
    <w:rsid w:val="007D6F36"/>
    <w:rsid w:val="007D70E8"/>
    <w:rsid w:val="007D711C"/>
    <w:rsid w:val="007D7197"/>
    <w:rsid w:val="007D72CD"/>
    <w:rsid w:val="007D7331"/>
    <w:rsid w:val="007D739D"/>
    <w:rsid w:val="007D73C1"/>
    <w:rsid w:val="007D7428"/>
    <w:rsid w:val="007D76D3"/>
    <w:rsid w:val="007D76E7"/>
    <w:rsid w:val="007D7793"/>
    <w:rsid w:val="007D77B6"/>
    <w:rsid w:val="007D77CA"/>
    <w:rsid w:val="007D77F4"/>
    <w:rsid w:val="007D7840"/>
    <w:rsid w:val="007D78E0"/>
    <w:rsid w:val="007D794B"/>
    <w:rsid w:val="007D7A69"/>
    <w:rsid w:val="007D7AB2"/>
    <w:rsid w:val="007D7B40"/>
    <w:rsid w:val="007D7BFB"/>
    <w:rsid w:val="007D7C0D"/>
    <w:rsid w:val="007D7E87"/>
    <w:rsid w:val="007D7F43"/>
    <w:rsid w:val="007E0253"/>
    <w:rsid w:val="007E0463"/>
    <w:rsid w:val="007E050A"/>
    <w:rsid w:val="007E0524"/>
    <w:rsid w:val="007E054C"/>
    <w:rsid w:val="007E0631"/>
    <w:rsid w:val="007E06F8"/>
    <w:rsid w:val="007E0773"/>
    <w:rsid w:val="007E0C98"/>
    <w:rsid w:val="007E0CB3"/>
    <w:rsid w:val="007E0D43"/>
    <w:rsid w:val="007E0D93"/>
    <w:rsid w:val="007E0DCA"/>
    <w:rsid w:val="007E0E8B"/>
    <w:rsid w:val="007E0F9E"/>
    <w:rsid w:val="007E1037"/>
    <w:rsid w:val="007E1054"/>
    <w:rsid w:val="007E10A1"/>
    <w:rsid w:val="007E1126"/>
    <w:rsid w:val="007E114D"/>
    <w:rsid w:val="007E11EF"/>
    <w:rsid w:val="007E127A"/>
    <w:rsid w:val="007E1338"/>
    <w:rsid w:val="007E13D5"/>
    <w:rsid w:val="007E1753"/>
    <w:rsid w:val="007E1775"/>
    <w:rsid w:val="007E178B"/>
    <w:rsid w:val="007E17B1"/>
    <w:rsid w:val="007E17BD"/>
    <w:rsid w:val="007E18B3"/>
    <w:rsid w:val="007E19FC"/>
    <w:rsid w:val="007E1A29"/>
    <w:rsid w:val="007E1A38"/>
    <w:rsid w:val="007E1B6B"/>
    <w:rsid w:val="007E1BC7"/>
    <w:rsid w:val="007E1C50"/>
    <w:rsid w:val="007E1C7B"/>
    <w:rsid w:val="007E1DA2"/>
    <w:rsid w:val="007E1DD2"/>
    <w:rsid w:val="007E1E55"/>
    <w:rsid w:val="007E1F5D"/>
    <w:rsid w:val="007E2192"/>
    <w:rsid w:val="007E226F"/>
    <w:rsid w:val="007E2552"/>
    <w:rsid w:val="007E25CA"/>
    <w:rsid w:val="007E25D5"/>
    <w:rsid w:val="007E2638"/>
    <w:rsid w:val="007E2829"/>
    <w:rsid w:val="007E28CA"/>
    <w:rsid w:val="007E2901"/>
    <w:rsid w:val="007E29C5"/>
    <w:rsid w:val="007E2AA8"/>
    <w:rsid w:val="007E2C88"/>
    <w:rsid w:val="007E2CEB"/>
    <w:rsid w:val="007E2D51"/>
    <w:rsid w:val="007E33BF"/>
    <w:rsid w:val="007E34C0"/>
    <w:rsid w:val="007E35A7"/>
    <w:rsid w:val="007E3611"/>
    <w:rsid w:val="007E36B3"/>
    <w:rsid w:val="007E3A51"/>
    <w:rsid w:val="007E3A55"/>
    <w:rsid w:val="007E3B48"/>
    <w:rsid w:val="007E3B79"/>
    <w:rsid w:val="007E3CFD"/>
    <w:rsid w:val="007E3EA6"/>
    <w:rsid w:val="007E4220"/>
    <w:rsid w:val="007E4280"/>
    <w:rsid w:val="007E42B9"/>
    <w:rsid w:val="007E438A"/>
    <w:rsid w:val="007E45D3"/>
    <w:rsid w:val="007E4727"/>
    <w:rsid w:val="007E4800"/>
    <w:rsid w:val="007E4834"/>
    <w:rsid w:val="007E498A"/>
    <w:rsid w:val="007E4CDC"/>
    <w:rsid w:val="007E4CDF"/>
    <w:rsid w:val="007E4D60"/>
    <w:rsid w:val="007E4D70"/>
    <w:rsid w:val="007E4D72"/>
    <w:rsid w:val="007E4E2C"/>
    <w:rsid w:val="007E4EFD"/>
    <w:rsid w:val="007E4F4D"/>
    <w:rsid w:val="007E4FB5"/>
    <w:rsid w:val="007E5029"/>
    <w:rsid w:val="007E514A"/>
    <w:rsid w:val="007E5245"/>
    <w:rsid w:val="007E5256"/>
    <w:rsid w:val="007E533B"/>
    <w:rsid w:val="007E5451"/>
    <w:rsid w:val="007E547E"/>
    <w:rsid w:val="007E549D"/>
    <w:rsid w:val="007E552A"/>
    <w:rsid w:val="007E5540"/>
    <w:rsid w:val="007E5602"/>
    <w:rsid w:val="007E5723"/>
    <w:rsid w:val="007E57E9"/>
    <w:rsid w:val="007E5BEC"/>
    <w:rsid w:val="007E5C6F"/>
    <w:rsid w:val="007E5D6D"/>
    <w:rsid w:val="007E5E7B"/>
    <w:rsid w:val="007E5EAC"/>
    <w:rsid w:val="007E6023"/>
    <w:rsid w:val="007E65A6"/>
    <w:rsid w:val="007E6748"/>
    <w:rsid w:val="007E6766"/>
    <w:rsid w:val="007E679D"/>
    <w:rsid w:val="007E679E"/>
    <w:rsid w:val="007E67F4"/>
    <w:rsid w:val="007E6997"/>
    <w:rsid w:val="007E6DF4"/>
    <w:rsid w:val="007E6EC7"/>
    <w:rsid w:val="007E6EF8"/>
    <w:rsid w:val="007E6F54"/>
    <w:rsid w:val="007E703A"/>
    <w:rsid w:val="007E7132"/>
    <w:rsid w:val="007E7207"/>
    <w:rsid w:val="007E7239"/>
    <w:rsid w:val="007E7502"/>
    <w:rsid w:val="007E754A"/>
    <w:rsid w:val="007E758D"/>
    <w:rsid w:val="007E7599"/>
    <w:rsid w:val="007E761B"/>
    <w:rsid w:val="007E7646"/>
    <w:rsid w:val="007E7766"/>
    <w:rsid w:val="007E7838"/>
    <w:rsid w:val="007E78C5"/>
    <w:rsid w:val="007E7AAC"/>
    <w:rsid w:val="007E7B30"/>
    <w:rsid w:val="007E7BD4"/>
    <w:rsid w:val="007E7D7A"/>
    <w:rsid w:val="007F0138"/>
    <w:rsid w:val="007F0157"/>
    <w:rsid w:val="007F0496"/>
    <w:rsid w:val="007F04D2"/>
    <w:rsid w:val="007F05B3"/>
    <w:rsid w:val="007F07BA"/>
    <w:rsid w:val="007F0939"/>
    <w:rsid w:val="007F0942"/>
    <w:rsid w:val="007F0AF7"/>
    <w:rsid w:val="007F0B29"/>
    <w:rsid w:val="007F0C49"/>
    <w:rsid w:val="007F0D2E"/>
    <w:rsid w:val="007F0DC4"/>
    <w:rsid w:val="007F0EC9"/>
    <w:rsid w:val="007F0FEB"/>
    <w:rsid w:val="007F1065"/>
    <w:rsid w:val="007F117A"/>
    <w:rsid w:val="007F12C9"/>
    <w:rsid w:val="007F1330"/>
    <w:rsid w:val="007F140C"/>
    <w:rsid w:val="007F160A"/>
    <w:rsid w:val="007F193A"/>
    <w:rsid w:val="007F1A7B"/>
    <w:rsid w:val="007F1B13"/>
    <w:rsid w:val="007F1D40"/>
    <w:rsid w:val="007F1D80"/>
    <w:rsid w:val="007F1F6E"/>
    <w:rsid w:val="007F1FB2"/>
    <w:rsid w:val="007F20AD"/>
    <w:rsid w:val="007F2145"/>
    <w:rsid w:val="007F215B"/>
    <w:rsid w:val="007F221F"/>
    <w:rsid w:val="007F226C"/>
    <w:rsid w:val="007F22B2"/>
    <w:rsid w:val="007F24D0"/>
    <w:rsid w:val="007F2543"/>
    <w:rsid w:val="007F25AE"/>
    <w:rsid w:val="007F27FC"/>
    <w:rsid w:val="007F2818"/>
    <w:rsid w:val="007F2878"/>
    <w:rsid w:val="007F28C3"/>
    <w:rsid w:val="007F28CE"/>
    <w:rsid w:val="007F294C"/>
    <w:rsid w:val="007F298F"/>
    <w:rsid w:val="007F2A10"/>
    <w:rsid w:val="007F2A8E"/>
    <w:rsid w:val="007F2AB1"/>
    <w:rsid w:val="007F2B8B"/>
    <w:rsid w:val="007F2B97"/>
    <w:rsid w:val="007F2C2C"/>
    <w:rsid w:val="007F2C30"/>
    <w:rsid w:val="007F2E23"/>
    <w:rsid w:val="007F2E8C"/>
    <w:rsid w:val="007F2F03"/>
    <w:rsid w:val="007F313B"/>
    <w:rsid w:val="007F320A"/>
    <w:rsid w:val="007F3313"/>
    <w:rsid w:val="007F335F"/>
    <w:rsid w:val="007F3397"/>
    <w:rsid w:val="007F33B0"/>
    <w:rsid w:val="007F345D"/>
    <w:rsid w:val="007F3510"/>
    <w:rsid w:val="007F35D9"/>
    <w:rsid w:val="007F35F7"/>
    <w:rsid w:val="007F38A8"/>
    <w:rsid w:val="007F39D4"/>
    <w:rsid w:val="007F3ACD"/>
    <w:rsid w:val="007F3B23"/>
    <w:rsid w:val="007F3B39"/>
    <w:rsid w:val="007F3BDE"/>
    <w:rsid w:val="007F3CA5"/>
    <w:rsid w:val="007F3DA2"/>
    <w:rsid w:val="007F3E32"/>
    <w:rsid w:val="007F3E95"/>
    <w:rsid w:val="007F3E9B"/>
    <w:rsid w:val="007F4081"/>
    <w:rsid w:val="007F40AF"/>
    <w:rsid w:val="007F4150"/>
    <w:rsid w:val="007F416D"/>
    <w:rsid w:val="007F421D"/>
    <w:rsid w:val="007F4254"/>
    <w:rsid w:val="007F42B3"/>
    <w:rsid w:val="007F4363"/>
    <w:rsid w:val="007F4460"/>
    <w:rsid w:val="007F447D"/>
    <w:rsid w:val="007F474D"/>
    <w:rsid w:val="007F47E1"/>
    <w:rsid w:val="007F4872"/>
    <w:rsid w:val="007F48D3"/>
    <w:rsid w:val="007F4C3D"/>
    <w:rsid w:val="007F4C3E"/>
    <w:rsid w:val="007F4CCD"/>
    <w:rsid w:val="007F4D6E"/>
    <w:rsid w:val="007F4E9E"/>
    <w:rsid w:val="007F4EB9"/>
    <w:rsid w:val="007F4EC4"/>
    <w:rsid w:val="007F4F56"/>
    <w:rsid w:val="007F5022"/>
    <w:rsid w:val="007F51D6"/>
    <w:rsid w:val="007F53EC"/>
    <w:rsid w:val="007F5419"/>
    <w:rsid w:val="007F5624"/>
    <w:rsid w:val="007F56B6"/>
    <w:rsid w:val="007F56CD"/>
    <w:rsid w:val="007F56FE"/>
    <w:rsid w:val="007F5777"/>
    <w:rsid w:val="007F577B"/>
    <w:rsid w:val="007F57B6"/>
    <w:rsid w:val="007F58DA"/>
    <w:rsid w:val="007F58E4"/>
    <w:rsid w:val="007F5A34"/>
    <w:rsid w:val="007F5B2A"/>
    <w:rsid w:val="007F5BAC"/>
    <w:rsid w:val="007F5C1C"/>
    <w:rsid w:val="007F5F15"/>
    <w:rsid w:val="007F6118"/>
    <w:rsid w:val="007F6161"/>
    <w:rsid w:val="007F622E"/>
    <w:rsid w:val="007F62A3"/>
    <w:rsid w:val="007F633C"/>
    <w:rsid w:val="007F6571"/>
    <w:rsid w:val="007F662B"/>
    <w:rsid w:val="007F66D6"/>
    <w:rsid w:val="007F6752"/>
    <w:rsid w:val="007F67A6"/>
    <w:rsid w:val="007F683E"/>
    <w:rsid w:val="007F6866"/>
    <w:rsid w:val="007F6CBF"/>
    <w:rsid w:val="007F6DF3"/>
    <w:rsid w:val="007F6E65"/>
    <w:rsid w:val="007F6EF1"/>
    <w:rsid w:val="007F6FBA"/>
    <w:rsid w:val="007F707D"/>
    <w:rsid w:val="007F7086"/>
    <w:rsid w:val="007F7238"/>
    <w:rsid w:val="007F726A"/>
    <w:rsid w:val="007F72B8"/>
    <w:rsid w:val="007F72E4"/>
    <w:rsid w:val="007F736A"/>
    <w:rsid w:val="007F73D1"/>
    <w:rsid w:val="007F73F1"/>
    <w:rsid w:val="007F74FA"/>
    <w:rsid w:val="007F75E7"/>
    <w:rsid w:val="007F7665"/>
    <w:rsid w:val="007F76B7"/>
    <w:rsid w:val="007F7805"/>
    <w:rsid w:val="007F7869"/>
    <w:rsid w:val="007F794E"/>
    <w:rsid w:val="007F7A90"/>
    <w:rsid w:val="007F7B58"/>
    <w:rsid w:val="007F7B78"/>
    <w:rsid w:val="007F7CBB"/>
    <w:rsid w:val="007F7CCC"/>
    <w:rsid w:val="007F7D79"/>
    <w:rsid w:val="007F7EA3"/>
    <w:rsid w:val="0080007F"/>
    <w:rsid w:val="008000E7"/>
    <w:rsid w:val="00800261"/>
    <w:rsid w:val="00800289"/>
    <w:rsid w:val="0080029F"/>
    <w:rsid w:val="00800314"/>
    <w:rsid w:val="00800318"/>
    <w:rsid w:val="00800348"/>
    <w:rsid w:val="00800410"/>
    <w:rsid w:val="008006E7"/>
    <w:rsid w:val="00800927"/>
    <w:rsid w:val="00800957"/>
    <w:rsid w:val="00800959"/>
    <w:rsid w:val="00800C69"/>
    <w:rsid w:val="00800CAB"/>
    <w:rsid w:val="00800D79"/>
    <w:rsid w:val="008010A0"/>
    <w:rsid w:val="00801324"/>
    <w:rsid w:val="00801333"/>
    <w:rsid w:val="00801508"/>
    <w:rsid w:val="00801541"/>
    <w:rsid w:val="00801642"/>
    <w:rsid w:val="008016BC"/>
    <w:rsid w:val="008016CB"/>
    <w:rsid w:val="00801701"/>
    <w:rsid w:val="00801719"/>
    <w:rsid w:val="008017BC"/>
    <w:rsid w:val="0080180F"/>
    <w:rsid w:val="00801874"/>
    <w:rsid w:val="0080191F"/>
    <w:rsid w:val="00801969"/>
    <w:rsid w:val="00801992"/>
    <w:rsid w:val="008019ED"/>
    <w:rsid w:val="00801A36"/>
    <w:rsid w:val="00801A38"/>
    <w:rsid w:val="00801AA4"/>
    <w:rsid w:val="00801CBF"/>
    <w:rsid w:val="00801E9F"/>
    <w:rsid w:val="00801EEB"/>
    <w:rsid w:val="00801F1B"/>
    <w:rsid w:val="00801F78"/>
    <w:rsid w:val="00802037"/>
    <w:rsid w:val="008020EA"/>
    <w:rsid w:val="008020F2"/>
    <w:rsid w:val="00802168"/>
    <w:rsid w:val="008021DB"/>
    <w:rsid w:val="008021DF"/>
    <w:rsid w:val="00802390"/>
    <w:rsid w:val="008024D1"/>
    <w:rsid w:val="00802584"/>
    <w:rsid w:val="008025C3"/>
    <w:rsid w:val="00802692"/>
    <w:rsid w:val="00802738"/>
    <w:rsid w:val="008027F4"/>
    <w:rsid w:val="008028F0"/>
    <w:rsid w:val="00802924"/>
    <w:rsid w:val="0080297C"/>
    <w:rsid w:val="00802A63"/>
    <w:rsid w:val="00802B00"/>
    <w:rsid w:val="00802B25"/>
    <w:rsid w:val="00802B31"/>
    <w:rsid w:val="00802B5D"/>
    <w:rsid w:val="00802CC4"/>
    <w:rsid w:val="00802D17"/>
    <w:rsid w:val="00802D78"/>
    <w:rsid w:val="00802DA5"/>
    <w:rsid w:val="00802EBE"/>
    <w:rsid w:val="00802F3E"/>
    <w:rsid w:val="0080306B"/>
    <w:rsid w:val="008030C6"/>
    <w:rsid w:val="00803196"/>
    <w:rsid w:val="0080322B"/>
    <w:rsid w:val="00803296"/>
    <w:rsid w:val="00803369"/>
    <w:rsid w:val="00803386"/>
    <w:rsid w:val="008033E1"/>
    <w:rsid w:val="008034D8"/>
    <w:rsid w:val="008035C3"/>
    <w:rsid w:val="008035E5"/>
    <w:rsid w:val="00803696"/>
    <w:rsid w:val="008036D8"/>
    <w:rsid w:val="0080371C"/>
    <w:rsid w:val="008038DE"/>
    <w:rsid w:val="0080393F"/>
    <w:rsid w:val="00803A0C"/>
    <w:rsid w:val="00803A30"/>
    <w:rsid w:val="00803C07"/>
    <w:rsid w:val="00803C32"/>
    <w:rsid w:val="00803CF5"/>
    <w:rsid w:val="00803E02"/>
    <w:rsid w:val="00803EC7"/>
    <w:rsid w:val="00803F26"/>
    <w:rsid w:val="008040CD"/>
    <w:rsid w:val="008041D7"/>
    <w:rsid w:val="008041E0"/>
    <w:rsid w:val="00804200"/>
    <w:rsid w:val="008042B3"/>
    <w:rsid w:val="008042DB"/>
    <w:rsid w:val="0080433B"/>
    <w:rsid w:val="00804420"/>
    <w:rsid w:val="00804451"/>
    <w:rsid w:val="00804591"/>
    <w:rsid w:val="00804737"/>
    <w:rsid w:val="0080488F"/>
    <w:rsid w:val="00804A0D"/>
    <w:rsid w:val="00804A12"/>
    <w:rsid w:val="00804A2F"/>
    <w:rsid w:val="00804B3B"/>
    <w:rsid w:val="00804B8B"/>
    <w:rsid w:val="00804C95"/>
    <w:rsid w:val="00804C99"/>
    <w:rsid w:val="00805042"/>
    <w:rsid w:val="00805062"/>
    <w:rsid w:val="00805208"/>
    <w:rsid w:val="008053A2"/>
    <w:rsid w:val="008053E8"/>
    <w:rsid w:val="00805459"/>
    <w:rsid w:val="008055C8"/>
    <w:rsid w:val="008056F9"/>
    <w:rsid w:val="00805AF8"/>
    <w:rsid w:val="00805B21"/>
    <w:rsid w:val="00805C3B"/>
    <w:rsid w:val="00805C5B"/>
    <w:rsid w:val="00805C9D"/>
    <w:rsid w:val="00805CA0"/>
    <w:rsid w:val="00805D77"/>
    <w:rsid w:val="00805DA8"/>
    <w:rsid w:val="00805E68"/>
    <w:rsid w:val="00805F6B"/>
    <w:rsid w:val="0080607A"/>
    <w:rsid w:val="00806121"/>
    <w:rsid w:val="008061A3"/>
    <w:rsid w:val="008061D4"/>
    <w:rsid w:val="0080623F"/>
    <w:rsid w:val="00806282"/>
    <w:rsid w:val="008063BF"/>
    <w:rsid w:val="00806487"/>
    <w:rsid w:val="008064F1"/>
    <w:rsid w:val="008065BE"/>
    <w:rsid w:val="008065CE"/>
    <w:rsid w:val="0080665B"/>
    <w:rsid w:val="0080668C"/>
    <w:rsid w:val="0080673A"/>
    <w:rsid w:val="00806792"/>
    <w:rsid w:val="008067CF"/>
    <w:rsid w:val="0080688E"/>
    <w:rsid w:val="00806B2C"/>
    <w:rsid w:val="00806C21"/>
    <w:rsid w:val="00806D4B"/>
    <w:rsid w:val="00806D55"/>
    <w:rsid w:val="00806E03"/>
    <w:rsid w:val="00806F63"/>
    <w:rsid w:val="00807043"/>
    <w:rsid w:val="008070B7"/>
    <w:rsid w:val="008070F9"/>
    <w:rsid w:val="0080733A"/>
    <w:rsid w:val="0080738F"/>
    <w:rsid w:val="00807404"/>
    <w:rsid w:val="00807456"/>
    <w:rsid w:val="008074A2"/>
    <w:rsid w:val="008074BD"/>
    <w:rsid w:val="00807554"/>
    <w:rsid w:val="008075B8"/>
    <w:rsid w:val="008075BE"/>
    <w:rsid w:val="00807723"/>
    <w:rsid w:val="008077F5"/>
    <w:rsid w:val="00807878"/>
    <w:rsid w:val="008079C6"/>
    <w:rsid w:val="00807A25"/>
    <w:rsid w:val="00807A9F"/>
    <w:rsid w:val="00807B81"/>
    <w:rsid w:val="00807CAD"/>
    <w:rsid w:val="00807D0E"/>
    <w:rsid w:val="00807ED8"/>
    <w:rsid w:val="00807F06"/>
    <w:rsid w:val="00807F0F"/>
    <w:rsid w:val="0080C58F"/>
    <w:rsid w:val="008100C5"/>
    <w:rsid w:val="008100C6"/>
    <w:rsid w:val="008101A7"/>
    <w:rsid w:val="008101EC"/>
    <w:rsid w:val="00810308"/>
    <w:rsid w:val="008103B0"/>
    <w:rsid w:val="008103BA"/>
    <w:rsid w:val="008103DB"/>
    <w:rsid w:val="008105A6"/>
    <w:rsid w:val="00810646"/>
    <w:rsid w:val="00810739"/>
    <w:rsid w:val="008107C4"/>
    <w:rsid w:val="00810870"/>
    <w:rsid w:val="008108A3"/>
    <w:rsid w:val="0081094D"/>
    <w:rsid w:val="00810969"/>
    <w:rsid w:val="008109ED"/>
    <w:rsid w:val="00810A55"/>
    <w:rsid w:val="00810A70"/>
    <w:rsid w:val="00810B7D"/>
    <w:rsid w:val="00810C1B"/>
    <w:rsid w:val="00810E6E"/>
    <w:rsid w:val="00810F6F"/>
    <w:rsid w:val="00811034"/>
    <w:rsid w:val="008110AF"/>
    <w:rsid w:val="00811142"/>
    <w:rsid w:val="00811196"/>
    <w:rsid w:val="008111C3"/>
    <w:rsid w:val="00811208"/>
    <w:rsid w:val="0081126A"/>
    <w:rsid w:val="008113F2"/>
    <w:rsid w:val="008115D5"/>
    <w:rsid w:val="0081163F"/>
    <w:rsid w:val="008116D2"/>
    <w:rsid w:val="008116E2"/>
    <w:rsid w:val="00811761"/>
    <w:rsid w:val="008118CE"/>
    <w:rsid w:val="00811A1A"/>
    <w:rsid w:val="00811A77"/>
    <w:rsid w:val="00811B8B"/>
    <w:rsid w:val="00811CA8"/>
    <w:rsid w:val="00811CBF"/>
    <w:rsid w:val="00811D42"/>
    <w:rsid w:val="00811D48"/>
    <w:rsid w:val="00811D52"/>
    <w:rsid w:val="00812023"/>
    <w:rsid w:val="008122FA"/>
    <w:rsid w:val="008123CA"/>
    <w:rsid w:val="00812539"/>
    <w:rsid w:val="008126F0"/>
    <w:rsid w:val="00812740"/>
    <w:rsid w:val="008127FD"/>
    <w:rsid w:val="008128D4"/>
    <w:rsid w:val="00812B37"/>
    <w:rsid w:val="00812B60"/>
    <w:rsid w:val="00812C2C"/>
    <w:rsid w:val="00812E1F"/>
    <w:rsid w:val="00812E44"/>
    <w:rsid w:val="00812F04"/>
    <w:rsid w:val="00812F86"/>
    <w:rsid w:val="0081310C"/>
    <w:rsid w:val="00813195"/>
    <w:rsid w:val="00813314"/>
    <w:rsid w:val="0081339D"/>
    <w:rsid w:val="0081364D"/>
    <w:rsid w:val="008136C0"/>
    <w:rsid w:val="0081381C"/>
    <w:rsid w:val="0081386C"/>
    <w:rsid w:val="00813951"/>
    <w:rsid w:val="0081399C"/>
    <w:rsid w:val="008139F6"/>
    <w:rsid w:val="00813A42"/>
    <w:rsid w:val="00813ABA"/>
    <w:rsid w:val="00813C61"/>
    <w:rsid w:val="00813D31"/>
    <w:rsid w:val="00813D61"/>
    <w:rsid w:val="00813D6C"/>
    <w:rsid w:val="00813D9B"/>
    <w:rsid w:val="00813EC8"/>
    <w:rsid w:val="00813F7E"/>
    <w:rsid w:val="00813FB3"/>
    <w:rsid w:val="008140D1"/>
    <w:rsid w:val="0081418C"/>
    <w:rsid w:val="008141C0"/>
    <w:rsid w:val="008141C2"/>
    <w:rsid w:val="0081423B"/>
    <w:rsid w:val="008143CE"/>
    <w:rsid w:val="008143FD"/>
    <w:rsid w:val="00814650"/>
    <w:rsid w:val="008147AC"/>
    <w:rsid w:val="00814B3D"/>
    <w:rsid w:val="00814B77"/>
    <w:rsid w:val="00814C0D"/>
    <w:rsid w:val="00814C3E"/>
    <w:rsid w:val="00814CDD"/>
    <w:rsid w:val="00814E6D"/>
    <w:rsid w:val="00814E7B"/>
    <w:rsid w:val="00814FA9"/>
    <w:rsid w:val="00815166"/>
    <w:rsid w:val="0081517D"/>
    <w:rsid w:val="0081520B"/>
    <w:rsid w:val="008152A7"/>
    <w:rsid w:val="008152A9"/>
    <w:rsid w:val="00815324"/>
    <w:rsid w:val="0081533C"/>
    <w:rsid w:val="00815481"/>
    <w:rsid w:val="00815884"/>
    <w:rsid w:val="00815AFD"/>
    <w:rsid w:val="00815BB6"/>
    <w:rsid w:val="00815C9A"/>
    <w:rsid w:val="00815CF1"/>
    <w:rsid w:val="00815E7F"/>
    <w:rsid w:val="00815E90"/>
    <w:rsid w:val="00815F2C"/>
    <w:rsid w:val="00815F34"/>
    <w:rsid w:val="00815F72"/>
    <w:rsid w:val="008161D7"/>
    <w:rsid w:val="0081638C"/>
    <w:rsid w:val="0081651F"/>
    <w:rsid w:val="00816759"/>
    <w:rsid w:val="0081688A"/>
    <w:rsid w:val="008168BF"/>
    <w:rsid w:val="0081698C"/>
    <w:rsid w:val="00816A0F"/>
    <w:rsid w:val="00816A63"/>
    <w:rsid w:val="00816AE7"/>
    <w:rsid w:val="00816AF7"/>
    <w:rsid w:val="00816B65"/>
    <w:rsid w:val="00816C34"/>
    <w:rsid w:val="00816CCC"/>
    <w:rsid w:val="00816CDF"/>
    <w:rsid w:val="00816F17"/>
    <w:rsid w:val="00816FA1"/>
    <w:rsid w:val="00816FBF"/>
    <w:rsid w:val="008170DF"/>
    <w:rsid w:val="0081731D"/>
    <w:rsid w:val="008176A6"/>
    <w:rsid w:val="00817715"/>
    <w:rsid w:val="0081778F"/>
    <w:rsid w:val="00817B1F"/>
    <w:rsid w:val="00817C92"/>
    <w:rsid w:val="00817CCE"/>
    <w:rsid w:val="00817E06"/>
    <w:rsid w:val="00817ED7"/>
    <w:rsid w:val="00817EEC"/>
    <w:rsid w:val="00817F13"/>
    <w:rsid w:val="0082006D"/>
    <w:rsid w:val="00820072"/>
    <w:rsid w:val="008200AC"/>
    <w:rsid w:val="00820120"/>
    <w:rsid w:val="0082019D"/>
    <w:rsid w:val="008202E3"/>
    <w:rsid w:val="0082048E"/>
    <w:rsid w:val="008205E2"/>
    <w:rsid w:val="008205F4"/>
    <w:rsid w:val="00820661"/>
    <w:rsid w:val="008206FD"/>
    <w:rsid w:val="00820786"/>
    <w:rsid w:val="008207BC"/>
    <w:rsid w:val="008207E7"/>
    <w:rsid w:val="0082082B"/>
    <w:rsid w:val="00820A3D"/>
    <w:rsid w:val="00820AE1"/>
    <w:rsid w:val="00820B02"/>
    <w:rsid w:val="00820B65"/>
    <w:rsid w:val="00820C14"/>
    <w:rsid w:val="00820CA4"/>
    <w:rsid w:val="00820E90"/>
    <w:rsid w:val="00820FDE"/>
    <w:rsid w:val="0082112E"/>
    <w:rsid w:val="0082116A"/>
    <w:rsid w:val="00821181"/>
    <w:rsid w:val="008212DC"/>
    <w:rsid w:val="00821456"/>
    <w:rsid w:val="008214EE"/>
    <w:rsid w:val="00821519"/>
    <w:rsid w:val="00821541"/>
    <w:rsid w:val="0082156D"/>
    <w:rsid w:val="008215AB"/>
    <w:rsid w:val="008215EA"/>
    <w:rsid w:val="008216A7"/>
    <w:rsid w:val="008216B3"/>
    <w:rsid w:val="008216CD"/>
    <w:rsid w:val="008216E5"/>
    <w:rsid w:val="00821795"/>
    <w:rsid w:val="00821920"/>
    <w:rsid w:val="00821979"/>
    <w:rsid w:val="00821981"/>
    <w:rsid w:val="008219FC"/>
    <w:rsid w:val="00821A1E"/>
    <w:rsid w:val="00821B4B"/>
    <w:rsid w:val="00821B4C"/>
    <w:rsid w:val="00821F3D"/>
    <w:rsid w:val="00821F96"/>
    <w:rsid w:val="00822073"/>
    <w:rsid w:val="008221CB"/>
    <w:rsid w:val="008222B2"/>
    <w:rsid w:val="008223F3"/>
    <w:rsid w:val="00822440"/>
    <w:rsid w:val="0082259B"/>
    <w:rsid w:val="008226B0"/>
    <w:rsid w:val="008226F2"/>
    <w:rsid w:val="008228F5"/>
    <w:rsid w:val="00822925"/>
    <w:rsid w:val="00822B8E"/>
    <w:rsid w:val="00822E32"/>
    <w:rsid w:val="00822E87"/>
    <w:rsid w:val="00822EF1"/>
    <w:rsid w:val="00822FDF"/>
    <w:rsid w:val="00822FE1"/>
    <w:rsid w:val="0082301D"/>
    <w:rsid w:val="00823032"/>
    <w:rsid w:val="008234C6"/>
    <w:rsid w:val="0082356E"/>
    <w:rsid w:val="0082369C"/>
    <w:rsid w:val="008236A0"/>
    <w:rsid w:val="008237BC"/>
    <w:rsid w:val="00823848"/>
    <w:rsid w:val="008238EE"/>
    <w:rsid w:val="008239C1"/>
    <w:rsid w:val="00823A1A"/>
    <w:rsid w:val="00823A88"/>
    <w:rsid w:val="00823AAF"/>
    <w:rsid w:val="00823C39"/>
    <w:rsid w:val="00823D0C"/>
    <w:rsid w:val="00823E0E"/>
    <w:rsid w:val="00823E26"/>
    <w:rsid w:val="00823E8D"/>
    <w:rsid w:val="00824153"/>
    <w:rsid w:val="00824263"/>
    <w:rsid w:val="0082431E"/>
    <w:rsid w:val="00824363"/>
    <w:rsid w:val="0082437F"/>
    <w:rsid w:val="00824385"/>
    <w:rsid w:val="00824482"/>
    <w:rsid w:val="008245D6"/>
    <w:rsid w:val="00824720"/>
    <w:rsid w:val="0082476F"/>
    <w:rsid w:val="008247CC"/>
    <w:rsid w:val="008247D1"/>
    <w:rsid w:val="008248F2"/>
    <w:rsid w:val="0082491D"/>
    <w:rsid w:val="00824B9C"/>
    <w:rsid w:val="00824BB0"/>
    <w:rsid w:val="00824C4E"/>
    <w:rsid w:val="00824F4A"/>
    <w:rsid w:val="0082501C"/>
    <w:rsid w:val="00825200"/>
    <w:rsid w:val="00825212"/>
    <w:rsid w:val="00825239"/>
    <w:rsid w:val="0082528D"/>
    <w:rsid w:val="008252F3"/>
    <w:rsid w:val="00825326"/>
    <w:rsid w:val="00825378"/>
    <w:rsid w:val="008254C2"/>
    <w:rsid w:val="008254DC"/>
    <w:rsid w:val="0082553B"/>
    <w:rsid w:val="00825806"/>
    <w:rsid w:val="008258D0"/>
    <w:rsid w:val="00825A95"/>
    <w:rsid w:val="00825DB4"/>
    <w:rsid w:val="00825EC6"/>
    <w:rsid w:val="00825F92"/>
    <w:rsid w:val="00825FEA"/>
    <w:rsid w:val="00825FFC"/>
    <w:rsid w:val="0082618B"/>
    <w:rsid w:val="008261B4"/>
    <w:rsid w:val="00826374"/>
    <w:rsid w:val="00826445"/>
    <w:rsid w:val="0082645F"/>
    <w:rsid w:val="00826875"/>
    <w:rsid w:val="008268A1"/>
    <w:rsid w:val="008268A8"/>
    <w:rsid w:val="0082696F"/>
    <w:rsid w:val="0082697E"/>
    <w:rsid w:val="00826CD6"/>
    <w:rsid w:val="00826DD0"/>
    <w:rsid w:val="00826E6A"/>
    <w:rsid w:val="0082704F"/>
    <w:rsid w:val="008270BD"/>
    <w:rsid w:val="00827158"/>
    <w:rsid w:val="00827267"/>
    <w:rsid w:val="0082737A"/>
    <w:rsid w:val="008274E3"/>
    <w:rsid w:val="008274E9"/>
    <w:rsid w:val="00827752"/>
    <w:rsid w:val="00827790"/>
    <w:rsid w:val="008277B5"/>
    <w:rsid w:val="008277CB"/>
    <w:rsid w:val="008278D9"/>
    <w:rsid w:val="00827910"/>
    <w:rsid w:val="0082799E"/>
    <w:rsid w:val="008279CE"/>
    <w:rsid w:val="00827A9E"/>
    <w:rsid w:val="00827AE1"/>
    <w:rsid w:val="00827AF5"/>
    <w:rsid w:val="00827B8F"/>
    <w:rsid w:val="00827B98"/>
    <w:rsid w:val="00827BD3"/>
    <w:rsid w:val="00827C82"/>
    <w:rsid w:val="00827CFF"/>
    <w:rsid w:val="00827D14"/>
    <w:rsid w:val="00827D23"/>
    <w:rsid w:val="00827D82"/>
    <w:rsid w:val="00827FAD"/>
    <w:rsid w:val="0083004C"/>
    <w:rsid w:val="0083014E"/>
    <w:rsid w:val="00830179"/>
    <w:rsid w:val="00830269"/>
    <w:rsid w:val="00830282"/>
    <w:rsid w:val="008302C1"/>
    <w:rsid w:val="00830397"/>
    <w:rsid w:val="008303CE"/>
    <w:rsid w:val="00830524"/>
    <w:rsid w:val="00830529"/>
    <w:rsid w:val="00830532"/>
    <w:rsid w:val="00830590"/>
    <w:rsid w:val="00830787"/>
    <w:rsid w:val="008307D4"/>
    <w:rsid w:val="00830971"/>
    <w:rsid w:val="008309B7"/>
    <w:rsid w:val="00830A23"/>
    <w:rsid w:val="00830A45"/>
    <w:rsid w:val="00830B9E"/>
    <w:rsid w:val="00830BBF"/>
    <w:rsid w:val="00830BCA"/>
    <w:rsid w:val="00830C51"/>
    <w:rsid w:val="00830EA6"/>
    <w:rsid w:val="00830EDD"/>
    <w:rsid w:val="008310D3"/>
    <w:rsid w:val="0083112A"/>
    <w:rsid w:val="00831215"/>
    <w:rsid w:val="00831280"/>
    <w:rsid w:val="008312A3"/>
    <w:rsid w:val="0083141B"/>
    <w:rsid w:val="0083147D"/>
    <w:rsid w:val="008314B0"/>
    <w:rsid w:val="00831525"/>
    <w:rsid w:val="00831859"/>
    <w:rsid w:val="0083188E"/>
    <w:rsid w:val="00831920"/>
    <w:rsid w:val="00831A42"/>
    <w:rsid w:val="00831A4B"/>
    <w:rsid w:val="00831B69"/>
    <w:rsid w:val="00831C71"/>
    <w:rsid w:val="00831D34"/>
    <w:rsid w:val="00831D47"/>
    <w:rsid w:val="00831D49"/>
    <w:rsid w:val="00831D8A"/>
    <w:rsid w:val="00831DEC"/>
    <w:rsid w:val="00831E16"/>
    <w:rsid w:val="00831F73"/>
    <w:rsid w:val="00832015"/>
    <w:rsid w:val="00832016"/>
    <w:rsid w:val="0083221B"/>
    <w:rsid w:val="008322AD"/>
    <w:rsid w:val="008322B1"/>
    <w:rsid w:val="008323C4"/>
    <w:rsid w:val="00832496"/>
    <w:rsid w:val="008324DE"/>
    <w:rsid w:val="008326CA"/>
    <w:rsid w:val="008326E2"/>
    <w:rsid w:val="00832739"/>
    <w:rsid w:val="008328B9"/>
    <w:rsid w:val="008329E9"/>
    <w:rsid w:val="00832A25"/>
    <w:rsid w:val="00832A56"/>
    <w:rsid w:val="00832AEB"/>
    <w:rsid w:val="00832BDF"/>
    <w:rsid w:val="00832C07"/>
    <w:rsid w:val="00832CA6"/>
    <w:rsid w:val="00832CED"/>
    <w:rsid w:val="00832D2D"/>
    <w:rsid w:val="00832DD2"/>
    <w:rsid w:val="00832E32"/>
    <w:rsid w:val="00832E54"/>
    <w:rsid w:val="00832EEE"/>
    <w:rsid w:val="00833097"/>
    <w:rsid w:val="0083314A"/>
    <w:rsid w:val="0083315D"/>
    <w:rsid w:val="008333A8"/>
    <w:rsid w:val="008333F0"/>
    <w:rsid w:val="00833453"/>
    <w:rsid w:val="008334F3"/>
    <w:rsid w:val="0083356B"/>
    <w:rsid w:val="008335E9"/>
    <w:rsid w:val="008336D2"/>
    <w:rsid w:val="0083370A"/>
    <w:rsid w:val="008337C7"/>
    <w:rsid w:val="00833CD8"/>
    <w:rsid w:val="00833D59"/>
    <w:rsid w:val="00833D8B"/>
    <w:rsid w:val="00833DD5"/>
    <w:rsid w:val="00833DE5"/>
    <w:rsid w:val="00833E06"/>
    <w:rsid w:val="00833E1A"/>
    <w:rsid w:val="00833E85"/>
    <w:rsid w:val="00833E8F"/>
    <w:rsid w:val="00833EE9"/>
    <w:rsid w:val="008340A9"/>
    <w:rsid w:val="0083414C"/>
    <w:rsid w:val="00834156"/>
    <w:rsid w:val="00834208"/>
    <w:rsid w:val="0083428E"/>
    <w:rsid w:val="008343E2"/>
    <w:rsid w:val="00834573"/>
    <w:rsid w:val="0083459A"/>
    <w:rsid w:val="0083459E"/>
    <w:rsid w:val="00834765"/>
    <w:rsid w:val="008347C6"/>
    <w:rsid w:val="008347DC"/>
    <w:rsid w:val="00834819"/>
    <w:rsid w:val="008348C6"/>
    <w:rsid w:val="00834A52"/>
    <w:rsid w:val="00834B3B"/>
    <w:rsid w:val="00834CE0"/>
    <w:rsid w:val="00834D96"/>
    <w:rsid w:val="00834E2B"/>
    <w:rsid w:val="00834E9E"/>
    <w:rsid w:val="00834EDA"/>
    <w:rsid w:val="00834F86"/>
    <w:rsid w:val="00835113"/>
    <w:rsid w:val="008351C1"/>
    <w:rsid w:val="008351C7"/>
    <w:rsid w:val="008351FE"/>
    <w:rsid w:val="00835204"/>
    <w:rsid w:val="00835262"/>
    <w:rsid w:val="008352F9"/>
    <w:rsid w:val="00835579"/>
    <w:rsid w:val="00835682"/>
    <w:rsid w:val="008356F9"/>
    <w:rsid w:val="00835A6D"/>
    <w:rsid w:val="00835B26"/>
    <w:rsid w:val="00835BF8"/>
    <w:rsid w:val="00835C20"/>
    <w:rsid w:val="00835E15"/>
    <w:rsid w:val="00835E2B"/>
    <w:rsid w:val="00835E3F"/>
    <w:rsid w:val="00835FF1"/>
    <w:rsid w:val="0083616A"/>
    <w:rsid w:val="0083616F"/>
    <w:rsid w:val="008361DD"/>
    <w:rsid w:val="00836262"/>
    <w:rsid w:val="008363D8"/>
    <w:rsid w:val="00836420"/>
    <w:rsid w:val="0083645A"/>
    <w:rsid w:val="0083645F"/>
    <w:rsid w:val="0083649F"/>
    <w:rsid w:val="008364EE"/>
    <w:rsid w:val="008364FD"/>
    <w:rsid w:val="0083661C"/>
    <w:rsid w:val="008369F9"/>
    <w:rsid w:val="00836BB9"/>
    <w:rsid w:val="00836DEC"/>
    <w:rsid w:val="00836E3A"/>
    <w:rsid w:val="00836F64"/>
    <w:rsid w:val="00837050"/>
    <w:rsid w:val="00837198"/>
    <w:rsid w:val="00837210"/>
    <w:rsid w:val="00837274"/>
    <w:rsid w:val="0083737A"/>
    <w:rsid w:val="00837680"/>
    <w:rsid w:val="00837846"/>
    <w:rsid w:val="008379CF"/>
    <w:rsid w:val="00837A3E"/>
    <w:rsid w:val="00837AAD"/>
    <w:rsid w:val="00837ADD"/>
    <w:rsid w:val="00837B00"/>
    <w:rsid w:val="00837BD0"/>
    <w:rsid w:val="00837BD3"/>
    <w:rsid w:val="00837D01"/>
    <w:rsid w:val="00837DEC"/>
    <w:rsid w:val="00837EA8"/>
    <w:rsid w:val="00837EFA"/>
    <w:rsid w:val="00840021"/>
    <w:rsid w:val="00840319"/>
    <w:rsid w:val="008404C3"/>
    <w:rsid w:val="00840581"/>
    <w:rsid w:val="00840702"/>
    <w:rsid w:val="008407B2"/>
    <w:rsid w:val="00840930"/>
    <w:rsid w:val="00840A62"/>
    <w:rsid w:val="00840BFA"/>
    <w:rsid w:val="00840F23"/>
    <w:rsid w:val="00840FC5"/>
    <w:rsid w:val="00840FD5"/>
    <w:rsid w:val="0084113A"/>
    <w:rsid w:val="008413B9"/>
    <w:rsid w:val="0084150B"/>
    <w:rsid w:val="008415BF"/>
    <w:rsid w:val="008416B5"/>
    <w:rsid w:val="00841743"/>
    <w:rsid w:val="008417C8"/>
    <w:rsid w:val="00841811"/>
    <w:rsid w:val="008418CF"/>
    <w:rsid w:val="00841963"/>
    <w:rsid w:val="00841977"/>
    <w:rsid w:val="00841A05"/>
    <w:rsid w:val="00841A29"/>
    <w:rsid w:val="00841A44"/>
    <w:rsid w:val="00841E62"/>
    <w:rsid w:val="00841ED1"/>
    <w:rsid w:val="00841FEE"/>
    <w:rsid w:val="0084202C"/>
    <w:rsid w:val="008420DD"/>
    <w:rsid w:val="0084238D"/>
    <w:rsid w:val="008424C9"/>
    <w:rsid w:val="00842823"/>
    <w:rsid w:val="0084285E"/>
    <w:rsid w:val="00842AF4"/>
    <w:rsid w:val="00842C0E"/>
    <w:rsid w:val="00842D5F"/>
    <w:rsid w:val="00842DDE"/>
    <w:rsid w:val="00842DF1"/>
    <w:rsid w:val="0084306C"/>
    <w:rsid w:val="00843182"/>
    <w:rsid w:val="008431CB"/>
    <w:rsid w:val="008432FE"/>
    <w:rsid w:val="008433F0"/>
    <w:rsid w:val="008434C1"/>
    <w:rsid w:val="00843507"/>
    <w:rsid w:val="0084352D"/>
    <w:rsid w:val="00843560"/>
    <w:rsid w:val="0084356F"/>
    <w:rsid w:val="008435F2"/>
    <w:rsid w:val="008436B7"/>
    <w:rsid w:val="008439E7"/>
    <w:rsid w:val="00843A8D"/>
    <w:rsid w:val="00843B08"/>
    <w:rsid w:val="00843B8A"/>
    <w:rsid w:val="00843C35"/>
    <w:rsid w:val="00843D1A"/>
    <w:rsid w:val="00843D39"/>
    <w:rsid w:val="00843E79"/>
    <w:rsid w:val="00843FBA"/>
    <w:rsid w:val="00843FCE"/>
    <w:rsid w:val="0084410E"/>
    <w:rsid w:val="00844184"/>
    <w:rsid w:val="008441AB"/>
    <w:rsid w:val="008441BF"/>
    <w:rsid w:val="00844257"/>
    <w:rsid w:val="00844425"/>
    <w:rsid w:val="00844432"/>
    <w:rsid w:val="0084446F"/>
    <w:rsid w:val="008444AD"/>
    <w:rsid w:val="008444FB"/>
    <w:rsid w:val="0084453F"/>
    <w:rsid w:val="0084455E"/>
    <w:rsid w:val="00844575"/>
    <w:rsid w:val="00844789"/>
    <w:rsid w:val="008448C8"/>
    <w:rsid w:val="00844926"/>
    <w:rsid w:val="00844A82"/>
    <w:rsid w:val="00844AC2"/>
    <w:rsid w:val="00844AF8"/>
    <w:rsid w:val="00844C85"/>
    <w:rsid w:val="00844D2C"/>
    <w:rsid w:val="00844DAC"/>
    <w:rsid w:val="00844F30"/>
    <w:rsid w:val="00844F31"/>
    <w:rsid w:val="00844FD5"/>
    <w:rsid w:val="00844FE4"/>
    <w:rsid w:val="00845044"/>
    <w:rsid w:val="00845112"/>
    <w:rsid w:val="008451BB"/>
    <w:rsid w:val="008452B8"/>
    <w:rsid w:val="008454C9"/>
    <w:rsid w:val="008457A4"/>
    <w:rsid w:val="008457DE"/>
    <w:rsid w:val="008457F1"/>
    <w:rsid w:val="00845833"/>
    <w:rsid w:val="0084587D"/>
    <w:rsid w:val="008458D1"/>
    <w:rsid w:val="00845A5E"/>
    <w:rsid w:val="00845C81"/>
    <w:rsid w:val="00845DA0"/>
    <w:rsid w:val="00845DD5"/>
    <w:rsid w:val="00845F00"/>
    <w:rsid w:val="0084603D"/>
    <w:rsid w:val="00846057"/>
    <w:rsid w:val="0084610A"/>
    <w:rsid w:val="00846118"/>
    <w:rsid w:val="008461A2"/>
    <w:rsid w:val="0084632B"/>
    <w:rsid w:val="00846332"/>
    <w:rsid w:val="008465CB"/>
    <w:rsid w:val="008466A1"/>
    <w:rsid w:val="00846789"/>
    <w:rsid w:val="008467C3"/>
    <w:rsid w:val="0084680E"/>
    <w:rsid w:val="00846947"/>
    <w:rsid w:val="00846991"/>
    <w:rsid w:val="00846A51"/>
    <w:rsid w:val="00846A81"/>
    <w:rsid w:val="00846B9B"/>
    <w:rsid w:val="00846BAC"/>
    <w:rsid w:val="00846C8B"/>
    <w:rsid w:val="00846C94"/>
    <w:rsid w:val="00846D01"/>
    <w:rsid w:val="00846D13"/>
    <w:rsid w:val="00846E4E"/>
    <w:rsid w:val="00846F0F"/>
    <w:rsid w:val="00846F94"/>
    <w:rsid w:val="00846F9C"/>
    <w:rsid w:val="008470DB"/>
    <w:rsid w:val="00847266"/>
    <w:rsid w:val="0084726C"/>
    <w:rsid w:val="00847271"/>
    <w:rsid w:val="008472B8"/>
    <w:rsid w:val="008473A1"/>
    <w:rsid w:val="008473AB"/>
    <w:rsid w:val="00847486"/>
    <w:rsid w:val="008474EE"/>
    <w:rsid w:val="0084752D"/>
    <w:rsid w:val="00847752"/>
    <w:rsid w:val="00847926"/>
    <w:rsid w:val="00847943"/>
    <w:rsid w:val="008479CC"/>
    <w:rsid w:val="00847A03"/>
    <w:rsid w:val="00847A24"/>
    <w:rsid w:val="00847AC4"/>
    <w:rsid w:val="00847B35"/>
    <w:rsid w:val="00847CA3"/>
    <w:rsid w:val="00847E80"/>
    <w:rsid w:val="00847E91"/>
    <w:rsid w:val="00850077"/>
    <w:rsid w:val="00850138"/>
    <w:rsid w:val="0085037A"/>
    <w:rsid w:val="00850389"/>
    <w:rsid w:val="00850502"/>
    <w:rsid w:val="0085059C"/>
    <w:rsid w:val="00850692"/>
    <w:rsid w:val="0085070C"/>
    <w:rsid w:val="008509CB"/>
    <w:rsid w:val="00850AE1"/>
    <w:rsid w:val="00850F37"/>
    <w:rsid w:val="00851299"/>
    <w:rsid w:val="0085135E"/>
    <w:rsid w:val="00851429"/>
    <w:rsid w:val="008515E4"/>
    <w:rsid w:val="00851641"/>
    <w:rsid w:val="008517AC"/>
    <w:rsid w:val="008517CC"/>
    <w:rsid w:val="008517D4"/>
    <w:rsid w:val="008517F8"/>
    <w:rsid w:val="00851805"/>
    <w:rsid w:val="008518D0"/>
    <w:rsid w:val="00851B0D"/>
    <w:rsid w:val="00851B79"/>
    <w:rsid w:val="00851D80"/>
    <w:rsid w:val="00851DCE"/>
    <w:rsid w:val="00851F59"/>
    <w:rsid w:val="0085201F"/>
    <w:rsid w:val="0085209D"/>
    <w:rsid w:val="008520D7"/>
    <w:rsid w:val="00852105"/>
    <w:rsid w:val="0085216C"/>
    <w:rsid w:val="008522C8"/>
    <w:rsid w:val="00852360"/>
    <w:rsid w:val="008525A4"/>
    <w:rsid w:val="0085269D"/>
    <w:rsid w:val="008526FD"/>
    <w:rsid w:val="0085271D"/>
    <w:rsid w:val="00852759"/>
    <w:rsid w:val="008527E1"/>
    <w:rsid w:val="008529A2"/>
    <w:rsid w:val="00852AD2"/>
    <w:rsid w:val="00852B63"/>
    <w:rsid w:val="00852B8D"/>
    <w:rsid w:val="00852BBA"/>
    <w:rsid w:val="00852BBB"/>
    <w:rsid w:val="00852CD6"/>
    <w:rsid w:val="00852D99"/>
    <w:rsid w:val="00852E03"/>
    <w:rsid w:val="00852F19"/>
    <w:rsid w:val="00852FB7"/>
    <w:rsid w:val="008530F7"/>
    <w:rsid w:val="00853210"/>
    <w:rsid w:val="008532A6"/>
    <w:rsid w:val="008533CB"/>
    <w:rsid w:val="008533CE"/>
    <w:rsid w:val="00853556"/>
    <w:rsid w:val="00853623"/>
    <w:rsid w:val="00853669"/>
    <w:rsid w:val="0085382C"/>
    <w:rsid w:val="00853960"/>
    <w:rsid w:val="0085399A"/>
    <w:rsid w:val="0085399E"/>
    <w:rsid w:val="00853A4A"/>
    <w:rsid w:val="00853A61"/>
    <w:rsid w:val="00853AB2"/>
    <w:rsid w:val="00853C77"/>
    <w:rsid w:val="00853D13"/>
    <w:rsid w:val="00853D6D"/>
    <w:rsid w:val="00853E95"/>
    <w:rsid w:val="0085402A"/>
    <w:rsid w:val="00854091"/>
    <w:rsid w:val="008541E6"/>
    <w:rsid w:val="0085439B"/>
    <w:rsid w:val="00854435"/>
    <w:rsid w:val="00854443"/>
    <w:rsid w:val="008544EF"/>
    <w:rsid w:val="0085457F"/>
    <w:rsid w:val="008545AE"/>
    <w:rsid w:val="00854600"/>
    <w:rsid w:val="00854642"/>
    <w:rsid w:val="00854795"/>
    <w:rsid w:val="008547FC"/>
    <w:rsid w:val="008548EB"/>
    <w:rsid w:val="00854967"/>
    <w:rsid w:val="008549A0"/>
    <w:rsid w:val="00854B7B"/>
    <w:rsid w:val="00854C3D"/>
    <w:rsid w:val="00854D5E"/>
    <w:rsid w:val="00854F9B"/>
    <w:rsid w:val="00855056"/>
    <w:rsid w:val="0085515B"/>
    <w:rsid w:val="008551E6"/>
    <w:rsid w:val="00855346"/>
    <w:rsid w:val="008554BA"/>
    <w:rsid w:val="0085554E"/>
    <w:rsid w:val="008555EB"/>
    <w:rsid w:val="00855643"/>
    <w:rsid w:val="008556C3"/>
    <w:rsid w:val="008556E0"/>
    <w:rsid w:val="00855723"/>
    <w:rsid w:val="008557A7"/>
    <w:rsid w:val="0085586A"/>
    <w:rsid w:val="00855949"/>
    <w:rsid w:val="00855B02"/>
    <w:rsid w:val="00855C49"/>
    <w:rsid w:val="00855D1F"/>
    <w:rsid w:val="00855E2D"/>
    <w:rsid w:val="0085601C"/>
    <w:rsid w:val="00856192"/>
    <w:rsid w:val="0085619C"/>
    <w:rsid w:val="008562D0"/>
    <w:rsid w:val="008562FF"/>
    <w:rsid w:val="008563ED"/>
    <w:rsid w:val="00856400"/>
    <w:rsid w:val="008564B3"/>
    <w:rsid w:val="008566A0"/>
    <w:rsid w:val="008566DF"/>
    <w:rsid w:val="008568AB"/>
    <w:rsid w:val="00856A7E"/>
    <w:rsid w:val="00856C22"/>
    <w:rsid w:val="00856C41"/>
    <w:rsid w:val="00856E91"/>
    <w:rsid w:val="00856EC9"/>
    <w:rsid w:val="00856EFF"/>
    <w:rsid w:val="00857032"/>
    <w:rsid w:val="0085704F"/>
    <w:rsid w:val="0085711A"/>
    <w:rsid w:val="008571B5"/>
    <w:rsid w:val="008571B9"/>
    <w:rsid w:val="00857309"/>
    <w:rsid w:val="0085737C"/>
    <w:rsid w:val="008577F5"/>
    <w:rsid w:val="00857857"/>
    <w:rsid w:val="00857891"/>
    <w:rsid w:val="008579B4"/>
    <w:rsid w:val="00857A39"/>
    <w:rsid w:val="00857BDB"/>
    <w:rsid w:val="00857C73"/>
    <w:rsid w:val="00857CC8"/>
    <w:rsid w:val="00857D13"/>
    <w:rsid w:val="00857E41"/>
    <w:rsid w:val="00857E44"/>
    <w:rsid w:val="00857E54"/>
    <w:rsid w:val="00857F9D"/>
    <w:rsid w:val="008601DA"/>
    <w:rsid w:val="00860274"/>
    <w:rsid w:val="0086035D"/>
    <w:rsid w:val="008603BB"/>
    <w:rsid w:val="0086042E"/>
    <w:rsid w:val="008608FF"/>
    <w:rsid w:val="008609C3"/>
    <w:rsid w:val="00860A8E"/>
    <w:rsid w:val="00860B50"/>
    <w:rsid w:val="00860E51"/>
    <w:rsid w:val="008612B3"/>
    <w:rsid w:val="00861392"/>
    <w:rsid w:val="008613B7"/>
    <w:rsid w:val="00861473"/>
    <w:rsid w:val="0086147A"/>
    <w:rsid w:val="00861595"/>
    <w:rsid w:val="0086185B"/>
    <w:rsid w:val="00861EAF"/>
    <w:rsid w:val="00861ECB"/>
    <w:rsid w:val="008621B1"/>
    <w:rsid w:val="00862369"/>
    <w:rsid w:val="00862539"/>
    <w:rsid w:val="00862627"/>
    <w:rsid w:val="00862649"/>
    <w:rsid w:val="00862750"/>
    <w:rsid w:val="008627AB"/>
    <w:rsid w:val="00862899"/>
    <w:rsid w:val="008628AE"/>
    <w:rsid w:val="008628BB"/>
    <w:rsid w:val="00862923"/>
    <w:rsid w:val="00862AF3"/>
    <w:rsid w:val="00862C1D"/>
    <w:rsid w:val="00862D9F"/>
    <w:rsid w:val="00862DD6"/>
    <w:rsid w:val="00862E2B"/>
    <w:rsid w:val="00862EFD"/>
    <w:rsid w:val="00862F37"/>
    <w:rsid w:val="008630DC"/>
    <w:rsid w:val="00863284"/>
    <w:rsid w:val="0086343B"/>
    <w:rsid w:val="0086365E"/>
    <w:rsid w:val="00863759"/>
    <w:rsid w:val="00863914"/>
    <w:rsid w:val="008639BB"/>
    <w:rsid w:val="00863A3E"/>
    <w:rsid w:val="00863A46"/>
    <w:rsid w:val="00863A6A"/>
    <w:rsid w:val="00863BBC"/>
    <w:rsid w:val="00863CA1"/>
    <w:rsid w:val="00863CB1"/>
    <w:rsid w:val="00863F8A"/>
    <w:rsid w:val="008640A5"/>
    <w:rsid w:val="00864132"/>
    <w:rsid w:val="008641EE"/>
    <w:rsid w:val="00864361"/>
    <w:rsid w:val="00864487"/>
    <w:rsid w:val="008645A4"/>
    <w:rsid w:val="0086467A"/>
    <w:rsid w:val="008648B7"/>
    <w:rsid w:val="0086494B"/>
    <w:rsid w:val="00864A96"/>
    <w:rsid w:val="00864BAD"/>
    <w:rsid w:val="00864C6E"/>
    <w:rsid w:val="00864CE0"/>
    <w:rsid w:val="00864E37"/>
    <w:rsid w:val="00864E7A"/>
    <w:rsid w:val="00864FD6"/>
    <w:rsid w:val="00865054"/>
    <w:rsid w:val="00865104"/>
    <w:rsid w:val="00865107"/>
    <w:rsid w:val="0086526A"/>
    <w:rsid w:val="0086533C"/>
    <w:rsid w:val="0086535B"/>
    <w:rsid w:val="00865427"/>
    <w:rsid w:val="00865485"/>
    <w:rsid w:val="0086554A"/>
    <w:rsid w:val="00865623"/>
    <w:rsid w:val="008656B2"/>
    <w:rsid w:val="00865718"/>
    <w:rsid w:val="008658FD"/>
    <w:rsid w:val="00865982"/>
    <w:rsid w:val="00865A51"/>
    <w:rsid w:val="00865CCE"/>
    <w:rsid w:val="00865CF5"/>
    <w:rsid w:val="00865D18"/>
    <w:rsid w:val="00865E63"/>
    <w:rsid w:val="00866048"/>
    <w:rsid w:val="008660A7"/>
    <w:rsid w:val="00866197"/>
    <w:rsid w:val="0086628F"/>
    <w:rsid w:val="008662C7"/>
    <w:rsid w:val="008663FD"/>
    <w:rsid w:val="008665C8"/>
    <w:rsid w:val="00866615"/>
    <w:rsid w:val="0086666A"/>
    <w:rsid w:val="00866735"/>
    <w:rsid w:val="0086673C"/>
    <w:rsid w:val="0086680F"/>
    <w:rsid w:val="00866865"/>
    <w:rsid w:val="0086691D"/>
    <w:rsid w:val="00866924"/>
    <w:rsid w:val="00866983"/>
    <w:rsid w:val="008669DE"/>
    <w:rsid w:val="00866A08"/>
    <w:rsid w:val="00866A75"/>
    <w:rsid w:val="00866A8D"/>
    <w:rsid w:val="00866AA0"/>
    <w:rsid w:val="00866B8C"/>
    <w:rsid w:val="00866C26"/>
    <w:rsid w:val="00866F28"/>
    <w:rsid w:val="00866F7F"/>
    <w:rsid w:val="008670A4"/>
    <w:rsid w:val="008670C4"/>
    <w:rsid w:val="00867140"/>
    <w:rsid w:val="008672A7"/>
    <w:rsid w:val="00867373"/>
    <w:rsid w:val="0086740F"/>
    <w:rsid w:val="00867434"/>
    <w:rsid w:val="008676FD"/>
    <w:rsid w:val="00867702"/>
    <w:rsid w:val="0086770F"/>
    <w:rsid w:val="00867774"/>
    <w:rsid w:val="008678DE"/>
    <w:rsid w:val="008679FB"/>
    <w:rsid w:val="00867A36"/>
    <w:rsid w:val="00867A4B"/>
    <w:rsid w:val="00867A6B"/>
    <w:rsid w:val="00867B12"/>
    <w:rsid w:val="00867BE3"/>
    <w:rsid w:val="00867C3B"/>
    <w:rsid w:val="00867D03"/>
    <w:rsid w:val="00867F85"/>
    <w:rsid w:val="00867FD2"/>
    <w:rsid w:val="008700D8"/>
    <w:rsid w:val="00870141"/>
    <w:rsid w:val="008701B8"/>
    <w:rsid w:val="00870305"/>
    <w:rsid w:val="00870306"/>
    <w:rsid w:val="0087048C"/>
    <w:rsid w:val="00870564"/>
    <w:rsid w:val="0087073A"/>
    <w:rsid w:val="008707D4"/>
    <w:rsid w:val="00870801"/>
    <w:rsid w:val="00870A73"/>
    <w:rsid w:val="00870B43"/>
    <w:rsid w:val="00870B6A"/>
    <w:rsid w:val="00870BA7"/>
    <w:rsid w:val="00870C12"/>
    <w:rsid w:val="00870C80"/>
    <w:rsid w:val="00870CB4"/>
    <w:rsid w:val="00870E29"/>
    <w:rsid w:val="00870EA7"/>
    <w:rsid w:val="00870EC1"/>
    <w:rsid w:val="00870FAA"/>
    <w:rsid w:val="0087104C"/>
    <w:rsid w:val="00871140"/>
    <w:rsid w:val="008711EB"/>
    <w:rsid w:val="0087120C"/>
    <w:rsid w:val="0087122D"/>
    <w:rsid w:val="00871323"/>
    <w:rsid w:val="008713DA"/>
    <w:rsid w:val="00871475"/>
    <w:rsid w:val="00871489"/>
    <w:rsid w:val="0087153A"/>
    <w:rsid w:val="008715C9"/>
    <w:rsid w:val="008716AC"/>
    <w:rsid w:val="008716BA"/>
    <w:rsid w:val="0087171E"/>
    <w:rsid w:val="00871800"/>
    <w:rsid w:val="0087197C"/>
    <w:rsid w:val="00871A6C"/>
    <w:rsid w:val="00871B0A"/>
    <w:rsid w:val="00871B61"/>
    <w:rsid w:val="00871B7D"/>
    <w:rsid w:val="00871BA2"/>
    <w:rsid w:val="00871BC7"/>
    <w:rsid w:val="00871C6B"/>
    <w:rsid w:val="00871E7F"/>
    <w:rsid w:val="00871E8F"/>
    <w:rsid w:val="00871F3B"/>
    <w:rsid w:val="00872051"/>
    <w:rsid w:val="008720DB"/>
    <w:rsid w:val="00872153"/>
    <w:rsid w:val="008725C5"/>
    <w:rsid w:val="008726CC"/>
    <w:rsid w:val="00872730"/>
    <w:rsid w:val="00872864"/>
    <w:rsid w:val="00872A16"/>
    <w:rsid w:val="00872A6F"/>
    <w:rsid w:val="00872A99"/>
    <w:rsid w:val="00872AB5"/>
    <w:rsid w:val="00872BD7"/>
    <w:rsid w:val="00872BDE"/>
    <w:rsid w:val="00872D64"/>
    <w:rsid w:val="00872ED4"/>
    <w:rsid w:val="00872EF7"/>
    <w:rsid w:val="00872F2A"/>
    <w:rsid w:val="00873216"/>
    <w:rsid w:val="008733C7"/>
    <w:rsid w:val="008734F2"/>
    <w:rsid w:val="0087352A"/>
    <w:rsid w:val="00873579"/>
    <w:rsid w:val="00873596"/>
    <w:rsid w:val="008735D1"/>
    <w:rsid w:val="008737A1"/>
    <w:rsid w:val="008737AB"/>
    <w:rsid w:val="00873874"/>
    <w:rsid w:val="00873898"/>
    <w:rsid w:val="00873983"/>
    <w:rsid w:val="008739AA"/>
    <w:rsid w:val="00873B6D"/>
    <w:rsid w:val="00873C37"/>
    <w:rsid w:val="00873D3A"/>
    <w:rsid w:val="00873D6E"/>
    <w:rsid w:val="00873D77"/>
    <w:rsid w:val="00873DC9"/>
    <w:rsid w:val="00873EAF"/>
    <w:rsid w:val="00873F5E"/>
    <w:rsid w:val="008740AF"/>
    <w:rsid w:val="008741BE"/>
    <w:rsid w:val="008742B0"/>
    <w:rsid w:val="008743C3"/>
    <w:rsid w:val="008743E8"/>
    <w:rsid w:val="0087444B"/>
    <w:rsid w:val="0087444D"/>
    <w:rsid w:val="008744F0"/>
    <w:rsid w:val="008744FD"/>
    <w:rsid w:val="00874537"/>
    <w:rsid w:val="00874595"/>
    <w:rsid w:val="00874702"/>
    <w:rsid w:val="0087476D"/>
    <w:rsid w:val="00874A25"/>
    <w:rsid w:val="00874A4D"/>
    <w:rsid w:val="00874B01"/>
    <w:rsid w:val="00874BC4"/>
    <w:rsid w:val="00874CC3"/>
    <w:rsid w:val="00874CE0"/>
    <w:rsid w:val="00874D3C"/>
    <w:rsid w:val="00874D53"/>
    <w:rsid w:val="00874E9D"/>
    <w:rsid w:val="00874EA0"/>
    <w:rsid w:val="00874F08"/>
    <w:rsid w:val="00875251"/>
    <w:rsid w:val="00875363"/>
    <w:rsid w:val="008753A6"/>
    <w:rsid w:val="00875704"/>
    <w:rsid w:val="00875AB8"/>
    <w:rsid w:val="00875C2F"/>
    <w:rsid w:val="00875C8C"/>
    <w:rsid w:val="00875CCB"/>
    <w:rsid w:val="00875D53"/>
    <w:rsid w:val="00875E63"/>
    <w:rsid w:val="00875E6D"/>
    <w:rsid w:val="00875EB2"/>
    <w:rsid w:val="00875EF1"/>
    <w:rsid w:val="00875FBD"/>
    <w:rsid w:val="00875FE4"/>
    <w:rsid w:val="0087600D"/>
    <w:rsid w:val="00876130"/>
    <w:rsid w:val="00876237"/>
    <w:rsid w:val="0087639D"/>
    <w:rsid w:val="0087642B"/>
    <w:rsid w:val="0087646C"/>
    <w:rsid w:val="008767EB"/>
    <w:rsid w:val="0087689D"/>
    <w:rsid w:val="0087691E"/>
    <w:rsid w:val="00876994"/>
    <w:rsid w:val="008769D8"/>
    <w:rsid w:val="00876B69"/>
    <w:rsid w:val="00876C92"/>
    <w:rsid w:val="00876CBA"/>
    <w:rsid w:val="00876DB3"/>
    <w:rsid w:val="00876DF4"/>
    <w:rsid w:val="00876EE0"/>
    <w:rsid w:val="00876FA9"/>
    <w:rsid w:val="00877033"/>
    <w:rsid w:val="008770F2"/>
    <w:rsid w:val="008772F4"/>
    <w:rsid w:val="00877308"/>
    <w:rsid w:val="008775A9"/>
    <w:rsid w:val="008778AE"/>
    <w:rsid w:val="008778BF"/>
    <w:rsid w:val="00877925"/>
    <w:rsid w:val="00877962"/>
    <w:rsid w:val="00877C78"/>
    <w:rsid w:val="00877E4B"/>
    <w:rsid w:val="00877E90"/>
    <w:rsid w:val="00877EC5"/>
    <w:rsid w:val="00877F15"/>
    <w:rsid w:val="008800CC"/>
    <w:rsid w:val="008800D2"/>
    <w:rsid w:val="0088018C"/>
    <w:rsid w:val="008801C7"/>
    <w:rsid w:val="008801D7"/>
    <w:rsid w:val="0088037D"/>
    <w:rsid w:val="0088037E"/>
    <w:rsid w:val="00880722"/>
    <w:rsid w:val="00880811"/>
    <w:rsid w:val="0088089E"/>
    <w:rsid w:val="008809B4"/>
    <w:rsid w:val="008809C8"/>
    <w:rsid w:val="008809D9"/>
    <w:rsid w:val="00880A31"/>
    <w:rsid w:val="00880E2C"/>
    <w:rsid w:val="00880F9B"/>
    <w:rsid w:val="008810E6"/>
    <w:rsid w:val="008811A6"/>
    <w:rsid w:val="008813BA"/>
    <w:rsid w:val="008813C7"/>
    <w:rsid w:val="00881479"/>
    <w:rsid w:val="00881480"/>
    <w:rsid w:val="0088174D"/>
    <w:rsid w:val="008817F2"/>
    <w:rsid w:val="00881829"/>
    <w:rsid w:val="00881852"/>
    <w:rsid w:val="00881887"/>
    <w:rsid w:val="00881BAC"/>
    <w:rsid w:val="00881BCF"/>
    <w:rsid w:val="00881C3D"/>
    <w:rsid w:val="00881D76"/>
    <w:rsid w:val="00881F0B"/>
    <w:rsid w:val="00881F3A"/>
    <w:rsid w:val="008820D1"/>
    <w:rsid w:val="008820FF"/>
    <w:rsid w:val="00882172"/>
    <w:rsid w:val="008822BB"/>
    <w:rsid w:val="00882313"/>
    <w:rsid w:val="00882369"/>
    <w:rsid w:val="0088237C"/>
    <w:rsid w:val="00882383"/>
    <w:rsid w:val="00882406"/>
    <w:rsid w:val="00882454"/>
    <w:rsid w:val="00882506"/>
    <w:rsid w:val="008825E6"/>
    <w:rsid w:val="008825E8"/>
    <w:rsid w:val="00882664"/>
    <w:rsid w:val="008826EF"/>
    <w:rsid w:val="00882717"/>
    <w:rsid w:val="00882AF3"/>
    <w:rsid w:val="00882B7C"/>
    <w:rsid w:val="00882D1F"/>
    <w:rsid w:val="00882E0B"/>
    <w:rsid w:val="00882E98"/>
    <w:rsid w:val="00882EC9"/>
    <w:rsid w:val="00882ED6"/>
    <w:rsid w:val="00882EFC"/>
    <w:rsid w:val="0088329A"/>
    <w:rsid w:val="008832E3"/>
    <w:rsid w:val="00883340"/>
    <w:rsid w:val="008833B8"/>
    <w:rsid w:val="008833F3"/>
    <w:rsid w:val="008834FA"/>
    <w:rsid w:val="0088355D"/>
    <w:rsid w:val="00883B0C"/>
    <w:rsid w:val="00883C29"/>
    <w:rsid w:val="00883D7B"/>
    <w:rsid w:val="00883F4D"/>
    <w:rsid w:val="00884020"/>
    <w:rsid w:val="0088403B"/>
    <w:rsid w:val="008840CB"/>
    <w:rsid w:val="008842F0"/>
    <w:rsid w:val="00884349"/>
    <w:rsid w:val="008843E1"/>
    <w:rsid w:val="00884439"/>
    <w:rsid w:val="0088446F"/>
    <w:rsid w:val="008844C8"/>
    <w:rsid w:val="008844DB"/>
    <w:rsid w:val="008844FE"/>
    <w:rsid w:val="008846CE"/>
    <w:rsid w:val="008846F2"/>
    <w:rsid w:val="00884766"/>
    <w:rsid w:val="00884806"/>
    <w:rsid w:val="00884816"/>
    <w:rsid w:val="0088488F"/>
    <w:rsid w:val="00884A26"/>
    <w:rsid w:val="00884A63"/>
    <w:rsid w:val="00884B68"/>
    <w:rsid w:val="00884B8D"/>
    <w:rsid w:val="00884BDD"/>
    <w:rsid w:val="00884BF7"/>
    <w:rsid w:val="00884C2B"/>
    <w:rsid w:val="00884C4A"/>
    <w:rsid w:val="00884C4C"/>
    <w:rsid w:val="00884E87"/>
    <w:rsid w:val="00884F2E"/>
    <w:rsid w:val="00885031"/>
    <w:rsid w:val="0088527B"/>
    <w:rsid w:val="00885305"/>
    <w:rsid w:val="00885467"/>
    <w:rsid w:val="008854A9"/>
    <w:rsid w:val="00885511"/>
    <w:rsid w:val="008855EC"/>
    <w:rsid w:val="008857FE"/>
    <w:rsid w:val="00885855"/>
    <w:rsid w:val="008858C9"/>
    <w:rsid w:val="008859B4"/>
    <w:rsid w:val="00885A63"/>
    <w:rsid w:val="00885ADF"/>
    <w:rsid w:val="00885D27"/>
    <w:rsid w:val="00885E03"/>
    <w:rsid w:val="00885F64"/>
    <w:rsid w:val="00885F96"/>
    <w:rsid w:val="00885FDC"/>
    <w:rsid w:val="00886039"/>
    <w:rsid w:val="0088603F"/>
    <w:rsid w:val="00886354"/>
    <w:rsid w:val="00886531"/>
    <w:rsid w:val="008865B3"/>
    <w:rsid w:val="008866AB"/>
    <w:rsid w:val="008869D7"/>
    <w:rsid w:val="00886A16"/>
    <w:rsid w:val="00886ABC"/>
    <w:rsid w:val="00886C9C"/>
    <w:rsid w:val="00886D05"/>
    <w:rsid w:val="00886FAA"/>
    <w:rsid w:val="00887062"/>
    <w:rsid w:val="008870B8"/>
    <w:rsid w:val="0088718E"/>
    <w:rsid w:val="008871D8"/>
    <w:rsid w:val="00887245"/>
    <w:rsid w:val="008872F9"/>
    <w:rsid w:val="00887307"/>
    <w:rsid w:val="008874CF"/>
    <w:rsid w:val="008874E6"/>
    <w:rsid w:val="008874FE"/>
    <w:rsid w:val="00887575"/>
    <w:rsid w:val="008875C2"/>
    <w:rsid w:val="00887648"/>
    <w:rsid w:val="008876B6"/>
    <w:rsid w:val="0088770D"/>
    <w:rsid w:val="008878C4"/>
    <w:rsid w:val="00887931"/>
    <w:rsid w:val="00887BB4"/>
    <w:rsid w:val="00887CAA"/>
    <w:rsid w:val="00887CBE"/>
    <w:rsid w:val="00887D63"/>
    <w:rsid w:val="00887F58"/>
    <w:rsid w:val="00890243"/>
    <w:rsid w:val="00890331"/>
    <w:rsid w:val="008905C9"/>
    <w:rsid w:val="008905EA"/>
    <w:rsid w:val="008907B1"/>
    <w:rsid w:val="00890804"/>
    <w:rsid w:val="00890AC6"/>
    <w:rsid w:val="00890CE0"/>
    <w:rsid w:val="00890CE5"/>
    <w:rsid w:val="00890D02"/>
    <w:rsid w:val="00890E5A"/>
    <w:rsid w:val="00890E68"/>
    <w:rsid w:val="00890FB8"/>
    <w:rsid w:val="0089104E"/>
    <w:rsid w:val="0089110E"/>
    <w:rsid w:val="0089127C"/>
    <w:rsid w:val="0089145A"/>
    <w:rsid w:val="00891803"/>
    <w:rsid w:val="00891993"/>
    <w:rsid w:val="00891A9C"/>
    <w:rsid w:val="00891CE6"/>
    <w:rsid w:val="00891FC6"/>
    <w:rsid w:val="00892120"/>
    <w:rsid w:val="008921AF"/>
    <w:rsid w:val="008921CE"/>
    <w:rsid w:val="008921D7"/>
    <w:rsid w:val="00892460"/>
    <w:rsid w:val="00892539"/>
    <w:rsid w:val="008925D1"/>
    <w:rsid w:val="00892697"/>
    <w:rsid w:val="00892BCE"/>
    <w:rsid w:val="00892BDC"/>
    <w:rsid w:val="00892C80"/>
    <w:rsid w:val="00892DCE"/>
    <w:rsid w:val="00892EFF"/>
    <w:rsid w:val="00892F15"/>
    <w:rsid w:val="0089300B"/>
    <w:rsid w:val="00893166"/>
    <w:rsid w:val="0089318B"/>
    <w:rsid w:val="00893205"/>
    <w:rsid w:val="0089329F"/>
    <w:rsid w:val="00893306"/>
    <w:rsid w:val="00893624"/>
    <w:rsid w:val="008937CF"/>
    <w:rsid w:val="008938B8"/>
    <w:rsid w:val="008939A2"/>
    <w:rsid w:val="008939F5"/>
    <w:rsid w:val="00893A05"/>
    <w:rsid w:val="00893AA3"/>
    <w:rsid w:val="00893C3A"/>
    <w:rsid w:val="00893CA9"/>
    <w:rsid w:val="00893CBE"/>
    <w:rsid w:val="00893E83"/>
    <w:rsid w:val="00893F26"/>
    <w:rsid w:val="00893FF4"/>
    <w:rsid w:val="00894010"/>
    <w:rsid w:val="00894045"/>
    <w:rsid w:val="0089418A"/>
    <w:rsid w:val="00894212"/>
    <w:rsid w:val="00894283"/>
    <w:rsid w:val="0089434D"/>
    <w:rsid w:val="00894518"/>
    <w:rsid w:val="00894557"/>
    <w:rsid w:val="008945D3"/>
    <w:rsid w:val="0089471F"/>
    <w:rsid w:val="008948AC"/>
    <w:rsid w:val="0089497C"/>
    <w:rsid w:val="00894A88"/>
    <w:rsid w:val="00894BEF"/>
    <w:rsid w:val="00894C8C"/>
    <w:rsid w:val="00894CFB"/>
    <w:rsid w:val="00894D21"/>
    <w:rsid w:val="00895007"/>
    <w:rsid w:val="00895197"/>
    <w:rsid w:val="008951D2"/>
    <w:rsid w:val="008952AD"/>
    <w:rsid w:val="008956CE"/>
    <w:rsid w:val="00895861"/>
    <w:rsid w:val="008958AE"/>
    <w:rsid w:val="008958DA"/>
    <w:rsid w:val="008959A4"/>
    <w:rsid w:val="00895A28"/>
    <w:rsid w:val="00895ACE"/>
    <w:rsid w:val="00895B15"/>
    <w:rsid w:val="00895B51"/>
    <w:rsid w:val="00895BD8"/>
    <w:rsid w:val="00895C6D"/>
    <w:rsid w:val="00895C87"/>
    <w:rsid w:val="00895CC2"/>
    <w:rsid w:val="00895D51"/>
    <w:rsid w:val="00895DC7"/>
    <w:rsid w:val="00895ED3"/>
    <w:rsid w:val="00896046"/>
    <w:rsid w:val="00896063"/>
    <w:rsid w:val="008960AC"/>
    <w:rsid w:val="008961F5"/>
    <w:rsid w:val="00896296"/>
    <w:rsid w:val="008966EF"/>
    <w:rsid w:val="00896727"/>
    <w:rsid w:val="008967E7"/>
    <w:rsid w:val="0089684F"/>
    <w:rsid w:val="008968BD"/>
    <w:rsid w:val="00896900"/>
    <w:rsid w:val="00896902"/>
    <w:rsid w:val="00896956"/>
    <w:rsid w:val="00896C1F"/>
    <w:rsid w:val="00896C42"/>
    <w:rsid w:val="00896C47"/>
    <w:rsid w:val="00896C6C"/>
    <w:rsid w:val="00896D9F"/>
    <w:rsid w:val="00896F01"/>
    <w:rsid w:val="00897048"/>
    <w:rsid w:val="00897058"/>
    <w:rsid w:val="008970C1"/>
    <w:rsid w:val="00897422"/>
    <w:rsid w:val="00897523"/>
    <w:rsid w:val="008976A8"/>
    <w:rsid w:val="00897793"/>
    <w:rsid w:val="008978BA"/>
    <w:rsid w:val="008979A1"/>
    <w:rsid w:val="008979D8"/>
    <w:rsid w:val="00897F0A"/>
    <w:rsid w:val="00897FC0"/>
    <w:rsid w:val="008A000A"/>
    <w:rsid w:val="008A0077"/>
    <w:rsid w:val="008A0086"/>
    <w:rsid w:val="008A026F"/>
    <w:rsid w:val="008A042D"/>
    <w:rsid w:val="008A0446"/>
    <w:rsid w:val="008A067A"/>
    <w:rsid w:val="008A06E6"/>
    <w:rsid w:val="008A0715"/>
    <w:rsid w:val="008A08A0"/>
    <w:rsid w:val="008A0950"/>
    <w:rsid w:val="008A09A4"/>
    <w:rsid w:val="008A09B6"/>
    <w:rsid w:val="008A09D4"/>
    <w:rsid w:val="008A0A4D"/>
    <w:rsid w:val="008A0BAD"/>
    <w:rsid w:val="008A0D73"/>
    <w:rsid w:val="008A0D7C"/>
    <w:rsid w:val="008A0D97"/>
    <w:rsid w:val="008A0EB2"/>
    <w:rsid w:val="008A0EB8"/>
    <w:rsid w:val="008A0ED4"/>
    <w:rsid w:val="008A119B"/>
    <w:rsid w:val="008A1243"/>
    <w:rsid w:val="008A1391"/>
    <w:rsid w:val="008A1528"/>
    <w:rsid w:val="008A1632"/>
    <w:rsid w:val="008A16E5"/>
    <w:rsid w:val="008A17BC"/>
    <w:rsid w:val="008A184D"/>
    <w:rsid w:val="008A18D4"/>
    <w:rsid w:val="008A18F8"/>
    <w:rsid w:val="008A1B47"/>
    <w:rsid w:val="008A1C4C"/>
    <w:rsid w:val="008A1DF0"/>
    <w:rsid w:val="008A1E26"/>
    <w:rsid w:val="008A2043"/>
    <w:rsid w:val="008A20B4"/>
    <w:rsid w:val="008A2105"/>
    <w:rsid w:val="008A220B"/>
    <w:rsid w:val="008A2400"/>
    <w:rsid w:val="008A2436"/>
    <w:rsid w:val="008A26C0"/>
    <w:rsid w:val="008A26CB"/>
    <w:rsid w:val="008A26D3"/>
    <w:rsid w:val="008A26D5"/>
    <w:rsid w:val="008A27CA"/>
    <w:rsid w:val="008A281E"/>
    <w:rsid w:val="008A283A"/>
    <w:rsid w:val="008A2B4C"/>
    <w:rsid w:val="008A2BE2"/>
    <w:rsid w:val="008A2D91"/>
    <w:rsid w:val="008A2EFE"/>
    <w:rsid w:val="008A2F39"/>
    <w:rsid w:val="008A30D3"/>
    <w:rsid w:val="008A30DE"/>
    <w:rsid w:val="008A3108"/>
    <w:rsid w:val="008A3310"/>
    <w:rsid w:val="008A3347"/>
    <w:rsid w:val="008A339F"/>
    <w:rsid w:val="008A3481"/>
    <w:rsid w:val="008A3599"/>
    <w:rsid w:val="008A365C"/>
    <w:rsid w:val="008A36BE"/>
    <w:rsid w:val="008A3715"/>
    <w:rsid w:val="008A3763"/>
    <w:rsid w:val="008A3930"/>
    <w:rsid w:val="008A398C"/>
    <w:rsid w:val="008A3BB0"/>
    <w:rsid w:val="008A3C07"/>
    <w:rsid w:val="008A3CDF"/>
    <w:rsid w:val="008A3DE5"/>
    <w:rsid w:val="008A3FA0"/>
    <w:rsid w:val="008A403D"/>
    <w:rsid w:val="008A42C9"/>
    <w:rsid w:val="008A4324"/>
    <w:rsid w:val="008A4461"/>
    <w:rsid w:val="008A449D"/>
    <w:rsid w:val="008A4529"/>
    <w:rsid w:val="008A45E9"/>
    <w:rsid w:val="008A45F5"/>
    <w:rsid w:val="008A4625"/>
    <w:rsid w:val="008A46DB"/>
    <w:rsid w:val="008A47B6"/>
    <w:rsid w:val="008A4856"/>
    <w:rsid w:val="008A4979"/>
    <w:rsid w:val="008A4980"/>
    <w:rsid w:val="008A4A53"/>
    <w:rsid w:val="008A4AF5"/>
    <w:rsid w:val="008A4BF5"/>
    <w:rsid w:val="008A4E0B"/>
    <w:rsid w:val="008A4E73"/>
    <w:rsid w:val="008A4FCB"/>
    <w:rsid w:val="008A512E"/>
    <w:rsid w:val="008A51B2"/>
    <w:rsid w:val="008A5294"/>
    <w:rsid w:val="008A5315"/>
    <w:rsid w:val="008A548F"/>
    <w:rsid w:val="008A549F"/>
    <w:rsid w:val="008A54E0"/>
    <w:rsid w:val="008A559B"/>
    <w:rsid w:val="008A5658"/>
    <w:rsid w:val="008A56FA"/>
    <w:rsid w:val="008A570E"/>
    <w:rsid w:val="008A5978"/>
    <w:rsid w:val="008A5990"/>
    <w:rsid w:val="008A5B05"/>
    <w:rsid w:val="008A5BD5"/>
    <w:rsid w:val="008A5D8C"/>
    <w:rsid w:val="008A5DF5"/>
    <w:rsid w:val="008A5F78"/>
    <w:rsid w:val="008A5FC5"/>
    <w:rsid w:val="008A609D"/>
    <w:rsid w:val="008A60A7"/>
    <w:rsid w:val="008A61B8"/>
    <w:rsid w:val="008A6216"/>
    <w:rsid w:val="008A62EA"/>
    <w:rsid w:val="008A6461"/>
    <w:rsid w:val="008A6462"/>
    <w:rsid w:val="008A64EE"/>
    <w:rsid w:val="008A650E"/>
    <w:rsid w:val="008A65FD"/>
    <w:rsid w:val="008A6602"/>
    <w:rsid w:val="008A6603"/>
    <w:rsid w:val="008A687E"/>
    <w:rsid w:val="008A68BE"/>
    <w:rsid w:val="008A69C9"/>
    <w:rsid w:val="008A6AE9"/>
    <w:rsid w:val="008A6AFA"/>
    <w:rsid w:val="008A6B3E"/>
    <w:rsid w:val="008A6BEE"/>
    <w:rsid w:val="008A6C9F"/>
    <w:rsid w:val="008A6F0A"/>
    <w:rsid w:val="008A6F83"/>
    <w:rsid w:val="008A6FB2"/>
    <w:rsid w:val="008A7164"/>
    <w:rsid w:val="008A73BE"/>
    <w:rsid w:val="008A73EB"/>
    <w:rsid w:val="008A7402"/>
    <w:rsid w:val="008A74C1"/>
    <w:rsid w:val="008A7592"/>
    <w:rsid w:val="008A764F"/>
    <w:rsid w:val="008A76D1"/>
    <w:rsid w:val="008A76E4"/>
    <w:rsid w:val="008A771E"/>
    <w:rsid w:val="008A7720"/>
    <w:rsid w:val="008A7792"/>
    <w:rsid w:val="008A7881"/>
    <w:rsid w:val="008A79D8"/>
    <w:rsid w:val="008A7AB1"/>
    <w:rsid w:val="008A7BE2"/>
    <w:rsid w:val="008A7D9D"/>
    <w:rsid w:val="008B00B6"/>
    <w:rsid w:val="008B01DF"/>
    <w:rsid w:val="008B01F5"/>
    <w:rsid w:val="008B0347"/>
    <w:rsid w:val="008B03A1"/>
    <w:rsid w:val="008B0562"/>
    <w:rsid w:val="008B0582"/>
    <w:rsid w:val="008B05C3"/>
    <w:rsid w:val="008B062C"/>
    <w:rsid w:val="008B070E"/>
    <w:rsid w:val="008B0800"/>
    <w:rsid w:val="008B09AF"/>
    <w:rsid w:val="008B0A20"/>
    <w:rsid w:val="008B0A63"/>
    <w:rsid w:val="008B0B8E"/>
    <w:rsid w:val="008B0BBA"/>
    <w:rsid w:val="008B0C8D"/>
    <w:rsid w:val="008B0F31"/>
    <w:rsid w:val="008B0F40"/>
    <w:rsid w:val="008B10AD"/>
    <w:rsid w:val="008B14D2"/>
    <w:rsid w:val="008B1598"/>
    <w:rsid w:val="008B15F3"/>
    <w:rsid w:val="008B1680"/>
    <w:rsid w:val="008B1716"/>
    <w:rsid w:val="008B1734"/>
    <w:rsid w:val="008B182E"/>
    <w:rsid w:val="008B18D2"/>
    <w:rsid w:val="008B1AED"/>
    <w:rsid w:val="008B1BB2"/>
    <w:rsid w:val="008B1D18"/>
    <w:rsid w:val="008B1E0F"/>
    <w:rsid w:val="008B1E39"/>
    <w:rsid w:val="008B1E4B"/>
    <w:rsid w:val="008B1E91"/>
    <w:rsid w:val="008B1EDF"/>
    <w:rsid w:val="008B2005"/>
    <w:rsid w:val="008B215A"/>
    <w:rsid w:val="008B2191"/>
    <w:rsid w:val="008B224D"/>
    <w:rsid w:val="008B2301"/>
    <w:rsid w:val="008B23CA"/>
    <w:rsid w:val="008B2457"/>
    <w:rsid w:val="008B24F2"/>
    <w:rsid w:val="008B25F9"/>
    <w:rsid w:val="008B26F1"/>
    <w:rsid w:val="008B271D"/>
    <w:rsid w:val="008B273E"/>
    <w:rsid w:val="008B278F"/>
    <w:rsid w:val="008B28C0"/>
    <w:rsid w:val="008B28F2"/>
    <w:rsid w:val="008B2AB4"/>
    <w:rsid w:val="008B2BD4"/>
    <w:rsid w:val="008B2DF2"/>
    <w:rsid w:val="008B2FBE"/>
    <w:rsid w:val="008B30AC"/>
    <w:rsid w:val="008B30C1"/>
    <w:rsid w:val="008B31A4"/>
    <w:rsid w:val="008B321C"/>
    <w:rsid w:val="008B323B"/>
    <w:rsid w:val="008B32FD"/>
    <w:rsid w:val="008B34DA"/>
    <w:rsid w:val="008B3567"/>
    <w:rsid w:val="008B357C"/>
    <w:rsid w:val="008B35A6"/>
    <w:rsid w:val="008B36DE"/>
    <w:rsid w:val="008B3727"/>
    <w:rsid w:val="008B374C"/>
    <w:rsid w:val="008B3781"/>
    <w:rsid w:val="008B3A1C"/>
    <w:rsid w:val="008B3AC2"/>
    <w:rsid w:val="008B3C19"/>
    <w:rsid w:val="008B42DF"/>
    <w:rsid w:val="008B445D"/>
    <w:rsid w:val="008B44E6"/>
    <w:rsid w:val="008B4533"/>
    <w:rsid w:val="008B47C7"/>
    <w:rsid w:val="008B47CF"/>
    <w:rsid w:val="008B4965"/>
    <w:rsid w:val="008B497C"/>
    <w:rsid w:val="008B49E6"/>
    <w:rsid w:val="008B4C06"/>
    <w:rsid w:val="008B4EBF"/>
    <w:rsid w:val="008B4F59"/>
    <w:rsid w:val="008B4FB5"/>
    <w:rsid w:val="008B5100"/>
    <w:rsid w:val="008B53E1"/>
    <w:rsid w:val="008B5422"/>
    <w:rsid w:val="008B54F8"/>
    <w:rsid w:val="008B553F"/>
    <w:rsid w:val="008B55B9"/>
    <w:rsid w:val="008B5687"/>
    <w:rsid w:val="008B56DE"/>
    <w:rsid w:val="008B5770"/>
    <w:rsid w:val="008B57AA"/>
    <w:rsid w:val="008B57D2"/>
    <w:rsid w:val="008B5866"/>
    <w:rsid w:val="008B5896"/>
    <w:rsid w:val="008B58DB"/>
    <w:rsid w:val="008B58E7"/>
    <w:rsid w:val="008B5923"/>
    <w:rsid w:val="008B5B00"/>
    <w:rsid w:val="008B5CC4"/>
    <w:rsid w:val="008B5D7B"/>
    <w:rsid w:val="008B5EA1"/>
    <w:rsid w:val="008B5EB2"/>
    <w:rsid w:val="008B5F47"/>
    <w:rsid w:val="008B5F82"/>
    <w:rsid w:val="008B60B2"/>
    <w:rsid w:val="008B6229"/>
    <w:rsid w:val="008B67F9"/>
    <w:rsid w:val="008B6888"/>
    <w:rsid w:val="008B68B5"/>
    <w:rsid w:val="008B6932"/>
    <w:rsid w:val="008B69D7"/>
    <w:rsid w:val="008B6AA8"/>
    <w:rsid w:val="008B6B07"/>
    <w:rsid w:val="008B6D16"/>
    <w:rsid w:val="008B6D94"/>
    <w:rsid w:val="008B6E0C"/>
    <w:rsid w:val="008B6E1A"/>
    <w:rsid w:val="008B6E3E"/>
    <w:rsid w:val="008B6E60"/>
    <w:rsid w:val="008B6E6B"/>
    <w:rsid w:val="008B6F33"/>
    <w:rsid w:val="008B735D"/>
    <w:rsid w:val="008B73B1"/>
    <w:rsid w:val="008B7538"/>
    <w:rsid w:val="008B75DD"/>
    <w:rsid w:val="008B75E0"/>
    <w:rsid w:val="008B766B"/>
    <w:rsid w:val="008B769E"/>
    <w:rsid w:val="008B76B7"/>
    <w:rsid w:val="008B775D"/>
    <w:rsid w:val="008B77C9"/>
    <w:rsid w:val="008B77F7"/>
    <w:rsid w:val="008B78B1"/>
    <w:rsid w:val="008B7BCA"/>
    <w:rsid w:val="008B7BFB"/>
    <w:rsid w:val="008B7E5C"/>
    <w:rsid w:val="008B7EFB"/>
    <w:rsid w:val="008B7F7C"/>
    <w:rsid w:val="008B7FFE"/>
    <w:rsid w:val="008C01A2"/>
    <w:rsid w:val="008C0229"/>
    <w:rsid w:val="008C031A"/>
    <w:rsid w:val="008C05F5"/>
    <w:rsid w:val="008C072E"/>
    <w:rsid w:val="008C080E"/>
    <w:rsid w:val="008C0D39"/>
    <w:rsid w:val="008C0DB8"/>
    <w:rsid w:val="008C0E3E"/>
    <w:rsid w:val="008C0F50"/>
    <w:rsid w:val="008C0F72"/>
    <w:rsid w:val="008C0FE5"/>
    <w:rsid w:val="008C1035"/>
    <w:rsid w:val="008C10FB"/>
    <w:rsid w:val="008C116B"/>
    <w:rsid w:val="008C118C"/>
    <w:rsid w:val="008C11EE"/>
    <w:rsid w:val="008C123D"/>
    <w:rsid w:val="008C126D"/>
    <w:rsid w:val="008C12CE"/>
    <w:rsid w:val="008C1382"/>
    <w:rsid w:val="008C14E9"/>
    <w:rsid w:val="008C150E"/>
    <w:rsid w:val="008C16BC"/>
    <w:rsid w:val="008C1764"/>
    <w:rsid w:val="008C1855"/>
    <w:rsid w:val="008C185A"/>
    <w:rsid w:val="008C1BD0"/>
    <w:rsid w:val="008C1CCF"/>
    <w:rsid w:val="008C1DAB"/>
    <w:rsid w:val="008C1DE2"/>
    <w:rsid w:val="008C1E58"/>
    <w:rsid w:val="008C1FFD"/>
    <w:rsid w:val="008C205D"/>
    <w:rsid w:val="008C2098"/>
    <w:rsid w:val="008C2271"/>
    <w:rsid w:val="008C22A9"/>
    <w:rsid w:val="008C235D"/>
    <w:rsid w:val="008C2372"/>
    <w:rsid w:val="008C2411"/>
    <w:rsid w:val="008C2590"/>
    <w:rsid w:val="008C2722"/>
    <w:rsid w:val="008C27BB"/>
    <w:rsid w:val="008C28D6"/>
    <w:rsid w:val="008C294E"/>
    <w:rsid w:val="008C2999"/>
    <w:rsid w:val="008C2B75"/>
    <w:rsid w:val="008C2BEA"/>
    <w:rsid w:val="008C2C10"/>
    <w:rsid w:val="008C2C1A"/>
    <w:rsid w:val="008C2C35"/>
    <w:rsid w:val="008C2D3B"/>
    <w:rsid w:val="008C2F30"/>
    <w:rsid w:val="008C2FAA"/>
    <w:rsid w:val="008C2FC7"/>
    <w:rsid w:val="008C2FE3"/>
    <w:rsid w:val="008C3028"/>
    <w:rsid w:val="008C31B7"/>
    <w:rsid w:val="008C323B"/>
    <w:rsid w:val="008C324B"/>
    <w:rsid w:val="008C32FA"/>
    <w:rsid w:val="008C334B"/>
    <w:rsid w:val="008C33FA"/>
    <w:rsid w:val="008C343D"/>
    <w:rsid w:val="008C34AC"/>
    <w:rsid w:val="008C35F6"/>
    <w:rsid w:val="008C373F"/>
    <w:rsid w:val="008C3772"/>
    <w:rsid w:val="008C3781"/>
    <w:rsid w:val="008C3843"/>
    <w:rsid w:val="008C3BA4"/>
    <w:rsid w:val="008C3CF7"/>
    <w:rsid w:val="008C3D66"/>
    <w:rsid w:val="008C3E09"/>
    <w:rsid w:val="008C3E1C"/>
    <w:rsid w:val="008C3EBD"/>
    <w:rsid w:val="008C3EFE"/>
    <w:rsid w:val="008C3F2C"/>
    <w:rsid w:val="008C3F36"/>
    <w:rsid w:val="008C3F8D"/>
    <w:rsid w:val="008C40B6"/>
    <w:rsid w:val="008C40D7"/>
    <w:rsid w:val="008C41F6"/>
    <w:rsid w:val="008C43F6"/>
    <w:rsid w:val="008C4476"/>
    <w:rsid w:val="008C449F"/>
    <w:rsid w:val="008C44AB"/>
    <w:rsid w:val="008C4580"/>
    <w:rsid w:val="008C45E7"/>
    <w:rsid w:val="008C4762"/>
    <w:rsid w:val="008C48E7"/>
    <w:rsid w:val="008C49A7"/>
    <w:rsid w:val="008C4BA2"/>
    <w:rsid w:val="008C4C20"/>
    <w:rsid w:val="008C4F4D"/>
    <w:rsid w:val="008C5008"/>
    <w:rsid w:val="008C51A8"/>
    <w:rsid w:val="008C525F"/>
    <w:rsid w:val="008C52C3"/>
    <w:rsid w:val="008C56B7"/>
    <w:rsid w:val="008C56FA"/>
    <w:rsid w:val="008C5849"/>
    <w:rsid w:val="008C5952"/>
    <w:rsid w:val="008C59E2"/>
    <w:rsid w:val="008C5A1E"/>
    <w:rsid w:val="008C5A74"/>
    <w:rsid w:val="008C5C56"/>
    <w:rsid w:val="008C5C5F"/>
    <w:rsid w:val="008C5D1C"/>
    <w:rsid w:val="008C5D79"/>
    <w:rsid w:val="008C5DC2"/>
    <w:rsid w:val="008C5E27"/>
    <w:rsid w:val="008C603E"/>
    <w:rsid w:val="008C60B3"/>
    <w:rsid w:val="008C60C2"/>
    <w:rsid w:val="008C60E1"/>
    <w:rsid w:val="008C6340"/>
    <w:rsid w:val="008C643B"/>
    <w:rsid w:val="008C64AC"/>
    <w:rsid w:val="008C6540"/>
    <w:rsid w:val="008C6675"/>
    <w:rsid w:val="008C67FB"/>
    <w:rsid w:val="008C68A9"/>
    <w:rsid w:val="008C6A8B"/>
    <w:rsid w:val="008C6B6A"/>
    <w:rsid w:val="008C6C71"/>
    <w:rsid w:val="008C6E05"/>
    <w:rsid w:val="008C6EE9"/>
    <w:rsid w:val="008C6F21"/>
    <w:rsid w:val="008C70D1"/>
    <w:rsid w:val="008C7167"/>
    <w:rsid w:val="008C71DE"/>
    <w:rsid w:val="008C71EF"/>
    <w:rsid w:val="008C747A"/>
    <w:rsid w:val="008C75AF"/>
    <w:rsid w:val="008C75BC"/>
    <w:rsid w:val="008C75E4"/>
    <w:rsid w:val="008C7736"/>
    <w:rsid w:val="008C7897"/>
    <w:rsid w:val="008C78DC"/>
    <w:rsid w:val="008C7BA4"/>
    <w:rsid w:val="008C7F73"/>
    <w:rsid w:val="008D0030"/>
    <w:rsid w:val="008D00F9"/>
    <w:rsid w:val="008D0146"/>
    <w:rsid w:val="008D020D"/>
    <w:rsid w:val="008D027D"/>
    <w:rsid w:val="008D029D"/>
    <w:rsid w:val="008D02A3"/>
    <w:rsid w:val="008D0309"/>
    <w:rsid w:val="008D038E"/>
    <w:rsid w:val="008D04CB"/>
    <w:rsid w:val="008D0614"/>
    <w:rsid w:val="008D0667"/>
    <w:rsid w:val="008D0697"/>
    <w:rsid w:val="008D0734"/>
    <w:rsid w:val="008D0829"/>
    <w:rsid w:val="008D0A95"/>
    <w:rsid w:val="008D0AA3"/>
    <w:rsid w:val="008D0BEE"/>
    <w:rsid w:val="008D0D63"/>
    <w:rsid w:val="008D0E21"/>
    <w:rsid w:val="008D0E4F"/>
    <w:rsid w:val="008D0E9A"/>
    <w:rsid w:val="008D10A4"/>
    <w:rsid w:val="008D10E5"/>
    <w:rsid w:val="008D114A"/>
    <w:rsid w:val="008D1399"/>
    <w:rsid w:val="008D140F"/>
    <w:rsid w:val="008D158A"/>
    <w:rsid w:val="008D15EC"/>
    <w:rsid w:val="008D1639"/>
    <w:rsid w:val="008D17C5"/>
    <w:rsid w:val="008D1850"/>
    <w:rsid w:val="008D1865"/>
    <w:rsid w:val="008D18B3"/>
    <w:rsid w:val="008D19FD"/>
    <w:rsid w:val="008D1A70"/>
    <w:rsid w:val="008D1ABD"/>
    <w:rsid w:val="008D1B74"/>
    <w:rsid w:val="008D1CC1"/>
    <w:rsid w:val="008D1CC7"/>
    <w:rsid w:val="008D1DC3"/>
    <w:rsid w:val="008D1F4A"/>
    <w:rsid w:val="008D1FCA"/>
    <w:rsid w:val="008D2160"/>
    <w:rsid w:val="008D21B0"/>
    <w:rsid w:val="008D2411"/>
    <w:rsid w:val="008D2446"/>
    <w:rsid w:val="008D2488"/>
    <w:rsid w:val="008D2516"/>
    <w:rsid w:val="008D2595"/>
    <w:rsid w:val="008D2617"/>
    <w:rsid w:val="008D288D"/>
    <w:rsid w:val="008D2906"/>
    <w:rsid w:val="008D2BA2"/>
    <w:rsid w:val="008D2D2F"/>
    <w:rsid w:val="008D2DDA"/>
    <w:rsid w:val="008D2E7C"/>
    <w:rsid w:val="008D2EC2"/>
    <w:rsid w:val="008D2FB6"/>
    <w:rsid w:val="008D3076"/>
    <w:rsid w:val="008D3217"/>
    <w:rsid w:val="008D3235"/>
    <w:rsid w:val="008D33BB"/>
    <w:rsid w:val="008D34B0"/>
    <w:rsid w:val="008D3688"/>
    <w:rsid w:val="008D37B8"/>
    <w:rsid w:val="008D38C0"/>
    <w:rsid w:val="008D38E9"/>
    <w:rsid w:val="008D3941"/>
    <w:rsid w:val="008D397F"/>
    <w:rsid w:val="008D3A0D"/>
    <w:rsid w:val="008D3ADD"/>
    <w:rsid w:val="008D3BE1"/>
    <w:rsid w:val="008D3C50"/>
    <w:rsid w:val="008D3C79"/>
    <w:rsid w:val="008D3CEC"/>
    <w:rsid w:val="008D3E3D"/>
    <w:rsid w:val="008D3E45"/>
    <w:rsid w:val="008D3F14"/>
    <w:rsid w:val="008D400B"/>
    <w:rsid w:val="008D408D"/>
    <w:rsid w:val="008D4154"/>
    <w:rsid w:val="008D41E7"/>
    <w:rsid w:val="008D434A"/>
    <w:rsid w:val="008D45BD"/>
    <w:rsid w:val="008D49BF"/>
    <w:rsid w:val="008D4B4B"/>
    <w:rsid w:val="008D4B7E"/>
    <w:rsid w:val="008D4D2F"/>
    <w:rsid w:val="008D4D97"/>
    <w:rsid w:val="008D4E57"/>
    <w:rsid w:val="008D4EDE"/>
    <w:rsid w:val="008D4F2F"/>
    <w:rsid w:val="008D4F9F"/>
    <w:rsid w:val="008D500C"/>
    <w:rsid w:val="008D504B"/>
    <w:rsid w:val="008D5050"/>
    <w:rsid w:val="008D50F4"/>
    <w:rsid w:val="008D50F8"/>
    <w:rsid w:val="008D520E"/>
    <w:rsid w:val="008D5297"/>
    <w:rsid w:val="008D52B2"/>
    <w:rsid w:val="008D52C8"/>
    <w:rsid w:val="008D52FD"/>
    <w:rsid w:val="008D53C8"/>
    <w:rsid w:val="008D54C9"/>
    <w:rsid w:val="008D54CC"/>
    <w:rsid w:val="008D56CA"/>
    <w:rsid w:val="008D56F5"/>
    <w:rsid w:val="008D57BF"/>
    <w:rsid w:val="008D5A27"/>
    <w:rsid w:val="008D5D6D"/>
    <w:rsid w:val="008D5E98"/>
    <w:rsid w:val="008D5EF2"/>
    <w:rsid w:val="008D5F66"/>
    <w:rsid w:val="008D622B"/>
    <w:rsid w:val="008D64A4"/>
    <w:rsid w:val="008D65F7"/>
    <w:rsid w:val="008D66CB"/>
    <w:rsid w:val="008D670E"/>
    <w:rsid w:val="008D684D"/>
    <w:rsid w:val="008D689D"/>
    <w:rsid w:val="008D68EB"/>
    <w:rsid w:val="008D697E"/>
    <w:rsid w:val="008D69DC"/>
    <w:rsid w:val="008D6B5A"/>
    <w:rsid w:val="008D6B8D"/>
    <w:rsid w:val="008D6BC7"/>
    <w:rsid w:val="008D6C89"/>
    <w:rsid w:val="008D6D00"/>
    <w:rsid w:val="008D6D2C"/>
    <w:rsid w:val="008D6DD7"/>
    <w:rsid w:val="008D6E81"/>
    <w:rsid w:val="008D6F37"/>
    <w:rsid w:val="008D701D"/>
    <w:rsid w:val="008D7230"/>
    <w:rsid w:val="008D7553"/>
    <w:rsid w:val="008D75B5"/>
    <w:rsid w:val="008D7680"/>
    <w:rsid w:val="008D770C"/>
    <w:rsid w:val="008D77A1"/>
    <w:rsid w:val="008D79C8"/>
    <w:rsid w:val="008D7AD2"/>
    <w:rsid w:val="008D7B26"/>
    <w:rsid w:val="008D7B78"/>
    <w:rsid w:val="008D7C25"/>
    <w:rsid w:val="008D7CC7"/>
    <w:rsid w:val="008D7DA0"/>
    <w:rsid w:val="008D7E1E"/>
    <w:rsid w:val="008E0100"/>
    <w:rsid w:val="008E0287"/>
    <w:rsid w:val="008E06C3"/>
    <w:rsid w:val="008E0826"/>
    <w:rsid w:val="008E087B"/>
    <w:rsid w:val="008E087D"/>
    <w:rsid w:val="008E0935"/>
    <w:rsid w:val="008E0A4A"/>
    <w:rsid w:val="008E0AA2"/>
    <w:rsid w:val="008E0C71"/>
    <w:rsid w:val="008E0F51"/>
    <w:rsid w:val="008E10A2"/>
    <w:rsid w:val="008E10AD"/>
    <w:rsid w:val="008E10CB"/>
    <w:rsid w:val="008E130F"/>
    <w:rsid w:val="008E1376"/>
    <w:rsid w:val="008E13F2"/>
    <w:rsid w:val="008E142F"/>
    <w:rsid w:val="008E14BD"/>
    <w:rsid w:val="008E14C1"/>
    <w:rsid w:val="008E15C8"/>
    <w:rsid w:val="008E1626"/>
    <w:rsid w:val="008E163D"/>
    <w:rsid w:val="008E16FF"/>
    <w:rsid w:val="008E1772"/>
    <w:rsid w:val="008E188C"/>
    <w:rsid w:val="008E1951"/>
    <w:rsid w:val="008E1BC6"/>
    <w:rsid w:val="008E1D9C"/>
    <w:rsid w:val="008E1E28"/>
    <w:rsid w:val="008E1E79"/>
    <w:rsid w:val="008E1F6D"/>
    <w:rsid w:val="008E1F73"/>
    <w:rsid w:val="008E1FA9"/>
    <w:rsid w:val="008E204A"/>
    <w:rsid w:val="008E20A4"/>
    <w:rsid w:val="008E20EE"/>
    <w:rsid w:val="008E214A"/>
    <w:rsid w:val="008E2235"/>
    <w:rsid w:val="008E225F"/>
    <w:rsid w:val="008E24AE"/>
    <w:rsid w:val="008E2573"/>
    <w:rsid w:val="008E25D6"/>
    <w:rsid w:val="008E2650"/>
    <w:rsid w:val="008E273F"/>
    <w:rsid w:val="008E27BD"/>
    <w:rsid w:val="008E27C2"/>
    <w:rsid w:val="008E285C"/>
    <w:rsid w:val="008E2863"/>
    <w:rsid w:val="008E2BE5"/>
    <w:rsid w:val="008E2C4C"/>
    <w:rsid w:val="008E2F43"/>
    <w:rsid w:val="008E3002"/>
    <w:rsid w:val="008E308B"/>
    <w:rsid w:val="008E3123"/>
    <w:rsid w:val="008E3175"/>
    <w:rsid w:val="008E3188"/>
    <w:rsid w:val="008E318A"/>
    <w:rsid w:val="008E32D9"/>
    <w:rsid w:val="008E34A5"/>
    <w:rsid w:val="008E3562"/>
    <w:rsid w:val="008E3589"/>
    <w:rsid w:val="008E3666"/>
    <w:rsid w:val="008E380A"/>
    <w:rsid w:val="008E3836"/>
    <w:rsid w:val="008E398E"/>
    <w:rsid w:val="008E3A0F"/>
    <w:rsid w:val="008E3BC4"/>
    <w:rsid w:val="008E3DB9"/>
    <w:rsid w:val="008E410F"/>
    <w:rsid w:val="008E4150"/>
    <w:rsid w:val="008E4165"/>
    <w:rsid w:val="008E41BF"/>
    <w:rsid w:val="008E4285"/>
    <w:rsid w:val="008E42B7"/>
    <w:rsid w:val="008E432C"/>
    <w:rsid w:val="008E44CE"/>
    <w:rsid w:val="008E44EA"/>
    <w:rsid w:val="008E45D9"/>
    <w:rsid w:val="008E470A"/>
    <w:rsid w:val="008E4805"/>
    <w:rsid w:val="008E487B"/>
    <w:rsid w:val="008E4A35"/>
    <w:rsid w:val="008E4A70"/>
    <w:rsid w:val="008E4AAB"/>
    <w:rsid w:val="008E4DE9"/>
    <w:rsid w:val="008E4ECB"/>
    <w:rsid w:val="008E4F5A"/>
    <w:rsid w:val="008E50D7"/>
    <w:rsid w:val="008E513C"/>
    <w:rsid w:val="008E5329"/>
    <w:rsid w:val="008E53F0"/>
    <w:rsid w:val="008E5456"/>
    <w:rsid w:val="008E5460"/>
    <w:rsid w:val="008E589A"/>
    <w:rsid w:val="008E5AC1"/>
    <w:rsid w:val="008E5B1E"/>
    <w:rsid w:val="008E5B31"/>
    <w:rsid w:val="008E5BD0"/>
    <w:rsid w:val="008E5C84"/>
    <w:rsid w:val="008E5CFB"/>
    <w:rsid w:val="008E5D58"/>
    <w:rsid w:val="008E5DA9"/>
    <w:rsid w:val="008E5DBD"/>
    <w:rsid w:val="008E5E2D"/>
    <w:rsid w:val="008E5EE9"/>
    <w:rsid w:val="008E5F7F"/>
    <w:rsid w:val="008E5FA5"/>
    <w:rsid w:val="008E601B"/>
    <w:rsid w:val="008E609A"/>
    <w:rsid w:val="008E63B9"/>
    <w:rsid w:val="008E6416"/>
    <w:rsid w:val="008E64B8"/>
    <w:rsid w:val="008E6535"/>
    <w:rsid w:val="008E65B1"/>
    <w:rsid w:val="008E6634"/>
    <w:rsid w:val="008E67E5"/>
    <w:rsid w:val="008E68D0"/>
    <w:rsid w:val="008E6941"/>
    <w:rsid w:val="008E697F"/>
    <w:rsid w:val="008E699C"/>
    <w:rsid w:val="008E6AE9"/>
    <w:rsid w:val="008E6BFD"/>
    <w:rsid w:val="008E6C39"/>
    <w:rsid w:val="008E6CEB"/>
    <w:rsid w:val="008E6D64"/>
    <w:rsid w:val="008E6D94"/>
    <w:rsid w:val="008E6F85"/>
    <w:rsid w:val="008E6F92"/>
    <w:rsid w:val="008E7193"/>
    <w:rsid w:val="008E722B"/>
    <w:rsid w:val="008E726E"/>
    <w:rsid w:val="008E72D1"/>
    <w:rsid w:val="008E74FA"/>
    <w:rsid w:val="008E7899"/>
    <w:rsid w:val="008E7BD4"/>
    <w:rsid w:val="008E7F7D"/>
    <w:rsid w:val="008E7FB6"/>
    <w:rsid w:val="008F0040"/>
    <w:rsid w:val="008F0292"/>
    <w:rsid w:val="008F0330"/>
    <w:rsid w:val="008F0397"/>
    <w:rsid w:val="008F03DA"/>
    <w:rsid w:val="008F0668"/>
    <w:rsid w:val="008F07E9"/>
    <w:rsid w:val="008F0806"/>
    <w:rsid w:val="008F0823"/>
    <w:rsid w:val="008F0827"/>
    <w:rsid w:val="008F08BA"/>
    <w:rsid w:val="008F0945"/>
    <w:rsid w:val="008F0A59"/>
    <w:rsid w:val="008F0A95"/>
    <w:rsid w:val="008F0AC3"/>
    <w:rsid w:val="008F0AC4"/>
    <w:rsid w:val="008F0B60"/>
    <w:rsid w:val="008F0D64"/>
    <w:rsid w:val="008F1005"/>
    <w:rsid w:val="008F1025"/>
    <w:rsid w:val="008F10FF"/>
    <w:rsid w:val="008F11D2"/>
    <w:rsid w:val="008F11ED"/>
    <w:rsid w:val="008F1203"/>
    <w:rsid w:val="008F129C"/>
    <w:rsid w:val="008F1343"/>
    <w:rsid w:val="008F1417"/>
    <w:rsid w:val="008F1514"/>
    <w:rsid w:val="008F1655"/>
    <w:rsid w:val="008F1729"/>
    <w:rsid w:val="008F1782"/>
    <w:rsid w:val="008F1837"/>
    <w:rsid w:val="008F18DA"/>
    <w:rsid w:val="008F1A22"/>
    <w:rsid w:val="008F1A44"/>
    <w:rsid w:val="008F1A56"/>
    <w:rsid w:val="008F1AD7"/>
    <w:rsid w:val="008F1D67"/>
    <w:rsid w:val="008F1E1B"/>
    <w:rsid w:val="008F1E1E"/>
    <w:rsid w:val="008F1EA5"/>
    <w:rsid w:val="008F1EF9"/>
    <w:rsid w:val="008F1F6B"/>
    <w:rsid w:val="008F2033"/>
    <w:rsid w:val="008F2114"/>
    <w:rsid w:val="008F2263"/>
    <w:rsid w:val="008F2272"/>
    <w:rsid w:val="008F22A7"/>
    <w:rsid w:val="008F22CA"/>
    <w:rsid w:val="008F22FA"/>
    <w:rsid w:val="008F2387"/>
    <w:rsid w:val="008F241F"/>
    <w:rsid w:val="008F24C5"/>
    <w:rsid w:val="008F24FE"/>
    <w:rsid w:val="008F252A"/>
    <w:rsid w:val="008F2554"/>
    <w:rsid w:val="008F25C3"/>
    <w:rsid w:val="008F25D7"/>
    <w:rsid w:val="008F2762"/>
    <w:rsid w:val="008F281E"/>
    <w:rsid w:val="008F29B1"/>
    <w:rsid w:val="008F29D9"/>
    <w:rsid w:val="008F2B15"/>
    <w:rsid w:val="008F2CDA"/>
    <w:rsid w:val="008F2D25"/>
    <w:rsid w:val="008F2D82"/>
    <w:rsid w:val="008F2DCF"/>
    <w:rsid w:val="008F2F61"/>
    <w:rsid w:val="008F2FF2"/>
    <w:rsid w:val="008F3236"/>
    <w:rsid w:val="008F32E5"/>
    <w:rsid w:val="008F3321"/>
    <w:rsid w:val="008F356E"/>
    <w:rsid w:val="008F35F7"/>
    <w:rsid w:val="008F368C"/>
    <w:rsid w:val="008F369C"/>
    <w:rsid w:val="008F3762"/>
    <w:rsid w:val="008F3768"/>
    <w:rsid w:val="008F37A2"/>
    <w:rsid w:val="008F37B2"/>
    <w:rsid w:val="008F38D4"/>
    <w:rsid w:val="008F3A13"/>
    <w:rsid w:val="008F3AB3"/>
    <w:rsid w:val="008F3D98"/>
    <w:rsid w:val="008F3E9B"/>
    <w:rsid w:val="008F3EC7"/>
    <w:rsid w:val="008F3F33"/>
    <w:rsid w:val="008F3F48"/>
    <w:rsid w:val="008F3F7A"/>
    <w:rsid w:val="008F4199"/>
    <w:rsid w:val="008F4311"/>
    <w:rsid w:val="008F431E"/>
    <w:rsid w:val="008F432C"/>
    <w:rsid w:val="008F43BE"/>
    <w:rsid w:val="008F45A4"/>
    <w:rsid w:val="008F46F7"/>
    <w:rsid w:val="008F47B8"/>
    <w:rsid w:val="008F47FC"/>
    <w:rsid w:val="008F49C9"/>
    <w:rsid w:val="008F4A62"/>
    <w:rsid w:val="008F4A91"/>
    <w:rsid w:val="008F4B07"/>
    <w:rsid w:val="008F50F1"/>
    <w:rsid w:val="008F5240"/>
    <w:rsid w:val="008F52F2"/>
    <w:rsid w:val="008F547D"/>
    <w:rsid w:val="008F567D"/>
    <w:rsid w:val="008F58A3"/>
    <w:rsid w:val="008F590D"/>
    <w:rsid w:val="008F59E8"/>
    <w:rsid w:val="008F5ABC"/>
    <w:rsid w:val="008F5ACB"/>
    <w:rsid w:val="008F5C86"/>
    <w:rsid w:val="008F5D84"/>
    <w:rsid w:val="008F5E49"/>
    <w:rsid w:val="008F601C"/>
    <w:rsid w:val="008F611F"/>
    <w:rsid w:val="008F61E1"/>
    <w:rsid w:val="008F645C"/>
    <w:rsid w:val="008F64FD"/>
    <w:rsid w:val="008F6584"/>
    <w:rsid w:val="008F67A9"/>
    <w:rsid w:val="008F6854"/>
    <w:rsid w:val="008F6884"/>
    <w:rsid w:val="008F694D"/>
    <w:rsid w:val="008F6962"/>
    <w:rsid w:val="008F69D8"/>
    <w:rsid w:val="008F6AC7"/>
    <w:rsid w:val="008F6C01"/>
    <w:rsid w:val="008F6C6F"/>
    <w:rsid w:val="008F6C8F"/>
    <w:rsid w:val="008F6DAC"/>
    <w:rsid w:val="008F6DE4"/>
    <w:rsid w:val="008F6E61"/>
    <w:rsid w:val="008F6ED1"/>
    <w:rsid w:val="008F6EE5"/>
    <w:rsid w:val="008F6F1A"/>
    <w:rsid w:val="008F703E"/>
    <w:rsid w:val="008F71D7"/>
    <w:rsid w:val="008F723F"/>
    <w:rsid w:val="008F7314"/>
    <w:rsid w:val="008F747B"/>
    <w:rsid w:val="008F7598"/>
    <w:rsid w:val="008F7627"/>
    <w:rsid w:val="008F76D6"/>
    <w:rsid w:val="008F7825"/>
    <w:rsid w:val="008F784A"/>
    <w:rsid w:val="008F7897"/>
    <w:rsid w:val="008F7942"/>
    <w:rsid w:val="008F7B3A"/>
    <w:rsid w:val="008F7B60"/>
    <w:rsid w:val="008F7B8E"/>
    <w:rsid w:val="008F7B9B"/>
    <w:rsid w:val="008F7BDB"/>
    <w:rsid w:val="008F7BFA"/>
    <w:rsid w:val="008F7BFE"/>
    <w:rsid w:val="008F7CD3"/>
    <w:rsid w:val="008F7F3C"/>
    <w:rsid w:val="008F7F5C"/>
    <w:rsid w:val="00900035"/>
    <w:rsid w:val="00900133"/>
    <w:rsid w:val="00900173"/>
    <w:rsid w:val="00900179"/>
    <w:rsid w:val="009002E4"/>
    <w:rsid w:val="00900319"/>
    <w:rsid w:val="0090096F"/>
    <w:rsid w:val="00900AC7"/>
    <w:rsid w:val="00900B60"/>
    <w:rsid w:val="00900B84"/>
    <w:rsid w:val="00900BC3"/>
    <w:rsid w:val="00900C69"/>
    <w:rsid w:val="00900D37"/>
    <w:rsid w:val="00900F19"/>
    <w:rsid w:val="00900F40"/>
    <w:rsid w:val="009010B5"/>
    <w:rsid w:val="00901142"/>
    <w:rsid w:val="00901201"/>
    <w:rsid w:val="00901321"/>
    <w:rsid w:val="0090137A"/>
    <w:rsid w:val="00901513"/>
    <w:rsid w:val="00901552"/>
    <w:rsid w:val="0090166B"/>
    <w:rsid w:val="009016EC"/>
    <w:rsid w:val="009018E7"/>
    <w:rsid w:val="00901A6A"/>
    <w:rsid w:val="00901A6C"/>
    <w:rsid w:val="00901E0F"/>
    <w:rsid w:val="00901E34"/>
    <w:rsid w:val="00901E36"/>
    <w:rsid w:val="00901EF4"/>
    <w:rsid w:val="00901F53"/>
    <w:rsid w:val="009020CF"/>
    <w:rsid w:val="0090236C"/>
    <w:rsid w:val="009023A4"/>
    <w:rsid w:val="009023F7"/>
    <w:rsid w:val="009024A6"/>
    <w:rsid w:val="009024DD"/>
    <w:rsid w:val="009026F8"/>
    <w:rsid w:val="00902A49"/>
    <w:rsid w:val="00902A82"/>
    <w:rsid w:val="00902A9A"/>
    <w:rsid w:val="00902B79"/>
    <w:rsid w:val="00902BC2"/>
    <w:rsid w:val="00902D89"/>
    <w:rsid w:val="00902F20"/>
    <w:rsid w:val="00902F4D"/>
    <w:rsid w:val="00902FFD"/>
    <w:rsid w:val="00903212"/>
    <w:rsid w:val="009032FA"/>
    <w:rsid w:val="00903367"/>
    <w:rsid w:val="00903370"/>
    <w:rsid w:val="009033BA"/>
    <w:rsid w:val="009033C6"/>
    <w:rsid w:val="009034F2"/>
    <w:rsid w:val="0090367B"/>
    <w:rsid w:val="00903846"/>
    <w:rsid w:val="009038D1"/>
    <w:rsid w:val="009038EF"/>
    <w:rsid w:val="00903A41"/>
    <w:rsid w:val="00903A79"/>
    <w:rsid w:val="00903AA6"/>
    <w:rsid w:val="00903AE4"/>
    <w:rsid w:val="00903B71"/>
    <w:rsid w:val="00903C16"/>
    <w:rsid w:val="00903D32"/>
    <w:rsid w:val="00903E2D"/>
    <w:rsid w:val="00903F85"/>
    <w:rsid w:val="00904268"/>
    <w:rsid w:val="00904714"/>
    <w:rsid w:val="00904738"/>
    <w:rsid w:val="009047BF"/>
    <w:rsid w:val="00904881"/>
    <w:rsid w:val="00904A0A"/>
    <w:rsid w:val="00904A31"/>
    <w:rsid w:val="00904A6A"/>
    <w:rsid w:val="00904A87"/>
    <w:rsid w:val="00904B84"/>
    <w:rsid w:val="00904C94"/>
    <w:rsid w:val="00904CA3"/>
    <w:rsid w:val="00904F8F"/>
    <w:rsid w:val="00904FD8"/>
    <w:rsid w:val="009050C1"/>
    <w:rsid w:val="00905360"/>
    <w:rsid w:val="00905582"/>
    <w:rsid w:val="00905860"/>
    <w:rsid w:val="009058E8"/>
    <w:rsid w:val="00905A12"/>
    <w:rsid w:val="00905AC9"/>
    <w:rsid w:val="00905C1C"/>
    <w:rsid w:val="00905CD0"/>
    <w:rsid w:val="00905F4D"/>
    <w:rsid w:val="00906088"/>
    <w:rsid w:val="009060F9"/>
    <w:rsid w:val="00906285"/>
    <w:rsid w:val="0090629D"/>
    <w:rsid w:val="00906503"/>
    <w:rsid w:val="0090653E"/>
    <w:rsid w:val="00906549"/>
    <w:rsid w:val="0090658F"/>
    <w:rsid w:val="009066C5"/>
    <w:rsid w:val="009068FF"/>
    <w:rsid w:val="0090696F"/>
    <w:rsid w:val="009069D9"/>
    <w:rsid w:val="00906B64"/>
    <w:rsid w:val="00906DC9"/>
    <w:rsid w:val="00906E70"/>
    <w:rsid w:val="00906E7B"/>
    <w:rsid w:val="00907013"/>
    <w:rsid w:val="00907226"/>
    <w:rsid w:val="009074A6"/>
    <w:rsid w:val="0090772F"/>
    <w:rsid w:val="009077D7"/>
    <w:rsid w:val="009079A6"/>
    <w:rsid w:val="00907A7A"/>
    <w:rsid w:val="00907AA0"/>
    <w:rsid w:val="00907B26"/>
    <w:rsid w:val="00907DBE"/>
    <w:rsid w:val="00907E0C"/>
    <w:rsid w:val="00907F0B"/>
    <w:rsid w:val="00907F0E"/>
    <w:rsid w:val="00907F2D"/>
    <w:rsid w:val="00907FE2"/>
    <w:rsid w:val="00907FEF"/>
    <w:rsid w:val="00910002"/>
    <w:rsid w:val="00910194"/>
    <w:rsid w:val="00910239"/>
    <w:rsid w:val="00910263"/>
    <w:rsid w:val="009105B4"/>
    <w:rsid w:val="0091064B"/>
    <w:rsid w:val="00910869"/>
    <w:rsid w:val="009108E6"/>
    <w:rsid w:val="0091090F"/>
    <w:rsid w:val="009109DE"/>
    <w:rsid w:val="009109E4"/>
    <w:rsid w:val="00910C04"/>
    <w:rsid w:val="00910EFE"/>
    <w:rsid w:val="00910F84"/>
    <w:rsid w:val="00910FF8"/>
    <w:rsid w:val="009110E5"/>
    <w:rsid w:val="0091121C"/>
    <w:rsid w:val="009112F3"/>
    <w:rsid w:val="0091136A"/>
    <w:rsid w:val="0091145D"/>
    <w:rsid w:val="0091147F"/>
    <w:rsid w:val="009116E2"/>
    <w:rsid w:val="00911708"/>
    <w:rsid w:val="00911776"/>
    <w:rsid w:val="009117F6"/>
    <w:rsid w:val="0091184F"/>
    <w:rsid w:val="00911978"/>
    <w:rsid w:val="0091197F"/>
    <w:rsid w:val="009119D3"/>
    <w:rsid w:val="00911B89"/>
    <w:rsid w:val="00911F27"/>
    <w:rsid w:val="00911FB6"/>
    <w:rsid w:val="0091201E"/>
    <w:rsid w:val="0091219E"/>
    <w:rsid w:val="009122C5"/>
    <w:rsid w:val="0091245A"/>
    <w:rsid w:val="009124C0"/>
    <w:rsid w:val="00912560"/>
    <w:rsid w:val="00912646"/>
    <w:rsid w:val="009126B2"/>
    <w:rsid w:val="00912738"/>
    <w:rsid w:val="00912801"/>
    <w:rsid w:val="00912AEB"/>
    <w:rsid w:val="00912B30"/>
    <w:rsid w:val="00912BD1"/>
    <w:rsid w:val="00912C5D"/>
    <w:rsid w:val="00912CF1"/>
    <w:rsid w:val="00912D84"/>
    <w:rsid w:val="00912E19"/>
    <w:rsid w:val="00912E88"/>
    <w:rsid w:val="0091311E"/>
    <w:rsid w:val="00913127"/>
    <w:rsid w:val="00913195"/>
    <w:rsid w:val="00913200"/>
    <w:rsid w:val="009133D9"/>
    <w:rsid w:val="0091349A"/>
    <w:rsid w:val="00913520"/>
    <w:rsid w:val="00913645"/>
    <w:rsid w:val="00913A43"/>
    <w:rsid w:val="00913B8D"/>
    <w:rsid w:val="00913C00"/>
    <w:rsid w:val="00913C36"/>
    <w:rsid w:val="00913C94"/>
    <w:rsid w:val="00913F00"/>
    <w:rsid w:val="00913F46"/>
    <w:rsid w:val="00914070"/>
    <w:rsid w:val="009141BC"/>
    <w:rsid w:val="009142A8"/>
    <w:rsid w:val="00914399"/>
    <w:rsid w:val="009144D6"/>
    <w:rsid w:val="0091455A"/>
    <w:rsid w:val="0091468C"/>
    <w:rsid w:val="0091473E"/>
    <w:rsid w:val="0091476E"/>
    <w:rsid w:val="009147E1"/>
    <w:rsid w:val="00914830"/>
    <w:rsid w:val="00914832"/>
    <w:rsid w:val="0091493B"/>
    <w:rsid w:val="0091494D"/>
    <w:rsid w:val="00914AA8"/>
    <w:rsid w:val="00914B88"/>
    <w:rsid w:val="00914CEA"/>
    <w:rsid w:val="00914CFC"/>
    <w:rsid w:val="00914DE0"/>
    <w:rsid w:val="00914EF7"/>
    <w:rsid w:val="00915057"/>
    <w:rsid w:val="00915162"/>
    <w:rsid w:val="009151A8"/>
    <w:rsid w:val="00915253"/>
    <w:rsid w:val="00915299"/>
    <w:rsid w:val="0091530C"/>
    <w:rsid w:val="009154E2"/>
    <w:rsid w:val="009155F2"/>
    <w:rsid w:val="0091561B"/>
    <w:rsid w:val="00915710"/>
    <w:rsid w:val="0091576E"/>
    <w:rsid w:val="009158BF"/>
    <w:rsid w:val="00915A2A"/>
    <w:rsid w:val="00915AC4"/>
    <w:rsid w:val="00915ADE"/>
    <w:rsid w:val="00915C97"/>
    <w:rsid w:val="00915DCA"/>
    <w:rsid w:val="00915DF6"/>
    <w:rsid w:val="00915EB7"/>
    <w:rsid w:val="00915FDC"/>
    <w:rsid w:val="00916242"/>
    <w:rsid w:val="0091627E"/>
    <w:rsid w:val="0091628C"/>
    <w:rsid w:val="009162DF"/>
    <w:rsid w:val="00916304"/>
    <w:rsid w:val="00916359"/>
    <w:rsid w:val="009163AD"/>
    <w:rsid w:val="00916420"/>
    <w:rsid w:val="0091644F"/>
    <w:rsid w:val="0091646A"/>
    <w:rsid w:val="00916526"/>
    <w:rsid w:val="00916603"/>
    <w:rsid w:val="00916759"/>
    <w:rsid w:val="009168D7"/>
    <w:rsid w:val="00916975"/>
    <w:rsid w:val="00916A08"/>
    <w:rsid w:val="00916A90"/>
    <w:rsid w:val="00916AA9"/>
    <w:rsid w:val="00916C33"/>
    <w:rsid w:val="00916E24"/>
    <w:rsid w:val="00916E73"/>
    <w:rsid w:val="0091709F"/>
    <w:rsid w:val="009170FA"/>
    <w:rsid w:val="0091736C"/>
    <w:rsid w:val="00917579"/>
    <w:rsid w:val="0091759D"/>
    <w:rsid w:val="00917613"/>
    <w:rsid w:val="0091773C"/>
    <w:rsid w:val="0091776D"/>
    <w:rsid w:val="009178D6"/>
    <w:rsid w:val="00917975"/>
    <w:rsid w:val="00917A74"/>
    <w:rsid w:val="00917D09"/>
    <w:rsid w:val="00917EA7"/>
    <w:rsid w:val="00917EE5"/>
    <w:rsid w:val="00920177"/>
    <w:rsid w:val="009202C4"/>
    <w:rsid w:val="009203EE"/>
    <w:rsid w:val="009204F7"/>
    <w:rsid w:val="00920529"/>
    <w:rsid w:val="00920823"/>
    <w:rsid w:val="009208E2"/>
    <w:rsid w:val="009209ED"/>
    <w:rsid w:val="00920A17"/>
    <w:rsid w:val="00920C61"/>
    <w:rsid w:val="00920CE9"/>
    <w:rsid w:val="00920CFF"/>
    <w:rsid w:val="0092101C"/>
    <w:rsid w:val="009211E0"/>
    <w:rsid w:val="00921275"/>
    <w:rsid w:val="009212A9"/>
    <w:rsid w:val="00921358"/>
    <w:rsid w:val="009215D2"/>
    <w:rsid w:val="009217EE"/>
    <w:rsid w:val="0092185B"/>
    <w:rsid w:val="00921968"/>
    <w:rsid w:val="00921A11"/>
    <w:rsid w:val="00921A8D"/>
    <w:rsid w:val="00921A90"/>
    <w:rsid w:val="00921B3E"/>
    <w:rsid w:val="00921C79"/>
    <w:rsid w:val="00921DD0"/>
    <w:rsid w:val="00921EFB"/>
    <w:rsid w:val="00921F3F"/>
    <w:rsid w:val="00922304"/>
    <w:rsid w:val="009224B3"/>
    <w:rsid w:val="0092269B"/>
    <w:rsid w:val="009226A2"/>
    <w:rsid w:val="009229E4"/>
    <w:rsid w:val="00922A04"/>
    <w:rsid w:val="00922BB7"/>
    <w:rsid w:val="00922C14"/>
    <w:rsid w:val="00922E95"/>
    <w:rsid w:val="00922F55"/>
    <w:rsid w:val="00923026"/>
    <w:rsid w:val="009230FE"/>
    <w:rsid w:val="00923154"/>
    <w:rsid w:val="0092316C"/>
    <w:rsid w:val="009232B0"/>
    <w:rsid w:val="009233B3"/>
    <w:rsid w:val="00923497"/>
    <w:rsid w:val="009234FA"/>
    <w:rsid w:val="00923717"/>
    <w:rsid w:val="0092375B"/>
    <w:rsid w:val="009239A6"/>
    <w:rsid w:val="00923A51"/>
    <w:rsid w:val="00923AD7"/>
    <w:rsid w:val="00923B30"/>
    <w:rsid w:val="00923BAC"/>
    <w:rsid w:val="00923E5A"/>
    <w:rsid w:val="00923E75"/>
    <w:rsid w:val="00923EA4"/>
    <w:rsid w:val="00924120"/>
    <w:rsid w:val="009242D8"/>
    <w:rsid w:val="0092433C"/>
    <w:rsid w:val="009243E5"/>
    <w:rsid w:val="00924635"/>
    <w:rsid w:val="0092479D"/>
    <w:rsid w:val="009247B3"/>
    <w:rsid w:val="0092480A"/>
    <w:rsid w:val="0092480F"/>
    <w:rsid w:val="00924835"/>
    <w:rsid w:val="0092487F"/>
    <w:rsid w:val="009248AF"/>
    <w:rsid w:val="00924920"/>
    <w:rsid w:val="00924B97"/>
    <w:rsid w:val="00924BBF"/>
    <w:rsid w:val="00924BC9"/>
    <w:rsid w:val="00924C3F"/>
    <w:rsid w:val="00924C54"/>
    <w:rsid w:val="00924D30"/>
    <w:rsid w:val="00924DEA"/>
    <w:rsid w:val="00924F47"/>
    <w:rsid w:val="00924F65"/>
    <w:rsid w:val="00924F9B"/>
    <w:rsid w:val="00924FF3"/>
    <w:rsid w:val="009250B9"/>
    <w:rsid w:val="00925158"/>
    <w:rsid w:val="009251FD"/>
    <w:rsid w:val="0092523A"/>
    <w:rsid w:val="00925243"/>
    <w:rsid w:val="009253BD"/>
    <w:rsid w:val="009254F3"/>
    <w:rsid w:val="00925500"/>
    <w:rsid w:val="00925667"/>
    <w:rsid w:val="00925744"/>
    <w:rsid w:val="009257A9"/>
    <w:rsid w:val="0092583F"/>
    <w:rsid w:val="009258E2"/>
    <w:rsid w:val="00925965"/>
    <w:rsid w:val="00925A08"/>
    <w:rsid w:val="00925A13"/>
    <w:rsid w:val="00925A6C"/>
    <w:rsid w:val="00925AA1"/>
    <w:rsid w:val="00925B24"/>
    <w:rsid w:val="00925B3E"/>
    <w:rsid w:val="00925DC0"/>
    <w:rsid w:val="00925FC1"/>
    <w:rsid w:val="0092603E"/>
    <w:rsid w:val="0092626B"/>
    <w:rsid w:val="009262C2"/>
    <w:rsid w:val="0092644A"/>
    <w:rsid w:val="0092654E"/>
    <w:rsid w:val="009265EB"/>
    <w:rsid w:val="009268CE"/>
    <w:rsid w:val="00926AFC"/>
    <w:rsid w:val="00926B02"/>
    <w:rsid w:val="00926B31"/>
    <w:rsid w:val="00926B74"/>
    <w:rsid w:val="00926C7D"/>
    <w:rsid w:val="00926C93"/>
    <w:rsid w:val="00926DA2"/>
    <w:rsid w:val="00926DC7"/>
    <w:rsid w:val="00926DED"/>
    <w:rsid w:val="0092700E"/>
    <w:rsid w:val="00927055"/>
    <w:rsid w:val="009270EB"/>
    <w:rsid w:val="00927117"/>
    <w:rsid w:val="009271A6"/>
    <w:rsid w:val="009271C7"/>
    <w:rsid w:val="009273FC"/>
    <w:rsid w:val="0092758D"/>
    <w:rsid w:val="009275BD"/>
    <w:rsid w:val="0092762A"/>
    <w:rsid w:val="00927713"/>
    <w:rsid w:val="0092772A"/>
    <w:rsid w:val="0092777C"/>
    <w:rsid w:val="00927817"/>
    <w:rsid w:val="0092787A"/>
    <w:rsid w:val="00927923"/>
    <w:rsid w:val="009279A7"/>
    <w:rsid w:val="00927B5C"/>
    <w:rsid w:val="00927D19"/>
    <w:rsid w:val="00927DB0"/>
    <w:rsid w:val="00927DB3"/>
    <w:rsid w:val="00927DF9"/>
    <w:rsid w:val="00927E8F"/>
    <w:rsid w:val="00927F0F"/>
    <w:rsid w:val="00930005"/>
    <w:rsid w:val="00930038"/>
    <w:rsid w:val="0093008E"/>
    <w:rsid w:val="009302E7"/>
    <w:rsid w:val="009302F9"/>
    <w:rsid w:val="00930339"/>
    <w:rsid w:val="009303F9"/>
    <w:rsid w:val="00930500"/>
    <w:rsid w:val="00930602"/>
    <w:rsid w:val="00930815"/>
    <w:rsid w:val="0093090B"/>
    <w:rsid w:val="00930970"/>
    <w:rsid w:val="009309AE"/>
    <w:rsid w:val="009309B7"/>
    <w:rsid w:val="00930A04"/>
    <w:rsid w:val="00930A40"/>
    <w:rsid w:val="00930A60"/>
    <w:rsid w:val="00930C42"/>
    <w:rsid w:val="00930C61"/>
    <w:rsid w:val="00930D2E"/>
    <w:rsid w:val="00930D30"/>
    <w:rsid w:val="00930DBE"/>
    <w:rsid w:val="00930FDA"/>
    <w:rsid w:val="009310C8"/>
    <w:rsid w:val="00931212"/>
    <w:rsid w:val="009312F4"/>
    <w:rsid w:val="00931478"/>
    <w:rsid w:val="00931507"/>
    <w:rsid w:val="009315BB"/>
    <w:rsid w:val="00931693"/>
    <w:rsid w:val="009317B0"/>
    <w:rsid w:val="009318A6"/>
    <w:rsid w:val="00931966"/>
    <w:rsid w:val="00931ACF"/>
    <w:rsid w:val="00931BBC"/>
    <w:rsid w:val="00931E84"/>
    <w:rsid w:val="00931ED6"/>
    <w:rsid w:val="00931FCD"/>
    <w:rsid w:val="00932179"/>
    <w:rsid w:val="009324F3"/>
    <w:rsid w:val="009324FF"/>
    <w:rsid w:val="009325BA"/>
    <w:rsid w:val="009327DB"/>
    <w:rsid w:val="00932839"/>
    <w:rsid w:val="0093283D"/>
    <w:rsid w:val="00932882"/>
    <w:rsid w:val="009329DA"/>
    <w:rsid w:val="00932B17"/>
    <w:rsid w:val="00932B92"/>
    <w:rsid w:val="00932C96"/>
    <w:rsid w:val="00932D10"/>
    <w:rsid w:val="00932DD8"/>
    <w:rsid w:val="00932E01"/>
    <w:rsid w:val="00932E31"/>
    <w:rsid w:val="00932E46"/>
    <w:rsid w:val="00932F34"/>
    <w:rsid w:val="00932F7D"/>
    <w:rsid w:val="00932FA0"/>
    <w:rsid w:val="00932FC9"/>
    <w:rsid w:val="0093305D"/>
    <w:rsid w:val="00933101"/>
    <w:rsid w:val="00933119"/>
    <w:rsid w:val="00933129"/>
    <w:rsid w:val="009331A1"/>
    <w:rsid w:val="009332E8"/>
    <w:rsid w:val="0093343E"/>
    <w:rsid w:val="0093346B"/>
    <w:rsid w:val="0093346E"/>
    <w:rsid w:val="00933554"/>
    <w:rsid w:val="0093360D"/>
    <w:rsid w:val="00933683"/>
    <w:rsid w:val="009336DF"/>
    <w:rsid w:val="00933754"/>
    <w:rsid w:val="009337D9"/>
    <w:rsid w:val="009337DF"/>
    <w:rsid w:val="0093392C"/>
    <w:rsid w:val="009339DF"/>
    <w:rsid w:val="00933CBD"/>
    <w:rsid w:val="00933E08"/>
    <w:rsid w:val="00933FCD"/>
    <w:rsid w:val="009340C8"/>
    <w:rsid w:val="00934235"/>
    <w:rsid w:val="00934246"/>
    <w:rsid w:val="009342C2"/>
    <w:rsid w:val="009342FC"/>
    <w:rsid w:val="0093452D"/>
    <w:rsid w:val="0093485B"/>
    <w:rsid w:val="009348DF"/>
    <w:rsid w:val="00934B33"/>
    <w:rsid w:val="00934EE3"/>
    <w:rsid w:val="00934FBC"/>
    <w:rsid w:val="009351EF"/>
    <w:rsid w:val="00935389"/>
    <w:rsid w:val="0093540B"/>
    <w:rsid w:val="009354B3"/>
    <w:rsid w:val="009355E2"/>
    <w:rsid w:val="0093565E"/>
    <w:rsid w:val="009357C1"/>
    <w:rsid w:val="0093581A"/>
    <w:rsid w:val="009359E9"/>
    <w:rsid w:val="00935A05"/>
    <w:rsid w:val="00935A2E"/>
    <w:rsid w:val="00935ACC"/>
    <w:rsid w:val="00935F73"/>
    <w:rsid w:val="00936062"/>
    <w:rsid w:val="00936068"/>
    <w:rsid w:val="0093606A"/>
    <w:rsid w:val="009360F9"/>
    <w:rsid w:val="009361B3"/>
    <w:rsid w:val="00936286"/>
    <w:rsid w:val="00936402"/>
    <w:rsid w:val="0093676C"/>
    <w:rsid w:val="009367BD"/>
    <w:rsid w:val="00936867"/>
    <w:rsid w:val="00936919"/>
    <w:rsid w:val="00936A1C"/>
    <w:rsid w:val="00936A24"/>
    <w:rsid w:val="00936A35"/>
    <w:rsid w:val="00936B15"/>
    <w:rsid w:val="00936BF3"/>
    <w:rsid w:val="00936CB4"/>
    <w:rsid w:val="00936DFB"/>
    <w:rsid w:val="00936EDA"/>
    <w:rsid w:val="00936F01"/>
    <w:rsid w:val="00936F2B"/>
    <w:rsid w:val="00936F41"/>
    <w:rsid w:val="009370CE"/>
    <w:rsid w:val="0093712E"/>
    <w:rsid w:val="009371E8"/>
    <w:rsid w:val="0093734A"/>
    <w:rsid w:val="009373D5"/>
    <w:rsid w:val="0093765A"/>
    <w:rsid w:val="00937843"/>
    <w:rsid w:val="00937A41"/>
    <w:rsid w:val="00937ADF"/>
    <w:rsid w:val="00937AE2"/>
    <w:rsid w:val="00937C38"/>
    <w:rsid w:val="00937D45"/>
    <w:rsid w:val="00937E15"/>
    <w:rsid w:val="00937E17"/>
    <w:rsid w:val="00937E24"/>
    <w:rsid w:val="00937ED5"/>
    <w:rsid w:val="00937F91"/>
    <w:rsid w:val="00940079"/>
    <w:rsid w:val="00940304"/>
    <w:rsid w:val="0094048E"/>
    <w:rsid w:val="00940510"/>
    <w:rsid w:val="0094052D"/>
    <w:rsid w:val="0094072B"/>
    <w:rsid w:val="009407ED"/>
    <w:rsid w:val="00940A3C"/>
    <w:rsid w:val="00940AB6"/>
    <w:rsid w:val="00940BAB"/>
    <w:rsid w:val="00940C91"/>
    <w:rsid w:val="00940D0D"/>
    <w:rsid w:val="00940D59"/>
    <w:rsid w:val="00940E3E"/>
    <w:rsid w:val="00940E42"/>
    <w:rsid w:val="00940EAC"/>
    <w:rsid w:val="00940F4D"/>
    <w:rsid w:val="00940F87"/>
    <w:rsid w:val="00940FA0"/>
    <w:rsid w:val="00941045"/>
    <w:rsid w:val="0094104F"/>
    <w:rsid w:val="00941067"/>
    <w:rsid w:val="00941214"/>
    <w:rsid w:val="00941351"/>
    <w:rsid w:val="009419AF"/>
    <w:rsid w:val="00941A1C"/>
    <w:rsid w:val="00941A38"/>
    <w:rsid w:val="00941D0A"/>
    <w:rsid w:val="00941D21"/>
    <w:rsid w:val="00941D72"/>
    <w:rsid w:val="00941EE6"/>
    <w:rsid w:val="009420D2"/>
    <w:rsid w:val="0094217A"/>
    <w:rsid w:val="00942209"/>
    <w:rsid w:val="00942249"/>
    <w:rsid w:val="009423C1"/>
    <w:rsid w:val="009423E1"/>
    <w:rsid w:val="00942619"/>
    <w:rsid w:val="0094281A"/>
    <w:rsid w:val="009428A7"/>
    <w:rsid w:val="00942B02"/>
    <w:rsid w:val="00942C2C"/>
    <w:rsid w:val="00942C61"/>
    <w:rsid w:val="00942E04"/>
    <w:rsid w:val="00942E0B"/>
    <w:rsid w:val="00942EF6"/>
    <w:rsid w:val="00943032"/>
    <w:rsid w:val="0094309C"/>
    <w:rsid w:val="00943171"/>
    <w:rsid w:val="00943173"/>
    <w:rsid w:val="009431C1"/>
    <w:rsid w:val="00943201"/>
    <w:rsid w:val="009433FE"/>
    <w:rsid w:val="00943422"/>
    <w:rsid w:val="00943445"/>
    <w:rsid w:val="0094349F"/>
    <w:rsid w:val="0094350F"/>
    <w:rsid w:val="0094371E"/>
    <w:rsid w:val="0094374E"/>
    <w:rsid w:val="00943806"/>
    <w:rsid w:val="00943841"/>
    <w:rsid w:val="0094388B"/>
    <w:rsid w:val="009438B8"/>
    <w:rsid w:val="009438D7"/>
    <w:rsid w:val="00943988"/>
    <w:rsid w:val="009439FD"/>
    <w:rsid w:val="00943AA5"/>
    <w:rsid w:val="00943C0E"/>
    <w:rsid w:val="00943C5D"/>
    <w:rsid w:val="00943C9A"/>
    <w:rsid w:val="00943DED"/>
    <w:rsid w:val="0094427F"/>
    <w:rsid w:val="00944307"/>
    <w:rsid w:val="009444B6"/>
    <w:rsid w:val="0094453E"/>
    <w:rsid w:val="00944624"/>
    <w:rsid w:val="0094473D"/>
    <w:rsid w:val="009447ED"/>
    <w:rsid w:val="0094485C"/>
    <w:rsid w:val="009448D9"/>
    <w:rsid w:val="00944954"/>
    <w:rsid w:val="00944983"/>
    <w:rsid w:val="00944F13"/>
    <w:rsid w:val="0094501D"/>
    <w:rsid w:val="00945061"/>
    <w:rsid w:val="00945077"/>
    <w:rsid w:val="009452B3"/>
    <w:rsid w:val="00945438"/>
    <w:rsid w:val="00945505"/>
    <w:rsid w:val="00945507"/>
    <w:rsid w:val="00945526"/>
    <w:rsid w:val="0094553A"/>
    <w:rsid w:val="00945625"/>
    <w:rsid w:val="0094575A"/>
    <w:rsid w:val="00945811"/>
    <w:rsid w:val="0094599B"/>
    <w:rsid w:val="009459D2"/>
    <w:rsid w:val="00945A41"/>
    <w:rsid w:val="00945BA7"/>
    <w:rsid w:val="00945D0B"/>
    <w:rsid w:val="00945DF1"/>
    <w:rsid w:val="00945E30"/>
    <w:rsid w:val="009460AF"/>
    <w:rsid w:val="009461F1"/>
    <w:rsid w:val="00946276"/>
    <w:rsid w:val="00946351"/>
    <w:rsid w:val="009463BD"/>
    <w:rsid w:val="009464C6"/>
    <w:rsid w:val="0094657F"/>
    <w:rsid w:val="0094662F"/>
    <w:rsid w:val="00946704"/>
    <w:rsid w:val="009468B2"/>
    <w:rsid w:val="009468B9"/>
    <w:rsid w:val="00946A14"/>
    <w:rsid w:val="00946B70"/>
    <w:rsid w:val="00946C8F"/>
    <w:rsid w:val="00946E6F"/>
    <w:rsid w:val="00946EDB"/>
    <w:rsid w:val="00947118"/>
    <w:rsid w:val="00947192"/>
    <w:rsid w:val="00947265"/>
    <w:rsid w:val="009473DB"/>
    <w:rsid w:val="0094748D"/>
    <w:rsid w:val="0094752A"/>
    <w:rsid w:val="0094757E"/>
    <w:rsid w:val="0094761D"/>
    <w:rsid w:val="009476FF"/>
    <w:rsid w:val="00947942"/>
    <w:rsid w:val="0094797C"/>
    <w:rsid w:val="00947BB6"/>
    <w:rsid w:val="00947BBD"/>
    <w:rsid w:val="00947BE2"/>
    <w:rsid w:val="00947C2E"/>
    <w:rsid w:val="00947D6F"/>
    <w:rsid w:val="00947E38"/>
    <w:rsid w:val="00947E49"/>
    <w:rsid w:val="00947F7F"/>
    <w:rsid w:val="00947FE2"/>
    <w:rsid w:val="0095004D"/>
    <w:rsid w:val="00950059"/>
    <w:rsid w:val="009500C7"/>
    <w:rsid w:val="00950127"/>
    <w:rsid w:val="00950146"/>
    <w:rsid w:val="00950519"/>
    <w:rsid w:val="009505CE"/>
    <w:rsid w:val="009505D1"/>
    <w:rsid w:val="00950610"/>
    <w:rsid w:val="009506D7"/>
    <w:rsid w:val="0095071F"/>
    <w:rsid w:val="0095079D"/>
    <w:rsid w:val="009507F5"/>
    <w:rsid w:val="009508A6"/>
    <w:rsid w:val="00950A45"/>
    <w:rsid w:val="00950B39"/>
    <w:rsid w:val="00950B50"/>
    <w:rsid w:val="00950B9F"/>
    <w:rsid w:val="00950BFC"/>
    <w:rsid w:val="00950C4B"/>
    <w:rsid w:val="00950EE9"/>
    <w:rsid w:val="00950F2E"/>
    <w:rsid w:val="00951083"/>
    <w:rsid w:val="0095117F"/>
    <w:rsid w:val="00951255"/>
    <w:rsid w:val="009512B2"/>
    <w:rsid w:val="0095135F"/>
    <w:rsid w:val="0095138E"/>
    <w:rsid w:val="0095151B"/>
    <w:rsid w:val="0095156C"/>
    <w:rsid w:val="009515A6"/>
    <w:rsid w:val="0095177C"/>
    <w:rsid w:val="009517CC"/>
    <w:rsid w:val="00951B22"/>
    <w:rsid w:val="00951BCD"/>
    <w:rsid w:val="00951BE1"/>
    <w:rsid w:val="00951C46"/>
    <w:rsid w:val="00951CA7"/>
    <w:rsid w:val="00951EA1"/>
    <w:rsid w:val="00951F19"/>
    <w:rsid w:val="0095213F"/>
    <w:rsid w:val="00952259"/>
    <w:rsid w:val="00952278"/>
    <w:rsid w:val="009522CF"/>
    <w:rsid w:val="00952350"/>
    <w:rsid w:val="0095247B"/>
    <w:rsid w:val="009524B3"/>
    <w:rsid w:val="009524BC"/>
    <w:rsid w:val="00952540"/>
    <w:rsid w:val="00952686"/>
    <w:rsid w:val="009526BC"/>
    <w:rsid w:val="00952771"/>
    <w:rsid w:val="00952774"/>
    <w:rsid w:val="00952866"/>
    <w:rsid w:val="00952979"/>
    <w:rsid w:val="009529AA"/>
    <w:rsid w:val="009529EF"/>
    <w:rsid w:val="00952C8D"/>
    <w:rsid w:val="00952CA7"/>
    <w:rsid w:val="00952D23"/>
    <w:rsid w:val="00952D3A"/>
    <w:rsid w:val="00952D50"/>
    <w:rsid w:val="00952DD4"/>
    <w:rsid w:val="00952EA0"/>
    <w:rsid w:val="0095331F"/>
    <w:rsid w:val="0095334B"/>
    <w:rsid w:val="0095336B"/>
    <w:rsid w:val="009534E0"/>
    <w:rsid w:val="009535D3"/>
    <w:rsid w:val="009537E8"/>
    <w:rsid w:val="00953878"/>
    <w:rsid w:val="00953904"/>
    <w:rsid w:val="009539D9"/>
    <w:rsid w:val="00953B5A"/>
    <w:rsid w:val="00953C0A"/>
    <w:rsid w:val="00953CFB"/>
    <w:rsid w:val="00953DC6"/>
    <w:rsid w:val="00953F6C"/>
    <w:rsid w:val="00953FA9"/>
    <w:rsid w:val="00953FD8"/>
    <w:rsid w:val="00954115"/>
    <w:rsid w:val="0095425F"/>
    <w:rsid w:val="00954406"/>
    <w:rsid w:val="0095445B"/>
    <w:rsid w:val="0095446D"/>
    <w:rsid w:val="00954549"/>
    <w:rsid w:val="0095455D"/>
    <w:rsid w:val="0095460B"/>
    <w:rsid w:val="0095489E"/>
    <w:rsid w:val="009549B9"/>
    <w:rsid w:val="009549DD"/>
    <w:rsid w:val="00954A73"/>
    <w:rsid w:val="00954AA3"/>
    <w:rsid w:val="00954ABB"/>
    <w:rsid w:val="00954D85"/>
    <w:rsid w:val="00954F25"/>
    <w:rsid w:val="00954FFE"/>
    <w:rsid w:val="00955095"/>
    <w:rsid w:val="0095510B"/>
    <w:rsid w:val="0095513C"/>
    <w:rsid w:val="009551BE"/>
    <w:rsid w:val="009551D1"/>
    <w:rsid w:val="00955377"/>
    <w:rsid w:val="009553B7"/>
    <w:rsid w:val="00955402"/>
    <w:rsid w:val="0095544A"/>
    <w:rsid w:val="00955583"/>
    <w:rsid w:val="0095559B"/>
    <w:rsid w:val="00955724"/>
    <w:rsid w:val="00955751"/>
    <w:rsid w:val="0095589B"/>
    <w:rsid w:val="00955A25"/>
    <w:rsid w:val="00955A2E"/>
    <w:rsid w:val="00955A45"/>
    <w:rsid w:val="00955A91"/>
    <w:rsid w:val="00955AC9"/>
    <w:rsid w:val="00955B31"/>
    <w:rsid w:val="00955BBD"/>
    <w:rsid w:val="00955BE3"/>
    <w:rsid w:val="00955CAC"/>
    <w:rsid w:val="00955DBD"/>
    <w:rsid w:val="00955E15"/>
    <w:rsid w:val="00955E6E"/>
    <w:rsid w:val="00955ED4"/>
    <w:rsid w:val="00955EE8"/>
    <w:rsid w:val="00955EF6"/>
    <w:rsid w:val="009562E9"/>
    <w:rsid w:val="00956367"/>
    <w:rsid w:val="00956502"/>
    <w:rsid w:val="00956689"/>
    <w:rsid w:val="0095674F"/>
    <w:rsid w:val="009567C9"/>
    <w:rsid w:val="00956972"/>
    <w:rsid w:val="00956977"/>
    <w:rsid w:val="00956A3F"/>
    <w:rsid w:val="00956AA9"/>
    <w:rsid w:val="00956B8C"/>
    <w:rsid w:val="00956BE1"/>
    <w:rsid w:val="00956C56"/>
    <w:rsid w:val="00956CF1"/>
    <w:rsid w:val="0095708E"/>
    <w:rsid w:val="00957217"/>
    <w:rsid w:val="009573E1"/>
    <w:rsid w:val="009575BA"/>
    <w:rsid w:val="00957628"/>
    <w:rsid w:val="009577F1"/>
    <w:rsid w:val="00957868"/>
    <w:rsid w:val="00957B9D"/>
    <w:rsid w:val="00957D01"/>
    <w:rsid w:val="00957D44"/>
    <w:rsid w:val="00957D46"/>
    <w:rsid w:val="009601B3"/>
    <w:rsid w:val="00960240"/>
    <w:rsid w:val="009602A0"/>
    <w:rsid w:val="009602FA"/>
    <w:rsid w:val="0096042C"/>
    <w:rsid w:val="00960469"/>
    <w:rsid w:val="00960475"/>
    <w:rsid w:val="0096048C"/>
    <w:rsid w:val="00960728"/>
    <w:rsid w:val="00960856"/>
    <w:rsid w:val="0096093D"/>
    <w:rsid w:val="009609B4"/>
    <w:rsid w:val="009609D0"/>
    <w:rsid w:val="00960A09"/>
    <w:rsid w:val="00960B32"/>
    <w:rsid w:val="00960DA1"/>
    <w:rsid w:val="00961170"/>
    <w:rsid w:val="009611B4"/>
    <w:rsid w:val="00961599"/>
    <w:rsid w:val="009615CB"/>
    <w:rsid w:val="009615D4"/>
    <w:rsid w:val="00961653"/>
    <w:rsid w:val="00961717"/>
    <w:rsid w:val="0096178C"/>
    <w:rsid w:val="00961B36"/>
    <w:rsid w:val="00961B46"/>
    <w:rsid w:val="00961B9A"/>
    <w:rsid w:val="00961C41"/>
    <w:rsid w:val="00961C52"/>
    <w:rsid w:val="00961D34"/>
    <w:rsid w:val="00961DF5"/>
    <w:rsid w:val="00961E71"/>
    <w:rsid w:val="009621AA"/>
    <w:rsid w:val="009621B7"/>
    <w:rsid w:val="0096230E"/>
    <w:rsid w:val="009623B9"/>
    <w:rsid w:val="00962433"/>
    <w:rsid w:val="0096249C"/>
    <w:rsid w:val="00962688"/>
    <w:rsid w:val="009626BD"/>
    <w:rsid w:val="009626EE"/>
    <w:rsid w:val="00962840"/>
    <w:rsid w:val="00962891"/>
    <w:rsid w:val="00962905"/>
    <w:rsid w:val="009629E5"/>
    <w:rsid w:val="009629F7"/>
    <w:rsid w:val="00962A61"/>
    <w:rsid w:val="00962ABB"/>
    <w:rsid w:val="00962B44"/>
    <w:rsid w:val="00962BAC"/>
    <w:rsid w:val="00962BBD"/>
    <w:rsid w:val="00962C45"/>
    <w:rsid w:val="00962E3E"/>
    <w:rsid w:val="00962E8D"/>
    <w:rsid w:val="00962F4F"/>
    <w:rsid w:val="00962F84"/>
    <w:rsid w:val="009630FB"/>
    <w:rsid w:val="00963131"/>
    <w:rsid w:val="00963192"/>
    <w:rsid w:val="009631DD"/>
    <w:rsid w:val="009631EC"/>
    <w:rsid w:val="00963360"/>
    <w:rsid w:val="00963394"/>
    <w:rsid w:val="00963720"/>
    <w:rsid w:val="009637B6"/>
    <w:rsid w:val="00963815"/>
    <w:rsid w:val="00963871"/>
    <w:rsid w:val="0096389C"/>
    <w:rsid w:val="009638CD"/>
    <w:rsid w:val="0096399C"/>
    <w:rsid w:val="00963BAF"/>
    <w:rsid w:val="00963EB3"/>
    <w:rsid w:val="00963EDA"/>
    <w:rsid w:val="00963FDF"/>
    <w:rsid w:val="00963FF3"/>
    <w:rsid w:val="0096400B"/>
    <w:rsid w:val="00964081"/>
    <w:rsid w:val="00964238"/>
    <w:rsid w:val="0096435C"/>
    <w:rsid w:val="00964393"/>
    <w:rsid w:val="00964541"/>
    <w:rsid w:val="009645D8"/>
    <w:rsid w:val="009647EF"/>
    <w:rsid w:val="009648EA"/>
    <w:rsid w:val="009649F2"/>
    <w:rsid w:val="00964A47"/>
    <w:rsid w:val="00964A4A"/>
    <w:rsid w:val="00964C50"/>
    <w:rsid w:val="00964D36"/>
    <w:rsid w:val="00964DA3"/>
    <w:rsid w:val="00964E14"/>
    <w:rsid w:val="00965177"/>
    <w:rsid w:val="009652EC"/>
    <w:rsid w:val="00965335"/>
    <w:rsid w:val="009653EC"/>
    <w:rsid w:val="0096550D"/>
    <w:rsid w:val="0096555C"/>
    <w:rsid w:val="009655BB"/>
    <w:rsid w:val="0096567F"/>
    <w:rsid w:val="009657C4"/>
    <w:rsid w:val="00965831"/>
    <w:rsid w:val="00965841"/>
    <w:rsid w:val="009658D3"/>
    <w:rsid w:val="009659B1"/>
    <w:rsid w:val="009659BD"/>
    <w:rsid w:val="00965B59"/>
    <w:rsid w:val="00965D36"/>
    <w:rsid w:val="00965EC6"/>
    <w:rsid w:val="00965FA0"/>
    <w:rsid w:val="0096603E"/>
    <w:rsid w:val="00966053"/>
    <w:rsid w:val="00966341"/>
    <w:rsid w:val="009663C6"/>
    <w:rsid w:val="00966453"/>
    <w:rsid w:val="0096650A"/>
    <w:rsid w:val="009665A4"/>
    <w:rsid w:val="00966667"/>
    <w:rsid w:val="009666A2"/>
    <w:rsid w:val="00966734"/>
    <w:rsid w:val="009668E4"/>
    <w:rsid w:val="00966937"/>
    <w:rsid w:val="00966A48"/>
    <w:rsid w:val="00966A90"/>
    <w:rsid w:val="00966B30"/>
    <w:rsid w:val="00966BC4"/>
    <w:rsid w:val="00966BD3"/>
    <w:rsid w:val="00966C1E"/>
    <w:rsid w:val="00966D90"/>
    <w:rsid w:val="00966E41"/>
    <w:rsid w:val="00966EB6"/>
    <w:rsid w:val="00966F59"/>
    <w:rsid w:val="009670BD"/>
    <w:rsid w:val="009670FE"/>
    <w:rsid w:val="00967147"/>
    <w:rsid w:val="009671D6"/>
    <w:rsid w:val="0096723B"/>
    <w:rsid w:val="00967327"/>
    <w:rsid w:val="009673DD"/>
    <w:rsid w:val="009673F9"/>
    <w:rsid w:val="0096754D"/>
    <w:rsid w:val="0096755A"/>
    <w:rsid w:val="00967603"/>
    <w:rsid w:val="0096769C"/>
    <w:rsid w:val="00967726"/>
    <w:rsid w:val="0096774C"/>
    <w:rsid w:val="0096778F"/>
    <w:rsid w:val="009678B2"/>
    <w:rsid w:val="009679FF"/>
    <w:rsid w:val="00967A28"/>
    <w:rsid w:val="00967B38"/>
    <w:rsid w:val="00967B5C"/>
    <w:rsid w:val="00967BD0"/>
    <w:rsid w:val="00967BE7"/>
    <w:rsid w:val="00967D30"/>
    <w:rsid w:val="00967D7C"/>
    <w:rsid w:val="00967F2A"/>
    <w:rsid w:val="009700E3"/>
    <w:rsid w:val="009701B9"/>
    <w:rsid w:val="00970291"/>
    <w:rsid w:val="009702A5"/>
    <w:rsid w:val="009702D4"/>
    <w:rsid w:val="00970332"/>
    <w:rsid w:val="009705BB"/>
    <w:rsid w:val="00970806"/>
    <w:rsid w:val="00970810"/>
    <w:rsid w:val="009709A7"/>
    <w:rsid w:val="009709D5"/>
    <w:rsid w:val="009709DC"/>
    <w:rsid w:val="00970A20"/>
    <w:rsid w:val="00970A70"/>
    <w:rsid w:val="00970AC6"/>
    <w:rsid w:val="00970BA8"/>
    <w:rsid w:val="00970C8F"/>
    <w:rsid w:val="00970CF1"/>
    <w:rsid w:val="00970DBD"/>
    <w:rsid w:val="00970F74"/>
    <w:rsid w:val="00971022"/>
    <w:rsid w:val="00971042"/>
    <w:rsid w:val="009710C9"/>
    <w:rsid w:val="009710D8"/>
    <w:rsid w:val="00971262"/>
    <w:rsid w:val="0097135C"/>
    <w:rsid w:val="00971501"/>
    <w:rsid w:val="0097163D"/>
    <w:rsid w:val="00971752"/>
    <w:rsid w:val="00971851"/>
    <w:rsid w:val="0097187B"/>
    <w:rsid w:val="009719CC"/>
    <w:rsid w:val="00971B39"/>
    <w:rsid w:val="00971D8A"/>
    <w:rsid w:val="00971FFC"/>
    <w:rsid w:val="00971FFE"/>
    <w:rsid w:val="0097204B"/>
    <w:rsid w:val="00972114"/>
    <w:rsid w:val="009721F8"/>
    <w:rsid w:val="009722E5"/>
    <w:rsid w:val="009723CF"/>
    <w:rsid w:val="009723DD"/>
    <w:rsid w:val="0097267F"/>
    <w:rsid w:val="0097273A"/>
    <w:rsid w:val="00972A32"/>
    <w:rsid w:val="00972B11"/>
    <w:rsid w:val="00972D7F"/>
    <w:rsid w:val="00972DA7"/>
    <w:rsid w:val="00972E52"/>
    <w:rsid w:val="00972F4B"/>
    <w:rsid w:val="009730D1"/>
    <w:rsid w:val="00973202"/>
    <w:rsid w:val="00973213"/>
    <w:rsid w:val="0097324B"/>
    <w:rsid w:val="0097325B"/>
    <w:rsid w:val="0097343A"/>
    <w:rsid w:val="0097354C"/>
    <w:rsid w:val="00973679"/>
    <w:rsid w:val="009738AA"/>
    <w:rsid w:val="00973A7F"/>
    <w:rsid w:val="00973C3F"/>
    <w:rsid w:val="00973C55"/>
    <w:rsid w:val="00973CE1"/>
    <w:rsid w:val="00973EE1"/>
    <w:rsid w:val="00973F64"/>
    <w:rsid w:val="00974119"/>
    <w:rsid w:val="00974164"/>
    <w:rsid w:val="00974175"/>
    <w:rsid w:val="00974406"/>
    <w:rsid w:val="0097449B"/>
    <w:rsid w:val="00974551"/>
    <w:rsid w:val="00974677"/>
    <w:rsid w:val="009747C1"/>
    <w:rsid w:val="00974ACB"/>
    <w:rsid w:val="00974B27"/>
    <w:rsid w:val="00974D59"/>
    <w:rsid w:val="00974EE5"/>
    <w:rsid w:val="0097502D"/>
    <w:rsid w:val="00975036"/>
    <w:rsid w:val="00975106"/>
    <w:rsid w:val="00975166"/>
    <w:rsid w:val="009751EB"/>
    <w:rsid w:val="009752F1"/>
    <w:rsid w:val="0097535A"/>
    <w:rsid w:val="009753E4"/>
    <w:rsid w:val="009755D7"/>
    <w:rsid w:val="009757AD"/>
    <w:rsid w:val="0097583E"/>
    <w:rsid w:val="0097593F"/>
    <w:rsid w:val="00975942"/>
    <w:rsid w:val="009759A5"/>
    <w:rsid w:val="009759CF"/>
    <w:rsid w:val="00975A0D"/>
    <w:rsid w:val="00975A24"/>
    <w:rsid w:val="00975ABC"/>
    <w:rsid w:val="00975AC7"/>
    <w:rsid w:val="00975B12"/>
    <w:rsid w:val="00975B1D"/>
    <w:rsid w:val="00975B21"/>
    <w:rsid w:val="00975E42"/>
    <w:rsid w:val="00975E7F"/>
    <w:rsid w:val="00976023"/>
    <w:rsid w:val="009760F4"/>
    <w:rsid w:val="00976158"/>
    <w:rsid w:val="00976222"/>
    <w:rsid w:val="009762B2"/>
    <w:rsid w:val="00976341"/>
    <w:rsid w:val="009763FA"/>
    <w:rsid w:val="0097647E"/>
    <w:rsid w:val="009764D0"/>
    <w:rsid w:val="0097655F"/>
    <w:rsid w:val="009769CE"/>
    <w:rsid w:val="009769ED"/>
    <w:rsid w:val="00976B9B"/>
    <w:rsid w:val="00976E4C"/>
    <w:rsid w:val="00976E83"/>
    <w:rsid w:val="00976E96"/>
    <w:rsid w:val="00977093"/>
    <w:rsid w:val="009770DD"/>
    <w:rsid w:val="0097727B"/>
    <w:rsid w:val="009772C2"/>
    <w:rsid w:val="00977490"/>
    <w:rsid w:val="009774E5"/>
    <w:rsid w:val="00977722"/>
    <w:rsid w:val="009778F2"/>
    <w:rsid w:val="009778FF"/>
    <w:rsid w:val="0097794D"/>
    <w:rsid w:val="00977A99"/>
    <w:rsid w:val="00977CDD"/>
    <w:rsid w:val="00977D18"/>
    <w:rsid w:val="0098004A"/>
    <w:rsid w:val="009800CF"/>
    <w:rsid w:val="009800F2"/>
    <w:rsid w:val="009801F8"/>
    <w:rsid w:val="0098021C"/>
    <w:rsid w:val="009803C9"/>
    <w:rsid w:val="00980461"/>
    <w:rsid w:val="0098054F"/>
    <w:rsid w:val="009805AE"/>
    <w:rsid w:val="00980660"/>
    <w:rsid w:val="00980740"/>
    <w:rsid w:val="009807AE"/>
    <w:rsid w:val="00980843"/>
    <w:rsid w:val="009809BB"/>
    <w:rsid w:val="00980A49"/>
    <w:rsid w:val="00980A66"/>
    <w:rsid w:val="00980B4A"/>
    <w:rsid w:val="00980B64"/>
    <w:rsid w:val="00980BDA"/>
    <w:rsid w:val="00980C65"/>
    <w:rsid w:val="00980D40"/>
    <w:rsid w:val="00980F17"/>
    <w:rsid w:val="00980FB6"/>
    <w:rsid w:val="009810F5"/>
    <w:rsid w:val="00981107"/>
    <w:rsid w:val="00981108"/>
    <w:rsid w:val="00981199"/>
    <w:rsid w:val="00981300"/>
    <w:rsid w:val="0098135F"/>
    <w:rsid w:val="00981556"/>
    <w:rsid w:val="00981A6E"/>
    <w:rsid w:val="00981BC9"/>
    <w:rsid w:val="00981DAA"/>
    <w:rsid w:val="00981E1D"/>
    <w:rsid w:val="00982239"/>
    <w:rsid w:val="009827FD"/>
    <w:rsid w:val="00982895"/>
    <w:rsid w:val="00982A56"/>
    <w:rsid w:val="00982CCC"/>
    <w:rsid w:val="00982CE3"/>
    <w:rsid w:val="00982D86"/>
    <w:rsid w:val="00982EBC"/>
    <w:rsid w:val="00983154"/>
    <w:rsid w:val="009834A0"/>
    <w:rsid w:val="009835C5"/>
    <w:rsid w:val="009835DF"/>
    <w:rsid w:val="00983613"/>
    <w:rsid w:val="00983683"/>
    <w:rsid w:val="009836BC"/>
    <w:rsid w:val="009837BB"/>
    <w:rsid w:val="009839F6"/>
    <w:rsid w:val="00983C42"/>
    <w:rsid w:val="00983D55"/>
    <w:rsid w:val="00983E1A"/>
    <w:rsid w:val="00984026"/>
    <w:rsid w:val="0098426F"/>
    <w:rsid w:val="009842B4"/>
    <w:rsid w:val="009842EB"/>
    <w:rsid w:val="0098439F"/>
    <w:rsid w:val="009843FC"/>
    <w:rsid w:val="00984400"/>
    <w:rsid w:val="0098453D"/>
    <w:rsid w:val="0098455F"/>
    <w:rsid w:val="00984644"/>
    <w:rsid w:val="00984706"/>
    <w:rsid w:val="00984744"/>
    <w:rsid w:val="0098480C"/>
    <w:rsid w:val="00984AD8"/>
    <w:rsid w:val="00984B6B"/>
    <w:rsid w:val="00984C1F"/>
    <w:rsid w:val="00984C76"/>
    <w:rsid w:val="00984CB8"/>
    <w:rsid w:val="00984CD8"/>
    <w:rsid w:val="00984EF3"/>
    <w:rsid w:val="00984F20"/>
    <w:rsid w:val="00984F51"/>
    <w:rsid w:val="00985040"/>
    <w:rsid w:val="00985131"/>
    <w:rsid w:val="00985173"/>
    <w:rsid w:val="00985379"/>
    <w:rsid w:val="009854C5"/>
    <w:rsid w:val="00985500"/>
    <w:rsid w:val="00985537"/>
    <w:rsid w:val="009855A1"/>
    <w:rsid w:val="00985641"/>
    <w:rsid w:val="0098565A"/>
    <w:rsid w:val="00985690"/>
    <w:rsid w:val="009856AD"/>
    <w:rsid w:val="009856D2"/>
    <w:rsid w:val="0098575F"/>
    <w:rsid w:val="0098579C"/>
    <w:rsid w:val="009859AB"/>
    <w:rsid w:val="00985CDD"/>
    <w:rsid w:val="00985E01"/>
    <w:rsid w:val="00985E7E"/>
    <w:rsid w:val="00985EE3"/>
    <w:rsid w:val="00985F07"/>
    <w:rsid w:val="00985F4B"/>
    <w:rsid w:val="0098600B"/>
    <w:rsid w:val="0098607E"/>
    <w:rsid w:val="0098622F"/>
    <w:rsid w:val="0098625B"/>
    <w:rsid w:val="009862D8"/>
    <w:rsid w:val="00986332"/>
    <w:rsid w:val="00986398"/>
    <w:rsid w:val="00986430"/>
    <w:rsid w:val="009864AF"/>
    <w:rsid w:val="009864DA"/>
    <w:rsid w:val="009864F1"/>
    <w:rsid w:val="009864FA"/>
    <w:rsid w:val="00986653"/>
    <w:rsid w:val="00986687"/>
    <w:rsid w:val="009866A5"/>
    <w:rsid w:val="009866DB"/>
    <w:rsid w:val="0098674B"/>
    <w:rsid w:val="00986A69"/>
    <w:rsid w:val="00986B34"/>
    <w:rsid w:val="00986D25"/>
    <w:rsid w:val="00986F17"/>
    <w:rsid w:val="00986FDD"/>
    <w:rsid w:val="009870BB"/>
    <w:rsid w:val="00987113"/>
    <w:rsid w:val="00987213"/>
    <w:rsid w:val="00987263"/>
    <w:rsid w:val="009872E6"/>
    <w:rsid w:val="0098731C"/>
    <w:rsid w:val="00987380"/>
    <w:rsid w:val="009873A3"/>
    <w:rsid w:val="009873F2"/>
    <w:rsid w:val="0098740A"/>
    <w:rsid w:val="0098752D"/>
    <w:rsid w:val="0098759F"/>
    <w:rsid w:val="00987651"/>
    <w:rsid w:val="0098765F"/>
    <w:rsid w:val="0098769F"/>
    <w:rsid w:val="00987708"/>
    <w:rsid w:val="00987752"/>
    <w:rsid w:val="009877F4"/>
    <w:rsid w:val="00987933"/>
    <w:rsid w:val="00987BC3"/>
    <w:rsid w:val="00987C9A"/>
    <w:rsid w:val="00987EF7"/>
    <w:rsid w:val="0099005F"/>
    <w:rsid w:val="00990117"/>
    <w:rsid w:val="0099013B"/>
    <w:rsid w:val="00990162"/>
    <w:rsid w:val="009901F4"/>
    <w:rsid w:val="0099027B"/>
    <w:rsid w:val="0099028D"/>
    <w:rsid w:val="00990297"/>
    <w:rsid w:val="009902CE"/>
    <w:rsid w:val="009903F3"/>
    <w:rsid w:val="009904EA"/>
    <w:rsid w:val="00990529"/>
    <w:rsid w:val="009905AF"/>
    <w:rsid w:val="00990627"/>
    <w:rsid w:val="009908D9"/>
    <w:rsid w:val="00990A7E"/>
    <w:rsid w:val="00990C58"/>
    <w:rsid w:val="00990CA9"/>
    <w:rsid w:val="0099114E"/>
    <w:rsid w:val="0099116F"/>
    <w:rsid w:val="00991222"/>
    <w:rsid w:val="00991223"/>
    <w:rsid w:val="00991265"/>
    <w:rsid w:val="00991279"/>
    <w:rsid w:val="0099137E"/>
    <w:rsid w:val="009913C9"/>
    <w:rsid w:val="00991538"/>
    <w:rsid w:val="00991645"/>
    <w:rsid w:val="0099198D"/>
    <w:rsid w:val="00991A93"/>
    <w:rsid w:val="00991B0F"/>
    <w:rsid w:val="00991B8F"/>
    <w:rsid w:val="00991D66"/>
    <w:rsid w:val="00991F0F"/>
    <w:rsid w:val="00991F1D"/>
    <w:rsid w:val="00991FBB"/>
    <w:rsid w:val="0099208E"/>
    <w:rsid w:val="00992135"/>
    <w:rsid w:val="00992193"/>
    <w:rsid w:val="00992201"/>
    <w:rsid w:val="00992265"/>
    <w:rsid w:val="00992442"/>
    <w:rsid w:val="0099250B"/>
    <w:rsid w:val="009925A1"/>
    <w:rsid w:val="00992677"/>
    <w:rsid w:val="009927E3"/>
    <w:rsid w:val="009927E7"/>
    <w:rsid w:val="0099285F"/>
    <w:rsid w:val="0099289B"/>
    <w:rsid w:val="00992922"/>
    <w:rsid w:val="00992AF3"/>
    <w:rsid w:val="00992B37"/>
    <w:rsid w:val="00992C97"/>
    <w:rsid w:val="00992D32"/>
    <w:rsid w:val="00992E3E"/>
    <w:rsid w:val="00992EA9"/>
    <w:rsid w:val="00992EE0"/>
    <w:rsid w:val="00993048"/>
    <w:rsid w:val="009930FF"/>
    <w:rsid w:val="0099339C"/>
    <w:rsid w:val="009933B4"/>
    <w:rsid w:val="0099341F"/>
    <w:rsid w:val="00993477"/>
    <w:rsid w:val="0099352B"/>
    <w:rsid w:val="00993544"/>
    <w:rsid w:val="00993576"/>
    <w:rsid w:val="009936AF"/>
    <w:rsid w:val="00993720"/>
    <w:rsid w:val="00993737"/>
    <w:rsid w:val="0099373F"/>
    <w:rsid w:val="0099384E"/>
    <w:rsid w:val="009938CC"/>
    <w:rsid w:val="009938E0"/>
    <w:rsid w:val="009939D7"/>
    <w:rsid w:val="00993B1B"/>
    <w:rsid w:val="00993C74"/>
    <w:rsid w:val="00993C9D"/>
    <w:rsid w:val="00993CB9"/>
    <w:rsid w:val="00993DD6"/>
    <w:rsid w:val="00993EA9"/>
    <w:rsid w:val="00993FE3"/>
    <w:rsid w:val="00994126"/>
    <w:rsid w:val="009943D2"/>
    <w:rsid w:val="0099441D"/>
    <w:rsid w:val="0099442D"/>
    <w:rsid w:val="00994444"/>
    <w:rsid w:val="009944D6"/>
    <w:rsid w:val="009945A6"/>
    <w:rsid w:val="009945BD"/>
    <w:rsid w:val="009945D2"/>
    <w:rsid w:val="00994624"/>
    <w:rsid w:val="009946AC"/>
    <w:rsid w:val="0099472A"/>
    <w:rsid w:val="0099472E"/>
    <w:rsid w:val="0099473A"/>
    <w:rsid w:val="00994875"/>
    <w:rsid w:val="00994945"/>
    <w:rsid w:val="00994ADB"/>
    <w:rsid w:val="00994B31"/>
    <w:rsid w:val="00994B95"/>
    <w:rsid w:val="00994CA5"/>
    <w:rsid w:val="00994D60"/>
    <w:rsid w:val="00994E3D"/>
    <w:rsid w:val="00994E47"/>
    <w:rsid w:val="00994E64"/>
    <w:rsid w:val="009950A8"/>
    <w:rsid w:val="00995198"/>
    <w:rsid w:val="00995258"/>
    <w:rsid w:val="00995278"/>
    <w:rsid w:val="009953E8"/>
    <w:rsid w:val="00995548"/>
    <w:rsid w:val="00995553"/>
    <w:rsid w:val="009955EC"/>
    <w:rsid w:val="009956F8"/>
    <w:rsid w:val="0099571E"/>
    <w:rsid w:val="00995797"/>
    <w:rsid w:val="0099582F"/>
    <w:rsid w:val="0099597B"/>
    <w:rsid w:val="00995A63"/>
    <w:rsid w:val="00995C3C"/>
    <w:rsid w:val="00995DD5"/>
    <w:rsid w:val="00995E28"/>
    <w:rsid w:val="00995F5F"/>
    <w:rsid w:val="00995FF1"/>
    <w:rsid w:val="0099606E"/>
    <w:rsid w:val="00996240"/>
    <w:rsid w:val="00996284"/>
    <w:rsid w:val="00996348"/>
    <w:rsid w:val="009963C5"/>
    <w:rsid w:val="0099645D"/>
    <w:rsid w:val="009964A1"/>
    <w:rsid w:val="00996673"/>
    <w:rsid w:val="0099674F"/>
    <w:rsid w:val="00996888"/>
    <w:rsid w:val="009968DD"/>
    <w:rsid w:val="0099699C"/>
    <w:rsid w:val="009969C3"/>
    <w:rsid w:val="00996A39"/>
    <w:rsid w:val="00996A96"/>
    <w:rsid w:val="00996BBF"/>
    <w:rsid w:val="00996BE2"/>
    <w:rsid w:val="00996DB4"/>
    <w:rsid w:val="00996E12"/>
    <w:rsid w:val="00996E56"/>
    <w:rsid w:val="00997342"/>
    <w:rsid w:val="00997399"/>
    <w:rsid w:val="0099748C"/>
    <w:rsid w:val="0099756A"/>
    <w:rsid w:val="009975F1"/>
    <w:rsid w:val="009977F5"/>
    <w:rsid w:val="009978B1"/>
    <w:rsid w:val="009978B5"/>
    <w:rsid w:val="0099791E"/>
    <w:rsid w:val="00997A24"/>
    <w:rsid w:val="00997A48"/>
    <w:rsid w:val="00997A7E"/>
    <w:rsid w:val="00997B50"/>
    <w:rsid w:val="009A0008"/>
    <w:rsid w:val="009A0143"/>
    <w:rsid w:val="009A02A1"/>
    <w:rsid w:val="009A02F0"/>
    <w:rsid w:val="009A0445"/>
    <w:rsid w:val="009A0700"/>
    <w:rsid w:val="009A073C"/>
    <w:rsid w:val="009A097C"/>
    <w:rsid w:val="009A0A27"/>
    <w:rsid w:val="009A0AF2"/>
    <w:rsid w:val="009A0B3B"/>
    <w:rsid w:val="009A0BBA"/>
    <w:rsid w:val="009A0C0A"/>
    <w:rsid w:val="009A0C96"/>
    <w:rsid w:val="009A0D02"/>
    <w:rsid w:val="009A0D43"/>
    <w:rsid w:val="009A0DBA"/>
    <w:rsid w:val="009A102A"/>
    <w:rsid w:val="009A10FF"/>
    <w:rsid w:val="009A14CD"/>
    <w:rsid w:val="009A1528"/>
    <w:rsid w:val="009A158D"/>
    <w:rsid w:val="009A1626"/>
    <w:rsid w:val="009A187B"/>
    <w:rsid w:val="009A18B9"/>
    <w:rsid w:val="009A19AB"/>
    <w:rsid w:val="009A1A6F"/>
    <w:rsid w:val="009A1D40"/>
    <w:rsid w:val="009A1D52"/>
    <w:rsid w:val="009A1DC8"/>
    <w:rsid w:val="009A1DC9"/>
    <w:rsid w:val="009A1DCC"/>
    <w:rsid w:val="009A1FCB"/>
    <w:rsid w:val="009A2265"/>
    <w:rsid w:val="009A22F4"/>
    <w:rsid w:val="009A233C"/>
    <w:rsid w:val="009A2362"/>
    <w:rsid w:val="009A23BF"/>
    <w:rsid w:val="009A2507"/>
    <w:rsid w:val="009A2999"/>
    <w:rsid w:val="009A2A50"/>
    <w:rsid w:val="009A2B0C"/>
    <w:rsid w:val="009A2CB3"/>
    <w:rsid w:val="009A2CBA"/>
    <w:rsid w:val="009A2CEE"/>
    <w:rsid w:val="009A2E00"/>
    <w:rsid w:val="009A2F17"/>
    <w:rsid w:val="009A2FE2"/>
    <w:rsid w:val="009A2FF4"/>
    <w:rsid w:val="009A30C7"/>
    <w:rsid w:val="009A343C"/>
    <w:rsid w:val="009A3683"/>
    <w:rsid w:val="009A3734"/>
    <w:rsid w:val="009A3980"/>
    <w:rsid w:val="009A3AE4"/>
    <w:rsid w:val="009A3AF7"/>
    <w:rsid w:val="009A3B5E"/>
    <w:rsid w:val="009A3BDC"/>
    <w:rsid w:val="009A3C2B"/>
    <w:rsid w:val="009A3D79"/>
    <w:rsid w:val="009A3D7D"/>
    <w:rsid w:val="009A3E15"/>
    <w:rsid w:val="009A3ECD"/>
    <w:rsid w:val="009A402A"/>
    <w:rsid w:val="009A42C1"/>
    <w:rsid w:val="009A44E9"/>
    <w:rsid w:val="009A45FA"/>
    <w:rsid w:val="009A4644"/>
    <w:rsid w:val="009A4815"/>
    <w:rsid w:val="009A485A"/>
    <w:rsid w:val="009A48A4"/>
    <w:rsid w:val="009A4A49"/>
    <w:rsid w:val="009A4ABC"/>
    <w:rsid w:val="009A4C3F"/>
    <w:rsid w:val="009A4E4B"/>
    <w:rsid w:val="009A4E4D"/>
    <w:rsid w:val="009A4ECB"/>
    <w:rsid w:val="009A50ED"/>
    <w:rsid w:val="009A51B3"/>
    <w:rsid w:val="009A5816"/>
    <w:rsid w:val="009A5A1F"/>
    <w:rsid w:val="009A5AD4"/>
    <w:rsid w:val="009A5BA5"/>
    <w:rsid w:val="009A5C3B"/>
    <w:rsid w:val="009A5CEC"/>
    <w:rsid w:val="009A5D7B"/>
    <w:rsid w:val="009A5DE5"/>
    <w:rsid w:val="009A5F80"/>
    <w:rsid w:val="009A6321"/>
    <w:rsid w:val="009A634A"/>
    <w:rsid w:val="009A63FC"/>
    <w:rsid w:val="009A64EC"/>
    <w:rsid w:val="009A6533"/>
    <w:rsid w:val="009A65B7"/>
    <w:rsid w:val="009A6664"/>
    <w:rsid w:val="009A68F0"/>
    <w:rsid w:val="009A6905"/>
    <w:rsid w:val="009A69C4"/>
    <w:rsid w:val="009A6A7E"/>
    <w:rsid w:val="009A6A9F"/>
    <w:rsid w:val="009A6AA8"/>
    <w:rsid w:val="009A6AFB"/>
    <w:rsid w:val="009A6B53"/>
    <w:rsid w:val="009A6C0F"/>
    <w:rsid w:val="009A6C48"/>
    <w:rsid w:val="009A6C4E"/>
    <w:rsid w:val="009A6DC7"/>
    <w:rsid w:val="009A6E30"/>
    <w:rsid w:val="009A704B"/>
    <w:rsid w:val="009A707A"/>
    <w:rsid w:val="009A7276"/>
    <w:rsid w:val="009A734C"/>
    <w:rsid w:val="009A7463"/>
    <w:rsid w:val="009A7551"/>
    <w:rsid w:val="009A7722"/>
    <w:rsid w:val="009A77A5"/>
    <w:rsid w:val="009A786F"/>
    <w:rsid w:val="009A797A"/>
    <w:rsid w:val="009A79E2"/>
    <w:rsid w:val="009A7A41"/>
    <w:rsid w:val="009A7D30"/>
    <w:rsid w:val="009A7DED"/>
    <w:rsid w:val="009A7F74"/>
    <w:rsid w:val="009A7FFE"/>
    <w:rsid w:val="009B01B4"/>
    <w:rsid w:val="009B01D0"/>
    <w:rsid w:val="009B022D"/>
    <w:rsid w:val="009B02C9"/>
    <w:rsid w:val="009B0337"/>
    <w:rsid w:val="009B0376"/>
    <w:rsid w:val="009B0440"/>
    <w:rsid w:val="009B0520"/>
    <w:rsid w:val="009B05B0"/>
    <w:rsid w:val="009B060A"/>
    <w:rsid w:val="009B0731"/>
    <w:rsid w:val="009B07C6"/>
    <w:rsid w:val="009B086A"/>
    <w:rsid w:val="009B08C4"/>
    <w:rsid w:val="009B0963"/>
    <w:rsid w:val="009B0A73"/>
    <w:rsid w:val="009B0AC6"/>
    <w:rsid w:val="009B0AF1"/>
    <w:rsid w:val="009B0B4F"/>
    <w:rsid w:val="009B0BE6"/>
    <w:rsid w:val="009B0C0D"/>
    <w:rsid w:val="009B0D0D"/>
    <w:rsid w:val="009B103E"/>
    <w:rsid w:val="009B105D"/>
    <w:rsid w:val="009B1097"/>
    <w:rsid w:val="009B115E"/>
    <w:rsid w:val="009B11A9"/>
    <w:rsid w:val="009B1220"/>
    <w:rsid w:val="009B132E"/>
    <w:rsid w:val="009B1331"/>
    <w:rsid w:val="009B1391"/>
    <w:rsid w:val="009B149B"/>
    <w:rsid w:val="009B15E5"/>
    <w:rsid w:val="009B164C"/>
    <w:rsid w:val="009B165E"/>
    <w:rsid w:val="009B17C0"/>
    <w:rsid w:val="009B18F2"/>
    <w:rsid w:val="009B19E1"/>
    <w:rsid w:val="009B1A7C"/>
    <w:rsid w:val="009B1BFF"/>
    <w:rsid w:val="009B1E5F"/>
    <w:rsid w:val="009B1E7F"/>
    <w:rsid w:val="009B1F69"/>
    <w:rsid w:val="009B1F99"/>
    <w:rsid w:val="009B2164"/>
    <w:rsid w:val="009B21CE"/>
    <w:rsid w:val="009B2561"/>
    <w:rsid w:val="009B2626"/>
    <w:rsid w:val="009B2667"/>
    <w:rsid w:val="009B26B7"/>
    <w:rsid w:val="009B2725"/>
    <w:rsid w:val="009B272E"/>
    <w:rsid w:val="009B293D"/>
    <w:rsid w:val="009B2C15"/>
    <w:rsid w:val="009B2C85"/>
    <w:rsid w:val="009B2CAF"/>
    <w:rsid w:val="009B2D1E"/>
    <w:rsid w:val="009B2DDF"/>
    <w:rsid w:val="009B2EB3"/>
    <w:rsid w:val="009B2EFE"/>
    <w:rsid w:val="009B2FA4"/>
    <w:rsid w:val="009B2FB5"/>
    <w:rsid w:val="009B3032"/>
    <w:rsid w:val="009B3073"/>
    <w:rsid w:val="009B31A5"/>
    <w:rsid w:val="009B32B5"/>
    <w:rsid w:val="009B336D"/>
    <w:rsid w:val="009B3401"/>
    <w:rsid w:val="009B3571"/>
    <w:rsid w:val="009B35AF"/>
    <w:rsid w:val="009B3704"/>
    <w:rsid w:val="009B370C"/>
    <w:rsid w:val="009B371F"/>
    <w:rsid w:val="009B382B"/>
    <w:rsid w:val="009B3899"/>
    <w:rsid w:val="009B39CB"/>
    <w:rsid w:val="009B3BC0"/>
    <w:rsid w:val="009B3BE9"/>
    <w:rsid w:val="009B3C08"/>
    <w:rsid w:val="009B3CC4"/>
    <w:rsid w:val="009B3F96"/>
    <w:rsid w:val="009B40D8"/>
    <w:rsid w:val="009B4241"/>
    <w:rsid w:val="009B44C8"/>
    <w:rsid w:val="009B45B6"/>
    <w:rsid w:val="009B4616"/>
    <w:rsid w:val="009B46A8"/>
    <w:rsid w:val="009B495A"/>
    <w:rsid w:val="009B4ACA"/>
    <w:rsid w:val="009B4B67"/>
    <w:rsid w:val="009B4B78"/>
    <w:rsid w:val="009B4CD7"/>
    <w:rsid w:val="009B4D9F"/>
    <w:rsid w:val="009B4FE2"/>
    <w:rsid w:val="009B502C"/>
    <w:rsid w:val="009B5036"/>
    <w:rsid w:val="009B5201"/>
    <w:rsid w:val="009B5227"/>
    <w:rsid w:val="009B5273"/>
    <w:rsid w:val="009B542C"/>
    <w:rsid w:val="009B5514"/>
    <w:rsid w:val="009B555A"/>
    <w:rsid w:val="009B55F4"/>
    <w:rsid w:val="009B58B9"/>
    <w:rsid w:val="009B58C8"/>
    <w:rsid w:val="009B5989"/>
    <w:rsid w:val="009B59F4"/>
    <w:rsid w:val="009B59F5"/>
    <w:rsid w:val="009B5A9F"/>
    <w:rsid w:val="009B5AE9"/>
    <w:rsid w:val="009B5B16"/>
    <w:rsid w:val="009B5B90"/>
    <w:rsid w:val="009B5BC8"/>
    <w:rsid w:val="009B5C0C"/>
    <w:rsid w:val="009B5CB1"/>
    <w:rsid w:val="009B5D6F"/>
    <w:rsid w:val="009B5F88"/>
    <w:rsid w:val="009B606F"/>
    <w:rsid w:val="009B6080"/>
    <w:rsid w:val="009B6094"/>
    <w:rsid w:val="009B60A7"/>
    <w:rsid w:val="009B6102"/>
    <w:rsid w:val="009B6106"/>
    <w:rsid w:val="009B6157"/>
    <w:rsid w:val="009B6182"/>
    <w:rsid w:val="009B6269"/>
    <w:rsid w:val="009B62D9"/>
    <w:rsid w:val="009B64E1"/>
    <w:rsid w:val="009B651B"/>
    <w:rsid w:val="009B6642"/>
    <w:rsid w:val="009B66F7"/>
    <w:rsid w:val="009B686D"/>
    <w:rsid w:val="009B68E4"/>
    <w:rsid w:val="009B6A33"/>
    <w:rsid w:val="009B6A7D"/>
    <w:rsid w:val="009B6ACF"/>
    <w:rsid w:val="009B6B95"/>
    <w:rsid w:val="009B6C33"/>
    <w:rsid w:val="009B6C89"/>
    <w:rsid w:val="009B6D90"/>
    <w:rsid w:val="009B6DFB"/>
    <w:rsid w:val="009B6E1E"/>
    <w:rsid w:val="009B6F55"/>
    <w:rsid w:val="009B71BF"/>
    <w:rsid w:val="009B72EE"/>
    <w:rsid w:val="009B749E"/>
    <w:rsid w:val="009B75FF"/>
    <w:rsid w:val="009B7654"/>
    <w:rsid w:val="009B76B7"/>
    <w:rsid w:val="009B773F"/>
    <w:rsid w:val="009B776A"/>
    <w:rsid w:val="009B779A"/>
    <w:rsid w:val="009B7878"/>
    <w:rsid w:val="009B7C95"/>
    <w:rsid w:val="009B7D63"/>
    <w:rsid w:val="009B7DF4"/>
    <w:rsid w:val="009B7EE9"/>
    <w:rsid w:val="009C007A"/>
    <w:rsid w:val="009C012E"/>
    <w:rsid w:val="009C022D"/>
    <w:rsid w:val="009C02AE"/>
    <w:rsid w:val="009C02EE"/>
    <w:rsid w:val="009C03E3"/>
    <w:rsid w:val="009C04C1"/>
    <w:rsid w:val="009C081C"/>
    <w:rsid w:val="009C0978"/>
    <w:rsid w:val="009C0A5C"/>
    <w:rsid w:val="009C0AE1"/>
    <w:rsid w:val="009C0C0C"/>
    <w:rsid w:val="009C0C7C"/>
    <w:rsid w:val="009C0E98"/>
    <w:rsid w:val="009C0F08"/>
    <w:rsid w:val="009C0F90"/>
    <w:rsid w:val="009C100E"/>
    <w:rsid w:val="009C1054"/>
    <w:rsid w:val="009C123C"/>
    <w:rsid w:val="009C14DD"/>
    <w:rsid w:val="009C1722"/>
    <w:rsid w:val="009C1735"/>
    <w:rsid w:val="009C1790"/>
    <w:rsid w:val="009C17E7"/>
    <w:rsid w:val="009C1883"/>
    <w:rsid w:val="009C19E2"/>
    <w:rsid w:val="009C1C0F"/>
    <w:rsid w:val="009C1F47"/>
    <w:rsid w:val="009C201A"/>
    <w:rsid w:val="009C20AB"/>
    <w:rsid w:val="009C2194"/>
    <w:rsid w:val="009C21B7"/>
    <w:rsid w:val="009C2218"/>
    <w:rsid w:val="009C2282"/>
    <w:rsid w:val="009C2378"/>
    <w:rsid w:val="009C23C2"/>
    <w:rsid w:val="009C2482"/>
    <w:rsid w:val="009C251E"/>
    <w:rsid w:val="009C25C5"/>
    <w:rsid w:val="009C2630"/>
    <w:rsid w:val="009C2713"/>
    <w:rsid w:val="009C278E"/>
    <w:rsid w:val="009C2882"/>
    <w:rsid w:val="009C2BB4"/>
    <w:rsid w:val="009C2C6C"/>
    <w:rsid w:val="009C2D2F"/>
    <w:rsid w:val="009C2D93"/>
    <w:rsid w:val="009C2E52"/>
    <w:rsid w:val="009C2FC1"/>
    <w:rsid w:val="009C3026"/>
    <w:rsid w:val="009C3056"/>
    <w:rsid w:val="009C308E"/>
    <w:rsid w:val="009C31C4"/>
    <w:rsid w:val="009C32EB"/>
    <w:rsid w:val="009C3359"/>
    <w:rsid w:val="009C3467"/>
    <w:rsid w:val="009C3558"/>
    <w:rsid w:val="009C35A0"/>
    <w:rsid w:val="009C3631"/>
    <w:rsid w:val="009C36ED"/>
    <w:rsid w:val="009C3715"/>
    <w:rsid w:val="009C372F"/>
    <w:rsid w:val="009C3861"/>
    <w:rsid w:val="009C398F"/>
    <w:rsid w:val="009C3A24"/>
    <w:rsid w:val="009C3A25"/>
    <w:rsid w:val="009C3A46"/>
    <w:rsid w:val="009C3ACA"/>
    <w:rsid w:val="009C3B41"/>
    <w:rsid w:val="009C3CD0"/>
    <w:rsid w:val="009C3D7E"/>
    <w:rsid w:val="009C3EF3"/>
    <w:rsid w:val="009C3F5E"/>
    <w:rsid w:val="009C4400"/>
    <w:rsid w:val="009C4415"/>
    <w:rsid w:val="009C44EB"/>
    <w:rsid w:val="009C45D2"/>
    <w:rsid w:val="009C46A7"/>
    <w:rsid w:val="009C47A3"/>
    <w:rsid w:val="009C483C"/>
    <w:rsid w:val="009C4B8D"/>
    <w:rsid w:val="009C4C41"/>
    <w:rsid w:val="009C4C57"/>
    <w:rsid w:val="009C4CA0"/>
    <w:rsid w:val="009C4CB7"/>
    <w:rsid w:val="009C4D5A"/>
    <w:rsid w:val="009C4D64"/>
    <w:rsid w:val="009C4DA8"/>
    <w:rsid w:val="009C4E83"/>
    <w:rsid w:val="009C4F05"/>
    <w:rsid w:val="009C5109"/>
    <w:rsid w:val="009C5181"/>
    <w:rsid w:val="009C51B5"/>
    <w:rsid w:val="009C5273"/>
    <w:rsid w:val="009C52B9"/>
    <w:rsid w:val="009C52CE"/>
    <w:rsid w:val="009C5325"/>
    <w:rsid w:val="009C5345"/>
    <w:rsid w:val="009C55D2"/>
    <w:rsid w:val="009C55ED"/>
    <w:rsid w:val="009C5640"/>
    <w:rsid w:val="009C5666"/>
    <w:rsid w:val="009C5726"/>
    <w:rsid w:val="009C5896"/>
    <w:rsid w:val="009C59C4"/>
    <w:rsid w:val="009C59E5"/>
    <w:rsid w:val="009C5A35"/>
    <w:rsid w:val="009C5A8A"/>
    <w:rsid w:val="009C5AA2"/>
    <w:rsid w:val="009C5AF0"/>
    <w:rsid w:val="009C5C5F"/>
    <w:rsid w:val="009C5DA3"/>
    <w:rsid w:val="009C5EBA"/>
    <w:rsid w:val="009C5F88"/>
    <w:rsid w:val="009C6046"/>
    <w:rsid w:val="009C604F"/>
    <w:rsid w:val="009C6075"/>
    <w:rsid w:val="009C618F"/>
    <w:rsid w:val="009C61A1"/>
    <w:rsid w:val="009C61A3"/>
    <w:rsid w:val="009C6284"/>
    <w:rsid w:val="009C63A1"/>
    <w:rsid w:val="009C64D4"/>
    <w:rsid w:val="009C68A9"/>
    <w:rsid w:val="009C68C4"/>
    <w:rsid w:val="009C6A7E"/>
    <w:rsid w:val="009C6BE3"/>
    <w:rsid w:val="009C6CFF"/>
    <w:rsid w:val="009C6D0F"/>
    <w:rsid w:val="009C6DEE"/>
    <w:rsid w:val="009C6E65"/>
    <w:rsid w:val="009C6EA7"/>
    <w:rsid w:val="009C72CD"/>
    <w:rsid w:val="009C749E"/>
    <w:rsid w:val="009C7794"/>
    <w:rsid w:val="009C785A"/>
    <w:rsid w:val="009C7A5B"/>
    <w:rsid w:val="009C7B02"/>
    <w:rsid w:val="009C7B4C"/>
    <w:rsid w:val="009C7B9B"/>
    <w:rsid w:val="009C7CB3"/>
    <w:rsid w:val="009C7D30"/>
    <w:rsid w:val="009C7D94"/>
    <w:rsid w:val="009C7E30"/>
    <w:rsid w:val="009C7EEA"/>
    <w:rsid w:val="009C7F00"/>
    <w:rsid w:val="009C7F88"/>
    <w:rsid w:val="009D000C"/>
    <w:rsid w:val="009D0018"/>
    <w:rsid w:val="009D00B5"/>
    <w:rsid w:val="009D017A"/>
    <w:rsid w:val="009D0273"/>
    <w:rsid w:val="009D02E6"/>
    <w:rsid w:val="009D04BF"/>
    <w:rsid w:val="009D0546"/>
    <w:rsid w:val="009D057A"/>
    <w:rsid w:val="009D0584"/>
    <w:rsid w:val="009D06C8"/>
    <w:rsid w:val="009D070C"/>
    <w:rsid w:val="009D07CD"/>
    <w:rsid w:val="009D0A93"/>
    <w:rsid w:val="009D0B16"/>
    <w:rsid w:val="009D0BBF"/>
    <w:rsid w:val="009D0C2B"/>
    <w:rsid w:val="009D0D41"/>
    <w:rsid w:val="009D0DF2"/>
    <w:rsid w:val="009D0F2C"/>
    <w:rsid w:val="009D0FE6"/>
    <w:rsid w:val="009D0FF2"/>
    <w:rsid w:val="009D1091"/>
    <w:rsid w:val="009D1182"/>
    <w:rsid w:val="009D1264"/>
    <w:rsid w:val="009D137F"/>
    <w:rsid w:val="009D13BC"/>
    <w:rsid w:val="009D13DA"/>
    <w:rsid w:val="009D1413"/>
    <w:rsid w:val="009D1453"/>
    <w:rsid w:val="009D1634"/>
    <w:rsid w:val="009D16CA"/>
    <w:rsid w:val="009D1716"/>
    <w:rsid w:val="009D1819"/>
    <w:rsid w:val="009D181C"/>
    <w:rsid w:val="009D18D1"/>
    <w:rsid w:val="009D193C"/>
    <w:rsid w:val="009D1A32"/>
    <w:rsid w:val="009D1A66"/>
    <w:rsid w:val="009D1B04"/>
    <w:rsid w:val="009D1B34"/>
    <w:rsid w:val="009D1B51"/>
    <w:rsid w:val="009D1BCF"/>
    <w:rsid w:val="009D1BD8"/>
    <w:rsid w:val="009D1E0E"/>
    <w:rsid w:val="009D1E78"/>
    <w:rsid w:val="009D1ED0"/>
    <w:rsid w:val="009D1F12"/>
    <w:rsid w:val="009D1F27"/>
    <w:rsid w:val="009D1F76"/>
    <w:rsid w:val="009D202C"/>
    <w:rsid w:val="009D2054"/>
    <w:rsid w:val="009D2065"/>
    <w:rsid w:val="009D2209"/>
    <w:rsid w:val="009D2411"/>
    <w:rsid w:val="009D2427"/>
    <w:rsid w:val="009D2436"/>
    <w:rsid w:val="009D2480"/>
    <w:rsid w:val="009D24B4"/>
    <w:rsid w:val="009D24F5"/>
    <w:rsid w:val="009D2672"/>
    <w:rsid w:val="009D26B7"/>
    <w:rsid w:val="009D2772"/>
    <w:rsid w:val="009D2964"/>
    <w:rsid w:val="009D2993"/>
    <w:rsid w:val="009D29E0"/>
    <w:rsid w:val="009D2AF9"/>
    <w:rsid w:val="009D2D82"/>
    <w:rsid w:val="009D2E1D"/>
    <w:rsid w:val="009D2ED0"/>
    <w:rsid w:val="009D2F9D"/>
    <w:rsid w:val="009D2FCC"/>
    <w:rsid w:val="009D303E"/>
    <w:rsid w:val="009D32AB"/>
    <w:rsid w:val="009D32B8"/>
    <w:rsid w:val="009D3389"/>
    <w:rsid w:val="009D34AD"/>
    <w:rsid w:val="009D34CB"/>
    <w:rsid w:val="009D37F8"/>
    <w:rsid w:val="009D3831"/>
    <w:rsid w:val="009D3847"/>
    <w:rsid w:val="009D3854"/>
    <w:rsid w:val="009D38BD"/>
    <w:rsid w:val="009D39CF"/>
    <w:rsid w:val="009D39FD"/>
    <w:rsid w:val="009D3A7C"/>
    <w:rsid w:val="009D3B07"/>
    <w:rsid w:val="009D3EEA"/>
    <w:rsid w:val="009D3FAF"/>
    <w:rsid w:val="009D4042"/>
    <w:rsid w:val="009D4091"/>
    <w:rsid w:val="009D4100"/>
    <w:rsid w:val="009D426A"/>
    <w:rsid w:val="009D43CE"/>
    <w:rsid w:val="009D470E"/>
    <w:rsid w:val="009D472D"/>
    <w:rsid w:val="009D475D"/>
    <w:rsid w:val="009D488E"/>
    <w:rsid w:val="009D4989"/>
    <w:rsid w:val="009D498D"/>
    <w:rsid w:val="009D4A74"/>
    <w:rsid w:val="009D4A7A"/>
    <w:rsid w:val="009D4AD7"/>
    <w:rsid w:val="009D4B78"/>
    <w:rsid w:val="009D4C07"/>
    <w:rsid w:val="009D4CE5"/>
    <w:rsid w:val="009D4D17"/>
    <w:rsid w:val="009D4E06"/>
    <w:rsid w:val="009D4F21"/>
    <w:rsid w:val="009D5262"/>
    <w:rsid w:val="009D53E1"/>
    <w:rsid w:val="009D554E"/>
    <w:rsid w:val="009D565E"/>
    <w:rsid w:val="009D56B4"/>
    <w:rsid w:val="009D579A"/>
    <w:rsid w:val="009D5C0E"/>
    <w:rsid w:val="009D5DC1"/>
    <w:rsid w:val="009D5EF0"/>
    <w:rsid w:val="009D5EF3"/>
    <w:rsid w:val="009D5F20"/>
    <w:rsid w:val="009D6008"/>
    <w:rsid w:val="009D607D"/>
    <w:rsid w:val="009D61D2"/>
    <w:rsid w:val="009D62A0"/>
    <w:rsid w:val="009D630F"/>
    <w:rsid w:val="009D63D2"/>
    <w:rsid w:val="009D6481"/>
    <w:rsid w:val="009D661C"/>
    <w:rsid w:val="009D664D"/>
    <w:rsid w:val="009D6ABE"/>
    <w:rsid w:val="009D6BCF"/>
    <w:rsid w:val="009D6C8C"/>
    <w:rsid w:val="009D6D00"/>
    <w:rsid w:val="009D6D37"/>
    <w:rsid w:val="009D6E31"/>
    <w:rsid w:val="009D7088"/>
    <w:rsid w:val="009D7090"/>
    <w:rsid w:val="009D70D4"/>
    <w:rsid w:val="009D70FA"/>
    <w:rsid w:val="009D71B2"/>
    <w:rsid w:val="009D71CE"/>
    <w:rsid w:val="009D7232"/>
    <w:rsid w:val="009D72B9"/>
    <w:rsid w:val="009D72D7"/>
    <w:rsid w:val="009D7322"/>
    <w:rsid w:val="009D73AA"/>
    <w:rsid w:val="009D7592"/>
    <w:rsid w:val="009D75E6"/>
    <w:rsid w:val="009D761D"/>
    <w:rsid w:val="009D761F"/>
    <w:rsid w:val="009D7644"/>
    <w:rsid w:val="009D7721"/>
    <w:rsid w:val="009D778D"/>
    <w:rsid w:val="009D778F"/>
    <w:rsid w:val="009D77A7"/>
    <w:rsid w:val="009D7820"/>
    <w:rsid w:val="009D785B"/>
    <w:rsid w:val="009D7886"/>
    <w:rsid w:val="009D795A"/>
    <w:rsid w:val="009D7E41"/>
    <w:rsid w:val="009D7E67"/>
    <w:rsid w:val="009D7E83"/>
    <w:rsid w:val="009D7ED0"/>
    <w:rsid w:val="009D7EFD"/>
    <w:rsid w:val="009D7F1D"/>
    <w:rsid w:val="009D7F76"/>
    <w:rsid w:val="009E00E0"/>
    <w:rsid w:val="009E00E2"/>
    <w:rsid w:val="009E0210"/>
    <w:rsid w:val="009E0270"/>
    <w:rsid w:val="009E03C1"/>
    <w:rsid w:val="009E04E2"/>
    <w:rsid w:val="009E0574"/>
    <w:rsid w:val="009E0583"/>
    <w:rsid w:val="009E0747"/>
    <w:rsid w:val="009E077D"/>
    <w:rsid w:val="009E07C1"/>
    <w:rsid w:val="009E0966"/>
    <w:rsid w:val="009E09E2"/>
    <w:rsid w:val="009E0B0E"/>
    <w:rsid w:val="009E0B81"/>
    <w:rsid w:val="009E0CDC"/>
    <w:rsid w:val="009E0E6F"/>
    <w:rsid w:val="009E0E91"/>
    <w:rsid w:val="009E0ED3"/>
    <w:rsid w:val="009E13AB"/>
    <w:rsid w:val="009E148E"/>
    <w:rsid w:val="009E1558"/>
    <w:rsid w:val="009E1770"/>
    <w:rsid w:val="009E17B0"/>
    <w:rsid w:val="009E17D3"/>
    <w:rsid w:val="009E1876"/>
    <w:rsid w:val="009E18FA"/>
    <w:rsid w:val="009E1902"/>
    <w:rsid w:val="009E1915"/>
    <w:rsid w:val="009E1936"/>
    <w:rsid w:val="009E1974"/>
    <w:rsid w:val="009E19A3"/>
    <w:rsid w:val="009E1BA5"/>
    <w:rsid w:val="009E1BB1"/>
    <w:rsid w:val="009E1D4C"/>
    <w:rsid w:val="009E1EE1"/>
    <w:rsid w:val="009E1FDB"/>
    <w:rsid w:val="009E2100"/>
    <w:rsid w:val="009E2179"/>
    <w:rsid w:val="009E2190"/>
    <w:rsid w:val="009E2251"/>
    <w:rsid w:val="009E234A"/>
    <w:rsid w:val="009E2526"/>
    <w:rsid w:val="009E257C"/>
    <w:rsid w:val="009E265E"/>
    <w:rsid w:val="009E26A6"/>
    <w:rsid w:val="009E2767"/>
    <w:rsid w:val="009E283D"/>
    <w:rsid w:val="009E28DD"/>
    <w:rsid w:val="009E28FC"/>
    <w:rsid w:val="009E2927"/>
    <w:rsid w:val="009E2BF4"/>
    <w:rsid w:val="009E2BF5"/>
    <w:rsid w:val="009E2CD5"/>
    <w:rsid w:val="009E2D10"/>
    <w:rsid w:val="009E2EE2"/>
    <w:rsid w:val="009E2F36"/>
    <w:rsid w:val="009E2F44"/>
    <w:rsid w:val="009E3077"/>
    <w:rsid w:val="009E309C"/>
    <w:rsid w:val="009E318D"/>
    <w:rsid w:val="009E32DE"/>
    <w:rsid w:val="009E3341"/>
    <w:rsid w:val="009E33CA"/>
    <w:rsid w:val="009E36E2"/>
    <w:rsid w:val="009E36F7"/>
    <w:rsid w:val="009E3718"/>
    <w:rsid w:val="009E37C1"/>
    <w:rsid w:val="009E394F"/>
    <w:rsid w:val="009E3ABD"/>
    <w:rsid w:val="009E3AC8"/>
    <w:rsid w:val="009E3BA9"/>
    <w:rsid w:val="009E3CE1"/>
    <w:rsid w:val="009E3D81"/>
    <w:rsid w:val="009E3F3A"/>
    <w:rsid w:val="009E3F87"/>
    <w:rsid w:val="009E40B1"/>
    <w:rsid w:val="009E42F5"/>
    <w:rsid w:val="009E43B5"/>
    <w:rsid w:val="009E43C9"/>
    <w:rsid w:val="009E45B0"/>
    <w:rsid w:val="009E4682"/>
    <w:rsid w:val="009E46A2"/>
    <w:rsid w:val="009E47AE"/>
    <w:rsid w:val="009E4848"/>
    <w:rsid w:val="009E48D5"/>
    <w:rsid w:val="009E4969"/>
    <w:rsid w:val="009E49E3"/>
    <w:rsid w:val="009E4A12"/>
    <w:rsid w:val="009E4C18"/>
    <w:rsid w:val="009E4C55"/>
    <w:rsid w:val="009E4CB7"/>
    <w:rsid w:val="009E4DA9"/>
    <w:rsid w:val="009E4DC0"/>
    <w:rsid w:val="009E4DFA"/>
    <w:rsid w:val="009E4EF1"/>
    <w:rsid w:val="009E4F22"/>
    <w:rsid w:val="009E50B9"/>
    <w:rsid w:val="009E5371"/>
    <w:rsid w:val="009E561B"/>
    <w:rsid w:val="009E5621"/>
    <w:rsid w:val="009E5698"/>
    <w:rsid w:val="009E56CC"/>
    <w:rsid w:val="009E5713"/>
    <w:rsid w:val="009E576B"/>
    <w:rsid w:val="009E5867"/>
    <w:rsid w:val="009E5907"/>
    <w:rsid w:val="009E5B35"/>
    <w:rsid w:val="009E5C49"/>
    <w:rsid w:val="009E5CB3"/>
    <w:rsid w:val="009E5D60"/>
    <w:rsid w:val="009E5E3F"/>
    <w:rsid w:val="009E5F35"/>
    <w:rsid w:val="009E6021"/>
    <w:rsid w:val="009E60D8"/>
    <w:rsid w:val="009E6126"/>
    <w:rsid w:val="009E653A"/>
    <w:rsid w:val="009E6560"/>
    <w:rsid w:val="009E67BF"/>
    <w:rsid w:val="009E686C"/>
    <w:rsid w:val="009E6886"/>
    <w:rsid w:val="009E6A31"/>
    <w:rsid w:val="009E6AB8"/>
    <w:rsid w:val="009E6AEC"/>
    <w:rsid w:val="009E6AFF"/>
    <w:rsid w:val="009E6D18"/>
    <w:rsid w:val="009E6D4E"/>
    <w:rsid w:val="009E6E5E"/>
    <w:rsid w:val="009E6F8A"/>
    <w:rsid w:val="009E7041"/>
    <w:rsid w:val="009E70C6"/>
    <w:rsid w:val="009E7225"/>
    <w:rsid w:val="009E738F"/>
    <w:rsid w:val="009E7475"/>
    <w:rsid w:val="009E7549"/>
    <w:rsid w:val="009E7601"/>
    <w:rsid w:val="009E7696"/>
    <w:rsid w:val="009E76F5"/>
    <w:rsid w:val="009E7718"/>
    <w:rsid w:val="009E774C"/>
    <w:rsid w:val="009E7764"/>
    <w:rsid w:val="009E77E6"/>
    <w:rsid w:val="009E7808"/>
    <w:rsid w:val="009E7A0F"/>
    <w:rsid w:val="009E7A20"/>
    <w:rsid w:val="009E7A56"/>
    <w:rsid w:val="009E7A8F"/>
    <w:rsid w:val="009E7AFB"/>
    <w:rsid w:val="009E7D81"/>
    <w:rsid w:val="009E7DF4"/>
    <w:rsid w:val="009F0016"/>
    <w:rsid w:val="009F0084"/>
    <w:rsid w:val="009F0119"/>
    <w:rsid w:val="009F01AD"/>
    <w:rsid w:val="009F0215"/>
    <w:rsid w:val="009F028B"/>
    <w:rsid w:val="009F0330"/>
    <w:rsid w:val="009F035E"/>
    <w:rsid w:val="009F03BF"/>
    <w:rsid w:val="009F03EE"/>
    <w:rsid w:val="009F0515"/>
    <w:rsid w:val="009F054E"/>
    <w:rsid w:val="009F055E"/>
    <w:rsid w:val="009F05BD"/>
    <w:rsid w:val="009F066A"/>
    <w:rsid w:val="009F073F"/>
    <w:rsid w:val="009F0740"/>
    <w:rsid w:val="009F0791"/>
    <w:rsid w:val="009F09A0"/>
    <w:rsid w:val="009F0B74"/>
    <w:rsid w:val="009F0E27"/>
    <w:rsid w:val="009F0E29"/>
    <w:rsid w:val="009F0E7F"/>
    <w:rsid w:val="009F0F35"/>
    <w:rsid w:val="009F133F"/>
    <w:rsid w:val="009F1444"/>
    <w:rsid w:val="009F15A8"/>
    <w:rsid w:val="009F160F"/>
    <w:rsid w:val="009F1630"/>
    <w:rsid w:val="009F16E5"/>
    <w:rsid w:val="009F17CA"/>
    <w:rsid w:val="009F1945"/>
    <w:rsid w:val="009F1A68"/>
    <w:rsid w:val="009F1A73"/>
    <w:rsid w:val="009F1B25"/>
    <w:rsid w:val="009F1BB4"/>
    <w:rsid w:val="009F1BEA"/>
    <w:rsid w:val="009F1BF6"/>
    <w:rsid w:val="009F1C89"/>
    <w:rsid w:val="009F1D6B"/>
    <w:rsid w:val="009F1EDC"/>
    <w:rsid w:val="009F1EEA"/>
    <w:rsid w:val="009F1F04"/>
    <w:rsid w:val="009F1F22"/>
    <w:rsid w:val="009F20B1"/>
    <w:rsid w:val="009F2115"/>
    <w:rsid w:val="009F2123"/>
    <w:rsid w:val="009F22DC"/>
    <w:rsid w:val="009F23FD"/>
    <w:rsid w:val="009F2431"/>
    <w:rsid w:val="009F2448"/>
    <w:rsid w:val="009F25E4"/>
    <w:rsid w:val="009F25ED"/>
    <w:rsid w:val="009F2735"/>
    <w:rsid w:val="009F27F6"/>
    <w:rsid w:val="009F291B"/>
    <w:rsid w:val="009F2B15"/>
    <w:rsid w:val="009F2C1E"/>
    <w:rsid w:val="009F2CA8"/>
    <w:rsid w:val="009F2D21"/>
    <w:rsid w:val="009F2D26"/>
    <w:rsid w:val="009F2E41"/>
    <w:rsid w:val="009F3031"/>
    <w:rsid w:val="009F30BE"/>
    <w:rsid w:val="009F3187"/>
    <w:rsid w:val="009F31B0"/>
    <w:rsid w:val="009F31B3"/>
    <w:rsid w:val="009F31EE"/>
    <w:rsid w:val="009F33C1"/>
    <w:rsid w:val="009F3457"/>
    <w:rsid w:val="009F3611"/>
    <w:rsid w:val="009F3670"/>
    <w:rsid w:val="009F3763"/>
    <w:rsid w:val="009F377B"/>
    <w:rsid w:val="009F378F"/>
    <w:rsid w:val="009F394B"/>
    <w:rsid w:val="009F39E9"/>
    <w:rsid w:val="009F3AC9"/>
    <w:rsid w:val="009F3AD7"/>
    <w:rsid w:val="009F3B09"/>
    <w:rsid w:val="009F3D82"/>
    <w:rsid w:val="009F3E05"/>
    <w:rsid w:val="009F3E0D"/>
    <w:rsid w:val="009F3E56"/>
    <w:rsid w:val="009F3F0B"/>
    <w:rsid w:val="009F3F97"/>
    <w:rsid w:val="009F4062"/>
    <w:rsid w:val="009F4356"/>
    <w:rsid w:val="009F439D"/>
    <w:rsid w:val="009F441D"/>
    <w:rsid w:val="009F4616"/>
    <w:rsid w:val="009F474B"/>
    <w:rsid w:val="009F4999"/>
    <w:rsid w:val="009F4A59"/>
    <w:rsid w:val="009F4B04"/>
    <w:rsid w:val="009F4B14"/>
    <w:rsid w:val="009F4C0E"/>
    <w:rsid w:val="009F4C2A"/>
    <w:rsid w:val="009F4C7D"/>
    <w:rsid w:val="009F4CD9"/>
    <w:rsid w:val="009F4D5E"/>
    <w:rsid w:val="009F4D9E"/>
    <w:rsid w:val="009F4DBD"/>
    <w:rsid w:val="009F4DCA"/>
    <w:rsid w:val="009F4E77"/>
    <w:rsid w:val="009F4EB8"/>
    <w:rsid w:val="009F4F18"/>
    <w:rsid w:val="009F4F94"/>
    <w:rsid w:val="009F50E4"/>
    <w:rsid w:val="009F5205"/>
    <w:rsid w:val="009F5375"/>
    <w:rsid w:val="009F57A8"/>
    <w:rsid w:val="009F58F7"/>
    <w:rsid w:val="009F590E"/>
    <w:rsid w:val="009F5935"/>
    <w:rsid w:val="009F5A00"/>
    <w:rsid w:val="009F5A05"/>
    <w:rsid w:val="009F5A55"/>
    <w:rsid w:val="009F5A65"/>
    <w:rsid w:val="009F5B45"/>
    <w:rsid w:val="009F5B6A"/>
    <w:rsid w:val="009F5C8F"/>
    <w:rsid w:val="009F5D43"/>
    <w:rsid w:val="009F5EA1"/>
    <w:rsid w:val="009F5EE9"/>
    <w:rsid w:val="009F60C5"/>
    <w:rsid w:val="009F6107"/>
    <w:rsid w:val="009F618F"/>
    <w:rsid w:val="009F6308"/>
    <w:rsid w:val="009F63B8"/>
    <w:rsid w:val="009F64FB"/>
    <w:rsid w:val="009F6511"/>
    <w:rsid w:val="009F6532"/>
    <w:rsid w:val="009F65C2"/>
    <w:rsid w:val="009F6687"/>
    <w:rsid w:val="009F6919"/>
    <w:rsid w:val="009F69DF"/>
    <w:rsid w:val="009F6A9E"/>
    <w:rsid w:val="009F6AB6"/>
    <w:rsid w:val="009F6AF7"/>
    <w:rsid w:val="009F6C34"/>
    <w:rsid w:val="009F6CEB"/>
    <w:rsid w:val="009F6FB8"/>
    <w:rsid w:val="009F703F"/>
    <w:rsid w:val="009F70E3"/>
    <w:rsid w:val="009F720B"/>
    <w:rsid w:val="009F72E0"/>
    <w:rsid w:val="009F734F"/>
    <w:rsid w:val="009F7427"/>
    <w:rsid w:val="009F74E9"/>
    <w:rsid w:val="009F76D4"/>
    <w:rsid w:val="009F775B"/>
    <w:rsid w:val="009F7964"/>
    <w:rsid w:val="009F7A63"/>
    <w:rsid w:val="009F7BA1"/>
    <w:rsid w:val="009F7CA2"/>
    <w:rsid w:val="009F7CFF"/>
    <w:rsid w:val="009F7D32"/>
    <w:rsid w:val="009F7D48"/>
    <w:rsid w:val="009F7E30"/>
    <w:rsid w:val="009F7E9E"/>
    <w:rsid w:val="00A00042"/>
    <w:rsid w:val="00A000C7"/>
    <w:rsid w:val="00A001A3"/>
    <w:rsid w:val="00A0022C"/>
    <w:rsid w:val="00A002BF"/>
    <w:rsid w:val="00A00559"/>
    <w:rsid w:val="00A00570"/>
    <w:rsid w:val="00A006D3"/>
    <w:rsid w:val="00A006E2"/>
    <w:rsid w:val="00A00888"/>
    <w:rsid w:val="00A008B5"/>
    <w:rsid w:val="00A00995"/>
    <w:rsid w:val="00A009CF"/>
    <w:rsid w:val="00A00A29"/>
    <w:rsid w:val="00A00A91"/>
    <w:rsid w:val="00A00CB4"/>
    <w:rsid w:val="00A00D35"/>
    <w:rsid w:val="00A00D89"/>
    <w:rsid w:val="00A00DAD"/>
    <w:rsid w:val="00A00EF5"/>
    <w:rsid w:val="00A00F54"/>
    <w:rsid w:val="00A00F56"/>
    <w:rsid w:val="00A00F69"/>
    <w:rsid w:val="00A01044"/>
    <w:rsid w:val="00A01343"/>
    <w:rsid w:val="00A01532"/>
    <w:rsid w:val="00A015FD"/>
    <w:rsid w:val="00A0176B"/>
    <w:rsid w:val="00A0178D"/>
    <w:rsid w:val="00A0184E"/>
    <w:rsid w:val="00A0186F"/>
    <w:rsid w:val="00A01884"/>
    <w:rsid w:val="00A018AF"/>
    <w:rsid w:val="00A018F1"/>
    <w:rsid w:val="00A01BD6"/>
    <w:rsid w:val="00A01D4B"/>
    <w:rsid w:val="00A01F9E"/>
    <w:rsid w:val="00A0208A"/>
    <w:rsid w:val="00A02194"/>
    <w:rsid w:val="00A021C5"/>
    <w:rsid w:val="00A021CB"/>
    <w:rsid w:val="00A02210"/>
    <w:rsid w:val="00A0240A"/>
    <w:rsid w:val="00A0244E"/>
    <w:rsid w:val="00A024D4"/>
    <w:rsid w:val="00A025BB"/>
    <w:rsid w:val="00A0266D"/>
    <w:rsid w:val="00A0274E"/>
    <w:rsid w:val="00A02894"/>
    <w:rsid w:val="00A029C2"/>
    <w:rsid w:val="00A02A4A"/>
    <w:rsid w:val="00A02C6F"/>
    <w:rsid w:val="00A02EC5"/>
    <w:rsid w:val="00A02ED8"/>
    <w:rsid w:val="00A02F69"/>
    <w:rsid w:val="00A02FFB"/>
    <w:rsid w:val="00A03090"/>
    <w:rsid w:val="00A03104"/>
    <w:rsid w:val="00A03185"/>
    <w:rsid w:val="00A03194"/>
    <w:rsid w:val="00A03198"/>
    <w:rsid w:val="00A03280"/>
    <w:rsid w:val="00A032DF"/>
    <w:rsid w:val="00A03353"/>
    <w:rsid w:val="00A033E1"/>
    <w:rsid w:val="00A033EF"/>
    <w:rsid w:val="00A033F5"/>
    <w:rsid w:val="00A03437"/>
    <w:rsid w:val="00A03438"/>
    <w:rsid w:val="00A03446"/>
    <w:rsid w:val="00A03601"/>
    <w:rsid w:val="00A036AD"/>
    <w:rsid w:val="00A0377E"/>
    <w:rsid w:val="00A03874"/>
    <w:rsid w:val="00A0398D"/>
    <w:rsid w:val="00A03A0D"/>
    <w:rsid w:val="00A03C4B"/>
    <w:rsid w:val="00A03D0C"/>
    <w:rsid w:val="00A03D47"/>
    <w:rsid w:val="00A03D65"/>
    <w:rsid w:val="00A03DDC"/>
    <w:rsid w:val="00A03E0A"/>
    <w:rsid w:val="00A03EE0"/>
    <w:rsid w:val="00A041B2"/>
    <w:rsid w:val="00A041B9"/>
    <w:rsid w:val="00A0421E"/>
    <w:rsid w:val="00A042D7"/>
    <w:rsid w:val="00A0431F"/>
    <w:rsid w:val="00A0460D"/>
    <w:rsid w:val="00A0468C"/>
    <w:rsid w:val="00A04752"/>
    <w:rsid w:val="00A04772"/>
    <w:rsid w:val="00A047B0"/>
    <w:rsid w:val="00A0486B"/>
    <w:rsid w:val="00A048A2"/>
    <w:rsid w:val="00A048E2"/>
    <w:rsid w:val="00A04A2B"/>
    <w:rsid w:val="00A04AA2"/>
    <w:rsid w:val="00A04B88"/>
    <w:rsid w:val="00A04BF2"/>
    <w:rsid w:val="00A04C38"/>
    <w:rsid w:val="00A04CF5"/>
    <w:rsid w:val="00A04EA7"/>
    <w:rsid w:val="00A04FCA"/>
    <w:rsid w:val="00A050E2"/>
    <w:rsid w:val="00A05105"/>
    <w:rsid w:val="00A052B8"/>
    <w:rsid w:val="00A053E1"/>
    <w:rsid w:val="00A0567F"/>
    <w:rsid w:val="00A056E5"/>
    <w:rsid w:val="00A058C2"/>
    <w:rsid w:val="00A059E8"/>
    <w:rsid w:val="00A05A0F"/>
    <w:rsid w:val="00A05A25"/>
    <w:rsid w:val="00A05A44"/>
    <w:rsid w:val="00A05AC6"/>
    <w:rsid w:val="00A05AE2"/>
    <w:rsid w:val="00A05C25"/>
    <w:rsid w:val="00A05C9E"/>
    <w:rsid w:val="00A05D92"/>
    <w:rsid w:val="00A05E36"/>
    <w:rsid w:val="00A05E8D"/>
    <w:rsid w:val="00A05EB7"/>
    <w:rsid w:val="00A05F62"/>
    <w:rsid w:val="00A05F84"/>
    <w:rsid w:val="00A05FCE"/>
    <w:rsid w:val="00A060A2"/>
    <w:rsid w:val="00A0612D"/>
    <w:rsid w:val="00A06273"/>
    <w:rsid w:val="00A062E7"/>
    <w:rsid w:val="00A06532"/>
    <w:rsid w:val="00A06596"/>
    <w:rsid w:val="00A06623"/>
    <w:rsid w:val="00A0695D"/>
    <w:rsid w:val="00A069AA"/>
    <w:rsid w:val="00A06AC1"/>
    <w:rsid w:val="00A06B02"/>
    <w:rsid w:val="00A06BD0"/>
    <w:rsid w:val="00A06D07"/>
    <w:rsid w:val="00A06D8B"/>
    <w:rsid w:val="00A06DEF"/>
    <w:rsid w:val="00A06E32"/>
    <w:rsid w:val="00A0715E"/>
    <w:rsid w:val="00A07213"/>
    <w:rsid w:val="00A07339"/>
    <w:rsid w:val="00A073C1"/>
    <w:rsid w:val="00A07570"/>
    <w:rsid w:val="00A0757A"/>
    <w:rsid w:val="00A07662"/>
    <w:rsid w:val="00A07753"/>
    <w:rsid w:val="00A07779"/>
    <w:rsid w:val="00A07B0D"/>
    <w:rsid w:val="00A07B17"/>
    <w:rsid w:val="00A07B47"/>
    <w:rsid w:val="00A07C19"/>
    <w:rsid w:val="00A07C51"/>
    <w:rsid w:val="00A07E4C"/>
    <w:rsid w:val="00A07EE8"/>
    <w:rsid w:val="00A07F2B"/>
    <w:rsid w:val="00A07F39"/>
    <w:rsid w:val="00A10013"/>
    <w:rsid w:val="00A1006D"/>
    <w:rsid w:val="00A1008A"/>
    <w:rsid w:val="00A1011F"/>
    <w:rsid w:val="00A102BB"/>
    <w:rsid w:val="00A103E0"/>
    <w:rsid w:val="00A10437"/>
    <w:rsid w:val="00A10517"/>
    <w:rsid w:val="00A105A4"/>
    <w:rsid w:val="00A1061D"/>
    <w:rsid w:val="00A106EA"/>
    <w:rsid w:val="00A10709"/>
    <w:rsid w:val="00A107BB"/>
    <w:rsid w:val="00A1082A"/>
    <w:rsid w:val="00A10B41"/>
    <w:rsid w:val="00A10BF4"/>
    <w:rsid w:val="00A10C04"/>
    <w:rsid w:val="00A10C12"/>
    <w:rsid w:val="00A10C22"/>
    <w:rsid w:val="00A10C2F"/>
    <w:rsid w:val="00A10C71"/>
    <w:rsid w:val="00A10C92"/>
    <w:rsid w:val="00A10CD0"/>
    <w:rsid w:val="00A10D55"/>
    <w:rsid w:val="00A10FC6"/>
    <w:rsid w:val="00A1111D"/>
    <w:rsid w:val="00A111ED"/>
    <w:rsid w:val="00A111FF"/>
    <w:rsid w:val="00A1120F"/>
    <w:rsid w:val="00A1126A"/>
    <w:rsid w:val="00A11368"/>
    <w:rsid w:val="00A11481"/>
    <w:rsid w:val="00A1152A"/>
    <w:rsid w:val="00A1159E"/>
    <w:rsid w:val="00A1163A"/>
    <w:rsid w:val="00A117F2"/>
    <w:rsid w:val="00A1184D"/>
    <w:rsid w:val="00A1186F"/>
    <w:rsid w:val="00A11A23"/>
    <w:rsid w:val="00A11AFE"/>
    <w:rsid w:val="00A11CA6"/>
    <w:rsid w:val="00A11CE7"/>
    <w:rsid w:val="00A11D0E"/>
    <w:rsid w:val="00A11DC6"/>
    <w:rsid w:val="00A11E1E"/>
    <w:rsid w:val="00A11EA1"/>
    <w:rsid w:val="00A11F0C"/>
    <w:rsid w:val="00A11FDF"/>
    <w:rsid w:val="00A1206C"/>
    <w:rsid w:val="00A12087"/>
    <w:rsid w:val="00A123FF"/>
    <w:rsid w:val="00A1248F"/>
    <w:rsid w:val="00A12544"/>
    <w:rsid w:val="00A1261D"/>
    <w:rsid w:val="00A12676"/>
    <w:rsid w:val="00A12838"/>
    <w:rsid w:val="00A1287A"/>
    <w:rsid w:val="00A128B7"/>
    <w:rsid w:val="00A128CF"/>
    <w:rsid w:val="00A12A54"/>
    <w:rsid w:val="00A12AD2"/>
    <w:rsid w:val="00A12B61"/>
    <w:rsid w:val="00A12B64"/>
    <w:rsid w:val="00A12BA5"/>
    <w:rsid w:val="00A12BDD"/>
    <w:rsid w:val="00A12BE1"/>
    <w:rsid w:val="00A12C70"/>
    <w:rsid w:val="00A12C99"/>
    <w:rsid w:val="00A12CAE"/>
    <w:rsid w:val="00A12CD4"/>
    <w:rsid w:val="00A12D21"/>
    <w:rsid w:val="00A12DF0"/>
    <w:rsid w:val="00A12EF3"/>
    <w:rsid w:val="00A12EFB"/>
    <w:rsid w:val="00A130E4"/>
    <w:rsid w:val="00A1317C"/>
    <w:rsid w:val="00A13244"/>
    <w:rsid w:val="00A132C4"/>
    <w:rsid w:val="00A13380"/>
    <w:rsid w:val="00A133BF"/>
    <w:rsid w:val="00A133F3"/>
    <w:rsid w:val="00A134C0"/>
    <w:rsid w:val="00A13561"/>
    <w:rsid w:val="00A13664"/>
    <w:rsid w:val="00A1369F"/>
    <w:rsid w:val="00A136C9"/>
    <w:rsid w:val="00A137AB"/>
    <w:rsid w:val="00A139B7"/>
    <w:rsid w:val="00A13B35"/>
    <w:rsid w:val="00A13C16"/>
    <w:rsid w:val="00A13C45"/>
    <w:rsid w:val="00A13CA3"/>
    <w:rsid w:val="00A13D3A"/>
    <w:rsid w:val="00A13E54"/>
    <w:rsid w:val="00A13E6F"/>
    <w:rsid w:val="00A13EE5"/>
    <w:rsid w:val="00A13FA0"/>
    <w:rsid w:val="00A144D6"/>
    <w:rsid w:val="00A14568"/>
    <w:rsid w:val="00A146EF"/>
    <w:rsid w:val="00A14748"/>
    <w:rsid w:val="00A14780"/>
    <w:rsid w:val="00A147FE"/>
    <w:rsid w:val="00A14976"/>
    <w:rsid w:val="00A14D6F"/>
    <w:rsid w:val="00A14DF3"/>
    <w:rsid w:val="00A14EF8"/>
    <w:rsid w:val="00A15077"/>
    <w:rsid w:val="00A1509F"/>
    <w:rsid w:val="00A150D4"/>
    <w:rsid w:val="00A1535B"/>
    <w:rsid w:val="00A1539A"/>
    <w:rsid w:val="00A15527"/>
    <w:rsid w:val="00A1567E"/>
    <w:rsid w:val="00A15774"/>
    <w:rsid w:val="00A157C6"/>
    <w:rsid w:val="00A157FE"/>
    <w:rsid w:val="00A15B4A"/>
    <w:rsid w:val="00A15C11"/>
    <w:rsid w:val="00A15DB0"/>
    <w:rsid w:val="00A15DDA"/>
    <w:rsid w:val="00A15E07"/>
    <w:rsid w:val="00A15F92"/>
    <w:rsid w:val="00A16007"/>
    <w:rsid w:val="00A1613D"/>
    <w:rsid w:val="00A16205"/>
    <w:rsid w:val="00A167B1"/>
    <w:rsid w:val="00A16AE7"/>
    <w:rsid w:val="00A16BC4"/>
    <w:rsid w:val="00A16C5B"/>
    <w:rsid w:val="00A16CF9"/>
    <w:rsid w:val="00A16D4D"/>
    <w:rsid w:val="00A16EE9"/>
    <w:rsid w:val="00A16F54"/>
    <w:rsid w:val="00A16FAA"/>
    <w:rsid w:val="00A1711A"/>
    <w:rsid w:val="00A1711C"/>
    <w:rsid w:val="00A17203"/>
    <w:rsid w:val="00A17294"/>
    <w:rsid w:val="00A172F8"/>
    <w:rsid w:val="00A17302"/>
    <w:rsid w:val="00A175D2"/>
    <w:rsid w:val="00A17650"/>
    <w:rsid w:val="00A17673"/>
    <w:rsid w:val="00A17710"/>
    <w:rsid w:val="00A17743"/>
    <w:rsid w:val="00A17778"/>
    <w:rsid w:val="00A177A7"/>
    <w:rsid w:val="00A17872"/>
    <w:rsid w:val="00A17911"/>
    <w:rsid w:val="00A179F5"/>
    <w:rsid w:val="00A17A76"/>
    <w:rsid w:val="00A17B1D"/>
    <w:rsid w:val="00A17B29"/>
    <w:rsid w:val="00A17C0C"/>
    <w:rsid w:val="00A17C90"/>
    <w:rsid w:val="00A17CE2"/>
    <w:rsid w:val="00A17D20"/>
    <w:rsid w:val="00A17E0F"/>
    <w:rsid w:val="00A17EB9"/>
    <w:rsid w:val="00A17FCE"/>
    <w:rsid w:val="00A20010"/>
    <w:rsid w:val="00A20068"/>
    <w:rsid w:val="00A203DB"/>
    <w:rsid w:val="00A20590"/>
    <w:rsid w:val="00A205AE"/>
    <w:rsid w:val="00A205ED"/>
    <w:rsid w:val="00A206AA"/>
    <w:rsid w:val="00A20894"/>
    <w:rsid w:val="00A208C3"/>
    <w:rsid w:val="00A20A30"/>
    <w:rsid w:val="00A20AA8"/>
    <w:rsid w:val="00A20C3A"/>
    <w:rsid w:val="00A20DCF"/>
    <w:rsid w:val="00A20EC2"/>
    <w:rsid w:val="00A20FBD"/>
    <w:rsid w:val="00A20FEC"/>
    <w:rsid w:val="00A20FEF"/>
    <w:rsid w:val="00A211DE"/>
    <w:rsid w:val="00A21228"/>
    <w:rsid w:val="00A21262"/>
    <w:rsid w:val="00A2135B"/>
    <w:rsid w:val="00A213C4"/>
    <w:rsid w:val="00A21415"/>
    <w:rsid w:val="00A214D6"/>
    <w:rsid w:val="00A214EB"/>
    <w:rsid w:val="00A216F5"/>
    <w:rsid w:val="00A217EC"/>
    <w:rsid w:val="00A21842"/>
    <w:rsid w:val="00A21914"/>
    <w:rsid w:val="00A21944"/>
    <w:rsid w:val="00A219A5"/>
    <w:rsid w:val="00A21B40"/>
    <w:rsid w:val="00A21BB1"/>
    <w:rsid w:val="00A21C31"/>
    <w:rsid w:val="00A21C3C"/>
    <w:rsid w:val="00A21CD7"/>
    <w:rsid w:val="00A21DC0"/>
    <w:rsid w:val="00A21F4D"/>
    <w:rsid w:val="00A21F84"/>
    <w:rsid w:val="00A2212F"/>
    <w:rsid w:val="00A221E0"/>
    <w:rsid w:val="00A2225E"/>
    <w:rsid w:val="00A222A3"/>
    <w:rsid w:val="00A222B5"/>
    <w:rsid w:val="00A22399"/>
    <w:rsid w:val="00A223BD"/>
    <w:rsid w:val="00A2264C"/>
    <w:rsid w:val="00A226E5"/>
    <w:rsid w:val="00A2279B"/>
    <w:rsid w:val="00A22899"/>
    <w:rsid w:val="00A229A6"/>
    <w:rsid w:val="00A22A8E"/>
    <w:rsid w:val="00A22AD1"/>
    <w:rsid w:val="00A22AE5"/>
    <w:rsid w:val="00A22AF1"/>
    <w:rsid w:val="00A22CBA"/>
    <w:rsid w:val="00A22D68"/>
    <w:rsid w:val="00A22E92"/>
    <w:rsid w:val="00A231B4"/>
    <w:rsid w:val="00A231F4"/>
    <w:rsid w:val="00A2327D"/>
    <w:rsid w:val="00A23485"/>
    <w:rsid w:val="00A2350C"/>
    <w:rsid w:val="00A23521"/>
    <w:rsid w:val="00A23529"/>
    <w:rsid w:val="00A235F1"/>
    <w:rsid w:val="00A23652"/>
    <w:rsid w:val="00A2366A"/>
    <w:rsid w:val="00A23756"/>
    <w:rsid w:val="00A23767"/>
    <w:rsid w:val="00A2379B"/>
    <w:rsid w:val="00A237DC"/>
    <w:rsid w:val="00A238AE"/>
    <w:rsid w:val="00A23968"/>
    <w:rsid w:val="00A239EB"/>
    <w:rsid w:val="00A23A2C"/>
    <w:rsid w:val="00A23AF7"/>
    <w:rsid w:val="00A23B2B"/>
    <w:rsid w:val="00A23B2F"/>
    <w:rsid w:val="00A23CCD"/>
    <w:rsid w:val="00A23D27"/>
    <w:rsid w:val="00A23E67"/>
    <w:rsid w:val="00A23EB1"/>
    <w:rsid w:val="00A23FBE"/>
    <w:rsid w:val="00A23FE4"/>
    <w:rsid w:val="00A2404F"/>
    <w:rsid w:val="00A240CF"/>
    <w:rsid w:val="00A24276"/>
    <w:rsid w:val="00A243F4"/>
    <w:rsid w:val="00A24494"/>
    <w:rsid w:val="00A245BB"/>
    <w:rsid w:val="00A24696"/>
    <w:rsid w:val="00A24A86"/>
    <w:rsid w:val="00A24ADF"/>
    <w:rsid w:val="00A24B47"/>
    <w:rsid w:val="00A24B5C"/>
    <w:rsid w:val="00A24BBC"/>
    <w:rsid w:val="00A24BDE"/>
    <w:rsid w:val="00A24DEC"/>
    <w:rsid w:val="00A24E4F"/>
    <w:rsid w:val="00A24F51"/>
    <w:rsid w:val="00A24FFF"/>
    <w:rsid w:val="00A25056"/>
    <w:rsid w:val="00A251ED"/>
    <w:rsid w:val="00A25270"/>
    <w:rsid w:val="00A256AF"/>
    <w:rsid w:val="00A25811"/>
    <w:rsid w:val="00A259AD"/>
    <w:rsid w:val="00A25CEA"/>
    <w:rsid w:val="00A25EBF"/>
    <w:rsid w:val="00A25EF2"/>
    <w:rsid w:val="00A2608B"/>
    <w:rsid w:val="00A26119"/>
    <w:rsid w:val="00A261DE"/>
    <w:rsid w:val="00A263D2"/>
    <w:rsid w:val="00A263D3"/>
    <w:rsid w:val="00A26400"/>
    <w:rsid w:val="00A264C4"/>
    <w:rsid w:val="00A26588"/>
    <w:rsid w:val="00A266B1"/>
    <w:rsid w:val="00A266DA"/>
    <w:rsid w:val="00A268BB"/>
    <w:rsid w:val="00A26AC8"/>
    <w:rsid w:val="00A26AFE"/>
    <w:rsid w:val="00A26C55"/>
    <w:rsid w:val="00A26C89"/>
    <w:rsid w:val="00A26D89"/>
    <w:rsid w:val="00A26EFA"/>
    <w:rsid w:val="00A26F10"/>
    <w:rsid w:val="00A26FD8"/>
    <w:rsid w:val="00A2710F"/>
    <w:rsid w:val="00A27233"/>
    <w:rsid w:val="00A27306"/>
    <w:rsid w:val="00A274DD"/>
    <w:rsid w:val="00A27612"/>
    <w:rsid w:val="00A27624"/>
    <w:rsid w:val="00A27786"/>
    <w:rsid w:val="00A2778E"/>
    <w:rsid w:val="00A27868"/>
    <w:rsid w:val="00A27C37"/>
    <w:rsid w:val="00A27C87"/>
    <w:rsid w:val="00A27D8C"/>
    <w:rsid w:val="00A27DBE"/>
    <w:rsid w:val="00A27E83"/>
    <w:rsid w:val="00A27FF0"/>
    <w:rsid w:val="00A30038"/>
    <w:rsid w:val="00A300AA"/>
    <w:rsid w:val="00A30150"/>
    <w:rsid w:val="00A30268"/>
    <w:rsid w:val="00A302C5"/>
    <w:rsid w:val="00A30305"/>
    <w:rsid w:val="00A30325"/>
    <w:rsid w:val="00A303BF"/>
    <w:rsid w:val="00A30569"/>
    <w:rsid w:val="00A305C7"/>
    <w:rsid w:val="00A305EE"/>
    <w:rsid w:val="00A305EF"/>
    <w:rsid w:val="00A30760"/>
    <w:rsid w:val="00A30983"/>
    <w:rsid w:val="00A30A00"/>
    <w:rsid w:val="00A30B10"/>
    <w:rsid w:val="00A30B93"/>
    <w:rsid w:val="00A30BDA"/>
    <w:rsid w:val="00A30C06"/>
    <w:rsid w:val="00A30C68"/>
    <w:rsid w:val="00A30CD5"/>
    <w:rsid w:val="00A30D62"/>
    <w:rsid w:val="00A30E7A"/>
    <w:rsid w:val="00A31078"/>
    <w:rsid w:val="00A31093"/>
    <w:rsid w:val="00A31188"/>
    <w:rsid w:val="00A311BE"/>
    <w:rsid w:val="00A3123A"/>
    <w:rsid w:val="00A3130B"/>
    <w:rsid w:val="00A3136E"/>
    <w:rsid w:val="00A31517"/>
    <w:rsid w:val="00A31586"/>
    <w:rsid w:val="00A31748"/>
    <w:rsid w:val="00A3187B"/>
    <w:rsid w:val="00A31894"/>
    <w:rsid w:val="00A3190F"/>
    <w:rsid w:val="00A31937"/>
    <w:rsid w:val="00A31AF7"/>
    <w:rsid w:val="00A31C1C"/>
    <w:rsid w:val="00A31C2E"/>
    <w:rsid w:val="00A31CAC"/>
    <w:rsid w:val="00A31E3B"/>
    <w:rsid w:val="00A31EF7"/>
    <w:rsid w:val="00A3218C"/>
    <w:rsid w:val="00A323A7"/>
    <w:rsid w:val="00A323D5"/>
    <w:rsid w:val="00A3261F"/>
    <w:rsid w:val="00A32777"/>
    <w:rsid w:val="00A32788"/>
    <w:rsid w:val="00A3286F"/>
    <w:rsid w:val="00A32A3C"/>
    <w:rsid w:val="00A32BBE"/>
    <w:rsid w:val="00A32C08"/>
    <w:rsid w:val="00A32C86"/>
    <w:rsid w:val="00A32CDC"/>
    <w:rsid w:val="00A32DA1"/>
    <w:rsid w:val="00A32E8E"/>
    <w:rsid w:val="00A32F03"/>
    <w:rsid w:val="00A33038"/>
    <w:rsid w:val="00A33086"/>
    <w:rsid w:val="00A330B9"/>
    <w:rsid w:val="00A330E8"/>
    <w:rsid w:val="00A331B2"/>
    <w:rsid w:val="00A331B8"/>
    <w:rsid w:val="00A331F4"/>
    <w:rsid w:val="00A331FD"/>
    <w:rsid w:val="00A332CA"/>
    <w:rsid w:val="00A33345"/>
    <w:rsid w:val="00A33395"/>
    <w:rsid w:val="00A3342C"/>
    <w:rsid w:val="00A3343C"/>
    <w:rsid w:val="00A33494"/>
    <w:rsid w:val="00A33499"/>
    <w:rsid w:val="00A334F4"/>
    <w:rsid w:val="00A335F8"/>
    <w:rsid w:val="00A336E2"/>
    <w:rsid w:val="00A3392F"/>
    <w:rsid w:val="00A3394B"/>
    <w:rsid w:val="00A3395C"/>
    <w:rsid w:val="00A33AAA"/>
    <w:rsid w:val="00A33B68"/>
    <w:rsid w:val="00A33B97"/>
    <w:rsid w:val="00A33C2C"/>
    <w:rsid w:val="00A33D8D"/>
    <w:rsid w:val="00A33DE0"/>
    <w:rsid w:val="00A33E3C"/>
    <w:rsid w:val="00A33E4C"/>
    <w:rsid w:val="00A33E4E"/>
    <w:rsid w:val="00A340B0"/>
    <w:rsid w:val="00A34311"/>
    <w:rsid w:val="00A3450F"/>
    <w:rsid w:val="00A345F9"/>
    <w:rsid w:val="00A346BE"/>
    <w:rsid w:val="00A3480B"/>
    <w:rsid w:val="00A34820"/>
    <w:rsid w:val="00A34A77"/>
    <w:rsid w:val="00A34B30"/>
    <w:rsid w:val="00A34C32"/>
    <w:rsid w:val="00A34C71"/>
    <w:rsid w:val="00A34C90"/>
    <w:rsid w:val="00A34D33"/>
    <w:rsid w:val="00A34F0A"/>
    <w:rsid w:val="00A34F2B"/>
    <w:rsid w:val="00A34F33"/>
    <w:rsid w:val="00A34FF6"/>
    <w:rsid w:val="00A34FFB"/>
    <w:rsid w:val="00A35076"/>
    <w:rsid w:val="00A35318"/>
    <w:rsid w:val="00A35449"/>
    <w:rsid w:val="00A35508"/>
    <w:rsid w:val="00A35595"/>
    <w:rsid w:val="00A3560C"/>
    <w:rsid w:val="00A35762"/>
    <w:rsid w:val="00A3591A"/>
    <w:rsid w:val="00A35934"/>
    <w:rsid w:val="00A35A4B"/>
    <w:rsid w:val="00A35ABE"/>
    <w:rsid w:val="00A35BA2"/>
    <w:rsid w:val="00A35BAC"/>
    <w:rsid w:val="00A35E1F"/>
    <w:rsid w:val="00A35F55"/>
    <w:rsid w:val="00A3609A"/>
    <w:rsid w:val="00A360B0"/>
    <w:rsid w:val="00A36167"/>
    <w:rsid w:val="00A36198"/>
    <w:rsid w:val="00A36413"/>
    <w:rsid w:val="00A3648F"/>
    <w:rsid w:val="00A364BA"/>
    <w:rsid w:val="00A365B5"/>
    <w:rsid w:val="00A36793"/>
    <w:rsid w:val="00A367CD"/>
    <w:rsid w:val="00A36835"/>
    <w:rsid w:val="00A36855"/>
    <w:rsid w:val="00A368B4"/>
    <w:rsid w:val="00A368B8"/>
    <w:rsid w:val="00A369C9"/>
    <w:rsid w:val="00A36A4D"/>
    <w:rsid w:val="00A36AE8"/>
    <w:rsid w:val="00A36C47"/>
    <w:rsid w:val="00A36C60"/>
    <w:rsid w:val="00A36C8E"/>
    <w:rsid w:val="00A36C98"/>
    <w:rsid w:val="00A36CDD"/>
    <w:rsid w:val="00A36DB7"/>
    <w:rsid w:val="00A36DC5"/>
    <w:rsid w:val="00A36E87"/>
    <w:rsid w:val="00A36F97"/>
    <w:rsid w:val="00A37172"/>
    <w:rsid w:val="00A3741D"/>
    <w:rsid w:val="00A37497"/>
    <w:rsid w:val="00A37580"/>
    <w:rsid w:val="00A375C5"/>
    <w:rsid w:val="00A3770D"/>
    <w:rsid w:val="00A37743"/>
    <w:rsid w:val="00A378EE"/>
    <w:rsid w:val="00A37936"/>
    <w:rsid w:val="00A37B0A"/>
    <w:rsid w:val="00A37B75"/>
    <w:rsid w:val="00A37D02"/>
    <w:rsid w:val="00A37D42"/>
    <w:rsid w:val="00A37E4F"/>
    <w:rsid w:val="00A37E54"/>
    <w:rsid w:val="00A37ED6"/>
    <w:rsid w:val="00A37F5B"/>
    <w:rsid w:val="00A37FDC"/>
    <w:rsid w:val="00A40495"/>
    <w:rsid w:val="00A40575"/>
    <w:rsid w:val="00A406A1"/>
    <w:rsid w:val="00A40740"/>
    <w:rsid w:val="00A407A4"/>
    <w:rsid w:val="00A40889"/>
    <w:rsid w:val="00A408FA"/>
    <w:rsid w:val="00A409E8"/>
    <w:rsid w:val="00A40AF4"/>
    <w:rsid w:val="00A40C0E"/>
    <w:rsid w:val="00A40C7B"/>
    <w:rsid w:val="00A40CAA"/>
    <w:rsid w:val="00A40D1F"/>
    <w:rsid w:val="00A40E1D"/>
    <w:rsid w:val="00A40E60"/>
    <w:rsid w:val="00A40E74"/>
    <w:rsid w:val="00A40FB9"/>
    <w:rsid w:val="00A41058"/>
    <w:rsid w:val="00A41111"/>
    <w:rsid w:val="00A4114F"/>
    <w:rsid w:val="00A41254"/>
    <w:rsid w:val="00A412DD"/>
    <w:rsid w:val="00A41337"/>
    <w:rsid w:val="00A413F6"/>
    <w:rsid w:val="00A41564"/>
    <w:rsid w:val="00A41633"/>
    <w:rsid w:val="00A4166B"/>
    <w:rsid w:val="00A416AD"/>
    <w:rsid w:val="00A41713"/>
    <w:rsid w:val="00A41736"/>
    <w:rsid w:val="00A41A2F"/>
    <w:rsid w:val="00A41A59"/>
    <w:rsid w:val="00A41B7E"/>
    <w:rsid w:val="00A41D1A"/>
    <w:rsid w:val="00A41DEC"/>
    <w:rsid w:val="00A41DF4"/>
    <w:rsid w:val="00A41EC8"/>
    <w:rsid w:val="00A41F0B"/>
    <w:rsid w:val="00A41F51"/>
    <w:rsid w:val="00A4205B"/>
    <w:rsid w:val="00A42140"/>
    <w:rsid w:val="00A421E1"/>
    <w:rsid w:val="00A423B3"/>
    <w:rsid w:val="00A423BE"/>
    <w:rsid w:val="00A42524"/>
    <w:rsid w:val="00A42870"/>
    <w:rsid w:val="00A428CF"/>
    <w:rsid w:val="00A4290A"/>
    <w:rsid w:val="00A429F7"/>
    <w:rsid w:val="00A42B02"/>
    <w:rsid w:val="00A42B56"/>
    <w:rsid w:val="00A42B6C"/>
    <w:rsid w:val="00A42D7F"/>
    <w:rsid w:val="00A42FF9"/>
    <w:rsid w:val="00A43186"/>
    <w:rsid w:val="00A4322B"/>
    <w:rsid w:val="00A433C1"/>
    <w:rsid w:val="00A433D0"/>
    <w:rsid w:val="00A434B6"/>
    <w:rsid w:val="00A435E5"/>
    <w:rsid w:val="00A435F4"/>
    <w:rsid w:val="00A43623"/>
    <w:rsid w:val="00A436C3"/>
    <w:rsid w:val="00A437C5"/>
    <w:rsid w:val="00A43887"/>
    <w:rsid w:val="00A439ED"/>
    <w:rsid w:val="00A43B05"/>
    <w:rsid w:val="00A43BA5"/>
    <w:rsid w:val="00A43D11"/>
    <w:rsid w:val="00A43D6C"/>
    <w:rsid w:val="00A43FEA"/>
    <w:rsid w:val="00A4401B"/>
    <w:rsid w:val="00A4408C"/>
    <w:rsid w:val="00A44187"/>
    <w:rsid w:val="00A44441"/>
    <w:rsid w:val="00A44592"/>
    <w:rsid w:val="00A445E0"/>
    <w:rsid w:val="00A4475D"/>
    <w:rsid w:val="00A449D5"/>
    <w:rsid w:val="00A44B22"/>
    <w:rsid w:val="00A44C2B"/>
    <w:rsid w:val="00A44C4D"/>
    <w:rsid w:val="00A44C77"/>
    <w:rsid w:val="00A44CF8"/>
    <w:rsid w:val="00A44D13"/>
    <w:rsid w:val="00A44D26"/>
    <w:rsid w:val="00A44D55"/>
    <w:rsid w:val="00A44D79"/>
    <w:rsid w:val="00A44D84"/>
    <w:rsid w:val="00A44DA3"/>
    <w:rsid w:val="00A44F0F"/>
    <w:rsid w:val="00A44F52"/>
    <w:rsid w:val="00A44F78"/>
    <w:rsid w:val="00A44FB6"/>
    <w:rsid w:val="00A45054"/>
    <w:rsid w:val="00A45119"/>
    <w:rsid w:val="00A45126"/>
    <w:rsid w:val="00A45218"/>
    <w:rsid w:val="00A45341"/>
    <w:rsid w:val="00A453A8"/>
    <w:rsid w:val="00A453AC"/>
    <w:rsid w:val="00A45539"/>
    <w:rsid w:val="00A45550"/>
    <w:rsid w:val="00A455F6"/>
    <w:rsid w:val="00A459A7"/>
    <w:rsid w:val="00A459A9"/>
    <w:rsid w:val="00A45B48"/>
    <w:rsid w:val="00A45C4C"/>
    <w:rsid w:val="00A45DDC"/>
    <w:rsid w:val="00A45E92"/>
    <w:rsid w:val="00A46259"/>
    <w:rsid w:val="00A4634B"/>
    <w:rsid w:val="00A4640D"/>
    <w:rsid w:val="00A4653B"/>
    <w:rsid w:val="00A4656C"/>
    <w:rsid w:val="00A46971"/>
    <w:rsid w:val="00A46A30"/>
    <w:rsid w:val="00A46ADC"/>
    <w:rsid w:val="00A46B5C"/>
    <w:rsid w:val="00A46BE0"/>
    <w:rsid w:val="00A46BE9"/>
    <w:rsid w:val="00A46D4D"/>
    <w:rsid w:val="00A46DCD"/>
    <w:rsid w:val="00A46F18"/>
    <w:rsid w:val="00A46F5A"/>
    <w:rsid w:val="00A46FB0"/>
    <w:rsid w:val="00A46FDE"/>
    <w:rsid w:val="00A47115"/>
    <w:rsid w:val="00A47154"/>
    <w:rsid w:val="00A471AE"/>
    <w:rsid w:val="00A47547"/>
    <w:rsid w:val="00A475E4"/>
    <w:rsid w:val="00A476E5"/>
    <w:rsid w:val="00A47758"/>
    <w:rsid w:val="00A4775A"/>
    <w:rsid w:val="00A477AA"/>
    <w:rsid w:val="00A47B58"/>
    <w:rsid w:val="00A47C82"/>
    <w:rsid w:val="00A47DAF"/>
    <w:rsid w:val="00A47EA9"/>
    <w:rsid w:val="00A47ED8"/>
    <w:rsid w:val="00A47F57"/>
    <w:rsid w:val="00A47FA8"/>
    <w:rsid w:val="00A50059"/>
    <w:rsid w:val="00A500B6"/>
    <w:rsid w:val="00A500C7"/>
    <w:rsid w:val="00A5020F"/>
    <w:rsid w:val="00A5039B"/>
    <w:rsid w:val="00A50540"/>
    <w:rsid w:val="00A506A8"/>
    <w:rsid w:val="00A506EB"/>
    <w:rsid w:val="00A50781"/>
    <w:rsid w:val="00A5083B"/>
    <w:rsid w:val="00A50853"/>
    <w:rsid w:val="00A508C2"/>
    <w:rsid w:val="00A508CC"/>
    <w:rsid w:val="00A50988"/>
    <w:rsid w:val="00A509C0"/>
    <w:rsid w:val="00A50AAB"/>
    <w:rsid w:val="00A50B22"/>
    <w:rsid w:val="00A50C8D"/>
    <w:rsid w:val="00A50CD9"/>
    <w:rsid w:val="00A50D5E"/>
    <w:rsid w:val="00A50F0D"/>
    <w:rsid w:val="00A50FD7"/>
    <w:rsid w:val="00A510B5"/>
    <w:rsid w:val="00A510E0"/>
    <w:rsid w:val="00A511A4"/>
    <w:rsid w:val="00A5135A"/>
    <w:rsid w:val="00A51374"/>
    <w:rsid w:val="00A513AF"/>
    <w:rsid w:val="00A5159B"/>
    <w:rsid w:val="00A51722"/>
    <w:rsid w:val="00A518C9"/>
    <w:rsid w:val="00A519C9"/>
    <w:rsid w:val="00A519D4"/>
    <w:rsid w:val="00A51B31"/>
    <w:rsid w:val="00A51BB8"/>
    <w:rsid w:val="00A51BC3"/>
    <w:rsid w:val="00A51CA4"/>
    <w:rsid w:val="00A51D98"/>
    <w:rsid w:val="00A51DC9"/>
    <w:rsid w:val="00A51EAC"/>
    <w:rsid w:val="00A51FB8"/>
    <w:rsid w:val="00A51FE8"/>
    <w:rsid w:val="00A52060"/>
    <w:rsid w:val="00A520BF"/>
    <w:rsid w:val="00A5213D"/>
    <w:rsid w:val="00A521C0"/>
    <w:rsid w:val="00A521F4"/>
    <w:rsid w:val="00A5225C"/>
    <w:rsid w:val="00A52282"/>
    <w:rsid w:val="00A52342"/>
    <w:rsid w:val="00A5244F"/>
    <w:rsid w:val="00A524B3"/>
    <w:rsid w:val="00A525BD"/>
    <w:rsid w:val="00A525F9"/>
    <w:rsid w:val="00A52677"/>
    <w:rsid w:val="00A52714"/>
    <w:rsid w:val="00A5274A"/>
    <w:rsid w:val="00A527A5"/>
    <w:rsid w:val="00A527FA"/>
    <w:rsid w:val="00A52851"/>
    <w:rsid w:val="00A52A27"/>
    <w:rsid w:val="00A52A96"/>
    <w:rsid w:val="00A52AF8"/>
    <w:rsid w:val="00A52B49"/>
    <w:rsid w:val="00A52BF8"/>
    <w:rsid w:val="00A52C8E"/>
    <w:rsid w:val="00A52CB1"/>
    <w:rsid w:val="00A52CD3"/>
    <w:rsid w:val="00A52D7C"/>
    <w:rsid w:val="00A52DAA"/>
    <w:rsid w:val="00A52E4C"/>
    <w:rsid w:val="00A52FD7"/>
    <w:rsid w:val="00A52FF2"/>
    <w:rsid w:val="00A530DE"/>
    <w:rsid w:val="00A530E1"/>
    <w:rsid w:val="00A5311C"/>
    <w:rsid w:val="00A531FF"/>
    <w:rsid w:val="00A53208"/>
    <w:rsid w:val="00A532C7"/>
    <w:rsid w:val="00A533B5"/>
    <w:rsid w:val="00A53436"/>
    <w:rsid w:val="00A5343F"/>
    <w:rsid w:val="00A535CC"/>
    <w:rsid w:val="00A535D1"/>
    <w:rsid w:val="00A535FB"/>
    <w:rsid w:val="00A53730"/>
    <w:rsid w:val="00A53752"/>
    <w:rsid w:val="00A53984"/>
    <w:rsid w:val="00A539C7"/>
    <w:rsid w:val="00A539F7"/>
    <w:rsid w:val="00A53A2C"/>
    <w:rsid w:val="00A53A4D"/>
    <w:rsid w:val="00A53A75"/>
    <w:rsid w:val="00A53AC9"/>
    <w:rsid w:val="00A53B57"/>
    <w:rsid w:val="00A53D01"/>
    <w:rsid w:val="00A53D98"/>
    <w:rsid w:val="00A53F15"/>
    <w:rsid w:val="00A53F27"/>
    <w:rsid w:val="00A540C3"/>
    <w:rsid w:val="00A541A0"/>
    <w:rsid w:val="00A54661"/>
    <w:rsid w:val="00A546A2"/>
    <w:rsid w:val="00A5471E"/>
    <w:rsid w:val="00A54815"/>
    <w:rsid w:val="00A5487F"/>
    <w:rsid w:val="00A5492D"/>
    <w:rsid w:val="00A54938"/>
    <w:rsid w:val="00A54C22"/>
    <w:rsid w:val="00A54C25"/>
    <w:rsid w:val="00A54E85"/>
    <w:rsid w:val="00A54F84"/>
    <w:rsid w:val="00A54FC7"/>
    <w:rsid w:val="00A5529A"/>
    <w:rsid w:val="00A552F8"/>
    <w:rsid w:val="00A55480"/>
    <w:rsid w:val="00A5549F"/>
    <w:rsid w:val="00A5556E"/>
    <w:rsid w:val="00A556E4"/>
    <w:rsid w:val="00A5570C"/>
    <w:rsid w:val="00A55738"/>
    <w:rsid w:val="00A557DE"/>
    <w:rsid w:val="00A5582B"/>
    <w:rsid w:val="00A55856"/>
    <w:rsid w:val="00A558B2"/>
    <w:rsid w:val="00A559FD"/>
    <w:rsid w:val="00A55A40"/>
    <w:rsid w:val="00A55B03"/>
    <w:rsid w:val="00A55BF5"/>
    <w:rsid w:val="00A55CCE"/>
    <w:rsid w:val="00A55D2E"/>
    <w:rsid w:val="00A55E7A"/>
    <w:rsid w:val="00A55EB3"/>
    <w:rsid w:val="00A56068"/>
    <w:rsid w:val="00A5607B"/>
    <w:rsid w:val="00A560A5"/>
    <w:rsid w:val="00A56136"/>
    <w:rsid w:val="00A5619E"/>
    <w:rsid w:val="00A561BA"/>
    <w:rsid w:val="00A561BC"/>
    <w:rsid w:val="00A5621F"/>
    <w:rsid w:val="00A562DF"/>
    <w:rsid w:val="00A56518"/>
    <w:rsid w:val="00A56543"/>
    <w:rsid w:val="00A5655A"/>
    <w:rsid w:val="00A56575"/>
    <w:rsid w:val="00A5669C"/>
    <w:rsid w:val="00A56768"/>
    <w:rsid w:val="00A5680C"/>
    <w:rsid w:val="00A56837"/>
    <w:rsid w:val="00A56882"/>
    <w:rsid w:val="00A568C4"/>
    <w:rsid w:val="00A568E2"/>
    <w:rsid w:val="00A5697E"/>
    <w:rsid w:val="00A569F9"/>
    <w:rsid w:val="00A56A38"/>
    <w:rsid w:val="00A56A46"/>
    <w:rsid w:val="00A56B9E"/>
    <w:rsid w:val="00A56CA5"/>
    <w:rsid w:val="00A56D77"/>
    <w:rsid w:val="00A56DB9"/>
    <w:rsid w:val="00A56F23"/>
    <w:rsid w:val="00A56F7C"/>
    <w:rsid w:val="00A56F85"/>
    <w:rsid w:val="00A56FAC"/>
    <w:rsid w:val="00A57016"/>
    <w:rsid w:val="00A5703F"/>
    <w:rsid w:val="00A5713B"/>
    <w:rsid w:val="00A571DA"/>
    <w:rsid w:val="00A571E4"/>
    <w:rsid w:val="00A571EF"/>
    <w:rsid w:val="00A57227"/>
    <w:rsid w:val="00A57254"/>
    <w:rsid w:val="00A5738A"/>
    <w:rsid w:val="00A57429"/>
    <w:rsid w:val="00A57459"/>
    <w:rsid w:val="00A575DF"/>
    <w:rsid w:val="00A57668"/>
    <w:rsid w:val="00A5768F"/>
    <w:rsid w:val="00A577B8"/>
    <w:rsid w:val="00A57806"/>
    <w:rsid w:val="00A57BE4"/>
    <w:rsid w:val="00A57C45"/>
    <w:rsid w:val="00A57DBB"/>
    <w:rsid w:val="00A57DD9"/>
    <w:rsid w:val="00A57F50"/>
    <w:rsid w:val="00A60069"/>
    <w:rsid w:val="00A60296"/>
    <w:rsid w:val="00A6036D"/>
    <w:rsid w:val="00A605E3"/>
    <w:rsid w:val="00A606F1"/>
    <w:rsid w:val="00A60809"/>
    <w:rsid w:val="00A60985"/>
    <w:rsid w:val="00A60A17"/>
    <w:rsid w:val="00A60A89"/>
    <w:rsid w:val="00A60AAC"/>
    <w:rsid w:val="00A60B09"/>
    <w:rsid w:val="00A60B68"/>
    <w:rsid w:val="00A60D91"/>
    <w:rsid w:val="00A60E06"/>
    <w:rsid w:val="00A60EB3"/>
    <w:rsid w:val="00A61119"/>
    <w:rsid w:val="00A611EB"/>
    <w:rsid w:val="00A612C0"/>
    <w:rsid w:val="00A61390"/>
    <w:rsid w:val="00A61435"/>
    <w:rsid w:val="00A615E0"/>
    <w:rsid w:val="00A6160F"/>
    <w:rsid w:val="00A61643"/>
    <w:rsid w:val="00A618FC"/>
    <w:rsid w:val="00A619A4"/>
    <w:rsid w:val="00A619BC"/>
    <w:rsid w:val="00A61A96"/>
    <w:rsid w:val="00A61AF3"/>
    <w:rsid w:val="00A61C9A"/>
    <w:rsid w:val="00A61D11"/>
    <w:rsid w:val="00A61D19"/>
    <w:rsid w:val="00A61DF2"/>
    <w:rsid w:val="00A61E15"/>
    <w:rsid w:val="00A61E88"/>
    <w:rsid w:val="00A61F5E"/>
    <w:rsid w:val="00A620A4"/>
    <w:rsid w:val="00A620F2"/>
    <w:rsid w:val="00A62345"/>
    <w:rsid w:val="00A62414"/>
    <w:rsid w:val="00A624F5"/>
    <w:rsid w:val="00A625F8"/>
    <w:rsid w:val="00A627EB"/>
    <w:rsid w:val="00A6281C"/>
    <w:rsid w:val="00A6284F"/>
    <w:rsid w:val="00A6288F"/>
    <w:rsid w:val="00A628C2"/>
    <w:rsid w:val="00A629EC"/>
    <w:rsid w:val="00A62A29"/>
    <w:rsid w:val="00A62DD0"/>
    <w:rsid w:val="00A62EEA"/>
    <w:rsid w:val="00A62EF4"/>
    <w:rsid w:val="00A62F16"/>
    <w:rsid w:val="00A62FA0"/>
    <w:rsid w:val="00A63088"/>
    <w:rsid w:val="00A631B3"/>
    <w:rsid w:val="00A631CF"/>
    <w:rsid w:val="00A6320E"/>
    <w:rsid w:val="00A6321D"/>
    <w:rsid w:val="00A632B1"/>
    <w:rsid w:val="00A632D5"/>
    <w:rsid w:val="00A63312"/>
    <w:rsid w:val="00A63341"/>
    <w:rsid w:val="00A63531"/>
    <w:rsid w:val="00A63566"/>
    <w:rsid w:val="00A6358B"/>
    <w:rsid w:val="00A635C8"/>
    <w:rsid w:val="00A63608"/>
    <w:rsid w:val="00A636AD"/>
    <w:rsid w:val="00A63724"/>
    <w:rsid w:val="00A63799"/>
    <w:rsid w:val="00A637FE"/>
    <w:rsid w:val="00A638D2"/>
    <w:rsid w:val="00A63A53"/>
    <w:rsid w:val="00A63ADD"/>
    <w:rsid w:val="00A63C20"/>
    <w:rsid w:val="00A63DCF"/>
    <w:rsid w:val="00A63E92"/>
    <w:rsid w:val="00A63ECB"/>
    <w:rsid w:val="00A64010"/>
    <w:rsid w:val="00A6428F"/>
    <w:rsid w:val="00A642F1"/>
    <w:rsid w:val="00A64398"/>
    <w:rsid w:val="00A643D1"/>
    <w:rsid w:val="00A64454"/>
    <w:rsid w:val="00A64610"/>
    <w:rsid w:val="00A646E1"/>
    <w:rsid w:val="00A64A5B"/>
    <w:rsid w:val="00A64B5D"/>
    <w:rsid w:val="00A64B70"/>
    <w:rsid w:val="00A64BD8"/>
    <w:rsid w:val="00A64C08"/>
    <w:rsid w:val="00A64CAA"/>
    <w:rsid w:val="00A64D96"/>
    <w:rsid w:val="00A64EB7"/>
    <w:rsid w:val="00A65010"/>
    <w:rsid w:val="00A65045"/>
    <w:rsid w:val="00A65075"/>
    <w:rsid w:val="00A650AA"/>
    <w:rsid w:val="00A65191"/>
    <w:rsid w:val="00A6532F"/>
    <w:rsid w:val="00A6535C"/>
    <w:rsid w:val="00A6538E"/>
    <w:rsid w:val="00A65470"/>
    <w:rsid w:val="00A65480"/>
    <w:rsid w:val="00A654D0"/>
    <w:rsid w:val="00A654F4"/>
    <w:rsid w:val="00A6557B"/>
    <w:rsid w:val="00A655A6"/>
    <w:rsid w:val="00A656E0"/>
    <w:rsid w:val="00A65733"/>
    <w:rsid w:val="00A65893"/>
    <w:rsid w:val="00A65A4C"/>
    <w:rsid w:val="00A65B91"/>
    <w:rsid w:val="00A65C0D"/>
    <w:rsid w:val="00A65CC3"/>
    <w:rsid w:val="00A65DCB"/>
    <w:rsid w:val="00A65E90"/>
    <w:rsid w:val="00A65FC2"/>
    <w:rsid w:val="00A661CB"/>
    <w:rsid w:val="00A66238"/>
    <w:rsid w:val="00A6623F"/>
    <w:rsid w:val="00A6686E"/>
    <w:rsid w:val="00A668C3"/>
    <w:rsid w:val="00A66ACF"/>
    <w:rsid w:val="00A66AF3"/>
    <w:rsid w:val="00A66CC5"/>
    <w:rsid w:val="00A66D46"/>
    <w:rsid w:val="00A66D68"/>
    <w:rsid w:val="00A66FB2"/>
    <w:rsid w:val="00A66FE2"/>
    <w:rsid w:val="00A6700F"/>
    <w:rsid w:val="00A670CD"/>
    <w:rsid w:val="00A670D3"/>
    <w:rsid w:val="00A67163"/>
    <w:rsid w:val="00A67281"/>
    <w:rsid w:val="00A67612"/>
    <w:rsid w:val="00A6776A"/>
    <w:rsid w:val="00A677D7"/>
    <w:rsid w:val="00A67923"/>
    <w:rsid w:val="00A67A7F"/>
    <w:rsid w:val="00A67DE3"/>
    <w:rsid w:val="00A67E57"/>
    <w:rsid w:val="00A67F8D"/>
    <w:rsid w:val="00A700E1"/>
    <w:rsid w:val="00A7026F"/>
    <w:rsid w:val="00A70280"/>
    <w:rsid w:val="00A70350"/>
    <w:rsid w:val="00A703AD"/>
    <w:rsid w:val="00A7047F"/>
    <w:rsid w:val="00A704CA"/>
    <w:rsid w:val="00A705AA"/>
    <w:rsid w:val="00A706B5"/>
    <w:rsid w:val="00A706C6"/>
    <w:rsid w:val="00A70897"/>
    <w:rsid w:val="00A70A9E"/>
    <w:rsid w:val="00A70C06"/>
    <w:rsid w:val="00A70CCF"/>
    <w:rsid w:val="00A70DC8"/>
    <w:rsid w:val="00A70DCC"/>
    <w:rsid w:val="00A70E90"/>
    <w:rsid w:val="00A710A1"/>
    <w:rsid w:val="00A710DC"/>
    <w:rsid w:val="00A71188"/>
    <w:rsid w:val="00A7119D"/>
    <w:rsid w:val="00A711B7"/>
    <w:rsid w:val="00A71332"/>
    <w:rsid w:val="00A715F6"/>
    <w:rsid w:val="00A71685"/>
    <w:rsid w:val="00A71A24"/>
    <w:rsid w:val="00A71B93"/>
    <w:rsid w:val="00A71BBA"/>
    <w:rsid w:val="00A71C27"/>
    <w:rsid w:val="00A72013"/>
    <w:rsid w:val="00A72071"/>
    <w:rsid w:val="00A7225B"/>
    <w:rsid w:val="00A72419"/>
    <w:rsid w:val="00A7241C"/>
    <w:rsid w:val="00A72423"/>
    <w:rsid w:val="00A72479"/>
    <w:rsid w:val="00A7248A"/>
    <w:rsid w:val="00A7265A"/>
    <w:rsid w:val="00A729FC"/>
    <w:rsid w:val="00A72E6D"/>
    <w:rsid w:val="00A72F4B"/>
    <w:rsid w:val="00A73147"/>
    <w:rsid w:val="00A731C7"/>
    <w:rsid w:val="00A73224"/>
    <w:rsid w:val="00A734C2"/>
    <w:rsid w:val="00A734EF"/>
    <w:rsid w:val="00A735CC"/>
    <w:rsid w:val="00A735E6"/>
    <w:rsid w:val="00A738F2"/>
    <w:rsid w:val="00A73AE6"/>
    <w:rsid w:val="00A73AFE"/>
    <w:rsid w:val="00A73B7F"/>
    <w:rsid w:val="00A73BC5"/>
    <w:rsid w:val="00A74105"/>
    <w:rsid w:val="00A74114"/>
    <w:rsid w:val="00A741FA"/>
    <w:rsid w:val="00A7439B"/>
    <w:rsid w:val="00A7444A"/>
    <w:rsid w:val="00A7454F"/>
    <w:rsid w:val="00A74671"/>
    <w:rsid w:val="00A7473A"/>
    <w:rsid w:val="00A749A9"/>
    <w:rsid w:val="00A74A8A"/>
    <w:rsid w:val="00A74B12"/>
    <w:rsid w:val="00A74BCF"/>
    <w:rsid w:val="00A74C4B"/>
    <w:rsid w:val="00A74D10"/>
    <w:rsid w:val="00A74D19"/>
    <w:rsid w:val="00A74D28"/>
    <w:rsid w:val="00A750C3"/>
    <w:rsid w:val="00A75296"/>
    <w:rsid w:val="00A7538E"/>
    <w:rsid w:val="00A75463"/>
    <w:rsid w:val="00A75580"/>
    <w:rsid w:val="00A755F9"/>
    <w:rsid w:val="00A75A46"/>
    <w:rsid w:val="00A75AE9"/>
    <w:rsid w:val="00A75B69"/>
    <w:rsid w:val="00A75BBB"/>
    <w:rsid w:val="00A75CB3"/>
    <w:rsid w:val="00A75CDA"/>
    <w:rsid w:val="00A75D97"/>
    <w:rsid w:val="00A75DCB"/>
    <w:rsid w:val="00A75F35"/>
    <w:rsid w:val="00A76019"/>
    <w:rsid w:val="00A76165"/>
    <w:rsid w:val="00A76236"/>
    <w:rsid w:val="00A762C4"/>
    <w:rsid w:val="00A76566"/>
    <w:rsid w:val="00A76580"/>
    <w:rsid w:val="00A765AD"/>
    <w:rsid w:val="00A7662C"/>
    <w:rsid w:val="00A768A2"/>
    <w:rsid w:val="00A768AA"/>
    <w:rsid w:val="00A76AFA"/>
    <w:rsid w:val="00A76C14"/>
    <w:rsid w:val="00A76D48"/>
    <w:rsid w:val="00A76E0F"/>
    <w:rsid w:val="00A76EDE"/>
    <w:rsid w:val="00A76F8E"/>
    <w:rsid w:val="00A771A0"/>
    <w:rsid w:val="00A771A1"/>
    <w:rsid w:val="00A77212"/>
    <w:rsid w:val="00A77702"/>
    <w:rsid w:val="00A778C7"/>
    <w:rsid w:val="00A77B0A"/>
    <w:rsid w:val="00A77CDA"/>
    <w:rsid w:val="00A77D48"/>
    <w:rsid w:val="00A77F44"/>
    <w:rsid w:val="00A80002"/>
    <w:rsid w:val="00A800A5"/>
    <w:rsid w:val="00A800E7"/>
    <w:rsid w:val="00A80195"/>
    <w:rsid w:val="00A802B2"/>
    <w:rsid w:val="00A80345"/>
    <w:rsid w:val="00A803CF"/>
    <w:rsid w:val="00A805BC"/>
    <w:rsid w:val="00A805BE"/>
    <w:rsid w:val="00A806F1"/>
    <w:rsid w:val="00A807D8"/>
    <w:rsid w:val="00A807F7"/>
    <w:rsid w:val="00A80825"/>
    <w:rsid w:val="00A808F7"/>
    <w:rsid w:val="00A80A44"/>
    <w:rsid w:val="00A80B58"/>
    <w:rsid w:val="00A80CF8"/>
    <w:rsid w:val="00A80CFF"/>
    <w:rsid w:val="00A80E12"/>
    <w:rsid w:val="00A80E64"/>
    <w:rsid w:val="00A80FA6"/>
    <w:rsid w:val="00A81093"/>
    <w:rsid w:val="00A8126E"/>
    <w:rsid w:val="00A812B0"/>
    <w:rsid w:val="00A813F1"/>
    <w:rsid w:val="00A81520"/>
    <w:rsid w:val="00A81676"/>
    <w:rsid w:val="00A8169E"/>
    <w:rsid w:val="00A81734"/>
    <w:rsid w:val="00A8183A"/>
    <w:rsid w:val="00A8186B"/>
    <w:rsid w:val="00A819FF"/>
    <w:rsid w:val="00A81A4C"/>
    <w:rsid w:val="00A81C97"/>
    <w:rsid w:val="00A81D24"/>
    <w:rsid w:val="00A81FB0"/>
    <w:rsid w:val="00A820FB"/>
    <w:rsid w:val="00A821A8"/>
    <w:rsid w:val="00A824CF"/>
    <w:rsid w:val="00A82510"/>
    <w:rsid w:val="00A825C0"/>
    <w:rsid w:val="00A826DC"/>
    <w:rsid w:val="00A8276C"/>
    <w:rsid w:val="00A8287C"/>
    <w:rsid w:val="00A828FF"/>
    <w:rsid w:val="00A8290B"/>
    <w:rsid w:val="00A82A4D"/>
    <w:rsid w:val="00A82A58"/>
    <w:rsid w:val="00A82AE3"/>
    <w:rsid w:val="00A82B6C"/>
    <w:rsid w:val="00A82CF0"/>
    <w:rsid w:val="00A82D06"/>
    <w:rsid w:val="00A82DB7"/>
    <w:rsid w:val="00A82E51"/>
    <w:rsid w:val="00A82F1B"/>
    <w:rsid w:val="00A82F23"/>
    <w:rsid w:val="00A82F9C"/>
    <w:rsid w:val="00A82FBE"/>
    <w:rsid w:val="00A830A7"/>
    <w:rsid w:val="00A830AC"/>
    <w:rsid w:val="00A830FF"/>
    <w:rsid w:val="00A83271"/>
    <w:rsid w:val="00A8334A"/>
    <w:rsid w:val="00A83589"/>
    <w:rsid w:val="00A83647"/>
    <w:rsid w:val="00A837B6"/>
    <w:rsid w:val="00A838B5"/>
    <w:rsid w:val="00A838C9"/>
    <w:rsid w:val="00A838E1"/>
    <w:rsid w:val="00A83DEA"/>
    <w:rsid w:val="00A83EF3"/>
    <w:rsid w:val="00A83F02"/>
    <w:rsid w:val="00A84026"/>
    <w:rsid w:val="00A841C7"/>
    <w:rsid w:val="00A84326"/>
    <w:rsid w:val="00A84656"/>
    <w:rsid w:val="00A8475F"/>
    <w:rsid w:val="00A84793"/>
    <w:rsid w:val="00A849BF"/>
    <w:rsid w:val="00A849C0"/>
    <w:rsid w:val="00A84C4A"/>
    <w:rsid w:val="00A84E8B"/>
    <w:rsid w:val="00A84ED9"/>
    <w:rsid w:val="00A84EEE"/>
    <w:rsid w:val="00A8503B"/>
    <w:rsid w:val="00A85202"/>
    <w:rsid w:val="00A85223"/>
    <w:rsid w:val="00A852B2"/>
    <w:rsid w:val="00A852EC"/>
    <w:rsid w:val="00A8536E"/>
    <w:rsid w:val="00A85494"/>
    <w:rsid w:val="00A8568B"/>
    <w:rsid w:val="00A856C1"/>
    <w:rsid w:val="00A85704"/>
    <w:rsid w:val="00A857D8"/>
    <w:rsid w:val="00A85839"/>
    <w:rsid w:val="00A85883"/>
    <w:rsid w:val="00A859E5"/>
    <w:rsid w:val="00A85AA4"/>
    <w:rsid w:val="00A85AD2"/>
    <w:rsid w:val="00A85B4F"/>
    <w:rsid w:val="00A85CB5"/>
    <w:rsid w:val="00A85D3F"/>
    <w:rsid w:val="00A85E46"/>
    <w:rsid w:val="00A85ED0"/>
    <w:rsid w:val="00A85F07"/>
    <w:rsid w:val="00A86051"/>
    <w:rsid w:val="00A8605F"/>
    <w:rsid w:val="00A86162"/>
    <w:rsid w:val="00A86190"/>
    <w:rsid w:val="00A861AF"/>
    <w:rsid w:val="00A861FD"/>
    <w:rsid w:val="00A8625F"/>
    <w:rsid w:val="00A8627F"/>
    <w:rsid w:val="00A86330"/>
    <w:rsid w:val="00A8633F"/>
    <w:rsid w:val="00A86515"/>
    <w:rsid w:val="00A86516"/>
    <w:rsid w:val="00A866E1"/>
    <w:rsid w:val="00A8676D"/>
    <w:rsid w:val="00A8679E"/>
    <w:rsid w:val="00A8682D"/>
    <w:rsid w:val="00A8686B"/>
    <w:rsid w:val="00A8690F"/>
    <w:rsid w:val="00A8692F"/>
    <w:rsid w:val="00A86954"/>
    <w:rsid w:val="00A869DD"/>
    <w:rsid w:val="00A86AAA"/>
    <w:rsid w:val="00A86B16"/>
    <w:rsid w:val="00A86BA6"/>
    <w:rsid w:val="00A86C92"/>
    <w:rsid w:val="00A86CD2"/>
    <w:rsid w:val="00A86CF9"/>
    <w:rsid w:val="00A86F99"/>
    <w:rsid w:val="00A86FFF"/>
    <w:rsid w:val="00A87192"/>
    <w:rsid w:val="00A871E7"/>
    <w:rsid w:val="00A8731F"/>
    <w:rsid w:val="00A873DF"/>
    <w:rsid w:val="00A87442"/>
    <w:rsid w:val="00A87481"/>
    <w:rsid w:val="00A875D7"/>
    <w:rsid w:val="00A876C1"/>
    <w:rsid w:val="00A87988"/>
    <w:rsid w:val="00A879A5"/>
    <w:rsid w:val="00A87AA8"/>
    <w:rsid w:val="00A87AB4"/>
    <w:rsid w:val="00A87B64"/>
    <w:rsid w:val="00A87C0E"/>
    <w:rsid w:val="00A87C4B"/>
    <w:rsid w:val="00A87C8F"/>
    <w:rsid w:val="00A87F5A"/>
    <w:rsid w:val="00A87FFC"/>
    <w:rsid w:val="00A9003D"/>
    <w:rsid w:val="00A9003F"/>
    <w:rsid w:val="00A90075"/>
    <w:rsid w:val="00A90151"/>
    <w:rsid w:val="00A9018E"/>
    <w:rsid w:val="00A90256"/>
    <w:rsid w:val="00A902B9"/>
    <w:rsid w:val="00A90322"/>
    <w:rsid w:val="00A90343"/>
    <w:rsid w:val="00A90435"/>
    <w:rsid w:val="00A90470"/>
    <w:rsid w:val="00A904E5"/>
    <w:rsid w:val="00A90557"/>
    <w:rsid w:val="00A906CD"/>
    <w:rsid w:val="00A907B1"/>
    <w:rsid w:val="00A907F8"/>
    <w:rsid w:val="00A90869"/>
    <w:rsid w:val="00A9095D"/>
    <w:rsid w:val="00A90A60"/>
    <w:rsid w:val="00A90B97"/>
    <w:rsid w:val="00A90F19"/>
    <w:rsid w:val="00A90FD5"/>
    <w:rsid w:val="00A910B5"/>
    <w:rsid w:val="00A910C9"/>
    <w:rsid w:val="00A91105"/>
    <w:rsid w:val="00A91221"/>
    <w:rsid w:val="00A9125F"/>
    <w:rsid w:val="00A913F8"/>
    <w:rsid w:val="00A91537"/>
    <w:rsid w:val="00A916D9"/>
    <w:rsid w:val="00A9175F"/>
    <w:rsid w:val="00A9176D"/>
    <w:rsid w:val="00A91799"/>
    <w:rsid w:val="00A9186B"/>
    <w:rsid w:val="00A919A2"/>
    <w:rsid w:val="00A919C6"/>
    <w:rsid w:val="00A91A11"/>
    <w:rsid w:val="00A91C54"/>
    <w:rsid w:val="00A91C59"/>
    <w:rsid w:val="00A91C92"/>
    <w:rsid w:val="00A91CF9"/>
    <w:rsid w:val="00A91DDD"/>
    <w:rsid w:val="00A91E3E"/>
    <w:rsid w:val="00A91FA5"/>
    <w:rsid w:val="00A9201C"/>
    <w:rsid w:val="00A92114"/>
    <w:rsid w:val="00A92166"/>
    <w:rsid w:val="00A92361"/>
    <w:rsid w:val="00A923D3"/>
    <w:rsid w:val="00A923EF"/>
    <w:rsid w:val="00A92464"/>
    <w:rsid w:val="00A92467"/>
    <w:rsid w:val="00A92662"/>
    <w:rsid w:val="00A9273B"/>
    <w:rsid w:val="00A927D0"/>
    <w:rsid w:val="00A92868"/>
    <w:rsid w:val="00A929E3"/>
    <w:rsid w:val="00A92A13"/>
    <w:rsid w:val="00A92F56"/>
    <w:rsid w:val="00A92F74"/>
    <w:rsid w:val="00A92FA6"/>
    <w:rsid w:val="00A9315D"/>
    <w:rsid w:val="00A93287"/>
    <w:rsid w:val="00A9332F"/>
    <w:rsid w:val="00A933C0"/>
    <w:rsid w:val="00A934FE"/>
    <w:rsid w:val="00A9359B"/>
    <w:rsid w:val="00A935F6"/>
    <w:rsid w:val="00A93616"/>
    <w:rsid w:val="00A936D3"/>
    <w:rsid w:val="00A937CE"/>
    <w:rsid w:val="00A937F4"/>
    <w:rsid w:val="00A9381E"/>
    <w:rsid w:val="00A93839"/>
    <w:rsid w:val="00A93887"/>
    <w:rsid w:val="00A93909"/>
    <w:rsid w:val="00A93A5F"/>
    <w:rsid w:val="00A93B53"/>
    <w:rsid w:val="00A93BEF"/>
    <w:rsid w:val="00A93CF6"/>
    <w:rsid w:val="00A93CFB"/>
    <w:rsid w:val="00A93D1A"/>
    <w:rsid w:val="00A93DB8"/>
    <w:rsid w:val="00A93E2B"/>
    <w:rsid w:val="00A93FF7"/>
    <w:rsid w:val="00A941A3"/>
    <w:rsid w:val="00A941E0"/>
    <w:rsid w:val="00A9422D"/>
    <w:rsid w:val="00A94265"/>
    <w:rsid w:val="00A9430F"/>
    <w:rsid w:val="00A943BA"/>
    <w:rsid w:val="00A943DC"/>
    <w:rsid w:val="00A94546"/>
    <w:rsid w:val="00A9456F"/>
    <w:rsid w:val="00A9457C"/>
    <w:rsid w:val="00A94676"/>
    <w:rsid w:val="00A94734"/>
    <w:rsid w:val="00A947BD"/>
    <w:rsid w:val="00A9481E"/>
    <w:rsid w:val="00A9499B"/>
    <w:rsid w:val="00A94A1C"/>
    <w:rsid w:val="00A94D49"/>
    <w:rsid w:val="00A94DB7"/>
    <w:rsid w:val="00A94DD2"/>
    <w:rsid w:val="00A94F0A"/>
    <w:rsid w:val="00A95045"/>
    <w:rsid w:val="00A9507C"/>
    <w:rsid w:val="00A950A8"/>
    <w:rsid w:val="00A9519F"/>
    <w:rsid w:val="00A95326"/>
    <w:rsid w:val="00A9532D"/>
    <w:rsid w:val="00A953F0"/>
    <w:rsid w:val="00A95439"/>
    <w:rsid w:val="00A9545C"/>
    <w:rsid w:val="00A954E7"/>
    <w:rsid w:val="00A956AE"/>
    <w:rsid w:val="00A957CE"/>
    <w:rsid w:val="00A95832"/>
    <w:rsid w:val="00A959E0"/>
    <w:rsid w:val="00A95AE0"/>
    <w:rsid w:val="00A95CD2"/>
    <w:rsid w:val="00A95D89"/>
    <w:rsid w:val="00A95E9E"/>
    <w:rsid w:val="00A95F6E"/>
    <w:rsid w:val="00A95FAA"/>
    <w:rsid w:val="00A96369"/>
    <w:rsid w:val="00A965B6"/>
    <w:rsid w:val="00A966C9"/>
    <w:rsid w:val="00A967BB"/>
    <w:rsid w:val="00A967DB"/>
    <w:rsid w:val="00A9683C"/>
    <w:rsid w:val="00A968CD"/>
    <w:rsid w:val="00A96AA0"/>
    <w:rsid w:val="00A96B7D"/>
    <w:rsid w:val="00A96BC2"/>
    <w:rsid w:val="00A96BE8"/>
    <w:rsid w:val="00A96CB3"/>
    <w:rsid w:val="00A96DBA"/>
    <w:rsid w:val="00A96E4A"/>
    <w:rsid w:val="00A96ECB"/>
    <w:rsid w:val="00A96F65"/>
    <w:rsid w:val="00A9700A"/>
    <w:rsid w:val="00A97069"/>
    <w:rsid w:val="00A970A6"/>
    <w:rsid w:val="00A970DA"/>
    <w:rsid w:val="00A9722F"/>
    <w:rsid w:val="00A97266"/>
    <w:rsid w:val="00A97279"/>
    <w:rsid w:val="00A9727B"/>
    <w:rsid w:val="00A972BE"/>
    <w:rsid w:val="00A972E5"/>
    <w:rsid w:val="00A9730D"/>
    <w:rsid w:val="00A975BD"/>
    <w:rsid w:val="00A976C5"/>
    <w:rsid w:val="00A977D8"/>
    <w:rsid w:val="00A978CC"/>
    <w:rsid w:val="00A9795B"/>
    <w:rsid w:val="00A97A81"/>
    <w:rsid w:val="00A97B77"/>
    <w:rsid w:val="00A97CA1"/>
    <w:rsid w:val="00A97D25"/>
    <w:rsid w:val="00A97E89"/>
    <w:rsid w:val="00A97F08"/>
    <w:rsid w:val="00AA003C"/>
    <w:rsid w:val="00AA01B0"/>
    <w:rsid w:val="00AA020E"/>
    <w:rsid w:val="00AA0240"/>
    <w:rsid w:val="00AA03C5"/>
    <w:rsid w:val="00AA04FA"/>
    <w:rsid w:val="00AA05AF"/>
    <w:rsid w:val="00AA05BD"/>
    <w:rsid w:val="00AA05CD"/>
    <w:rsid w:val="00AA0707"/>
    <w:rsid w:val="00AA07BC"/>
    <w:rsid w:val="00AA07E6"/>
    <w:rsid w:val="00AA0901"/>
    <w:rsid w:val="00AA091B"/>
    <w:rsid w:val="00AA09C3"/>
    <w:rsid w:val="00AA09E7"/>
    <w:rsid w:val="00AA09F0"/>
    <w:rsid w:val="00AA0A4F"/>
    <w:rsid w:val="00AA0B0E"/>
    <w:rsid w:val="00AA0D5F"/>
    <w:rsid w:val="00AA0E0D"/>
    <w:rsid w:val="00AA0E97"/>
    <w:rsid w:val="00AA0F6A"/>
    <w:rsid w:val="00AA100B"/>
    <w:rsid w:val="00AA10A1"/>
    <w:rsid w:val="00AA11FD"/>
    <w:rsid w:val="00AA1239"/>
    <w:rsid w:val="00AA1382"/>
    <w:rsid w:val="00AA139B"/>
    <w:rsid w:val="00AA158C"/>
    <w:rsid w:val="00AA163B"/>
    <w:rsid w:val="00AA17A5"/>
    <w:rsid w:val="00AA1AFB"/>
    <w:rsid w:val="00AA1B52"/>
    <w:rsid w:val="00AA1BE2"/>
    <w:rsid w:val="00AA1C10"/>
    <w:rsid w:val="00AA1C38"/>
    <w:rsid w:val="00AA1E53"/>
    <w:rsid w:val="00AA1E90"/>
    <w:rsid w:val="00AA1F43"/>
    <w:rsid w:val="00AA1F54"/>
    <w:rsid w:val="00AA1F85"/>
    <w:rsid w:val="00AA21D0"/>
    <w:rsid w:val="00AA221A"/>
    <w:rsid w:val="00AA227B"/>
    <w:rsid w:val="00AA22B6"/>
    <w:rsid w:val="00AA238B"/>
    <w:rsid w:val="00AA2533"/>
    <w:rsid w:val="00AA2534"/>
    <w:rsid w:val="00AA260C"/>
    <w:rsid w:val="00AA260E"/>
    <w:rsid w:val="00AA271B"/>
    <w:rsid w:val="00AA2788"/>
    <w:rsid w:val="00AA2857"/>
    <w:rsid w:val="00AA292C"/>
    <w:rsid w:val="00AA297F"/>
    <w:rsid w:val="00AA299B"/>
    <w:rsid w:val="00AA2B8C"/>
    <w:rsid w:val="00AA2C0B"/>
    <w:rsid w:val="00AA2C67"/>
    <w:rsid w:val="00AA2C9E"/>
    <w:rsid w:val="00AA2CDE"/>
    <w:rsid w:val="00AA2D21"/>
    <w:rsid w:val="00AA2DEC"/>
    <w:rsid w:val="00AA2EB2"/>
    <w:rsid w:val="00AA2EDC"/>
    <w:rsid w:val="00AA2F2D"/>
    <w:rsid w:val="00AA2FB9"/>
    <w:rsid w:val="00AA2FE9"/>
    <w:rsid w:val="00AA31D5"/>
    <w:rsid w:val="00AA31D7"/>
    <w:rsid w:val="00AA328B"/>
    <w:rsid w:val="00AA3569"/>
    <w:rsid w:val="00AA37C3"/>
    <w:rsid w:val="00AA382F"/>
    <w:rsid w:val="00AA38A9"/>
    <w:rsid w:val="00AA38F2"/>
    <w:rsid w:val="00AA3973"/>
    <w:rsid w:val="00AA3A5F"/>
    <w:rsid w:val="00AA3B3C"/>
    <w:rsid w:val="00AA3C73"/>
    <w:rsid w:val="00AA3CE4"/>
    <w:rsid w:val="00AA3E20"/>
    <w:rsid w:val="00AA3F26"/>
    <w:rsid w:val="00AA3F5C"/>
    <w:rsid w:val="00AA41B6"/>
    <w:rsid w:val="00AA41FE"/>
    <w:rsid w:val="00AA4204"/>
    <w:rsid w:val="00AA42DC"/>
    <w:rsid w:val="00AA448F"/>
    <w:rsid w:val="00AA4577"/>
    <w:rsid w:val="00AA468F"/>
    <w:rsid w:val="00AA46A5"/>
    <w:rsid w:val="00AA47B2"/>
    <w:rsid w:val="00AA4816"/>
    <w:rsid w:val="00AA48E7"/>
    <w:rsid w:val="00AA4C57"/>
    <w:rsid w:val="00AA4CCE"/>
    <w:rsid w:val="00AA4D51"/>
    <w:rsid w:val="00AA4E0D"/>
    <w:rsid w:val="00AA5082"/>
    <w:rsid w:val="00AA51CB"/>
    <w:rsid w:val="00AA524E"/>
    <w:rsid w:val="00AA5260"/>
    <w:rsid w:val="00AA5362"/>
    <w:rsid w:val="00AA537A"/>
    <w:rsid w:val="00AA540B"/>
    <w:rsid w:val="00AA541A"/>
    <w:rsid w:val="00AA548B"/>
    <w:rsid w:val="00AA5754"/>
    <w:rsid w:val="00AA575D"/>
    <w:rsid w:val="00AA57E9"/>
    <w:rsid w:val="00AA593C"/>
    <w:rsid w:val="00AA59FD"/>
    <w:rsid w:val="00AA5D87"/>
    <w:rsid w:val="00AA5DA9"/>
    <w:rsid w:val="00AA5E94"/>
    <w:rsid w:val="00AA5EA8"/>
    <w:rsid w:val="00AA60DF"/>
    <w:rsid w:val="00AA60EF"/>
    <w:rsid w:val="00AA61F4"/>
    <w:rsid w:val="00AA6234"/>
    <w:rsid w:val="00AA62DA"/>
    <w:rsid w:val="00AA62FF"/>
    <w:rsid w:val="00AA633C"/>
    <w:rsid w:val="00AA660A"/>
    <w:rsid w:val="00AA669F"/>
    <w:rsid w:val="00AA6720"/>
    <w:rsid w:val="00AA67CD"/>
    <w:rsid w:val="00AA6811"/>
    <w:rsid w:val="00AA691D"/>
    <w:rsid w:val="00AA69D3"/>
    <w:rsid w:val="00AA6A5D"/>
    <w:rsid w:val="00AA6AD2"/>
    <w:rsid w:val="00AA6B15"/>
    <w:rsid w:val="00AA6B87"/>
    <w:rsid w:val="00AA6B8D"/>
    <w:rsid w:val="00AA6C60"/>
    <w:rsid w:val="00AA6C82"/>
    <w:rsid w:val="00AA6ED8"/>
    <w:rsid w:val="00AA6F06"/>
    <w:rsid w:val="00AA70F9"/>
    <w:rsid w:val="00AA710A"/>
    <w:rsid w:val="00AA7148"/>
    <w:rsid w:val="00AA7279"/>
    <w:rsid w:val="00AA7540"/>
    <w:rsid w:val="00AA75A3"/>
    <w:rsid w:val="00AA75E6"/>
    <w:rsid w:val="00AA75F1"/>
    <w:rsid w:val="00AA7653"/>
    <w:rsid w:val="00AA76C8"/>
    <w:rsid w:val="00AA771C"/>
    <w:rsid w:val="00AA7777"/>
    <w:rsid w:val="00AA7795"/>
    <w:rsid w:val="00AA781B"/>
    <w:rsid w:val="00AA783F"/>
    <w:rsid w:val="00AA7946"/>
    <w:rsid w:val="00AA7985"/>
    <w:rsid w:val="00AA79BE"/>
    <w:rsid w:val="00AA7A14"/>
    <w:rsid w:val="00AA7A3C"/>
    <w:rsid w:val="00AA7A83"/>
    <w:rsid w:val="00AA7AAC"/>
    <w:rsid w:val="00AA7B56"/>
    <w:rsid w:val="00AA7E43"/>
    <w:rsid w:val="00AA7E4B"/>
    <w:rsid w:val="00AA7EA7"/>
    <w:rsid w:val="00AB0091"/>
    <w:rsid w:val="00AB01B7"/>
    <w:rsid w:val="00AB0279"/>
    <w:rsid w:val="00AB02F1"/>
    <w:rsid w:val="00AB0419"/>
    <w:rsid w:val="00AB042C"/>
    <w:rsid w:val="00AB0463"/>
    <w:rsid w:val="00AB049B"/>
    <w:rsid w:val="00AB04D4"/>
    <w:rsid w:val="00AB07DC"/>
    <w:rsid w:val="00AB084D"/>
    <w:rsid w:val="00AB085E"/>
    <w:rsid w:val="00AB08AA"/>
    <w:rsid w:val="00AB08D8"/>
    <w:rsid w:val="00AB0A8F"/>
    <w:rsid w:val="00AB0AEF"/>
    <w:rsid w:val="00AB0B3E"/>
    <w:rsid w:val="00AB0C49"/>
    <w:rsid w:val="00AB0EAA"/>
    <w:rsid w:val="00AB0F96"/>
    <w:rsid w:val="00AB1040"/>
    <w:rsid w:val="00AB10F4"/>
    <w:rsid w:val="00AB1134"/>
    <w:rsid w:val="00AB1391"/>
    <w:rsid w:val="00AB1399"/>
    <w:rsid w:val="00AB1432"/>
    <w:rsid w:val="00AB144D"/>
    <w:rsid w:val="00AB152D"/>
    <w:rsid w:val="00AB168F"/>
    <w:rsid w:val="00AB1748"/>
    <w:rsid w:val="00AB1782"/>
    <w:rsid w:val="00AB179A"/>
    <w:rsid w:val="00AB17AC"/>
    <w:rsid w:val="00AB1813"/>
    <w:rsid w:val="00AB19A0"/>
    <w:rsid w:val="00AB19C0"/>
    <w:rsid w:val="00AB1B7B"/>
    <w:rsid w:val="00AB1D1A"/>
    <w:rsid w:val="00AB1D4C"/>
    <w:rsid w:val="00AB1D57"/>
    <w:rsid w:val="00AB1E0A"/>
    <w:rsid w:val="00AB1FE0"/>
    <w:rsid w:val="00AB2020"/>
    <w:rsid w:val="00AB2045"/>
    <w:rsid w:val="00AB2081"/>
    <w:rsid w:val="00AB21E3"/>
    <w:rsid w:val="00AB224C"/>
    <w:rsid w:val="00AB2290"/>
    <w:rsid w:val="00AB23FF"/>
    <w:rsid w:val="00AB25F7"/>
    <w:rsid w:val="00AB2623"/>
    <w:rsid w:val="00AB26C6"/>
    <w:rsid w:val="00AB278B"/>
    <w:rsid w:val="00AB27D8"/>
    <w:rsid w:val="00AB2814"/>
    <w:rsid w:val="00AB282E"/>
    <w:rsid w:val="00AB2864"/>
    <w:rsid w:val="00AB293C"/>
    <w:rsid w:val="00AB2D17"/>
    <w:rsid w:val="00AB2E27"/>
    <w:rsid w:val="00AB2E48"/>
    <w:rsid w:val="00AB2FE2"/>
    <w:rsid w:val="00AB302D"/>
    <w:rsid w:val="00AB3154"/>
    <w:rsid w:val="00AB3214"/>
    <w:rsid w:val="00AB332D"/>
    <w:rsid w:val="00AB3403"/>
    <w:rsid w:val="00AB34AD"/>
    <w:rsid w:val="00AB351F"/>
    <w:rsid w:val="00AB359A"/>
    <w:rsid w:val="00AB3636"/>
    <w:rsid w:val="00AB3643"/>
    <w:rsid w:val="00AB377C"/>
    <w:rsid w:val="00AB3915"/>
    <w:rsid w:val="00AB3925"/>
    <w:rsid w:val="00AB39A5"/>
    <w:rsid w:val="00AB3AB2"/>
    <w:rsid w:val="00AB3B7F"/>
    <w:rsid w:val="00AB3D30"/>
    <w:rsid w:val="00AB3DCE"/>
    <w:rsid w:val="00AB3E0C"/>
    <w:rsid w:val="00AB3EC2"/>
    <w:rsid w:val="00AB4079"/>
    <w:rsid w:val="00AB41A4"/>
    <w:rsid w:val="00AB420E"/>
    <w:rsid w:val="00AB4310"/>
    <w:rsid w:val="00AB4492"/>
    <w:rsid w:val="00AB44C7"/>
    <w:rsid w:val="00AB4613"/>
    <w:rsid w:val="00AB4626"/>
    <w:rsid w:val="00AB46E2"/>
    <w:rsid w:val="00AB477D"/>
    <w:rsid w:val="00AB47F5"/>
    <w:rsid w:val="00AB481A"/>
    <w:rsid w:val="00AB492E"/>
    <w:rsid w:val="00AB493E"/>
    <w:rsid w:val="00AB4941"/>
    <w:rsid w:val="00AB4A11"/>
    <w:rsid w:val="00AB4A99"/>
    <w:rsid w:val="00AB4B45"/>
    <w:rsid w:val="00AB4C44"/>
    <w:rsid w:val="00AB4D02"/>
    <w:rsid w:val="00AB4D5A"/>
    <w:rsid w:val="00AB4DA6"/>
    <w:rsid w:val="00AB4E12"/>
    <w:rsid w:val="00AB4E19"/>
    <w:rsid w:val="00AB4F73"/>
    <w:rsid w:val="00AB4FE0"/>
    <w:rsid w:val="00AB5023"/>
    <w:rsid w:val="00AB5089"/>
    <w:rsid w:val="00AB50AF"/>
    <w:rsid w:val="00AB50C8"/>
    <w:rsid w:val="00AB5343"/>
    <w:rsid w:val="00AB54F9"/>
    <w:rsid w:val="00AB55AF"/>
    <w:rsid w:val="00AB55DD"/>
    <w:rsid w:val="00AB56DF"/>
    <w:rsid w:val="00AB582E"/>
    <w:rsid w:val="00AB58ED"/>
    <w:rsid w:val="00AB5932"/>
    <w:rsid w:val="00AB59D0"/>
    <w:rsid w:val="00AB5A11"/>
    <w:rsid w:val="00AB5A3D"/>
    <w:rsid w:val="00AB5A70"/>
    <w:rsid w:val="00AB5AD6"/>
    <w:rsid w:val="00AB5B65"/>
    <w:rsid w:val="00AB5C9B"/>
    <w:rsid w:val="00AB5EE0"/>
    <w:rsid w:val="00AB5F37"/>
    <w:rsid w:val="00AB61D1"/>
    <w:rsid w:val="00AB638A"/>
    <w:rsid w:val="00AB638D"/>
    <w:rsid w:val="00AB64EC"/>
    <w:rsid w:val="00AB65ED"/>
    <w:rsid w:val="00AB663A"/>
    <w:rsid w:val="00AB66CD"/>
    <w:rsid w:val="00AB6954"/>
    <w:rsid w:val="00AB6B8A"/>
    <w:rsid w:val="00AB6C65"/>
    <w:rsid w:val="00AB6D94"/>
    <w:rsid w:val="00AB6DA9"/>
    <w:rsid w:val="00AB6E78"/>
    <w:rsid w:val="00AB6F32"/>
    <w:rsid w:val="00AB6F4D"/>
    <w:rsid w:val="00AB6FA6"/>
    <w:rsid w:val="00AB6FDB"/>
    <w:rsid w:val="00AB70A8"/>
    <w:rsid w:val="00AB7146"/>
    <w:rsid w:val="00AB723C"/>
    <w:rsid w:val="00AB72AB"/>
    <w:rsid w:val="00AB72ED"/>
    <w:rsid w:val="00AB7382"/>
    <w:rsid w:val="00AB7454"/>
    <w:rsid w:val="00AB753A"/>
    <w:rsid w:val="00AB75AF"/>
    <w:rsid w:val="00AB762C"/>
    <w:rsid w:val="00AB7662"/>
    <w:rsid w:val="00AB77D6"/>
    <w:rsid w:val="00AB78F2"/>
    <w:rsid w:val="00AB79A1"/>
    <w:rsid w:val="00AB7A76"/>
    <w:rsid w:val="00AB7A85"/>
    <w:rsid w:val="00AB7A88"/>
    <w:rsid w:val="00AB7A90"/>
    <w:rsid w:val="00AB7BA6"/>
    <w:rsid w:val="00AB7BBA"/>
    <w:rsid w:val="00AB7D4F"/>
    <w:rsid w:val="00AB7DAE"/>
    <w:rsid w:val="00AB7E71"/>
    <w:rsid w:val="00AB7F2E"/>
    <w:rsid w:val="00AB7F9A"/>
    <w:rsid w:val="00AC00E6"/>
    <w:rsid w:val="00AC014A"/>
    <w:rsid w:val="00AC03B6"/>
    <w:rsid w:val="00AC03D7"/>
    <w:rsid w:val="00AC0468"/>
    <w:rsid w:val="00AC0501"/>
    <w:rsid w:val="00AC056C"/>
    <w:rsid w:val="00AC06AC"/>
    <w:rsid w:val="00AC06CA"/>
    <w:rsid w:val="00AC09EF"/>
    <w:rsid w:val="00AC0A40"/>
    <w:rsid w:val="00AC0A83"/>
    <w:rsid w:val="00AC0AC9"/>
    <w:rsid w:val="00AC0BA3"/>
    <w:rsid w:val="00AC0C3A"/>
    <w:rsid w:val="00AC0D7B"/>
    <w:rsid w:val="00AC0DD6"/>
    <w:rsid w:val="00AC0E3C"/>
    <w:rsid w:val="00AC0EA2"/>
    <w:rsid w:val="00AC0F20"/>
    <w:rsid w:val="00AC1128"/>
    <w:rsid w:val="00AC11A6"/>
    <w:rsid w:val="00AC120A"/>
    <w:rsid w:val="00AC135C"/>
    <w:rsid w:val="00AC135F"/>
    <w:rsid w:val="00AC13F9"/>
    <w:rsid w:val="00AC1444"/>
    <w:rsid w:val="00AC1517"/>
    <w:rsid w:val="00AC16B5"/>
    <w:rsid w:val="00AC17DE"/>
    <w:rsid w:val="00AC1919"/>
    <w:rsid w:val="00AC19CA"/>
    <w:rsid w:val="00AC1B19"/>
    <w:rsid w:val="00AC1C02"/>
    <w:rsid w:val="00AC1E00"/>
    <w:rsid w:val="00AC1E87"/>
    <w:rsid w:val="00AC1F30"/>
    <w:rsid w:val="00AC1F7A"/>
    <w:rsid w:val="00AC1FF3"/>
    <w:rsid w:val="00AC1FF7"/>
    <w:rsid w:val="00AC20B4"/>
    <w:rsid w:val="00AC20BF"/>
    <w:rsid w:val="00AC20F2"/>
    <w:rsid w:val="00AC216E"/>
    <w:rsid w:val="00AC2264"/>
    <w:rsid w:val="00AC22CB"/>
    <w:rsid w:val="00AC230F"/>
    <w:rsid w:val="00AC23B5"/>
    <w:rsid w:val="00AC2596"/>
    <w:rsid w:val="00AC265D"/>
    <w:rsid w:val="00AC2669"/>
    <w:rsid w:val="00AC26E2"/>
    <w:rsid w:val="00AC27E0"/>
    <w:rsid w:val="00AC2A7B"/>
    <w:rsid w:val="00AC2D70"/>
    <w:rsid w:val="00AC3033"/>
    <w:rsid w:val="00AC31AD"/>
    <w:rsid w:val="00AC3378"/>
    <w:rsid w:val="00AC3394"/>
    <w:rsid w:val="00AC345F"/>
    <w:rsid w:val="00AC3468"/>
    <w:rsid w:val="00AC34C2"/>
    <w:rsid w:val="00AC34DC"/>
    <w:rsid w:val="00AC355E"/>
    <w:rsid w:val="00AC3565"/>
    <w:rsid w:val="00AC35C3"/>
    <w:rsid w:val="00AC36E4"/>
    <w:rsid w:val="00AC37C0"/>
    <w:rsid w:val="00AC37D5"/>
    <w:rsid w:val="00AC38B9"/>
    <w:rsid w:val="00AC3A8F"/>
    <w:rsid w:val="00AC3B37"/>
    <w:rsid w:val="00AC3BD0"/>
    <w:rsid w:val="00AC3CBB"/>
    <w:rsid w:val="00AC3CEC"/>
    <w:rsid w:val="00AC3DA2"/>
    <w:rsid w:val="00AC3F19"/>
    <w:rsid w:val="00AC4008"/>
    <w:rsid w:val="00AC4213"/>
    <w:rsid w:val="00AC45E1"/>
    <w:rsid w:val="00AC4697"/>
    <w:rsid w:val="00AC47B4"/>
    <w:rsid w:val="00AC4A3A"/>
    <w:rsid w:val="00AC4BFB"/>
    <w:rsid w:val="00AC4BFE"/>
    <w:rsid w:val="00AC4CA9"/>
    <w:rsid w:val="00AC4E81"/>
    <w:rsid w:val="00AC4F0F"/>
    <w:rsid w:val="00AC4F7C"/>
    <w:rsid w:val="00AC4F83"/>
    <w:rsid w:val="00AC510D"/>
    <w:rsid w:val="00AC5282"/>
    <w:rsid w:val="00AC52A7"/>
    <w:rsid w:val="00AC5381"/>
    <w:rsid w:val="00AC53E1"/>
    <w:rsid w:val="00AC5728"/>
    <w:rsid w:val="00AC5875"/>
    <w:rsid w:val="00AC587D"/>
    <w:rsid w:val="00AC58CE"/>
    <w:rsid w:val="00AC5915"/>
    <w:rsid w:val="00AC5927"/>
    <w:rsid w:val="00AC5D46"/>
    <w:rsid w:val="00AC5DB9"/>
    <w:rsid w:val="00AC5E80"/>
    <w:rsid w:val="00AC6114"/>
    <w:rsid w:val="00AC61FE"/>
    <w:rsid w:val="00AC6272"/>
    <w:rsid w:val="00AC6322"/>
    <w:rsid w:val="00AC63DD"/>
    <w:rsid w:val="00AC643F"/>
    <w:rsid w:val="00AC6467"/>
    <w:rsid w:val="00AC6565"/>
    <w:rsid w:val="00AC6587"/>
    <w:rsid w:val="00AC65E5"/>
    <w:rsid w:val="00AC65ED"/>
    <w:rsid w:val="00AC6629"/>
    <w:rsid w:val="00AC66D3"/>
    <w:rsid w:val="00AC673F"/>
    <w:rsid w:val="00AC6972"/>
    <w:rsid w:val="00AC6B02"/>
    <w:rsid w:val="00AC6C6E"/>
    <w:rsid w:val="00AC6D2F"/>
    <w:rsid w:val="00AC6EFB"/>
    <w:rsid w:val="00AC711A"/>
    <w:rsid w:val="00AC712F"/>
    <w:rsid w:val="00AC71D6"/>
    <w:rsid w:val="00AC723D"/>
    <w:rsid w:val="00AC73C9"/>
    <w:rsid w:val="00AC73FA"/>
    <w:rsid w:val="00AC74C4"/>
    <w:rsid w:val="00AC757A"/>
    <w:rsid w:val="00AC7641"/>
    <w:rsid w:val="00AC764E"/>
    <w:rsid w:val="00AC76E3"/>
    <w:rsid w:val="00AC7713"/>
    <w:rsid w:val="00AC784F"/>
    <w:rsid w:val="00AC7A1A"/>
    <w:rsid w:val="00AC7AB9"/>
    <w:rsid w:val="00AC7AC8"/>
    <w:rsid w:val="00AC7B06"/>
    <w:rsid w:val="00AC7B62"/>
    <w:rsid w:val="00AC7BCC"/>
    <w:rsid w:val="00AC7F30"/>
    <w:rsid w:val="00AD001C"/>
    <w:rsid w:val="00AD004F"/>
    <w:rsid w:val="00AD02E0"/>
    <w:rsid w:val="00AD033F"/>
    <w:rsid w:val="00AD0555"/>
    <w:rsid w:val="00AD059C"/>
    <w:rsid w:val="00AD06A0"/>
    <w:rsid w:val="00AD0967"/>
    <w:rsid w:val="00AD0DD1"/>
    <w:rsid w:val="00AD0F00"/>
    <w:rsid w:val="00AD0F5C"/>
    <w:rsid w:val="00AD0FF4"/>
    <w:rsid w:val="00AD1084"/>
    <w:rsid w:val="00AD10B0"/>
    <w:rsid w:val="00AD10F1"/>
    <w:rsid w:val="00AD1218"/>
    <w:rsid w:val="00AD141C"/>
    <w:rsid w:val="00AD1446"/>
    <w:rsid w:val="00AD1533"/>
    <w:rsid w:val="00AD15B2"/>
    <w:rsid w:val="00AD15BB"/>
    <w:rsid w:val="00AD1649"/>
    <w:rsid w:val="00AD16B8"/>
    <w:rsid w:val="00AD1A38"/>
    <w:rsid w:val="00AD1A4D"/>
    <w:rsid w:val="00AD1AA2"/>
    <w:rsid w:val="00AD1B07"/>
    <w:rsid w:val="00AD1E35"/>
    <w:rsid w:val="00AD1EF7"/>
    <w:rsid w:val="00AD1F1D"/>
    <w:rsid w:val="00AD2082"/>
    <w:rsid w:val="00AD20F7"/>
    <w:rsid w:val="00AD214D"/>
    <w:rsid w:val="00AD2267"/>
    <w:rsid w:val="00AD2274"/>
    <w:rsid w:val="00AD22E8"/>
    <w:rsid w:val="00AD2606"/>
    <w:rsid w:val="00AD268D"/>
    <w:rsid w:val="00AD2B73"/>
    <w:rsid w:val="00AD2B74"/>
    <w:rsid w:val="00AD2BE5"/>
    <w:rsid w:val="00AD2BF9"/>
    <w:rsid w:val="00AD2C5B"/>
    <w:rsid w:val="00AD2D73"/>
    <w:rsid w:val="00AD2DB5"/>
    <w:rsid w:val="00AD2E23"/>
    <w:rsid w:val="00AD2E66"/>
    <w:rsid w:val="00AD2FA1"/>
    <w:rsid w:val="00AD3099"/>
    <w:rsid w:val="00AD30C0"/>
    <w:rsid w:val="00AD315E"/>
    <w:rsid w:val="00AD3467"/>
    <w:rsid w:val="00AD3671"/>
    <w:rsid w:val="00AD3796"/>
    <w:rsid w:val="00AD379A"/>
    <w:rsid w:val="00AD386F"/>
    <w:rsid w:val="00AD38A4"/>
    <w:rsid w:val="00AD3DE9"/>
    <w:rsid w:val="00AD3ECB"/>
    <w:rsid w:val="00AD3F0C"/>
    <w:rsid w:val="00AD3FB2"/>
    <w:rsid w:val="00AD4072"/>
    <w:rsid w:val="00AD40E2"/>
    <w:rsid w:val="00AD4345"/>
    <w:rsid w:val="00AD4354"/>
    <w:rsid w:val="00AD4405"/>
    <w:rsid w:val="00AD45C9"/>
    <w:rsid w:val="00AD4686"/>
    <w:rsid w:val="00AD4779"/>
    <w:rsid w:val="00AD4798"/>
    <w:rsid w:val="00AD4825"/>
    <w:rsid w:val="00AD497E"/>
    <w:rsid w:val="00AD4B0F"/>
    <w:rsid w:val="00AD4B68"/>
    <w:rsid w:val="00AD4BB1"/>
    <w:rsid w:val="00AD4CA8"/>
    <w:rsid w:val="00AD4CC2"/>
    <w:rsid w:val="00AD4DB0"/>
    <w:rsid w:val="00AD4E39"/>
    <w:rsid w:val="00AD4E8C"/>
    <w:rsid w:val="00AD5290"/>
    <w:rsid w:val="00AD52A3"/>
    <w:rsid w:val="00AD52C0"/>
    <w:rsid w:val="00AD5363"/>
    <w:rsid w:val="00AD53C5"/>
    <w:rsid w:val="00AD5456"/>
    <w:rsid w:val="00AD5484"/>
    <w:rsid w:val="00AD5486"/>
    <w:rsid w:val="00AD54B7"/>
    <w:rsid w:val="00AD5584"/>
    <w:rsid w:val="00AD55EB"/>
    <w:rsid w:val="00AD57B3"/>
    <w:rsid w:val="00AD586E"/>
    <w:rsid w:val="00AD599E"/>
    <w:rsid w:val="00AD59AA"/>
    <w:rsid w:val="00AD5AA0"/>
    <w:rsid w:val="00AD5BB8"/>
    <w:rsid w:val="00AD5CAA"/>
    <w:rsid w:val="00AD5D0F"/>
    <w:rsid w:val="00AD5F57"/>
    <w:rsid w:val="00AD61C5"/>
    <w:rsid w:val="00AD6282"/>
    <w:rsid w:val="00AD62DA"/>
    <w:rsid w:val="00AD62DE"/>
    <w:rsid w:val="00AD63F6"/>
    <w:rsid w:val="00AD6568"/>
    <w:rsid w:val="00AD661C"/>
    <w:rsid w:val="00AD6A1B"/>
    <w:rsid w:val="00AD6A4A"/>
    <w:rsid w:val="00AD6A91"/>
    <w:rsid w:val="00AD6ADB"/>
    <w:rsid w:val="00AD6B39"/>
    <w:rsid w:val="00AD6DD4"/>
    <w:rsid w:val="00AD6E08"/>
    <w:rsid w:val="00AD7074"/>
    <w:rsid w:val="00AD70C1"/>
    <w:rsid w:val="00AD71EB"/>
    <w:rsid w:val="00AD73EC"/>
    <w:rsid w:val="00AD748B"/>
    <w:rsid w:val="00AD758A"/>
    <w:rsid w:val="00AD75A6"/>
    <w:rsid w:val="00AD7751"/>
    <w:rsid w:val="00AD79E9"/>
    <w:rsid w:val="00AD7A30"/>
    <w:rsid w:val="00AD7C0B"/>
    <w:rsid w:val="00AD7E84"/>
    <w:rsid w:val="00AE0036"/>
    <w:rsid w:val="00AE00CA"/>
    <w:rsid w:val="00AE013E"/>
    <w:rsid w:val="00AE02A5"/>
    <w:rsid w:val="00AE0380"/>
    <w:rsid w:val="00AE03A2"/>
    <w:rsid w:val="00AE048F"/>
    <w:rsid w:val="00AE05BD"/>
    <w:rsid w:val="00AE05DA"/>
    <w:rsid w:val="00AE06F6"/>
    <w:rsid w:val="00AE079C"/>
    <w:rsid w:val="00AE07D0"/>
    <w:rsid w:val="00AE0991"/>
    <w:rsid w:val="00AE0BD8"/>
    <w:rsid w:val="00AE0BEB"/>
    <w:rsid w:val="00AE0CA2"/>
    <w:rsid w:val="00AE0CED"/>
    <w:rsid w:val="00AE0D39"/>
    <w:rsid w:val="00AE0D8F"/>
    <w:rsid w:val="00AE12E0"/>
    <w:rsid w:val="00AE1309"/>
    <w:rsid w:val="00AE142F"/>
    <w:rsid w:val="00AE1554"/>
    <w:rsid w:val="00AE15AA"/>
    <w:rsid w:val="00AE1825"/>
    <w:rsid w:val="00AE1861"/>
    <w:rsid w:val="00AE18E8"/>
    <w:rsid w:val="00AE1999"/>
    <w:rsid w:val="00AE1A09"/>
    <w:rsid w:val="00AE1A39"/>
    <w:rsid w:val="00AE1A68"/>
    <w:rsid w:val="00AE1A6F"/>
    <w:rsid w:val="00AE1B46"/>
    <w:rsid w:val="00AE1B7E"/>
    <w:rsid w:val="00AE1BD4"/>
    <w:rsid w:val="00AE1E97"/>
    <w:rsid w:val="00AE1EF4"/>
    <w:rsid w:val="00AE1FAE"/>
    <w:rsid w:val="00AE1FC0"/>
    <w:rsid w:val="00AE205A"/>
    <w:rsid w:val="00AE20CC"/>
    <w:rsid w:val="00AE223D"/>
    <w:rsid w:val="00AE223E"/>
    <w:rsid w:val="00AE23C9"/>
    <w:rsid w:val="00AE2510"/>
    <w:rsid w:val="00AE266C"/>
    <w:rsid w:val="00AE271E"/>
    <w:rsid w:val="00AE2869"/>
    <w:rsid w:val="00AE2B6A"/>
    <w:rsid w:val="00AE2B90"/>
    <w:rsid w:val="00AE2C71"/>
    <w:rsid w:val="00AE2CB8"/>
    <w:rsid w:val="00AE2D86"/>
    <w:rsid w:val="00AE307F"/>
    <w:rsid w:val="00AE3115"/>
    <w:rsid w:val="00AE313A"/>
    <w:rsid w:val="00AE3233"/>
    <w:rsid w:val="00AE3532"/>
    <w:rsid w:val="00AE3702"/>
    <w:rsid w:val="00AE3747"/>
    <w:rsid w:val="00AE3771"/>
    <w:rsid w:val="00AE37C2"/>
    <w:rsid w:val="00AE3905"/>
    <w:rsid w:val="00AE397E"/>
    <w:rsid w:val="00AE3AD9"/>
    <w:rsid w:val="00AE3AFF"/>
    <w:rsid w:val="00AE3B5B"/>
    <w:rsid w:val="00AE3BAB"/>
    <w:rsid w:val="00AE3E22"/>
    <w:rsid w:val="00AE4001"/>
    <w:rsid w:val="00AE415B"/>
    <w:rsid w:val="00AE4220"/>
    <w:rsid w:val="00AE425A"/>
    <w:rsid w:val="00AE42F9"/>
    <w:rsid w:val="00AE43EF"/>
    <w:rsid w:val="00AE4439"/>
    <w:rsid w:val="00AE449E"/>
    <w:rsid w:val="00AE44C9"/>
    <w:rsid w:val="00AE4621"/>
    <w:rsid w:val="00AE46B9"/>
    <w:rsid w:val="00AE475C"/>
    <w:rsid w:val="00AE4977"/>
    <w:rsid w:val="00AE49A4"/>
    <w:rsid w:val="00AE49CE"/>
    <w:rsid w:val="00AE4A49"/>
    <w:rsid w:val="00AE4A6A"/>
    <w:rsid w:val="00AE4AF8"/>
    <w:rsid w:val="00AE4E55"/>
    <w:rsid w:val="00AE4F79"/>
    <w:rsid w:val="00AE4FF4"/>
    <w:rsid w:val="00AE5275"/>
    <w:rsid w:val="00AE5300"/>
    <w:rsid w:val="00AE53C0"/>
    <w:rsid w:val="00AE5467"/>
    <w:rsid w:val="00AE54AA"/>
    <w:rsid w:val="00AE54D8"/>
    <w:rsid w:val="00AE5532"/>
    <w:rsid w:val="00AE568A"/>
    <w:rsid w:val="00AE569D"/>
    <w:rsid w:val="00AE57C1"/>
    <w:rsid w:val="00AE57EE"/>
    <w:rsid w:val="00AE5A22"/>
    <w:rsid w:val="00AE5A60"/>
    <w:rsid w:val="00AE5A92"/>
    <w:rsid w:val="00AE5DBD"/>
    <w:rsid w:val="00AE5DEF"/>
    <w:rsid w:val="00AE5EA4"/>
    <w:rsid w:val="00AE5F38"/>
    <w:rsid w:val="00AE6058"/>
    <w:rsid w:val="00AE6277"/>
    <w:rsid w:val="00AE631B"/>
    <w:rsid w:val="00AE6456"/>
    <w:rsid w:val="00AE64CE"/>
    <w:rsid w:val="00AE6528"/>
    <w:rsid w:val="00AE6587"/>
    <w:rsid w:val="00AE65AC"/>
    <w:rsid w:val="00AE65D3"/>
    <w:rsid w:val="00AE65E2"/>
    <w:rsid w:val="00AE6799"/>
    <w:rsid w:val="00AE67DE"/>
    <w:rsid w:val="00AE696E"/>
    <w:rsid w:val="00AE6ADF"/>
    <w:rsid w:val="00AE6BA8"/>
    <w:rsid w:val="00AE6BC2"/>
    <w:rsid w:val="00AE6C7D"/>
    <w:rsid w:val="00AE6ED1"/>
    <w:rsid w:val="00AE6F63"/>
    <w:rsid w:val="00AE716D"/>
    <w:rsid w:val="00AE71CA"/>
    <w:rsid w:val="00AE72C7"/>
    <w:rsid w:val="00AE7440"/>
    <w:rsid w:val="00AE752D"/>
    <w:rsid w:val="00AE7533"/>
    <w:rsid w:val="00AE758A"/>
    <w:rsid w:val="00AE764C"/>
    <w:rsid w:val="00AE774C"/>
    <w:rsid w:val="00AE778E"/>
    <w:rsid w:val="00AE7790"/>
    <w:rsid w:val="00AE77E6"/>
    <w:rsid w:val="00AE783D"/>
    <w:rsid w:val="00AE7AAA"/>
    <w:rsid w:val="00AE7B10"/>
    <w:rsid w:val="00AE7B9A"/>
    <w:rsid w:val="00AE7C67"/>
    <w:rsid w:val="00AE7D4D"/>
    <w:rsid w:val="00AE7D66"/>
    <w:rsid w:val="00AE7E48"/>
    <w:rsid w:val="00AE7F10"/>
    <w:rsid w:val="00AE7FCD"/>
    <w:rsid w:val="00AF0063"/>
    <w:rsid w:val="00AF006F"/>
    <w:rsid w:val="00AF00B6"/>
    <w:rsid w:val="00AF00B9"/>
    <w:rsid w:val="00AF02FD"/>
    <w:rsid w:val="00AF0336"/>
    <w:rsid w:val="00AF046D"/>
    <w:rsid w:val="00AF04C9"/>
    <w:rsid w:val="00AF051C"/>
    <w:rsid w:val="00AF0779"/>
    <w:rsid w:val="00AF082C"/>
    <w:rsid w:val="00AF094A"/>
    <w:rsid w:val="00AF0955"/>
    <w:rsid w:val="00AF09C0"/>
    <w:rsid w:val="00AF09FF"/>
    <w:rsid w:val="00AF0A0A"/>
    <w:rsid w:val="00AF0D85"/>
    <w:rsid w:val="00AF0E9D"/>
    <w:rsid w:val="00AF0F66"/>
    <w:rsid w:val="00AF1081"/>
    <w:rsid w:val="00AF1087"/>
    <w:rsid w:val="00AF15E1"/>
    <w:rsid w:val="00AF167B"/>
    <w:rsid w:val="00AF1811"/>
    <w:rsid w:val="00AF196C"/>
    <w:rsid w:val="00AF19E2"/>
    <w:rsid w:val="00AF1A1A"/>
    <w:rsid w:val="00AF1BDF"/>
    <w:rsid w:val="00AF1C15"/>
    <w:rsid w:val="00AF1C5F"/>
    <w:rsid w:val="00AF1E7A"/>
    <w:rsid w:val="00AF1EC5"/>
    <w:rsid w:val="00AF1F41"/>
    <w:rsid w:val="00AF1F71"/>
    <w:rsid w:val="00AF1FAD"/>
    <w:rsid w:val="00AF201C"/>
    <w:rsid w:val="00AF2065"/>
    <w:rsid w:val="00AF20A7"/>
    <w:rsid w:val="00AF2215"/>
    <w:rsid w:val="00AF228C"/>
    <w:rsid w:val="00AF2371"/>
    <w:rsid w:val="00AF2431"/>
    <w:rsid w:val="00AF24CE"/>
    <w:rsid w:val="00AF2607"/>
    <w:rsid w:val="00AF274B"/>
    <w:rsid w:val="00AF28A2"/>
    <w:rsid w:val="00AF28F5"/>
    <w:rsid w:val="00AF2C70"/>
    <w:rsid w:val="00AF2E92"/>
    <w:rsid w:val="00AF2EA0"/>
    <w:rsid w:val="00AF30A4"/>
    <w:rsid w:val="00AF30FC"/>
    <w:rsid w:val="00AF3149"/>
    <w:rsid w:val="00AF3152"/>
    <w:rsid w:val="00AF32C0"/>
    <w:rsid w:val="00AF3318"/>
    <w:rsid w:val="00AF33FB"/>
    <w:rsid w:val="00AF3477"/>
    <w:rsid w:val="00AF3608"/>
    <w:rsid w:val="00AF365A"/>
    <w:rsid w:val="00AF3679"/>
    <w:rsid w:val="00AF374B"/>
    <w:rsid w:val="00AF3843"/>
    <w:rsid w:val="00AF3865"/>
    <w:rsid w:val="00AF39F7"/>
    <w:rsid w:val="00AF3AC0"/>
    <w:rsid w:val="00AF3B26"/>
    <w:rsid w:val="00AF3BD9"/>
    <w:rsid w:val="00AF3C43"/>
    <w:rsid w:val="00AF3C69"/>
    <w:rsid w:val="00AF3D23"/>
    <w:rsid w:val="00AF3D31"/>
    <w:rsid w:val="00AF3DE0"/>
    <w:rsid w:val="00AF4004"/>
    <w:rsid w:val="00AF41A9"/>
    <w:rsid w:val="00AF4254"/>
    <w:rsid w:val="00AF42D5"/>
    <w:rsid w:val="00AF4342"/>
    <w:rsid w:val="00AF43E1"/>
    <w:rsid w:val="00AF440A"/>
    <w:rsid w:val="00AF4418"/>
    <w:rsid w:val="00AF441B"/>
    <w:rsid w:val="00AF4536"/>
    <w:rsid w:val="00AF4537"/>
    <w:rsid w:val="00AF4596"/>
    <w:rsid w:val="00AF46B6"/>
    <w:rsid w:val="00AF479F"/>
    <w:rsid w:val="00AF4AB8"/>
    <w:rsid w:val="00AF4AC9"/>
    <w:rsid w:val="00AF4B26"/>
    <w:rsid w:val="00AF4C0E"/>
    <w:rsid w:val="00AF4C7B"/>
    <w:rsid w:val="00AF4C8B"/>
    <w:rsid w:val="00AF4D07"/>
    <w:rsid w:val="00AF4DDA"/>
    <w:rsid w:val="00AF4EB5"/>
    <w:rsid w:val="00AF4ED0"/>
    <w:rsid w:val="00AF4F01"/>
    <w:rsid w:val="00AF4F17"/>
    <w:rsid w:val="00AF50CC"/>
    <w:rsid w:val="00AF50FD"/>
    <w:rsid w:val="00AF5126"/>
    <w:rsid w:val="00AF5296"/>
    <w:rsid w:val="00AF5301"/>
    <w:rsid w:val="00AF539B"/>
    <w:rsid w:val="00AF5551"/>
    <w:rsid w:val="00AF55AB"/>
    <w:rsid w:val="00AF5673"/>
    <w:rsid w:val="00AF569D"/>
    <w:rsid w:val="00AF56A7"/>
    <w:rsid w:val="00AF575A"/>
    <w:rsid w:val="00AF57DB"/>
    <w:rsid w:val="00AF5859"/>
    <w:rsid w:val="00AF5B9C"/>
    <w:rsid w:val="00AF5C5D"/>
    <w:rsid w:val="00AF5C94"/>
    <w:rsid w:val="00AF5EA3"/>
    <w:rsid w:val="00AF5EF4"/>
    <w:rsid w:val="00AF6358"/>
    <w:rsid w:val="00AF6575"/>
    <w:rsid w:val="00AF65C9"/>
    <w:rsid w:val="00AF65F4"/>
    <w:rsid w:val="00AF66E3"/>
    <w:rsid w:val="00AF66F2"/>
    <w:rsid w:val="00AF67C4"/>
    <w:rsid w:val="00AF67C5"/>
    <w:rsid w:val="00AF6837"/>
    <w:rsid w:val="00AF6968"/>
    <w:rsid w:val="00AF6A04"/>
    <w:rsid w:val="00AF6AAD"/>
    <w:rsid w:val="00AF6B00"/>
    <w:rsid w:val="00AF6D3B"/>
    <w:rsid w:val="00AF6D5C"/>
    <w:rsid w:val="00AF6DDA"/>
    <w:rsid w:val="00AF6E30"/>
    <w:rsid w:val="00AF6E33"/>
    <w:rsid w:val="00AF7039"/>
    <w:rsid w:val="00AF7054"/>
    <w:rsid w:val="00AF7063"/>
    <w:rsid w:val="00AF7172"/>
    <w:rsid w:val="00AF7189"/>
    <w:rsid w:val="00AF71D6"/>
    <w:rsid w:val="00AF7229"/>
    <w:rsid w:val="00AF728A"/>
    <w:rsid w:val="00AF72BA"/>
    <w:rsid w:val="00AF7361"/>
    <w:rsid w:val="00AF73ED"/>
    <w:rsid w:val="00AF7489"/>
    <w:rsid w:val="00AF7539"/>
    <w:rsid w:val="00AF782E"/>
    <w:rsid w:val="00AF7A1D"/>
    <w:rsid w:val="00AF7A1E"/>
    <w:rsid w:val="00AF7B0E"/>
    <w:rsid w:val="00AF7BA8"/>
    <w:rsid w:val="00AF7C51"/>
    <w:rsid w:val="00AF7C6F"/>
    <w:rsid w:val="00AF7C9A"/>
    <w:rsid w:val="00AF7D18"/>
    <w:rsid w:val="00AF7D54"/>
    <w:rsid w:val="00AF7D9E"/>
    <w:rsid w:val="00AF7E7C"/>
    <w:rsid w:val="00AF7E7D"/>
    <w:rsid w:val="00AF7EF6"/>
    <w:rsid w:val="00AF7F7E"/>
    <w:rsid w:val="00B000D7"/>
    <w:rsid w:val="00B00165"/>
    <w:rsid w:val="00B00169"/>
    <w:rsid w:val="00B00208"/>
    <w:rsid w:val="00B0035F"/>
    <w:rsid w:val="00B003AB"/>
    <w:rsid w:val="00B00413"/>
    <w:rsid w:val="00B00532"/>
    <w:rsid w:val="00B00735"/>
    <w:rsid w:val="00B007B7"/>
    <w:rsid w:val="00B007B8"/>
    <w:rsid w:val="00B00952"/>
    <w:rsid w:val="00B009C4"/>
    <w:rsid w:val="00B00BBB"/>
    <w:rsid w:val="00B00BDA"/>
    <w:rsid w:val="00B00CBA"/>
    <w:rsid w:val="00B00CE1"/>
    <w:rsid w:val="00B00E04"/>
    <w:rsid w:val="00B00EA5"/>
    <w:rsid w:val="00B00ED2"/>
    <w:rsid w:val="00B0105D"/>
    <w:rsid w:val="00B01100"/>
    <w:rsid w:val="00B01160"/>
    <w:rsid w:val="00B011B8"/>
    <w:rsid w:val="00B011BE"/>
    <w:rsid w:val="00B0123D"/>
    <w:rsid w:val="00B01332"/>
    <w:rsid w:val="00B014FB"/>
    <w:rsid w:val="00B01536"/>
    <w:rsid w:val="00B0154D"/>
    <w:rsid w:val="00B0157F"/>
    <w:rsid w:val="00B015CE"/>
    <w:rsid w:val="00B0170D"/>
    <w:rsid w:val="00B01829"/>
    <w:rsid w:val="00B01918"/>
    <w:rsid w:val="00B019C5"/>
    <w:rsid w:val="00B019C8"/>
    <w:rsid w:val="00B01A9D"/>
    <w:rsid w:val="00B01B80"/>
    <w:rsid w:val="00B01C71"/>
    <w:rsid w:val="00B01DB4"/>
    <w:rsid w:val="00B01F5C"/>
    <w:rsid w:val="00B01F7E"/>
    <w:rsid w:val="00B02046"/>
    <w:rsid w:val="00B0214E"/>
    <w:rsid w:val="00B02265"/>
    <w:rsid w:val="00B02447"/>
    <w:rsid w:val="00B02678"/>
    <w:rsid w:val="00B02693"/>
    <w:rsid w:val="00B029BE"/>
    <w:rsid w:val="00B029CE"/>
    <w:rsid w:val="00B02AD6"/>
    <w:rsid w:val="00B02B53"/>
    <w:rsid w:val="00B02C2B"/>
    <w:rsid w:val="00B02E41"/>
    <w:rsid w:val="00B02E59"/>
    <w:rsid w:val="00B02F13"/>
    <w:rsid w:val="00B02F7A"/>
    <w:rsid w:val="00B03203"/>
    <w:rsid w:val="00B0321A"/>
    <w:rsid w:val="00B032EB"/>
    <w:rsid w:val="00B03405"/>
    <w:rsid w:val="00B034C3"/>
    <w:rsid w:val="00B03502"/>
    <w:rsid w:val="00B0357C"/>
    <w:rsid w:val="00B035FF"/>
    <w:rsid w:val="00B0383F"/>
    <w:rsid w:val="00B03899"/>
    <w:rsid w:val="00B039CA"/>
    <w:rsid w:val="00B03ABB"/>
    <w:rsid w:val="00B03B72"/>
    <w:rsid w:val="00B03BB8"/>
    <w:rsid w:val="00B03BE7"/>
    <w:rsid w:val="00B03C74"/>
    <w:rsid w:val="00B03CCA"/>
    <w:rsid w:val="00B03F86"/>
    <w:rsid w:val="00B03FFE"/>
    <w:rsid w:val="00B04117"/>
    <w:rsid w:val="00B041B6"/>
    <w:rsid w:val="00B044BC"/>
    <w:rsid w:val="00B044F3"/>
    <w:rsid w:val="00B047F9"/>
    <w:rsid w:val="00B0480C"/>
    <w:rsid w:val="00B048B8"/>
    <w:rsid w:val="00B04B91"/>
    <w:rsid w:val="00B04C19"/>
    <w:rsid w:val="00B04D97"/>
    <w:rsid w:val="00B04DE5"/>
    <w:rsid w:val="00B05146"/>
    <w:rsid w:val="00B0520E"/>
    <w:rsid w:val="00B05216"/>
    <w:rsid w:val="00B0531E"/>
    <w:rsid w:val="00B05386"/>
    <w:rsid w:val="00B05426"/>
    <w:rsid w:val="00B0547F"/>
    <w:rsid w:val="00B054ED"/>
    <w:rsid w:val="00B05532"/>
    <w:rsid w:val="00B05634"/>
    <w:rsid w:val="00B05643"/>
    <w:rsid w:val="00B05684"/>
    <w:rsid w:val="00B056A0"/>
    <w:rsid w:val="00B05868"/>
    <w:rsid w:val="00B05A7F"/>
    <w:rsid w:val="00B05ABF"/>
    <w:rsid w:val="00B05ADD"/>
    <w:rsid w:val="00B05B6E"/>
    <w:rsid w:val="00B05B7C"/>
    <w:rsid w:val="00B05CA5"/>
    <w:rsid w:val="00B05D5D"/>
    <w:rsid w:val="00B05DE7"/>
    <w:rsid w:val="00B05F28"/>
    <w:rsid w:val="00B05F4A"/>
    <w:rsid w:val="00B05F54"/>
    <w:rsid w:val="00B06194"/>
    <w:rsid w:val="00B064A6"/>
    <w:rsid w:val="00B06565"/>
    <w:rsid w:val="00B065B7"/>
    <w:rsid w:val="00B06683"/>
    <w:rsid w:val="00B0687A"/>
    <w:rsid w:val="00B068EB"/>
    <w:rsid w:val="00B06BAF"/>
    <w:rsid w:val="00B06BB1"/>
    <w:rsid w:val="00B06C6E"/>
    <w:rsid w:val="00B06CC3"/>
    <w:rsid w:val="00B0706B"/>
    <w:rsid w:val="00B070A2"/>
    <w:rsid w:val="00B071AB"/>
    <w:rsid w:val="00B071DF"/>
    <w:rsid w:val="00B071E2"/>
    <w:rsid w:val="00B074B6"/>
    <w:rsid w:val="00B074FF"/>
    <w:rsid w:val="00B0768C"/>
    <w:rsid w:val="00B078C3"/>
    <w:rsid w:val="00B07A5A"/>
    <w:rsid w:val="00B07AA6"/>
    <w:rsid w:val="00B07CDC"/>
    <w:rsid w:val="00B07D90"/>
    <w:rsid w:val="00B10431"/>
    <w:rsid w:val="00B105E5"/>
    <w:rsid w:val="00B1062E"/>
    <w:rsid w:val="00B10681"/>
    <w:rsid w:val="00B106A9"/>
    <w:rsid w:val="00B106ED"/>
    <w:rsid w:val="00B1071E"/>
    <w:rsid w:val="00B10743"/>
    <w:rsid w:val="00B10797"/>
    <w:rsid w:val="00B108A0"/>
    <w:rsid w:val="00B10920"/>
    <w:rsid w:val="00B10946"/>
    <w:rsid w:val="00B10A12"/>
    <w:rsid w:val="00B10A6D"/>
    <w:rsid w:val="00B10B70"/>
    <w:rsid w:val="00B10BC1"/>
    <w:rsid w:val="00B10CFB"/>
    <w:rsid w:val="00B10FA0"/>
    <w:rsid w:val="00B10FAE"/>
    <w:rsid w:val="00B1100F"/>
    <w:rsid w:val="00B1103C"/>
    <w:rsid w:val="00B110F1"/>
    <w:rsid w:val="00B112C3"/>
    <w:rsid w:val="00B11302"/>
    <w:rsid w:val="00B116A4"/>
    <w:rsid w:val="00B1176F"/>
    <w:rsid w:val="00B1180B"/>
    <w:rsid w:val="00B118E5"/>
    <w:rsid w:val="00B1192D"/>
    <w:rsid w:val="00B11999"/>
    <w:rsid w:val="00B11A1E"/>
    <w:rsid w:val="00B11A7C"/>
    <w:rsid w:val="00B11A92"/>
    <w:rsid w:val="00B11AC6"/>
    <w:rsid w:val="00B11CBC"/>
    <w:rsid w:val="00B11CF3"/>
    <w:rsid w:val="00B11E75"/>
    <w:rsid w:val="00B11EDD"/>
    <w:rsid w:val="00B11F65"/>
    <w:rsid w:val="00B11F80"/>
    <w:rsid w:val="00B11FF0"/>
    <w:rsid w:val="00B12009"/>
    <w:rsid w:val="00B1202B"/>
    <w:rsid w:val="00B120AE"/>
    <w:rsid w:val="00B120DC"/>
    <w:rsid w:val="00B1223D"/>
    <w:rsid w:val="00B122E2"/>
    <w:rsid w:val="00B12359"/>
    <w:rsid w:val="00B1236A"/>
    <w:rsid w:val="00B123A7"/>
    <w:rsid w:val="00B124A8"/>
    <w:rsid w:val="00B12710"/>
    <w:rsid w:val="00B1271E"/>
    <w:rsid w:val="00B1275F"/>
    <w:rsid w:val="00B1282C"/>
    <w:rsid w:val="00B12971"/>
    <w:rsid w:val="00B12A8C"/>
    <w:rsid w:val="00B12BDC"/>
    <w:rsid w:val="00B12C9F"/>
    <w:rsid w:val="00B12DB4"/>
    <w:rsid w:val="00B12E13"/>
    <w:rsid w:val="00B12FD1"/>
    <w:rsid w:val="00B1313A"/>
    <w:rsid w:val="00B1317F"/>
    <w:rsid w:val="00B132F9"/>
    <w:rsid w:val="00B133E6"/>
    <w:rsid w:val="00B133FB"/>
    <w:rsid w:val="00B1380E"/>
    <w:rsid w:val="00B13879"/>
    <w:rsid w:val="00B13A34"/>
    <w:rsid w:val="00B13C5C"/>
    <w:rsid w:val="00B13CF5"/>
    <w:rsid w:val="00B13DC8"/>
    <w:rsid w:val="00B13DF6"/>
    <w:rsid w:val="00B13E2F"/>
    <w:rsid w:val="00B13FC9"/>
    <w:rsid w:val="00B13FCB"/>
    <w:rsid w:val="00B1425C"/>
    <w:rsid w:val="00B1428A"/>
    <w:rsid w:val="00B142A8"/>
    <w:rsid w:val="00B142B9"/>
    <w:rsid w:val="00B14471"/>
    <w:rsid w:val="00B14496"/>
    <w:rsid w:val="00B14583"/>
    <w:rsid w:val="00B145C6"/>
    <w:rsid w:val="00B14628"/>
    <w:rsid w:val="00B1465F"/>
    <w:rsid w:val="00B14734"/>
    <w:rsid w:val="00B14761"/>
    <w:rsid w:val="00B1491B"/>
    <w:rsid w:val="00B14996"/>
    <w:rsid w:val="00B14B43"/>
    <w:rsid w:val="00B14C17"/>
    <w:rsid w:val="00B14C90"/>
    <w:rsid w:val="00B14E0E"/>
    <w:rsid w:val="00B14EA7"/>
    <w:rsid w:val="00B150FB"/>
    <w:rsid w:val="00B155C8"/>
    <w:rsid w:val="00B15661"/>
    <w:rsid w:val="00B15687"/>
    <w:rsid w:val="00B156A2"/>
    <w:rsid w:val="00B157E1"/>
    <w:rsid w:val="00B1585F"/>
    <w:rsid w:val="00B158C2"/>
    <w:rsid w:val="00B15A6E"/>
    <w:rsid w:val="00B15CC9"/>
    <w:rsid w:val="00B15E1D"/>
    <w:rsid w:val="00B15F7C"/>
    <w:rsid w:val="00B15F84"/>
    <w:rsid w:val="00B15FA0"/>
    <w:rsid w:val="00B16089"/>
    <w:rsid w:val="00B1610B"/>
    <w:rsid w:val="00B162C7"/>
    <w:rsid w:val="00B165AC"/>
    <w:rsid w:val="00B165B5"/>
    <w:rsid w:val="00B166A5"/>
    <w:rsid w:val="00B1681E"/>
    <w:rsid w:val="00B16AA9"/>
    <w:rsid w:val="00B16CCD"/>
    <w:rsid w:val="00B170F5"/>
    <w:rsid w:val="00B17116"/>
    <w:rsid w:val="00B172B5"/>
    <w:rsid w:val="00B174E5"/>
    <w:rsid w:val="00B17597"/>
    <w:rsid w:val="00B175C8"/>
    <w:rsid w:val="00B176F7"/>
    <w:rsid w:val="00B1775B"/>
    <w:rsid w:val="00B17797"/>
    <w:rsid w:val="00B17938"/>
    <w:rsid w:val="00B179E2"/>
    <w:rsid w:val="00B17AE5"/>
    <w:rsid w:val="00B17B2F"/>
    <w:rsid w:val="00B17C73"/>
    <w:rsid w:val="00B17DD3"/>
    <w:rsid w:val="00B20089"/>
    <w:rsid w:val="00B200B5"/>
    <w:rsid w:val="00B202D4"/>
    <w:rsid w:val="00B2031E"/>
    <w:rsid w:val="00B2032F"/>
    <w:rsid w:val="00B20423"/>
    <w:rsid w:val="00B20862"/>
    <w:rsid w:val="00B20981"/>
    <w:rsid w:val="00B20A0B"/>
    <w:rsid w:val="00B20AFF"/>
    <w:rsid w:val="00B20B9C"/>
    <w:rsid w:val="00B20BC5"/>
    <w:rsid w:val="00B20C35"/>
    <w:rsid w:val="00B20C78"/>
    <w:rsid w:val="00B20CB5"/>
    <w:rsid w:val="00B20CDD"/>
    <w:rsid w:val="00B20D9F"/>
    <w:rsid w:val="00B20E07"/>
    <w:rsid w:val="00B20E55"/>
    <w:rsid w:val="00B20FB6"/>
    <w:rsid w:val="00B20FF8"/>
    <w:rsid w:val="00B210DD"/>
    <w:rsid w:val="00B21179"/>
    <w:rsid w:val="00B21281"/>
    <w:rsid w:val="00B21329"/>
    <w:rsid w:val="00B21377"/>
    <w:rsid w:val="00B21434"/>
    <w:rsid w:val="00B2146D"/>
    <w:rsid w:val="00B214AF"/>
    <w:rsid w:val="00B215BC"/>
    <w:rsid w:val="00B21788"/>
    <w:rsid w:val="00B218B9"/>
    <w:rsid w:val="00B218DA"/>
    <w:rsid w:val="00B2191B"/>
    <w:rsid w:val="00B2194A"/>
    <w:rsid w:val="00B21951"/>
    <w:rsid w:val="00B21A1B"/>
    <w:rsid w:val="00B21A80"/>
    <w:rsid w:val="00B21B44"/>
    <w:rsid w:val="00B21B7C"/>
    <w:rsid w:val="00B21D68"/>
    <w:rsid w:val="00B21D6A"/>
    <w:rsid w:val="00B21E4A"/>
    <w:rsid w:val="00B21FD9"/>
    <w:rsid w:val="00B2221B"/>
    <w:rsid w:val="00B2235C"/>
    <w:rsid w:val="00B223EB"/>
    <w:rsid w:val="00B224FB"/>
    <w:rsid w:val="00B225C1"/>
    <w:rsid w:val="00B22787"/>
    <w:rsid w:val="00B22A94"/>
    <w:rsid w:val="00B22AED"/>
    <w:rsid w:val="00B22B4D"/>
    <w:rsid w:val="00B22B8F"/>
    <w:rsid w:val="00B22C80"/>
    <w:rsid w:val="00B22D16"/>
    <w:rsid w:val="00B22DCB"/>
    <w:rsid w:val="00B22DE5"/>
    <w:rsid w:val="00B22EA3"/>
    <w:rsid w:val="00B22F0B"/>
    <w:rsid w:val="00B230B7"/>
    <w:rsid w:val="00B2312D"/>
    <w:rsid w:val="00B231D7"/>
    <w:rsid w:val="00B23258"/>
    <w:rsid w:val="00B2342F"/>
    <w:rsid w:val="00B23468"/>
    <w:rsid w:val="00B23603"/>
    <w:rsid w:val="00B23741"/>
    <w:rsid w:val="00B2389C"/>
    <w:rsid w:val="00B238AA"/>
    <w:rsid w:val="00B239E6"/>
    <w:rsid w:val="00B23AC6"/>
    <w:rsid w:val="00B23CA8"/>
    <w:rsid w:val="00B23D21"/>
    <w:rsid w:val="00B23D45"/>
    <w:rsid w:val="00B23F2D"/>
    <w:rsid w:val="00B23F36"/>
    <w:rsid w:val="00B23F6F"/>
    <w:rsid w:val="00B23FCE"/>
    <w:rsid w:val="00B23FD4"/>
    <w:rsid w:val="00B24053"/>
    <w:rsid w:val="00B2423B"/>
    <w:rsid w:val="00B242D7"/>
    <w:rsid w:val="00B2430F"/>
    <w:rsid w:val="00B24373"/>
    <w:rsid w:val="00B2452B"/>
    <w:rsid w:val="00B245A6"/>
    <w:rsid w:val="00B24657"/>
    <w:rsid w:val="00B2466A"/>
    <w:rsid w:val="00B2470C"/>
    <w:rsid w:val="00B248B8"/>
    <w:rsid w:val="00B248F8"/>
    <w:rsid w:val="00B24976"/>
    <w:rsid w:val="00B24A5F"/>
    <w:rsid w:val="00B24A70"/>
    <w:rsid w:val="00B24A76"/>
    <w:rsid w:val="00B24A98"/>
    <w:rsid w:val="00B24B0C"/>
    <w:rsid w:val="00B24B58"/>
    <w:rsid w:val="00B24BEA"/>
    <w:rsid w:val="00B24E22"/>
    <w:rsid w:val="00B24E74"/>
    <w:rsid w:val="00B24E93"/>
    <w:rsid w:val="00B24F2B"/>
    <w:rsid w:val="00B24F7F"/>
    <w:rsid w:val="00B2511F"/>
    <w:rsid w:val="00B251D9"/>
    <w:rsid w:val="00B25236"/>
    <w:rsid w:val="00B2526B"/>
    <w:rsid w:val="00B2528D"/>
    <w:rsid w:val="00B2537D"/>
    <w:rsid w:val="00B2538E"/>
    <w:rsid w:val="00B25453"/>
    <w:rsid w:val="00B2563D"/>
    <w:rsid w:val="00B25644"/>
    <w:rsid w:val="00B25698"/>
    <w:rsid w:val="00B2570A"/>
    <w:rsid w:val="00B258E3"/>
    <w:rsid w:val="00B25A45"/>
    <w:rsid w:val="00B25B5B"/>
    <w:rsid w:val="00B25E92"/>
    <w:rsid w:val="00B25E97"/>
    <w:rsid w:val="00B25EA4"/>
    <w:rsid w:val="00B25EAA"/>
    <w:rsid w:val="00B25EDA"/>
    <w:rsid w:val="00B25FEE"/>
    <w:rsid w:val="00B26056"/>
    <w:rsid w:val="00B26210"/>
    <w:rsid w:val="00B26317"/>
    <w:rsid w:val="00B26518"/>
    <w:rsid w:val="00B265F3"/>
    <w:rsid w:val="00B266CD"/>
    <w:rsid w:val="00B267EA"/>
    <w:rsid w:val="00B268DD"/>
    <w:rsid w:val="00B268EC"/>
    <w:rsid w:val="00B268F9"/>
    <w:rsid w:val="00B2698D"/>
    <w:rsid w:val="00B269EA"/>
    <w:rsid w:val="00B26A0C"/>
    <w:rsid w:val="00B26ADB"/>
    <w:rsid w:val="00B26D12"/>
    <w:rsid w:val="00B26D23"/>
    <w:rsid w:val="00B26D70"/>
    <w:rsid w:val="00B26FFA"/>
    <w:rsid w:val="00B27274"/>
    <w:rsid w:val="00B273AE"/>
    <w:rsid w:val="00B27400"/>
    <w:rsid w:val="00B27407"/>
    <w:rsid w:val="00B2750F"/>
    <w:rsid w:val="00B2766B"/>
    <w:rsid w:val="00B276E7"/>
    <w:rsid w:val="00B27727"/>
    <w:rsid w:val="00B27968"/>
    <w:rsid w:val="00B27B7A"/>
    <w:rsid w:val="00B27BE1"/>
    <w:rsid w:val="00B27C65"/>
    <w:rsid w:val="00B27D34"/>
    <w:rsid w:val="00B27D45"/>
    <w:rsid w:val="00B27F95"/>
    <w:rsid w:val="00B27FE1"/>
    <w:rsid w:val="00B30014"/>
    <w:rsid w:val="00B3013E"/>
    <w:rsid w:val="00B3018E"/>
    <w:rsid w:val="00B3024C"/>
    <w:rsid w:val="00B302FA"/>
    <w:rsid w:val="00B30483"/>
    <w:rsid w:val="00B3049F"/>
    <w:rsid w:val="00B305B7"/>
    <w:rsid w:val="00B3076D"/>
    <w:rsid w:val="00B307E5"/>
    <w:rsid w:val="00B3082F"/>
    <w:rsid w:val="00B3084C"/>
    <w:rsid w:val="00B30991"/>
    <w:rsid w:val="00B30A29"/>
    <w:rsid w:val="00B30A3B"/>
    <w:rsid w:val="00B30A55"/>
    <w:rsid w:val="00B30A9A"/>
    <w:rsid w:val="00B30C42"/>
    <w:rsid w:val="00B30DB1"/>
    <w:rsid w:val="00B30ED9"/>
    <w:rsid w:val="00B30F04"/>
    <w:rsid w:val="00B3100A"/>
    <w:rsid w:val="00B3107C"/>
    <w:rsid w:val="00B312FA"/>
    <w:rsid w:val="00B3138E"/>
    <w:rsid w:val="00B3142E"/>
    <w:rsid w:val="00B3144C"/>
    <w:rsid w:val="00B314F8"/>
    <w:rsid w:val="00B316CB"/>
    <w:rsid w:val="00B3190C"/>
    <w:rsid w:val="00B31ACC"/>
    <w:rsid w:val="00B31AEF"/>
    <w:rsid w:val="00B31B9A"/>
    <w:rsid w:val="00B31C3E"/>
    <w:rsid w:val="00B31DA2"/>
    <w:rsid w:val="00B31F46"/>
    <w:rsid w:val="00B31FFF"/>
    <w:rsid w:val="00B3222F"/>
    <w:rsid w:val="00B3225F"/>
    <w:rsid w:val="00B322FD"/>
    <w:rsid w:val="00B3259F"/>
    <w:rsid w:val="00B325EC"/>
    <w:rsid w:val="00B3261B"/>
    <w:rsid w:val="00B32678"/>
    <w:rsid w:val="00B3286A"/>
    <w:rsid w:val="00B328FB"/>
    <w:rsid w:val="00B32904"/>
    <w:rsid w:val="00B32A87"/>
    <w:rsid w:val="00B32C71"/>
    <w:rsid w:val="00B32D6C"/>
    <w:rsid w:val="00B32E29"/>
    <w:rsid w:val="00B32E73"/>
    <w:rsid w:val="00B33054"/>
    <w:rsid w:val="00B3309D"/>
    <w:rsid w:val="00B330B3"/>
    <w:rsid w:val="00B33261"/>
    <w:rsid w:val="00B3339E"/>
    <w:rsid w:val="00B3339F"/>
    <w:rsid w:val="00B333C6"/>
    <w:rsid w:val="00B3346E"/>
    <w:rsid w:val="00B335BF"/>
    <w:rsid w:val="00B335C1"/>
    <w:rsid w:val="00B3383B"/>
    <w:rsid w:val="00B3386B"/>
    <w:rsid w:val="00B33929"/>
    <w:rsid w:val="00B33B46"/>
    <w:rsid w:val="00B33B9E"/>
    <w:rsid w:val="00B33CC7"/>
    <w:rsid w:val="00B33E1A"/>
    <w:rsid w:val="00B33E24"/>
    <w:rsid w:val="00B33FBD"/>
    <w:rsid w:val="00B34037"/>
    <w:rsid w:val="00B34048"/>
    <w:rsid w:val="00B34232"/>
    <w:rsid w:val="00B34247"/>
    <w:rsid w:val="00B34400"/>
    <w:rsid w:val="00B34430"/>
    <w:rsid w:val="00B344D9"/>
    <w:rsid w:val="00B34699"/>
    <w:rsid w:val="00B34709"/>
    <w:rsid w:val="00B3476E"/>
    <w:rsid w:val="00B347A6"/>
    <w:rsid w:val="00B347B0"/>
    <w:rsid w:val="00B34957"/>
    <w:rsid w:val="00B349BC"/>
    <w:rsid w:val="00B34A30"/>
    <w:rsid w:val="00B34BB1"/>
    <w:rsid w:val="00B34DAE"/>
    <w:rsid w:val="00B34E5D"/>
    <w:rsid w:val="00B34E60"/>
    <w:rsid w:val="00B34FC8"/>
    <w:rsid w:val="00B35099"/>
    <w:rsid w:val="00B350D7"/>
    <w:rsid w:val="00B35135"/>
    <w:rsid w:val="00B35279"/>
    <w:rsid w:val="00B3547F"/>
    <w:rsid w:val="00B35633"/>
    <w:rsid w:val="00B358AF"/>
    <w:rsid w:val="00B35AE2"/>
    <w:rsid w:val="00B35C46"/>
    <w:rsid w:val="00B35D20"/>
    <w:rsid w:val="00B35E35"/>
    <w:rsid w:val="00B35E7B"/>
    <w:rsid w:val="00B35E89"/>
    <w:rsid w:val="00B35EA0"/>
    <w:rsid w:val="00B35EEA"/>
    <w:rsid w:val="00B3600C"/>
    <w:rsid w:val="00B36057"/>
    <w:rsid w:val="00B3614B"/>
    <w:rsid w:val="00B36244"/>
    <w:rsid w:val="00B365D9"/>
    <w:rsid w:val="00B366B5"/>
    <w:rsid w:val="00B366E3"/>
    <w:rsid w:val="00B36796"/>
    <w:rsid w:val="00B367F8"/>
    <w:rsid w:val="00B36866"/>
    <w:rsid w:val="00B369F2"/>
    <w:rsid w:val="00B36BC1"/>
    <w:rsid w:val="00B36BF3"/>
    <w:rsid w:val="00B36C80"/>
    <w:rsid w:val="00B36E87"/>
    <w:rsid w:val="00B37053"/>
    <w:rsid w:val="00B3719A"/>
    <w:rsid w:val="00B37285"/>
    <w:rsid w:val="00B3728A"/>
    <w:rsid w:val="00B37416"/>
    <w:rsid w:val="00B3744D"/>
    <w:rsid w:val="00B3746F"/>
    <w:rsid w:val="00B37487"/>
    <w:rsid w:val="00B3749D"/>
    <w:rsid w:val="00B374C2"/>
    <w:rsid w:val="00B37511"/>
    <w:rsid w:val="00B37514"/>
    <w:rsid w:val="00B37739"/>
    <w:rsid w:val="00B37928"/>
    <w:rsid w:val="00B37D9B"/>
    <w:rsid w:val="00B37DE4"/>
    <w:rsid w:val="00B40078"/>
    <w:rsid w:val="00B4008B"/>
    <w:rsid w:val="00B400FE"/>
    <w:rsid w:val="00B4018F"/>
    <w:rsid w:val="00B40317"/>
    <w:rsid w:val="00B40333"/>
    <w:rsid w:val="00B4033E"/>
    <w:rsid w:val="00B40371"/>
    <w:rsid w:val="00B403D1"/>
    <w:rsid w:val="00B403EA"/>
    <w:rsid w:val="00B40678"/>
    <w:rsid w:val="00B4074F"/>
    <w:rsid w:val="00B40868"/>
    <w:rsid w:val="00B408C2"/>
    <w:rsid w:val="00B40902"/>
    <w:rsid w:val="00B4099A"/>
    <w:rsid w:val="00B40A4F"/>
    <w:rsid w:val="00B40A87"/>
    <w:rsid w:val="00B40B21"/>
    <w:rsid w:val="00B40B3F"/>
    <w:rsid w:val="00B40D1A"/>
    <w:rsid w:val="00B40D4D"/>
    <w:rsid w:val="00B40D50"/>
    <w:rsid w:val="00B40E36"/>
    <w:rsid w:val="00B40ED8"/>
    <w:rsid w:val="00B40F47"/>
    <w:rsid w:val="00B40F6A"/>
    <w:rsid w:val="00B40FE5"/>
    <w:rsid w:val="00B410E3"/>
    <w:rsid w:val="00B41214"/>
    <w:rsid w:val="00B41234"/>
    <w:rsid w:val="00B41238"/>
    <w:rsid w:val="00B412BF"/>
    <w:rsid w:val="00B412E3"/>
    <w:rsid w:val="00B41383"/>
    <w:rsid w:val="00B413AA"/>
    <w:rsid w:val="00B41542"/>
    <w:rsid w:val="00B415EB"/>
    <w:rsid w:val="00B4173D"/>
    <w:rsid w:val="00B417E7"/>
    <w:rsid w:val="00B418B7"/>
    <w:rsid w:val="00B41A66"/>
    <w:rsid w:val="00B41AA2"/>
    <w:rsid w:val="00B41C4E"/>
    <w:rsid w:val="00B41E87"/>
    <w:rsid w:val="00B41EAE"/>
    <w:rsid w:val="00B41F06"/>
    <w:rsid w:val="00B41FB7"/>
    <w:rsid w:val="00B42323"/>
    <w:rsid w:val="00B424F7"/>
    <w:rsid w:val="00B42541"/>
    <w:rsid w:val="00B42606"/>
    <w:rsid w:val="00B42689"/>
    <w:rsid w:val="00B42741"/>
    <w:rsid w:val="00B42970"/>
    <w:rsid w:val="00B42B97"/>
    <w:rsid w:val="00B42CFA"/>
    <w:rsid w:val="00B42DD6"/>
    <w:rsid w:val="00B42EBD"/>
    <w:rsid w:val="00B42F89"/>
    <w:rsid w:val="00B4326A"/>
    <w:rsid w:val="00B43317"/>
    <w:rsid w:val="00B433B0"/>
    <w:rsid w:val="00B43416"/>
    <w:rsid w:val="00B434C5"/>
    <w:rsid w:val="00B43515"/>
    <w:rsid w:val="00B43535"/>
    <w:rsid w:val="00B436E5"/>
    <w:rsid w:val="00B439E6"/>
    <w:rsid w:val="00B439E9"/>
    <w:rsid w:val="00B43B75"/>
    <w:rsid w:val="00B43BF5"/>
    <w:rsid w:val="00B43D99"/>
    <w:rsid w:val="00B43EEF"/>
    <w:rsid w:val="00B43F14"/>
    <w:rsid w:val="00B43F3D"/>
    <w:rsid w:val="00B44045"/>
    <w:rsid w:val="00B44077"/>
    <w:rsid w:val="00B4415D"/>
    <w:rsid w:val="00B44208"/>
    <w:rsid w:val="00B443CC"/>
    <w:rsid w:val="00B44416"/>
    <w:rsid w:val="00B4452D"/>
    <w:rsid w:val="00B44552"/>
    <w:rsid w:val="00B445FC"/>
    <w:rsid w:val="00B44607"/>
    <w:rsid w:val="00B44654"/>
    <w:rsid w:val="00B44661"/>
    <w:rsid w:val="00B4472E"/>
    <w:rsid w:val="00B448AE"/>
    <w:rsid w:val="00B448E8"/>
    <w:rsid w:val="00B44942"/>
    <w:rsid w:val="00B449AC"/>
    <w:rsid w:val="00B44B8B"/>
    <w:rsid w:val="00B44C3A"/>
    <w:rsid w:val="00B44CC7"/>
    <w:rsid w:val="00B44F99"/>
    <w:rsid w:val="00B450DE"/>
    <w:rsid w:val="00B45443"/>
    <w:rsid w:val="00B4550A"/>
    <w:rsid w:val="00B4562D"/>
    <w:rsid w:val="00B456FB"/>
    <w:rsid w:val="00B4577A"/>
    <w:rsid w:val="00B45A0A"/>
    <w:rsid w:val="00B45BE1"/>
    <w:rsid w:val="00B45C3A"/>
    <w:rsid w:val="00B45D7C"/>
    <w:rsid w:val="00B45DF4"/>
    <w:rsid w:val="00B45EE9"/>
    <w:rsid w:val="00B45F16"/>
    <w:rsid w:val="00B461C6"/>
    <w:rsid w:val="00B46227"/>
    <w:rsid w:val="00B46295"/>
    <w:rsid w:val="00B462D6"/>
    <w:rsid w:val="00B463E0"/>
    <w:rsid w:val="00B46411"/>
    <w:rsid w:val="00B465FD"/>
    <w:rsid w:val="00B46669"/>
    <w:rsid w:val="00B46725"/>
    <w:rsid w:val="00B4690F"/>
    <w:rsid w:val="00B46A29"/>
    <w:rsid w:val="00B46A31"/>
    <w:rsid w:val="00B46AF3"/>
    <w:rsid w:val="00B46B84"/>
    <w:rsid w:val="00B46EC4"/>
    <w:rsid w:val="00B46EFE"/>
    <w:rsid w:val="00B47159"/>
    <w:rsid w:val="00B471BC"/>
    <w:rsid w:val="00B471C1"/>
    <w:rsid w:val="00B471D0"/>
    <w:rsid w:val="00B47287"/>
    <w:rsid w:val="00B4744E"/>
    <w:rsid w:val="00B474F7"/>
    <w:rsid w:val="00B47538"/>
    <w:rsid w:val="00B47622"/>
    <w:rsid w:val="00B47634"/>
    <w:rsid w:val="00B476D3"/>
    <w:rsid w:val="00B476F8"/>
    <w:rsid w:val="00B47769"/>
    <w:rsid w:val="00B477D7"/>
    <w:rsid w:val="00B4780F"/>
    <w:rsid w:val="00B4782B"/>
    <w:rsid w:val="00B47925"/>
    <w:rsid w:val="00B47A29"/>
    <w:rsid w:val="00B47A92"/>
    <w:rsid w:val="00B47B1B"/>
    <w:rsid w:val="00B47CDA"/>
    <w:rsid w:val="00B47E94"/>
    <w:rsid w:val="00B47EE4"/>
    <w:rsid w:val="00B47F92"/>
    <w:rsid w:val="00B5019F"/>
    <w:rsid w:val="00B502DB"/>
    <w:rsid w:val="00B50372"/>
    <w:rsid w:val="00B50531"/>
    <w:rsid w:val="00B50556"/>
    <w:rsid w:val="00B507AA"/>
    <w:rsid w:val="00B50846"/>
    <w:rsid w:val="00B508E6"/>
    <w:rsid w:val="00B50902"/>
    <w:rsid w:val="00B50A97"/>
    <w:rsid w:val="00B50AE5"/>
    <w:rsid w:val="00B50CA7"/>
    <w:rsid w:val="00B50D06"/>
    <w:rsid w:val="00B50D91"/>
    <w:rsid w:val="00B50F5E"/>
    <w:rsid w:val="00B51052"/>
    <w:rsid w:val="00B511FF"/>
    <w:rsid w:val="00B51243"/>
    <w:rsid w:val="00B515DF"/>
    <w:rsid w:val="00B51651"/>
    <w:rsid w:val="00B516CC"/>
    <w:rsid w:val="00B516F0"/>
    <w:rsid w:val="00B5175E"/>
    <w:rsid w:val="00B51A84"/>
    <w:rsid w:val="00B51AC1"/>
    <w:rsid w:val="00B51AF8"/>
    <w:rsid w:val="00B51BCC"/>
    <w:rsid w:val="00B51C1B"/>
    <w:rsid w:val="00B51C9D"/>
    <w:rsid w:val="00B51D33"/>
    <w:rsid w:val="00B51DF7"/>
    <w:rsid w:val="00B51EF5"/>
    <w:rsid w:val="00B51F3D"/>
    <w:rsid w:val="00B51F6A"/>
    <w:rsid w:val="00B51F95"/>
    <w:rsid w:val="00B5203D"/>
    <w:rsid w:val="00B520F6"/>
    <w:rsid w:val="00B52198"/>
    <w:rsid w:val="00B521D6"/>
    <w:rsid w:val="00B522A8"/>
    <w:rsid w:val="00B5268B"/>
    <w:rsid w:val="00B526B7"/>
    <w:rsid w:val="00B52708"/>
    <w:rsid w:val="00B52809"/>
    <w:rsid w:val="00B52817"/>
    <w:rsid w:val="00B52875"/>
    <w:rsid w:val="00B52884"/>
    <w:rsid w:val="00B52929"/>
    <w:rsid w:val="00B52A12"/>
    <w:rsid w:val="00B52AD9"/>
    <w:rsid w:val="00B52C37"/>
    <w:rsid w:val="00B52C40"/>
    <w:rsid w:val="00B52DF6"/>
    <w:rsid w:val="00B52E25"/>
    <w:rsid w:val="00B52F64"/>
    <w:rsid w:val="00B52F87"/>
    <w:rsid w:val="00B52FB1"/>
    <w:rsid w:val="00B53138"/>
    <w:rsid w:val="00B53299"/>
    <w:rsid w:val="00B532DD"/>
    <w:rsid w:val="00B53388"/>
    <w:rsid w:val="00B534B6"/>
    <w:rsid w:val="00B53642"/>
    <w:rsid w:val="00B53734"/>
    <w:rsid w:val="00B53776"/>
    <w:rsid w:val="00B538E5"/>
    <w:rsid w:val="00B53BC4"/>
    <w:rsid w:val="00B53C1E"/>
    <w:rsid w:val="00B53C6D"/>
    <w:rsid w:val="00B53CD9"/>
    <w:rsid w:val="00B53DF7"/>
    <w:rsid w:val="00B53E02"/>
    <w:rsid w:val="00B53FB4"/>
    <w:rsid w:val="00B5439A"/>
    <w:rsid w:val="00B5448C"/>
    <w:rsid w:val="00B5450B"/>
    <w:rsid w:val="00B545FF"/>
    <w:rsid w:val="00B54689"/>
    <w:rsid w:val="00B5470B"/>
    <w:rsid w:val="00B547CA"/>
    <w:rsid w:val="00B547DD"/>
    <w:rsid w:val="00B547F6"/>
    <w:rsid w:val="00B5489C"/>
    <w:rsid w:val="00B54981"/>
    <w:rsid w:val="00B54BE0"/>
    <w:rsid w:val="00B54C07"/>
    <w:rsid w:val="00B54C97"/>
    <w:rsid w:val="00B54CA1"/>
    <w:rsid w:val="00B54CB5"/>
    <w:rsid w:val="00B54CCD"/>
    <w:rsid w:val="00B54E9B"/>
    <w:rsid w:val="00B54F07"/>
    <w:rsid w:val="00B54F80"/>
    <w:rsid w:val="00B5504E"/>
    <w:rsid w:val="00B550A2"/>
    <w:rsid w:val="00B553B6"/>
    <w:rsid w:val="00B553B7"/>
    <w:rsid w:val="00B553B8"/>
    <w:rsid w:val="00B5540D"/>
    <w:rsid w:val="00B55457"/>
    <w:rsid w:val="00B5556B"/>
    <w:rsid w:val="00B556BE"/>
    <w:rsid w:val="00B556E6"/>
    <w:rsid w:val="00B55771"/>
    <w:rsid w:val="00B55AC1"/>
    <w:rsid w:val="00B55BB7"/>
    <w:rsid w:val="00B55C0B"/>
    <w:rsid w:val="00B55C51"/>
    <w:rsid w:val="00B55CF2"/>
    <w:rsid w:val="00B55D87"/>
    <w:rsid w:val="00B55DEB"/>
    <w:rsid w:val="00B55DEE"/>
    <w:rsid w:val="00B55E45"/>
    <w:rsid w:val="00B55F71"/>
    <w:rsid w:val="00B56000"/>
    <w:rsid w:val="00B56150"/>
    <w:rsid w:val="00B561DD"/>
    <w:rsid w:val="00B5621F"/>
    <w:rsid w:val="00B564E1"/>
    <w:rsid w:val="00B56662"/>
    <w:rsid w:val="00B56857"/>
    <w:rsid w:val="00B56908"/>
    <w:rsid w:val="00B569A1"/>
    <w:rsid w:val="00B56A8A"/>
    <w:rsid w:val="00B56B51"/>
    <w:rsid w:val="00B56B5E"/>
    <w:rsid w:val="00B56B89"/>
    <w:rsid w:val="00B56C15"/>
    <w:rsid w:val="00B56C66"/>
    <w:rsid w:val="00B56DC9"/>
    <w:rsid w:val="00B56F0C"/>
    <w:rsid w:val="00B56F18"/>
    <w:rsid w:val="00B572D0"/>
    <w:rsid w:val="00B57353"/>
    <w:rsid w:val="00B5750D"/>
    <w:rsid w:val="00B57535"/>
    <w:rsid w:val="00B57676"/>
    <w:rsid w:val="00B57681"/>
    <w:rsid w:val="00B57804"/>
    <w:rsid w:val="00B5781E"/>
    <w:rsid w:val="00B57A58"/>
    <w:rsid w:val="00B57C2F"/>
    <w:rsid w:val="00B57C54"/>
    <w:rsid w:val="00B57EEE"/>
    <w:rsid w:val="00B57F88"/>
    <w:rsid w:val="00B603E5"/>
    <w:rsid w:val="00B60426"/>
    <w:rsid w:val="00B60509"/>
    <w:rsid w:val="00B605AA"/>
    <w:rsid w:val="00B606D0"/>
    <w:rsid w:val="00B606E7"/>
    <w:rsid w:val="00B607CB"/>
    <w:rsid w:val="00B60835"/>
    <w:rsid w:val="00B6097C"/>
    <w:rsid w:val="00B6098B"/>
    <w:rsid w:val="00B609A5"/>
    <w:rsid w:val="00B60AA6"/>
    <w:rsid w:val="00B60B95"/>
    <w:rsid w:val="00B60C45"/>
    <w:rsid w:val="00B60D5B"/>
    <w:rsid w:val="00B60DB7"/>
    <w:rsid w:val="00B60DFD"/>
    <w:rsid w:val="00B60EC0"/>
    <w:rsid w:val="00B60FCB"/>
    <w:rsid w:val="00B6104B"/>
    <w:rsid w:val="00B6122A"/>
    <w:rsid w:val="00B61242"/>
    <w:rsid w:val="00B61293"/>
    <w:rsid w:val="00B612DF"/>
    <w:rsid w:val="00B61360"/>
    <w:rsid w:val="00B61369"/>
    <w:rsid w:val="00B61468"/>
    <w:rsid w:val="00B614D9"/>
    <w:rsid w:val="00B61511"/>
    <w:rsid w:val="00B615DD"/>
    <w:rsid w:val="00B617AC"/>
    <w:rsid w:val="00B61828"/>
    <w:rsid w:val="00B61873"/>
    <w:rsid w:val="00B61878"/>
    <w:rsid w:val="00B618C0"/>
    <w:rsid w:val="00B619A3"/>
    <w:rsid w:val="00B61B32"/>
    <w:rsid w:val="00B61B6B"/>
    <w:rsid w:val="00B61B83"/>
    <w:rsid w:val="00B61BFB"/>
    <w:rsid w:val="00B61C35"/>
    <w:rsid w:val="00B61C7B"/>
    <w:rsid w:val="00B62007"/>
    <w:rsid w:val="00B6202E"/>
    <w:rsid w:val="00B6207B"/>
    <w:rsid w:val="00B620C9"/>
    <w:rsid w:val="00B621D5"/>
    <w:rsid w:val="00B621E2"/>
    <w:rsid w:val="00B62298"/>
    <w:rsid w:val="00B62399"/>
    <w:rsid w:val="00B62457"/>
    <w:rsid w:val="00B624DD"/>
    <w:rsid w:val="00B625CC"/>
    <w:rsid w:val="00B62645"/>
    <w:rsid w:val="00B62A79"/>
    <w:rsid w:val="00B62AEC"/>
    <w:rsid w:val="00B62B79"/>
    <w:rsid w:val="00B62C5D"/>
    <w:rsid w:val="00B62D1C"/>
    <w:rsid w:val="00B62DDA"/>
    <w:rsid w:val="00B62FD3"/>
    <w:rsid w:val="00B630EA"/>
    <w:rsid w:val="00B63271"/>
    <w:rsid w:val="00B6327B"/>
    <w:rsid w:val="00B632B5"/>
    <w:rsid w:val="00B632DC"/>
    <w:rsid w:val="00B63391"/>
    <w:rsid w:val="00B63499"/>
    <w:rsid w:val="00B6349D"/>
    <w:rsid w:val="00B63613"/>
    <w:rsid w:val="00B6380F"/>
    <w:rsid w:val="00B63902"/>
    <w:rsid w:val="00B63CD3"/>
    <w:rsid w:val="00B6407F"/>
    <w:rsid w:val="00B6425A"/>
    <w:rsid w:val="00B6426C"/>
    <w:rsid w:val="00B64291"/>
    <w:rsid w:val="00B6432F"/>
    <w:rsid w:val="00B64345"/>
    <w:rsid w:val="00B64346"/>
    <w:rsid w:val="00B6440A"/>
    <w:rsid w:val="00B64427"/>
    <w:rsid w:val="00B64496"/>
    <w:rsid w:val="00B64516"/>
    <w:rsid w:val="00B6452A"/>
    <w:rsid w:val="00B64603"/>
    <w:rsid w:val="00B6461F"/>
    <w:rsid w:val="00B64670"/>
    <w:rsid w:val="00B64710"/>
    <w:rsid w:val="00B648F0"/>
    <w:rsid w:val="00B64BAA"/>
    <w:rsid w:val="00B64D86"/>
    <w:rsid w:val="00B64DE8"/>
    <w:rsid w:val="00B64DFD"/>
    <w:rsid w:val="00B64F9B"/>
    <w:rsid w:val="00B6505D"/>
    <w:rsid w:val="00B651F4"/>
    <w:rsid w:val="00B6520B"/>
    <w:rsid w:val="00B65348"/>
    <w:rsid w:val="00B6537A"/>
    <w:rsid w:val="00B6539B"/>
    <w:rsid w:val="00B65515"/>
    <w:rsid w:val="00B65623"/>
    <w:rsid w:val="00B65671"/>
    <w:rsid w:val="00B656F2"/>
    <w:rsid w:val="00B65760"/>
    <w:rsid w:val="00B657E9"/>
    <w:rsid w:val="00B6583A"/>
    <w:rsid w:val="00B65886"/>
    <w:rsid w:val="00B6594D"/>
    <w:rsid w:val="00B65B68"/>
    <w:rsid w:val="00B65BA3"/>
    <w:rsid w:val="00B65C95"/>
    <w:rsid w:val="00B65D5D"/>
    <w:rsid w:val="00B65DAA"/>
    <w:rsid w:val="00B65DF9"/>
    <w:rsid w:val="00B65E56"/>
    <w:rsid w:val="00B65EB4"/>
    <w:rsid w:val="00B65F33"/>
    <w:rsid w:val="00B6609F"/>
    <w:rsid w:val="00B66199"/>
    <w:rsid w:val="00B66947"/>
    <w:rsid w:val="00B669CD"/>
    <w:rsid w:val="00B66A14"/>
    <w:rsid w:val="00B66B06"/>
    <w:rsid w:val="00B66B29"/>
    <w:rsid w:val="00B66B2F"/>
    <w:rsid w:val="00B66B83"/>
    <w:rsid w:val="00B66C92"/>
    <w:rsid w:val="00B66CDB"/>
    <w:rsid w:val="00B66D6F"/>
    <w:rsid w:val="00B66EEA"/>
    <w:rsid w:val="00B66EFC"/>
    <w:rsid w:val="00B66F7B"/>
    <w:rsid w:val="00B66FA0"/>
    <w:rsid w:val="00B67227"/>
    <w:rsid w:val="00B672FA"/>
    <w:rsid w:val="00B673A0"/>
    <w:rsid w:val="00B674BD"/>
    <w:rsid w:val="00B674E0"/>
    <w:rsid w:val="00B67506"/>
    <w:rsid w:val="00B67576"/>
    <w:rsid w:val="00B676C2"/>
    <w:rsid w:val="00B676DC"/>
    <w:rsid w:val="00B67749"/>
    <w:rsid w:val="00B678B1"/>
    <w:rsid w:val="00B678DB"/>
    <w:rsid w:val="00B67928"/>
    <w:rsid w:val="00B67B3C"/>
    <w:rsid w:val="00B67BEC"/>
    <w:rsid w:val="00B67C09"/>
    <w:rsid w:val="00B67C51"/>
    <w:rsid w:val="00B700A5"/>
    <w:rsid w:val="00B700FF"/>
    <w:rsid w:val="00B702C7"/>
    <w:rsid w:val="00B703BC"/>
    <w:rsid w:val="00B703D6"/>
    <w:rsid w:val="00B703F4"/>
    <w:rsid w:val="00B7040F"/>
    <w:rsid w:val="00B704A8"/>
    <w:rsid w:val="00B7050D"/>
    <w:rsid w:val="00B7059B"/>
    <w:rsid w:val="00B705D1"/>
    <w:rsid w:val="00B705D2"/>
    <w:rsid w:val="00B705FB"/>
    <w:rsid w:val="00B7065E"/>
    <w:rsid w:val="00B707F1"/>
    <w:rsid w:val="00B70831"/>
    <w:rsid w:val="00B70898"/>
    <w:rsid w:val="00B7090B"/>
    <w:rsid w:val="00B70918"/>
    <w:rsid w:val="00B709BF"/>
    <w:rsid w:val="00B709EC"/>
    <w:rsid w:val="00B70D4B"/>
    <w:rsid w:val="00B70D74"/>
    <w:rsid w:val="00B70E2F"/>
    <w:rsid w:val="00B70E30"/>
    <w:rsid w:val="00B70EF8"/>
    <w:rsid w:val="00B70F39"/>
    <w:rsid w:val="00B70F92"/>
    <w:rsid w:val="00B71079"/>
    <w:rsid w:val="00B712F9"/>
    <w:rsid w:val="00B71453"/>
    <w:rsid w:val="00B71645"/>
    <w:rsid w:val="00B71A11"/>
    <w:rsid w:val="00B71A98"/>
    <w:rsid w:val="00B71C49"/>
    <w:rsid w:val="00B71D67"/>
    <w:rsid w:val="00B71EEB"/>
    <w:rsid w:val="00B720EC"/>
    <w:rsid w:val="00B72164"/>
    <w:rsid w:val="00B7251F"/>
    <w:rsid w:val="00B72538"/>
    <w:rsid w:val="00B72706"/>
    <w:rsid w:val="00B727EF"/>
    <w:rsid w:val="00B72C7B"/>
    <w:rsid w:val="00B72D96"/>
    <w:rsid w:val="00B72E24"/>
    <w:rsid w:val="00B72E35"/>
    <w:rsid w:val="00B72EE2"/>
    <w:rsid w:val="00B72F0A"/>
    <w:rsid w:val="00B72FFF"/>
    <w:rsid w:val="00B73015"/>
    <w:rsid w:val="00B73346"/>
    <w:rsid w:val="00B73400"/>
    <w:rsid w:val="00B7345C"/>
    <w:rsid w:val="00B734BB"/>
    <w:rsid w:val="00B73727"/>
    <w:rsid w:val="00B7380D"/>
    <w:rsid w:val="00B73839"/>
    <w:rsid w:val="00B7386E"/>
    <w:rsid w:val="00B738A6"/>
    <w:rsid w:val="00B73A1E"/>
    <w:rsid w:val="00B73BDB"/>
    <w:rsid w:val="00B73BDE"/>
    <w:rsid w:val="00B73E8F"/>
    <w:rsid w:val="00B74195"/>
    <w:rsid w:val="00B74277"/>
    <w:rsid w:val="00B742BF"/>
    <w:rsid w:val="00B74425"/>
    <w:rsid w:val="00B7452C"/>
    <w:rsid w:val="00B74550"/>
    <w:rsid w:val="00B746B0"/>
    <w:rsid w:val="00B74797"/>
    <w:rsid w:val="00B7484E"/>
    <w:rsid w:val="00B749EB"/>
    <w:rsid w:val="00B74A83"/>
    <w:rsid w:val="00B74AAB"/>
    <w:rsid w:val="00B74ADB"/>
    <w:rsid w:val="00B74C46"/>
    <w:rsid w:val="00B74D06"/>
    <w:rsid w:val="00B74DEC"/>
    <w:rsid w:val="00B74DEE"/>
    <w:rsid w:val="00B74E0D"/>
    <w:rsid w:val="00B74EEE"/>
    <w:rsid w:val="00B74F7F"/>
    <w:rsid w:val="00B74FCC"/>
    <w:rsid w:val="00B75126"/>
    <w:rsid w:val="00B7518B"/>
    <w:rsid w:val="00B75333"/>
    <w:rsid w:val="00B754F1"/>
    <w:rsid w:val="00B75630"/>
    <w:rsid w:val="00B7567C"/>
    <w:rsid w:val="00B756B3"/>
    <w:rsid w:val="00B757FE"/>
    <w:rsid w:val="00B75807"/>
    <w:rsid w:val="00B75992"/>
    <w:rsid w:val="00B75B08"/>
    <w:rsid w:val="00B75B41"/>
    <w:rsid w:val="00B75C35"/>
    <w:rsid w:val="00B75EBA"/>
    <w:rsid w:val="00B75F96"/>
    <w:rsid w:val="00B7602A"/>
    <w:rsid w:val="00B76047"/>
    <w:rsid w:val="00B7633A"/>
    <w:rsid w:val="00B763AB"/>
    <w:rsid w:val="00B76521"/>
    <w:rsid w:val="00B76557"/>
    <w:rsid w:val="00B7658B"/>
    <w:rsid w:val="00B7663C"/>
    <w:rsid w:val="00B76704"/>
    <w:rsid w:val="00B76722"/>
    <w:rsid w:val="00B767AA"/>
    <w:rsid w:val="00B767BA"/>
    <w:rsid w:val="00B7680C"/>
    <w:rsid w:val="00B7690C"/>
    <w:rsid w:val="00B769CC"/>
    <w:rsid w:val="00B76A2A"/>
    <w:rsid w:val="00B76AD7"/>
    <w:rsid w:val="00B76BCF"/>
    <w:rsid w:val="00B76C51"/>
    <w:rsid w:val="00B76D04"/>
    <w:rsid w:val="00B76D5B"/>
    <w:rsid w:val="00B76EC9"/>
    <w:rsid w:val="00B76F72"/>
    <w:rsid w:val="00B76FC9"/>
    <w:rsid w:val="00B770A5"/>
    <w:rsid w:val="00B77233"/>
    <w:rsid w:val="00B77267"/>
    <w:rsid w:val="00B772BF"/>
    <w:rsid w:val="00B77334"/>
    <w:rsid w:val="00B773CD"/>
    <w:rsid w:val="00B7750D"/>
    <w:rsid w:val="00B77584"/>
    <w:rsid w:val="00B7776F"/>
    <w:rsid w:val="00B7780B"/>
    <w:rsid w:val="00B778AA"/>
    <w:rsid w:val="00B778AE"/>
    <w:rsid w:val="00B77930"/>
    <w:rsid w:val="00B77A1A"/>
    <w:rsid w:val="00B77A7B"/>
    <w:rsid w:val="00B77A83"/>
    <w:rsid w:val="00B77B91"/>
    <w:rsid w:val="00B77CF7"/>
    <w:rsid w:val="00B77EC8"/>
    <w:rsid w:val="00B800A5"/>
    <w:rsid w:val="00B8024D"/>
    <w:rsid w:val="00B8032D"/>
    <w:rsid w:val="00B803A1"/>
    <w:rsid w:val="00B804B1"/>
    <w:rsid w:val="00B805F7"/>
    <w:rsid w:val="00B807B0"/>
    <w:rsid w:val="00B80898"/>
    <w:rsid w:val="00B808C9"/>
    <w:rsid w:val="00B8093E"/>
    <w:rsid w:val="00B809BD"/>
    <w:rsid w:val="00B80A32"/>
    <w:rsid w:val="00B80A54"/>
    <w:rsid w:val="00B80AFD"/>
    <w:rsid w:val="00B80B64"/>
    <w:rsid w:val="00B80B74"/>
    <w:rsid w:val="00B80C2F"/>
    <w:rsid w:val="00B80CA4"/>
    <w:rsid w:val="00B80CCA"/>
    <w:rsid w:val="00B80D9E"/>
    <w:rsid w:val="00B80DCB"/>
    <w:rsid w:val="00B80F39"/>
    <w:rsid w:val="00B80F90"/>
    <w:rsid w:val="00B81057"/>
    <w:rsid w:val="00B811D8"/>
    <w:rsid w:val="00B811EC"/>
    <w:rsid w:val="00B811ED"/>
    <w:rsid w:val="00B8125B"/>
    <w:rsid w:val="00B81294"/>
    <w:rsid w:val="00B813E2"/>
    <w:rsid w:val="00B8140D"/>
    <w:rsid w:val="00B81443"/>
    <w:rsid w:val="00B81495"/>
    <w:rsid w:val="00B81583"/>
    <w:rsid w:val="00B815FD"/>
    <w:rsid w:val="00B81681"/>
    <w:rsid w:val="00B81734"/>
    <w:rsid w:val="00B81B9F"/>
    <w:rsid w:val="00B81BA1"/>
    <w:rsid w:val="00B81F10"/>
    <w:rsid w:val="00B81F5A"/>
    <w:rsid w:val="00B81FBE"/>
    <w:rsid w:val="00B82120"/>
    <w:rsid w:val="00B82167"/>
    <w:rsid w:val="00B821AF"/>
    <w:rsid w:val="00B82502"/>
    <w:rsid w:val="00B82511"/>
    <w:rsid w:val="00B82567"/>
    <w:rsid w:val="00B825E6"/>
    <w:rsid w:val="00B82770"/>
    <w:rsid w:val="00B82845"/>
    <w:rsid w:val="00B82A77"/>
    <w:rsid w:val="00B82AD6"/>
    <w:rsid w:val="00B82B04"/>
    <w:rsid w:val="00B82B67"/>
    <w:rsid w:val="00B82D55"/>
    <w:rsid w:val="00B82D5D"/>
    <w:rsid w:val="00B82DDD"/>
    <w:rsid w:val="00B82EDD"/>
    <w:rsid w:val="00B83090"/>
    <w:rsid w:val="00B83342"/>
    <w:rsid w:val="00B834D4"/>
    <w:rsid w:val="00B836D3"/>
    <w:rsid w:val="00B836D5"/>
    <w:rsid w:val="00B8372A"/>
    <w:rsid w:val="00B83804"/>
    <w:rsid w:val="00B83854"/>
    <w:rsid w:val="00B839DB"/>
    <w:rsid w:val="00B83A47"/>
    <w:rsid w:val="00B83A4A"/>
    <w:rsid w:val="00B83A87"/>
    <w:rsid w:val="00B83B44"/>
    <w:rsid w:val="00B83DE0"/>
    <w:rsid w:val="00B83F10"/>
    <w:rsid w:val="00B83F68"/>
    <w:rsid w:val="00B83F96"/>
    <w:rsid w:val="00B8406F"/>
    <w:rsid w:val="00B841D7"/>
    <w:rsid w:val="00B841E9"/>
    <w:rsid w:val="00B843AB"/>
    <w:rsid w:val="00B843CA"/>
    <w:rsid w:val="00B84429"/>
    <w:rsid w:val="00B84494"/>
    <w:rsid w:val="00B845AD"/>
    <w:rsid w:val="00B84815"/>
    <w:rsid w:val="00B84860"/>
    <w:rsid w:val="00B84869"/>
    <w:rsid w:val="00B8491B"/>
    <w:rsid w:val="00B84964"/>
    <w:rsid w:val="00B84965"/>
    <w:rsid w:val="00B84A23"/>
    <w:rsid w:val="00B84A53"/>
    <w:rsid w:val="00B84A80"/>
    <w:rsid w:val="00B84AD9"/>
    <w:rsid w:val="00B84B24"/>
    <w:rsid w:val="00B84C26"/>
    <w:rsid w:val="00B84C4D"/>
    <w:rsid w:val="00B84C85"/>
    <w:rsid w:val="00B84D4B"/>
    <w:rsid w:val="00B84D50"/>
    <w:rsid w:val="00B84E3A"/>
    <w:rsid w:val="00B85176"/>
    <w:rsid w:val="00B852EF"/>
    <w:rsid w:val="00B85369"/>
    <w:rsid w:val="00B853C8"/>
    <w:rsid w:val="00B853CA"/>
    <w:rsid w:val="00B85423"/>
    <w:rsid w:val="00B854D2"/>
    <w:rsid w:val="00B8560F"/>
    <w:rsid w:val="00B856E3"/>
    <w:rsid w:val="00B8570C"/>
    <w:rsid w:val="00B85779"/>
    <w:rsid w:val="00B85794"/>
    <w:rsid w:val="00B85809"/>
    <w:rsid w:val="00B85812"/>
    <w:rsid w:val="00B858A5"/>
    <w:rsid w:val="00B85B85"/>
    <w:rsid w:val="00B85D60"/>
    <w:rsid w:val="00B85F58"/>
    <w:rsid w:val="00B8607F"/>
    <w:rsid w:val="00B860F1"/>
    <w:rsid w:val="00B8620A"/>
    <w:rsid w:val="00B86214"/>
    <w:rsid w:val="00B862A8"/>
    <w:rsid w:val="00B863BA"/>
    <w:rsid w:val="00B86466"/>
    <w:rsid w:val="00B86472"/>
    <w:rsid w:val="00B86607"/>
    <w:rsid w:val="00B8671B"/>
    <w:rsid w:val="00B867DA"/>
    <w:rsid w:val="00B86858"/>
    <w:rsid w:val="00B868E6"/>
    <w:rsid w:val="00B8692B"/>
    <w:rsid w:val="00B86ACE"/>
    <w:rsid w:val="00B86B64"/>
    <w:rsid w:val="00B86BA9"/>
    <w:rsid w:val="00B86BE5"/>
    <w:rsid w:val="00B86C6F"/>
    <w:rsid w:val="00B86E98"/>
    <w:rsid w:val="00B86F3B"/>
    <w:rsid w:val="00B870C6"/>
    <w:rsid w:val="00B8723D"/>
    <w:rsid w:val="00B87260"/>
    <w:rsid w:val="00B87410"/>
    <w:rsid w:val="00B874E3"/>
    <w:rsid w:val="00B87580"/>
    <w:rsid w:val="00B87639"/>
    <w:rsid w:val="00B87725"/>
    <w:rsid w:val="00B87859"/>
    <w:rsid w:val="00B878C9"/>
    <w:rsid w:val="00B87998"/>
    <w:rsid w:val="00B879AC"/>
    <w:rsid w:val="00B87B20"/>
    <w:rsid w:val="00B87B65"/>
    <w:rsid w:val="00B87C39"/>
    <w:rsid w:val="00B87D33"/>
    <w:rsid w:val="00B87D3A"/>
    <w:rsid w:val="00B87D5A"/>
    <w:rsid w:val="00B87DCC"/>
    <w:rsid w:val="00B87E5D"/>
    <w:rsid w:val="00B87EAD"/>
    <w:rsid w:val="00B87F35"/>
    <w:rsid w:val="00B87FE6"/>
    <w:rsid w:val="00B9005E"/>
    <w:rsid w:val="00B90070"/>
    <w:rsid w:val="00B90414"/>
    <w:rsid w:val="00B90494"/>
    <w:rsid w:val="00B90497"/>
    <w:rsid w:val="00B9060D"/>
    <w:rsid w:val="00B9060F"/>
    <w:rsid w:val="00B90717"/>
    <w:rsid w:val="00B90730"/>
    <w:rsid w:val="00B90737"/>
    <w:rsid w:val="00B908FF"/>
    <w:rsid w:val="00B90959"/>
    <w:rsid w:val="00B90B1B"/>
    <w:rsid w:val="00B90C5B"/>
    <w:rsid w:val="00B90C7E"/>
    <w:rsid w:val="00B90DEB"/>
    <w:rsid w:val="00B90DF6"/>
    <w:rsid w:val="00B90E6D"/>
    <w:rsid w:val="00B90F6C"/>
    <w:rsid w:val="00B910B2"/>
    <w:rsid w:val="00B910D1"/>
    <w:rsid w:val="00B9140D"/>
    <w:rsid w:val="00B9142E"/>
    <w:rsid w:val="00B91479"/>
    <w:rsid w:val="00B91578"/>
    <w:rsid w:val="00B915C3"/>
    <w:rsid w:val="00B91723"/>
    <w:rsid w:val="00B9191E"/>
    <w:rsid w:val="00B91988"/>
    <w:rsid w:val="00B91ACA"/>
    <w:rsid w:val="00B91AE2"/>
    <w:rsid w:val="00B91AE3"/>
    <w:rsid w:val="00B91BCC"/>
    <w:rsid w:val="00B91CC1"/>
    <w:rsid w:val="00B91CFE"/>
    <w:rsid w:val="00B91D43"/>
    <w:rsid w:val="00B91D47"/>
    <w:rsid w:val="00B91DD2"/>
    <w:rsid w:val="00B91EFF"/>
    <w:rsid w:val="00B920C5"/>
    <w:rsid w:val="00B92103"/>
    <w:rsid w:val="00B9224B"/>
    <w:rsid w:val="00B92414"/>
    <w:rsid w:val="00B925D3"/>
    <w:rsid w:val="00B92664"/>
    <w:rsid w:val="00B92666"/>
    <w:rsid w:val="00B926E1"/>
    <w:rsid w:val="00B928DE"/>
    <w:rsid w:val="00B9291C"/>
    <w:rsid w:val="00B92A0A"/>
    <w:rsid w:val="00B92AB0"/>
    <w:rsid w:val="00B92C3C"/>
    <w:rsid w:val="00B92FAE"/>
    <w:rsid w:val="00B92FC5"/>
    <w:rsid w:val="00B9312D"/>
    <w:rsid w:val="00B9314D"/>
    <w:rsid w:val="00B932B4"/>
    <w:rsid w:val="00B93326"/>
    <w:rsid w:val="00B9339D"/>
    <w:rsid w:val="00B9355C"/>
    <w:rsid w:val="00B936AE"/>
    <w:rsid w:val="00B93767"/>
    <w:rsid w:val="00B93799"/>
    <w:rsid w:val="00B937A5"/>
    <w:rsid w:val="00B938F9"/>
    <w:rsid w:val="00B93B74"/>
    <w:rsid w:val="00B93C18"/>
    <w:rsid w:val="00B93C85"/>
    <w:rsid w:val="00B93D1A"/>
    <w:rsid w:val="00B9403E"/>
    <w:rsid w:val="00B940ED"/>
    <w:rsid w:val="00B94131"/>
    <w:rsid w:val="00B9414E"/>
    <w:rsid w:val="00B941A3"/>
    <w:rsid w:val="00B941DD"/>
    <w:rsid w:val="00B9445B"/>
    <w:rsid w:val="00B94527"/>
    <w:rsid w:val="00B947BA"/>
    <w:rsid w:val="00B948B3"/>
    <w:rsid w:val="00B94923"/>
    <w:rsid w:val="00B94993"/>
    <w:rsid w:val="00B949FA"/>
    <w:rsid w:val="00B94C25"/>
    <w:rsid w:val="00B94C4E"/>
    <w:rsid w:val="00B94C79"/>
    <w:rsid w:val="00B94DB4"/>
    <w:rsid w:val="00B94DB7"/>
    <w:rsid w:val="00B94DD8"/>
    <w:rsid w:val="00B94F27"/>
    <w:rsid w:val="00B951A4"/>
    <w:rsid w:val="00B951E0"/>
    <w:rsid w:val="00B951F3"/>
    <w:rsid w:val="00B9525E"/>
    <w:rsid w:val="00B952F9"/>
    <w:rsid w:val="00B953BB"/>
    <w:rsid w:val="00B953E2"/>
    <w:rsid w:val="00B9546A"/>
    <w:rsid w:val="00B95696"/>
    <w:rsid w:val="00B956C4"/>
    <w:rsid w:val="00B95740"/>
    <w:rsid w:val="00B957B1"/>
    <w:rsid w:val="00B958DC"/>
    <w:rsid w:val="00B95B02"/>
    <w:rsid w:val="00B95B9C"/>
    <w:rsid w:val="00B95D25"/>
    <w:rsid w:val="00B95D45"/>
    <w:rsid w:val="00B95E61"/>
    <w:rsid w:val="00B95E67"/>
    <w:rsid w:val="00B95EFC"/>
    <w:rsid w:val="00B9603F"/>
    <w:rsid w:val="00B96079"/>
    <w:rsid w:val="00B9614D"/>
    <w:rsid w:val="00B961ED"/>
    <w:rsid w:val="00B96311"/>
    <w:rsid w:val="00B963D0"/>
    <w:rsid w:val="00B966D6"/>
    <w:rsid w:val="00B96854"/>
    <w:rsid w:val="00B9687A"/>
    <w:rsid w:val="00B96AD3"/>
    <w:rsid w:val="00B96B1B"/>
    <w:rsid w:val="00B96B5C"/>
    <w:rsid w:val="00B96D59"/>
    <w:rsid w:val="00B971CA"/>
    <w:rsid w:val="00B973BD"/>
    <w:rsid w:val="00B973C6"/>
    <w:rsid w:val="00B97462"/>
    <w:rsid w:val="00B97597"/>
    <w:rsid w:val="00B976AD"/>
    <w:rsid w:val="00B97A1A"/>
    <w:rsid w:val="00B97AA0"/>
    <w:rsid w:val="00B97BC2"/>
    <w:rsid w:val="00B97BC3"/>
    <w:rsid w:val="00B97CFE"/>
    <w:rsid w:val="00B97D2A"/>
    <w:rsid w:val="00B97D6A"/>
    <w:rsid w:val="00B97DF8"/>
    <w:rsid w:val="00B97E22"/>
    <w:rsid w:val="00B97E60"/>
    <w:rsid w:val="00B97EFC"/>
    <w:rsid w:val="00B97F62"/>
    <w:rsid w:val="00BA0016"/>
    <w:rsid w:val="00BA0096"/>
    <w:rsid w:val="00BA009C"/>
    <w:rsid w:val="00BA0126"/>
    <w:rsid w:val="00BA01C5"/>
    <w:rsid w:val="00BA01D5"/>
    <w:rsid w:val="00BA03C4"/>
    <w:rsid w:val="00BA0550"/>
    <w:rsid w:val="00BA05DC"/>
    <w:rsid w:val="00BA0602"/>
    <w:rsid w:val="00BA06C4"/>
    <w:rsid w:val="00BA08A9"/>
    <w:rsid w:val="00BA0B4A"/>
    <w:rsid w:val="00BA0B73"/>
    <w:rsid w:val="00BA0B93"/>
    <w:rsid w:val="00BA0C03"/>
    <w:rsid w:val="00BA0C9D"/>
    <w:rsid w:val="00BA0F33"/>
    <w:rsid w:val="00BA1097"/>
    <w:rsid w:val="00BA115D"/>
    <w:rsid w:val="00BA1227"/>
    <w:rsid w:val="00BA122D"/>
    <w:rsid w:val="00BA1272"/>
    <w:rsid w:val="00BA13A4"/>
    <w:rsid w:val="00BA148E"/>
    <w:rsid w:val="00BA15B8"/>
    <w:rsid w:val="00BA1697"/>
    <w:rsid w:val="00BA176E"/>
    <w:rsid w:val="00BA17AC"/>
    <w:rsid w:val="00BA1855"/>
    <w:rsid w:val="00BA1975"/>
    <w:rsid w:val="00BA19C6"/>
    <w:rsid w:val="00BA1A2E"/>
    <w:rsid w:val="00BA1AE0"/>
    <w:rsid w:val="00BA1D39"/>
    <w:rsid w:val="00BA1DB1"/>
    <w:rsid w:val="00BA1F0F"/>
    <w:rsid w:val="00BA1FF4"/>
    <w:rsid w:val="00BA2005"/>
    <w:rsid w:val="00BA201E"/>
    <w:rsid w:val="00BA2040"/>
    <w:rsid w:val="00BA20FE"/>
    <w:rsid w:val="00BA214D"/>
    <w:rsid w:val="00BA2448"/>
    <w:rsid w:val="00BA247D"/>
    <w:rsid w:val="00BA276F"/>
    <w:rsid w:val="00BA2869"/>
    <w:rsid w:val="00BA29FC"/>
    <w:rsid w:val="00BA2C23"/>
    <w:rsid w:val="00BA2C3A"/>
    <w:rsid w:val="00BA307F"/>
    <w:rsid w:val="00BA31DE"/>
    <w:rsid w:val="00BA34DD"/>
    <w:rsid w:val="00BA358D"/>
    <w:rsid w:val="00BA35B9"/>
    <w:rsid w:val="00BA3653"/>
    <w:rsid w:val="00BA3670"/>
    <w:rsid w:val="00BA36EC"/>
    <w:rsid w:val="00BA3736"/>
    <w:rsid w:val="00BA3876"/>
    <w:rsid w:val="00BA38F7"/>
    <w:rsid w:val="00BA3A76"/>
    <w:rsid w:val="00BA3B91"/>
    <w:rsid w:val="00BA3C59"/>
    <w:rsid w:val="00BA3CB8"/>
    <w:rsid w:val="00BA3D2A"/>
    <w:rsid w:val="00BA3DDD"/>
    <w:rsid w:val="00BA3F1B"/>
    <w:rsid w:val="00BA40ED"/>
    <w:rsid w:val="00BA4296"/>
    <w:rsid w:val="00BA43A1"/>
    <w:rsid w:val="00BA4467"/>
    <w:rsid w:val="00BA449B"/>
    <w:rsid w:val="00BA44AF"/>
    <w:rsid w:val="00BA455E"/>
    <w:rsid w:val="00BA4675"/>
    <w:rsid w:val="00BA472B"/>
    <w:rsid w:val="00BA47BF"/>
    <w:rsid w:val="00BA47C1"/>
    <w:rsid w:val="00BA4889"/>
    <w:rsid w:val="00BA48EE"/>
    <w:rsid w:val="00BA49D3"/>
    <w:rsid w:val="00BA4A64"/>
    <w:rsid w:val="00BA4B8C"/>
    <w:rsid w:val="00BA4CC7"/>
    <w:rsid w:val="00BA4E25"/>
    <w:rsid w:val="00BA4E31"/>
    <w:rsid w:val="00BA4E3F"/>
    <w:rsid w:val="00BA4FD7"/>
    <w:rsid w:val="00BA5172"/>
    <w:rsid w:val="00BA5243"/>
    <w:rsid w:val="00BA52EE"/>
    <w:rsid w:val="00BA539F"/>
    <w:rsid w:val="00BA53B5"/>
    <w:rsid w:val="00BA556D"/>
    <w:rsid w:val="00BA563B"/>
    <w:rsid w:val="00BA56FC"/>
    <w:rsid w:val="00BA57AC"/>
    <w:rsid w:val="00BA57DA"/>
    <w:rsid w:val="00BA59F8"/>
    <w:rsid w:val="00BA5B1F"/>
    <w:rsid w:val="00BA5B9D"/>
    <w:rsid w:val="00BA5E8A"/>
    <w:rsid w:val="00BA5F45"/>
    <w:rsid w:val="00BA5F7D"/>
    <w:rsid w:val="00BA608E"/>
    <w:rsid w:val="00BA6124"/>
    <w:rsid w:val="00BA619D"/>
    <w:rsid w:val="00BA61CD"/>
    <w:rsid w:val="00BA6214"/>
    <w:rsid w:val="00BA6239"/>
    <w:rsid w:val="00BA6254"/>
    <w:rsid w:val="00BA62EC"/>
    <w:rsid w:val="00BA6329"/>
    <w:rsid w:val="00BA6345"/>
    <w:rsid w:val="00BA63F9"/>
    <w:rsid w:val="00BA649D"/>
    <w:rsid w:val="00BA655C"/>
    <w:rsid w:val="00BA656D"/>
    <w:rsid w:val="00BA665D"/>
    <w:rsid w:val="00BA697C"/>
    <w:rsid w:val="00BA6A50"/>
    <w:rsid w:val="00BA6B3B"/>
    <w:rsid w:val="00BA6F58"/>
    <w:rsid w:val="00BA70FD"/>
    <w:rsid w:val="00BA7134"/>
    <w:rsid w:val="00BA71A0"/>
    <w:rsid w:val="00BA71BF"/>
    <w:rsid w:val="00BA7291"/>
    <w:rsid w:val="00BA73FC"/>
    <w:rsid w:val="00BA75F9"/>
    <w:rsid w:val="00BA7623"/>
    <w:rsid w:val="00BA7675"/>
    <w:rsid w:val="00BA76CC"/>
    <w:rsid w:val="00BA778A"/>
    <w:rsid w:val="00BA7825"/>
    <w:rsid w:val="00BA7847"/>
    <w:rsid w:val="00BA7972"/>
    <w:rsid w:val="00BA7D8B"/>
    <w:rsid w:val="00BA7DC1"/>
    <w:rsid w:val="00BA7E0E"/>
    <w:rsid w:val="00BB01B8"/>
    <w:rsid w:val="00BB022E"/>
    <w:rsid w:val="00BB036D"/>
    <w:rsid w:val="00BB047B"/>
    <w:rsid w:val="00BB0501"/>
    <w:rsid w:val="00BB0778"/>
    <w:rsid w:val="00BB0858"/>
    <w:rsid w:val="00BB0A5C"/>
    <w:rsid w:val="00BB0AB9"/>
    <w:rsid w:val="00BB0AC2"/>
    <w:rsid w:val="00BB0B39"/>
    <w:rsid w:val="00BB0B78"/>
    <w:rsid w:val="00BB0C5F"/>
    <w:rsid w:val="00BB0D00"/>
    <w:rsid w:val="00BB0D04"/>
    <w:rsid w:val="00BB0D35"/>
    <w:rsid w:val="00BB0E19"/>
    <w:rsid w:val="00BB0F37"/>
    <w:rsid w:val="00BB0F3C"/>
    <w:rsid w:val="00BB1076"/>
    <w:rsid w:val="00BB10C8"/>
    <w:rsid w:val="00BB133D"/>
    <w:rsid w:val="00BB1416"/>
    <w:rsid w:val="00BB1518"/>
    <w:rsid w:val="00BB17B1"/>
    <w:rsid w:val="00BB17F9"/>
    <w:rsid w:val="00BB1905"/>
    <w:rsid w:val="00BB194E"/>
    <w:rsid w:val="00BB19CD"/>
    <w:rsid w:val="00BB1B62"/>
    <w:rsid w:val="00BB1C97"/>
    <w:rsid w:val="00BB1D4F"/>
    <w:rsid w:val="00BB1EA4"/>
    <w:rsid w:val="00BB1F32"/>
    <w:rsid w:val="00BB2154"/>
    <w:rsid w:val="00BB2229"/>
    <w:rsid w:val="00BB22BD"/>
    <w:rsid w:val="00BB2387"/>
    <w:rsid w:val="00BB2402"/>
    <w:rsid w:val="00BB24E5"/>
    <w:rsid w:val="00BB252D"/>
    <w:rsid w:val="00BB2547"/>
    <w:rsid w:val="00BB2685"/>
    <w:rsid w:val="00BB2A4D"/>
    <w:rsid w:val="00BB2D00"/>
    <w:rsid w:val="00BB2E21"/>
    <w:rsid w:val="00BB2EF4"/>
    <w:rsid w:val="00BB2FF7"/>
    <w:rsid w:val="00BB3181"/>
    <w:rsid w:val="00BB3437"/>
    <w:rsid w:val="00BB3440"/>
    <w:rsid w:val="00BB3529"/>
    <w:rsid w:val="00BB35BA"/>
    <w:rsid w:val="00BB361E"/>
    <w:rsid w:val="00BB3734"/>
    <w:rsid w:val="00BB376F"/>
    <w:rsid w:val="00BB3785"/>
    <w:rsid w:val="00BB37FF"/>
    <w:rsid w:val="00BB388C"/>
    <w:rsid w:val="00BB3B6F"/>
    <w:rsid w:val="00BB3B99"/>
    <w:rsid w:val="00BB3D51"/>
    <w:rsid w:val="00BB413C"/>
    <w:rsid w:val="00BB414D"/>
    <w:rsid w:val="00BB4427"/>
    <w:rsid w:val="00BB44AD"/>
    <w:rsid w:val="00BB456F"/>
    <w:rsid w:val="00BB45A4"/>
    <w:rsid w:val="00BB4640"/>
    <w:rsid w:val="00BB4726"/>
    <w:rsid w:val="00BB4899"/>
    <w:rsid w:val="00BB49B4"/>
    <w:rsid w:val="00BB4AC3"/>
    <w:rsid w:val="00BB4B8A"/>
    <w:rsid w:val="00BB4D1D"/>
    <w:rsid w:val="00BB4F48"/>
    <w:rsid w:val="00BB4F63"/>
    <w:rsid w:val="00BB4F9E"/>
    <w:rsid w:val="00BB508A"/>
    <w:rsid w:val="00BB50C6"/>
    <w:rsid w:val="00BB5555"/>
    <w:rsid w:val="00BB5568"/>
    <w:rsid w:val="00BB56C1"/>
    <w:rsid w:val="00BB56DE"/>
    <w:rsid w:val="00BB56F0"/>
    <w:rsid w:val="00BB5736"/>
    <w:rsid w:val="00BB582C"/>
    <w:rsid w:val="00BB586C"/>
    <w:rsid w:val="00BB5877"/>
    <w:rsid w:val="00BB592D"/>
    <w:rsid w:val="00BB5986"/>
    <w:rsid w:val="00BB5A8C"/>
    <w:rsid w:val="00BB5AE7"/>
    <w:rsid w:val="00BB5B1E"/>
    <w:rsid w:val="00BB5C31"/>
    <w:rsid w:val="00BB5CEB"/>
    <w:rsid w:val="00BB5EAC"/>
    <w:rsid w:val="00BB5ECC"/>
    <w:rsid w:val="00BB61D0"/>
    <w:rsid w:val="00BB6499"/>
    <w:rsid w:val="00BB64C3"/>
    <w:rsid w:val="00BB654F"/>
    <w:rsid w:val="00BB659A"/>
    <w:rsid w:val="00BB66B4"/>
    <w:rsid w:val="00BB67F8"/>
    <w:rsid w:val="00BB68C2"/>
    <w:rsid w:val="00BB6911"/>
    <w:rsid w:val="00BB6938"/>
    <w:rsid w:val="00BB697D"/>
    <w:rsid w:val="00BB6999"/>
    <w:rsid w:val="00BB69C1"/>
    <w:rsid w:val="00BB69C5"/>
    <w:rsid w:val="00BB6A09"/>
    <w:rsid w:val="00BB6AE3"/>
    <w:rsid w:val="00BB6B17"/>
    <w:rsid w:val="00BB6BA0"/>
    <w:rsid w:val="00BB6BAD"/>
    <w:rsid w:val="00BB6BBD"/>
    <w:rsid w:val="00BB6CDA"/>
    <w:rsid w:val="00BB6D35"/>
    <w:rsid w:val="00BB6DAE"/>
    <w:rsid w:val="00BB6F54"/>
    <w:rsid w:val="00BB71FA"/>
    <w:rsid w:val="00BB7226"/>
    <w:rsid w:val="00BB7231"/>
    <w:rsid w:val="00BB72C1"/>
    <w:rsid w:val="00BB73BB"/>
    <w:rsid w:val="00BB7788"/>
    <w:rsid w:val="00BB7816"/>
    <w:rsid w:val="00BB7830"/>
    <w:rsid w:val="00BB7940"/>
    <w:rsid w:val="00BB7A27"/>
    <w:rsid w:val="00BB7AA1"/>
    <w:rsid w:val="00BB7DA1"/>
    <w:rsid w:val="00BB7DFD"/>
    <w:rsid w:val="00BB7ED8"/>
    <w:rsid w:val="00BB7EEF"/>
    <w:rsid w:val="00BB7FBB"/>
    <w:rsid w:val="00BB7FCE"/>
    <w:rsid w:val="00BC0000"/>
    <w:rsid w:val="00BC031A"/>
    <w:rsid w:val="00BC0348"/>
    <w:rsid w:val="00BC0442"/>
    <w:rsid w:val="00BC05E6"/>
    <w:rsid w:val="00BC062A"/>
    <w:rsid w:val="00BC069C"/>
    <w:rsid w:val="00BC0811"/>
    <w:rsid w:val="00BC0857"/>
    <w:rsid w:val="00BC0892"/>
    <w:rsid w:val="00BC0A0D"/>
    <w:rsid w:val="00BC0A45"/>
    <w:rsid w:val="00BC0A60"/>
    <w:rsid w:val="00BC0A9E"/>
    <w:rsid w:val="00BC0BEC"/>
    <w:rsid w:val="00BC0D2E"/>
    <w:rsid w:val="00BC0DCE"/>
    <w:rsid w:val="00BC0FE7"/>
    <w:rsid w:val="00BC100A"/>
    <w:rsid w:val="00BC127C"/>
    <w:rsid w:val="00BC128F"/>
    <w:rsid w:val="00BC1456"/>
    <w:rsid w:val="00BC14A6"/>
    <w:rsid w:val="00BC1563"/>
    <w:rsid w:val="00BC15A3"/>
    <w:rsid w:val="00BC1786"/>
    <w:rsid w:val="00BC17CC"/>
    <w:rsid w:val="00BC186C"/>
    <w:rsid w:val="00BC1890"/>
    <w:rsid w:val="00BC18E2"/>
    <w:rsid w:val="00BC199A"/>
    <w:rsid w:val="00BC1A39"/>
    <w:rsid w:val="00BC1BD2"/>
    <w:rsid w:val="00BC1C83"/>
    <w:rsid w:val="00BC1D3C"/>
    <w:rsid w:val="00BC1D90"/>
    <w:rsid w:val="00BC1DF0"/>
    <w:rsid w:val="00BC1FE0"/>
    <w:rsid w:val="00BC22CB"/>
    <w:rsid w:val="00BC22CC"/>
    <w:rsid w:val="00BC2303"/>
    <w:rsid w:val="00BC237C"/>
    <w:rsid w:val="00BC24A1"/>
    <w:rsid w:val="00BC24DF"/>
    <w:rsid w:val="00BC256B"/>
    <w:rsid w:val="00BC2635"/>
    <w:rsid w:val="00BC2707"/>
    <w:rsid w:val="00BC28B7"/>
    <w:rsid w:val="00BC28D2"/>
    <w:rsid w:val="00BC2A53"/>
    <w:rsid w:val="00BC2AC9"/>
    <w:rsid w:val="00BC2AFC"/>
    <w:rsid w:val="00BC2B21"/>
    <w:rsid w:val="00BC2C83"/>
    <w:rsid w:val="00BC2DF8"/>
    <w:rsid w:val="00BC2E0D"/>
    <w:rsid w:val="00BC2E62"/>
    <w:rsid w:val="00BC2F68"/>
    <w:rsid w:val="00BC308E"/>
    <w:rsid w:val="00BC30F7"/>
    <w:rsid w:val="00BC3245"/>
    <w:rsid w:val="00BC32ED"/>
    <w:rsid w:val="00BC36E5"/>
    <w:rsid w:val="00BC3713"/>
    <w:rsid w:val="00BC37F6"/>
    <w:rsid w:val="00BC3880"/>
    <w:rsid w:val="00BC3956"/>
    <w:rsid w:val="00BC3A98"/>
    <w:rsid w:val="00BC3B59"/>
    <w:rsid w:val="00BC3CB7"/>
    <w:rsid w:val="00BC411E"/>
    <w:rsid w:val="00BC41B1"/>
    <w:rsid w:val="00BC4501"/>
    <w:rsid w:val="00BC456E"/>
    <w:rsid w:val="00BC4640"/>
    <w:rsid w:val="00BC46E6"/>
    <w:rsid w:val="00BC4810"/>
    <w:rsid w:val="00BC49CB"/>
    <w:rsid w:val="00BC49E7"/>
    <w:rsid w:val="00BC4A71"/>
    <w:rsid w:val="00BC4CA1"/>
    <w:rsid w:val="00BC4D86"/>
    <w:rsid w:val="00BC4DC8"/>
    <w:rsid w:val="00BC5100"/>
    <w:rsid w:val="00BC517C"/>
    <w:rsid w:val="00BC517D"/>
    <w:rsid w:val="00BC52A5"/>
    <w:rsid w:val="00BC52AE"/>
    <w:rsid w:val="00BC5356"/>
    <w:rsid w:val="00BC54C8"/>
    <w:rsid w:val="00BC54FC"/>
    <w:rsid w:val="00BC577E"/>
    <w:rsid w:val="00BC5798"/>
    <w:rsid w:val="00BC5A03"/>
    <w:rsid w:val="00BC5AD6"/>
    <w:rsid w:val="00BC5B33"/>
    <w:rsid w:val="00BC5C8A"/>
    <w:rsid w:val="00BC5D78"/>
    <w:rsid w:val="00BC5DFB"/>
    <w:rsid w:val="00BC5E84"/>
    <w:rsid w:val="00BC6021"/>
    <w:rsid w:val="00BC606F"/>
    <w:rsid w:val="00BC6086"/>
    <w:rsid w:val="00BC60DB"/>
    <w:rsid w:val="00BC610A"/>
    <w:rsid w:val="00BC61C2"/>
    <w:rsid w:val="00BC6296"/>
    <w:rsid w:val="00BC62CB"/>
    <w:rsid w:val="00BC63AA"/>
    <w:rsid w:val="00BC63FB"/>
    <w:rsid w:val="00BC6525"/>
    <w:rsid w:val="00BC657B"/>
    <w:rsid w:val="00BC6599"/>
    <w:rsid w:val="00BC65DA"/>
    <w:rsid w:val="00BC6606"/>
    <w:rsid w:val="00BC6646"/>
    <w:rsid w:val="00BC66D2"/>
    <w:rsid w:val="00BC66E0"/>
    <w:rsid w:val="00BC682A"/>
    <w:rsid w:val="00BC6900"/>
    <w:rsid w:val="00BC6920"/>
    <w:rsid w:val="00BC6B95"/>
    <w:rsid w:val="00BC6BD6"/>
    <w:rsid w:val="00BC6C7C"/>
    <w:rsid w:val="00BC6D79"/>
    <w:rsid w:val="00BC6D7A"/>
    <w:rsid w:val="00BC6E5C"/>
    <w:rsid w:val="00BC6EA8"/>
    <w:rsid w:val="00BC6F04"/>
    <w:rsid w:val="00BC6FD4"/>
    <w:rsid w:val="00BC7004"/>
    <w:rsid w:val="00BC700F"/>
    <w:rsid w:val="00BC7257"/>
    <w:rsid w:val="00BC7398"/>
    <w:rsid w:val="00BC7582"/>
    <w:rsid w:val="00BC76B4"/>
    <w:rsid w:val="00BC76C4"/>
    <w:rsid w:val="00BC77E1"/>
    <w:rsid w:val="00BC785B"/>
    <w:rsid w:val="00BC786A"/>
    <w:rsid w:val="00BC78A4"/>
    <w:rsid w:val="00BC78B8"/>
    <w:rsid w:val="00BC78BD"/>
    <w:rsid w:val="00BC7A7E"/>
    <w:rsid w:val="00BC7C03"/>
    <w:rsid w:val="00BC7C09"/>
    <w:rsid w:val="00BC7C1B"/>
    <w:rsid w:val="00BC7C9F"/>
    <w:rsid w:val="00BC7D44"/>
    <w:rsid w:val="00BC7D4D"/>
    <w:rsid w:val="00BC7DD3"/>
    <w:rsid w:val="00BC7DDA"/>
    <w:rsid w:val="00BC7E4F"/>
    <w:rsid w:val="00BC7E98"/>
    <w:rsid w:val="00BC7EEC"/>
    <w:rsid w:val="00BC7F08"/>
    <w:rsid w:val="00BD0040"/>
    <w:rsid w:val="00BD0043"/>
    <w:rsid w:val="00BD04D7"/>
    <w:rsid w:val="00BD057B"/>
    <w:rsid w:val="00BD0623"/>
    <w:rsid w:val="00BD0872"/>
    <w:rsid w:val="00BD0927"/>
    <w:rsid w:val="00BD0966"/>
    <w:rsid w:val="00BD096C"/>
    <w:rsid w:val="00BD0AF1"/>
    <w:rsid w:val="00BD0D21"/>
    <w:rsid w:val="00BD0D63"/>
    <w:rsid w:val="00BD0D8D"/>
    <w:rsid w:val="00BD0DD7"/>
    <w:rsid w:val="00BD0E53"/>
    <w:rsid w:val="00BD0EEF"/>
    <w:rsid w:val="00BD0FBF"/>
    <w:rsid w:val="00BD1104"/>
    <w:rsid w:val="00BD1173"/>
    <w:rsid w:val="00BD12A2"/>
    <w:rsid w:val="00BD12CE"/>
    <w:rsid w:val="00BD1316"/>
    <w:rsid w:val="00BD13AD"/>
    <w:rsid w:val="00BD142F"/>
    <w:rsid w:val="00BD1465"/>
    <w:rsid w:val="00BD1611"/>
    <w:rsid w:val="00BD1771"/>
    <w:rsid w:val="00BD18C7"/>
    <w:rsid w:val="00BD18EC"/>
    <w:rsid w:val="00BD190D"/>
    <w:rsid w:val="00BD1AB6"/>
    <w:rsid w:val="00BD1AEB"/>
    <w:rsid w:val="00BD1CAE"/>
    <w:rsid w:val="00BD1D28"/>
    <w:rsid w:val="00BD1D5B"/>
    <w:rsid w:val="00BD1D5C"/>
    <w:rsid w:val="00BD1E92"/>
    <w:rsid w:val="00BD1F15"/>
    <w:rsid w:val="00BD1F79"/>
    <w:rsid w:val="00BD21B8"/>
    <w:rsid w:val="00BD2222"/>
    <w:rsid w:val="00BD2377"/>
    <w:rsid w:val="00BD23AF"/>
    <w:rsid w:val="00BD241F"/>
    <w:rsid w:val="00BD245C"/>
    <w:rsid w:val="00BD248B"/>
    <w:rsid w:val="00BD2835"/>
    <w:rsid w:val="00BD284F"/>
    <w:rsid w:val="00BD29BA"/>
    <w:rsid w:val="00BD2A2C"/>
    <w:rsid w:val="00BD2A96"/>
    <w:rsid w:val="00BD2AED"/>
    <w:rsid w:val="00BD2C11"/>
    <w:rsid w:val="00BD2C40"/>
    <w:rsid w:val="00BD2DDA"/>
    <w:rsid w:val="00BD2E0F"/>
    <w:rsid w:val="00BD2E5E"/>
    <w:rsid w:val="00BD31DB"/>
    <w:rsid w:val="00BD3282"/>
    <w:rsid w:val="00BD349E"/>
    <w:rsid w:val="00BD351A"/>
    <w:rsid w:val="00BD3740"/>
    <w:rsid w:val="00BD3790"/>
    <w:rsid w:val="00BD3811"/>
    <w:rsid w:val="00BD3822"/>
    <w:rsid w:val="00BD3849"/>
    <w:rsid w:val="00BD389E"/>
    <w:rsid w:val="00BD3A00"/>
    <w:rsid w:val="00BD3D32"/>
    <w:rsid w:val="00BD3D49"/>
    <w:rsid w:val="00BD3D8B"/>
    <w:rsid w:val="00BD3DA2"/>
    <w:rsid w:val="00BD3F19"/>
    <w:rsid w:val="00BD3F29"/>
    <w:rsid w:val="00BD40A3"/>
    <w:rsid w:val="00BD4239"/>
    <w:rsid w:val="00BD4243"/>
    <w:rsid w:val="00BD429C"/>
    <w:rsid w:val="00BD4389"/>
    <w:rsid w:val="00BD43FC"/>
    <w:rsid w:val="00BD44E1"/>
    <w:rsid w:val="00BD44F2"/>
    <w:rsid w:val="00BD4619"/>
    <w:rsid w:val="00BD4703"/>
    <w:rsid w:val="00BD4761"/>
    <w:rsid w:val="00BD47A8"/>
    <w:rsid w:val="00BD4891"/>
    <w:rsid w:val="00BD49D1"/>
    <w:rsid w:val="00BD4B7A"/>
    <w:rsid w:val="00BD4C2C"/>
    <w:rsid w:val="00BD4C76"/>
    <w:rsid w:val="00BD4C88"/>
    <w:rsid w:val="00BD4D9D"/>
    <w:rsid w:val="00BD4E52"/>
    <w:rsid w:val="00BD4F35"/>
    <w:rsid w:val="00BD4F51"/>
    <w:rsid w:val="00BD4FEC"/>
    <w:rsid w:val="00BD5244"/>
    <w:rsid w:val="00BD52AF"/>
    <w:rsid w:val="00BD54FE"/>
    <w:rsid w:val="00BD57CF"/>
    <w:rsid w:val="00BD5901"/>
    <w:rsid w:val="00BD5926"/>
    <w:rsid w:val="00BD59A9"/>
    <w:rsid w:val="00BD5A7A"/>
    <w:rsid w:val="00BD5B55"/>
    <w:rsid w:val="00BD5C1E"/>
    <w:rsid w:val="00BD5D49"/>
    <w:rsid w:val="00BD5E5D"/>
    <w:rsid w:val="00BD5E8E"/>
    <w:rsid w:val="00BD5FB1"/>
    <w:rsid w:val="00BD5FEC"/>
    <w:rsid w:val="00BD6057"/>
    <w:rsid w:val="00BD60B4"/>
    <w:rsid w:val="00BD610D"/>
    <w:rsid w:val="00BD620E"/>
    <w:rsid w:val="00BD62C7"/>
    <w:rsid w:val="00BD62DE"/>
    <w:rsid w:val="00BD6428"/>
    <w:rsid w:val="00BD6536"/>
    <w:rsid w:val="00BD655C"/>
    <w:rsid w:val="00BD6571"/>
    <w:rsid w:val="00BD66D8"/>
    <w:rsid w:val="00BD691A"/>
    <w:rsid w:val="00BD6920"/>
    <w:rsid w:val="00BD6A64"/>
    <w:rsid w:val="00BD6B69"/>
    <w:rsid w:val="00BD6C9C"/>
    <w:rsid w:val="00BD6D40"/>
    <w:rsid w:val="00BD6F73"/>
    <w:rsid w:val="00BD7015"/>
    <w:rsid w:val="00BD713B"/>
    <w:rsid w:val="00BD718F"/>
    <w:rsid w:val="00BD72A3"/>
    <w:rsid w:val="00BD734A"/>
    <w:rsid w:val="00BD738D"/>
    <w:rsid w:val="00BD73A6"/>
    <w:rsid w:val="00BD762A"/>
    <w:rsid w:val="00BD7642"/>
    <w:rsid w:val="00BD78EA"/>
    <w:rsid w:val="00BD7A25"/>
    <w:rsid w:val="00BD7B10"/>
    <w:rsid w:val="00BD7DBA"/>
    <w:rsid w:val="00BD7E69"/>
    <w:rsid w:val="00BD7EA8"/>
    <w:rsid w:val="00BD7EDD"/>
    <w:rsid w:val="00BD7F8B"/>
    <w:rsid w:val="00BE01BC"/>
    <w:rsid w:val="00BE0220"/>
    <w:rsid w:val="00BE0221"/>
    <w:rsid w:val="00BE02AF"/>
    <w:rsid w:val="00BE034F"/>
    <w:rsid w:val="00BE03BC"/>
    <w:rsid w:val="00BE03D5"/>
    <w:rsid w:val="00BE0460"/>
    <w:rsid w:val="00BE0476"/>
    <w:rsid w:val="00BE04A8"/>
    <w:rsid w:val="00BE064D"/>
    <w:rsid w:val="00BE0798"/>
    <w:rsid w:val="00BE08C0"/>
    <w:rsid w:val="00BE0AEB"/>
    <w:rsid w:val="00BE0BC8"/>
    <w:rsid w:val="00BE0C98"/>
    <w:rsid w:val="00BE0CB4"/>
    <w:rsid w:val="00BE0D9C"/>
    <w:rsid w:val="00BE0E3C"/>
    <w:rsid w:val="00BE0F6A"/>
    <w:rsid w:val="00BE1131"/>
    <w:rsid w:val="00BE113D"/>
    <w:rsid w:val="00BE12C7"/>
    <w:rsid w:val="00BE12C8"/>
    <w:rsid w:val="00BE133D"/>
    <w:rsid w:val="00BE147A"/>
    <w:rsid w:val="00BE14E6"/>
    <w:rsid w:val="00BE1826"/>
    <w:rsid w:val="00BE1BB4"/>
    <w:rsid w:val="00BE1C76"/>
    <w:rsid w:val="00BE1D66"/>
    <w:rsid w:val="00BE1DAF"/>
    <w:rsid w:val="00BE2068"/>
    <w:rsid w:val="00BE20EC"/>
    <w:rsid w:val="00BE2114"/>
    <w:rsid w:val="00BE2122"/>
    <w:rsid w:val="00BE25BA"/>
    <w:rsid w:val="00BE25BE"/>
    <w:rsid w:val="00BE26D2"/>
    <w:rsid w:val="00BE26D3"/>
    <w:rsid w:val="00BE2775"/>
    <w:rsid w:val="00BE27A2"/>
    <w:rsid w:val="00BE27BF"/>
    <w:rsid w:val="00BE27C9"/>
    <w:rsid w:val="00BE2AA9"/>
    <w:rsid w:val="00BE2AB9"/>
    <w:rsid w:val="00BE2BB9"/>
    <w:rsid w:val="00BE2BDB"/>
    <w:rsid w:val="00BE2C10"/>
    <w:rsid w:val="00BE2CBC"/>
    <w:rsid w:val="00BE2CF6"/>
    <w:rsid w:val="00BE2D63"/>
    <w:rsid w:val="00BE2DA2"/>
    <w:rsid w:val="00BE2FBF"/>
    <w:rsid w:val="00BE2FEF"/>
    <w:rsid w:val="00BE3156"/>
    <w:rsid w:val="00BE322D"/>
    <w:rsid w:val="00BE3546"/>
    <w:rsid w:val="00BE3633"/>
    <w:rsid w:val="00BE3690"/>
    <w:rsid w:val="00BE36DC"/>
    <w:rsid w:val="00BE37AE"/>
    <w:rsid w:val="00BE37C2"/>
    <w:rsid w:val="00BE37E7"/>
    <w:rsid w:val="00BE3957"/>
    <w:rsid w:val="00BE3A12"/>
    <w:rsid w:val="00BE3C21"/>
    <w:rsid w:val="00BE3C59"/>
    <w:rsid w:val="00BE3CA8"/>
    <w:rsid w:val="00BE3D00"/>
    <w:rsid w:val="00BE3E12"/>
    <w:rsid w:val="00BE4096"/>
    <w:rsid w:val="00BE40CD"/>
    <w:rsid w:val="00BE41B6"/>
    <w:rsid w:val="00BE436E"/>
    <w:rsid w:val="00BE454D"/>
    <w:rsid w:val="00BE459F"/>
    <w:rsid w:val="00BE477F"/>
    <w:rsid w:val="00BE489E"/>
    <w:rsid w:val="00BE48BD"/>
    <w:rsid w:val="00BE48E5"/>
    <w:rsid w:val="00BE493B"/>
    <w:rsid w:val="00BE49DB"/>
    <w:rsid w:val="00BE4A38"/>
    <w:rsid w:val="00BE4A9F"/>
    <w:rsid w:val="00BE4C29"/>
    <w:rsid w:val="00BE4DE2"/>
    <w:rsid w:val="00BE4E8A"/>
    <w:rsid w:val="00BE4F7F"/>
    <w:rsid w:val="00BE5189"/>
    <w:rsid w:val="00BE5193"/>
    <w:rsid w:val="00BE52E9"/>
    <w:rsid w:val="00BE5374"/>
    <w:rsid w:val="00BE5377"/>
    <w:rsid w:val="00BE53FA"/>
    <w:rsid w:val="00BE5454"/>
    <w:rsid w:val="00BE5536"/>
    <w:rsid w:val="00BE5710"/>
    <w:rsid w:val="00BE5878"/>
    <w:rsid w:val="00BE587A"/>
    <w:rsid w:val="00BE58A7"/>
    <w:rsid w:val="00BE5949"/>
    <w:rsid w:val="00BE5BAA"/>
    <w:rsid w:val="00BE5C8E"/>
    <w:rsid w:val="00BE5CAE"/>
    <w:rsid w:val="00BE5D25"/>
    <w:rsid w:val="00BE5DA3"/>
    <w:rsid w:val="00BE5E19"/>
    <w:rsid w:val="00BE5EB9"/>
    <w:rsid w:val="00BE5FE5"/>
    <w:rsid w:val="00BE6061"/>
    <w:rsid w:val="00BE60F1"/>
    <w:rsid w:val="00BE644C"/>
    <w:rsid w:val="00BE651A"/>
    <w:rsid w:val="00BE673E"/>
    <w:rsid w:val="00BE674C"/>
    <w:rsid w:val="00BE678F"/>
    <w:rsid w:val="00BE6A27"/>
    <w:rsid w:val="00BE6AA9"/>
    <w:rsid w:val="00BE6AC1"/>
    <w:rsid w:val="00BE6AD5"/>
    <w:rsid w:val="00BE6C1C"/>
    <w:rsid w:val="00BE6C44"/>
    <w:rsid w:val="00BE6C87"/>
    <w:rsid w:val="00BE6D8D"/>
    <w:rsid w:val="00BE6E0A"/>
    <w:rsid w:val="00BE6E79"/>
    <w:rsid w:val="00BE6FC4"/>
    <w:rsid w:val="00BE71DD"/>
    <w:rsid w:val="00BE7337"/>
    <w:rsid w:val="00BE7604"/>
    <w:rsid w:val="00BE77AE"/>
    <w:rsid w:val="00BE77B6"/>
    <w:rsid w:val="00BE7A41"/>
    <w:rsid w:val="00BE7AE4"/>
    <w:rsid w:val="00BE7AEB"/>
    <w:rsid w:val="00BE7C67"/>
    <w:rsid w:val="00BE7D70"/>
    <w:rsid w:val="00BE7EFB"/>
    <w:rsid w:val="00BE7F14"/>
    <w:rsid w:val="00BE7FCA"/>
    <w:rsid w:val="00BF0384"/>
    <w:rsid w:val="00BF058B"/>
    <w:rsid w:val="00BF05AB"/>
    <w:rsid w:val="00BF066F"/>
    <w:rsid w:val="00BF068E"/>
    <w:rsid w:val="00BF06C9"/>
    <w:rsid w:val="00BF07C3"/>
    <w:rsid w:val="00BF0824"/>
    <w:rsid w:val="00BF09DD"/>
    <w:rsid w:val="00BF0AE2"/>
    <w:rsid w:val="00BF0D78"/>
    <w:rsid w:val="00BF0DFF"/>
    <w:rsid w:val="00BF0ED9"/>
    <w:rsid w:val="00BF0EF2"/>
    <w:rsid w:val="00BF0FF8"/>
    <w:rsid w:val="00BF10F9"/>
    <w:rsid w:val="00BF11A0"/>
    <w:rsid w:val="00BF12EE"/>
    <w:rsid w:val="00BF1500"/>
    <w:rsid w:val="00BF16B5"/>
    <w:rsid w:val="00BF16E9"/>
    <w:rsid w:val="00BF173C"/>
    <w:rsid w:val="00BF19A5"/>
    <w:rsid w:val="00BF19A9"/>
    <w:rsid w:val="00BF1A7A"/>
    <w:rsid w:val="00BF1B06"/>
    <w:rsid w:val="00BF1BD2"/>
    <w:rsid w:val="00BF1C19"/>
    <w:rsid w:val="00BF1D3C"/>
    <w:rsid w:val="00BF1D92"/>
    <w:rsid w:val="00BF217D"/>
    <w:rsid w:val="00BF2266"/>
    <w:rsid w:val="00BF22A1"/>
    <w:rsid w:val="00BF245D"/>
    <w:rsid w:val="00BF2549"/>
    <w:rsid w:val="00BF257D"/>
    <w:rsid w:val="00BF2611"/>
    <w:rsid w:val="00BF2777"/>
    <w:rsid w:val="00BF27A5"/>
    <w:rsid w:val="00BF2853"/>
    <w:rsid w:val="00BF288C"/>
    <w:rsid w:val="00BF28CC"/>
    <w:rsid w:val="00BF2D25"/>
    <w:rsid w:val="00BF2D48"/>
    <w:rsid w:val="00BF2E35"/>
    <w:rsid w:val="00BF30C8"/>
    <w:rsid w:val="00BF3189"/>
    <w:rsid w:val="00BF31E1"/>
    <w:rsid w:val="00BF31F3"/>
    <w:rsid w:val="00BF327F"/>
    <w:rsid w:val="00BF3334"/>
    <w:rsid w:val="00BF342B"/>
    <w:rsid w:val="00BF34B9"/>
    <w:rsid w:val="00BF355B"/>
    <w:rsid w:val="00BF363D"/>
    <w:rsid w:val="00BF3732"/>
    <w:rsid w:val="00BF37FC"/>
    <w:rsid w:val="00BF3B14"/>
    <w:rsid w:val="00BF3B7B"/>
    <w:rsid w:val="00BF3BF8"/>
    <w:rsid w:val="00BF3F0E"/>
    <w:rsid w:val="00BF3F21"/>
    <w:rsid w:val="00BF3FAD"/>
    <w:rsid w:val="00BF3FFF"/>
    <w:rsid w:val="00BF4059"/>
    <w:rsid w:val="00BF41C1"/>
    <w:rsid w:val="00BF42CA"/>
    <w:rsid w:val="00BF47AA"/>
    <w:rsid w:val="00BF489F"/>
    <w:rsid w:val="00BF4BE5"/>
    <w:rsid w:val="00BF4D0C"/>
    <w:rsid w:val="00BF4D29"/>
    <w:rsid w:val="00BF4E43"/>
    <w:rsid w:val="00BF4E6D"/>
    <w:rsid w:val="00BF4E7D"/>
    <w:rsid w:val="00BF4EC6"/>
    <w:rsid w:val="00BF4F0D"/>
    <w:rsid w:val="00BF51ED"/>
    <w:rsid w:val="00BF52B9"/>
    <w:rsid w:val="00BF52EF"/>
    <w:rsid w:val="00BF5617"/>
    <w:rsid w:val="00BF578A"/>
    <w:rsid w:val="00BF578F"/>
    <w:rsid w:val="00BF5886"/>
    <w:rsid w:val="00BF5988"/>
    <w:rsid w:val="00BF5A0F"/>
    <w:rsid w:val="00BF5B93"/>
    <w:rsid w:val="00BF5D36"/>
    <w:rsid w:val="00BF5E1B"/>
    <w:rsid w:val="00BF5E31"/>
    <w:rsid w:val="00BF5E9D"/>
    <w:rsid w:val="00BF6176"/>
    <w:rsid w:val="00BF629F"/>
    <w:rsid w:val="00BF632F"/>
    <w:rsid w:val="00BF635B"/>
    <w:rsid w:val="00BF639B"/>
    <w:rsid w:val="00BF68C8"/>
    <w:rsid w:val="00BF68FA"/>
    <w:rsid w:val="00BF6944"/>
    <w:rsid w:val="00BF6945"/>
    <w:rsid w:val="00BF69C3"/>
    <w:rsid w:val="00BF6AB5"/>
    <w:rsid w:val="00BF6B57"/>
    <w:rsid w:val="00BF6CA7"/>
    <w:rsid w:val="00BF6DDD"/>
    <w:rsid w:val="00BF6E11"/>
    <w:rsid w:val="00BF6EDE"/>
    <w:rsid w:val="00BF71B1"/>
    <w:rsid w:val="00BF720D"/>
    <w:rsid w:val="00BF7231"/>
    <w:rsid w:val="00BF73A9"/>
    <w:rsid w:val="00BF742E"/>
    <w:rsid w:val="00BF757D"/>
    <w:rsid w:val="00BF7697"/>
    <w:rsid w:val="00BF7707"/>
    <w:rsid w:val="00BF778C"/>
    <w:rsid w:val="00BF77D5"/>
    <w:rsid w:val="00BF78FE"/>
    <w:rsid w:val="00BF7977"/>
    <w:rsid w:val="00BF79B7"/>
    <w:rsid w:val="00BF79FE"/>
    <w:rsid w:val="00BF7A10"/>
    <w:rsid w:val="00BF7AC7"/>
    <w:rsid w:val="00BF7AD5"/>
    <w:rsid w:val="00BF7AEE"/>
    <w:rsid w:val="00BF7C69"/>
    <w:rsid w:val="00BF7C8B"/>
    <w:rsid w:val="00BF7D25"/>
    <w:rsid w:val="00BF7D32"/>
    <w:rsid w:val="00BF7D69"/>
    <w:rsid w:val="00BF7EA7"/>
    <w:rsid w:val="00BF7FBB"/>
    <w:rsid w:val="00C000D7"/>
    <w:rsid w:val="00C0010C"/>
    <w:rsid w:val="00C004AC"/>
    <w:rsid w:val="00C005C7"/>
    <w:rsid w:val="00C00606"/>
    <w:rsid w:val="00C0060A"/>
    <w:rsid w:val="00C00737"/>
    <w:rsid w:val="00C007AC"/>
    <w:rsid w:val="00C00869"/>
    <w:rsid w:val="00C008BB"/>
    <w:rsid w:val="00C00960"/>
    <w:rsid w:val="00C00C91"/>
    <w:rsid w:val="00C00E10"/>
    <w:rsid w:val="00C00E76"/>
    <w:rsid w:val="00C00EC6"/>
    <w:rsid w:val="00C00FAA"/>
    <w:rsid w:val="00C0101C"/>
    <w:rsid w:val="00C0106C"/>
    <w:rsid w:val="00C01080"/>
    <w:rsid w:val="00C01149"/>
    <w:rsid w:val="00C01251"/>
    <w:rsid w:val="00C0140B"/>
    <w:rsid w:val="00C015FE"/>
    <w:rsid w:val="00C01607"/>
    <w:rsid w:val="00C016A3"/>
    <w:rsid w:val="00C016D3"/>
    <w:rsid w:val="00C019AF"/>
    <w:rsid w:val="00C019E8"/>
    <w:rsid w:val="00C01A20"/>
    <w:rsid w:val="00C01AB4"/>
    <w:rsid w:val="00C01CDD"/>
    <w:rsid w:val="00C01D75"/>
    <w:rsid w:val="00C01E32"/>
    <w:rsid w:val="00C01E68"/>
    <w:rsid w:val="00C01FC4"/>
    <w:rsid w:val="00C02015"/>
    <w:rsid w:val="00C02073"/>
    <w:rsid w:val="00C023D4"/>
    <w:rsid w:val="00C0246C"/>
    <w:rsid w:val="00C02535"/>
    <w:rsid w:val="00C027B2"/>
    <w:rsid w:val="00C027F9"/>
    <w:rsid w:val="00C02898"/>
    <w:rsid w:val="00C028BB"/>
    <w:rsid w:val="00C02909"/>
    <w:rsid w:val="00C029EE"/>
    <w:rsid w:val="00C02A1D"/>
    <w:rsid w:val="00C02A8D"/>
    <w:rsid w:val="00C02AAB"/>
    <w:rsid w:val="00C02ACF"/>
    <w:rsid w:val="00C02E5C"/>
    <w:rsid w:val="00C02E98"/>
    <w:rsid w:val="00C02F32"/>
    <w:rsid w:val="00C03040"/>
    <w:rsid w:val="00C030E7"/>
    <w:rsid w:val="00C03401"/>
    <w:rsid w:val="00C0349E"/>
    <w:rsid w:val="00C0361C"/>
    <w:rsid w:val="00C038FD"/>
    <w:rsid w:val="00C03938"/>
    <w:rsid w:val="00C03976"/>
    <w:rsid w:val="00C039BD"/>
    <w:rsid w:val="00C03A56"/>
    <w:rsid w:val="00C03B3D"/>
    <w:rsid w:val="00C03B8D"/>
    <w:rsid w:val="00C03BC8"/>
    <w:rsid w:val="00C03D44"/>
    <w:rsid w:val="00C03DEE"/>
    <w:rsid w:val="00C03EAD"/>
    <w:rsid w:val="00C03EC5"/>
    <w:rsid w:val="00C03EC8"/>
    <w:rsid w:val="00C03FED"/>
    <w:rsid w:val="00C0400A"/>
    <w:rsid w:val="00C04031"/>
    <w:rsid w:val="00C04081"/>
    <w:rsid w:val="00C04178"/>
    <w:rsid w:val="00C041F6"/>
    <w:rsid w:val="00C0420D"/>
    <w:rsid w:val="00C04246"/>
    <w:rsid w:val="00C04334"/>
    <w:rsid w:val="00C04422"/>
    <w:rsid w:val="00C04498"/>
    <w:rsid w:val="00C0451A"/>
    <w:rsid w:val="00C0455A"/>
    <w:rsid w:val="00C0471D"/>
    <w:rsid w:val="00C047D1"/>
    <w:rsid w:val="00C04857"/>
    <w:rsid w:val="00C048C8"/>
    <w:rsid w:val="00C04A03"/>
    <w:rsid w:val="00C04B98"/>
    <w:rsid w:val="00C04C8F"/>
    <w:rsid w:val="00C04EBB"/>
    <w:rsid w:val="00C04F14"/>
    <w:rsid w:val="00C04FA9"/>
    <w:rsid w:val="00C050B6"/>
    <w:rsid w:val="00C050D1"/>
    <w:rsid w:val="00C0518A"/>
    <w:rsid w:val="00C053C4"/>
    <w:rsid w:val="00C0546A"/>
    <w:rsid w:val="00C05628"/>
    <w:rsid w:val="00C057A3"/>
    <w:rsid w:val="00C0592C"/>
    <w:rsid w:val="00C059FD"/>
    <w:rsid w:val="00C05AB9"/>
    <w:rsid w:val="00C05B18"/>
    <w:rsid w:val="00C05C72"/>
    <w:rsid w:val="00C05D34"/>
    <w:rsid w:val="00C05D6D"/>
    <w:rsid w:val="00C05DD1"/>
    <w:rsid w:val="00C05E3B"/>
    <w:rsid w:val="00C06002"/>
    <w:rsid w:val="00C0601B"/>
    <w:rsid w:val="00C0619D"/>
    <w:rsid w:val="00C06214"/>
    <w:rsid w:val="00C062ED"/>
    <w:rsid w:val="00C0636C"/>
    <w:rsid w:val="00C064EE"/>
    <w:rsid w:val="00C06549"/>
    <w:rsid w:val="00C0663F"/>
    <w:rsid w:val="00C06762"/>
    <w:rsid w:val="00C067F9"/>
    <w:rsid w:val="00C06B5E"/>
    <w:rsid w:val="00C06D71"/>
    <w:rsid w:val="00C06E3C"/>
    <w:rsid w:val="00C06ED9"/>
    <w:rsid w:val="00C07071"/>
    <w:rsid w:val="00C070A9"/>
    <w:rsid w:val="00C07206"/>
    <w:rsid w:val="00C0735A"/>
    <w:rsid w:val="00C07369"/>
    <w:rsid w:val="00C07577"/>
    <w:rsid w:val="00C075CC"/>
    <w:rsid w:val="00C07649"/>
    <w:rsid w:val="00C0774E"/>
    <w:rsid w:val="00C07758"/>
    <w:rsid w:val="00C0794E"/>
    <w:rsid w:val="00C07A80"/>
    <w:rsid w:val="00C07A88"/>
    <w:rsid w:val="00C07D1B"/>
    <w:rsid w:val="00C07DD6"/>
    <w:rsid w:val="00C07E82"/>
    <w:rsid w:val="00C07EF4"/>
    <w:rsid w:val="00C07F00"/>
    <w:rsid w:val="00C07F5C"/>
    <w:rsid w:val="00C07FF5"/>
    <w:rsid w:val="00C100C9"/>
    <w:rsid w:val="00C10143"/>
    <w:rsid w:val="00C101B3"/>
    <w:rsid w:val="00C101C2"/>
    <w:rsid w:val="00C101C4"/>
    <w:rsid w:val="00C101DE"/>
    <w:rsid w:val="00C102C6"/>
    <w:rsid w:val="00C10394"/>
    <w:rsid w:val="00C104F7"/>
    <w:rsid w:val="00C1053C"/>
    <w:rsid w:val="00C10853"/>
    <w:rsid w:val="00C109D2"/>
    <w:rsid w:val="00C10B18"/>
    <w:rsid w:val="00C10B47"/>
    <w:rsid w:val="00C10FDD"/>
    <w:rsid w:val="00C1100A"/>
    <w:rsid w:val="00C110BB"/>
    <w:rsid w:val="00C11101"/>
    <w:rsid w:val="00C1111F"/>
    <w:rsid w:val="00C111EA"/>
    <w:rsid w:val="00C11283"/>
    <w:rsid w:val="00C112BA"/>
    <w:rsid w:val="00C11421"/>
    <w:rsid w:val="00C11471"/>
    <w:rsid w:val="00C11533"/>
    <w:rsid w:val="00C1156B"/>
    <w:rsid w:val="00C115B5"/>
    <w:rsid w:val="00C115F6"/>
    <w:rsid w:val="00C116E0"/>
    <w:rsid w:val="00C11924"/>
    <w:rsid w:val="00C11AD5"/>
    <w:rsid w:val="00C11B36"/>
    <w:rsid w:val="00C11B6F"/>
    <w:rsid w:val="00C11BB8"/>
    <w:rsid w:val="00C11BD5"/>
    <w:rsid w:val="00C11C25"/>
    <w:rsid w:val="00C11C85"/>
    <w:rsid w:val="00C12101"/>
    <w:rsid w:val="00C12127"/>
    <w:rsid w:val="00C12147"/>
    <w:rsid w:val="00C121CB"/>
    <w:rsid w:val="00C123AE"/>
    <w:rsid w:val="00C123BC"/>
    <w:rsid w:val="00C12407"/>
    <w:rsid w:val="00C12481"/>
    <w:rsid w:val="00C124C0"/>
    <w:rsid w:val="00C1253F"/>
    <w:rsid w:val="00C12843"/>
    <w:rsid w:val="00C128F5"/>
    <w:rsid w:val="00C12959"/>
    <w:rsid w:val="00C129C9"/>
    <w:rsid w:val="00C12A9E"/>
    <w:rsid w:val="00C12D13"/>
    <w:rsid w:val="00C12ED8"/>
    <w:rsid w:val="00C1307C"/>
    <w:rsid w:val="00C130AD"/>
    <w:rsid w:val="00C1322F"/>
    <w:rsid w:val="00C1332C"/>
    <w:rsid w:val="00C1337E"/>
    <w:rsid w:val="00C1341F"/>
    <w:rsid w:val="00C13674"/>
    <w:rsid w:val="00C1368F"/>
    <w:rsid w:val="00C13706"/>
    <w:rsid w:val="00C13799"/>
    <w:rsid w:val="00C1380A"/>
    <w:rsid w:val="00C13852"/>
    <w:rsid w:val="00C13906"/>
    <w:rsid w:val="00C13AA1"/>
    <w:rsid w:val="00C13AE4"/>
    <w:rsid w:val="00C13BC1"/>
    <w:rsid w:val="00C13CCD"/>
    <w:rsid w:val="00C13ECD"/>
    <w:rsid w:val="00C13F5A"/>
    <w:rsid w:val="00C14016"/>
    <w:rsid w:val="00C1404B"/>
    <w:rsid w:val="00C14177"/>
    <w:rsid w:val="00C141AD"/>
    <w:rsid w:val="00C141EB"/>
    <w:rsid w:val="00C14261"/>
    <w:rsid w:val="00C145B3"/>
    <w:rsid w:val="00C145C3"/>
    <w:rsid w:val="00C14762"/>
    <w:rsid w:val="00C14902"/>
    <w:rsid w:val="00C1495B"/>
    <w:rsid w:val="00C14ABD"/>
    <w:rsid w:val="00C14ABF"/>
    <w:rsid w:val="00C14B34"/>
    <w:rsid w:val="00C14BA9"/>
    <w:rsid w:val="00C14BB7"/>
    <w:rsid w:val="00C14C51"/>
    <w:rsid w:val="00C14CC3"/>
    <w:rsid w:val="00C14EF1"/>
    <w:rsid w:val="00C15048"/>
    <w:rsid w:val="00C150CA"/>
    <w:rsid w:val="00C152D8"/>
    <w:rsid w:val="00C15508"/>
    <w:rsid w:val="00C155F7"/>
    <w:rsid w:val="00C1572D"/>
    <w:rsid w:val="00C15A57"/>
    <w:rsid w:val="00C15A77"/>
    <w:rsid w:val="00C15C7C"/>
    <w:rsid w:val="00C15EDC"/>
    <w:rsid w:val="00C16039"/>
    <w:rsid w:val="00C162AF"/>
    <w:rsid w:val="00C162D9"/>
    <w:rsid w:val="00C16347"/>
    <w:rsid w:val="00C16381"/>
    <w:rsid w:val="00C165CA"/>
    <w:rsid w:val="00C16722"/>
    <w:rsid w:val="00C167C6"/>
    <w:rsid w:val="00C1680F"/>
    <w:rsid w:val="00C16AC9"/>
    <w:rsid w:val="00C16B25"/>
    <w:rsid w:val="00C16B50"/>
    <w:rsid w:val="00C16E64"/>
    <w:rsid w:val="00C16F36"/>
    <w:rsid w:val="00C17270"/>
    <w:rsid w:val="00C17292"/>
    <w:rsid w:val="00C17387"/>
    <w:rsid w:val="00C173CD"/>
    <w:rsid w:val="00C17542"/>
    <w:rsid w:val="00C175D3"/>
    <w:rsid w:val="00C17697"/>
    <w:rsid w:val="00C17799"/>
    <w:rsid w:val="00C17838"/>
    <w:rsid w:val="00C17924"/>
    <w:rsid w:val="00C17B40"/>
    <w:rsid w:val="00C17C8F"/>
    <w:rsid w:val="00C17C9E"/>
    <w:rsid w:val="00C17E05"/>
    <w:rsid w:val="00C17E91"/>
    <w:rsid w:val="00C17EFF"/>
    <w:rsid w:val="00C2020B"/>
    <w:rsid w:val="00C20230"/>
    <w:rsid w:val="00C2029D"/>
    <w:rsid w:val="00C202AD"/>
    <w:rsid w:val="00C20404"/>
    <w:rsid w:val="00C20408"/>
    <w:rsid w:val="00C20421"/>
    <w:rsid w:val="00C2046D"/>
    <w:rsid w:val="00C204C5"/>
    <w:rsid w:val="00C20600"/>
    <w:rsid w:val="00C20854"/>
    <w:rsid w:val="00C20AE6"/>
    <w:rsid w:val="00C20B86"/>
    <w:rsid w:val="00C20CCA"/>
    <w:rsid w:val="00C20D15"/>
    <w:rsid w:val="00C20D18"/>
    <w:rsid w:val="00C20F04"/>
    <w:rsid w:val="00C2107B"/>
    <w:rsid w:val="00C210F1"/>
    <w:rsid w:val="00C211CE"/>
    <w:rsid w:val="00C21261"/>
    <w:rsid w:val="00C2132C"/>
    <w:rsid w:val="00C214B8"/>
    <w:rsid w:val="00C21546"/>
    <w:rsid w:val="00C215AD"/>
    <w:rsid w:val="00C215C4"/>
    <w:rsid w:val="00C2164C"/>
    <w:rsid w:val="00C216DA"/>
    <w:rsid w:val="00C21733"/>
    <w:rsid w:val="00C21A0D"/>
    <w:rsid w:val="00C21B23"/>
    <w:rsid w:val="00C21BCF"/>
    <w:rsid w:val="00C21C23"/>
    <w:rsid w:val="00C21C44"/>
    <w:rsid w:val="00C21DE3"/>
    <w:rsid w:val="00C21E34"/>
    <w:rsid w:val="00C21E70"/>
    <w:rsid w:val="00C21F2E"/>
    <w:rsid w:val="00C21F30"/>
    <w:rsid w:val="00C21FCE"/>
    <w:rsid w:val="00C21FEA"/>
    <w:rsid w:val="00C21FF5"/>
    <w:rsid w:val="00C22066"/>
    <w:rsid w:val="00C220B9"/>
    <w:rsid w:val="00C220D7"/>
    <w:rsid w:val="00C22126"/>
    <w:rsid w:val="00C2217D"/>
    <w:rsid w:val="00C221A0"/>
    <w:rsid w:val="00C222B2"/>
    <w:rsid w:val="00C22319"/>
    <w:rsid w:val="00C2234D"/>
    <w:rsid w:val="00C223AC"/>
    <w:rsid w:val="00C22421"/>
    <w:rsid w:val="00C2243B"/>
    <w:rsid w:val="00C224D4"/>
    <w:rsid w:val="00C224E0"/>
    <w:rsid w:val="00C22660"/>
    <w:rsid w:val="00C226EC"/>
    <w:rsid w:val="00C22910"/>
    <w:rsid w:val="00C22924"/>
    <w:rsid w:val="00C22951"/>
    <w:rsid w:val="00C22954"/>
    <w:rsid w:val="00C229F0"/>
    <w:rsid w:val="00C229F6"/>
    <w:rsid w:val="00C22A15"/>
    <w:rsid w:val="00C22A4E"/>
    <w:rsid w:val="00C22C66"/>
    <w:rsid w:val="00C22C67"/>
    <w:rsid w:val="00C22C76"/>
    <w:rsid w:val="00C22D3F"/>
    <w:rsid w:val="00C22ED0"/>
    <w:rsid w:val="00C22F85"/>
    <w:rsid w:val="00C231EF"/>
    <w:rsid w:val="00C23205"/>
    <w:rsid w:val="00C23217"/>
    <w:rsid w:val="00C23252"/>
    <w:rsid w:val="00C234E9"/>
    <w:rsid w:val="00C23793"/>
    <w:rsid w:val="00C23796"/>
    <w:rsid w:val="00C23841"/>
    <w:rsid w:val="00C238AC"/>
    <w:rsid w:val="00C238D1"/>
    <w:rsid w:val="00C23A39"/>
    <w:rsid w:val="00C23AA8"/>
    <w:rsid w:val="00C23D8F"/>
    <w:rsid w:val="00C23F42"/>
    <w:rsid w:val="00C23F86"/>
    <w:rsid w:val="00C23FB5"/>
    <w:rsid w:val="00C24144"/>
    <w:rsid w:val="00C24306"/>
    <w:rsid w:val="00C244D2"/>
    <w:rsid w:val="00C246F0"/>
    <w:rsid w:val="00C247CF"/>
    <w:rsid w:val="00C247D7"/>
    <w:rsid w:val="00C248F7"/>
    <w:rsid w:val="00C249E8"/>
    <w:rsid w:val="00C24A0C"/>
    <w:rsid w:val="00C24AB3"/>
    <w:rsid w:val="00C24B23"/>
    <w:rsid w:val="00C24B2A"/>
    <w:rsid w:val="00C24DAC"/>
    <w:rsid w:val="00C24DD4"/>
    <w:rsid w:val="00C24ED8"/>
    <w:rsid w:val="00C24EEF"/>
    <w:rsid w:val="00C24F15"/>
    <w:rsid w:val="00C24F3F"/>
    <w:rsid w:val="00C24F5D"/>
    <w:rsid w:val="00C2500C"/>
    <w:rsid w:val="00C25051"/>
    <w:rsid w:val="00C25170"/>
    <w:rsid w:val="00C252B4"/>
    <w:rsid w:val="00C252C5"/>
    <w:rsid w:val="00C25319"/>
    <w:rsid w:val="00C253E7"/>
    <w:rsid w:val="00C25518"/>
    <w:rsid w:val="00C25640"/>
    <w:rsid w:val="00C25696"/>
    <w:rsid w:val="00C2569D"/>
    <w:rsid w:val="00C25824"/>
    <w:rsid w:val="00C259A2"/>
    <w:rsid w:val="00C25C18"/>
    <w:rsid w:val="00C25C46"/>
    <w:rsid w:val="00C25CA7"/>
    <w:rsid w:val="00C25D10"/>
    <w:rsid w:val="00C26001"/>
    <w:rsid w:val="00C26016"/>
    <w:rsid w:val="00C260CE"/>
    <w:rsid w:val="00C26302"/>
    <w:rsid w:val="00C265A0"/>
    <w:rsid w:val="00C26685"/>
    <w:rsid w:val="00C267AE"/>
    <w:rsid w:val="00C26912"/>
    <w:rsid w:val="00C26992"/>
    <w:rsid w:val="00C26B37"/>
    <w:rsid w:val="00C26BF1"/>
    <w:rsid w:val="00C26C49"/>
    <w:rsid w:val="00C26EAC"/>
    <w:rsid w:val="00C27030"/>
    <w:rsid w:val="00C2706D"/>
    <w:rsid w:val="00C270B2"/>
    <w:rsid w:val="00C27170"/>
    <w:rsid w:val="00C2736A"/>
    <w:rsid w:val="00C27AF5"/>
    <w:rsid w:val="00C27B05"/>
    <w:rsid w:val="00C27B85"/>
    <w:rsid w:val="00C27BD2"/>
    <w:rsid w:val="00C27C68"/>
    <w:rsid w:val="00C27D01"/>
    <w:rsid w:val="00C27D2E"/>
    <w:rsid w:val="00C27DDA"/>
    <w:rsid w:val="00C27EB5"/>
    <w:rsid w:val="00C27FA5"/>
    <w:rsid w:val="00C30021"/>
    <w:rsid w:val="00C30234"/>
    <w:rsid w:val="00C302BF"/>
    <w:rsid w:val="00C302D8"/>
    <w:rsid w:val="00C3037E"/>
    <w:rsid w:val="00C30415"/>
    <w:rsid w:val="00C30646"/>
    <w:rsid w:val="00C30770"/>
    <w:rsid w:val="00C3078B"/>
    <w:rsid w:val="00C307CC"/>
    <w:rsid w:val="00C308DF"/>
    <w:rsid w:val="00C3097B"/>
    <w:rsid w:val="00C309D7"/>
    <w:rsid w:val="00C30A7D"/>
    <w:rsid w:val="00C30D48"/>
    <w:rsid w:val="00C30DAA"/>
    <w:rsid w:val="00C30EAF"/>
    <w:rsid w:val="00C30EEC"/>
    <w:rsid w:val="00C310E1"/>
    <w:rsid w:val="00C3116C"/>
    <w:rsid w:val="00C3125A"/>
    <w:rsid w:val="00C312BE"/>
    <w:rsid w:val="00C314BC"/>
    <w:rsid w:val="00C31688"/>
    <w:rsid w:val="00C31728"/>
    <w:rsid w:val="00C3176F"/>
    <w:rsid w:val="00C31859"/>
    <w:rsid w:val="00C31890"/>
    <w:rsid w:val="00C31946"/>
    <w:rsid w:val="00C31987"/>
    <w:rsid w:val="00C31A76"/>
    <w:rsid w:val="00C31ABE"/>
    <w:rsid w:val="00C31B80"/>
    <w:rsid w:val="00C31BC2"/>
    <w:rsid w:val="00C31BDC"/>
    <w:rsid w:val="00C31CF1"/>
    <w:rsid w:val="00C31D48"/>
    <w:rsid w:val="00C31D58"/>
    <w:rsid w:val="00C31E23"/>
    <w:rsid w:val="00C31F84"/>
    <w:rsid w:val="00C3202B"/>
    <w:rsid w:val="00C320EA"/>
    <w:rsid w:val="00C3210E"/>
    <w:rsid w:val="00C32183"/>
    <w:rsid w:val="00C3225C"/>
    <w:rsid w:val="00C3228F"/>
    <w:rsid w:val="00C32401"/>
    <w:rsid w:val="00C32425"/>
    <w:rsid w:val="00C32501"/>
    <w:rsid w:val="00C32636"/>
    <w:rsid w:val="00C326DA"/>
    <w:rsid w:val="00C326F9"/>
    <w:rsid w:val="00C32764"/>
    <w:rsid w:val="00C32992"/>
    <w:rsid w:val="00C329B3"/>
    <w:rsid w:val="00C32AF4"/>
    <w:rsid w:val="00C32BC3"/>
    <w:rsid w:val="00C32E26"/>
    <w:rsid w:val="00C32E2F"/>
    <w:rsid w:val="00C32EBD"/>
    <w:rsid w:val="00C32F39"/>
    <w:rsid w:val="00C332B9"/>
    <w:rsid w:val="00C332EB"/>
    <w:rsid w:val="00C333BE"/>
    <w:rsid w:val="00C3349B"/>
    <w:rsid w:val="00C334B4"/>
    <w:rsid w:val="00C334D2"/>
    <w:rsid w:val="00C334FA"/>
    <w:rsid w:val="00C33733"/>
    <w:rsid w:val="00C337A7"/>
    <w:rsid w:val="00C33944"/>
    <w:rsid w:val="00C3396D"/>
    <w:rsid w:val="00C339C8"/>
    <w:rsid w:val="00C33AFB"/>
    <w:rsid w:val="00C33C8B"/>
    <w:rsid w:val="00C33E9A"/>
    <w:rsid w:val="00C33EDA"/>
    <w:rsid w:val="00C34069"/>
    <w:rsid w:val="00C342B7"/>
    <w:rsid w:val="00C34495"/>
    <w:rsid w:val="00C344BE"/>
    <w:rsid w:val="00C347B5"/>
    <w:rsid w:val="00C349AE"/>
    <w:rsid w:val="00C34A43"/>
    <w:rsid w:val="00C34B6A"/>
    <w:rsid w:val="00C34B6D"/>
    <w:rsid w:val="00C34C11"/>
    <w:rsid w:val="00C34C14"/>
    <w:rsid w:val="00C34CAB"/>
    <w:rsid w:val="00C34CC9"/>
    <w:rsid w:val="00C34CF6"/>
    <w:rsid w:val="00C34D90"/>
    <w:rsid w:val="00C34DC5"/>
    <w:rsid w:val="00C34E18"/>
    <w:rsid w:val="00C34E48"/>
    <w:rsid w:val="00C34F0B"/>
    <w:rsid w:val="00C34F29"/>
    <w:rsid w:val="00C34FF5"/>
    <w:rsid w:val="00C3514E"/>
    <w:rsid w:val="00C3520F"/>
    <w:rsid w:val="00C3535F"/>
    <w:rsid w:val="00C353E3"/>
    <w:rsid w:val="00C3540B"/>
    <w:rsid w:val="00C354EF"/>
    <w:rsid w:val="00C355EC"/>
    <w:rsid w:val="00C358A7"/>
    <w:rsid w:val="00C358CD"/>
    <w:rsid w:val="00C358D2"/>
    <w:rsid w:val="00C3595E"/>
    <w:rsid w:val="00C359B1"/>
    <w:rsid w:val="00C359B6"/>
    <w:rsid w:val="00C35BD5"/>
    <w:rsid w:val="00C35DDF"/>
    <w:rsid w:val="00C35E10"/>
    <w:rsid w:val="00C360C3"/>
    <w:rsid w:val="00C360ED"/>
    <w:rsid w:val="00C3624E"/>
    <w:rsid w:val="00C3624F"/>
    <w:rsid w:val="00C3635E"/>
    <w:rsid w:val="00C36368"/>
    <w:rsid w:val="00C3640A"/>
    <w:rsid w:val="00C36443"/>
    <w:rsid w:val="00C3646F"/>
    <w:rsid w:val="00C3651A"/>
    <w:rsid w:val="00C3651B"/>
    <w:rsid w:val="00C366AF"/>
    <w:rsid w:val="00C3671D"/>
    <w:rsid w:val="00C36820"/>
    <w:rsid w:val="00C36846"/>
    <w:rsid w:val="00C3690C"/>
    <w:rsid w:val="00C36913"/>
    <w:rsid w:val="00C36A5C"/>
    <w:rsid w:val="00C36BDF"/>
    <w:rsid w:val="00C36BF2"/>
    <w:rsid w:val="00C36C6A"/>
    <w:rsid w:val="00C36D13"/>
    <w:rsid w:val="00C36DEE"/>
    <w:rsid w:val="00C36F87"/>
    <w:rsid w:val="00C36FFC"/>
    <w:rsid w:val="00C3701D"/>
    <w:rsid w:val="00C37119"/>
    <w:rsid w:val="00C3716F"/>
    <w:rsid w:val="00C37174"/>
    <w:rsid w:val="00C371C0"/>
    <w:rsid w:val="00C37268"/>
    <w:rsid w:val="00C372E3"/>
    <w:rsid w:val="00C372FD"/>
    <w:rsid w:val="00C37369"/>
    <w:rsid w:val="00C3755A"/>
    <w:rsid w:val="00C375E4"/>
    <w:rsid w:val="00C37664"/>
    <w:rsid w:val="00C3767E"/>
    <w:rsid w:val="00C377FA"/>
    <w:rsid w:val="00C378D5"/>
    <w:rsid w:val="00C37918"/>
    <w:rsid w:val="00C37A29"/>
    <w:rsid w:val="00C37A84"/>
    <w:rsid w:val="00C37B49"/>
    <w:rsid w:val="00C37BEF"/>
    <w:rsid w:val="00C37C74"/>
    <w:rsid w:val="00C37C95"/>
    <w:rsid w:val="00C37DAB"/>
    <w:rsid w:val="00C37F50"/>
    <w:rsid w:val="00C400ED"/>
    <w:rsid w:val="00C40206"/>
    <w:rsid w:val="00C40210"/>
    <w:rsid w:val="00C40461"/>
    <w:rsid w:val="00C40630"/>
    <w:rsid w:val="00C4077D"/>
    <w:rsid w:val="00C407D7"/>
    <w:rsid w:val="00C40870"/>
    <w:rsid w:val="00C408E5"/>
    <w:rsid w:val="00C40995"/>
    <w:rsid w:val="00C40A0A"/>
    <w:rsid w:val="00C40A53"/>
    <w:rsid w:val="00C40A88"/>
    <w:rsid w:val="00C40C90"/>
    <w:rsid w:val="00C40CED"/>
    <w:rsid w:val="00C40D43"/>
    <w:rsid w:val="00C40DDD"/>
    <w:rsid w:val="00C40FB3"/>
    <w:rsid w:val="00C41013"/>
    <w:rsid w:val="00C410D9"/>
    <w:rsid w:val="00C41208"/>
    <w:rsid w:val="00C412F5"/>
    <w:rsid w:val="00C4138B"/>
    <w:rsid w:val="00C413B0"/>
    <w:rsid w:val="00C41439"/>
    <w:rsid w:val="00C41450"/>
    <w:rsid w:val="00C41806"/>
    <w:rsid w:val="00C419A5"/>
    <w:rsid w:val="00C41A7E"/>
    <w:rsid w:val="00C41B7F"/>
    <w:rsid w:val="00C41B99"/>
    <w:rsid w:val="00C41BB5"/>
    <w:rsid w:val="00C41DC6"/>
    <w:rsid w:val="00C41F4F"/>
    <w:rsid w:val="00C42023"/>
    <w:rsid w:val="00C42276"/>
    <w:rsid w:val="00C4229C"/>
    <w:rsid w:val="00C42330"/>
    <w:rsid w:val="00C424AE"/>
    <w:rsid w:val="00C42759"/>
    <w:rsid w:val="00C427BE"/>
    <w:rsid w:val="00C42828"/>
    <w:rsid w:val="00C42875"/>
    <w:rsid w:val="00C4287D"/>
    <w:rsid w:val="00C42965"/>
    <w:rsid w:val="00C429C1"/>
    <w:rsid w:val="00C42B4F"/>
    <w:rsid w:val="00C42BCB"/>
    <w:rsid w:val="00C42C20"/>
    <w:rsid w:val="00C42CB5"/>
    <w:rsid w:val="00C42F25"/>
    <w:rsid w:val="00C42F43"/>
    <w:rsid w:val="00C43019"/>
    <w:rsid w:val="00C4302D"/>
    <w:rsid w:val="00C43072"/>
    <w:rsid w:val="00C43078"/>
    <w:rsid w:val="00C4307B"/>
    <w:rsid w:val="00C431B1"/>
    <w:rsid w:val="00C435A4"/>
    <w:rsid w:val="00C435F3"/>
    <w:rsid w:val="00C4363F"/>
    <w:rsid w:val="00C43735"/>
    <w:rsid w:val="00C4373F"/>
    <w:rsid w:val="00C4375D"/>
    <w:rsid w:val="00C437E5"/>
    <w:rsid w:val="00C43818"/>
    <w:rsid w:val="00C438FE"/>
    <w:rsid w:val="00C4393C"/>
    <w:rsid w:val="00C43C06"/>
    <w:rsid w:val="00C43C65"/>
    <w:rsid w:val="00C43C7C"/>
    <w:rsid w:val="00C43D14"/>
    <w:rsid w:val="00C43E5A"/>
    <w:rsid w:val="00C43EC6"/>
    <w:rsid w:val="00C43FDF"/>
    <w:rsid w:val="00C44133"/>
    <w:rsid w:val="00C441AA"/>
    <w:rsid w:val="00C4438E"/>
    <w:rsid w:val="00C4444D"/>
    <w:rsid w:val="00C44611"/>
    <w:rsid w:val="00C44650"/>
    <w:rsid w:val="00C44658"/>
    <w:rsid w:val="00C44669"/>
    <w:rsid w:val="00C44690"/>
    <w:rsid w:val="00C447DA"/>
    <w:rsid w:val="00C44804"/>
    <w:rsid w:val="00C44895"/>
    <w:rsid w:val="00C44AD4"/>
    <w:rsid w:val="00C44B1D"/>
    <w:rsid w:val="00C44B5F"/>
    <w:rsid w:val="00C44C01"/>
    <w:rsid w:val="00C44C0D"/>
    <w:rsid w:val="00C44C79"/>
    <w:rsid w:val="00C44C8E"/>
    <w:rsid w:val="00C44DAA"/>
    <w:rsid w:val="00C44DDA"/>
    <w:rsid w:val="00C44ED6"/>
    <w:rsid w:val="00C44F75"/>
    <w:rsid w:val="00C45037"/>
    <w:rsid w:val="00C453EC"/>
    <w:rsid w:val="00C45452"/>
    <w:rsid w:val="00C454D5"/>
    <w:rsid w:val="00C454E0"/>
    <w:rsid w:val="00C454E5"/>
    <w:rsid w:val="00C4552F"/>
    <w:rsid w:val="00C457C9"/>
    <w:rsid w:val="00C457CB"/>
    <w:rsid w:val="00C457FB"/>
    <w:rsid w:val="00C45A18"/>
    <w:rsid w:val="00C45B9E"/>
    <w:rsid w:val="00C45BD6"/>
    <w:rsid w:val="00C45C18"/>
    <w:rsid w:val="00C45CB5"/>
    <w:rsid w:val="00C45E3C"/>
    <w:rsid w:val="00C45E9E"/>
    <w:rsid w:val="00C461BA"/>
    <w:rsid w:val="00C46270"/>
    <w:rsid w:val="00C46378"/>
    <w:rsid w:val="00C4637D"/>
    <w:rsid w:val="00C4641A"/>
    <w:rsid w:val="00C4643E"/>
    <w:rsid w:val="00C464AF"/>
    <w:rsid w:val="00C46710"/>
    <w:rsid w:val="00C469F5"/>
    <w:rsid w:val="00C46A0E"/>
    <w:rsid w:val="00C46A83"/>
    <w:rsid w:val="00C46B96"/>
    <w:rsid w:val="00C46BF7"/>
    <w:rsid w:val="00C46E4E"/>
    <w:rsid w:val="00C46ECC"/>
    <w:rsid w:val="00C46F56"/>
    <w:rsid w:val="00C470ED"/>
    <w:rsid w:val="00C471B6"/>
    <w:rsid w:val="00C471B8"/>
    <w:rsid w:val="00C4723B"/>
    <w:rsid w:val="00C47298"/>
    <w:rsid w:val="00C472B2"/>
    <w:rsid w:val="00C472FF"/>
    <w:rsid w:val="00C473ED"/>
    <w:rsid w:val="00C47418"/>
    <w:rsid w:val="00C474CA"/>
    <w:rsid w:val="00C4758F"/>
    <w:rsid w:val="00C47602"/>
    <w:rsid w:val="00C476E7"/>
    <w:rsid w:val="00C478E1"/>
    <w:rsid w:val="00C478EB"/>
    <w:rsid w:val="00C47929"/>
    <w:rsid w:val="00C47939"/>
    <w:rsid w:val="00C47CF1"/>
    <w:rsid w:val="00C47F24"/>
    <w:rsid w:val="00C5007F"/>
    <w:rsid w:val="00C50140"/>
    <w:rsid w:val="00C50148"/>
    <w:rsid w:val="00C501DF"/>
    <w:rsid w:val="00C50403"/>
    <w:rsid w:val="00C50430"/>
    <w:rsid w:val="00C50497"/>
    <w:rsid w:val="00C5049A"/>
    <w:rsid w:val="00C50514"/>
    <w:rsid w:val="00C50588"/>
    <w:rsid w:val="00C505C4"/>
    <w:rsid w:val="00C506EB"/>
    <w:rsid w:val="00C5090E"/>
    <w:rsid w:val="00C50CA3"/>
    <w:rsid w:val="00C50D86"/>
    <w:rsid w:val="00C50D88"/>
    <w:rsid w:val="00C50E3C"/>
    <w:rsid w:val="00C50EB2"/>
    <w:rsid w:val="00C51095"/>
    <w:rsid w:val="00C5121D"/>
    <w:rsid w:val="00C51257"/>
    <w:rsid w:val="00C512F4"/>
    <w:rsid w:val="00C512F7"/>
    <w:rsid w:val="00C5130E"/>
    <w:rsid w:val="00C513F2"/>
    <w:rsid w:val="00C51439"/>
    <w:rsid w:val="00C51465"/>
    <w:rsid w:val="00C5147B"/>
    <w:rsid w:val="00C514E6"/>
    <w:rsid w:val="00C515A4"/>
    <w:rsid w:val="00C516BD"/>
    <w:rsid w:val="00C5172C"/>
    <w:rsid w:val="00C519B5"/>
    <w:rsid w:val="00C51A56"/>
    <w:rsid w:val="00C51C13"/>
    <w:rsid w:val="00C51C1F"/>
    <w:rsid w:val="00C51E71"/>
    <w:rsid w:val="00C51E76"/>
    <w:rsid w:val="00C51F1E"/>
    <w:rsid w:val="00C5201A"/>
    <w:rsid w:val="00C5210E"/>
    <w:rsid w:val="00C521BA"/>
    <w:rsid w:val="00C521CD"/>
    <w:rsid w:val="00C521E5"/>
    <w:rsid w:val="00C522B0"/>
    <w:rsid w:val="00C52330"/>
    <w:rsid w:val="00C52484"/>
    <w:rsid w:val="00C52650"/>
    <w:rsid w:val="00C528F9"/>
    <w:rsid w:val="00C52914"/>
    <w:rsid w:val="00C5297D"/>
    <w:rsid w:val="00C52A08"/>
    <w:rsid w:val="00C52A53"/>
    <w:rsid w:val="00C52A77"/>
    <w:rsid w:val="00C52B11"/>
    <w:rsid w:val="00C52C85"/>
    <w:rsid w:val="00C52C94"/>
    <w:rsid w:val="00C52E9F"/>
    <w:rsid w:val="00C52F7D"/>
    <w:rsid w:val="00C52F7F"/>
    <w:rsid w:val="00C53225"/>
    <w:rsid w:val="00C532FC"/>
    <w:rsid w:val="00C533D6"/>
    <w:rsid w:val="00C533D9"/>
    <w:rsid w:val="00C53533"/>
    <w:rsid w:val="00C538F1"/>
    <w:rsid w:val="00C53917"/>
    <w:rsid w:val="00C53957"/>
    <w:rsid w:val="00C53C43"/>
    <w:rsid w:val="00C53C70"/>
    <w:rsid w:val="00C53C72"/>
    <w:rsid w:val="00C53DE2"/>
    <w:rsid w:val="00C53EB2"/>
    <w:rsid w:val="00C53EBE"/>
    <w:rsid w:val="00C5407E"/>
    <w:rsid w:val="00C5409F"/>
    <w:rsid w:val="00C541AF"/>
    <w:rsid w:val="00C54219"/>
    <w:rsid w:val="00C542F1"/>
    <w:rsid w:val="00C54307"/>
    <w:rsid w:val="00C5443D"/>
    <w:rsid w:val="00C54575"/>
    <w:rsid w:val="00C54595"/>
    <w:rsid w:val="00C5473D"/>
    <w:rsid w:val="00C548DD"/>
    <w:rsid w:val="00C54CC0"/>
    <w:rsid w:val="00C54D28"/>
    <w:rsid w:val="00C54ED8"/>
    <w:rsid w:val="00C54F73"/>
    <w:rsid w:val="00C55016"/>
    <w:rsid w:val="00C55092"/>
    <w:rsid w:val="00C5520F"/>
    <w:rsid w:val="00C5522B"/>
    <w:rsid w:val="00C55371"/>
    <w:rsid w:val="00C5564E"/>
    <w:rsid w:val="00C55807"/>
    <w:rsid w:val="00C558A4"/>
    <w:rsid w:val="00C558B0"/>
    <w:rsid w:val="00C5590A"/>
    <w:rsid w:val="00C55A3D"/>
    <w:rsid w:val="00C55B34"/>
    <w:rsid w:val="00C55B3B"/>
    <w:rsid w:val="00C55B70"/>
    <w:rsid w:val="00C55B93"/>
    <w:rsid w:val="00C55B9C"/>
    <w:rsid w:val="00C55C0F"/>
    <w:rsid w:val="00C55C5D"/>
    <w:rsid w:val="00C55C9D"/>
    <w:rsid w:val="00C55D4D"/>
    <w:rsid w:val="00C55D68"/>
    <w:rsid w:val="00C55EB1"/>
    <w:rsid w:val="00C56059"/>
    <w:rsid w:val="00C560CE"/>
    <w:rsid w:val="00C5613E"/>
    <w:rsid w:val="00C561D2"/>
    <w:rsid w:val="00C56273"/>
    <w:rsid w:val="00C562A7"/>
    <w:rsid w:val="00C562DA"/>
    <w:rsid w:val="00C56568"/>
    <w:rsid w:val="00C565BE"/>
    <w:rsid w:val="00C56709"/>
    <w:rsid w:val="00C56715"/>
    <w:rsid w:val="00C5673F"/>
    <w:rsid w:val="00C56801"/>
    <w:rsid w:val="00C568D9"/>
    <w:rsid w:val="00C569C3"/>
    <w:rsid w:val="00C56A18"/>
    <w:rsid w:val="00C56A73"/>
    <w:rsid w:val="00C56B23"/>
    <w:rsid w:val="00C56C44"/>
    <w:rsid w:val="00C56C6D"/>
    <w:rsid w:val="00C56E6B"/>
    <w:rsid w:val="00C56F5E"/>
    <w:rsid w:val="00C570C9"/>
    <w:rsid w:val="00C573A7"/>
    <w:rsid w:val="00C5745F"/>
    <w:rsid w:val="00C574A4"/>
    <w:rsid w:val="00C5758B"/>
    <w:rsid w:val="00C575EC"/>
    <w:rsid w:val="00C57696"/>
    <w:rsid w:val="00C57804"/>
    <w:rsid w:val="00C57819"/>
    <w:rsid w:val="00C57874"/>
    <w:rsid w:val="00C578E1"/>
    <w:rsid w:val="00C578FE"/>
    <w:rsid w:val="00C579FF"/>
    <w:rsid w:val="00C57A28"/>
    <w:rsid w:val="00C57A5D"/>
    <w:rsid w:val="00C57A62"/>
    <w:rsid w:val="00C57AAF"/>
    <w:rsid w:val="00C57ADD"/>
    <w:rsid w:val="00C57BC3"/>
    <w:rsid w:val="00C57DD2"/>
    <w:rsid w:val="00C57EC7"/>
    <w:rsid w:val="00C57FB3"/>
    <w:rsid w:val="00C60090"/>
    <w:rsid w:val="00C600B8"/>
    <w:rsid w:val="00C600FC"/>
    <w:rsid w:val="00C60119"/>
    <w:rsid w:val="00C6015D"/>
    <w:rsid w:val="00C60265"/>
    <w:rsid w:val="00C60352"/>
    <w:rsid w:val="00C6035C"/>
    <w:rsid w:val="00C604F0"/>
    <w:rsid w:val="00C604FA"/>
    <w:rsid w:val="00C60502"/>
    <w:rsid w:val="00C60510"/>
    <w:rsid w:val="00C60678"/>
    <w:rsid w:val="00C6072B"/>
    <w:rsid w:val="00C60782"/>
    <w:rsid w:val="00C60975"/>
    <w:rsid w:val="00C609B7"/>
    <w:rsid w:val="00C609F5"/>
    <w:rsid w:val="00C60D1B"/>
    <w:rsid w:val="00C60D54"/>
    <w:rsid w:val="00C60D5C"/>
    <w:rsid w:val="00C6123E"/>
    <w:rsid w:val="00C61298"/>
    <w:rsid w:val="00C613A5"/>
    <w:rsid w:val="00C61423"/>
    <w:rsid w:val="00C615F3"/>
    <w:rsid w:val="00C616E3"/>
    <w:rsid w:val="00C617C6"/>
    <w:rsid w:val="00C618B6"/>
    <w:rsid w:val="00C61910"/>
    <w:rsid w:val="00C61923"/>
    <w:rsid w:val="00C61962"/>
    <w:rsid w:val="00C619F4"/>
    <w:rsid w:val="00C619FC"/>
    <w:rsid w:val="00C61AD4"/>
    <w:rsid w:val="00C61B95"/>
    <w:rsid w:val="00C61BCF"/>
    <w:rsid w:val="00C61C6F"/>
    <w:rsid w:val="00C61CDC"/>
    <w:rsid w:val="00C62069"/>
    <w:rsid w:val="00C620C4"/>
    <w:rsid w:val="00C62136"/>
    <w:rsid w:val="00C62273"/>
    <w:rsid w:val="00C62391"/>
    <w:rsid w:val="00C623A5"/>
    <w:rsid w:val="00C62428"/>
    <w:rsid w:val="00C62555"/>
    <w:rsid w:val="00C6273E"/>
    <w:rsid w:val="00C62747"/>
    <w:rsid w:val="00C62894"/>
    <w:rsid w:val="00C6297B"/>
    <w:rsid w:val="00C629E7"/>
    <w:rsid w:val="00C62C0A"/>
    <w:rsid w:val="00C62C32"/>
    <w:rsid w:val="00C62DC8"/>
    <w:rsid w:val="00C62F61"/>
    <w:rsid w:val="00C62FCD"/>
    <w:rsid w:val="00C63161"/>
    <w:rsid w:val="00C63231"/>
    <w:rsid w:val="00C6337C"/>
    <w:rsid w:val="00C633DD"/>
    <w:rsid w:val="00C6355D"/>
    <w:rsid w:val="00C6374D"/>
    <w:rsid w:val="00C6381E"/>
    <w:rsid w:val="00C6382E"/>
    <w:rsid w:val="00C6392A"/>
    <w:rsid w:val="00C63966"/>
    <w:rsid w:val="00C63AA4"/>
    <w:rsid w:val="00C63C02"/>
    <w:rsid w:val="00C63CC2"/>
    <w:rsid w:val="00C63D0D"/>
    <w:rsid w:val="00C63DA1"/>
    <w:rsid w:val="00C63DC6"/>
    <w:rsid w:val="00C63DE5"/>
    <w:rsid w:val="00C63F7B"/>
    <w:rsid w:val="00C640DD"/>
    <w:rsid w:val="00C641F9"/>
    <w:rsid w:val="00C6422F"/>
    <w:rsid w:val="00C64233"/>
    <w:rsid w:val="00C64240"/>
    <w:rsid w:val="00C64288"/>
    <w:rsid w:val="00C64336"/>
    <w:rsid w:val="00C643EC"/>
    <w:rsid w:val="00C6445E"/>
    <w:rsid w:val="00C644A8"/>
    <w:rsid w:val="00C6463B"/>
    <w:rsid w:val="00C6478B"/>
    <w:rsid w:val="00C647F1"/>
    <w:rsid w:val="00C64B17"/>
    <w:rsid w:val="00C64BA3"/>
    <w:rsid w:val="00C64BBC"/>
    <w:rsid w:val="00C64DB6"/>
    <w:rsid w:val="00C64F90"/>
    <w:rsid w:val="00C650CD"/>
    <w:rsid w:val="00C65117"/>
    <w:rsid w:val="00C6515D"/>
    <w:rsid w:val="00C651A9"/>
    <w:rsid w:val="00C6524B"/>
    <w:rsid w:val="00C654A3"/>
    <w:rsid w:val="00C654A4"/>
    <w:rsid w:val="00C65530"/>
    <w:rsid w:val="00C655EE"/>
    <w:rsid w:val="00C6565B"/>
    <w:rsid w:val="00C65789"/>
    <w:rsid w:val="00C657D1"/>
    <w:rsid w:val="00C65891"/>
    <w:rsid w:val="00C65956"/>
    <w:rsid w:val="00C6596C"/>
    <w:rsid w:val="00C65ACE"/>
    <w:rsid w:val="00C65CF0"/>
    <w:rsid w:val="00C65D4C"/>
    <w:rsid w:val="00C65E05"/>
    <w:rsid w:val="00C65E2C"/>
    <w:rsid w:val="00C65E30"/>
    <w:rsid w:val="00C65E4B"/>
    <w:rsid w:val="00C65EF8"/>
    <w:rsid w:val="00C65F91"/>
    <w:rsid w:val="00C65FEC"/>
    <w:rsid w:val="00C661D8"/>
    <w:rsid w:val="00C662D0"/>
    <w:rsid w:val="00C663CC"/>
    <w:rsid w:val="00C66417"/>
    <w:rsid w:val="00C6645E"/>
    <w:rsid w:val="00C66460"/>
    <w:rsid w:val="00C66505"/>
    <w:rsid w:val="00C66534"/>
    <w:rsid w:val="00C6658F"/>
    <w:rsid w:val="00C665AB"/>
    <w:rsid w:val="00C665C5"/>
    <w:rsid w:val="00C665DA"/>
    <w:rsid w:val="00C666D3"/>
    <w:rsid w:val="00C668A3"/>
    <w:rsid w:val="00C668C7"/>
    <w:rsid w:val="00C668F9"/>
    <w:rsid w:val="00C669DA"/>
    <w:rsid w:val="00C669DF"/>
    <w:rsid w:val="00C66A38"/>
    <w:rsid w:val="00C66AAC"/>
    <w:rsid w:val="00C66AB1"/>
    <w:rsid w:val="00C66B6A"/>
    <w:rsid w:val="00C66BBD"/>
    <w:rsid w:val="00C66C78"/>
    <w:rsid w:val="00C66D5D"/>
    <w:rsid w:val="00C66DCC"/>
    <w:rsid w:val="00C66E94"/>
    <w:rsid w:val="00C6703B"/>
    <w:rsid w:val="00C67067"/>
    <w:rsid w:val="00C672B4"/>
    <w:rsid w:val="00C67349"/>
    <w:rsid w:val="00C67361"/>
    <w:rsid w:val="00C67387"/>
    <w:rsid w:val="00C673E1"/>
    <w:rsid w:val="00C674E5"/>
    <w:rsid w:val="00C67741"/>
    <w:rsid w:val="00C67912"/>
    <w:rsid w:val="00C6796D"/>
    <w:rsid w:val="00C67ACB"/>
    <w:rsid w:val="00C67B4B"/>
    <w:rsid w:val="00C67B69"/>
    <w:rsid w:val="00C67C52"/>
    <w:rsid w:val="00C67C5A"/>
    <w:rsid w:val="00C67CF0"/>
    <w:rsid w:val="00C67D43"/>
    <w:rsid w:val="00C67DB7"/>
    <w:rsid w:val="00C67E23"/>
    <w:rsid w:val="00C67E5D"/>
    <w:rsid w:val="00C67E9E"/>
    <w:rsid w:val="00C67F5E"/>
    <w:rsid w:val="00C67FF2"/>
    <w:rsid w:val="00C70044"/>
    <w:rsid w:val="00C70051"/>
    <w:rsid w:val="00C700FC"/>
    <w:rsid w:val="00C70129"/>
    <w:rsid w:val="00C70300"/>
    <w:rsid w:val="00C70320"/>
    <w:rsid w:val="00C703CA"/>
    <w:rsid w:val="00C70419"/>
    <w:rsid w:val="00C7052E"/>
    <w:rsid w:val="00C705A1"/>
    <w:rsid w:val="00C708F1"/>
    <w:rsid w:val="00C70923"/>
    <w:rsid w:val="00C70BFC"/>
    <w:rsid w:val="00C70C5B"/>
    <w:rsid w:val="00C70D2C"/>
    <w:rsid w:val="00C70D62"/>
    <w:rsid w:val="00C70D80"/>
    <w:rsid w:val="00C70E9D"/>
    <w:rsid w:val="00C70EE9"/>
    <w:rsid w:val="00C70EFC"/>
    <w:rsid w:val="00C70F71"/>
    <w:rsid w:val="00C71028"/>
    <w:rsid w:val="00C7106C"/>
    <w:rsid w:val="00C7110A"/>
    <w:rsid w:val="00C711DA"/>
    <w:rsid w:val="00C712C4"/>
    <w:rsid w:val="00C7138B"/>
    <w:rsid w:val="00C71688"/>
    <w:rsid w:val="00C716C0"/>
    <w:rsid w:val="00C71758"/>
    <w:rsid w:val="00C71867"/>
    <w:rsid w:val="00C71A44"/>
    <w:rsid w:val="00C71B91"/>
    <w:rsid w:val="00C71F3E"/>
    <w:rsid w:val="00C71FA7"/>
    <w:rsid w:val="00C72068"/>
    <w:rsid w:val="00C72333"/>
    <w:rsid w:val="00C72401"/>
    <w:rsid w:val="00C724C7"/>
    <w:rsid w:val="00C7250A"/>
    <w:rsid w:val="00C725BF"/>
    <w:rsid w:val="00C726D8"/>
    <w:rsid w:val="00C727EA"/>
    <w:rsid w:val="00C728D6"/>
    <w:rsid w:val="00C72906"/>
    <w:rsid w:val="00C72ADD"/>
    <w:rsid w:val="00C72B46"/>
    <w:rsid w:val="00C72B50"/>
    <w:rsid w:val="00C72EBC"/>
    <w:rsid w:val="00C72F64"/>
    <w:rsid w:val="00C730E6"/>
    <w:rsid w:val="00C7316D"/>
    <w:rsid w:val="00C7323D"/>
    <w:rsid w:val="00C7328F"/>
    <w:rsid w:val="00C732C3"/>
    <w:rsid w:val="00C732F3"/>
    <w:rsid w:val="00C7333A"/>
    <w:rsid w:val="00C7348E"/>
    <w:rsid w:val="00C73494"/>
    <w:rsid w:val="00C73520"/>
    <w:rsid w:val="00C73AD9"/>
    <w:rsid w:val="00C73B19"/>
    <w:rsid w:val="00C73BCA"/>
    <w:rsid w:val="00C73C42"/>
    <w:rsid w:val="00C73CAF"/>
    <w:rsid w:val="00C73DD1"/>
    <w:rsid w:val="00C73F21"/>
    <w:rsid w:val="00C74054"/>
    <w:rsid w:val="00C740D6"/>
    <w:rsid w:val="00C740EF"/>
    <w:rsid w:val="00C74204"/>
    <w:rsid w:val="00C74242"/>
    <w:rsid w:val="00C746E6"/>
    <w:rsid w:val="00C7474F"/>
    <w:rsid w:val="00C74939"/>
    <w:rsid w:val="00C74957"/>
    <w:rsid w:val="00C749B7"/>
    <w:rsid w:val="00C74A47"/>
    <w:rsid w:val="00C74B7D"/>
    <w:rsid w:val="00C74BF1"/>
    <w:rsid w:val="00C74CD1"/>
    <w:rsid w:val="00C74CDA"/>
    <w:rsid w:val="00C74CFF"/>
    <w:rsid w:val="00C74E4E"/>
    <w:rsid w:val="00C74E5C"/>
    <w:rsid w:val="00C74E90"/>
    <w:rsid w:val="00C74EE4"/>
    <w:rsid w:val="00C74F0A"/>
    <w:rsid w:val="00C75011"/>
    <w:rsid w:val="00C7518C"/>
    <w:rsid w:val="00C7519B"/>
    <w:rsid w:val="00C751DE"/>
    <w:rsid w:val="00C7527E"/>
    <w:rsid w:val="00C753AB"/>
    <w:rsid w:val="00C753C6"/>
    <w:rsid w:val="00C7540D"/>
    <w:rsid w:val="00C75455"/>
    <w:rsid w:val="00C7545A"/>
    <w:rsid w:val="00C7545C"/>
    <w:rsid w:val="00C7549F"/>
    <w:rsid w:val="00C75564"/>
    <w:rsid w:val="00C7556C"/>
    <w:rsid w:val="00C75684"/>
    <w:rsid w:val="00C756FB"/>
    <w:rsid w:val="00C757B9"/>
    <w:rsid w:val="00C7585A"/>
    <w:rsid w:val="00C75900"/>
    <w:rsid w:val="00C7596C"/>
    <w:rsid w:val="00C75990"/>
    <w:rsid w:val="00C75A44"/>
    <w:rsid w:val="00C75A8E"/>
    <w:rsid w:val="00C75BCD"/>
    <w:rsid w:val="00C75C56"/>
    <w:rsid w:val="00C75E93"/>
    <w:rsid w:val="00C75E9E"/>
    <w:rsid w:val="00C75ECD"/>
    <w:rsid w:val="00C75F2F"/>
    <w:rsid w:val="00C75FE3"/>
    <w:rsid w:val="00C75FF4"/>
    <w:rsid w:val="00C7626E"/>
    <w:rsid w:val="00C762DE"/>
    <w:rsid w:val="00C76696"/>
    <w:rsid w:val="00C76894"/>
    <w:rsid w:val="00C768C8"/>
    <w:rsid w:val="00C76903"/>
    <w:rsid w:val="00C769DC"/>
    <w:rsid w:val="00C76A83"/>
    <w:rsid w:val="00C76AE5"/>
    <w:rsid w:val="00C76C98"/>
    <w:rsid w:val="00C76D43"/>
    <w:rsid w:val="00C76DF0"/>
    <w:rsid w:val="00C76FEB"/>
    <w:rsid w:val="00C77013"/>
    <w:rsid w:val="00C77017"/>
    <w:rsid w:val="00C7705D"/>
    <w:rsid w:val="00C770AC"/>
    <w:rsid w:val="00C771FD"/>
    <w:rsid w:val="00C77242"/>
    <w:rsid w:val="00C77382"/>
    <w:rsid w:val="00C77460"/>
    <w:rsid w:val="00C774DB"/>
    <w:rsid w:val="00C774ED"/>
    <w:rsid w:val="00C77597"/>
    <w:rsid w:val="00C775CC"/>
    <w:rsid w:val="00C77672"/>
    <w:rsid w:val="00C776B3"/>
    <w:rsid w:val="00C777D0"/>
    <w:rsid w:val="00C7785B"/>
    <w:rsid w:val="00C779EB"/>
    <w:rsid w:val="00C77BBE"/>
    <w:rsid w:val="00C77CAE"/>
    <w:rsid w:val="00C80057"/>
    <w:rsid w:val="00C8005C"/>
    <w:rsid w:val="00C800E9"/>
    <w:rsid w:val="00C801BE"/>
    <w:rsid w:val="00C8020F"/>
    <w:rsid w:val="00C8035B"/>
    <w:rsid w:val="00C80450"/>
    <w:rsid w:val="00C8046B"/>
    <w:rsid w:val="00C80475"/>
    <w:rsid w:val="00C804AD"/>
    <w:rsid w:val="00C804BC"/>
    <w:rsid w:val="00C805E3"/>
    <w:rsid w:val="00C806C8"/>
    <w:rsid w:val="00C806F0"/>
    <w:rsid w:val="00C80702"/>
    <w:rsid w:val="00C807DC"/>
    <w:rsid w:val="00C809F3"/>
    <w:rsid w:val="00C80A23"/>
    <w:rsid w:val="00C80A79"/>
    <w:rsid w:val="00C80ACE"/>
    <w:rsid w:val="00C80B54"/>
    <w:rsid w:val="00C80B68"/>
    <w:rsid w:val="00C80B82"/>
    <w:rsid w:val="00C80C7D"/>
    <w:rsid w:val="00C80C95"/>
    <w:rsid w:val="00C80CF9"/>
    <w:rsid w:val="00C80D32"/>
    <w:rsid w:val="00C80D69"/>
    <w:rsid w:val="00C80E3B"/>
    <w:rsid w:val="00C80F9E"/>
    <w:rsid w:val="00C8125D"/>
    <w:rsid w:val="00C81342"/>
    <w:rsid w:val="00C8152E"/>
    <w:rsid w:val="00C81551"/>
    <w:rsid w:val="00C816F7"/>
    <w:rsid w:val="00C8172C"/>
    <w:rsid w:val="00C817C4"/>
    <w:rsid w:val="00C81990"/>
    <w:rsid w:val="00C81B0B"/>
    <w:rsid w:val="00C81BAD"/>
    <w:rsid w:val="00C81F2C"/>
    <w:rsid w:val="00C81F2F"/>
    <w:rsid w:val="00C82003"/>
    <w:rsid w:val="00C82050"/>
    <w:rsid w:val="00C8218C"/>
    <w:rsid w:val="00C82224"/>
    <w:rsid w:val="00C82225"/>
    <w:rsid w:val="00C822DD"/>
    <w:rsid w:val="00C8235C"/>
    <w:rsid w:val="00C8239D"/>
    <w:rsid w:val="00C82481"/>
    <w:rsid w:val="00C825F3"/>
    <w:rsid w:val="00C8260D"/>
    <w:rsid w:val="00C8272E"/>
    <w:rsid w:val="00C828F2"/>
    <w:rsid w:val="00C829ED"/>
    <w:rsid w:val="00C82A48"/>
    <w:rsid w:val="00C82B2A"/>
    <w:rsid w:val="00C82C76"/>
    <w:rsid w:val="00C82E04"/>
    <w:rsid w:val="00C82E82"/>
    <w:rsid w:val="00C82E84"/>
    <w:rsid w:val="00C82F22"/>
    <w:rsid w:val="00C82F96"/>
    <w:rsid w:val="00C8304E"/>
    <w:rsid w:val="00C83067"/>
    <w:rsid w:val="00C830DA"/>
    <w:rsid w:val="00C83326"/>
    <w:rsid w:val="00C83409"/>
    <w:rsid w:val="00C83476"/>
    <w:rsid w:val="00C8358A"/>
    <w:rsid w:val="00C835B6"/>
    <w:rsid w:val="00C8371E"/>
    <w:rsid w:val="00C838C4"/>
    <w:rsid w:val="00C83905"/>
    <w:rsid w:val="00C8394D"/>
    <w:rsid w:val="00C83961"/>
    <w:rsid w:val="00C839A8"/>
    <w:rsid w:val="00C83AF1"/>
    <w:rsid w:val="00C83B32"/>
    <w:rsid w:val="00C83B90"/>
    <w:rsid w:val="00C83C53"/>
    <w:rsid w:val="00C83CC1"/>
    <w:rsid w:val="00C83D86"/>
    <w:rsid w:val="00C83DC7"/>
    <w:rsid w:val="00C8409E"/>
    <w:rsid w:val="00C84105"/>
    <w:rsid w:val="00C84112"/>
    <w:rsid w:val="00C84140"/>
    <w:rsid w:val="00C842E4"/>
    <w:rsid w:val="00C842E7"/>
    <w:rsid w:val="00C84336"/>
    <w:rsid w:val="00C843BC"/>
    <w:rsid w:val="00C84601"/>
    <w:rsid w:val="00C84813"/>
    <w:rsid w:val="00C84842"/>
    <w:rsid w:val="00C848ED"/>
    <w:rsid w:val="00C8496A"/>
    <w:rsid w:val="00C84AF8"/>
    <w:rsid w:val="00C84AFF"/>
    <w:rsid w:val="00C84B33"/>
    <w:rsid w:val="00C84CB1"/>
    <w:rsid w:val="00C84D8B"/>
    <w:rsid w:val="00C84EBB"/>
    <w:rsid w:val="00C84F1F"/>
    <w:rsid w:val="00C85003"/>
    <w:rsid w:val="00C85130"/>
    <w:rsid w:val="00C852B9"/>
    <w:rsid w:val="00C852D1"/>
    <w:rsid w:val="00C853EE"/>
    <w:rsid w:val="00C854D6"/>
    <w:rsid w:val="00C857B0"/>
    <w:rsid w:val="00C85819"/>
    <w:rsid w:val="00C85864"/>
    <w:rsid w:val="00C858BD"/>
    <w:rsid w:val="00C85AE2"/>
    <w:rsid w:val="00C85B94"/>
    <w:rsid w:val="00C85BDB"/>
    <w:rsid w:val="00C85BFF"/>
    <w:rsid w:val="00C85C01"/>
    <w:rsid w:val="00C85C23"/>
    <w:rsid w:val="00C85C32"/>
    <w:rsid w:val="00C85C84"/>
    <w:rsid w:val="00C85CBA"/>
    <w:rsid w:val="00C85E64"/>
    <w:rsid w:val="00C85F49"/>
    <w:rsid w:val="00C86092"/>
    <w:rsid w:val="00C86136"/>
    <w:rsid w:val="00C8613D"/>
    <w:rsid w:val="00C861A6"/>
    <w:rsid w:val="00C86234"/>
    <w:rsid w:val="00C8635A"/>
    <w:rsid w:val="00C865B0"/>
    <w:rsid w:val="00C86807"/>
    <w:rsid w:val="00C868CA"/>
    <w:rsid w:val="00C868DD"/>
    <w:rsid w:val="00C8691B"/>
    <w:rsid w:val="00C86940"/>
    <w:rsid w:val="00C869EE"/>
    <w:rsid w:val="00C86ADC"/>
    <w:rsid w:val="00C86B33"/>
    <w:rsid w:val="00C86BE8"/>
    <w:rsid w:val="00C86EBE"/>
    <w:rsid w:val="00C86ECC"/>
    <w:rsid w:val="00C86EF6"/>
    <w:rsid w:val="00C87053"/>
    <w:rsid w:val="00C8707E"/>
    <w:rsid w:val="00C870AE"/>
    <w:rsid w:val="00C870F3"/>
    <w:rsid w:val="00C87118"/>
    <w:rsid w:val="00C871AB"/>
    <w:rsid w:val="00C871B8"/>
    <w:rsid w:val="00C872F9"/>
    <w:rsid w:val="00C872FF"/>
    <w:rsid w:val="00C87358"/>
    <w:rsid w:val="00C873B3"/>
    <w:rsid w:val="00C875B7"/>
    <w:rsid w:val="00C87736"/>
    <w:rsid w:val="00C87870"/>
    <w:rsid w:val="00C8788D"/>
    <w:rsid w:val="00C87A3F"/>
    <w:rsid w:val="00C87A77"/>
    <w:rsid w:val="00C87AA6"/>
    <w:rsid w:val="00C87AB1"/>
    <w:rsid w:val="00C87BE4"/>
    <w:rsid w:val="00C87DBA"/>
    <w:rsid w:val="00C87DC5"/>
    <w:rsid w:val="00C87E75"/>
    <w:rsid w:val="00C87EBF"/>
    <w:rsid w:val="00C87ECC"/>
    <w:rsid w:val="00C87F1D"/>
    <w:rsid w:val="00C90015"/>
    <w:rsid w:val="00C90017"/>
    <w:rsid w:val="00C90021"/>
    <w:rsid w:val="00C9010E"/>
    <w:rsid w:val="00C902C4"/>
    <w:rsid w:val="00C9030B"/>
    <w:rsid w:val="00C90414"/>
    <w:rsid w:val="00C9043C"/>
    <w:rsid w:val="00C905A6"/>
    <w:rsid w:val="00C905AD"/>
    <w:rsid w:val="00C9069B"/>
    <w:rsid w:val="00C90716"/>
    <w:rsid w:val="00C90732"/>
    <w:rsid w:val="00C90778"/>
    <w:rsid w:val="00C908A1"/>
    <w:rsid w:val="00C908CD"/>
    <w:rsid w:val="00C909CF"/>
    <w:rsid w:val="00C909E5"/>
    <w:rsid w:val="00C909E9"/>
    <w:rsid w:val="00C909F8"/>
    <w:rsid w:val="00C90ACD"/>
    <w:rsid w:val="00C90DBC"/>
    <w:rsid w:val="00C90F13"/>
    <w:rsid w:val="00C91094"/>
    <w:rsid w:val="00C911F4"/>
    <w:rsid w:val="00C9126F"/>
    <w:rsid w:val="00C912F5"/>
    <w:rsid w:val="00C91391"/>
    <w:rsid w:val="00C913E1"/>
    <w:rsid w:val="00C91417"/>
    <w:rsid w:val="00C9151F"/>
    <w:rsid w:val="00C915AC"/>
    <w:rsid w:val="00C9160D"/>
    <w:rsid w:val="00C9167F"/>
    <w:rsid w:val="00C916AF"/>
    <w:rsid w:val="00C916E4"/>
    <w:rsid w:val="00C91769"/>
    <w:rsid w:val="00C91868"/>
    <w:rsid w:val="00C918C0"/>
    <w:rsid w:val="00C918C2"/>
    <w:rsid w:val="00C919D3"/>
    <w:rsid w:val="00C919F3"/>
    <w:rsid w:val="00C91AA0"/>
    <w:rsid w:val="00C91AEB"/>
    <w:rsid w:val="00C91AF5"/>
    <w:rsid w:val="00C91C34"/>
    <w:rsid w:val="00C91CA6"/>
    <w:rsid w:val="00C91D0F"/>
    <w:rsid w:val="00C91DBC"/>
    <w:rsid w:val="00C91E04"/>
    <w:rsid w:val="00C91F81"/>
    <w:rsid w:val="00C92047"/>
    <w:rsid w:val="00C9205D"/>
    <w:rsid w:val="00C920FB"/>
    <w:rsid w:val="00C9217E"/>
    <w:rsid w:val="00C92289"/>
    <w:rsid w:val="00C92404"/>
    <w:rsid w:val="00C924F1"/>
    <w:rsid w:val="00C925F1"/>
    <w:rsid w:val="00C92722"/>
    <w:rsid w:val="00C92765"/>
    <w:rsid w:val="00C92780"/>
    <w:rsid w:val="00C92782"/>
    <w:rsid w:val="00C9291C"/>
    <w:rsid w:val="00C92C2C"/>
    <w:rsid w:val="00C92E1A"/>
    <w:rsid w:val="00C92E7B"/>
    <w:rsid w:val="00C92FE2"/>
    <w:rsid w:val="00C93063"/>
    <w:rsid w:val="00C93085"/>
    <w:rsid w:val="00C930A4"/>
    <w:rsid w:val="00C930E3"/>
    <w:rsid w:val="00C93137"/>
    <w:rsid w:val="00C9324C"/>
    <w:rsid w:val="00C932F3"/>
    <w:rsid w:val="00C93361"/>
    <w:rsid w:val="00C933BB"/>
    <w:rsid w:val="00C93466"/>
    <w:rsid w:val="00C93493"/>
    <w:rsid w:val="00C93729"/>
    <w:rsid w:val="00C93920"/>
    <w:rsid w:val="00C93A68"/>
    <w:rsid w:val="00C93AB7"/>
    <w:rsid w:val="00C93AE7"/>
    <w:rsid w:val="00C93BF4"/>
    <w:rsid w:val="00C93D38"/>
    <w:rsid w:val="00C93D57"/>
    <w:rsid w:val="00C93D79"/>
    <w:rsid w:val="00C93E03"/>
    <w:rsid w:val="00C93F52"/>
    <w:rsid w:val="00C93F8F"/>
    <w:rsid w:val="00C940D5"/>
    <w:rsid w:val="00C9438A"/>
    <w:rsid w:val="00C94427"/>
    <w:rsid w:val="00C94485"/>
    <w:rsid w:val="00C9453E"/>
    <w:rsid w:val="00C945E1"/>
    <w:rsid w:val="00C94698"/>
    <w:rsid w:val="00C9494D"/>
    <w:rsid w:val="00C94957"/>
    <w:rsid w:val="00C94AAD"/>
    <w:rsid w:val="00C94B07"/>
    <w:rsid w:val="00C94C2B"/>
    <w:rsid w:val="00C94FD8"/>
    <w:rsid w:val="00C95064"/>
    <w:rsid w:val="00C9510A"/>
    <w:rsid w:val="00C951B3"/>
    <w:rsid w:val="00C95251"/>
    <w:rsid w:val="00C952FE"/>
    <w:rsid w:val="00C9533B"/>
    <w:rsid w:val="00C9553D"/>
    <w:rsid w:val="00C95919"/>
    <w:rsid w:val="00C95B2F"/>
    <w:rsid w:val="00C95C89"/>
    <w:rsid w:val="00C95D6B"/>
    <w:rsid w:val="00C95DB2"/>
    <w:rsid w:val="00C95DEB"/>
    <w:rsid w:val="00C95ECC"/>
    <w:rsid w:val="00C95FD0"/>
    <w:rsid w:val="00C96002"/>
    <w:rsid w:val="00C96262"/>
    <w:rsid w:val="00C96329"/>
    <w:rsid w:val="00C96534"/>
    <w:rsid w:val="00C9663B"/>
    <w:rsid w:val="00C96840"/>
    <w:rsid w:val="00C968AB"/>
    <w:rsid w:val="00C9699D"/>
    <w:rsid w:val="00C969A4"/>
    <w:rsid w:val="00C96A92"/>
    <w:rsid w:val="00C96BF1"/>
    <w:rsid w:val="00C96C8E"/>
    <w:rsid w:val="00C96CA7"/>
    <w:rsid w:val="00C96E71"/>
    <w:rsid w:val="00C96ED1"/>
    <w:rsid w:val="00C96FB5"/>
    <w:rsid w:val="00C9717F"/>
    <w:rsid w:val="00C9725F"/>
    <w:rsid w:val="00C972E5"/>
    <w:rsid w:val="00C97485"/>
    <w:rsid w:val="00C97511"/>
    <w:rsid w:val="00C9756F"/>
    <w:rsid w:val="00C975AB"/>
    <w:rsid w:val="00C975BB"/>
    <w:rsid w:val="00C97608"/>
    <w:rsid w:val="00C9767C"/>
    <w:rsid w:val="00C97809"/>
    <w:rsid w:val="00C978EB"/>
    <w:rsid w:val="00C978F8"/>
    <w:rsid w:val="00C97934"/>
    <w:rsid w:val="00C97CE4"/>
    <w:rsid w:val="00C97E4D"/>
    <w:rsid w:val="00C97E80"/>
    <w:rsid w:val="00C97EB5"/>
    <w:rsid w:val="00C97EC8"/>
    <w:rsid w:val="00C97F0F"/>
    <w:rsid w:val="00C97F23"/>
    <w:rsid w:val="00C97FA7"/>
    <w:rsid w:val="00C97FF6"/>
    <w:rsid w:val="00CA0137"/>
    <w:rsid w:val="00CA0145"/>
    <w:rsid w:val="00CA02A0"/>
    <w:rsid w:val="00CA02F3"/>
    <w:rsid w:val="00CA044C"/>
    <w:rsid w:val="00CA0756"/>
    <w:rsid w:val="00CA07A9"/>
    <w:rsid w:val="00CA0859"/>
    <w:rsid w:val="00CA0A36"/>
    <w:rsid w:val="00CA0AFA"/>
    <w:rsid w:val="00CA0B3F"/>
    <w:rsid w:val="00CA0D53"/>
    <w:rsid w:val="00CA0DE9"/>
    <w:rsid w:val="00CA0F44"/>
    <w:rsid w:val="00CA0F4F"/>
    <w:rsid w:val="00CA0FD7"/>
    <w:rsid w:val="00CA1077"/>
    <w:rsid w:val="00CA10AD"/>
    <w:rsid w:val="00CA1145"/>
    <w:rsid w:val="00CA11C0"/>
    <w:rsid w:val="00CA1206"/>
    <w:rsid w:val="00CA121B"/>
    <w:rsid w:val="00CA150D"/>
    <w:rsid w:val="00CA158D"/>
    <w:rsid w:val="00CA1677"/>
    <w:rsid w:val="00CA1685"/>
    <w:rsid w:val="00CA16EB"/>
    <w:rsid w:val="00CA17D2"/>
    <w:rsid w:val="00CA17F6"/>
    <w:rsid w:val="00CA1823"/>
    <w:rsid w:val="00CA194D"/>
    <w:rsid w:val="00CA19BD"/>
    <w:rsid w:val="00CA1B06"/>
    <w:rsid w:val="00CA1BF0"/>
    <w:rsid w:val="00CA1C33"/>
    <w:rsid w:val="00CA1CC0"/>
    <w:rsid w:val="00CA1D2B"/>
    <w:rsid w:val="00CA1E61"/>
    <w:rsid w:val="00CA1EA4"/>
    <w:rsid w:val="00CA1F2D"/>
    <w:rsid w:val="00CA20B1"/>
    <w:rsid w:val="00CA237F"/>
    <w:rsid w:val="00CA2468"/>
    <w:rsid w:val="00CA272D"/>
    <w:rsid w:val="00CA27F4"/>
    <w:rsid w:val="00CA2874"/>
    <w:rsid w:val="00CA2947"/>
    <w:rsid w:val="00CA295C"/>
    <w:rsid w:val="00CA2973"/>
    <w:rsid w:val="00CA2A48"/>
    <w:rsid w:val="00CA2B0F"/>
    <w:rsid w:val="00CA2B4B"/>
    <w:rsid w:val="00CA2C4B"/>
    <w:rsid w:val="00CA2D3A"/>
    <w:rsid w:val="00CA2E3F"/>
    <w:rsid w:val="00CA2E47"/>
    <w:rsid w:val="00CA2FAE"/>
    <w:rsid w:val="00CA3179"/>
    <w:rsid w:val="00CA3250"/>
    <w:rsid w:val="00CA331A"/>
    <w:rsid w:val="00CA3352"/>
    <w:rsid w:val="00CA33C9"/>
    <w:rsid w:val="00CA3408"/>
    <w:rsid w:val="00CA3425"/>
    <w:rsid w:val="00CA3682"/>
    <w:rsid w:val="00CA3725"/>
    <w:rsid w:val="00CA389B"/>
    <w:rsid w:val="00CA38EA"/>
    <w:rsid w:val="00CA391A"/>
    <w:rsid w:val="00CA39E1"/>
    <w:rsid w:val="00CA3A0F"/>
    <w:rsid w:val="00CA3C4A"/>
    <w:rsid w:val="00CA3C54"/>
    <w:rsid w:val="00CA3CF5"/>
    <w:rsid w:val="00CA3E02"/>
    <w:rsid w:val="00CA4061"/>
    <w:rsid w:val="00CA4085"/>
    <w:rsid w:val="00CA4106"/>
    <w:rsid w:val="00CA4160"/>
    <w:rsid w:val="00CA4165"/>
    <w:rsid w:val="00CA4209"/>
    <w:rsid w:val="00CA4220"/>
    <w:rsid w:val="00CA429A"/>
    <w:rsid w:val="00CA439A"/>
    <w:rsid w:val="00CA448F"/>
    <w:rsid w:val="00CA4B18"/>
    <w:rsid w:val="00CA4B45"/>
    <w:rsid w:val="00CA4B5C"/>
    <w:rsid w:val="00CA4C6D"/>
    <w:rsid w:val="00CA4DA1"/>
    <w:rsid w:val="00CA4E93"/>
    <w:rsid w:val="00CA4F85"/>
    <w:rsid w:val="00CA5256"/>
    <w:rsid w:val="00CA525F"/>
    <w:rsid w:val="00CA5332"/>
    <w:rsid w:val="00CA5441"/>
    <w:rsid w:val="00CA5560"/>
    <w:rsid w:val="00CA557D"/>
    <w:rsid w:val="00CA5590"/>
    <w:rsid w:val="00CA5604"/>
    <w:rsid w:val="00CA56D1"/>
    <w:rsid w:val="00CA5799"/>
    <w:rsid w:val="00CA579C"/>
    <w:rsid w:val="00CA57D7"/>
    <w:rsid w:val="00CA5810"/>
    <w:rsid w:val="00CA5845"/>
    <w:rsid w:val="00CA5865"/>
    <w:rsid w:val="00CA58EE"/>
    <w:rsid w:val="00CA59F6"/>
    <w:rsid w:val="00CA5C57"/>
    <w:rsid w:val="00CA5CC1"/>
    <w:rsid w:val="00CA5D46"/>
    <w:rsid w:val="00CA5D90"/>
    <w:rsid w:val="00CA6096"/>
    <w:rsid w:val="00CA60B4"/>
    <w:rsid w:val="00CA617B"/>
    <w:rsid w:val="00CA6183"/>
    <w:rsid w:val="00CA621A"/>
    <w:rsid w:val="00CA6378"/>
    <w:rsid w:val="00CA642E"/>
    <w:rsid w:val="00CA6479"/>
    <w:rsid w:val="00CA67FF"/>
    <w:rsid w:val="00CA6802"/>
    <w:rsid w:val="00CA6965"/>
    <w:rsid w:val="00CA6A06"/>
    <w:rsid w:val="00CA6A32"/>
    <w:rsid w:val="00CA6B38"/>
    <w:rsid w:val="00CA6D1F"/>
    <w:rsid w:val="00CA6D51"/>
    <w:rsid w:val="00CA6E55"/>
    <w:rsid w:val="00CA6E5D"/>
    <w:rsid w:val="00CA6E7F"/>
    <w:rsid w:val="00CA6F47"/>
    <w:rsid w:val="00CA6FD9"/>
    <w:rsid w:val="00CA6FFD"/>
    <w:rsid w:val="00CA7156"/>
    <w:rsid w:val="00CA7240"/>
    <w:rsid w:val="00CA731C"/>
    <w:rsid w:val="00CA73E3"/>
    <w:rsid w:val="00CA74EA"/>
    <w:rsid w:val="00CA75B0"/>
    <w:rsid w:val="00CA7787"/>
    <w:rsid w:val="00CA7820"/>
    <w:rsid w:val="00CA7975"/>
    <w:rsid w:val="00CA79E1"/>
    <w:rsid w:val="00CA7A23"/>
    <w:rsid w:val="00CA7A3B"/>
    <w:rsid w:val="00CA7AB6"/>
    <w:rsid w:val="00CA7AF7"/>
    <w:rsid w:val="00CA7B17"/>
    <w:rsid w:val="00CA7B42"/>
    <w:rsid w:val="00CA7BF2"/>
    <w:rsid w:val="00CA7C15"/>
    <w:rsid w:val="00CA7E4A"/>
    <w:rsid w:val="00CA7F5C"/>
    <w:rsid w:val="00CA7FE2"/>
    <w:rsid w:val="00CB0001"/>
    <w:rsid w:val="00CB002A"/>
    <w:rsid w:val="00CB0077"/>
    <w:rsid w:val="00CB00D0"/>
    <w:rsid w:val="00CB00E4"/>
    <w:rsid w:val="00CB02A4"/>
    <w:rsid w:val="00CB02AB"/>
    <w:rsid w:val="00CB03EA"/>
    <w:rsid w:val="00CB0592"/>
    <w:rsid w:val="00CB0692"/>
    <w:rsid w:val="00CB0923"/>
    <w:rsid w:val="00CB0A6C"/>
    <w:rsid w:val="00CB0C23"/>
    <w:rsid w:val="00CB0C80"/>
    <w:rsid w:val="00CB0CE3"/>
    <w:rsid w:val="00CB0E13"/>
    <w:rsid w:val="00CB0E45"/>
    <w:rsid w:val="00CB10DB"/>
    <w:rsid w:val="00CB115E"/>
    <w:rsid w:val="00CB13EB"/>
    <w:rsid w:val="00CB141D"/>
    <w:rsid w:val="00CB1528"/>
    <w:rsid w:val="00CB1624"/>
    <w:rsid w:val="00CB177D"/>
    <w:rsid w:val="00CB19DE"/>
    <w:rsid w:val="00CB1A30"/>
    <w:rsid w:val="00CB1B83"/>
    <w:rsid w:val="00CB1BA6"/>
    <w:rsid w:val="00CB1C1C"/>
    <w:rsid w:val="00CB1E2C"/>
    <w:rsid w:val="00CB1E5A"/>
    <w:rsid w:val="00CB2103"/>
    <w:rsid w:val="00CB2120"/>
    <w:rsid w:val="00CB2163"/>
    <w:rsid w:val="00CB22CA"/>
    <w:rsid w:val="00CB235A"/>
    <w:rsid w:val="00CB254A"/>
    <w:rsid w:val="00CB2559"/>
    <w:rsid w:val="00CB255C"/>
    <w:rsid w:val="00CB2579"/>
    <w:rsid w:val="00CB25A6"/>
    <w:rsid w:val="00CB25DF"/>
    <w:rsid w:val="00CB267F"/>
    <w:rsid w:val="00CB26AA"/>
    <w:rsid w:val="00CB2722"/>
    <w:rsid w:val="00CB2867"/>
    <w:rsid w:val="00CB2994"/>
    <w:rsid w:val="00CB29B7"/>
    <w:rsid w:val="00CB2BEC"/>
    <w:rsid w:val="00CB2D42"/>
    <w:rsid w:val="00CB2DD7"/>
    <w:rsid w:val="00CB2E81"/>
    <w:rsid w:val="00CB2F16"/>
    <w:rsid w:val="00CB3025"/>
    <w:rsid w:val="00CB302C"/>
    <w:rsid w:val="00CB305C"/>
    <w:rsid w:val="00CB31E2"/>
    <w:rsid w:val="00CB3220"/>
    <w:rsid w:val="00CB33CC"/>
    <w:rsid w:val="00CB3432"/>
    <w:rsid w:val="00CB3683"/>
    <w:rsid w:val="00CB368A"/>
    <w:rsid w:val="00CB368F"/>
    <w:rsid w:val="00CB36FD"/>
    <w:rsid w:val="00CB3804"/>
    <w:rsid w:val="00CB3A4A"/>
    <w:rsid w:val="00CB3A8F"/>
    <w:rsid w:val="00CB3B0D"/>
    <w:rsid w:val="00CB3B95"/>
    <w:rsid w:val="00CB3CAE"/>
    <w:rsid w:val="00CB3FD7"/>
    <w:rsid w:val="00CB3FE0"/>
    <w:rsid w:val="00CB43D4"/>
    <w:rsid w:val="00CB450A"/>
    <w:rsid w:val="00CB47A5"/>
    <w:rsid w:val="00CB497B"/>
    <w:rsid w:val="00CB49E7"/>
    <w:rsid w:val="00CB4A3C"/>
    <w:rsid w:val="00CB4A4A"/>
    <w:rsid w:val="00CB4B54"/>
    <w:rsid w:val="00CB4F62"/>
    <w:rsid w:val="00CB51B4"/>
    <w:rsid w:val="00CB51D7"/>
    <w:rsid w:val="00CB5306"/>
    <w:rsid w:val="00CB54B7"/>
    <w:rsid w:val="00CB561D"/>
    <w:rsid w:val="00CB5659"/>
    <w:rsid w:val="00CB56AC"/>
    <w:rsid w:val="00CB574F"/>
    <w:rsid w:val="00CB58A4"/>
    <w:rsid w:val="00CB5901"/>
    <w:rsid w:val="00CB59CC"/>
    <w:rsid w:val="00CB5A0A"/>
    <w:rsid w:val="00CB5A0E"/>
    <w:rsid w:val="00CB5AAA"/>
    <w:rsid w:val="00CB5AF3"/>
    <w:rsid w:val="00CB5BA5"/>
    <w:rsid w:val="00CB5D49"/>
    <w:rsid w:val="00CB5D53"/>
    <w:rsid w:val="00CB5D5E"/>
    <w:rsid w:val="00CB5D97"/>
    <w:rsid w:val="00CB5E5C"/>
    <w:rsid w:val="00CB5F76"/>
    <w:rsid w:val="00CB6000"/>
    <w:rsid w:val="00CB6156"/>
    <w:rsid w:val="00CB6273"/>
    <w:rsid w:val="00CB6340"/>
    <w:rsid w:val="00CB63F3"/>
    <w:rsid w:val="00CB63F5"/>
    <w:rsid w:val="00CB6494"/>
    <w:rsid w:val="00CB64DA"/>
    <w:rsid w:val="00CB6573"/>
    <w:rsid w:val="00CB660C"/>
    <w:rsid w:val="00CB6664"/>
    <w:rsid w:val="00CB668A"/>
    <w:rsid w:val="00CB6764"/>
    <w:rsid w:val="00CB67C4"/>
    <w:rsid w:val="00CB6813"/>
    <w:rsid w:val="00CB6D3C"/>
    <w:rsid w:val="00CB6D7C"/>
    <w:rsid w:val="00CB6D88"/>
    <w:rsid w:val="00CB6ED1"/>
    <w:rsid w:val="00CB6FE4"/>
    <w:rsid w:val="00CB6FF8"/>
    <w:rsid w:val="00CB70FC"/>
    <w:rsid w:val="00CB717D"/>
    <w:rsid w:val="00CB724B"/>
    <w:rsid w:val="00CB7310"/>
    <w:rsid w:val="00CB763D"/>
    <w:rsid w:val="00CB7697"/>
    <w:rsid w:val="00CB7730"/>
    <w:rsid w:val="00CB77AE"/>
    <w:rsid w:val="00CB77E9"/>
    <w:rsid w:val="00CB78BD"/>
    <w:rsid w:val="00CB78E7"/>
    <w:rsid w:val="00CB7AF3"/>
    <w:rsid w:val="00CB7B85"/>
    <w:rsid w:val="00CB7C7A"/>
    <w:rsid w:val="00CB7CFD"/>
    <w:rsid w:val="00CB7D13"/>
    <w:rsid w:val="00CB7DA1"/>
    <w:rsid w:val="00CB7E7E"/>
    <w:rsid w:val="00CB7F20"/>
    <w:rsid w:val="00CB7F86"/>
    <w:rsid w:val="00CC003F"/>
    <w:rsid w:val="00CC0184"/>
    <w:rsid w:val="00CC0330"/>
    <w:rsid w:val="00CC03AC"/>
    <w:rsid w:val="00CC053A"/>
    <w:rsid w:val="00CC0572"/>
    <w:rsid w:val="00CC0589"/>
    <w:rsid w:val="00CC0705"/>
    <w:rsid w:val="00CC08A3"/>
    <w:rsid w:val="00CC0C74"/>
    <w:rsid w:val="00CC0CE2"/>
    <w:rsid w:val="00CC0D4F"/>
    <w:rsid w:val="00CC0EF6"/>
    <w:rsid w:val="00CC100C"/>
    <w:rsid w:val="00CC11BA"/>
    <w:rsid w:val="00CC11F0"/>
    <w:rsid w:val="00CC1404"/>
    <w:rsid w:val="00CC152C"/>
    <w:rsid w:val="00CC160E"/>
    <w:rsid w:val="00CC162F"/>
    <w:rsid w:val="00CC16A1"/>
    <w:rsid w:val="00CC16DD"/>
    <w:rsid w:val="00CC177C"/>
    <w:rsid w:val="00CC1803"/>
    <w:rsid w:val="00CC1804"/>
    <w:rsid w:val="00CC1923"/>
    <w:rsid w:val="00CC1A1C"/>
    <w:rsid w:val="00CC1A30"/>
    <w:rsid w:val="00CC1A56"/>
    <w:rsid w:val="00CC1AB5"/>
    <w:rsid w:val="00CC1B95"/>
    <w:rsid w:val="00CC1BCD"/>
    <w:rsid w:val="00CC1CEF"/>
    <w:rsid w:val="00CC1D06"/>
    <w:rsid w:val="00CC1EEE"/>
    <w:rsid w:val="00CC1FC9"/>
    <w:rsid w:val="00CC2224"/>
    <w:rsid w:val="00CC22D3"/>
    <w:rsid w:val="00CC22E9"/>
    <w:rsid w:val="00CC2395"/>
    <w:rsid w:val="00CC242A"/>
    <w:rsid w:val="00CC245A"/>
    <w:rsid w:val="00CC25E6"/>
    <w:rsid w:val="00CC2623"/>
    <w:rsid w:val="00CC26CA"/>
    <w:rsid w:val="00CC26E1"/>
    <w:rsid w:val="00CC278F"/>
    <w:rsid w:val="00CC283F"/>
    <w:rsid w:val="00CC2993"/>
    <w:rsid w:val="00CC2A30"/>
    <w:rsid w:val="00CC2B62"/>
    <w:rsid w:val="00CC2B68"/>
    <w:rsid w:val="00CC2C26"/>
    <w:rsid w:val="00CC2C43"/>
    <w:rsid w:val="00CC2C59"/>
    <w:rsid w:val="00CC2C89"/>
    <w:rsid w:val="00CC2D17"/>
    <w:rsid w:val="00CC2D47"/>
    <w:rsid w:val="00CC2F20"/>
    <w:rsid w:val="00CC3119"/>
    <w:rsid w:val="00CC3197"/>
    <w:rsid w:val="00CC320B"/>
    <w:rsid w:val="00CC336D"/>
    <w:rsid w:val="00CC343D"/>
    <w:rsid w:val="00CC34AE"/>
    <w:rsid w:val="00CC356D"/>
    <w:rsid w:val="00CC3989"/>
    <w:rsid w:val="00CC39C4"/>
    <w:rsid w:val="00CC3A0F"/>
    <w:rsid w:val="00CC3B00"/>
    <w:rsid w:val="00CC3B5C"/>
    <w:rsid w:val="00CC3DE4"/>
    <w:rsid w:val="00CC3E1C"/>
    <w:rsid w:val="00CC3E8E"/>
    <w:rsid w:val="00CC3F0E"/>
    <w:rsid w:val="00CC3FF2"/>
    <w:rsid w:val="00CC404A"/>
    <w:rsid w:val="00CC40C1"/>
    <w:rsid w:val="00CC41B0"/>
    <w:rsid w:val="00CC4362"/>
    <w:rsid w:val="00CC437A"/>
    <w:rsid w:val="00CC4391"/>
    <w:rsid w:val="00CC4445"/>
    <w:rsid w:val="00CC44EA"/>
    <w:rsid w:val="00CC459B"/>
    <w:rsid w:val="00CC45CB"/>
    <w:rsid w:val="00CC465A"/>
    <w:rsid w:val="00CC4757"/>
    <w:rsid w:val="00CC4800"/>
    <w:rsid w:val="00CC4881"/>
    <w:rsid w:val="00CC4978"/>
    <w:rsid w:val="00CC4A70"/>
    <w:rsid w:val="00CC4B0E"/>
    <w:rsid w:val="00CC4B0F"/>
    <w:rsid w:val="00CC4C9D"/>
    <w:rsid w:val="00CC4D08"/>
    <w:rsid w:val="00CC4E3B"/>
    <w:rsid w:val="00CC4E52"/>
    <w:rsid w:val="00CC4E5E"/>
    <w:rsid w:val="00CC4ECE"/>
    <w:rsid w:val="00CC4EFE"/>
    <w:rsid w:val="00CC4F5B"/>
    <w:rsid w:val="00CC4FCE"/>
    <w:rsid w:val="00CC542A"/>
    <w:rsid w:val="00CC54CA"/>
    <w:rsid w:val="00CC5546"/>
    <w:rsid w:val="00CC5662"/>
    <w:rsid w:val="00CC5700"/>
    <w:rsid w:val="00CC57CA"/>
    <w:rsid w:val="00CC582A"/>
    <w:rsid w:val="00CC588C"/>
    <w:rsid w:val="00CC58E1"/>
    <w:rsid w:val="00CC5983"/>
    <w:rsid w:val="00CC59ED"/>
    <w:rsid w:val="00CC5A1D"/>
    <w:rsid w:val="00CC5C74"/>
    <w:rsid w:val="00CC5E2E"/>
    <w:rsid w:val="00CC5F5B"/>
    <w:rsid w:val="00CC5F5C"/>
    <w:rsid w:val="00CC5F77"/>
    <w:rsid w:val="00CC6059"/>
    <w:rsid w:val="00CC61A2"/>
    <w:rsid w:val="00CC61AB"/>
    <w:rsid w:val="00CC6273"/>
    <w:rsid w:val="00CC627A"/>
    <w:rsid w:val="00CC6348"/>
    <w:rsid w:val="00CC6507"/>
    <w:rsid w:val="00CC6816"/>
    <w:rsid w:val="00CC6859"/>
    <w:rsid w:val="00CC6B9F"/>
    <w:rsid w:val="00CC6D28"/>
    <w:rsid w:val="00CC6E2C"/>
    <w:rsid w:val="00CC6E82"/>
    <w:rsid w:val="00CC6F3F"/>
    <w:rsid w:val="00CC6F60"/>
    <w:rsid w:val="00CC6F67"/>
    <w:rsid w:val="00CC70B1"/>
    <w:rsid w:val="00CC72AD"/>
    <w:rsid w:val="00CC72C6"/>
    <w:rsid w:val="00CC7448"/>
    <w:rsid w:val="00CC754A"/>
    <w:rsid w:val="00CC7557"/>
    <w:rsid w:val="00CC755F"/>
    <w:rsid w:val="00CC7682"/>
    <w:rsid w:val="00CC7717"/>
    <w:rsid w:val="00CC7796"/>
    <w:rsid w:val="00CC779D"/>
    <w:rsid w:val="00CC77BB"/>
    <w:rsid w:val="00CC78B4"/>
    <w:rsid w:val="00CC7A03"/>
    <w:rsid w:val="00CC7A26"/>
    <w:rsid w:val="00CC7B2A"/>
    <w:rsid w:val="00CC7B49"/>
    <w:rsid w:val="00CC7C5B"/>
    <w:rsid w:val="00CC7CB7"/>
    <w:rsid w:val="00CC7D5F"/>
    <w:rsid w:val="00CC7DBB"/>
    <w:rsid w:val="00CC7E6C"/>
    <w:rsid w:val="00CD0256"/>
    <w:rsid w:val="00CD0338"/>
    <w:rsid w:val="00CD039E"/>
    <w:rsid w:val="00CD03AD"/>
    <w:rsid w:val="00CD0587"/>
    <w:rsid w:val="00CD05FB"/>
    <w:rsid w:val="00CD0605"/>
    <w:rsid w:val="00CD0703"/>
    <w:rsid w:val="00CD0717"/>
    <w:rsid w:val="00CD0760"/>
    <w:rsid w:val="00CD07B1"/>
    <w:rsid w:val="00CD0B0E"/>
    <w:rsid w:val="00CD0CB2"/>
    <w:rsid w:val="00CD0ECA"/>
    <w:rsid w:val="00CD0F24"/>
    <w:rsid w:val="00CD0F6C"/>
    <w:rsid w:val="00CD0FE0"/>
    <w:rsid w:val="00CD1335"/>
    <w:rsid w:val="00CD137A"/>
    <w:rsid w:val="00CD13D8"/>
    <w:rsid w:val="00CD1460"/>
    <w:rsid w:val="00CD168C"/>
    <w:rsid w:val="00CD180E"/>
    <w:rsid w:val="00CD1936"/>
    <w:rsid w:val="00CD1A51"/>
    <w:rsid w:val="00CD1D79"/>
    <w:rsid w:val="00CD1EA9"/>
    <w:rsid w:val="00CD2022"/>
    <w:rsid w:val="00CD2111"/>
    <w:rsid w:val="00CD21CE"/>
    <w:rsid w:val="00CD2286"/>
    <w:rsid w:val="00CD23A1"/>
    <w:rsid w:val="00CD243C"/>
    <w:rsid w:val="00CD248A"/>
    <w:rsid w:val="00CD24E4"/>
    <w:rsid w:val="00CD24E7"/>
    <w:rsid w:val="00CD272C"/>
    <w:rsid w:val="00CD27D5"/>
    <w:rsid w:val="00CD294B"/>
    <w:rsid w:val="00CD2A58"/>
    <w:rsid w:val="00CD2ABC"/>
    <w:rsid w:val="00CD2AD8"/>
    <w:rsid w:val="00CD2B56"/>
    <w:rsid w:val="00CD2C92"/>
    <w:rsid w:val="00CD2C98"/>
    <w:rsid w:val="00CD2F4B"/>
    <w:rsid w:val="00CD300B"/>
    <w:rsid w:val="00CD3059"/>
    <w:rsid w:val="00CD31EE"/>
    <w:rsid w:val="00CD33D2"/>
    <w:rsid w:val="00CD34B8"/>
    <w:rsid w:val="00CD34DB"/>
    <w:rsid w:val="00CD3656"/>
    <w:rsid w:val="00CD37CD"/>
    <w:rsid w:val="00CD3AD6"/>
    <w:rsid w:val="00CD3ADA"/>
    <w:rsid w:val="00CD3B8F"/>
    <w:rsid w:val="00CD3D93"/>
    <w:rsid w:val="00CD3E22"/>
    <w:rsid w:val="00CD40FD"/>
    <w:rsid w:val="00CD4147"/>
    <w:rsid w:val="00CD41AE"/>
    <w:rsid w:val="00CD4269"/>
    <w:rsid w:val="00CD4271"/>
    <w:rsid w:val="00CD4326"/>
    <w:rsid w:val="00CD441E"/>
    <w:rsid w:val="00CD447E"/>
    <w:rsid w:val="00CD44F6"/>
    <w:rsid w:val="00CD46B3"/>
    <w:rsid w:val="00CD46D0"/>
    <w:rsid w:val="00CD4827"/>
    <w:rsid w:val="00CD48BC"/>
    <w:rsid w:val="00CD48F1"/>
    <w:rsid w:val="00CD4940"/>
    <w:rsid w:val="00CD4A05"/>
    <w:rsid w:val="00CD4A80"/>
    <w:rsid w:val="00CD4B9C"/>
    <w:rsid w:val="00CD4EA2"/>
    <w:rsid w:val="00CD4EAB"/>
    <w:rsid w:val="00CD4EE0"/>
    <w:rsid w:val="00CD4EF8"/>
    <w:rsid w:val="00CD4F44"/>
    <w:rsid w:val="00CD4F9C"/>
    <w:rsid w:val="00CD528D"/>
    <w:rsid w:val="00CD541B"/>
    <w:rsid w:val="00CD546B"/>
    <w:rsid w:val="00CD547C"/>
    <w:rsid w:val="00CD5520"/>
    <w:rsid w:val="00CD55B3"/>
    <w:rsid w:val="00CD575A"/>
    <w:rsid w:val="00CD5784"/>
    <w:rsid w:val="00CD593E"/>
    <w:rsid w:val="00CD59EE"/>
    <w:rsid w:val="00CD5AF3"/>
    <w:rsid w:val="00CD5CD0"/>
    <w:rsid w:val="00CD5D34"/>
    <w:rsid w:val="00CD5E2D"/>
    <w:rsid w:val="00CD5EE6"/>
    <w:rsid w:val="00CD603B"/>
    <w:rsid w:val="00CD60E6"/>
    <w:rsid w:val="00CD614D"/>
    <w:rsid w:val="00CD617A"/>
    <w:rsid w:val="00CD61EB"/>
    <w:rsid w:val="00CD6233"/>
    <w:rsid w:val="00CD64AD"/>
    <w:rsid w:val="00CD64E0"/>
    <w:rsid w:val="00CD66A4"/>
    <w:rsid w:val="00CD66BC"/>
    <w:rsid w:val="00CD67AA"/>
    <w:rsid w:val="00CD67EB"/>
    <w:rsid w:val="00CD6814"/>
    <w:rsid w:val="00CD682F"/>
    <w:rsid w:val="00CD6831"/>
    <w:rsid w:val="00CD6871"/>
    <w:rsid w:val="00CD6975"/>
    <w:rsid w:val="00CD6A5A"/>
    <w:rsid w:val="00CD6A67"/>
    <w:rsid w:val="00CD6A84"/>
    <w:rsid w:val="00CD6C75"/>
    <w:rsid w:val="00CD6F64"/>
    <w:rsid w:val="00CD6FBD"/>
    <w:rsid w:val="00CD716E"/>
    <w:rsid w:val="00CD7254"/>
    <w:rsid w:val="00CD7275"/>
    <w:rsid w:val="00CD72C0"/>
    <w:rsid w:val="00CD72C8"/>
    <w:rsid w:val="00CD731D"/>
    <w:rsid w:val="00CD74FA"/>
    <w:rsid w:val="00CD75CC"/>
    <w:rsid w:val="00CD781F"/>
    <w:rsid w:val="00CD787C"/>
    <w:rsid w:val="00CD79AB"/>
    <w:rsid w:val="00CD79E9"/>
    <w:rsid w:val="00CD7AEC"/>
    <w:rsid w:val="00CD7DA1"/>
    <w:rsid w:val="00CD7F44"/>
    <w:rsid w:val="00CE006C"/>
    <w:rsid w:val="00CE037B"/>
    <w:rsid w:val="00CE03D4"/>
    <w:rsid w:val="00CE040B"/>
    <w:rsid w:val="00CE0519"/>
    <w:rsid w:val="00CE05BB"/>
    <w:rsid w:val="00CE06DD"/>
    <w:rsid w:val="00CE0A40"/>
    <w:rsid w:val="00CE0AC4"/>
    <w:rsid w:val="00CE0AFD"/>
    <w:rsid w:val="00CE0C02"/>
    <w:rsid w:val="00CE0CAC"/>
    <w:rsid w:val="00CE0CD8"/>
    <w:rsid w:val="00CE0DE8"/>
    <w:rsid w:val="00CE0EA0"/>
    <w:rsid w:val="00CE0F25"/>
    <w:rsid w:val="00CE0FF5"/>
    <w:rsid w:val="00CE12A0"/>
    <w:rsid w:val="00CE12A4"/>
    <w:rsid w:val="00CE12A8"/>
    <w:rsid w:val="00CE1320"/>
    <w:rsid w:val="00CE14AF"/>
    <w:rsid w:val="00CE15E9"/>
    <w:rsid w:val="00CE1721"/>
    <w:rsid w:val="00CE1743"/>
    <w:rsid w:val="00CE18FC"/>
    <w:rsid w:val="00CE1925"/>
    <w:rsid w:val="00CE1B2C"/>
    <w:rsid w:val="00CE1BE3"/>
    <w:rsid w:val="00CE1C86"/>
    <w:rsid w:val="00CE1C91"/>
    <w:rsid w:val="00CE1D6D"/>
    <w:rsid w:val="00CE1EAC"/>
    <w:rsid w:val="00CE1ED8"/>
    <w:rsid w:val="00CE1EEB"/>
    <w:rsid w:val="00CE1F8F"/>
    <w:rsid w:val="00CE20A7"/>
    <w:rsid w:val="00CE20BC"/>
    <w:rsid w:val="00CE214E"/>
    <w:rsid w:val="00CE21C8"/>
    <w:rsid w:val="00CE224C"/>
    <w:rsid w:val="00CE2414"/>
    <w:rsid w:val="00CE2474"/>
    <w:rsid w:val="00CE2555"/>
    <w:rsid w:val="00CE25EE"/>
    <w:rsid w:val="00CE263B"/>
    <w:rsid w:val="00CE266A"/>
    <w:rsid w:val="00CE267A"/>
    <w:rsid w:val="00CE26C6"/>
    <w:rsid w:val="00CE2722"/>
    <w:rsid w:val="00CE27FC"/>
    <w:rsid w:val="00CE2866"/>
    <w:rsid w:val="00CE2903"/>
    <w:rsid w:val="00CE2A8D"/>
    <w:rsid w:val="00CE2B8F"/>
    <w:rsid w:val="00CE2C1D"/>
    <w:rsid w:val="00CE2D2B"/>
    <w:rsid w:val="00CE2D5B"/>
    <w:rsid w:val="00CE2DEF"/>
    <w:rsid w:val="00CE2E08"/>
    <w:rsid w:val="00CE2EE3"/>
    <w:rsid w:val="00CE2F23"/>
    <w:rsid w:val="00CE2FA5"/>
    <w:rsid w:val="00CE3189"/>
    <w:rsid w:val="00CE31B4"/>
    <w:rsid w:val="00CE326E"/>
    <w:rsid w:val="00CE32FD"/>
    <w:rsid w:val="00CE3333"/>
    <w:rsid w:val="00CE3364"/>
    <w:rsid w:val="00CE3427"/>
    <w:rsid w:val="00CE35B2"/>
    <w:rsid w:val="00CE3602"/>
    <w:rsid w:val="00CE3722"/>
    <w:rsid w:val="00CE37EC"/>
    <w:rsid w:val="00CE3818"/>
    <w:rsid w:val="00CE3839"/>
    <w:rsid w:val="00CE3959"/>
    <w:rsid w:val="00CE3A86"/>
    <w:rsid w:val="00CE3B6E"/>
    <w:rsid w:val="00CE3C25"/>
    <w:rsid w:val="00CE3CB4"/>
    <w:rsid w:val="00CE3CCB"/>
    <w:rsid w:val="00CE3ED6"/>
    <w:rsid w:val="00CE3EEA"/>
    <w:rsid w:val="00CE3FD7"/>
    <w:rsid w:val="00CE4059"/>
    <w:rsid w:val="00CE4089"/>
    <w:rsid w:val="00CE40C8"/>
    <w:rsid w:val="00CE4197"/>
    <w:rsid w:val="00CE433C"/>
    <w:rsid w:val="00CE43AF"/>
    <w:rsid w:val="00CE43DB"/>
    <w:rsid w:val="00CE4449"/>
    <w:rsid w:val="00CE44D9"/>
    <w:rsid w:val="00CE4503"/>
    <w:rsid w:val="00CE457C"/>
    <w:rsid w:val="00CE4591"/>
    <w:rsid w:val="00CE45DB"/>
    <w:rsid w:val="00CE4641"/>
    <w:rsid w:val="00CE4755"/>
    <w:rsid w:val="00CE4768"/>
    <w:rsid w:val="00CE48AE"/>
    <w:rsid w:val="00CE4A55"/>
    <w:rsid w:val="00CE4A95"/>
    <w:rsid w:val="00CE4D3A"/>
    <w:rsid w:val="00CE4D51"/>
    <w:rsid w:val="00CE4DAD"/>
    <w:rsid w:val="00CE50BC"/>
    <w:rsid w:val="00CE51DE"/>
    <w:rsid w:val="00CE52DF"/>
    <w:rsid w:val="00CE534A"/>
    <w:rsid w:val="00CE539F"/>
    <w:rsid w:val="00CE5483"/>
    <w:rsid w:val="00CE54B0"/>
    <w:rsid w:val="00CE5528"/>
    <w:rsid w:val="00CE55A2"/>
    <w:rsid w:val="00CE55BA"/>
    <w:rsid w:val="00CE578A"/>
    <w:rsid w:val="00CE5896"/>
    <w:rsid w:val="00CE591B"/>
    <w:rsid w:val="00CE5B14"/>
    <w:rsid w:val="00CE5BDA"/>
    <w:rsid w:val="00CE5E9A"/>
    <w:rsid w:val="00CE5F2C"/>
    <w:rsid w:val="00CE60FD"/>
    <w:rsid w:val="00CE62AE"/>
    <w:rsid w:val="00CE62F0"/>
    <w:rsid w:val="00CE62F1"/>
    <w:rsid w:val="00CE6398"/>
    <w:rsid w:val="00CE63D7"/>
    <w:rsid w:val="00CE63F3"/>
    <w:rsid w:val="00CE6491"/>
    <w:rsid w:val="00CE64FD"/>
    <w:rsid w:val="00CE6569"/>
    <w:rsid w:val="00CE6591"/>
    <w:rsid w:val="00CE66C4"/>
    <w:rsid w:val="00CE6787"/>
    <w:rsid w:val="00CE6879"/>
    <w:rsid w:val="00CE688C"/>
    <w:rsid w:val="00CE68CA"/>
    <w:rsid w:val="00CE68D9"/>
    <w:rsid w:val="00CE69F2"/>
    <w:rsid w:val="00CE6A0A"/>
    <w:rsid w:val="00CE6A41"/>
    <w:rsid w:val="00CE6CB3"/>
    <w:rsid w:val="00CE6CF8"/>
    <w:rsid w:val="00CE6D64"/>
    <w:rsid w:val="00CE6DE5"/>
    <w:rsid w:val="00CE6F74"/>
    <w:rsid w:val="00CE70A6"/>
    <w:rsid w:val="00CE7135"/>
    <w:rsid w:val="00CE7183"/>
    <w:rsid w:val="00CE71F3"/>
    <w:rsid w:val="00CE7236"/>
    <w:rsid w:val="00CE72C1"/>
    <w:rsid w:val="00CE7459"/>
    <w:rsid w:val="00CE75F9"/>
    <w:rsid w:val="00CE7704"/>
    <w:rsid w:val="00CE7814"/>
    <w:rsid w:val="00CE78D6"/>
    <w:rsid w:val="00CE791F"/>
    <w:rsid w:val="00CE7BC7"/>
    <w:rsid w:val="00CE7BF5"/>
    <w:rsid w:val="00CE7C60"/>
    <w:rsid w:val="00CE7C67"/>
    <w:rsid w:val="00CE7CD9"/>
    <w:rsid w:val="00CE7FCA"/>
    <w:rsid w:val="00CF02F0"/>
    <w:rsid w:val="00CF056F"/>
    <w:rsid w:val="00CF0678"/>
    <w:rsid w:val="00CF07A4"/>
    <w:rsid w:val="00CF07CD"/>
    <w:rsid w:val="00CF07D3"/>
    <w:rsid w:val="00CF07EA"/>
    <w:rsid w:val="00CF08C3"/>
    <w:rsid w:val="00CF08FE"/>
    <w:rsid w:val="00CF0926"/>
    <w:rsid w:val="00CF0ADA"/>
    <w:rsid w:val="00CF0CC0"/>
    <w:rsid w:val="00CF1071"/>
    <w:rsid w:val="00CF1142"/>
    <w:rsid w:val="00CF1387"/>
    <w:rsid w:val="00CF150E"/>
    <w:rsid w:val="00CF1587"/>
    <w:rsid w:val="00CF1592"/>
    <w:rsid w:val="00CF17A4"/>
    <w:rsid w:val="00CF1A36"/>
    <w:rsid w:val="00CF1B3A"/>
    <w:rsid w:val="00CF1CA4"/>
    <w:rsid w:val="00CF1CE2"/>
    <w:rsid w:val="00CF1D02"/>
    <w:rsid w:val="00CF1D21"/>
    <w:rsid w:val="00CF1FB9"/>
    <w:rsid w:val="00CF2064"/>
    <w:rsid w:val="00CF2087"/>
    <w:rsid w:val="00CF215C"/>
    <w:rsid w:val="00CF2298"/>
    <w:rsid w:val="00CF231E"/>
    <w:rsid w:val="00CF23C8"/>
    <w:rsid w:val="00CF240A"/>
    <w:rsid w:val="00CF246D"/>
    <w:rsid w:val="00CF2479"/>
    <w:rsid w:val="00CF24B4"/>
    <w:rsid w:val="00CF256E"/>
    <w:rsid w:val="00CF2620"/>
    <w:rsid w:val="00CF272A"/>
    <w:rsid w:val="00CF285C"/>
    <w:rsid w:val="00CF295F"/>
    <w:rsid w:val="00CF29FD"/>
    <w:rsid w:val="00CF2A0D"/>
    <w:rsid w:val="00CF2AFE"/>
    <w:rsid w:val="00CF2B3A"/>
    <w:rsid w:val="00CF2BE4"/>
    <w:rsid w:val="00CF2BEE"/>
    <w:rsid w:val="00CF2C42"/>
    <w:rsid w:val="00CF2D13"/>
    <w:rsid w:val="00CF2F58"/>
    <w:rsid w:val="00CF31ED"/>
    <w:rsid w:val="00CF322C"/>
    <w:rsid w:val="00CF33CD"/>
    <w:rsid w:val="00CF3449"/>
    <w:rsid w:val="00CF34D9"/>
    <w:rsid w:val="00CF34FA"/>
    <w:rsid w:val="00CF3536"/>
    <w:rsid w:val="00CF372D"/>
    <w:rsid w:val="00CF3985"/>
    <w:rsid w:val="00CF3A81"/>
    <w:rsid w:val="00CF3B28"/>
    <w:rsid w:val="00CF3BB4"/>
    <w:rsid w:val="00CF3BD4"/>
    <w:rsid w:val="00CF3C32"/>
    <w:rsid w:val="00CF3D40"/>
    <w:rsid w:val="00CF3D58"/>
    <w:rsid w:val="00CF3E2B"/>
    <w:rsid w:val="00CF3E8C"/>
    <w:rsid w:val="00CF3F10"/>
    <w:rsid w:val="00CF3F1B"/>
    <w:rsid w:val="00CF3F4B"/>
    <w:rsid w:val="00CF3F4C"/>
    <w:rsid w:val="00CF3F79"/>
    <w:rsid w:val="00CF3FBA"/>
    <w:rsid w:val="00CF3FDE"/>
    <w:rsid w:val="00CF4120"/>
    <w:rsid w:val="00CF4243"/>
    <w:rsid w:val="00CF4357"/>
    <w:rsid w:val="00CF43C4"/>
    <w:rsid w:val="00CF44D6"/>
    <w:rsid w:val="00CF4557"/>
    <w:rsid w:val="00CF4695"/>
    <w:rsid w:val="00CF46A1"/>
    <w:rsid w:val="00CF46C6"/>
    <w:rsid w:val="00CF479E"/>
    <w:rsid w:val="00CF47F7"/>
    <w:rsid w:val="00CF483A"/>
    <w:rsid w:val="00CF4849"/>
    <w:rsid w:val="00CF49CA"/>
    <w:rsid w:val="00CF4AD6"/>
    <w:rsid w:val="00CF4B2B"/>
    <w:rsid w:val="00CF4BC6"/>
    <w:rsid w:val="00CF4CE2"/>
    <w:rsid w:val="00CF501A"/>
    <w:rsid w:val="00CF51A8"/>
    <w:rsid w:val="00CF520D"/>
    <w:rsid w:val="00CF52EA"/>
    <w:rsid w:val="00CF55B6"/>
    <w:rsid w:val="00CF575F"/>
    <w:rsid w:val="00CF578F"/>
    <w:rsid w:val="00CF57A6"/>
    <w:rsid w:val="00CF57E5"/>
    <w:rsid w:val="00CF5B15"/>
    <w:rsid w:val="00CF5B8B"/>
    <w:rsid w:val="00CF5C4B"/>
    <w:rsid w:val="00CF5D6E"/>
    <w:rsid w:val="00CF5DEE"/>
    <w:rsid w:val="00CF5F03"/>
    <w:rsid w:val="00CF5F4F"/>
    <w:rsid w:val="00CF5F80"/>
    <w:rsid w:val="00CF5FE8"/>
    <w:rsid w:val="00CF60CF"/>
    <w:rsid w:val="00CF61E4"/>
    <w:rsid w:val="00CF622B"/>
    <w:rsid w:val="00CF62B0"/>
    <w:rsid w:val="00CF6435"/>
    <w:rsid w:val="00CF64A0"/>
    <w:rsid w:val="00CF64D6"/>
    <w:rsid w:val="00CF65E7"/>
    <w:rsid w:val="00CF6643"/>
    <w:rsid w:val="00CF6725"/>
    <w:rsid w:val="00CF6735"/>
    <w:rsid w:val="00CF683B"/>
    <w:rsid w:val="00CF6926"/>
    <w:rsid w:val="00CF6998"/>
    <w:rsid w:val="00CF6B0A"/>
    <w:rsid w:val="00CF6E2A"/>
    <w:rsid w:val="00CF6E34"/>
    <w:rsid w:val="00CF6ECF"/>
    <w:rsid w:val="00CF6EE9"/>
    <w:rsid w:val="00CF6F7B"/>
    <w:rsid w:val="00CF6F8B"/>
    <w:rsid w:val="00CF6FAF"/>
    <w:rsid w:val="00CF6FC5"/>
    <w:rsid w:val="00CF7051"/>
    <w:rsid w:val="00CF7077"/>
    <w:rsid w:val="00CF7241"/>
    <w:rsid w:val="00CF7268"/>
    <w:rsid w:val="00CF72DB"/>
    <w:rsid w:val="00CF7318"/>
    <w:rsid w:val="00CF7329"/>
    <w:rsid w:val="00CF73FA"/>
    <w:rsid w:val="00CF75D6"/>
    <w:rsid w:val="00CF75F8"/>
    <w:rsid w:val="00CF761B"/>
    <w:rsid w:val="00CF77BF"/>
    <w:rsid w:val="00CF77F6"/>
    <w:rsid w:val="00CF77FA"/>
    <w:rsid w:val="00CF7883"/>
    <w:rsid w:val="00CF7926"/>
    <w:rsid w:val="00CF7959"/>
    <w:rsid w:val="00CF796B"/>
    <w:rsid w:val="00CF79B7"/>
    <w:rsid w:val="00CF7A8C"/>
    <w:rsid w:val="00CF7C49"/>
    <w:rsid w:val="00CF7D84"/>
    <w:rsid w:val="00CF7E13"/>
    <w:rsid w:val="00CF7E2C"/>
    <w:rsid w:val="00CF7E3E"/>
    <w:rsid w:val="00CF7F06"/>
    <w:rsid w:val="00D000BE"/>
    <w:rsid w:val="00D0029F"/>
    <w:rsid w:val="00D002A2"/>
    <w:rsid w:val="00D0032C"/>
    <w:rsid w:val="00D0034E"/>
    <w:rsid w:val="00D0043F"/>
    <w:rsid w:val="00D004C4"/>
    <w:rsid w:val="00D0058A"/>
    <w:rsid w:val="00D00597"/>
    <w:rsid w:val="00D007E9"/>
    <w:rsid w:val="00D008CC"/>
    <w:rsid w:val="00D00994"/>
    <w:rsid w:val="00D00BB5"/>
    <w:rsid w:val="00D00C97"/>
    <w:rsid w:val="00D00CA3"/>
    <w:rsid w:val="00D00CFC"/>
    <w:rsid w:val="00D00D81"/>
    <w:rsid w:val="00D00DE4"/>
    <w:rsid w:val="00D01126"/>
    <w:rsid w:val="00D01147"/>
    <w:rsid w:val="00D01182"/>
    <w:rsid w:val="00D011E8"/>
    <w:rsid w:val="00D011FA"/>
    <w:rsid w:val="00D012C6"/>
    <w:rsid w:val="00D01373"/>
    <w:rsid w:val="00D01403"/>
    <w:rsid w:val="00D014CA"/>
    <w:rsid w:val="00D015D4"/>
    <w:rsid w:val="00D015E3"/>
    <w:rsid w:val="00D01615"/>
    <w:rsid w:val="00D0161C"/>
    <w:rsid w:val="00D01710"/>
    <w:rsid w:val="00D017BE"/>
    <w:rsid w:val="00D0180A"/>
    <w:rsid w:val="00D018EC"/>
    <w:rsid w:val="00D01990"/>
    <w:rsid w:val="00D01B0F"/>
    <w:rsid w:val="00D01E6B"/>
    <w:rsid w:val="00D01F3D"/>
    <w:rsid w:val="00D01F7D"/>
    <w:rsid w:val="00D0210C"/>
    <w:rsid w:val="00D021BE"/>
    <w:rsid w:val="00D022B8"/>
    <w:rsid w:val="00D022DC"/>
    <w:rsid w:val="00D0237B"/>
    <w:rsid w:val="00D0238F"/>
    <w:rsid w:val="00D023FA"/>
    <w:rsid w:val="00D02433"/>
    <w:rsid w:val="00D02495"/>
    <w:rsid w:val="00D024DC"/>
    <w:rsid w:val="00D02520"/>
    <w:rsid w:val="00D02614"/>
    <w:rsid w:val="00D027DB"/>
    <w:rsid w:val="00D02819"/>
    <w:rsid w:val="00D028C9"/>
    <w:rsid w:val="00D02953"/>
    <w:rsid w:val="00D0299E"/>
    <w:rsid w:val="00D02A42"/>
    <w:rsid w:val="00D02B05"/>
    <w:rsid w:val="00D02BA9"/>
    <w:rsid w:val="00D02D1D"/>
    <w:rsid w:val="00D02E18"/>
    <w:rsid w:val="00D02E4E"/>
    <w:rsid w:val="00D02E92"/>
    <w:rsid w:val="00D02EEA"/>
    <w:rsid w:val="00D02F19"/>
    <w:rsid w:val="00D02F99"/>
    <w:rsid w:val="00D03048"/>
    <w:rsid w:val="00D0307F"/>
    <w:rsid w:val="00D03140"/>
    <w:rsid w:val="00D0321A"/>
    <w:rsid w:val="00D032A9"/>
    <w:rsid w:val="00D03336"/>
    <w:rsid w:val="00D03484"/>
    <w:rsid w:val="00D0352E"/>
    <w:rsid w:val="00D03759"/>
    <w:rsid w:val="00D0377D"/>
    <w:rsid w:val="00D0380A"/>
    <w:rsid w:val="00D0386A"/>
    <w:rsid w:val="00D038FF"/>
    <w:rsid w:val="00D0399D"/>
    <w:rsid w:val="00D03A90"/>
    <w:rsid w:val="00D03B23"/>
    <w:rsid w:val="00D03D3B"/>
    <w:rsid w:val="00D03D89"/>
    <w:rsid w:val="00D03DC3"/>
    <w:rsid w:val="00D03E5D"/>
    <w:rsid w:val="00D03E60"/>
    <w:rsid w:val="00D04048"/>
    <w:rsid w:val="00D040D0"/>
    <w:rsid w:val="00D04206"/>
    <w:rsid w:val="00D04342"/>
    <w:rsid w:val="00D043EE"/>
    <w:rsid w:val="00D04438"/>
    <w:rsid w:val="00D044BD"/>
    <w:rsid w:val="00D04635"/>
    <w:rsid w:val="00D0467E"/>
    <w:rsid w:val="00D046FB"/>
    <w:rsid w:val="00D04810"/>
    <w:rsid w:val="00D048C1"/>
    <w:rsid w:val="00D0494B"/>
    <w:rsid w:val="00D0494E"/>
    <w:rsid w:val="00D04A9F"/>
    <w:rsid w:val="00D04B55"/>
    <w:rsid w:val="00D04CA3"/>
    <w:rsid w:val="00D04E23"/>
    <w:rsid w:val="00D04E77"/>
    <w:rsid w:val="00D0506A"/>
    <w:rsid w:val="00D051DD"/>
    <w:rsid w:val="00D0522D"/>
    <w:rsid w:val="00D052C5"/>
    <w:rsid w:val="00D05358"/>
    <w:rsid w:val="00D053D7"/>
    <w:rsid w:val="00D0541A"/>
    <w:rsid w:val="00D0547E"/>
    <w:rsid w:val="00D05539"/>
    <w:rsid w:val="00D055E9"/>
    <w:rsid w:val="00D056D3"/>
    <w:rsid w:val="00D0576D"/>
    <w:rsid w:val="00D0584D"/>
    <w:rsid w:val="00D0586D"/>
    <w:rsid w:val="00D05983"/>
    <w:rsid w:val="00D059D5"/>
    <w:rsid w:val="00D05A82"/>
    <w:rsid w:val="00D05C36"/>
    <w:rsid w:val="00D05D67"/>
    <w:rsid w:val="00D05E84"/>
    <w:rsid w:val="00D05E8E"/>
    <w:rsid w:val="00D05F18"/>
    <w:rsid w:val="00D05F1A"/>
    <w:rsid w:val="00D06071"/>
    <w:rsid w:val="00D060C0"/>
    <w:rsid w:val="00D061B9"/>
    <w:rsid w:val="00D06352"/>
    <w:rsid w:val="00D0642A"/>
    <w:rsid w:val="00D0644D"/>
    <w:rsid w:val="00D065A6"/>
    <w:rsid w:val="00D066F4"/>
    <w:rsid w:val="00D06843"/>
    <w:rsid w:val="00D069A2"/>
    <w:rsid w:val="00D069F9"/>
    <w:rsid w:val="00D06ADC"/>
    <w:rsid w:val="00D06C58"/>
    <w:rsid w:val="00D06C72"/>
    <w:rsid w:val="00D06CE3"/>
    <w:rsid w:val="00D06D3A"/>
    <w:rsid w:val="00D06E99"/>
    <w:rsid w:val="00D06EBC"/>
    <w:rsid w:val="00D07140"/>
    <w:rsid w:val="00D0715D"/>
    <w:rsid w:val="00D071CB"/>
    <w:rsid w:val="00D07283"/>
    <w:rsid w:val="00D0729D"/>
    <w:rsid w:val="00D07473"/>
    <w:rsid w:val="00D07475"/>
    <w:rsid w:val="00D0752C"/>
    <w:rsid w:val="00D0764A"/>
    <w:rsid w:val="00D0767E"/>
    <w:rsid w:val="00D076D2"/>
    <w:rsid w:val="00D076FA"/>
    <w:rsid w:val="00D0783F"/>
    <w:rsid w:val="00D078B7"/>
    <w:rsid w:val="00D078F6"/>
    <w:rsid w:val="00D07910"/>
    <w:rsid w:val="00D07A69"/>
    <w:rsid w:val="00D07CAF"/>
    <w:rsid w:val="00D07CF5"/>
    <w:rsid w:val="00D07DB6"/>
    <w:rsid w:val="00D07DBB"/>
    <w:rsid w:val="00D07F54"/>
    <w:rsid w:val="00D07F6D"/>
    <w:rsid w:val="00D1023D"/>
    <w:rsid w:val="00D10461"/>
    <w:rsid w:val="00D10672"/>
    <w:rsid w:val="00D1079B"/>
    <w:rsid w:val="00D10818"/>
    <w:rsid w:val="00D10852"/>
    <w:rsid w:val="00D10B04"/>
    <w:rsid w:val="00D10B31"/>
    <w:rsid w:val="00D10C0E"/>
    <w:rsid w:val="00D10CBA"/>
    <w:rsid w:val="00D10D1C"/>
    <w:rsid w:val="00D10DF7"/>
    <w:rsid w:val="00D10DF8"/>
    <w:rsid w:val="00D10F14"/>
    <w:rsid w:val="00D11029"/>
    <w:rsid w:val="00D11128"/>
    <w:rsid w:val="00D11141"/>
    <w:rsid w:val="00D11257"/>
    <w:rsid w:val="00D113BA"/>
    <w:rsid w:val="00D115E5"/>
    <w:rsid w:val="00D115F4"/>
    <w:rsid w:val="00D11882"/>
    <w:rsid w:val="00D11891"/>
    <w:rsid w:val="00D118C7"/>
    <w:rsid w:val="00D119DE"/>
    <w:rsid w:val="00D11A0C"/>
    <w:rsid w:val="00D11A60"/>
    <w:rsid w:val="00D11B0D"/>
    <w:rsid w:val="00D11BBD"/>
    <w:rsid w:val="00D11D5C"/>
    <w:rsid w:val="00D11ED4"/>
    <w:rsid w:val="00D11F2D"/>
    <w:rsid w:val="00D11F77"/>
    <w:rsid w:val="00D120A2"/>
    <w:rsid w:val="00D120EF"/>
    <w:rsid w:val="00D122D1"/>
    <w:rsid w:val="00D12375"/>
    <w:rsid w:val="00D12492"/>
    <w:rsid w:val="00D124DD"/>
    <w:rsid w:val="00D1268E"/>
    <w:rsid w:val="00D1288D"/>
    <w:rsid w:val="00D1289F"/>
    <w:rsid w:val="00D128B8"/>
    <w:rsid w:val="00D12942"/>
    <w:rsid w:val="00D12C47"/>
    <w:rsid w:val="00D12C93"/>
    <w:rsid w:val="00D12D6D"/>
    <w:rsid w:val="00D12E37"/>
    <w:rsid w:val="00D12E3D"/>
    <w:rsid w:val="00D12E56"/>
    <w:rsid w:val="00D12FA1"/>
    <w:rsid w:val="00D130B0"/>
    <w:rsid w:val="00D13106"/>
    <w:rsid w:val="00D133E2"/>
    <w:rsid w:val="00D13455"/>
    <w:rsid w:val="00D13634"/>
    <w:rsid w:val="00D136CA"/>
    <w:rsid w:val="00D13761"/>
    <w:rsid w:val="00D13789"/>
    <w:rsid w:val="00D137EF"/>
    <w:rsid w:val="00D13819"/>
    <w:rsid w:val="00D13AB6"/>
    <w:rsid w:val="00D13CC5"/>
    <w:rsid w:val="00D13D68"/>
    <w:rsid w:val="00D13DC8"/>
    <w:rsid w:val="00D13E10"/>
    <w:rsid w:val="00D13E14"/>
    <w:rsid w:val="00D13E61"/>
    <w:rsid w:val="00D140B7"/>
    <w:rsid w:val="00D140F6"/>
    <w:rsid w:val="00D141A1"/>
    <w:rsid w:val="00D1423D"/>
    <w:rsid w:val="00D146E7"/>
    <w:rsid w:val="00D14CB4"/>
    <w:rsid w:val="00D14D0A"/>
    <w:rsid w:val="00D14D17"/>
    <w:rsid w:val="00D14DCD"/>
    <w:rsid w:val="00D14DFB"/>
    <w:rsid w:val="00D14EE2"/>
    <w:rsid w:val="00D14F8B"/>
    <w:rsid w:val="00D14FE6"/>
    <w:rsid w:val="00D1502A"/>
    <w:rsid w:val="00D15113"/>
    <w:rsid w:val="00D1521D"/>
    <w:rsid w:val="00D152CC"/>
    <w:rsid w:val="00D15345"/>
    <w:rsid w:val="00D15385"/>
    <w:rsid w:val="00D1544E"/>
    <w:rsid w:val="00D15548"/>
    <w:rsid w:val="00D15564"/>
    <w:rsid w:val="00D15667"/>
    <w:rsid w:val="00D156FD"/>
    <w:rsid w:val="00D1583C"/>
    <w:rsid w:val="00D15933"/>
    <w:rsid w:val="00D1593F"/>
    <w:rsid w:val="00D159C7"/>
    <w:rsid w:val="00D15A73"/>
    <w:rsid w:val="00D15AB7"/>
    <w:rsid w:val="00D15AE0"/>
    <w:rsid w:val="00D15B7C"/>
    <w:rsid w:val="00D15B7D"/>
    <w:rsid w:val="00D15D93"/>
    <w:rsid w:val="00D15F38"/>
    <w:rsid w:val="00D1614D"/>
    <w:rsid w:val="00D161E9"/>
    <w:rsid w:val="00D16375"/>
    <w:rsid w:val="00D1637E"/>
    <w:rsid w:val="00D163D7"/>
    <w:rsid w:val="00D163ED"/>
    <w:rsid w:val="00D1640D"/>
    <w:rsid w:val="00D1667A"/>
    <w:rsid w:val="00D166A9"/>
    <w:rsid w:val="00D166BB"/>
    <w:rsid w:val="00D166D5"/>
    <w:rsid w:val="00D1686E"/>
    <w:rsid w:val="00D16A15"/>
    <w:rsid w:val="00D16B8D"/>
    <w:rsid w:val="00D16BD4"/>
    <w:rsid w:val="00D16D11"/>
    <w:rsid w:val="00D16D4A"/>
    <w:rsid w:val="00D16DCE"/>
    <w:rsid w:val="00D16DD7"/>
    <w:rsid w:val="00D16F13"/>
    <w:rsid w:val="00D16F74"/>
    <w:rsid w:val="00D16FD5"/>
    <w:rsid w:val="00D16FF1"/>
    <w:rsid w:val="00D17038"/>
    <w:rsid w:val="00D1709F"/>
    <w:rsid w:val="00D171BE"/>
    <w:rsid w:val="00D171F3"/>
    <w:rsid w:val="00D1733F"/>
    <w:rsid w:val="00D1734F"/>
    <w:rsid w:val="00D17493"/>
    <w:rsid w:val="00D174BA"/>
    <w:rsid w:val="00D174C6"/>
    <w:rsid w:val="00D1767C"/>
    <w:rsid w:val="00D17742"/>
    <w:rsid w:val="00D1777B"/>
    <w:rsid w:val="00D17784"/>
    <w:rsid w:val="00D177F5"/>
    <w:rsid w:val="00D1789E"/>
    <w:rsid w:val="00D17909"/>
    <w:rsid w:val="00D179CC"/>
    <w:rsid w:val="00D17AF1"/>
    <w:rsid w:val="00D2004C"/>
    <w:rsid w:val="00D2007F"/>
    <w:rsid w:val="00D20213"/>
    <w:rsid w:val="00D2045C"/>
    <w:rsid w:val="00D20533"/>
    <w:rsid w:val="00D2061D"/>
    <w:rsid w:val="00D20779"/>
    <w:rsid w:val="00D207BB"/>
    <w:rsid w:val="00D209C0"/>
    <w:rsid w:val="00D20A82"/>
    <w:rsid w:val="00D20D8E"/>
    <w:rsid w:val="00D20E30"/>
    <w:rsid w:val="00D20E54"/>
    <w:rsid w:val="00D20E9F"/>
    <w:rsid w:val="00D20EDC"/>
    <w:rsid w:val="00D20F07"/>
    <w:rsid w:val="00D210DA"/>
    <w:rsid w:val="00D212A2"/>
    <w:rsid w:val="00D212B6"/>
    <w:rsid w:val="00D2137A"/>
    <w:rsid w:val="00D213DC"/>
    <w:rsid w:val="00D214DA"/>
    <w:rsid w:val="00D214FE"/>
    <w:rsid w:val="00D215A7"/>
    <w:rsid w:val="00D215EF"/>
    <w:rsid w:val="00D21B45"/>
    <w:rsid w:val="00D21E0F"/>
    <w:rsid w:val="00D21E15"/>
    <w:rsid w:val="00D21E3D"/>
    <w:rsid w:val="00D21F8D"/>
    <w:rsid w:val="00D21FEB"/>
    <w:rsid w:val="00D220D6"/>
    <w:rsid w:val="00D22210"/>
    <w:rsid w:val="00D222B8"/>
    <w:rsid w:val="00D22304"/>
    <w:rsid w:val="00D224E0"/>
    <w:rsid w:val="00D226B3"/>
    <w:rsid w:val="00D22791"/>
    <w:rsid w:val="00D2282A"/>
    <w:rsid w:val="00D228B2"/>
    <w:rsid w:val="00D228DC"/>
    <w:rsid w:val="00D22986"/>
    <w:rsid w:val="00D229B4"/>
    <w:rsid w:val="00D229D7"/>
    <w:rsid w:val="00D22A9A"/>
    <w:rsid w:val="00D22A9E"/>
    <w:rsid w:val="00D22B87"/>
    <w:rsid w:val="00D22BD0"/>
    <w:rsid w:val="00D22BFF"/>
    <w:rsid w:val="00D22CF9"/>
    <w:rsid w:val="00D22D52"/>
    <w:rsid w:val="00D22DBE"/>
    <w:rsid w:val="00D22DF2"/>
    <w:rsid w:val="00D22F0C"/>
    <w:rsid w:val="00D22FD7"/>
    <w:rsid w:val="00D2304D"/>
    <w:rsid w:val="00D230C7"/>
    <w:rsid w:val="00D2315D"/>
    <w:rsid w:val="00D231D1"/>
    <w:rsid w:val="00D232E2"/>
    <w:rsid w:val="00D2337F"/>
    <w:rsid w:val="00D234C5"/>
    <w:rsid w:val="00D23506"/>
    <w:rsid w:val="00D235AB"/>
    <w:rsid w:val="00D23618"/>
    <w:rsid w:val="00D23753"/>
    <w:rsid w:val="00D238E7"/>
    <w:rsid w:val="00D2398F"/>
    <w:rsid w:val="00D23ABD"/>
    <w:rsid w:val="00D23ABE"/>
    <w:rsid w:val="00D23BB7"/>
    <w:rsid w:val="00D23C62"/>
    <w:rsid w:val="00D23C9E"/>
    <w:rsid w:val="00D23E87"/>
    <w:rsid w:val="00D24049"/>
    <w:rsid w:val="00D24082"/>
    <w:rsid w:val="00D240C3"/>
    <w:rsid w:val="00D24140"/>
    <w:rsid w:val="00D241E7"/>
    <w:rsid w:val="00D242B8"/>
    <w:rsid w:val="00D2438A"/>
    <w:rsid w:val="00D24392"/>
    <w:rsid w:val="00D2439D"/>
    <w:rsid w:val="00D244C2"/>
    <w:rsid w:val="00D245A7"/>
    <w:rsid w:val="00D24784"/>
    <w:rsid w:val="00D24975"/>
    <w:rsid w:val="00D24A37"/>
    <w:rsid w:val="00D24B7D"/>
    <w:rsid w:val="00D250C6"/>
    <w:rsid w:val="00D250F2"/>
    <w:rsid w:val="00D2515E"/>
    <w:rsid w:val="00D252AD"/>
    <w:rsid w:val="00D25411"/>
    <w:rsid w:val="00D2545C"/>
    <w:rsid w:val="00D254AF"/>
    <w:rsid w:val="00D2554E"/>
    <w:rsid w:val="00D256D0"/>
    <w:rsid w:val="00D25872"/>
    <w:rsid w:val="00D25C87"/>
    <w:rsid w:val="00D25DA3"/>
    <w:rsid w:val="00D25E26"/>
    <w:rsid w:val="00D25E52"/>
    <w:rsid w:val="00D25F33"/>
    <w:rsid w:val="00D25F72"/>
    <w:rsid w:val="00D25F73"/>
    <w:rsid w:val="00D25FC1"/>
    <w:rsid w:val="00D26052"/>
    <w:rsid w:val="00D2608E"/>
    <w:rsid w:val="00D2614B"/>
    <w:rsid w:val="00D26161"/>
    <w:rsid w:val="00D261A7"/>
    <w:rsid w:val="00D261E4"/>
    <w:rsid w:val="00D2638B"/>
    <w:rsid w:val="00D263A2"/>
    <w:rsid w:val="00D2642F"/>
    <w:rsid w:val="00D264A7"/>
    <w:rsid w:val="00D26635"/>
    <w:rsid w:val="00D26641"/>
    <w:rsid w:val="00D26720"/>
    <w:rsid w:val="00D2697B"/>
    <w:rsid w:val="00D269C4"/>
    <w:rsid w:val="00D26AA4"/>
    <w:rsid w:val="00D26CE2"/>
    <w:rsid w:val="00D26CF0"/>
    <w:rsid w:val="00D26D2A"/>
    <w:rsid w:val="00D26D56"/>
    <w:rsid w:val="00D26E7A"/>
    <w:rsid w:val="00D26EA8"/>
    <w:rsid w:val="00D27213"/>
    <w:rsid w:val="00D2722E"/>
    <w:rsid w:val="00D27327"/>
    <w:rsid w:val="00D27371"/>
    <w:rsid w:val="00D27381"/>
    <w:rsid w:val="00D273A6"/>
    <w:rsid w:val="00D274D7"/>
    <w:rsid w:val="00D27576"/>
    <w:rsid w:val="00D27603"/>
    <w:rsid w:val="00D27607"/>
    <w:rsid w:val="00D2766E"/>
    <w:rsid w:val="00D27694"/>
    <w:rsid w:val="00D27698"/>
    <w:rsid w:val="00D276EF"/>
    <w:rsid w:val="00D27841"/>
    <w:rsid w:val="00D27862"/>
    <w:rsid w:val="00D279D8"/>
    <w:rsid w:val="00D27AA0"/>
    <w:rsid w:val="00D27BB7"/>
    <w:rsid w:val="00D27CC4"/>
    <w:rsid w:val="00D27D01"/>
    <w:rsid w:val="00D27D8F"/>
    <w:rsid w:val="00D27E5C"/>
    <w:rsid w:val="00D27E9E"/>
    <w:rsid w:val="00D27F13"/>
    <w:rsid w:val="00D30053"/>
    <w:rsid w:val="00D301CF"/>
    <w:rsid w:val="00D302BF"/>
    <w:rsid w:val="00D3031E"/>
    <w:rsid w:val="00D30350"/>
    <w:rsid w:val="00D30356"/>
    <w:rsid w:val="00D303A4"/>
    <w:rsid w:val="00D30435"/>
    <w:rsid w:val="00D30461"/>
    <w:rsid w:val="00D30462"/>
    <w:rsid w:val="00D304B7"/>
    <w:rsid w:val="00D305D0"/>
    <w:rsid w:val="00D30620"/>
    <w:rsid w:val="00D3074D"/>
    <w:rsid w:val="00D30791"/>
    <w:rsid w:val="00D30839"/>
    <w:rsid w:val="00D30A03"/>
    <w:rsid w:val="00D30A82"/>
    <w:rsid w:val="00D30B11"/>
    <w:rsid w:val="00D30BF0"/>
    <w:rsid w:val="00D30C4F"/>
    <w:rsid w:val="00D30C8A"/>
    <w:rsid w:val="00D30C8F"/>
    <w:rsid w:val="00D30D09"/>
    <w:rsid w:val="00D30D81"/>
    <w:rsid w:val="00D30EC5"/>
    <w:rsid w:val="00D30EE9"/>
    <w:rsid w:val="00D30F16"/>
    <w:rsid w:val="00D30FAD"/>
    <w:rsid w:val="00D31096"/>
    <w:rsid w:val="00D31205"/>
    <w:rsid w:val="00D3124D"/>
    <w:rsid w:val="00D313C0"/>
    <w:rsid w:val="00D314CA"/>
    <w:rsid w:val="00D314E5"/>
    <w:rsid w:val="00D314FB"/>
    <w:rsid w:val="00D316F5"/>
    <w:rsid w:val="00D31985"/>
    <w:rsid w:val="00D31D64"/>
    <w:rsid w:val="00D31E2D"/>
    <w:rsid w:val="00D31E3E"/>
    <w:rsid w:val="00D31F7C"/>
    <w:rsid w:val="00D31FEB"/>
    <w:rsid w:val="00D3200C"/>
    <w:rsid w:val="00D3247B"/>
    <w:rsid w:val="00D3250C"/>
    <w:rsid w:val="00D32606"/>
    <w:rsid w:val="00D32614"/>
    <w:rsid w:val="00D32648"/>
    <w:rsid w:val="00D32766"/>
    <w:rsid w:val="00D327B0"/>
    <w:rsid w:val="00D32957"/>
    <w:rsid w:val="00D32A8D"/>
    <w:rsid w:val="00D32B8D"/>
    <w:rsid w:val="00D330CA"/>
    <w:rsid w:val="00D3316D"/>
    <w:rsid w:val="00D33171"/>
    <w:rsid w:val="00D331FF"/>
    <w:rsid w:val="00D3335C"/>
    <w:rsid w:val="00D333AF"/>
    <w:rsid w:val="00D333C7"/>
    <w:rsid w:val="00D334C9"/>
    <w:rsid w:val="00D334DB"/>
    <w:rsid w:val="00D334FF"/>
    <w:rsid w:val="00D33567"/>
    <w:rsid w:val="00D337CF"/>
    <w:rsid w:val="00D3380A"/>
    <w:rsid w:val="00D33898"/>
    <w:rsid w:val="00D33958"/>
    <w:rsid w:val="00D339F9"/>
    <w:rsid w:val="00D33A02"/>
    <w:rsid w:val="00D33E05"/>
    <w:rsid w:val="00D33E12"/>
    <w:rsid w:val="00D33FD1"/>
    <w:rsid w:val="00D3405D"/>
    <w:rsid w:val="00D3413E"/>
    <w:rsid w:val="00D3424C"/>
    <w:rsid w:val="00D34341"/>
    <w:rsid w:val="00D3436E"/>
    <w:rsid w:val="00D343E6"/>
    <w:rsid w:val="00D343F6"/>
    <w:rsid w:val="00D34434"/>
    <w:rsid w:val="00D34484"/>
    <w:rsid w:val="00D34558"/>
    <w:rsid w:val="00D345F9"/>
    <w:rsid w:val="00D346CF"/>
    <w:rsid w:val="00D346E7"/>
    <w:rsid w:val="00D34725"/>
    <w:rsid w:val="00D3474A"/>
    <w:rsid w:val="00D3478F"/>
    <w:rsid w:val="00D347A7"/>
    <w:rsid w:val="00D347B2"/>
    <w:rsid w:val="00D3483B"/>
    <w:rsid w:val="00D34A22"/>
    <w:rsid w:val="00D34B9E"/>
    <w:rsid w:val="00D34C28"/>
    <w:rsid w:val="00D34C85"/>
    <w:rsid w:val="00D34C8E"/>
    <w:rsid w:val="00D34CC9"/>
    <w:rsid w:val="00D34D04"/>
    <w:rsid w:val="00D34E4D"/>
    <w:rsid w:val="00D34E90"/>
    <w:rsid w:val="00D34F86"/>
    <w:rsid w:val="00D34FB9"/>
    <w:rsid w:val="00D35067"/>
    <w:rsid w:val="00D350A3"/>
    <w:rsid w:val="00D35119"/>
    <w:rsid w:val="00D3526C"/>
    <w:rsid w:val="00D35426"/>
    <w:rsid w:val="00D355DD"/>
    <w:rsid w:val="00D35750"/>
    <w:rsid w:val="00D35778"/>
    <w:rsid w:val="00D3594D"/>
    <w:rsid w:val="00D359F6"/>
    <w:rsid w:val="00D35BA6"/>
    <w:rsid w:val="00D35DA8"/>
    <w:rsid w:val="00D35E44"/>
    <w:rsid w:val="00D35F80"/>
    <w:rsid w:val="00D3605D"/>
    <w:rsid w:val="00D360D9"/>
    <w:rsid w:val="00D3631F"/>
    <w:rsid w:val="00D364A2"/>
    <w:rsid w:val="00D36636"/>
    <w:rsid w:val="00D366A3"/>
    <w:rsid w:val="00D36A20"/>
    <w:rsid w:val="00D36A9C"/>
    <w:rsid w:val="00D36C46"/>
    <w:rsid w:val="00D36C96"/>
    <w:rsid w:val="00D36CF7"/>
    <w:rsid w:val="00D36DDA"/>
    <w:rsid w:val="00D36E0B"/>
    <w:rsid w:val="00D36E3A"/>
    <w:rsid w:val="00D37069"/>
    <w:rsid w:val="00D3718F"/>
    <w:rsid w:val="00D37237"/>
    <w:rsid w:val="00D373B4"/>
    <w:rsid w:val="00D37534"/>
    <w:rsid w:val="00D37563"/>
    <w:rsid w:val="00D3757F"/>
    <w:rsid w:val="00D375A3"/>
    <w:rsid w:val="00D3768A"/>
    <w:rsid w:val="00D37882"/>
    <w:rsid w:val="00D378C0"/>
    <w:rsid w:val="00D378CB"/>
    <w:rsid w:val="00D37982"/>
    <w:rsid w:val="00D37A25"/>
    <w:rsid w:val="00D37BC2"/>
    <w:rsid w:val="00D37BC7"/>
    <w:rsid w:val="00D37D02"/>
    <w:rsid w:val="00D37DF5"/>
    <w:rsid w:val="00D400AF"/>
    <w:rsid w:val="00D40115"/>
    <w:rsid w:val="00D401DD"/>
    <w:rsid w:val="00D40215"/>
    <w:rsid w:val="00D40241"/>
    <w:rsid w:val="00D402AA"/>
    <w:rsid w:val="00D40360"/>
    <w:rsid w:val="00D4041F"/>
    <w:rsid w:val="00D404CF"/>
    <w:rsid w:val="00D40646"/>
    <w:rsid w:val="00D40679"/>
    <w:rsid w:val="00D406DF"/>
    <w:rsid w:val="00D40857"/>
    <w:rsid w:val="00D4086D"/>
    <w:rsid w:val="00D40912"/>
    <w:rsid w:val="00D40A4D"/>
    <w:rsid w:val="00D40AE5"/>
    <w:rsid w:val="00D40BCA"/>
    <w:rsid w:val="00D40CBC"/>
    <w:rsid w:val="00D40E8A"/>
    <w:rsid w:val="00D40EBA"/>
    <w:rsid w:val="00D41029"/>
    <w:rsid w:val="00D4106F"/>
    <w:rsid w:val="00D4124E"/>
    <w:rsid w:val="00D41372"/>
    <w:rsid w:val="00D41377"/>
    <w:rsid w:val="00D41438"/>
    <w:rsid w:val="00D414EF"/>
    <w:rsid w:val="00D4174A"/>
    <w:rsid w:val="00D418EB"/>
    <w:rsid w:val="00D41D59"/>
    <w:rsid w:val="00D41D7E"/>
    <w:rsid w:val="00D41DA6"/>
    <w:rsid w:val="00D41FEA"/>
    <w:rsid w:val="00D4211A"/>
    <w:rsid w:val="00D42383"/>
    <w:rsid w:val="00D423E9"/>
    <w:rsid w:val="00D4245C"/>
    <w:rsid w:val="00D424BC"/>
    <w:rsid w:val="00D425FB"/>
    <w:rsid w:val="00D427E9"/>
    <w:rsid w:val="00D4280D"/>
    <w:rsid w:val="00D429B9"/>
    <w:rsid w:val="00D42B59"/>
    <w:rsid w:val="00D42C99"/>
    <w:rsid w:val="00D42D14"/>
    <w:rsid w:val="00D42F80"/>
    <w:rsid w:val="00D42FC0"/>
    <w:rsid w:val="00D42FD6"/>
    <w:rsid w:val="00D430D5"/>
    <w:rsid w:val="00D43313"/>
    <w:rsid w:val="00D43374"/>
    <w:rsid w:val="00D4337A"/>
    <w:rsid w:val="00D4338A"/>
    <w:rsid w:val="00D433D2"/>
    <w:rsid w:val="00D434E8"/>
    <w:rsid w:val="00D4360A"/>
    <w:rsid w:val="00D4360C"/>
    <w:rsid w:val="00D438BD"/>
    <w:rsid w:val="00D438DE"/>
    <w:rsid w:val="00D43D4A"/>
    <w:rsid w:val="00D43DED"/>
    <w:rsid w:val="00D43EE8"/>
    <w:rsid w:val="00D43FCE"/>
    <w:rsid w:val="00D44066"/>
    <w:rsid w:val="00D4406D"/>
    <w:rsid w:val="00D440A7"/>
    <w:rsid w:val="00D4413C"/>
    <w:rsid w:val="00D441C9"/>
    <w:rsid w:val="00D441DE"/>
    <w:rsid w:val="00D44246"/>
    <w:rsid w:val="00D44661"/>
    <w:rsid w:val="00D447C6"/>
    <w:rsid w:val="00D4484B"/>
    <w:rsid w:val="00D4486F"/>
    <w:rsid w:val="00D44950"/>
    <w:rsid w:val="00D44987"/>
    <w:rsid w:val="00D44ADA"/>
    <w:rsid w:val="00D44C7A"/>
    <w:rsid w:val="00D44CBD"/>
    <w:rsid w:val="00D44D2D"/>
    <w:rsid w:val="00D44DD7"/>
    <w:rsid w:val="00D44E28"/>
    <w:rsid w:val="00D44E9F"/>
    <w:rsid w:val="00D44EFF"/>
    <w:rsid w:val="00D45102"/>
    <w:rsid w:val="00D45293"/>
    <w:rsid w:val="00D45520"/>
    <w:rsid w:val="00D45632"/>
    <w:rsid w:val="00D45757"/>
    <w:rsid w:val="00D458E6"/>
    <w:rsid w:val="00D45944"/>
    <w:rsid w:val="00D45E79"/>
    <w:rsid w:val="00D45FB9"/>
    <w:rsid w:val="00D45FD4"/>
    <w:rsid w:val="00D46235"/>
    <w:rsid w:val="00D46289"/>
    <w:rsid w:val="00D462F4"/>
    <w:rsid w:val="00D46343"/>
    <w:rsid w:val="00D466A2"/>
    <w:rsid w:val="00D466B4"/>
    <w:rsid w:val="00D466F4"/>
    <w:rsid w:val="00D4676F"/>
    <w:rsid w:val="00D4682E"/>
    <w:rsid w:val="00D46CCB"/>
    <w:rsid w:val="00D46E36"/>
    <w:rsid w:val="00D46EE3"/>
    <w:rsid w:val="00D46F58"/>
    <w:rsid w:val="00D46FD9"/>
    <w:rsid w:val="00D473CC"/>
    <w:rsid w:val="00D475AA"/>
    <w:rsid w:val="00D47652"/>
    <w:rsid w:val="00D476C4"/>
    <w:rsid w:val="00D478A0"/>
    <w:rsid w:val="00D47B75"/>
    <w:rsid w:val="00D47C16"/>
    <w:rsid w:val="00D47CAF"/>
    <w:rsid w:val="00D47D0D"/>
    <w:rsid w:val="00D47F35"/>
    <w:rsid w:val="00D47FE7"/>
    <w:rsid w:val="00D50079"/>
    <w:rsid w:val="00D5017A"/>
    <w:rsid w:val="00D501A6"/>
    <w:rsid w:val="00D501C1"/>
    <w:rsid w:val="00D50263"/>
    <w:rsid w:val="00D5026E"/>
    <w:rsid w:val="00D50316"/>
    <w:rsid w:val="00D50337"/>
    <w:rsid w:val="00D5049B"/>
    <w:rsid w:val="00D505E6"/>
    <w:rsid w:val="00D5065C"/>
    <w:rsid w:val="00D5069D"/>
    <w:rsid w:val="00D50817"/>
    <w:rsid w:val="00D508C8"/>
    <w:rsid w:val="00D508EA"/>
    <w:rsid w:val="00D50903"/>
    <w:rsid w:val="00D509B8"/>
    <w:rsid w:val="00D50A35"/>
    <w:rsid w:val="00D50BCD"/>
    <w:rsid w:val="00D50C2C"/>
    <w:rsid w:val="00D50C81"/>
    <w:rsid w:val="00D50CD6"/>
    <w:rsid w:val="00D50D17"/>
    <w:rsid w:val="00D50DF4"/>
    <w:rsid w:val="00D50E9C"/>
    <w:rsid w:val="00D50EFB"/>
    <w:rsid w:val="00D50FA9"/>
    <w:rsid w:val="00D5120E"/>
    <w:rsid w:val="00D51444"/>
    <w:rsid w:val="00D515A3"/>
    <w:rsid w:val="00D516BB"/>
    <w:rsid w:val="00D51768"/>
    <w:rsid w:val="00D517AB"/>
    <w:rsid w:val="00D518DF"/>
    <w:rsid w:val="00D518F1"/>
    <w:rsid w:val="00D51A3B"/>
    <w:rsid w:val="00D51DBF"/>
    <w:rsid w:val="00D51E17"/>
    <w:rsid w:val="00D51E3D"/>
    <w:rsid w:val="00D51F11"/>
    <w:rsid w:val="00D52222"/>
    <w:rsid w:val="00D522DD"/>
    <w:rsid w:val="00D522FF"/>
    <w:rsid w:val="00D525C5"/>
    <w:rsid w:val="00D52980"/>
    <w:rsid w:val="00D529B5"/>
    <w:rsid w:val="00D52CB9"/>
    <w:rsid w:val="00D52CE8"/>
    <w:rsid w:val="00D52D8B"/>
    <w:rsid w:val="00D52DA2"/>
    <w:rsid w:val="00D52F16"/>
    <w:rsid w:val="00D5303D"/>
    <w:rsid w:val="00D530AE"/>
    <w:rsid w:val="00D5311E"/>
    <w:rsid w:val="00D53157"/>
    <w:rsid w:val="00D532D9"/>
    <w:rsid w:val="00D532F1"/>
    <w:rsid w:val="00D5333D"/>
    <w:rsid w:val="00D535AB"/>
    <w:rsid w:val="00D53743"/>
    <w:rsid w:val="00D537FF"/>
    <w:rsid w:val="00D538B5"/>
    <w:rsid w:val="00D53A40"/>
    <w:rsid w:val="00D53A74"/>
    <w:rsid w:val="00D53AEC"/>
    <w:rsid w:val="00D53BE3"/>
    <w:rsid w:val="00D53D07"/>
    <w:rsid w:val="00D53D0E"/>
    <w:rsid w:val="00D53E19"/>
    <w:rsid w:val="00D53E53"/>
    <w:rsid w:val="00D53E6A"/>
    <w:rsid w:val="00D53E6C"/>
    <w:rsid w:val="00D53EE0"/>
    <w:rsid w:val="00D5405C"/>
    <w:rsid w:val="00D542F6"/>
    <w:rsid w:val="00D543E5"/>
    <w:rsid w:val="00D54451"/>
    <w:rsid w:val="00D54572"/>
    <w:rsid w:val="00D545C1"/>
    <w:rsid w:val="00D546F0"/>
    <w:rsid w:val="00D546FA"/>
    <w:rsid w:val="00D54815"/>
    <w:rsid w:val="00D548FF"/>
    <w:rsid w:val="00D54B7B"/>
    <w:rsid w:val="00D54B8E"/>
    <w:rsid w:val="00D54BE1"/>
    <w:rsid w:val="00D54C67"/>
    <w:rsid w:val="00D54CB3"/>
    <w:rsid w:val="00D54D55"/>
    <w:rsid w:val="00D54E65"/>
    <w:rsid w:val="00D54F95"/>
    <w:rsid w:val="00D550FD"/>
    <w:rsid w:val="00D5525D"/>
    <w:rsid w:val="00D55355"/>
    <w:rsid w:val="00D553D0"/>
    <w:rsid w:val="00D55559"/>
    <w:rsid w:val="00D556D0"/>
    <w:rsid w:val="00D556E9"/>
    <w:rsid w:val="00D55818"/>
    <w:rsid w:val="00D5589F"/>
    <w:rsid w:val="00D55A1F"/>
    <w:rsid w:val="00D55B9F"/>
    <w:rsid w:val="00D55C07"/>
    <w:rsid w:val="00D55D40"/>
    <w:rsid w:val="00D55E5B"/>
    <w:rsid w:val="00D560C6"/>
    <w:rsid w:val="00D560D3"/>
    <w:rsid w:val="00D56136"/>
    <w:rsid w:val="00D56169"/>
    <w:rsid w:val="00D56231"/>
    <w:rsid w:val="00D56272"/>
    <w:rsid w:val="00D562AF"/>
    <w:rsid w:val="00D56591"/>
    <w:rsid w:val="00D56776"/>
    <w:rsid w:val="00D567D3"/>
    <w:rsid w:val="00D56973"/>
    <w:rsid w:val="00D56ACC"/>
    <w:rsid w:val="00D56BE4"/>
    <w:rsid w:val="00D56C96"/>
    <w:rsid w:val="00D56E24"/>
    <w:rsid w:val="00D56F4E"/>
    <w:rsid w:val="00D56FBE"/>
    <w:rsid w:val="00D56FC1"/>
    <w:rsid w:val="00D56FC6"/>
    <w:rsid w:val="00D56FEC"/>
    <w:rsid w:val="00D5733E"/>
    <w:rsid w:val="00D573A9"/>
    <w:rsid w:val="00D5744C"/>
    <w:rsid w:val="00D57965"/>
    <w:rsid w:val="00D57970"/>
    <w:rsid w:val="00D57BD6"/>
    <w:rsid w:val="00D57BD7"/>
    <w:rsid w:val="00D57E57"/>
    <w:rsid w:val="00D57E5D"/>
    <w:rsid w:val="00D6007E"/>
    <w:rsid w:val="00D600DF"/>
    <w:rsid w:val="00D601FB"/>
    <w:rsid w:val="00D60214"/>
    <w:rsid w:val="00D6043D"/>
    <w:rsid w:val="00D60528"/>
    <w:rsid w:val="00D60649"/>
    <w:rsid w:val="00D6090C"/>
    <w:rsid w:val="00D60968"/>
    <w:rsid w:val="00D60979"/>
    <w:rsid w:val="00D60B08"/>
    <w:rsid w:val="00D60B29"/>
    <w:rsid w:val="00D60B4A"/>
    <w:rsid w:val="00D60B99"/>
    <w:rsid w:val="00D60CAE"/>
    <w:rsid w:val="00D60CFF"/>
    <w:rsid w:val="00D60D3B"/>
    <w:rsid w:val="00D60D86"/>
    <w:rsid w:val="00D60DB5"/>
    <w:rsid w:val="00D60EAD"/>
    <w:rsid w:val="00D60FAE"/>
    <w:rsid w:val="00D61006"/>
    <w:rsid w:val="00D610E8"/>
    <w:rsid w:val="00D611CA"/>
    <w:rsid w:val="00D611DB"/>
    <w:rsid w:val="00D61245"/>
    <w:rsid w:val="00D612E6"/>
    <w:rsid w:val="00D61309"/>
    <w:rsid w:val="00D61424"/>
    <w:rsid w:val="00D61446"/>
    <w:rsid w:val="00D6150E"/>
    <w:rsid w:val="00D61597"/>
    <w:rsid w:val="00D615A9"/>
    <w:rsid w:val="00D615BF"/>
    <w:rsid w:val="00D6163A"/>
    <w:rsid w:val="00D61671"/>
    <w:rsid w:val="00D616B1"/>
    <w:rsid w:val="00D617AA"/>
    <w:rsid w:val="00D618F2"/>
    <w:rsid w:val="00D618FB"/>
    <w:rsid w:val="00D61928"/>
    <w:rsid w:val="00D61B82"/>
    <w:rsid w:val="00D61CAE"/>
    <w:rsid w:val="00D61D0D"/>
    <w:rsid w:val="00D61E05"/>
    <w:rsid w:val="00D61E88"/>
    <w:rsid w:val="00D61F57"/>
    <w:rsid w:val="00D62137"/>
    <w:rsid w:val="00D6220F"/>
    <w:rsid w:val="00D62309"/>
    <w:rsid w:val="00D62397"/>
    <w:rsid w:val="00D623F2"/>
    <w:rsid w:val="00D62514"/>
    <w:rsid w:val="00D6256D"/>
    <w:rsid w:val="00D625AD"/>
    <w:rsid w:val="00D626D8"/>
    <w:rsid w:val="00D62784"/>
    <w:rsid w:val="00D627D0"/>
    <w:rsid w:val="00D6280A"/>
    <w:rsid w:val="00D62842"/>
    <w:rsid w:val="00D62913"/>
    <w:rsid w:val="00D62921"/>
    <w:rsid w:val="00D62940"/>
    <w:rsid w:val="00D629F3"/>
    <w:rsid w:val="00D62A31"/>
    <w:rsid w:val="00D62AC9"/>
    <w:rsid w:val="00D62B1E"/>
    <w:rsid w:val="00D62BF0"/>
    <w:rsid w:val="00D62C00"/>
    <w:rsid w:val="00D62C90"/>
    <w:rsid w:val="00D62D4C"/>
    <w:rsid w:val="00D62E08"/>
    <w:rsid w:val="00D62E4A"/>
    <w:rsid w:val="00D62F25"/>
    <w:rsid w:val="00D62FE3"/>
    <w:rsid w:val="00D63169"/>
    <w:rsid w:val="00D6318F"/>
    <w:rsid w:val="00D631DE"/>
    <w:rsid w:val="00D63208"/>
    <w:rsid w:val="00D632CF"/>
    <w:rsid w:val="00D63351"/>
    <w:rsid w:val="00D634A8"/>
    <w:rsid w:val="00D636B7"/>
    <w:rsid w:val="00D636EA"/>
    <w:rsid w:val="00D63C40"/>
    <w:rsid w:val="00D63CA0"/>
    <w:rsid w:val="00D63DC9"/>
    <w:rsid w:val="00D63E10"/>
    <w:rsid w:val="00D63E2D"/>
    <w:rsid w:val="00D63EDE"/>
    <w:rsid w:val="00D63FE9"/>
    <w:rsid w:val="00D641F5"/>
    <w:rsid w:val="00D641FD"/>
    <w:rsid w:val="00D64240"/>
    <w:rsid w:val="00D64243"/>
    <w:rsid w:val="00D64283"/>
    <w:rsid w:val="00D64403"/>
    <w:rsid w:val="00D645DA"/>
    <w:rsid w:val="00D64682"/>
    <w:rsid w:val="00D64727"/>
    <w:rsid w:val="00D64794"/>
    <w:rsid w:val="00D647B2"/>
    <w:rsid w:val="00D64B36"/>
    <w:rsid w:val="00D64B37"/>
    <w:rsid w:val="00D64CD4"/>
    <w:rsid w:val="00D64D76"/>
    <w:rsid w:val="00D64DA2"/>
    <w:rsid w:val="00D64E21"/>
    <w:rsid w:val="00D64F29"/>
    <w:rsid w:val="00D65022"/>
    <w:rsid w:val="00D65292"/>
    <w:rsid w:val="00D652A7"/>
    <w:rsid w:val="00D653C5"/>
    <w:rsid w:val="00D653EE"/>
    <w:rsid w:val="00D65455"/>
    <w:rsid w:val="00D6547E"/>
    <w:rsid w:val="00D654FE"/>
    <w:rsid w:val="00D65699"/>
    <w:rsid w:val="00D656C8"/>
    <w:rsid w:val="00D65736"/>
    <w:rsid w:val="00D6575B"/>
    <w:rsid w:val="00D6579D"/>
    <w:rsid w:val="00D65822"/>
    <w:rsid w:val="00D65934"/>
    <w:rsid w:val="00D65A1F"/>
    <w:rsid w:val="00D65AD8"/>
    <w:rsid w:val="00D65C92"/>
    <w:rsid w:val="00D65D60"/>
    <w:rsid w:val="00D65DB5"/>
    <w:rsid w:val="00D65E2F"/>
    <w:rsid w:val="00D65EFA"/>
    <w:rsid w:val="00D65F41"/>
    <w:rsid w:val="00D65F44"/>
    <w:rsid w:val="00D66058"/>
    <w:rsid w:val="00D662B4"/>
    <w:rsid w:val="00D6668B"/>
    <w:rsid w:val="00D666A5"/>
    <w:rsid w:val="00D666F9"/>
    <w:rsid w:val="00D6671B"/>
    <w:rsid w:val="00D66779"/>
    <w:rsid w:val="00D66983"/>
    <w:rsid w:val="00D66A67"/>
    <w:rsid w:val="00D66B9A"/>
    <w:rsid w:val="00D66C55"/>
    <w:rsid w:val="00D66D0B"/>
    <w:rsid w:val="00D66D28"/>
    <w:rsid w:val="00D66E41"/>
    <w:rsid w:val="00D66F1F"/>
    <w:rsid w:val="00D6706B"/>
    <w:rsid w:val="00D6718A"/>
    <w:rsid w:val="00D671C8"/>
    <w:rsid w:val="00D672A8"/>
    <w:rsid w:val="00D67422"/>
    <w:rsid w:val="00D67426"/>
    <w:rsid w:val="00D67481"/>
    <w:rsid w:val="00D67616"/>
    <w:rsid w:val="00D676EB"/>
    <w:rsid w:val="00D676F0"/>
    <w:rsid w:val="00D67743"/>
    <w:rsid w:val="00D6774C"/>
    <w:rsid w:val="00D6782A"/>
    <w:rsid w:val="00D67838"/>
    <w:rsid w:val="00D67A65"/>
    <w:rsid w:val="00D67C03"/>
    <w:rsid w:val="00D67CEE"/>
    <w:rsid w:val="00D67D1A"/>
    <w:rsid w:val="00D67DF9"/>
    <w:rsid w:val="00D67E05"/>
    <w:rsid w:val="00D67E24"/>
    <w:rsid w:val="00D67EEF"/>
    <w:rsid w:val="00D67F1A"/>
    <w:rsid w:val="00D70090"/>
    <w:rsid w:val="00D700E7"/>
    <w:rsid w:val="00D70172"/>
    <w:rsid w:val="00D7018F"/>
    <w:rsid w:val="00D701B2"/>
    <w:rsid w:val="00D704B6"/>
    <w:rsid w:val="00D705F7"/>
    <w:rsid w:val="00D70703"/>
    <w:rsid w:val="00D70740"/>
    <w:rsid w:val="00D70BC9"/>
    <w:rsid w:val="00D70CB4"/>
    <w:rsid w:val="00D70DCA"/>
    <w:rsid w:val="00D70E37"/>
    <w:rsid w:val="00D70E54"/>
    <w:rsid w:val="00D70F40"/>
    <w:rsid w:val="00D70FF4"/>
    <w:rsid w:val="00D71115"/>
    <w:rsid w:val="00D7121D"/>
    <w:rsid w:val="00D71252"/>
    <w:rsid w:val="00D714D6"/>
    <w:rsid w:val="00D716DC"/>
    <w:rsid w:val="00D7175B"/>
    <w:rsid w:val="00D717D6"/>
    <w:rsid w:val="00D7186A"/>
    <w:rsid w:val="00D7187B"/>
    <w:rsid w:val="00D71888"/>
    <w:rsid w:val="00D71ABE"/>
    <w:rsid w:val="00D71C1E"/>
    <w:rsid w:val="00D71CDB"/>
    <w:rsid w:val="00D71D01"/>
    <w:rsid w:val="00D71D62"/>
    <w:rsid w:val="00D71DBB"/>
    <w:rsid w:val="00D71F7E"/>
    <w:rsid w:val="00D72044"/>
    <w:rsid w:val="00D7239A"/>
    <w:rsid w:val="00D723B9"/>
    <w:rsid w:val="00D72532"/>
    <w:rsid w:val="00D72648"/>
    <w:rsid w:val="00D72652"/>
    <w:rsid w:val="00D72902"/>
    <w:rsid w:val="00D72959"/>
    <w:rsid w:val="00D72AF2"/>
    <w:rsid w:val="00D72B13"/>
    <w:rsid w:val="00D72DBA"/>
    <w:rsid w:val="00D72F91"/>
    <w:rsid w:val="00D73154"/>
    <w:rsid w:val="00D73252"/>
    <w:rsid w:val="00D73355"/>
    <w:rsid w:val="00D734FE"/>
    <w:rsid w:val="00D73659"/>
    <w:rsid w:val="00D73665"/>
    <w:rsid w:val="00D736DF"/>
    <w:rsid w:val="00D7377C"/>
    <w:rsid w:val="00D7388B"/>
    <w:rsid w:val="00D73AA1"/>
    <w:rsid w:val="00D73B7B"/>
    <w:rsid w:val="00D73CE0"/>
    <w:rsid w:val="00D73E05"/>
    <w:rsid w:val="00D74106"/>
    <w:rsid w:val="00D74145"/>
    <w:rsid w:val="00D74203"/>
    <w:rsid w:val="00D742A1"/>
    <w:rsid w:val="00D742B4"/>
    <w:rsid w:val="00D7430C"/>
    <w:rsid w:val="00D743CF"/>
    <w:rsid w:val="00D743FC"/>
    <w:rsid w:val="00D74571"/>
    <w:rsid w:val="00D745BB"/>
    <w:rsid w:val="00D74603"/>
    <w:rsid w:val="00D74666"/>
    <w:rsid w:val="00D74AE3"/>
    <w:rsid w:val="00D74B24"/>
    <w:rsid w:val="00D74D5D"/>
    <w:rsid w:val="00D74E68"/>
    <w:rsid w:val="00D74FD0"/>
    <w:rsid w:val="00D75057"/>
    <w:rsid w:val="00D750E0"/>
    <w:rsid w:val="00D7513C"/>
    <w:rsid w:val="00D7517D"/>
    <w:rsid w:val="00D7517F"/>
    <w:rsid w:val="00D75181"/>
    <w:rsid w:val="00D752E8"/>
    <w:rsid w:val="00D75373"/>
    <w:rsid w:val="00D75404"/>
    <w:rsid w:val="00D75461"/>
    <w:rsid w:val="00D754B0"/>
    <w:rsid w:val="00D755E1"/>
    <w:rsid w:val="00D756C2"/>
    <w:rsid w:val="00D75716"/>
    <w:rsid w:val="00D75853"/>
    <w:rsid w:val="00D75896"/>
    <w:rsid w:val="00D75B4F"/>
    <w:rsid w:val="00D75CDC"/>
    <w:rsid w:val="00D75D4D"/>
    <w:rsid w:val="00D75D77"/>
    <w:rsid w:val="00D7627F"/>
    <w:rsid w:val="00D762BE"/>
    <w:rsid w:val="00D7630A"/>
    <w:rsid w:val="00D7640C"/>
    <w:rsid w:val="00D76423"/>
    <w:rsid w:val="00D7658D"/>
    <w:rsid w:val="00D766F2"/>
    <w:rsid w:val="00D767CF"/>
    <w:rsid w:val="00D76862"/>
    <w:rsid w:val="00D7695C"/>
    <w:rsid w:val="00D76ADE"/>
    <w:rsid w:val="00D76B1D"/>
    <w:rsid w:val="00D76B60"/>
    <w:rsid w:val="00D76BD8"/>
    <w:rsid w:val="00D76C1A"/>
    <w:rsid w:val="00D76C5D"/>
    <w:rsid w:val="00D76CEA"/>
    <w:rsid w:val="00D76DBA"/>
    <w:rsid w:val="00D76DFB"/>
    <w:rsid w:val="00D76E5D"/>
    <w:rsid w:val="00D76EAF"/>
    <w:rsid w:val="00D76F3E"/>
    <w:rsid w:val="00D76FF0"/>
    <w:rsid w:val="00D7702B"/>
    <w:rsid w:val="00D770EA"/>
    <w:rsid w:val="00D7715A"/>
    <w:rsid w:val="00D77192"/>
    <w:rsid w:val="00D7722B"/>
    <w:rsid w:val="00D77392"/>
    <w:rsid w:val="00D773AC"/>
    <w:rsid w:val="00D773BE"/>
    <w:rsid w:val="00D775CD"/>
    <w:rsid w:val="00D77948"/>
    <w:rsid w:val="00D7797D"/>
    <w:rsid w:val="00D779B6"/>
    <w:rsid w:val="00D77AC0"/>
    <w:rsid w:val="00D77D32"/>
    <w:rsid w:val="00D77E17"/>
    <w:rsid w:val="00D77E54"/>
    <w:rsid w:val="00D77EDB"/>
    <w:rsid w:val="00D77FA0"/>
    <w:rsid w:val="00D8005B"/>
    <w:rsid w:val="00D8012D"/>
    <w:rsid w:val="00D8025B"/>
    <w:rsid w:val="00D80266"/>
    <w:rsid w:val="00D8028D"/>
    <w:rsid w:val="00D80318"/>
    <w:rsid w:val="00D8033B"/>
    <w:rsid w:val="00D80519"/>
    <w:rsid w:val="00D8052B"/>
    <w:rsid w:val="00D8054F"/>
    <w:rsid w:val="00D8065C"/>
    <w:rsid w:val="00D80730"/>
    <w:rsid w:val="00D80813"/>
    <w:rsid w:val="00D80879"/>
    <w:rsid w:val="00D808AF"/>
    <w:rsid w:val="00D809BA"/>
    <w:rsid w:val="00D80A1D"/>
    <w:rsid w:val="00D80A5A"/>
    <w:rsid w:val="00D80ABF"/>
    <w:rsid w:val="00D80AD2"/>
    <w:rsid w:val="00D80B9C"/>
    <w:rsid w:val="00D80BE7"/>
    <w:rsid w:val="00D80C60"/>
    <w:rsid w:val="00D80D97"/>
    <w:rsid w:val="00D80DE0"/>
    <w:rsid w:val="00D80E03"/>
    <w:rsid w:val="00D80ED6"/>
    <w:rsid w:val="00D80FBF"/>
    <w:rsid w:val="00D80FFD"/>
    <w:rsid w:val="00D8135E"/>
    <w:rsid w:val="00D81458"/>
    <w:rsid w:val="00D81478"/>
    <w:rsid w:val="00D814BC"/>
    <w:rsid w:val="00D8175B"/>
    <w:rsid w:val="00D81761"/>
    <w:rsid w:val="00D81788"/>
    <w:rsid w:val="00D8186B"/>
    <w:rsid w:val="00D81871"/>
    <w:rsid w:val="00D818A3"/>
    <w:rsid w:val="00D818AC"/>
    <w:rsid w:val="00D818F8"/>
    <w:rsid w:val="00D81B25"/>
    <w:rsid w:val="00D81B38"/>
    <w:rsid w:val="00D81BFA"/>
    <w:rsid w:val="00D81C07"/>
    <w:rsid w:val="00D81DA5"/>
    <w:rsid w:val="00D81E0D"/>
    <w:rsid w:val="00D81E2B"/>
    <w:rsid w:val="00D81F42"/>
    <w:rsid w:val="00D82091"/>
    <w:rsid w:val="00D82355"/>
    <w:rsid w:val="00D823D1"/>
    <w:rsid w:val="00D82443"/>
    <w:rsid w:val="00D824F7"/>
    <w:rsid w:val="00D825F5"/>
    <w:rsid w:val="00D82670"/>
    <w:rsid w:val="00D8278E"/>
    <w:rsid w:val="00D8291B"/>
    <w:rsid w:val="00D829E8"/>
    <w:rsid w:val="00D82A81"/>
    <w:rsid w:val="00D82C63"/>
    <w:rsid w:val="00D82DE1"/>
    <w:rsid w:val="00D82EE0"/>
    <w:rsid w:val="00D82EE8"/>
    <w:rsid w:val="00D82F73"/>
    <w:rsid w:val="00D82FF1"/>
    <w:rsid w:val="00D8315A"/>
    <w:rsid w:val="00D83166"/>
    <w:rsid w:val="00D83357"/>
    <w:rsid w:val="00D833B8"/>
    <w:rsid w:val="00D834C2"/>
    <w:rsid w:val="00D834F7"/>
    <w:rsid w:val="00D835EF"/>
    <w:rsid w:val="00D8360F"/>
    <w:rsid w:val="00D8363B"/>
    <w:rsid w:val="00D837A2"/>
    <w:rsid w:val="00D837D1"/>
    <w:rsid w:val="00D838CF"/>
    <w:rsid w:val="00D83923"/>
    <w:rsid w:val="00D839FD"/>
    <w:rsid w:val="00D83B2E"/>
    <w:rsid w:val="00D83B80"/>
    <w:rsid w:val="00D83E46"/>
    <w:rsid w:val="00D83F1A"/>
    <w:rsid w:val="00D83F79"/>
    <w:rsid w:val="00D84024"/>
    <w:rsid w:val="00D84063"/>
    <w:rsid w:val="00D840A8"/>
    <w:rsid w:val="00D84100"/>
    <w:rsid w:val="00D84138"/>
    <w:rsid w:val="00D84182"/>
    <w:rsid w:val="00D8427B"/>
    <w:rsid w:val="00D842F5"/>
    <w:rsid w:val="00D84366"/>
    <w:rsid w:val="00D8439C"/>
    <w:rsid w:val="00D845FF"/>
    <w:rsid w:val="00D84683"/>
    <w:rsid w:val="00D847E7"/>
    <w:rsid w:val="00D84865"/>
    <w:rsid w:val="00D84C2B"/>
    <w:rsid w:val="00D84C97"/>
    <w:rsid w:val="00D84D4C"/>
    <w:rsid w:val="00D85004"/>
    <w:rsid w:val="00D8514B"/>
    <w:rsid w:val="00D851F0"/>
    <w:rsid w:val="00D8536B"/>
    <w:rsid w:val="00D85372"/>
    <w:rsid w:val="00D85436"/>
    <w:rsid w:val="00D85444"/>
    <w:rsid w:val="00D856A1"/>
    <w:rsid w:val="00D8579A"/>
    <w:rsid w:val="00D857B0"/>
    <w:rsid w:val="00D858BC"/>
    <w:rsid w:val="00D85985"/>
    <w:rsid w:val="00D85A12"/>
    <w:rsid w:val="00D85C5A"/>
    <w:rsid w:val="00D85C91"/>
    <w:rsid w:val="00D85D3B"/>
    <w:rsid w:val="00D85D7D"/>
    <w:rsid w:val="00D85DFF"/>
    <w:rsid w:val="00D85E46"/>
    <w:rsid w:val="00D85F99"/>
    <w:rsid w:val="00D86018"/>
    <w:rsid w:val="00D86252"/>
    <w:rsid w:val="00D862DE"/>
    <w:rsid w:val="00D8637A"/>
    <w:rsid w:val="00D865DF"/>
    <w:rsid w:val="00D8678F"/>
    <w:rsid w:val="00D867A8"/>
    <w:rsid w:val="00D86896"/>
    <w:rsid w:val="00D8689B"/>
    <w:rsid w:val="00D86952"/>
    <w:rsid w:val="00D86959"/>
    <w:rsid w:val="00D86973"/>
    <w:rsid w:val="00D86D4D"/>
    <w:rsid w:val="00D86D67"/>
    <w:rsid w:val="00D8704D"/>
    <w:rsid w:val="00D8718C"/>
    <w:rsid w:val="00D87197"/>
    <w:rsid w:val="00D8725B"/>
    <w:rsid w:val="00D873AE"/>
    <w:rsid w:val="00D873E4"/>
    <w:rsid w:val="00D87535"/>
    <w:rsid w:val="00D87873"/>
    <w:rsid w:val="00D87B76"/>
    <w:rsid w:val="00D87BFC"/>
    <w:rsid w:val="00D87C06"/>
    <w:rsid w:val="00D87E3A"/>
    <w:rsid w:val="00D87E6B"/>
    <w:rsid w:val="00D9004E"/>
    <w:rsid w:val="00D9017C"/>
    <w:rsid w:val="00D90383"/>
    <w:rsid w:val="00D9039D"/>
    <w:rsid w:val="00D903D3"/>
    <w:rsid w:val="00D903D5"/>
    <w:rsid w:val="00D904AD"/>
    <w:rsid w:val="00D905F0"/>
    <w:rsid w:val="00D9069D"/>
    <w:rsid w:val="00D906E9"/>
    <w:rsid w:val="00D90765"/>
    <w:rsid w:val="00D90770"/>
    <w:rsid w:val="00D90868"/>
    <w:rsid w:val="00D909C1"/>
    <w:rsid w:val="00D90AFD"/>
    <w:rsid w:val="00D90C35"/>
    <w:rsid w:val="00D90C6C"/>
    <w:rsid w:val="00D90C95"/>
    <w:rsid w:val="00D90CE9"/>
    <w:rsid w:val="00D90D0C"/>
    <w:rsid w:val="00D90DA4"/>
    <w:rsid w:val="00D90DBE"/>
    <w:rsid w:val="00D90E31"/>
    <w:rsid w:val="00D90E57"/>
    <w:rsid w:val="00D90E64"/>
    <w:rsid w:val="00D90FA6"/>
    <w:rsid w:val="00D91039"/>
    <w:rsid w:val="00D9112C"/>
    <w:rsid w:val="00D911B2"/>
    <w:rsid w:val="00D9125C"/>
    <w:rsid w:val="00D913E4"/>
    <w:rsid w:val="00D91412"/>
    <w:rsid w:val="00D914BE"/>
    <w:rsid w:val="00D914C7"/>
    <w:rsid w:val="00D91525"/>
    <w:rsid w:val="00D916BB"/>
    <w:rsid w:val="00D91733"/>
    <w:rsid w:val="00D9184C"/>
    <w:rsid w:val="00D91A8D"/>
    <w:rsid w:val="00D91BF3"/>
    <w:rsid w:val="00D91BF4"/>
    <w:rsid w:val="00D91D18"/>
    <w:rsid w:val="00D91D44"/>
    <w:rsid w:val="00D91DE0"/>
    <w:rsid w:val="00D91DF9"/>
    <w:rsid w:val="00D91E0A"/>
    <w:rsid w:val="00D91EB0"/>
    <w:rsid w:val="00D91ED5"/>
    <w:rsid w:val="00D91F25"/>
    <w:rsid w:val="00D92183"/>
    <w:rsid w:val="00D921F8"/>
    <w:rsid w:val="00D92207"/>
    <w:rsid w:val="00D92218"/>
    <w:rsid w:val="00D922A9"/>
    <w:rsid w:val="00D92338"/>
    <w:rsid w:val="00D9234D"/>
    <w:rsid w:val="00D924D5"/>
    <w:rsid w:val="00D9258D"/>
    <w:rsid w:val="00D92713"/>
    <w:rsid w:val="00D92865"/>
    <w:rsid w:val="00D9286A"/>
    <w:rsid w:val="00D928AB"/>
    <w:rsid w:val="00D9298A"/>
    <w:rsid w:val="00D92ABF"/>
    <w:rsid w:val="00D92B13"/>
    <w:rsid w:val="00D92B25"/>
    <w:rsid w:val="00D92D08"/>
    <w:rsid w:val="00D92E23"/>
    <w:rsid w:val="00D92ED7"/>
    <w:rsid w:val="00D9306F"/>
    <w:rsid w:val="00D930EB"/>
    <w:rsid w:val="00D9316C"/>
    <w:rsid w:val="00D9319D"/>
    <w:rsid w:val="00D932A4"/>
    <w:rsid w:val="00D932DB"/>
    <w:rsid w:val="00D93344"/>
    <w:rsid w:val="00D9341A"/>
    <w:rsid w:val="00D934E5"/>
    <w:rsid w:val="00D93525"/>
    <w:rsid w:val="00D93751"/>
    <w:rsid w:val="00D93773"/>
    <w:rsid w:val="00D9383D"/>
    <w:rsid w:val="00D938CA"/>
    <w:rsid w:val="00D93958"/>
    <w:rsid w:val="00D93974"/>
    <w:rsid w:val="00D939AE"/>
    <w:rsid w:val="00D93B4E"/>
    <w:rsid w:val="00D93BE0"/>
    <w:rsid w:val="00D93CC8"/>
    <w:rsid w:val="00D93D67"/>
    <w:rsid w:val="00D93D6D"/>
    <w:rsid w:val="00D93DCF"/>
    <w:rsid w:val="00D93EBC"/>
    <w:rsid w:val="00D93EED"/>
    <w:rsid w:val="00D93EEE"/>
    <w:rsid w:val="00D93F01"/>
    <w:rsid w:val="00D93F96"/>
    <w:rsid w:val="00D93FEF"/>
    <w:rsid w:val="00D94057"/>
    <w:rsid w:val="00D9419D"/>
    <w:rsid w:val="00D9431E"/>
    <w:rsid w:val="00D943A3"/>
    <w:rsid w:val="00D943FC"/>
    <w:rsid w:val="00D9451B"/>
    <w:rsid w:val="00D9459C"/>
    <w:rsid w:val="00D946AA"/>
    <w:rsid w:val="00D948D4"/>
    <w:rsid w:val="00D949E2"/>
    <w:rsid w:val="00D94AD7"/>
    <w:rsid w:val="00D94C19"/>
    <w:rsid w:val="00D94C60"/>
    <w:rsid w:val="00D94E5C"/>
    <w:rsid w:val="00D94E81"/>
    <w:rsid w:val="00D94EE7"/>
    <w:rsid w:val="00D9500D"/>
    <w:rsid w:val="00D950D7"/>
    <w:rsid w:val="00D9511A"/>
    <w:rsid w:val="00D95243"/>
    <w:rsid w:val="00D952C9"/>
    <w:rsid w:val="00D952F2"/>
    <w:rsid w:val="00D9534F"/>
    <w:rsid w:val="00D953DF"/>
    <w:rsid w:val="00D95424"/>
    <w:rsid w:val="00D957C4"/>
    <w:rsid w:val="00D957D5"/>
    <w:rsid w:val="00D9587D"/>
    <w:rsid w:val="00D9595E"/>
    <w:rsid w:val="00D959B3"/>
    <w:rsid w:val="00D95A1B"/>
    <w:rsid w:val="00D95B46"/>
    <w:rsid w:val="00D95B6F"/>
    <w:rsid w:val="00D95CD6"/>
    <w:rsid w:val="00D95D97"/>
    <w:rsid w:val="00D95DDF"/>
    <w:rsid w:val="00D95DED"/>
    <w:rsid w:val="00D95E85"/>
    <w:rsid w:val="00D95EFE"/>
    <w:rsid w:val="00D95FD9"/>
    <w:rsid w:val="00D96118"/>
    <w:rsid w:val="00D961C8"/>
    <w:rsid w:val="00D962EB"/>
    <w:rsid w:val="00D9659F"/>
    <w:rsid w:val="00D9661B"/>
    <w:rsid w:val="00D9663F"/>
    <w:rsid w:val="00D96696"/>
    <w:rsid w:val="00D966FD"/>
    <w:rsid w:val="00D9679B"/>
    <w:rsid w:val="00D968F3"/>
    <w:rsid w:val="00D969A5"/>
    <w:rsid w:val="00D96B79"/>
    <w:rsid w:val="00D96C84"/>
    <w:rsid w:val="00D96CF9"/>
    <w:rsid w:val="00D96D81"/>
    <w:rsid w:val="00D96E05"/>
    <w:rsid w:val="00D96E10"/>
    <w:rsid w:val="00D96F65"/>
    <w:rsid w:val="00D97004"/>
    <w:rsid w:val="00D97009"/>
    <w:rsid w:val="00D97078"/>
    <w:rsid w:val="00D9707C"/>
    <w:rsid w:val="00D970E0"/>
    <w:rsid w:val="00D971AC"/>
    <w:rsid w:val="00D97246"/>
    <w:rsid w:val="00D972A3"/>
    <w:rsid w:val="00D972A6"/>
    <w:rsid w:val="00D9761D"/>
    <w:rsid w:val="00D9777F"/>
    <w:rsid w:val="00D97795"/>
    <w:rsid w:val="00D97858"/>
    <w:rsid w:val="00D9792B"/>
    <w:rsid w:val="00D97950"/>
    <w:rsid w:val="00D97978"/>
    <w:rsid w:val="00D97C56"/>
    <w:rsid w:val="00D97EB2"/>
    <w:rsid w:val="00D97FA3"/>
    <w:rsid w:val="00DA003C"/>
    <w:rsid w:val="00DA018D"/>
    <w:rsid w:val="00DA02EC"/>
    <w:rsid w:val="00DA036A"/>
    <w:rsid w:val="00DA03AA"/>
    <w:rsid w:val="00DA040D"/>
    <w:rsid w:val="00DA05B7"/>
    <w:rsid w:val="00DA0761"/>
    <w:rsid w:val="00DA07AC"/>
    <w:rsid w:val="00DA0959"/>
    <w:rsid w:val="00DA09C2"/>
    <w:rsid w:val="00DA0A61"/>
    <w:rsid w:val="00DA0A84"/>
    <w:rsid w:val="00DA0B0C"/>
    <w:rsid w:val="00DA0B5E"/>
    <w:rsid w:val="00DA0B72"/>
    <w:rsid w:val="00DA1000"/>
    <w:rsid w:val="00DA1042"/>
    <w:rsid w:val="00DA10BD"/>
    <w:rsid w:val="00DA10CC"/>
    <w:rsid w:val="00DA132C"/>
    <w:rsid w:val="00DA1344"/>
    <w:rsid w:val="00DA136C"/>
    <w:rsid w:val="00DA137B"/>
    <w:rsid w:val="00DA1540"/>
    <w:rsid w:val="00DA1618"/>
    <w:rsid w:val="00DA16D1"/>
    <w:rsid w:val="00DA1703"/>
    <w:rsid w:val="00DA1716"/>
    <w:rsid w:val="00DA174B"/>
    <w:rsid w:val="00DA1789"/>
    <w:rsid w:val="00DA1949"/>
    <w:rsid w:val="00DA1B2B"/>
    <w:rsid w:val="00DA1CE7"/>
    <w:rsid w:val="00DA1E0E"/>
    <w:rsid w:val="00DA1E86"/>
    <w:rsid w:val="00DA203C"/>
    <w:rsid w:val="00DA20AB"/>
    <w:rsid w:val="00DA20D4"/>
    <w:rsid w:val="00DA21DE"/>
    <w:rsid w:val="00DA2224"/>
    <w:rsid w:val="00DA234A"/>
    <w:rsid w:val="00DA23D3"/>
    <w:rsid w:val="00DA25A4"/>
    <w:rsid w:val="00DA2765"/>
    <w:rsid w:val="00DA28A9"/>
    <w:rsid w:val="00DA2937"/>
    <w:rsid w:val="00DA2999"/>
    <w:rsid w:val="00DA2A0A"/>
    <w:rsid w:val="00DA2B42"/>
    <w:rsid w:val="00DA2CCA"/>
    <w:rsid w:val="00DA2D80"/>
    <w:rsid w:val="00DA2EB2"/>
    <w:rsid w:val="00DA3017"/>
    <w:rsid w:val="00DA30E3"/>
    <w:rsid w:val="00DA3139"/>
    <w:rsid w:val="00DA3296"/>
    <w:rsid w:val="00DA3305"/>
    <w:rsid w:val="00DA332C"/>
    <w:rsid w:val="00DA3352"/>
    <w:rsid w:val="00DA348A"/>
    <w:rsid w:val="00DA36CD"/>
    <w:rsid w:val="00DA36D3"/>
    <w:rsid w:val="00DA37A5"/>
    <w:rsid w:val="00DA37ED"/>
    <w:rsid w:val="00DA3851"/>
    <w:rsid w:val="00DA3910"/>
    <w:rsid w:val="00DA398C"/>
    <w:rsid w:val="00DA3E3E"/>
    <w:rsid w:val="00DA40AC"/>
    <w:rsid w:val="00DA411A"/>
    <w:rsid w:val="00DA41A2"/>
    <w:rsid w:val="00DA41AA"/>
    <w:rsid w:val="00DA4291"/>
    <w:rsid w:val="00DA4320"/>
    <w:rsid w:val="00DA444B"/>
    <w:rsid w:val="00DA446B"/>
    <w:rsid w:val="00DA4569"/>
    <w:rsid w:val="00DA47EB"/>
    <w:rsid w:val="00DA492D"/>
    <w:rsid w:val="00DA49BB"/>
    <w:rsid w:val="00DA49F4"/>
    <w:rsid w:val="00DA4D09"/>
    <w:rsid w:val="00DA4D27"/>
    <w:rsid w:val="00DA4D6E"/>
    <w:rsid w:val="00DA4E0A"/>
    <w:rsid w:val="00DA4E2E"/>
    <w:rsid w:val="00DA4F11"/>
    <w:rsid w:val="00DA5234"/>
    <w:rsid w:val="00DA5272"/>
    <w:rsid w:val="00DA534B"/>
    <w:rsid w:val="00DA5361"/>
    <w:rsid w:val="00DA5484"/>
    <w:rsid w:val="00DA5662"/>
    <w:rsid w:val="00DA5736"/>
    <w:rsid w:val="00DA580D"/>
    <w:rsid w:val="00DA5894"/>
    <w:rsid w:val="00DA58F7"/>
    <w:rsid w:val="00DA5A8A"/>
    <w:rsid w:val="00DA5C0D"/>
    <w:rsid w:val="00DA5DEE"/>
    <w:rsid w:val="00DA5EF9"/>
    <w:rsid w:val="00DA5FCB"/>
    <w:rsid w:val="00DA60E3"/>
    <w:rsid w:val="00DA610D"/>
    <w:rsid w:val="00DA6136"/>
    <w:rsid w:val="00DA6202"/>
    <w:rsid w:val="00DA62C4"/>
    <w:rsid w:val="00DA62D7"/>
    <w:rsid w:val="00DA6317"/>
    <w:rsid w:val="00DA6349"/>
    <w:rsid w:val="00DA63A7"/>
    <w:rsid w:val="00DA64A6"/>
    <w:rsid w:val="00DA65CD"/>
    <w:rsid w:val="00DA65F7"/>
    <w:rsid w:val="00DA660D"/>
    <w:rsid w:val="00DA66B9"/>
    <w:rsid w:val="00DA6893"/>
    <w:rsid w:val="00DA68B5"/>
    <w:rsid w:val="00DA6904"/>
    <w:rsid w:val="00DA6A3B"/>
    <w:rsid w:val="00DA6C21"/>
    <w:rsid w:val="00DA6C59"/>
    <w:rsid w:val="00DA6D68"/>
    <w:rsid w:val="00DA6E75"/>
    <w:rsid w:val="00DA6F06"/>
    <w:rsid w:val="00DA6F24"/>
    <w:rsid w:val="00DA6FDD"/>
    <w:rsid w:val="00DA6FE5"/>
    <w:rsid w:val="00DA7162"/>
    <w:rsid w:val="00DA7231"/>
    <w:rsid w:val="00DA7293"/>
    <w:rsid w:val="00DA7476"/>
    <w:rsid w:val="00DA7577"/>
    <w:rsid w:val="00DA7667"/>
    <w:rsid w:val="00DA771F"/>
    <w:rsid w:val="00DA7760"/>
    <w:rsid w:val="00DA7823"/>
    <w:rsid w:val="00DA7A07"/>
    <w:rsid w:val="00DA7A56"/>
    <w:rsid w:val="00DA7C5F"/>
    <w:rsid w:val="00DB013E"/>
    <w:rsid w:val="00DB0170"/>
    <w:rsid w:val="00DB023F"/>
    <w:rsid w:val="00DB044E"/>
    <w:rsid w:val="00DB0597"/>
    <w:rsid w:val="00DB05A8"/>
    <w:rsid w:val="00DB05AC"/>
    <w:rsid w:val="00DB0727"/>
    <w:rsid w:val="00DB078E"/>
    <w:rsid w:val="00DB0855"/>
    <w:rsid w:val="00DB091B"/>
    <w:rsid w:val="00DB099B"/>
    <w:rsid w:val="00DB0A6A"/>
    <w:rsid w:val="00DB0B5F"/>
    <w:rsid w:val="00DB0C1A"/>
    <w:rsid w:val="00DB0F3B"/>
    <w:rsid w:val="00DB12BA"/>
    <w:rsid w:val="00DB13A2"/>
    <w:rsid w:val="00DB13CD"/>
    <w:rsid w:val="00DB140A"/>
    <w:rsid w:val="00DB1657"/>
    <w:rsid w:val="00DB188E"/>
    <w:rsid w:val="00DB1B15"/>
    <w:rsid w:val="00DB1C88"/>
    <w:rsid w:val="00DB1D5A"/>
    <w:rsid w:val="00DB1D66"/>
    <w:rsid w:val="00DB1E67"/>
    <w:rsid w:val="00DB1E6D"/>
    <w:rsid w:val="00DB2085"/>
    <w:rsid w:val="00DB221A"/>
    <w:rsid w:val="00DB2339"/>
    <w:rsid w:val="00DB2421"/>
    <w:rsid w:val="00DB2542"/>
    <w:rsid w:val="00DB2619"/>
    <w:rsid w:val="00DB26D3"/>
    <w:rsid w:val="00DB27E3"/>
    <w:rsid w:val="00DB28C7"/>
    <w:rsid w:val="00DB297C"/>
    <w:rsid w:val="00DB29E3"/>
    <w:rsid w:val="00DB2A0C"/>
    <w:rsid w:val="00DB2AF4"/>
    <w:rsid w:val="00DB2B0F"/>
    <w:rsid w:val="00DB2C5D"/>
    <w:rsid w:val="00DB2E12"/>
    <w:rsid w:val="00DB2E82"/>
    <w:rsid w:val="00DB2E9E"/>
    <w:rsid w:val="00DB2F13"/>
    <w:rsid w:val="00DB2F5E"/>
    <w:rsid w:val="00DB3199"/>
    <w:rsid w:val="00DB3475"/>
    <w:rsid w:val="00DB3480"/>
    <w:rsid w:val="00DB34E6"/>
    <w:rsid w:val="00DB3672"/>
    <w:rsid w:val="00DB37B9"/>
    <w:rsid w:val="00DB3A45"/>
    <w:rsid w:val="00DB3A6B"/>
    <w:rsid w:val="00DB3BFD"/>
    <w:rsid w:val="00DB3C84"/>
    <w:rsid w:val="00DB3CE2"/>
    <w:rsid w:val="00DB3D82"/>
    <w:rsid w:val="00DB3DC5"/>
    <w:rsid w:val="00DB3E53"/>
    <w:rsid w:val="00DB3EA5"/>
    <w:rsid w:val="00DB3F79"/>
    <w:rsid w:val="00DB413A"/>
    <w:rsid w:val="00DB42A0"/>
    <w:rsid w:val="00DB4330"/>
    <w:rsid w:val="00DB4509"/>
    <w:rsid w:val="00DB4638"/>
    <w:rsid w:val="00DB477F"/>
    <w:rsid w:val="00DB4821"/>
    <w:rsid w:val="00DB48AA"/>
    <w:rsid w:val="00DB48D8"/>
    <w:rsid w:val="00DB4905"/>
    <w:rsid w:val="00DB4B2F"/>
    <w:rsid w:val="00DB4BE9"/>
    <w:rsid w:val="00DB4D85"/>
    <w:rsid w:val="00DB4DDD"/>
    <w:rsid w:val="00DB4F00"/>
    <w:rsid w:val="00DB52EC"/>
    <w:rsid w:val="00DB5355"/>
    <w:rsid w:val="00DB563D"/>
    <w:rsid w:val="00DB578F"/>
    <w:rsid w:val="00DB5941"/>
    <w:rsid w:val="00DB594A"/>
    <w:rsid w:val="00DB5A32"/>
    <w:rsid w:val="00DB5A8C"/>
    <w:rsid w:val="00DB5A8E"/>
    <w:rsid w:val="00DB5A94"/>
    <w:rsid w:val="00DB5ACC"/>
    <w:rsid w:val="00DB5B19"/>
    <w:rsid w:val="00DB5B98"/>
    <w:rsid w:val="00DB5BE7"/>
    <w:rsid w:val="00DB5D68"/>
    <w:rsid w:val="00DB5DD4"/>
    <w:rsid w:val="00DB5EFC"/>
    <w:rsid w:val="00DB605D"/>
    <w:rsid w:val="00DB6213"/>
    <w:rsid w:val="00DB6284"/>
    <w:rsid w:val="00DB63F0"/>
    <w:rsid w:val="00DB653C"/>
    <w:rsid w:val="00DB6673"/>
    <w:rsid w:val="00DB6700"/>
    <w:rsid w:val="00DB6977"/>
    <w:rsid w:val="00DB69BF"/>
    <w:rsid w:val="00DB6A68"/>
    <w:rsid w:val="00DB6BE3"/>
    <w:rsid w:val="00DB6CC7"/>
    <w:rsid w:val="00DB6D42"/>
    <w:rsid w:val="00DB6DE6"/>
    <w:rsid w:val="00DB6F5A"/>
    <w:rsid w:val="00DB70B3"/>
    <w:rsid w:val="00DB719C"/>
    <w:rsid w:val="00DB71A1"/>
    <w:rsid w:val="00DB72A3"/>
    <w:rsid w:val="00DB7380"/>
    <w:rsid w:val="00DB73C8"/>
    <w:rsid w:val="00DB740B"/>
    <w:rsid w:val="00DB7489"/>
    <w:rsid w:val="00DB74B8"/>
    <w:rsid w:val="00DB7519"/>
    <w:rsid w:val="00DB75EA"/>
    <w:rsid w:val="00DB75EB"/>
    <w:rsid w:val="00DB7636"/>
    <w:rsid w:val="00DB7967"/>
    <w:rsid w:val="00DB798D"/>
    <w:rsid w:val="00DB7B76"/>
    <w:rsid w:val="00DB7B82"/>
    <w:rsid w:val="00DB7BC9"/>
    <w:rsid w:val="00DB7C0B"/>
    <w:rsid w:val="00DB7C33"/>
    <w:rsid w:val="00DB7C4F"/>
    <w:rsid w:val="00DB7CAE"/>
    <w:rsid w:val="00DB7D24"/>
    <w:rsid w:val="00DB7E8D"/>
    <w:rsid w:val="00DB7ECB"/>
    <w:rsid w:val="00DB7F0A"/>
    <w:rsid w:val="00DB7FF9"/>
    <w:rsid w:val="00DC0016"/>
    <w:rsid w:val="00DC005B"/>
    <w:rsid w:val="00DC011D"/>
    <w:rsid w:val="00DC020F"/>
    <w:rsid w:val="00DC0211"/>
    <w:rsid w:val="00DC024B"/>
    <w:rsid w:val="00DC028C"/>
    <w:rsid w:val="00DC02CD"/>
    <w:rsid w:val="00DC0300"/>
    <w:rsid w:val="00DC044F"/>
    <w:rsid w:val="00DC04F7"/>
    <w:rsid w:val="00DC0621"/>
    <w:rsid w:val="00DC0622"/>
    <w:rsid w:val="00DC06E0"/>
    <w:rsid w:val="00DC0701"/>
    <w:rsid w:val="00DC0714"/>
    <w:rsid w:val="00DC075E"/>
    <w:rsid w:val="00DC0840"/>
    <w:rsid w:val="00DC09CC"/>
    <w:rsid w:val="00DC0ABB"/>
    <w:rsid w:val="00DC0DF7"/>
    <w:rsid w:val="00DC0E14"/>
    <w:rsid w:val="00DC0EF4"/>
    <w:rsid w:val="00DC0F34"/>
    <w:rsid w:val="00DC0F5C"/>
    <w:rsid w:val="00DC0FC0"/>
    <w:rsid w:val="00DC1012"/>
    <w:rsid w:val="00DC10A6"/>
    <w:rsid w:val="00DC11A9"/>
    <w:rsid w:val="00DC123C"/>
    <w:rsid w:val="00DC150D"/>
    <w:rsid w:val="00DC151D"/>
    <w:rsid w:val="00DC1613"/>
    <w:rsid w:val="00DC17F1"/>
    <w:rsid w:val="00DC18D8"/>
    <w:rsid w:val="00DC1988"/>
    <w:rsid w:val="00DC1993"/>
    <w:rsid w:val="00DC1A8B"/>
    <w:rsid w:val="00DC1B37"/>
    <w:rsid w:val="00DC1C91"/>
    <w:rsid w:val="00DC1C96"/>
    <w:rsid w:val="00DC1E08"/>
    <w:rsid w:val="00DC1EA5"/>
    <w:rsid w:val="00DC1F1F"/>
    <w:rsid w:val="00DC1F39"/>
    <w:rsid w:val="00DC1F7E"/>
    <w:rsid w:val="00DC1F9D"/>
    <w:rsid w:val="00DC2061"/>
    <w:rsid w:val="00DC20B4"/>
    <w:rsid w:val="00DC2171"/>
    <w:rsid w:val="00DC2328"/>
    <w:rsid w:val="00DC2353"/>
    <w:rsid w:val="00DC2372"/>
    <w:rsid w:val="00DC238D"/>
    <w:rsid w:val="00DC241B"/>
    <w:rsid w:val="00DC24A6"/>
    <w:rsid w:val="00DC24E7"/>
    <w:rsid w:val="00DC274C"/>
    <w:rsid w:val="00DC27BC"/>
    <w:rsid w:val="00DC2871"/>
    <w:rsid w:val="00DC2A2C"/>
    <w:rsid w:val="00DC2A9B"/>
    <w:rsid w:val="00DC2ADC"/>
    <w:rsid w:val="00DC2BD8"/>
    <w:rsid w:val="00DC2CA7"/>
    <w:rsid w:val="00DC2DE3"/>
    <w:rsid w:val="00DC2EA0"/>
    <w:rsid w:val="00DC2EBD"/>
    <w:rsid w:val="00DC2EC6"/>
    <w:rsid w:val="00DC2F73"/>
    <w:rsid w:val="00DC2FC0"/>
    <w:rsid w:val="00DC2FD3"/>
    <w:rsid w:val="00DC3140"/>
    <w:rsid w:val="00DC31A3"/>
    <w:rsid w:val="00DC320C"/>
    <w:rsid w:val="00DC32A0"/>
    <w:rsid w:val="00DC3352"/>
    <w:rsid w:val="00DC336D"/>
    <w:rsid w:val="00DC33E6"/>
    <w:rsid w:val="00DC33E9"/>
    <w:rsid w:val="00DC33FD"/>
    <w:rsid w:val="00DC3484"/>
    <w:rsid w:val="00DC3647"/>
    <w:rsid w:val="00DC3655"/>
    <w:rsid w:val="00DC38AD"/>
    <w:rsid w:val="00DC3963"/>
    <w:rsid w:val="00DC3C4D"/>
    <w:rsid w:val="00DC3D55"/>
    <w:rsid w:val="00DC3F4C"/>
    <w:rsid w:val="00DC3F97"/>
    <w:rsid w:val="00DC4035"/>
    <w:rsid w:val="00DC4046"/>
    <w:rsid w:val="00DC405A"/>
    <w:rsid w:val="00DC4104"/>
    <w:rsid w:val="00DC42D0"/>
    <w:rsid w:val="00DC4387"/>
    <w:rsid w:val="00DC445E"/>
    <w:rsid w:val="00DC4665"/>
    <w:rsid w:val="00DC4670"/>
    <w:rsid w:val="00DC46B4"/>
    <w:rsid w:val="00DC4757"/>
    <w:rsid w:val="00DC4836"/>
    <w:rsid w:val="00DC4923"/>
    <w:rsid w:val="00DC49D2"/>
    <w:rsid w:val="00DC4A03"/>
    <w:rsid w:val="00DC4AC2"/>
    <w:rsid w:val="00DC4E29"/>
    <w:rsid w:val="00DC4EFD"/>
    <w:rsid w:val="00DC50AD"/>
    <w:rsid w:val="00DC513F"/>
    <w:rsid w:val="00DC51C6"/>
    <w:rsid w:val="00DC51E9"/>
    <w:rsid w:val="00DC53CC"/>
    <w:rsid w:val="00DC55AD"/>
    <w:rsid w:val="00DC56F7"/>
    <w:rsid w:val="00DC5839"/>
    <w:rsid w:val="00DC59B0"/>
    <w:rsid w:val="00DC59FC"/>
    <w:rsid w:val="00DC5A7C"/>
    <w:rsid w:val="00DC5B3D"/>
    <w:rsid w:val="00DC5BBB"/>
    <w:rsid w:val="00DC5C68"/>
    <w:rsid w:val="00DC5CCC"/>
    <w:rsid w:val="00DC5CF2"/>
    <w:rsid w:val="00DC5D26"/>
    <w:rsid w:val="00DC5D46"/>
    <w:rsid w:val="00DC5D9E"/>
    <w:rsid w:val="00DC5DB6"/>
    <w:rsid w:val="00DC5DFF"/>
    <w:rsid w:val="00DC5E53"/>
    <w:rsid w:val="00DC5F20"/>
    <w:rsid w:val="00DC6008"/>
    <w:rsid w:val="00DC6133"/>
    <w:rsid w:val="00DC6142"/>
    <w:rsid w:val="00DC62EC"/>
    <w:rsid w:val="00DC6300"/>
    <w:rsid w:val="00DC64BB"/>
    <w:rsid w:val="00DC657D"/>
    <w:rsid w:val="00DC65BC"/>
    <w:rsid w:val="00DC65FE"/>
    <w:rsid w:val="00DC669F"/>
    <w:rsid w:val="00DC68F3"/>
    <w:rsid w:val="00DC6A21"/>
    <w:rsid w:val="00DC6BB8"/>
    <w:rsid w:val="00DC6DE0"/>
    <w:rsid w:val="00DC6DE1"/>
    <w:rsid w:val="00DC6E79"/>
    <w:rsid w:val="00DC6F35"/>
    <w:rsid w:val="00DC6F37"/>
    <w:rsid w:val="00DC6FBC"/>
    <w:rsid w:val="00DC7009"/>
    <w:rsid w:val="00DC73EC"/>
    <w:rsid w:val="00DC73FF"/>
    <w:rsid w:val="00DC7418"/>
    <w:rsid w:val="00DC74BA"/>
    <w:rsid w:val="00DC74CB"/>
    <w:rsid w:val="00DC7669"/>
    <w:rsid w:val="00DC7776"/>
    <w:rsid w:val="00DC7A14"/>
    <w:rsid w:val="00DC7AAF"/>
    <w:rsid w:val="00DC7AD6"/>
    <w:rsid w:val="00DC7F40"/>
    <w:rsid w:val="00DC7FDB"/>
    <w:rsid w:val="00DD00E1"/>
    <w:rsid w:val="00DD01B8"/>
    <w:rsid w:val="00DD01D9"/>
    <w:rsid w:val="00DD0351"/>
    <w:rsid w:val="00DD04DE"/>
    <w:rsid w:val="00DD04EF"/>
    <w:rsid w:val="00DD06EB"/>
    <w:rsid w:val="00DD0786"/>
    <w:rsid w:val="00DD07BA"/>
    <w:rsid w:val="00DD0829"/>
    <w:rsid w:val="00DD08AE"/>
    <w:rsid w:val="00DD0A1F"/>
    <w:rsid w:val="00DD0A64"/>
    <w:rsid w:val="00DD0D3E"/>
    <w:rsid w:val="00DD0DDF"/>
    <w:rsid w:val="00DD0E4B"/>
    <w:rsid w:val="00DD0F68"/>
    <w:rsid w:val="00DD123F"/>
    <w:rsid w:val="00DD1302"/>
    <w:rsid w:val="00DD1336"/>
    <w:rsid w:val="00DD134A"/>
    <w:rsid w:val="00DD13F7"/>
    <w:rsid w:val="00DD15E2"/>
    <w:rsid w:val="00DD16E7"/>
    <w:rsid w:val="00DD17A7"/>
    <w:rsid w:val="00DD17F2"/>
    <w:rsid w:val="00DD1830"/>
    <w:rsid w:val="00DD194E"/>
    <w:rsid w:val="00DD1951"/>
    <w:rsid w:val="00DD19AD"/>
    <w:rsid w:val="00DD1A38"/>
    <w:rsid w:val="00DD1B5C"/>
    <w:rsid w:val="00DD1C1A"/>
    <w:rsid w:val="00DD1C41"/>
    <w:rsid w:val="00DD1C7A"/>
    <w:rsid w:val="00DD1CDB"/>
    <w:rsid w:val="00DD1FA5"/>
    <w:rsid w:val="00DD2004"/>
    <w:rsid w:val="00DD20FE"/>
    <w:rsid w:val="00DD2191"/>
    <w:rsid w:val="00DD227B"/>
    <w:rsid w:val="00DD238C"/>
    <w:rsid w:val="00DD23AE"/>
    <w:rsid w:val="00DD23EE"/>
    <w:rsid w:val="00DD24C0"/>
    <w:rsid w:val="00DD2631"/>
    <w:rsid w:val="00DD2676"/>
    <w:rsid w:val="00DD277F"/>
    <w:rsid w:val="00DD2781"/>
    <w:rsid w:val="00DD27D0"/>
    <w:rsid w:val="00DD2B4F"/>
    <w:rsid w:val="00DD2B74"/>
    <w:rsid w:val="00DD2B8F"/>
    <w:rsid w:val="00DD2BEC"/>
    <w:rsid w:val="00DD2BED"/>
    <w:rsid w:val="00DD2C24"/>
    <w:rsid w:val="00DD2D13"/>
    <w:rsid w:val="00DD2E73"/>
    <w:rsid w:val="00DD2EE2"/>
    <w:rsid w:val="00DD2F95"/>
    <w:rsid w:val="00DD3152"/>
    <w:rsid w:val="00DD3244"/>
    <w:rsid w:val="00DD33CC"/>
    <w:rsid w:val="00DD3450"/>
    <w:rsid w:val="00DD3527"/>
    <w:rsid w:val="00DD3668"/>
    <w:rsid w:val="00DD37C3"/>
    <w:rsid w:val="00DD3B24"/>
    <w:rsid w:val="00DD3D12"/>
    <w:rsid w:val="00DD3D9E"/>
    <w:rsid w:val="00DD3EFB"/>
    <w:rsid w:val="00DD3F52"/>
    <w:rsid w:val="00DD409A"/>
    <w:rsid w:val="00DD410E"/>
    <w:rsid w:val="00DD4139"/>
    <w:rsid w:val="00DD425A"/>
    <w:rsid w:val="00DD43D1"/>
    <w:rsid w:val="00DD451F"/>
    <w:rsid w:val="00DD4711"/>
    <w:rsid w:val="00DD4799"/>
    <w:rsid w:val="00DD47A7"/>
    <w:rsid w:val="00DD4934"/>
    <w:rsid w:val="00DD49D7"/>
    <w:rsid w:val="00DD4A66"/>
    <w:rsid w:val="00DD4BBF"/>
    <w:rsid w:val="00DD4D17"/>
    <w:rsid w:val="00DD4DBC"/>
    <w:rsid w:val="00DD5079"/>
    <w:rsid w:val="00DD50B4"/>
    <w:rsid w:val="00DD50CD"/>
    <w:rsid w:val="00DD5142"/>
    <w:rsid w:val="00DD53D8"/>
    <w:rsid w:val="00DD53F6"/>
    <w:rsid w:val="00DD5427"/>
    <w:rsid w:val="00DD54AB"/>
    <w:rsid w:val="00DD5522"/>
    <w:rsid w:val="00DD566E"/>
    <w:rsid w:val="00DD5838"/>
    <w:rsid w:val="00DD59F8"/>
    <w:rsid w:val="00DD5A92"/>
    <w:rsid w:val="00DD5B2C"/>
    <w:rsid w:val="00DD5B7E"/>
    <w:rsid w:val="00DD5BE8"/>
    <w:rsid w:val="00DD5D8B"/>
    <w:rsid w:val="00DD5E1F"/>
    <w:rsid w:val="00DD5FC7"/>
    <w:rsid w:val="00DD6033"/>
    <w:rsid w:val="00DD60A0"/>
    <w:rsid w:val="00DD62B0"/>
    <w:rsid w:val="00DD62CA"/>
    <w:rsid w:val="00DD6473"/>
    <w:rsid w:val="00DD64F5"/>
    <w:rsid w:val="00DD652A"/>
    <w:rsid w:val="00DD6663"/>
    <w:rsid w:val="00DD669B"/>
    <w:rsid w:val="00DD67E0"/>
    <w:rsid w:val="00DD6960"/>
    <w:rsid w:val="00DD6A32"/>
    <w:rsid w:val="00DD6A9C"/>
    <w:rsid w:val="00DD6AF2"/>
    <w:rsid w:val="00DD6B77"/>
    <w:rsid w:val="00DD6D40"/>
    <w:rsid w:val="00DD6D4F"/>
    <w:rsid w:val="00DD6D95"/>
    <w:rsid w:val="00DD6EEB"/>
    <w:rsid w:val="00DD6FC4"/>
    <w:rsid w:val="00DD6FE8"/>
    <w:rsid w:val="00DD70A9"/>
    <w:rsid w:val="00DD70E2"/>
    <w:rsid w:val="00DD70E9"/>
    <w:rsid w:val="00DD736B"/>
    <w:rsid w:val="00DD7371"/>
    <w:rsid w:val="00DD742D"/>
    <w:rsid w:val="00DD7454"/>
    <w:rsid w:val="00DD7598"/>
    <w:rsid w:val="00DD75AE"/>
    <w:rsid w:val="00DD75DD"/>
    <w:rsid w:val="00DD78DE"/>
    <w:rsid w:val="00DD7902"/>
    <w:rsid w:val="00DD7A29"/>
    <w:rsid w:val="00DD7D28"/>
    <w:rsid w:val="00DD7E6A"/>
    <w:rsid w:val="00DD7ED3"/>
    <w:rsid w:val="00DD7F03"/>
    <w:rsid w:val="00DD7F0C"/>
    <w:rsid w:val="00DE00B6"/>
    <w:rsid w:val="00DE0191"/>
    <w:rsid w:val="00DE0318"/>
    <w:rsid w:val="00DE049A"/>
    <w:rsid w:val="00DE04AA"/>
    <w:rsid w:val="00DE087A"/>
    <w:rsid w:val="00DE0888"/>
    <w:rsid w:val="00DE0902"/>
    <w:rsid w:val="00DE09C0"/>
    <w:rsid w:val="00DE0CDD"/>
    <w:rsid w:val="00DE0DB4"/>
    <w:rsid w:val="00DE0E67"/>
    <w:rsid w:val="00DE0EA5"/>
    <w:rsid w:val="00DE0FD6"/>
    <w:rsid w:val="00DE1095"/>
    <w:rsid w:val="00DE10F3"/>
    <w:rsid w:val="00DE119D"/>
    <w:rsid w:val="00DE11C9"/>
    <w:rsid w:val="00DE1512"/>
    <w:rsid w:val="00DE1646"/>
    <w:rsid w:val="00DE1787"/>
    <w:rsid w:val="00DE17FF"/>
    <w:rsid w:val="00DE1872"/>
    <w:rsid w:val="00DE192D"/>
    <w:rsid w:val="00DE199B"/>
    <w:rsid w:val="00DE19A6"/>
    <w:rsid w:val="00DE1BA9"/>
    <w:rsid w:val="00DE1D4B"/>
    <w:rsid w:val="00DE1E14"/>
    <w:rsid w:val="00DE216F"/>
    <w:rsid w:val="00DE21D0"/>
    <w:rsid w:val="00DE22BF"/>
    <w:rsid w:val="00DE2357"/>
    <w:rsid w:val="00DE2498"/>
    <w:rsid w:val="00DE2510"/>
    <w:rsid w:val="00DE253D"/>
    <w:rsid w:val="00DE25A2"/>
    <w:rsid w:val="00DE2692"/>
    <w:rsid w:val="00DE26B3"/>
    <w:rsid w:val="00DE26C8"/>
    <w:rsid w:val="00DE26F7"/>
    <w:rsid w:val="00DE2724"/>
    <w:rsid w:val="00DE2847"/>
    <w:rsid w:val="00DE298E"/>
    <w:rsid w:val="00DE29C0"/>
    <w:rsid w:val="00DE2A0B"/>
    <w:rsid w:val="00DE2A5D"/>
    <w:rsid w:val="00DE2A87"/>
    <w:rsid w:val="00DE2B3B"/>
    <w:rsid w:val="00DE2C0A"/>
    <w:rsid w:val="00DE2D9A"/>
    <w:rsid w:val="00DE2DEC"/>
    <w:rsid w:val="00DE3188"/>
    <w:rsid w:val="00DE318A"/>
    <w:rsid w:val="00DE3306"/>
    <w:rsid w:val="00DE341F"/>
    <w:rsid w:val="00DE343A"/>
    <w:rsid w:val="00DE3509"/>
    <w:rsid w:val="00DE36CE"/>
    <w:rsid w:val="00DE370F"/>
    <w:rsid w:val="00DE3A36"/>
    <w:rsid w:val="00DE3AED"/>
    <w:rsid w:val="00DE3BD1"/>
    <w:rsid w:val="00DE3CBE"/>
    <w:rsid w:val="00DE3CD6"/>
    <w:rsid w:val="00DE3CEF"/>
    <w:rsid w:val="00DE3D59"/>
    <w:rsid w:val="00DE3E3D"/>
    <w:rsid w:val="00DE3FA3"/>
    <w:rsid w:val="00DE3FA7"/>
    <w:rsid w:val="00DE3FC2"/>
    <w:rsid w:val="00DE3FCD"/>
    <w:rsid w:val="00DE3FE9"/>
    <w:rsid w:val="00DE429E"/>
    <w:rsid w:val="00DE435F"/>
    <w:rsid w:val="00DE43CA"/>
    <w:rsid w:val="00DE43CE"/>
    <w:rsid w:val="00DE44DD"/>
    <w:rsid w:val="00DE45CF"/>
    <w:rsid w:val="00DE4710"/>
    <w:rsid w:val="00DE4762"/>
    <w:rsid w:val="00DE487A"/>
    <w:rsid w:val="00DE494A"/>
    <w:rsid w:val="00DE49CB"/>
    <w:rsid w:val="00DE4B56"/>
    <w:rsid w:val="00DE4B9B"/>
    <w:rsid w:val="00DE4BC2"/>
    <w:rsid w:val="00DE4CA6"/>
    <w:rsid w:val="00DE4D0B"/>
    <w:rsid w:val="00DE4D33"/>
    <w:rsid w:val="00DE4ED7"/>
    <w:rsid w:val="00DE5043"/>
    <w:rsid w:val="00DE50CC"/>
    <w:rsid w:val="00DE512E"/>
    <w:rsid w:val="00DE518E"/>
    <w:rsid w:val="00DE534F"/>
    <w:rsid w:val="00DE5423"/>
    <w:rsid w:val="00DE54C3"/>
    <w:rsid w:val="00DE54F2"/>
    <w:rsid w:val="00DE55EC"/>
    <w:rsid w:val="00DE5704"/>
    <w:rsid w:val="00DE5799"/>
    <w:rsid w:val="00DE585F"/>
    <w:rsid w:val="00DE587B"/>
    <w:rsid w:val="00DE589C"/>
    <w:rsid w:val="00DE5A27"/>
    <w:rsid w:val="00DE5AAF"/>
    <w:rsid w:val="00DE5B2F"/>
    <w:rsid w:val="00DE5CB4"/>
    <w:rsid w:val="00DE6154"/>
    <w:rsid w:val="00DE6210"/>
    <w:rsid w:val="00DE6430"/>
    <w:rsid w:val="00DE6551"/>
    <w:rsid w:val="00DE6590"/>
    <w:rsid w:val="00DE65A7"/>
    <w:rsid w:val="00DE6838"/>
    <w:rsid w:val="00DE6879"/>
    <w:rsid w:val="00DE6A51"/>
    <w:rsid w:val="00DE6C3D"/>
    <w:rsid w:val="00DE6CE4"/>
    <w:rsid w:val="00DE6DE5"/>
    <w:rsid w:val="00DE6E49"/>
    <w:rsid w:val="00DE6E86"/>
    <w:rsid w:val="00DE6F37"/>
    <w:rsid w:val="00DE7157"/>
    <w:rsid w:val="00DE73A9"/>
    <w:rsid w:val="00DE7408"/>
    <w:rsid w:val="00DE74C1"/>
    <w:rsid w:val="00DE7548"/>
    <w:rsid w:val="00DE7650"/>
    <w:rsid w:val="00DE7736"/>
    <w:rsid w:val="00DE78ED"/>
    <w:rsid w:val="00DE7903"/>
    <w:rsid w:val="00DE7A6C"/>
    <w:rsid w:val="00DE7ADC"/>
    <w:rsid w:val="00DE7B81"/>
    <w:rsid w:val="00DE7C1C"/>
    <w:rsid w:val="00DE7CD6"/>
    <w:rsid w:val="00DE7D83"/>
    <w:rsid w:val="00DE7DAF"/>
    <w:rsid w:val="00DE7DF6"/>
    <w:rsid w:val="00DE7EFF"/>
    <w:rsid w:val="00DE7F63"/>
    <w:rsid w:val="00DF007D"/>
    <w:rsid w:val="00DF00D3"/>
    <w:rsid w:val="00DF02BE"/>
    <w:rsid w:val="00DF0386"/>
    <w:rsid w:val="00DF04F3"/>
    <w:rsid w:val="00DF052F"/>
    <w:rsid w:val="00DF0563"/>
    <w:rsid w:val="00DF057F"/>
    <w:rsid w:val="00DF05C9"/>
    <w:rsid w:val="00DF062C"/>
    <w:rsid w:val="00DF063B"/>
    <w:rsid w:val="00DF076D"/>
    <w:rsid w:val="00DF097D"/>
    <w:rsid w:val="00DF0A02"/>
    <w:rsid w:val="00DF0AC1"/>
    <w:rsid w:val="00DF0B39"/>
    <w:rsid w:val="00DF0CC4"/>
    <w:rsid w:val="00DF0D07"/>
    <w:rsid w:val="00DF0DB4"/>
    <w:rsid w:val="00DF0DF7"/>
    <w:rsid w:val="00DF0E12"/>
    <w:rsid w:val="00DF1016"/>
    <w:rsid w:val="00DF1073"/>
    <w:rsid w:val="00DF1292"/>
    <w:rsid w:val="00DF1335"/>
    <w:rsid w:val="00DF137C"/>
    <w:rsid w:val="00DF1403"/>
    <w:rsid w:val="00DF143D"/>
    <w:rsid w:val="00DF155B"/>
    <w:rsid w:val="00DF15F0"/>
    <w:rsid w:val="00DF15F1"/>
    <w:rsid w:val="00DF1722"/>
    <w:rsid w:val="00DF1730"/>
    <w:rsid w:val="00DF1920"/>
    <w:rsid w:val="00DF19F8"/>
    <w:rsid w:val="00DF1AA1"/>
    <w:rsid w:val="00DF1BB4"/>
    <w:rsid w:val="00DF1C35"/>
    <w:rsid w:val="00DF1CBE"/>
    <w:rsid w:val="00DF1ECF"/>
    <w:rsid w:val="00DF2120"/>
    <w:rsid w:val="00DF2161"/>
    <w:rsid w:val="00DF2221"/>
    <w:rsid w:val="00DF249A"/>
    <w:rsid w:val="00DF2874"/>
    <w:rsid w:val="00DF29AE"/>
    <w:rsid w:val="00DF2AD8"/>
    <w:rsid w:val="00DF2B03"/>
    <w:rsid w:val="00DF2B54"/>
    <w:rsid w:val="00DF2C44"/>
    <w:rsid w:val="00DF2CA4"/>
    <w:rsid w:val="00DF2D86"/>
    <w:rsid w:val="00DF2F1F"/>
    <w:rsid w:val="00DF2FCA"/>
    <w:rsid w:val="00DF2FFD"/>
    <w:rsid w:val="00DF3081"/>
    <w:rsid w:val="00DF318B"/>
    <w:rsid w:val="00DF336F"/>
    <w:rsid w:val="00DF337E"/>
    <w:rsid w:val="00DF3394"/>
    <w:rsid w:val="00DF33FE"/>
    <w:rsid w:val="00DF3433"/>
    <w:rsid w:val="00DF34D8"/>
    <w:rsid w:val="00DF356F"/>
    <w:rsid w:val="00DF35CB"/>
    <w:rsid w:val="00DF370F"/>
    <w:rsid w:val="00DF375D"/>
    <w:rsid w:val="00DF3A82"/>
    <w:rsid w:val="00DF3A89"/>
    <w:rsid w:val="00DF3C1A"/>
    <w:rsid w:val="00DF3C45"/>
    <w:rsid w:val="00DF3C63"/>
    <w:rsid w:val="00DF3E52"/>
    <w:rsid w:val="00DF410D"/>
    <w:rsid w:val="00DF4189"/>
    <w:rsid w:val="00DF428B"/>
    <w:rsid w:val="00DF4397"/>
    <w:rsid w:val="00DF440F"/>
    <w:rsid w:val="00DF4505"/>
    <w:rsid w:val="00DF4566"/>
    <w:rsid w:val="00DF47AD"/>
    <w:rsid w:val="00DF47B2"/>
    <w:rsid w:val="00DF48A8"/>
    <w:rsid w:val="00DF494E"/>
    <w:rsid w:val="00DF4A63"/>
    <w:rsid w:val="00DF4AB6"/>
    <w:rsid w:val="00DF4AD8"/>
    <w:rsid w:val="00DF4AF3"/>
    <w:rsid w:val="00DF4B04"/>
    <w:rsid w:val="00DF4BD6"/>
    <w:rsid w:val="00DF4BF4"/>
    <w:rsid w:val="00DF4CEC"/>
    <w:rsid w:val="00DF4E3E"/>
    <w:rsid w:val="00DF4F1B"/>
    <w:rsid w:val="00DF5018"/>
    <w:rsid w:val="00DF5066"/>
    <w:rsid w:val="00DF50B7"/>
    <w:rsid w:val="00DF5237"/>
    <w:rsid w:val="00DF5285"/>
    <w:rsid w:val="00DF53E6"/>
    <w:rsid w:val="00DF54E1"/>
    <w:rsid w:val="00DF54EB"/>
    <w:rsid w:val="00DF54EF"/>
    <w:rsid w:val="00DF552C"/>
    <w:rsid w:val="00DF5536"/>
    <w:rsid w:val="00DF554B"/>
    <w:rsid w:val="00DF55C5"/>
    <w:rsid w:val="00DF55D2"/>
    <w:rsid w:val="00DF56BE"/>
    <w:rsid w:val="00DF5733"/>
    <w:rsid w:val="00DF57A1"/>
    <w:rsid w:val="00DF57D9"/>
    <w:rsid w:val="00DF57F0"/>
    <w:rsid w:val="00DF5804"/>
    <w:rsid w:val="00DF581C"/>
    <w:rsid w:val="00DF5867"/>
    <w:rsid w:val="00DF58D5"/>
    <w:rsid w:val="00DF58F9"/>
    <w:rsid w:val="00DF5931"/>
    <w:rsid w:val="00DF59D7"/>
    <w:rsid w:val="00DF5A22"/>
    <w:rsid w:val="00DF5B9F"/>
    <w:rsid w:val="00DF5BBA"/>
    <w:rsid w:val="00DF5F07"/>
    <w:rsid w:val="00DF5F0B"/>
    <w:rsid w:val="00DF60B9"/>
    <w:rsid w:val="00DF61DC"/>
    <w:rsid w:val="00DF6298"/>
    <w:rsid w:val="00DF63B7"/>
    <w:rsid w:val="00DF64E7"/>
    <w:rsid w:val="00DF6724"/>
    <w:rsid w:val="00DF6748"/>
    <w:rsid w:val="00DF6C4C"/>
    <w:rsid w:val="00DF6E51"/>
    <w:rsid w:val="00DF6FD2"/>
    <w:rsid w:val="00DF6FEC"/>
    <w:rsid w:val="00DF71BB"/>
    <w:rsid w:val="00DF721C"/>
    <w:rsid w:val="00DF7431"/>
    <w:rsid w:val="00DF7808"/>
    <w:rsid w:val="00DF78FF"/>
    <w:rsid w:val="00DF7998"/>
    <w:rsid w:val="00DF7BA2"/>
    <w:rsid w:val="00DF7BF0"/>
    <w:rsid w:val="00DF7CB7"/>
    <w:rsid w:val="00DF7F56"/>
    <w:rsid w:val="00E00098"/>
    <w:rsid w:val="00E00371"/>
    <w:rsid w:val="00E00419"/>
    <w:rsid w:val="00E0043F"/>
    <w:rsid w:val="00E0058C"/>
    <w:rsid w:val="00E00805"/>
    <w:rsid w:val="00E008B3"/>
    <w:rsid w:val="00E00950"/>
    <w:rsid w:val="00E009BF"/>
    <w:rsid w:val="00E00A11"/>
    <w:rsid w:val="00E00A25"/>
    <w:rsid w:val="00E00CBC"/>
    <w:rsid w:val="00E00E2C"/>
    <w:rsid w:val="00E00E46"/>
    <w:rsid w:val="00E00E5C"/>
    <w:rsid w:val="00E01000"/>
    <w:rsid w:val="00E01016"/>
    <w:rsid w:val="00E010CD"/>
    <w:rsid w:val="00E0110C"/>
    <w:rsid w:val="00E01215"/>
    <w:rsid w:val="00E012BF"/>
    <w:rsid w:val="00E01331"/>
    <w:rsid w:val="00E01355"/>
    <w:rsid w:val="00E01369"/>
    <w:rsid w:val="00E01456"/>
    <w:rsid w:val="00E0146C"/>
    <w:rsid w:val="00E015FF"/>
    <w:rsid w:val="00E016D2"/>
    <w:rsid w:val="00E01738"/>
    <w:rsid w:val="00E0179C"/>
    <w:rsid w:val="00E01A91"/>
    <w:rsid w:val="00E01CA4"/>
    <w:rsid w:val="00E01CD0"/>
    <w:rsid w:val="00E01D21"/>
    <w:rsid w:val="00E01D42"/>
    <w:rsid w:val="00E01D8C"/>
    <w:rsid w:val="00E01FB2"/>
    <w:rsid w:val="00E02047"/>
    <w:rsid w:val="00E020F4"/>
    <w:rsid w:val="00E02153"/>
    <w:rsid w:val="00E0223E"/>
    <w:rsid w:val="00E02252"/>
    <w:rsid w:val="00E0225A"/>
    <w:rsid w:val="00E02262"/>
    <w:rsid w:val="00E022A5"/>
    <w:rsid w:val="00E023D2"/>
    <w:rsid w:val="00E023E8"/>
    <w:rsid w:val="00E02442"/>
    <w:rsid w:val="00E0244A"/>
    <w:rsid w:val="00E02557"/>
    <w:rsid w:val="00E025C0"/>
    <w:rsid w:val="00E02755"/>
    <w:rsid w:val="00E02776"/>
    <w:rsid w:val="00E02925"/>
    <w:rsid w:val="00E0296D"/>
    <w:rsid w:val="00E02A37"/>
    <w:rsid w:val="00E02BC2"/>
    <w:rsid w:val="00E02C18"/>
    <w:rsid w:val="00E02E10"/>
    <w:rsid w:val="00E02F43"/>
    <w:rsid w:val="00E0313C"/>
    <w:rsid w:val="00E031FA"/>
    <w:rsid w:val="00E032DC"/>
    <w:rsid w:val="00E033C8"/>
    <w:rsid w:val="00E035CD"/>
    <w:rsid w:val="00E03658"/>
    <w:rsid w:val="00E036D3"/>
    <w:rsid w:val="00E03ADC"/>
    <w:rsid w:val="00E03BBE"/>
    <w:rsid w:val="00E03D0B"/>
    <w:rsid w:val="00E03D1C"/>
    <w:rsid w:val="00E04039"/>
    <w:rsid w:val="00E041D3"/>
    <w:rsid w:val="00E04238"/>
    <w:rsid w:val="00E042EA"/>
    <w:rsid w:val="00E042FB"/>
    <w:rsid w:val="00E0453D"/>
    <w:rsid w:val="00E0479C"/>
    <w:rsid w:val="00E048AA"/>
    <w:rsid w:val="00E049AC"/>
    <w:rsid w:val="00E04AB5"/>
    <w:rsid w:val="00E04C76"/>
    <w:rsid w:val="00E04C8E"/>
    <w:rsid w:val="00E0538B"/>
    <w:rsid w:val="00E054FE"/>
    <w:rsid w:val="00E055F9"/>
    <w:rsid w:val="00E05677"/>
    <w:rsid w:val="00E056E7"/>
    <w:rsid w:val="00E058B1"/>
    <w:rsid w:val="00E05954"/>
    <w:rsid w:val="00E05DBC"/>
    <w:rsid w:val="00E05FA6"/>
    <w:rsid w:val="00E0614C"/>
    <w:rsid w:val="00E0628A"/>
    <w:rsid w:val="00E062A4"/>
    <w:rsid w:val="00E0641C"/>
    <w:rsid w:val="00E06498"/>
    <w:rsid w:val="00E06505"/>
    <w:rsid w:val="00E06528"/>
    <w:rsid w:val="00E067EA"/>
    <w:rsid w:val="00E06857"/>
    <w:rsid w:val="00E06882"/>
    <w:rsid w:val="00E06A40"/>
    <w:rsid w:val="00E06ADE"/>
    <w:rsid w:val="00E06BAF"/>
    <w:rsid w:val="00E06BCC"/>
    <w:rsid w:val="00E06BCD"/>
    <w:rsid w:val="00E06C01"/>
    <w:rsid w:val="00E06E87"/>
    <w:rsid w:val="00E0713B"/>
    <w:rsid w:val="00E0721E"/>
    <w:rsid w:val="00E072C5"/>
    <w:rsid w:val="00E07335"/>
    <w:rsid w:val="00E07711"/>
    <w:rsid w:val="00E07746"/>
    <w:rsid w:val="00E0784B"/>
    <w:rsid w:val="00E0785E"/>
    <w:rsid w:val="00E078F8"/>
    <w:rsid w:val="00E0795E"/>
    <w:rsid w:val="00E079A8"/>
    <w:rsid w:val="00E07A4E"/>
    <w:rsid w:val="00E07A89"/>
    <w:rsid w:val="00E07AD9"/>
    <w:rsid w:val="00E07B1E"/>
    <w:rsid w:val="00E07B81"/>
    <w:rsid w:val="00E07D7E"/>
    <w:rsid w:val="00E07F7C"/>
    <w:rsid w:val="00E10105"/>
    <w:rsid w:val="00E1037B"/>
    <w:rsid w:val="00E10408"/>
    <w:rsid w:val="00E10462"/>
    <w:rsid w:val="00E1052E"/>
    <w:rsid w:val="00E10565"/>
    <w:rsid w:val="00E1057E"/>
    <w:rsid w:val="00E1068F"/>
    <w:rsid w:val="00E106F6"/>
    <w:rsid w:val="00E10760"/>
    <w:rsid w:val="00E1081D"/>
    <w:rsid w:val="00E10869"/>
    <w:rsid w:val="00E10907"/>
    <w:rsid w:val="00E109A1"/>
    <w:rsid w:val="00E10A31"/>
    <w:rsid w:val="00E10A51"/>
    <w:rsid w:val="00E10AAF"/>
    <w:rsid w:val="00E10AD4"/>
    <w:rsid w:val="00E10BF2"/>
    <w:rsid w:val="00E10C1A"/>
    <w:rsid w:val="00E10D3C"/>
    <w:rsid w:val="00E10DB9"/>
    <w:rsid w:val="00E10DC7"/>
    <w:rsid w:val="00E10ED1"/>
    <w:rsid w:val="00E11110"/>
    <w:rsid w:val="00E111A0"/>
    <w:rsid w:val="00E11215"/>
    <w:rsid w:val="00E11386"/>
    <w:rsid w:val="00E113C8"/>
    <w:rsid w:val="00E11477"/>
    <w:rsid w:val="00E114E4"/>
    <w:rsid w:val="00E114FA"/>
    <w:rsid w:val="00E11555"/>
    <w:rsid w:val="00E11684"/>
    <w:rsid w:val="00E11738"/>
    <w:rsid w:val="00E11825"/>
    <w:rsid w:val="00E118EB"/>
    <w:rsid w:val="00E1199D"/>
    <w:rsid w:val="00E11B90"/>
    <w:rsid w:val="00E11B99"/>
    <w:rsid w:val="00E11C7C"/>
    <w:rsid w:val="00E11CE0"/>
    <w:rsid w:val="00E11D3D"/>
    <w:rsid w:val="00E11E7B"/>
    <w:rsid w:val="00E12314"/>
    <w:rsid w:val="00E12333"/>
    <w:rsid w:val="00E123F5"/>
    <w:rsid w:val="00E12437"/>
    <w:rsid w:val="00E12504"/>
    <w:rsid w:val="00E12696"/>
    <w:rsid w:val="00E1279D"/>
    <w:rsid w:val="00E12804"/>
    <w:rsid w:val="00E12A38"/>
    <w:rsid w:val="00E12C3A"/>
    <w:rsid w:val="00E12E33"/>
    <w:rsid w:val="00E12E5E"/>
    <w:rsid w:val="00E12EA8"/>
    <w:rsid w:val="00E130BC"/>
    <w:rsid w:val="00E13166"/>
    <w:rsid w:val="00E131EF"/>
    <w:rsid w:val="00E1350A"/>
    <w:rsid w:val="00E1355E"/>
    <w:rsid w:val="00E135C2"/>
    <w:rsid w:val="00E135C8"/>
    <w:rsid w:val="00E1369D"/>
    <w:rsid w:val="00E136F1"/>
    <w:rsid w:val="00E1373F"/>
    <w:rsid w:val="00E13849"/>
    <w:rsid w:val="00E1386C"/>
    <w:rsid w:val="00E13B19"/>
    <w:rsid w:val="00E13B8A"/>
    <w:rsid w:val="00E13D9A"/>
    <w:rsid w:val="00E13E2A"/>
    <w:rsid w:val="00E13E8F"/>
    <w:rsid w:val="00E1407B"/>
    <w:rsid w:val="00E140E9"/>
    <w:rsid w:val="00E1414D"/>
    <w:rsid w:val="00E14194"/>
    <w:rsid w:val="00E1421B"/>
    <w:rsid w:val="00E1421C"/>
    <w:rsid w:val="00E143B6"/>
    <w:rsid w:val="00E14492"/>
    <w:rsid w:val="00E14539"/>
    <w:rsid w:val="00E1453B"/>
    <w:rsid w:val="00E145ED"/>
    <w:rsid w:val="00E146D4"/>
    <w:rsid w:val="00E14789"/>
    <w:rsid w:val="00E14857"/>
    <w:rsid w:val="00E1494F"/>
    <w:rsid w:val="00E14A22"/>
    <w:rsid w:val="00E14B45"/>
    <w:rsid w:val="00E14C38"/>
    <w:rsid w:val="00E14F9A"/>
    <w:rsid w:val="00E1508A"/>
    <w:rsid w:val="00E15174"/>
    <w:rsid w:val="00E1520C"/>
    <w:rsid w:val="00E15223"/>
    <w:rsid w:val="00E1524B"/>
    <w:rsid w:val="00E15519"/>
    <w:rsid w:val="00E1563F"/>
    <w:rsid w:val="00E1579D"/>
    <w:rsid w:val="00E1584E"/>
    <w:rsid w:val="00E158AE"/>
    <w:rsid w:val="00E1590A"/>
    <w:rsid w:val="00E15A27"/>
    <w:rsid w:val="00E15A2A"/>
    <w:rsid w:val="00E15A2F"/>
    <w:rsid w:val="00E15B27"/>
    <w:rsid w:val="00E15B7D"/>
    <w:rsid w:val="00E15BE3"/>
    <w:rsid w:val="00E15C33"/>
    <w:rsid w:val="00E15DFB"/>
    <w:rsid w:val="00E15E28"/>
    <w:rsid w:val="00E15E8A"/>
    <w:rsid w:val="00E15EAB"/>
    <w:rsid w:val="00E15F66"/>
    <w:rsid w:val="00E15F80"/>
    <w:rsid w:val="00E15FCF"/>
    <w:rsid w:val="00E16011"/>
    <w:rsid w:val="00E160B8"/>
    <w:rsid w:val="00E16195"/>
    <w:rsid w:val="00E166EF"/>
    <w:rsid w:val="00E16815"/>
    <w:rsid w:val="00E168E2"/>
    <w:rsid w:val="00E16996"/>
    <w:rsid w:val="00E169EC"/>
    <w:rsid w:val="00E16A1C"/>
    <w:rsid w:val="00E16A60"/>
    <w:rsid w:val="00E16CF4"/>
    <w:rsid w:val="00E16EDC"/>
    <w:rsid w:val="00E16F13"/>
    <w:rsid w:val="00E16FB0"/>
    <w:rsid w:val="00E1702F"/>
    <w:rsid w:val="00E170E0"/>
    <w:rsid w:val="00E17118"/>
    <w:rsid w:val="00E17233"/>
    <w:rsid w:val="00E172A2"/>
    <w:rsid w:val="00E17328"/>
    <w:rsid w:val="00E17336"/>
    <w:rsid w:val="00E1736B"/>
    <w:rsid w:val="00E17438"/>
    <w:rsid w:val="00E174F5"/>
    <w:rsid w:val="00E1754E"/>
    <w:rsid w:val="00E176E8"/>
    <w:rsid w:val="00E17810"/>
    <w:rsid w:val="00E17AF4"/>
    <w:rsid w:val="00E17C28"/>
    <w:rsid w:val="00E17DAF"/>
    <w:rsid w:val="00E17E88"/>
    <w:rsid w:val="00E17F2F"/>
    <w:rsid w:val="00E20157"/>
    <w:rsid w:val="00E2015C"/>
    <w:rsid w:val="00E202E9"/>
    <w:rsid w:val="00E2043A"/>
    <w:rsid w:val="00E20448"/>
    <w:rsid w:val="00E2048C"/>
    <w:rsid w:val="00E20537"/>
    <w:rsid w:val="00E206BF"/>
    <w:rsid w:val="00E207D2"/>
    <w:rsid w:val="00E20943"/>
    <w:rsid w:val="00E2094A"/>
    <w:rsid w:val="00E209F6"/>
    <w:rsid w:val="00E20A20"/>
    <w:rsid w:val="00E20AE3"/>
    <w:rsid w:val="00E20C1A"/>
    <w:rsid w:val="00E20DC7"/>
    <w:rsid w:val="00E21040"/>
    <w:rsid w:val="00E21190"/>
    <w:rsid w:val="00E2120C"/>
    <w:rsid w:val="00E21397"/>
    <w:rsid w:val="00E213ED"/>
    <w:rsid w:val="00E2142D"/>
    <w:rsid w:val="00E2147F"/>
    <w:rsid w:val="00E214C9"/>
    <w:rsid w:val="00E214D1"/>
    <w:rsid w:val="00E2167A"/>
    <w:rsid w:val="00E21814"/>
    <w:rsid w:val="00E21B33"/>
    <w:rsid w:val="00E21B6F"/>
    <w:rsid w:val="00E21B74"/>
    <w:rsid w:val="00E21D78"/>
    <w:rsid w:val="00E21DC4"/>
    <w:rsid w:val="00E21EF8"/>
    <w:rsid w:val="00E21FB8"/>
    <w:rsid w:val="00E22070"/>
    <w:rsid w:val="00E2207C"/>
    <w:rsid w:val="00E220EA"/>
    <w:rsid w:val="00E2219C"/>
    <w:rsid w:val="00E221B5"/>
    <w:rsid w:val="00E221C9"/>
    <w:rsid w:val="00E221F6"/>
    <w:rsid w:val="00E22280"/>
    <w:rsid w:val="00E222BF"/>
    <w:rsid w:val="00E224A3"/>
    <w:rsid w:val="00E225F5"/>
    <w:rsid w:val="00E2262C"/>
    <w:rsid w:val="00E22771"/>
    <w:rsid w:val="00E2279A"/>
    <w:rsid w:val="00E227A0"/>
    <w:rsid w:val="00E227B7"/>
    <w:rsid w:val="00E227C6"/>
    <w:rsid w:val="00E228EE"/>
    <w:rsid w:val="00E22911"/>
    <w:rsid w:val="00E229A8"/>
    <w:rsid w:val="00E22CC8"/>
    <w:rsid w:val="00E22D17"/>
    <w:rsid w:val="00E22F27"/>
    <w:rsid w:val="00E22F4B"/>
    <w:rsid w:val="00E23009"/>
    <w:rsid w:val="00E23109"/>
    <w:rsid w:val="00E23229"/>
    <w:rsid w:val="00E2332C"/>
    <w:rsid w:val="00E233E2"/>
    <w:rsid w:val="00E234BE"/>
    <w:rsid w:val="00E234DB"/>
    <w:rsid w:val="00E235B0"/>
    <w:rsid w:val="00E236D1"/>
    <w:rsid w:val="00E23716"/>
    <w:rsid w:val="00E237A5"/>
    <w:rsid w:val="00E237D1"/>
    <w:rsid w:val="00E23939"/>
    <w:rsid w:val="00E239B9"/>
    <w:rsid w:val="00E239C4"/>
    <w:rsid w:val="00E23B44"/>
    <w:rsid w:val="00E23B81"/>
    <w:rsid w:val="00E23B9A"/>
    <w:rsid w:val="00E23D8A"/>
    <w:rsid w:val="00E23DA3"/>
    <w:rsid w:val="00E23DED"/>
    <w:rsid w:val="00E23FCE"/>
    <w:rsid w:val="00E2401D"/>
    <w:rsid w:val="00E24189"/>
    <w:rsid w:val="00E241F8"/>
    <w:rsid w:val="00E24287"/>
    <w:rsid w:val="00E24302"/>
    <w:rsid w:val="00E24328"/>
    <w:rsid w:val="00E24339"/>
    <w:rsid w:val="00E24381"/>
    <w:rsid w:val="00E244AB"/>
    <w:rsid w:val="00E2454E"/>
    <w:rsid w:val="00E245C7"/>
    <w:rsid w:val="00E24AD2"/>
    <w:rsid w:val="00E24AF4"/>
    <w:rsid w:val="00E24AF9"/>
    <w:rsid w:val="00E24BAC"/>
    <w:rsid w:val="00E24BD2"/>
    <w:rsid w:val="00E24C92"/>
    <w:rsid w:val="00E24D12"/>
    <w:rsid w:val="00E24DF6"/>
    <w:rsid w:val="00E24DF7"/>
    <w:rsid w:val="00E250FA"/>
    <w:rsid w:val="00E25105"/>
    <w:rsid w:val="00E25246"/>
    <w:rsid w:val="00E2530A"/>
    <w:rsid w:val="00E253B1"/>
    <w:rsid w:val="00E25474"/>
    <w:rsid w:val="00E255E4"/>
    <w:rsid w:val="00E25687"/>
    <w:rsid w:val="00E257D1"/>
    <w:rsid w:val="00E2581F"/>
    <w:rsid w:val="00E2586A"/>
    <w:rsid w:val="00E258F2"/>
    <w:rsid w:val="00E25904"/>
    <w:rsid w:val="00E25A16"/>
    <w:rsid w:val="00E25AA6"/>
    <w:rsid w:val="00E25B3D"/>
    <w:rsid w:val="00E25C9E"/>
    <w:rsid w:val="00E25DCB"/>
    <w:rsid w:val="00E25DEC"/>
    <w:rsid w:val="00E25E41"/>
    <w:rsid w:val="00E25EE4"/>
    <w:rsid w:val="00E2605A"/>
    <w:rsid w:val="00E262E6"/>
    <w:rsid w:val="00E26417"/>
    <w:rsid w:val="00E2644D"/>
    <w:rsid w:val="00E2649F"/>
    <w:rsid w:val="00E265CA"/>
    <w:rsid w:val="00E269E3"/>
    <w:rsid w:val="00E26B04"/>
    <w:rsid w:val="00E26BEA"/>
    <w:rsid w:val="00E27244"/>
    <w:rsid w:val="00E2726C"/>
    <w:rsid w:val="00E2729A"/>
    <w:rsid w:val="00E2739A"/>
    <w:rsid w:val="00E273CC"/>
    <w:rsid w:val="00E27568"/>
    <w:rsid w:val="00E2770E"/>
    <w:rsid w:val="00E277E6"/>
    <w:rsid w:val="00E2790B"/>
    <w:rsid w:val="00E2799D"/>
    <w:rsid w:val="00E27B6E"/>
    <w:rsid w:val="00E27C2A"/>
    <w:rsid w:val="00E27CB3"/>
    <w:rsid w:val="00E27D2C"/>
    <w:rsid w:val="00E27DBC"/>
    <w:rsid w:val="00E27E08"/>
    <w:rsid w:val="00E30188"/>
    <w:rsid w:val="00E30218"/>
    <w:rsid w:val="00E30356"/>
    <w:rsid w:val="00E3035B"/>
    <w:rsid w:val="00E305C4"/>
    <w:rsid w:val="00E30656"/>
    <w:rsid w:val="00E30787"/>
    <w:rsid w:val="00E307DB"/>
    <w:rsid w:val="00E308D3"/>
    <w:rsid w:val="00E308E9"/>
    <w:rsid w:val="00E30A11"/>
    <w:rsid w:val="00E30A58"/>
    <w:rsid w:val="00E30AE1"/>
    <w:rsid w:val="00E30C98"/>
    <w:rsid w:val="00E30CB3"/>
    <w:rsid w:val="00E30CCC"/>
    <w:rsid w:val="00E30D46"/>
    <w:rsid w:val="00E30D4B"/>
    <w:rsid w:val="00E30D7C"/>
    <w:rsid w:val="00E30E66"/>
    <w:rsid w:val="00E30F14"/>
    <w:rsid w:val="00E3104A"/>
    <w:rsid w:val="00E3111B"/>
    <w:rsid w:val="00E31248"/>
    <w:rsid w:val="00E3127B"/>
    <w:rsid w:val="00E31296"/>
    <w:rsid w:val="00E316BD"/>
    <w:rsid w:val="00E317D9"/>
    <w:rsid w:val="00E319DC"/>
    <w:rsid w:val="00E31A3C"/>
    <w:rsid w:val="00E31AA8"/>
    <w:rsid w:val="00E31C9A"/>
    <w:rsid w:val="00E31CF0"/>
    <w:rsid w:val="00E31D99"/>
    <w:rsid w:val="00E31DAA"/>
    <w:rsid w:val="00E32130"/>
    <w:rsid w:val="00E321E0"/>
    <w:rsid w:val="00E321FF"/>
    <w:rsid w:val="00E322DD"/>
    <w:rsid w:val="00E3232E"/>
    <w:rsid w:val="00E324BF"/>
    <w:rsid w:val="00E32550"/>
    <w:rsid w:val="00E32560"/>
    <w:rsid w:val="00E325FA"/>
    <w:rsid w:val="00E32688"/>
    <w:rsid w:val="00E32A97"/>
    <w:rsid w:val="00E32A9C"/>
    <w:rsid w:val="00E32B0F"/>
    <w:rsid w:val="00E32BAE"/>
    <w:rsid w:val="00E32D6B"/>
    <w:rsid w:val="00E32DD3"/>
    <w:rsid w:val="00E32E57"/>
    <w:rsid w:val="00E32EB7"/>
    <w:rsid w:val="00E32EE5"/>
    <w:rsid w:val="00E32F86"/>
    <w:rsid w:val="00E32F93"/>
    <w:rsid w:val="00E334E2"/>
    <w:rsid w:val="00E33569"/>
    <w:rsid w:val="00E3360C"/>
    <w:rsid w:val="00E33614"/>
    <w:rsid w:val="00E3368F"/>
    <w:rsid w:val="00E337A6"/>
    <w:rsid w:val="00E338BF"/>
    <w:rsid w:val="00E33972"/>
    <w:rsid w:val="00E339CF"/>
    <w:rsid w:val="00E33C09"/>
    <w:rsid w:val="00E33C6A"/>
    <w:rsid w:val="00E33E23"/>
    <w:rsid w:val="00E33E9A"/>
    <w:rsid w:val="00E33F85"/>
    <w:rsid w:val="00E33FDB"/>
    <w:rsid w:val="00E34326"/>
    <w:rsid w:val="00E34377"/>
    <w:rsid w:val="00E3448F"/>
    <w:rsid w:val="00E34532"/>
    <w:rsid w:val="00E34566"/>
    <w:rsid w:val="00E34572"/>
    <w:rsid w:val="00E34644"/>
    <w:rsid w:val="00E34689"/>
    <w:rsid w:val="00E346A7"/>
    <w:rsid w:val="00E34728"/>
    <w:rsid w:val="00E3481E"/>
    <w:rsid w:val="00E3496D"/>
    <w:rsid w:val="00E349A9"/>
    <w:rsid w:val="00E34A7E"/>
    <w:rsid w:val="00E34BAE"/>
    <w:rsid w:val="00E34C6F"/>
    <w:rsid w:val="00E34DE2"/>
    <w:rsid w:val="00E34FA7"/>
    <w:rsid w:val="00E35069"/>
    <w:rsid w:val="00E35073"/>
    <w:rsid w:val="00E350F4"/>
    <w:rsid w:val="00E353CA"/>
    <w:rsid w:val="00E356E5"/>
    <w:rsid w:val="00E35758"/>
    <w:rsid w:val="00E3576D"/>
    <w:rsid w:val="00E359CA"/>
    <w:rsid w:val="00E35A1D"/>
    <w:rsid w:val="00E35CDD"/>
    <w:rsid w:val="00E35CEF"/>
    <w:rsid w:val="00E35D10"/>
    <w:rsid w:val="00E35D41"/>
    <w:rsid w:val="00E35E6D"/>
    <w:rsid w:val="00E35F03"/>
    <w:rsid w:val="00E35FB3"/>
    <w:rsid w:val="00E36095"/>
    <w:rsid w:val="00E360B7"/>
    <w:rsid w:val="00E36100"/>
    <w:rsid w:val="00E3620F"/>
    <w:rsid w:val="00E36377"/>
    <w:rsid w:val="00E36426"/>
    <w:rsid w:val="00E36529"/>
    <w:rsid w:val="00E3663A"/>
    <w:rsid w:val="00E3668F"/>
    <w:rsid w:val="00E36747"/>
    <w:rsid w:val="00E36902"/>
    <w:rsid w:val="00E36922"/>
    <w:rsid w:val="00E36A4C"/>
    <w:rsid w:val="00E36AFA"/>
    <w:rsid w:val="00E36B9D"/>
    <w:rsid w:val="00E36C7F"/>
    <w:rsid w:val="00E36D02"/>
    <w:rsid w:val="00E36D71"/>
    <w:rsid w:val="00E36E85"/>
    <w:rsid w:val="00E37190"/>
    <w:rsid w:val="00E37207"/>
    <w:rsid w:val="00E372A9"/>
    <w:rsid w:val="00E374A5"/>
    <w:rsid w:val="00E376AB"/>
    <w:rsid w:val="00E37734"/>
    <w:rsid w:val="00E37831"/>
    <w:rsid w:val="00E379F7"/>
    <w:rsid w:val="00E37A7B"/>
    <w:rsid w:val="00E37D7F"/>
    <w:rsid w:val="00E37E88"/>
    <w:rsid w:val="00E37EF5"/>
    <w:rsid w:val="00E40357"/>
    <w:rsid w:val="00E40364"/>
    <w:rsid w:val="00E403BF"/>
    <w:rsid w:val="00E40433"/>
    <w:rsid w:val="00E40437"/>
    <w:rsid w:val="00E40549"/>
    <w:rsid w:val="00E40662"/>
    <w:rsid w:val="00E40694"/>
    <w:rsid w:val="00E40869"/>
    <w:rsid w:val="00E40963"/>
    <w:rsid w:val="00E40AAA"/>
    <w:rsid w:val="00E40AF2"/>
    <w:rsid w:val="00E40B2F"/>
    <w:rsid w:val="00E40CDC"/>
    <w:rsid w:val="00E40DA4"/>
    <w:rsid w:val="00E40E0A"/>
    <w:rsid w:val="00E410C5"/>
    <w:rsid w:val="00E410D9"/>
    <w:rsid w:val="00E4110F"/>
    <w:rsid w:val="00E4113F"/>
    <w:rsid w:val="00E41189"/>
    <w:rsid w:val="00E4120D"/>
    <w:rsid w:val="00E41228"/>
    <w:rsid w:val="00E4133A"/>
    <w:rsid w:val="00E4134C"/>
    <w:rsid w:val="00E41370"/>
    <w:rsid w:val="00E41372"/>
    <w:rsid w:val="00E41401"/>
    <w:rsid w:val="00E4152C"/>
    <w:rsid w:val="00E41678"/>
    <w:rsid w:val="00E41871"/>
    <w:rsid w:val="00E4189C"/>
    <w:rsid w:val="00E418BB"/>
    <w:rsid w:val="00E41A44"/>
    <w:rsid w:val="00E41A8E"/>
    <w:rsid w:val="00E41C0F"/>
    <w:rsid w:val="00E41C49"/>
    <w:rsid w:val="00E41CF4"/>
    <w:rsid w:val="00E41DB2"/>
    <w:rsid w:val="00E41DD7"/>
    <w:rsid w:val="00E41E04"/>
    <w:rsid w:val="00E41E21"/>
    <w:rsid w:val="00E41E30"/>
    <w:rsid w:val="00E41E86"/>
    <w:rsid w:val="00E41F0D"/>
    <w:rsid w:val="00E41F90"/>
    <w:rsid w:val="00E41F9D"/>
    <w:rsid w:val="00E4202C"/>
    <w:rsid w:val="00E4204E"/>
    <w:rsid w:val="00E42065"/>
    <w:rsid w:val="00E42148"/>
    <w:rsid w:val="00E421D0"/>
    <w:rsid w:val="00E42219"/>
    <w:rsid w:val="00E4224D"/>
    <w:rsid w:val="00E4227B"/>
    <w:rsid w:val="00E422BF"/>
    <w:rsid w:val="00E42360"/>
    <w:rsid w:val="00E42497"/>
    <w:rsid w:val="00E424E8"/>
    <w:rsid w:val="00E42572"/>
    <w:rsid w:val="00E427D6"/>
    <w:rsid w:val="00E4282C"/>
    <w:rsid w:val="00E429F9"/>
    <w:rsid w:val="00E42A0D"/>
    <w:rsid w:val="00E42B20"/>
    <w:rsid w:val="00E42CE2"/>
    <w:rsid w:val="00E42E2B"/>
    <w:rsid w:val="00E42E68"/>
    <w:rsid w:val="00E430EA"/>
    <w:rsid w:val="00E430F7"/>
    <w:rsid w:val="00E431BF"/>
    <w:rsid w:val="00E43275"/>
    <w:rsid w:val="00E435B7"/>
    <w:rsid w:val="00E43638"/>
    <w:rsid w:val="00E4365F"/>
    <w:rsid w:val="00E43689"/>
    <w:rsid w:val="00E436A4"/>
    <w:rsid w:val="00E438A6"/>
    <w:rsid w:val="00E438D1"/>
    <w:rsid w:val="00E4391A"/>
    <w:rsid w:val="00E43AD8"/>
    <w:rsid w:val="00E43B08"/>
    <w:rsid w:val="00E43B25"/>
    <w:rsid w:val="00E43BE6"/>
    <w:rsid w:val="00E43C28"/>
    <w:rsid w:val="00E43CEF"/>
    <w:rsid w:val="00E43D27"/>
    <w:rsid w:val="00E43DD8"/>
    <w:rsid w:val="00E43E46"/>
    <w:rsid w:val="00E43E55"/>
    <w:rsid w:val="00E43F97"/>
    <w:rsid w:val="00E43FB9"/>
    <w:rsid w:val="00E44075"/>
    <w:rsid w:val="00E440BA"/>
    <w:rsid w:val="00E440E0"/>
    <w:rsid w:val="00E4412C"/>
    <w:rsid w:val="00E44232"/>
    <w:rsid w:val="00E4443A"/>
    <w:rsid w:val="00E444FD"/>
    <w:rsid w:val="00E447B4"/>
    <w:rsid w:val="00E4480F"/>
    <w:rsid w:val="00E44891"/>
    <w:rsid w:val="00E44994"/>
    <w:rsid w:val="00E449EC"/>
    <w:rsid w:val="00E44AA8"/>
    <w:rsid w:val="00E44B53"/>
    <w:rsid w:val="00E44B9C"/>
    <w:rsid w:val="00E44C25"/>
    <w:rsid w:val="00E44C5E"/>
    <w:rsid w:val="00E44C88"/>
    <w:rsid w:val="00E44CB6"/>
    <w:rsid w:val="00E44CFA"/>
    <w:rsid w:val="00E44DF1"/>
    <w:rsid w:val="00E45079"/>
    <w:rsid w:val="00E450A9"/>
    <w:rsid w:val="00E45282"/>
    <w:rsid w:val="00E453DD"/>
    <w:rsid w:val="00E454F2"/>
    <w:rsid w:val="00E455D9"/>
    <w:rsid w:val="00E45636"/>
    <w:rsid w:val="00E4588A"/>
    <w:rsid w:val="00E45AA8"/>
    <w:rsid w:val="00E45BAC"/>
    <w:rsid w:val="00E45C56"/>
    <w:rsid w:val="00E45D8A"/>
    <w:rsid w:val="00E45E5F"/>
    <w:rsid w:val="00E45FC5"/>
    <w:rsid w:val="00E45FC6"/>
    <w:rsid w:val="00E460E4"/>
    <w:rsid w:val="00E462C6"/>
    <w:rsid w:val="00E462EE"/>
    <w:rsid w:val="00E4635B"/>
    <w:rsid w:val="00E464D9"/>
    <w:rsid w:val="00E46507"/>
    <w:rsid w:val="00E465B1"/>
    <w:rsid w:val="00E46609"/>
    <w:rsid w:val="00E46B18"/>
    <w:rsid w:val="00E46BED"/>
    <w:rsid w:val="00E46C59"/>
    <w:rsid w:val="00E46D39"/>
    <w:rsid w:val="00E46D66"/>
    <w:rsid w:val="00E46DC0"/>
    <w:rsid w:val="00E46ECB"/>
    <w:rsid w:val="00E46F1A"/>
    <w:rsid w:val="00E46FEC"/>
    <w:rsid w:val="00E47107"/>
    <w:rsid w:val="00E47115"/>
    <w:rsid w:val="00E47159"/>
    <w:rsid w:val="00E472B1"/>
    <w:rsid w:val="00E473A4"/>
    <w:rsid w:val="00E4740C"/>
    <w:rsid w:val="00E4746F"/>
    <w:rsid w:val="00E475AD"/>
    <w:rsid w:val="00E475B8"/>
    <w:rsid w:val="00E475C4"/>
    <w:rsid w:val="00E47610"/>
    <w:rsid w:val="00E4773A"/>
    <w:rsid w:val="00E47752"/>
    <w:rsid w:val="00E4781F"/>
    <w:rsid w:val="00E478AA"/>
    <w:rsid w:val="00E478E4"/>
    <w:rsid w:val="00E47911"/>
    <w:rsid w:val="00E47AE4"/>
    <w:rsid w:val="00E47C24"/>
    <w:rsid w:val="00E47C9E"/>
    <w:rsid w:val="00E47CCA"/>
    <w:rsid w:val="00E47D3D"/>
    <w:rsid w:val="00E47DFC"/>
    <w:rsid w:val="00E47E52"/>
    <w:rsid w:val="00E47F16"/>
    <w:rsid w:val="00E50079"/>
    <w:rsid w:val="00E5013D"/>
    <w:rsid w:val="00E50162"/>
    <w:rsid w:val="00E50240"/>
    <w:rsid w:val="00E5027F"/>
    <w:rsid w:val="00E5068F"/>
    <w:rsid w:val="00E50805"/>
    <w:rsid w:val="00E508D6"/>
    <w:rsid w:val="00E508E0"/>
    <w:rsid w:val="00E509A9"/>
    <w:rsid w:val="00E50B5E"/>
    <w:rsid w:val="00E50B8A"/>
    <w:rsid w:val="00E50C0C"/>
    <w:rsid w:val="00E50FA2"/>
    <w:rsid w:val="00E51117"/>
    <w:rsid w:val="00E512A7"/>
    <w:rsid w:val="00E513DB"/>
    <w:rsid w:val="00E514E1"/>
    <w:rsid w:val="00E51607"/>
    <w:rsid w:val="00E51655"/>
    <w:rsid w:val="00E516FE"/>
    <w:rsid w:val="00E51958"/>
    <w:rsid w:val="00E51A96"/>
    <w:rsid w:val="00E51CF6"/>
    <w:rsid w:val="00E51D5D"/>
    <w:rsid w:val="00E51EA3"/>
    <w:rsid w:val="00E51EAD"/>
    <w:rsid w:val="00E51FD2"/>
    <w:rsid w:val="00E5211C"/>
    <w:rsid w:val="00E52280"/>
    <w:rsid w:val="00E522D7"/>
    <w:rsid w:val="00E524FA"/>
    <w:rsid w:val="00E5259A"/>
    <w:rsid w:val="00E525DE"/>
    <w:rsid w:val="00E526A4"/>
    <w:rsid w:val="00E5276D"/>
    <w:rsid w:val="00E5283E"/>
    <w:rsid w:val="00E52A91"/>
    <w:rsid w:val="00E52BBA"/>
    <w:rsid w:val="00E52C52"/>
    <w:rsid w:val="00E52D65"/>
    <w:rsid w:val="00E52E4A"/>
    <w:rsid w:val="00E52F77"/>
    <w:rsid w:val="00E5300A"/>
    <w:rsid w:val="00E530E1"/>
    <w:rsid w:val="00E530E3"/>
    <w:rsid w:val="00E5310C"/>
    <w:rsid w:val="00E53139"/>
    <w:rsid w:val="00E5314A"/>
    <w:rsid w:val="00E53182"/>
    <w:rsid w:val="00E5324F"/>
    <w:rsid w:val="00E53318"/>
    <w:rsid w:val="00E5338F"/>
    <w:rsid w:val="00E534B9"/>
    <w:rsid w:val="00E535F1"/>
    <w:rsid w:val="00E536C3"/>
    <w:rsid w:val="00E53700"/>
    <w:rsid w:val="00E53719"/>
    <w:rsid w:val="00E537C4"/>
    <w:rsid w:val="00E538F2"/>
    <w:rsid w:val="00E5393A"/>
    <w:rsid w:val="00E539CD"/>
    <w:rsid w:val="00E539F1"/>
    <w:rsid w:val="00E53A23"/>
    <w:rsid w:val="00E53AB1"/>
    <w:rsid w:val="00E53B77"/>
    <w:rsid w:val="00E53BA2"/>
    <w:rsid w:val="00E53E1B"/>
    <w:rsid w:val="00E53F0D"/>
    <w:rsid w:val="00E54038"/>
    <w:rsid w:val="00E54126"/>
    <w:rsid w:val="00E54170"/>
    <w:rsid w:val="00E54311"/>
    <w:rsid w:val="00E543DD"/>
    <w:rsid w:val="00E54469"/>
    <w:rsid w:val="00E544FE"/>
    <w:rsid w:val="00E54594"/>
    <w:rsid w:val="00E546D9"/>
    <w:rsid w:val="00E547E2"/>
    <w:rsid w:val="00E54A30"/>
    <w:rsid w:val="00E54ACD"/>
    <w:rsid w:val="00E54B17"/>
    <w:rsid w:val="00E54B1A"/>
    <w:rsid w:val="00E54B2B"/>
    <w:rsid w:val="00E54CD3"/>
    <w:rsid w:val="00E54D4A"/>
    <w:rsid w:val="00E54EB7"/>
    <w:rsid w:val="00E54F42"/>
    <w:rsid w:val="00E54F59"/>
    <w:rsid w:val="00E55054"/>
    <w:rsid w:val="00E551F5"/>
    <w:rsid w:val="00E552CD"/>
    <w:rsid w:val="00E55445"/>
    <w:rsid w:val="00E5545B"/>
    <w:rsid w:val="00E55593"/>
    <w:rsid w:val="00E55650"/>
    <w:rsid w:val="00E55852"/>
    <w:rsid w:val="00E55936"/>
    <w:rsid w:val="00E55C9E"/>
    <w:rsid w:val="00E55CED"/>
    <w:rsid w:val="00E55DFA"/>
    <w:rsid w:val="00E55E04"/>
    <w:rsid w:val="00E55E9D"/>
    <w:rsid w:val="00E55EAF"/>
    <w:rsid w:val="00E55F3A"/>
    <w:rsid w:val="00E56021"/>
    <w:rsid w:val="00E560EA"/>
    <w:rsid w:val="00E561DD"/>
    <w:rsid w:val="00E561EC"/>
    <w:rsid w:val="00E564D1"/>
    <w:rsid w:val="00E564DD"/>
    <w:rsid w:val="00E565E1"/>
    <w:rsid w:val="00E56642"/>
    <w:rsid w:val="00E566B0"/>
    <w:rsid w:val="00E56791"/>
    <w:rsid w:val="00E568FE"/>
    <w:rsid w:val="00E56B7D"/>
    <w:rsid w:val="00E56C2C"/>
    <w:rsid w:val="00E56CA3"/>
    <w:rsid w:val="00E56CFF"/>
    <w:rsid w:val="00E56D6A"/>
    <w:rsid w:val="00E56DA4"/>
    <w:rsid w:val="00E56E9F"/>
    <w:rsid w:val="00E56F01"/>
    <w:rsid w:val="00E56FA5"/>
    <w:rsid w:val="00E56FC6"/>
    <w:rsid w:val="00E571C3"/>
    <w:rsid w:val="00E57387"/>
    <w:rsid w:val="00E573F0"/>
    <w:rsid w:val="00E57526"/>
    <w:rsid w:val="00E575BD"/>
    <w:rsid w:val="00E57729"/>
    <w:rsid w:val="00E577CD"/>
    <w:rsid w:val="00E57896"/>
    <w:rsid w:val="00E5797D"/>
    <w:rsid w:val="00E57ADA"/>
    <w:rsid w:val="00E57B12"/>
    <w:rsid w:val="00E57B1F"/>
    <w:rsid w:val="00E57BBF"/>
    <w:rsid w:val="00E57C38"/>
    <w:rsid w:val="00E57CCB"/>
    <w:rsid w:val="00E57D49"/>
    <w:rsid w:val="00E57D67"/>
    <w:rsid w:val="00E57D98"/>
    <w:rsid w:val="00E57DAB"/>
    <w:rsid w:val="00E57E10"/>
    <w:rsid w:val="00E57E13"/>
    <w:rsid w:val="00E57EAB"/>
    <w:rsid w:val="00E57ECE"/>
    <w:rsid w:val="00E57F17"/>
    <w:rsid w:val="00E57F5C"/>
    <w:rsid w:val="00E57F64"/>
    <w:rsid w:val="00E57F66"/>
    <w:rsid w:val="00E57FDD"/>
    <w:rsid w:val="00E60022"/>
    <w:rsid w:val="00E600B1"/>
    <w:rsid w:val="00E600FB"/>
    <w:rsid w:val="00E6015D"/>
    <w:rsid w:val="00E60174"/>
    <w:rsid w:val="00E6022E"/>
    <w:rsid w:val="00E603C4"/>
    <w:rsid w:val="00E604B5"/>
    <w:rsid w:val="00E604D6"/>
    <w:rsid w:val="00E605C2"/>
    <w:rsid w:val="00E606A7"/>
    <w:rsid w:val="00E606F3"/>
    <w:rsid w:val="00E60808"/>
    <w:rsid w:val="00E6096A"/>
    <w:rsid w:val="00E609BD"/>
    <w:rsid w:val="00E60A3C"/>
    <w:rsid w:val="00E60A74"/>
    <w:rsid w:val="00E60ADD"/>
    <w:rsid w:val="00E60D71"/>
    <w:rsid w:val="00E60DBE"/>
    <w:rsid w:val="00E60EC1"/>
    <w:rsid w:val="00E6130D"/>
    <w:rsid w:val="00E613D4"/>
    <w:rsid w:val="00E61473"/>
    <w:rsid w:val="00E6148C"/>
    <w:rsid w:val="00E61632"/>
    <w:rsid w:val="00E61643"/>
    <w:rsid w:val="00E6169F"/>
    <w:rsid w:val="00E618D3"/>
    <w:rsid w:val="00E618DD"/>
    <w:rsid w:val="00E61900"/>
    <w:rsid w:val="00E61A58"/>
    <w:rsid w:val="00E61A8D"/>
    <w:rsid w:val="00E61B1F"/>
    <w:rsid w:val="00E61B20"/>
    <w:rsid w:val="00E61C4C"/>
    <w:rsid w:val="00E61D7A"/>
    <w:rsid w:val="00E61E3B"/>
    <w:rsid w:val="00E61EA5"/>
    <w:rsid w:val="00E62102"/>
    <w:rsid w:val="00E6216B"/>
    <w:rsid w:val="00E622FD"/>
    <w:rsid w:val="00E623C6"/>
    <w:rsid w:val="00E624B9"/>
    <w:rsid w:val="00E62531"/>
    <w:rsid w:val="00E62549"/>
    <w:rsid w:val="00E6283E"/>
    <w:rsid w:val="00E6297E"/>
    <w:rsid w:val="00E62A67"/>
    <w:rsid w:val="00E62C20"/>
    <w:rsid w:val="00E62D99"/>
    <w:rsid w:val="00E62F52"/>
    <w:rsid w:val="00E63097"/>
    <w:rsid w:val="00E630A8"/>
    <w:rsid w:val="00E631B3"/>
    <w:rsid w:val="00E63349"/>
    <w:rsid w:val="00E63430"/>
    <w:rsid w:val="00E63532"/>
    <w:rsid w:val="00E63767"/>
    <w:rsid w:val="00E6390D"/>
    <w:rsid w:val="00E63BE4"/>
    <w:rsid w:val="00E63CA7"/>
    <w:rsid w:val="00E63CD5"/>
    <w:rsid w:val="00E63D49"/>
    <w:rsid w:val="00E63EA5"/>
    <w:rsid w:val="00E63EFC"/>
    <w:rsid w:val="00E64235"/>
    <w:rsid w:val="00E642A3"/>
    <w:rsid w:val="00E64331"/>
    <w:rsid w:val="00E643AB"/>
    <w:rsid w:val="00E6449E"/>
    <w:rsid w:val="00E645D1"/>
    <w:rsid w:val="00E645FF"/>
    <w:rsid w:val="00E6478A"/>
    <w:rsid w:val="00E6484F"/>
    <w:rsid w:val="00E64AEE"/>
    <w:rsid w:val="00E64C09"/>
    <w:rsid w:val="00E64CD4"/>
    <w:rsid w:val="00E65078"/>
    <w:rsid w:val="00E6512F"/>
    <w:rsid w:val="00E65183"/>
    <w:rsid w:val="00E65206"/>
    <w:rsid w:val="00E65284"/>
    <w:rsid w:val="00E656A7"/>
    <w:rsid w:val="00E65807"/>
    <w:rsid w:val="00E6582A"/>
    <w:rsid w:val="00E658BD"/>
    <w:rsid w:val="00E65A87"/>
    <w:rsid w:val="00E65ACA"/>
    <w:rsid w:val="00E65B0B"/>
    <w:rsid w:val="00E65B96"/>
    <w:rsid w:val="00E65B9D"/>
    <w:rsid w:val="00E65C48"/>
    <w:rsid w:val="00E65D8C"/>
    <w:rsid w:val="00E65EA6"/>
    <w:rsid w:val="00E65EDA"/>
    <w:rsid w:val="00E65F2F"/>
    <w:rsid w:val="00E65F57"/>
    <w:rsid w:val="00E6600B"/>
    <w:rsid w:val="00E6604C"/>
    <w:rsid w:val="00E660EB"/>
    <w:rsid w:val="00E661F1"/>
    <w:rsid w:val="00E6634E"/>
    <w:rsid w:val="00E6646B"/>
    <w:rsid w:val="00E66510"/>
    <w:rsid w:val="00E665D1"/>
    <w:rsid w:val="00E66637"/>
    <w:rsid w:val="00E6669D"/>
    <w:rsid w:val="00E666E0"/>
    <w:rsid w:val="00E668E6"/>
    <w:rsid w:val="00E66A03"/>
    <w:rsid w:val="00E66B82"/>
    <w:rsid w:val="00E66D54"/>
    <w:rsid w:val="00E66D95"/>
    <w:rsid w:val="00E66E00"/>
    <w:rsid w:val="00E66E97"/>
    <w:rsid w:val="00E66FB5"/>
    <w:rsid w:val="00E67196"/>
    <w:rsid w:val="00E67298"/>
    <w:rsid w:val="00E6757F"/>
    <w:rsid w:val="00E676C6"/>
    <w:rsid w:val="00E676F2"/>
    <w:rsid w:val="00E678C0"/>
    <w:rsid w:val="00E678EF"/>
    <w:rsid w:val="00E67960"/>
    <w:rsid w:val="00E67A0C"/>
    <w:rsid w:val="00E67A15"/>
    <w:rsid w:val="00E67BAA"/>
    <w:rsid w:val="00E67C0D"/>
    <w:rsid w:val="00E67DD3"/>
    <w:rsid w:val="00E70099"/>
    <w:rsid w:val="00E701A4"/>
    <w:rsid w:val="00E70253"/>
    <w:rsid w:val="00E703F0"/>
    <w:rsid w:val="00E7042B"/>
    <w:rsid w:val="00E704C1"/>
    <w:rsid w:val="00E70580"/>
    <w:rsid w:val="00E70597"/>
    <w:rsid w:val="00E705F6"/>
    <w:rsid w:val="00E7061C"/>
    <w:rsid w:val="00E7064B"/>
    <w:rsid w:val="00E70661"/>
    <w:rsid w:val="00E706D8"/>
    <w:rsid w:val="00E70708"/>
    <w:rsid w:val="00E70745"/>
    <w:rsid w:val="00E707C3"/>
    <w:rsid w:val="00E70815"/>
    <w:rsid w:val="00E70879"/>
    <w:rsid w:val="00E70963"/>
    <w:rsid w:val="00E70989"/>
    <w:rsid w:val="00E709A1"/>
    <w:rsid w:val="00E70A78"/>
    <w:rsid w:val="00E70C71"/>
    <w:rsid w:val="00E70C7B"/>
    <w:rsid w:val="00E70DAC"/>
    <w:rsid w:val="00E70DD7"/>
    <w:rsid w:val="00E70F24"/>
    <w:rsid w:val="00E711C5"/>
    <w:rsid w:val="00E715DE"/>
    <w:rsid w:val="00E71740"/>
    <w:rsid w:val="00E71768"/>
    <w:rsid w:val="00E7176B"/>
    <w:rsid w:val="00E717F3"/>
    <w:rsid w:val="00E71800"/>
    <w:rsid w:val="00E71B42"/>
    <w:rsid w:val="00E71BB2"/>
    <w:rsid w:val="00E71CB2"/>
    <w:rsid w:val="00E71D28"/>
    <w:rsid w:val="00E71DD6"/>
    <w:rsid w:val="00E71E59"/>
    <w:rsid w:val="00E7208A"/>
    <w:rsid w:val="00E722ED"/>
    <w:rsid w:val="00E723C6"/>
    <w:rsid w:val="00E72625"/>
    <w:rsid w:val="00E72895"/>
    <w:rsid w:val="00E728ED"/>
    <w:rsid w:val="00E72B00"/>
    <w:rsid w:val="00E72BA0"/>
    <w:rsid w:val="00E72BF1"/>
    <w:rsid w:val="00E72C2F"/>
    <w:rsid w:val="00E72C3A"/>
    <w:rsid w:val="00E72C63"/>
    <w:rsid w:val="00E72C88"/>
    <w:rsid w:val="00E72D2C"/>
    <w:rsid w:val="00E72EBD"/>
    <w:rsid w:val="00E72ED6"/>
    <w:rsid w:val="00E72EE0"/>
    <w:rsid w:val="00E72F48"/>
    <w:rsid w:val="00E72FA2"/>
    <w:rsid w:val="00E73292"/>
    <w:rsid w:val="00E73315"/>
    <w:rsid w:val="00E7334E"/>
    <w:rsid w:val="00E7335D"/>
    <w:rsid w:val="00E73451"/>
    <w:rsid w:val="00E73471"/>
    <w:rsid w:val="00E734C9"/>
    <w:rsid w:val="00E735B9"/>
    <w:rsid w:val="00E736A0"/>
    <w:rsid w:val="00E737A0"/>
    <w:rsid w:val="00E73876"/>
    <w:rsid w:val="00E738D8"/>
    <w:rsid w:val="00E73952"/>
    <w:rsid w:val="00E73966"/>
    <w:rsid w:val="00E7396E"/>
    <w:rsid w:val="00E73A7C"/>
    <w:rsid w:val="00E73AB5"/>
    <w:rsid w:val="00E73AF3"/>
    <w:rsid w:val="00E73BA8"/>
    <w:rsid w:val="00E73CAC"/>
    <w:rsid w:val="00E73D8E"/>
    <w:rsid w:val="00E73F69"/>
    <w:rsid w:val="00E74065"/>
    <w:rsid w:val="00E740A1"/>
    <w:rsid w:val="00E740B4"/>
    <w:rsid w:val="00E74113"/>
    <w:rsid w:val="00E74163"/>
    <w:rsid w:val="00E741FB"/>
    <w:rsid w:val="00E742C8"/>
    <w:rsid w:val="00E742F6"/>
    <w:rsid w:val="00E744DA"/>
    <w:rsid w:val="00E745FB"/>
    <w:rsid w:val="00E7482C"/>
    <w:rsid w:val="00E748EF"/>
    <w:rsid w:val="00E7498C"/>
    <w:rsid w:val="00E74BF6"/>
    <w:rsid w:val="00E74E62"/>
    <w:rsid w:val="00E74FFE"/>
    <w:rsid w:val="00E75111"/>
    <w:rsid w:val="00E75158"/>
    <w:rsid w:val="00E7568C"/>
    <w:rsid w:val="00E7572F"/>
    <w:rsid w:val="00E7574B"/>
    <w:rsid w:val="00E7578C"/>
    <w:rsid w:val="00E75843"/>
    <w:rsid w:val="00E7588A"/>
    <w:rsid w:val="00E758C4"/>
    <w:rsid w:val="00E75921"/>
    <w:rsid w:val="00E75A36"/>
    <w:rsid w:val="00E75A39"/>
    <w:rsid w:val="00E75AF8"/>
    <w:rsid w:val="00E75BB3"/>
    <w:rsid w:val="00E75BDC"/>
    <w:rsid w:val="00E75BEB"/>
    <w:rsid w:val="00E75C20"/>
    <w:rsid w:val="00E75D10"/>
    <w:rsid w:val="00E75DFF"/>
    <w:rsid w:val="00E75E14"/>
    <w:rsid w:val="00E75F53"/>
    <w:rsid w:val="00E76044"/>
    <w:rsid w:val="00E7606B"/>
    <w:rsid w:val="00E760B2"/>
    <w:rsid w:val="00E76227"/>
    <w:rsid w:val="00E76440"/>
    <w:rsid w:val="00E764FA"/>
    <w:rsid w:val="00E765B4"/>
    <w:rsid w:val="00E765BE"/>
    <w:rsid w:val="00E7668E"/>
    <w:rsid w:val="00E76848"/>
    <w:rsid w:val="00E76AA4"/>
    <w:rsid w:val="00E76B59"/>
    <w:rsid w:val="00E76E29"/>
    <w:rsid w:val="00E76E7A"/>
    <w:rsid w:val="00E76F54"/>
    <w:rsid w:val="00E76F99"/>
    <w:rsid w:val="00E76FF6"/>
    <w:rsid w:val="00E77015"/>
    <w:rsid w:val="00E77025"/>
    <w:rsid w:val="00E7705B"/>
    <w:rsid w:val="00E77080"/>
    <w:rsid w:val="00E77173"/>
    <w:rsid w:val="00E772AA"/>
    <w:rsid w:val="00E772DB"/>
    <w:rsid w:val="00E77312"/>
    <w:rsid w:val="00E77375"/>
    <w:rsid w:val="00E77546"/>
    <w:rsid w:val="00E775EC"/>
    <w:rsid w:val="00E77641"/>
    <w:rsid w:val="00E776B9"/>
    <w:rsid w:val="00E776D0"/>
    <w:rsid w:val="00E776F9"/>
    <w:rsid w:val="00E77842"/>
    <w:rsid w:val="00E7787C"/>
    <w:rsid w:val="00E7792D"/>
    <w:rsid w:val="00E77A24"/>
    <w:rsid w:val="00E77A79"/>
    <w:rsid w:val="00E77A9B"/>
    <w:rsid w:val="00E77E76"/>
    <w:rsid w:val="00E77E9D"/>
    <w:rsid w:val="00E80009"/>
    <w:rsid w:val="00E8001A"/>
    <w:rsid w:val="00E8006D"/>
    <w:rsid w:val="00E8014C"/>
    <w:rsid w:val="00E80255"/>
    <w:rsid w:val="00E8032A"/>
    <w:rsid w:val="00E803FE"/>
    <w:rsid w:val="00E80422"/>
    <w:rsid w:val="00E8054A"/>
    <w:rsid w:val="00E8062D"/>
    <w:rsid w:val="00E80671"/>
    <w:rsid w:val="00E806BC"/>
    <w:rsid w:val="00E806C7"/>
    <w:rsid w:val="00E808FA"/>
    <w:rsid w:val="00E8097E"/>
    <w:rsid w:val="00E80A07"/>
    <w:rsid w:val="00E80C34"/>
    <w:rsid w:val="00E80D24"/>
    <w:rsid w:val="00E80EE2"/>
    <w:rsid w:val="00E8109E"/>
    <w:rsid w:val="00E812D6"/>
    <w:rsid w:val="00E81320"/>
    <w:rsid w:val="00E81376"/>
    <w:rsid w:val="00E814BB"/>
    <w:rsid w:val="00E814DA"/>
    <w:rsid w:val="00E815AE"/>
    <w:rsid w:val="00E8168E"/>
    <w:rsid w:val="00E816FC"/>
    <w:rsid w:val="00E8193E"/>
    <w:rsid w:val="00E81A57"/>
    <w:rsid w:val="00E81AA3"/>
    <w:rsid w:val="00E81B81"/>
    <w:rsid w:val="00E81B8E"/>
    <w:rsid w:val="00E81C29"/>
    <w:rsid w:val="00E81DBB"/>
    <w:rsid w:val="00E81DE2"/>
    <w:rsid w:val="00E81DF4"/>
    <w:rsid w:val="00E81E3B"/>
    <w:rsid w:val="00E81E5E"/>
    <w:rsid w:val="00E81F4E"/>
    <w:rsid w:val="00E81FC3"/>
    <w:rsid w:val="00E820F2"/>
    <w:rsid w:val="00E82249"/>
    <w:rsid w:val="00E82250"/>
    <w:rsid w:val="00E823A1"/>
    <w:rsid w:val="00E82474"/>
    <w:rsid w:val="00E824D3"/>
    <w:rsid w:val="00E8255F"/>
    <w:rsid w:val="00E829EF"/>
    <w:rsid w:val="00E82A5E"/>
    <w:rsid w:val="00E82AA5"/>
    <w:rsid w:val="00E82ADA"/>
    <w:rsid w:val="00E82B34"/>
    <w:rsid w:val="00E82BE5"/>
    <w:rsid w:val="00E82C92"/>
    <w:rsid w:val="00E82D40"/>
    <w:rsid w:val="00E82D77"/>
    <w:rsid w:val="00E82DED"/>
    <w:rsid w:val="00E82E77"/>
    <w:rsid w:val="00E82EB3"/>
    <w:rsid w:val="00E82F54"/>
    <w:rsid w:val="00E831B0"/>
    <w:rsid w:val="00E831E6"/>
    <w:rsid w:val="00E83389"/>
    <w:rsid w:val="00E835CD"/>
    <w:rsid w:val="00E83616"/>
    <w:rsid w:val="00E83637"/>
    <w:rsid w:val="00E8368D"/>
    <w:rsid w:val="00E837F6"/>
    <w:rsid w:val="00E8385A"/>
    <w:rsid w:val="00E838D2"/>
    <w:rsid w:val="00E838DC"/>
    <w:rsid w:val="00E8395D"/>
    <w:rsid w:val="00E839FD"/>
    <w:rsid w:val="00E83ACF"/>
    <w:rsid w:val="00E83C28"/>
    <w:rsid w:val="00E83C37"/>
    <w:rsid w:val="00E83D53"/>
    <w:rsid w:val="00E83DCA"/>
    <w:rsid w:val="00E83DE7"/>
    <w:rsid w:val="00E83DF0"/>
    <w:rsid w:val="00E83EBE"/>
    <w:rsid w:val="00E83F7C"/>
    <w:rsid w:val="00E84030"/>
    <w:rsid w:val="00E84295"/>
    <w:rsid w:val="00E84464"/>
    <w:rsid w:val="00E845BC"/>
    <w:rsid w:val="00E84747"/>
    <w:rsid w:val="00E848BE"/>
    <w:rsid w:val="00E8490F"/>
    <w:rsid w:val="00E84A38"/>
    <w:rsid w:val="00E84AAD"/>
    <w:rsid w:val="00E84BCE"/>
    <w:rsid w:val="00E84D64"/>
    <w:rsid w:val="00E84D91"/>
    <w:rsid w:val="00E84E34"/>
    <w:rsid w:val="00E8516B"/>
    <w:rsid w:val="00E853AC"/>
    <w:rsid w:val="00E85446"/>
    <w:rsid w:val="00E856DC"/>
    <w:rsid w:val="00E857EE"/>
    <w:rsid w:val="00E8588F"/>
    <w:rsid w:val="00E85902"/>
    <w:rsid w:val="00E85941"/>
    <w:rsid w:val="00E85965"/>
    <w:rsid w:val="00E859EF"/>
    <w:rsid w:val="00E85AB3"/>
    <w:rsid w:val="00E85ACE"/>
    <w:rsid w:val="00E85B55"/>
    <w:rsid w:val="00E85B7B"/>
    <w:rsid w:val="00E85C72"/>
    <w:rsid w:val="00E85C9E"/>
    <w:rsid w:val="00E85D44"/>
    <w:rsid w:val="00E85DEB"/>
    <w:rsid w:val="00E85DFA"/>
    <w:rsid w:val="00E85FEF"/>
    <w:rsid w:val="00E86175"/>
    <w:rsid w:val="00E8622E"/>
    <w:rsid w:val="00E86338"/>
    <w:rsid w:val="00E86362"/>
    <w:rsid w:val="00E864D1"/>
    <w:rsid w:val="00E864EF"/>
    <w:rsid w:val="00E8655C"/>
    <w:rsid w:val="00E8656D"/>
    <w:rsid w:val="00E86865"/>
    <w:rsid w:val="00E868A2"/>
    <w:rsid w:val="00E86932"/>
    <w:rsid w:val="00E86995"/>
    <w:rsid w:val="00E86B24"/>
    <w:rsid w:val="00E86B61"/>
    <w:rsid w:val="00E86C23"/>
    <w:rsid w:val="00E86E02"/>
    <w:rsid w:val="00E86E87"/>
    <w:rsid w:val="00E8702C"/>
    <w:rsid w:val="00E870E5"/>
    <w:rsid w:val="00E87340"/>
    <w:rsid w:val="00E874E1"/>
    <w:rsid w:val="00E8772E"/>
    <w:rsid w:val="00E87942"/>
    <w:rsid w:val="00E879E8"/>
    <w:rsid w:val="00E879F4"/>
    <w:rsid w:val="00E87A5E"/>
    <w:rsid w:val="00E87C6F"/>
    <w:rsid w:val="00E87C7C"/>
    <w:rsid w:val="00E87D6E"/>
    <w:rsid w:val="00E87D95"/>
    <w:rsid w:val="00E87E5B"/>
    <w:rsid w:val="00E87EB7"/>
    <w:rsid w:val="00E87F50"/>
    <w:rsid w:val="00E8A766"/>
    <w:rsid w:val="00E90123"/>
    <w:rsid w:val="00E9015F"/>
    <w:rsid w:val="00E90238"/>
    <w:rsid w:val="00E90328"/>
    <w:rsid w:val="00E90345"/>
    <w:rsid w:val="00E904BC"/>
    <w:rsid w:val="00E904FC"/>
    <w:rsid w:val="00E90857"/>
    <w:rsid w:val="00E90864"/>
    <w:rsid w:val="00E90A20"/>
    <w:rsid w:val="00E90A52"/>
    <w:rsid w:val="00E90A9D"/>
    <w:rsid w:val="00E90ADB"/>
    <w:rsid w:val="00E90E38"/>
    <w:rsid w:val="00E90F04"/>
    <w:rsid w:val="00E90F6D"/>
    <w:rsid w:val="00E9106A"/>
    <w:rsid w:val="00E91116"/>
    <w:rsid w:val="00E9112D"/>
    <w:rsid w:val="00E91189"/>
    <w:rsid w:val="00E912AD"/>
    <w:rsid w:val="00E912F7"/>
    <w:rsid w:val="00E91313"/>
    <w:rsid w:val="00E9134B"/>
    <w:rsid w:val="00E9138C"/>
    <w:rsid w:val="00E91430"/>
    <w:rsid w:val="00E914FC"/>
    <w:rsid w:val="00E91552"/>
    <w:rsid w:val="00E9157A"/>
    <w:rsid w:val="00E91667"/>
    <w:rsid w:val="00E91701"/>
    <w:rsid w:val="00E9176A"/>
    <w:rsid w:val="00E91777"/>
    <w:rsid w:val="00E919B5"/>
    <w:rsid w:val="00E91A2D"/>
    <w:rsid w:val="00E91A7E"/>
    <w:rsid w:val="00E91D6B"/>
    <w:rsid w:val="00E91E5A"/>
    <w:rsid w:val="00E91FED"/>
    <w:rsid w:val="00E9218D"/>
    <w:rsid w:val="00E9227E"/>
    <w:rsid w:val="00E9231F"/>
    <w:rsid w:val="00E923E4"/>
    <w:rsid w:val="00E92452"/>
    <w:rsid w:val="00E92653"/>
    <w:rsid w:val="00E926E4"/>
    <w:rsid w:val="00E9292F"/>
    <w:rsid w:val="00E929D9"/>
    <w:rsid w:val="00E929EC"/>
    <w:rsid w:val="00E92CF3"/>
    <w:rsid w:val="00E92D62"/>
    <w:rsid w:val="00E92EF4"/>
    <w:rsid w:val="00E92FBF"/>
    <w:rsid w:val="00E931A8"/>
    <w:rsid w:val="00E931DC"/>
    <w:rsid w:val="00E9330B"/>
    <w:rsid w:val="00E93316"/>
    <w:rsid w:val="00E9336F"/>
    <w:rsid w:val="00E93477"/>
    <w:rsid w:val="00E93520"/>
    <w:rsid w:val="00E935ED"/>
    <w:rsid w:val="00E937F7"/>
    <w:rsid w:val="00E9392F"/>
    <w:rsid w:val="00E93B41"/>
    <w:rsid w:val="00E93BF1"/>
    <w:rsid w:val="00E93D08"/>
    <w:rsid w:val="00E93D3D"/>
    <w:rsid w:val="00E93E29"/>
    <w:rsid w:val="00E93F10"/>
    <w:rsid w:val="00E93F5F"/>
    <w:rsid w:val="00E940C8"/>
    <w:rsid w:val="00E942C9"/>
    <w:rsid w:val="00E94429"/>
    <w:rsid w:val="00E9459F"/>
    <w:rsid w:val="00E946FF"/>
    <w:rsid w:val="00E9470D"/>
    <w:rsid w:val="00E9475F"/>
    <w:rsid w:val="00E9489C"/>
    <w:rsid w:val="00E948A3"/>
    <w:rsid w:val="00E94944"/>
    <w:rsid w:val="00E94C87"/>
    <w:rsid w:val="00E95116"/>
    <w:rsid w:val="00E95144"/>
    <w:rsid w:val="00E95193"/>
    <w:rsid w:val="00E95344"/>
    <w:rsid w:val="00E95364"/>
    <w:rsid w:val="00E953A3"/>
    <w:rsid w:val="00E9546C"/>
    <w:rsid w:val="00E95595"/>
    <w:rsid w:val="00E95729"/>
    <w:rsid w:val="00E95736"/>
    <w:rsid w:val="00E9596D"/>
    <w:rsid w:val="00E95989"/>
    <w:rsid w:val="00E95AF3"/>
    <w:rsid w:val="00E95C50"/>
    <w:rsid w:val="00E95D49"/>
    <w:rsid w:val="00E95E82"/>
    <w:rsid w:val="00E95ECD"/>
    <w:rsid w:val="00E95EF7"/>
    <w:rsid w:val="00E95F1C"/>
    <w:rsid w:val="00E95F51"/>
    <w:rsid w:val="00E961F0"/>
    <w:rsid w:val="00E9636A"/>
    <w:rsid w:val="00E96487"/>
    <w:rsid w:val="00E964AB"/>
    <w:rsid w:val="00E965FD"/>
    <w:rsid w:val="00E9661A"/>
    <w:rsid w:val="00E96796"/>
    <w:rsid w:val="00E96880"/>
    <w:rsid w:val="00E9692C"/>
    <w:rsid w:val="00E96AA2"/>
    <w:rsid w:val="00E96AD2"/>
    <w:rsid w:val="00E96B88"/>
    <w:rsid w:val="00E96DDE"/>
    <w:rsid w:val="00E96DFB"/>
    <w:rsid w:val="00E96E83"/>
    <w:rsid w:val="00E96EF7"/>
    <w:rsid w:val="00E96F14"/>
    <w:rsid w:val="00E96F2C"/>
    <w:rsid w:val="00E96FC4"/>
    <w:rsid w:val="00E96FD2"/>
    <w:rsid w:val="00E97044"/>
    <w:rsid w:val="00E9726F"/>
    <w:rsid w:val="00E97282"/>
    <w:rsid w:val="00E97436"/>
    <w:rsid w:val="00E9755B"/>
    <w:rsid w:val="00E97707"/>
    <w:rsid w:val="00E977D2"/>
    <w:rsid w:val="00E978E7"/>
    <w:rsid w:val="00E97AA6"/>
    <w:rsid w:val="00E97ABA"/>
    <w:rsid w:val="00E97BA0"/>
    <w:rsid w:val="00E97C91"/>
    <w:rsid w:val="00E97D68"/>
    <w:rsid w:val="00E97EC6"/>
    <w:rsid w:val="00EA0007"/>
    <w:rsid w:val="00EA0060"/>
    <w:rsid w:val="00EA0098"/>
    <w:rsid w:val="00EA015B"/>
    <w:rsid w:val="00EA01A0"/>
    <w:rsid w:val="00EA0217"/>
    <w:rsid w:val="00EA0296"/>
    <w:rsid w:val="00EA03C8"/>
    <w:rsid w:val="00EA04FF"/>
    <w:rsid w:val="00EA058C"/>
    <w:rsid w:val="00EA05B1"/>
    <w:rsid w:val="00EA0674"/>
    <w:rsid w:val="00EA07F3"/>
    <w:rsid w:val="00EA0A7C"/>
    <w:rsid w:val="00EA0A8B"/>
    <w:rsid w:val="00EA0BE1"/>
    <w:rsid w:val="00EA0CE7"/>
    <w:rsid w:val="00EA0D29"/>
    <w:rsid w:val="00EA0DB2"/>
    <w:rsid w:val="00EA0F2B"/>
    <w:rsid w:val="00EA0F39"/>
    <w:rsid w:val="00EA0FB0"/>
    <w:rsid w:val="00EA1094"/>
    <w:rsid w:val="00EA1207"/>
    <w:rsid w:val="00EA1665"/>
    <w:rsid w:val="00EA1766"/>
    <w:rsid w:val="00EA17CB"/>
    <w:rsid w:val="00EA1853"/>
    <w:rsid w:val="00EA1943"/>
    <w:rsid w:val="00EA19DB"/>
    <w:rsid w:val="00EA1BE3"/>
    <w:rsid w:val="00EA1CFF"/>
    <w:rsid w:val="00EA1F29"/>
    <w:rsid w:val="00EA2002"/>
    <w:rsid w:val="00EA241E"/>
    <w:rsid w:val="00EA2429"/>
    <w:rsid w:val="00EA246C"/>
    <w:rsid w:val="00EA24C6"/>
    <w:rsid w:val="00EA24DA"/>
    <w:rsid w:val="00EA2547"/>
    <w:rsid w:val="00EA2617"/>
    <w:rsid w:val="00EA2977"/>
    <w:rsid w:val="00EA29C7"/>
    <w:rsid w:val="00EA2AAA"/>
    <w:rsid w:val="00EA2B1B"/>
    <w:rsid w:val="00EA2B24"/>
    <w:rsid w:val="00EA2B3F"/>
    <w:rsid w:val="00EA2B7A"/>
    <w:rsid w:val="00EA2BFB"/>
    <w:rsid w:val="00EA2D5F"/>
    <w:rsid w:val="00EA2F44"/>
    <w:rsid w:val="00EA30AD"/>
    <w:rsid w:val="00EA30FF"/>
    <w:rsid w:val="00EA311C"/>
    <w:rsid w:val="00EA3130"/>
    <w:rsid w:val="00EA32CE"/>
    <w:rsid w:val="00EA32E9"/>
    <w:rsid w:val="00EA3392"/>
    <w:rsid w:val="00EA354B"/>
    <w:rsid w:val="00EA35B3"/>
    <w:rsid w:val="00EA38E5"/>
    <w:rsid w:val="00EA3909"/>
    <w:rsid w:val="00EA3972"/>
    <w:rsid w:val="00EA39C7"/>
    <w:rsid w:val="00EA39CE"/>
    <w:rsid w:val="00EA3CC2"/>
    <w:rsid w:val="00EA3CDC"/>
    <w:rsid w:val="00EA3D3F"/>
    <w:rsid w:val="00EA3DDD"/>
    <w:rsid w:val="00EA3E71"/>
    <w:rsid w:val="00EA3E72"/>
    <w:rsid w:val="00EA4036"/>
    <w:rsid w:val="00EA404B"/>
    <w:rsid w:val="00EA4146"/>
    <w:rsid w:val="00EA414C"/>
    <w:rsid w:val="00EA4167"/>
    <w:rsid w:val="00EA4255"/>
    <w:rsid w:val="00EA44A1"/>
    <w:rsid w:val="00EA44A8"/>
    <w:rsid w:val="00EA45A7"/>
    <w:rsid w:val="00EA46BA"/>
    <w:rsid w:val="00EA47C4"/>
    <w:rsid w:val="00EA4893"/>
    <w:rsid w:val="00EA48AC"/>
    <w:rsid w:val="00EA4965"/>
    <w:rsid w:val="00EA49ED"/>
    <w:rsid w:val="00EA4A48"/>
    <w:rsid w:val="00EA4A52"/>
    <w:rsid w:val="00EA4AF8"/>
    <w:rsid w:val="00EA4C75"/>
    <w:rsid w:val="00EA4CC4"/>
    <w:rsid w:val="00EA4E08"/>
    <w:rsid w:val="00EA4EB6"/>
    <w:rsid w:val="00EA5371"/>
    <w:rsid w:val="00EA53D5"/>
    <w:rsid w:val="00EA53F0"/>
    <w:rsid w:val="00EA5444"/>
    <w:rsid w:val="00EA551B"/>
    <w:rsid w:val="00EA55DF"/>
    <w:rsid w:val="00EA5759"/>
    <w:rsid w:val="00EA5801"/>
    <w:rsid w:val="00EA5824"/>
    <w:rsid w:val="00EA5870"/>
    <w:rsid w:val="00EA59A0"/>
    <w:rsid w:val="00EA5A19"/>
    <w:rsid w:val="00EA5BE3"/>
    <w:rsid w:val="00EA5DA3"/>
    <w:rsid w:val="00EA5DA8"/>
    <w:rsid w:val="00EA5DDA"/>
    <w:rsid w:val="00EA5E61"/>
    <w:rsid w:val="00EA5F4C"/>
    <w:rsid w:val="00EA619A"/>
    <w:rsid w:val="00EA625D"/>
    <w:rsid w:val="00EA62A2"/>
    <w:rsid w:val="00EA6475"/>
    <w:rsid w:val="00EA6488"/>
    <w:rsid w:val="00EA64FE"/>
    <w:rsid w:val="00EA6778"/>
    <w:rsid w:val="00EA67B7"/>
    <w:rsid w:val="00EA6823"/>
    <w:rsid w:val="00EA68A1"/>
    <w:rsid w:val="00EA6979"/>
    <w:rsid w:val="00EA6997"/>
    <w:rsid w:val="00EA6A33"/>
    <w:rsid w:val="00EA6C38"/>
    <w:rsid w:val="00EA6D63"/>
    <w:rsid w:val="00EA70CE"/>
    <w:rsid w:val="00EA717E"/>
    <w:rsid w:val="00EA7231"/>
    <w:rsid w:val="00EA731E"/>
    <w:rsid w:val="00EA734A"/>
    <w:rsid w:val="00EA7364"/>
    <w:rsid w:val="00EA73B3"/>
    <w:rsid w:val="00EA75BC"/>
    <w:rsid w:val="00EA760A"/>
    <w:rsid w:val="00EA77C5"/>
    <w:rsid w:val="00EA7809"/>
    <w:rsid w:val="00EA7997"/>
    <w:rsid w:val="00EA7A0D"/>
    <w:rsid w:val="00EA7AF4"/>
    <w:rsid w:val="00EA7BBC"/>
    <w:rsid w:val="00EA7C1D"/>
    <w:rsid w:val="00EA7C7C"/>
    <w:rsid w:val="00EA7CCA"/>
    <w:rsid w:val="00EA7CFB"/>
    <w:rsid w:val="00EA7FD3"/>
    <w:rsid w:val="00EB003A"/>
    <w:rsid w:val="00EB00D5"/>
    <w:rsid w:val="00EB013D"/>
    <w:rsid w:val="00EB02FA"/>
    <w:rsid w:val="00EB03A5"/>
    <w:rsid w:val="00EB056C"/>
    <w:rsid w:val="00EB05F9"/>
    <w:rsid w:val="00EB081C"/>
    <w:rsid w:val="00EB08A1"/>
    <w:rsid w:val="00EB09AF"/>
    <w:rsid w:val="00EB0A0B"/>
    <w:rsid w:val="00EB0A15"/>
    <w:rsid w:val="00EB0B36"/>
    <w:rsid w:val="00EB0B4C"/>
    <w:rsid w:val="00EB0B94"/>
    <w:rsid w:val="00EB0EA0"/>
    <w:rsid w:val="00EB0F2D"/>
    <w:rsid w:val="00EB1094"/>
    <w:rsid w:val="00EB12DF"/>
    <w:rsid w:val="00EB1490"/>
    <w:rsid w:val="00EB1500"/>
    <w:rsid w:val="00EB1526"/>
    <w:rsid w:val="00EB1582"/>
    <w:rsid w:val="00EB15F6"/>
    <w:rsid w:val="00EB16D6"/>
    <w:rsid w:val="00EB16D8"/>
    <w:rsid w:val="00EB190D"/>
    <w:rsid w:val="00EB192E"/>
    <w:rsid w:val="00EB1971"/>
    <w:rsid w:val="00EB1CFE"/>
    <w:rsid w:val="00EB1D46"/>
    <w:rsid w:val="00EB1DFE"/>
    <w:rsid w:val="00EB1ECD"/>
    <w:rsid w:val="00EB1F88"/>
    <w:rsid w:val="00EB2029"/>
    <w:rsid w:val="00EB228E"/>
    <w:rsid w:val="00EB230D"/>
    <w:rsid w:val="00EB24E8"/>
    <w:rsid w:val="00EB25ED"/>
    <w:rsid w:val="00EB280F"/>
    <w:rsid w:val="00EB296A"/>
    <w:rsid w:val="00EB29D2"/>
    <w:rsid w:val="00EB29E1"/>
    <w:rsid w:val="00EB2AAB"/>
    <w:rsid w:val="00EB2B97"/>
    <w:rsid w:val="00EB2C8B"/>
    <w:rsid w:val="00EB2CA3"/>
    <w:rsid w:val="00EB2D0D"/>
    <w:rsid w:val="00EB2D19"/>
    <w:rsid w:val="00EB2E8D"/>
    <w:rsid w:val="00EB2EFF"/>
    <w:rsid w:val="00EB312E"/>
    <w:rsid w:val="00EB31C4"/>
    <w:rsid w:val="00EB348A"/>
    <w:rsid w:val="00EB35BB"/>
    <w:rsid w:val="00EB39C0"/>
    <w:rsid w:val="00EB3C1C"/>
    <w:rsid w:val="00EB3C33"/>
    <w:rsid w:val="00EB3C5F"/>
    <w:rsid w:val="00EB3DF5"/>
    <w:rsid w:val="00EB3E30"/>
    <w:rsid w:val="00EB3EC1"/>
    <w:rsid w:val="00EB3F8E"/>
    <w:rsid w:val="00EB3F9D"/>
    <w:rsid w:val="00EB3FE8"/>
    <w:rsid w:val="00EB41F9"/>
    <w:rsid w:val="00EB4298"/>
    <w:rsid w:val="00EB429C"/>
    <w:rsid w:val="00EB43CF"/>
    <w:rsid w:val="00EB4452"/>
    <w:rsid w:val="00EB446F"/>
    <w:rsid w:val="00EB4516"/>
    <w:rsid w:val="00EB47A0"/>
    <w:rsid w:val="00EB48DB"/>
    <w:rsid w:val="00EB493D"/>
    <w:rsid w:val="00EB4971"/>
    <w:rsid w:val="00EB4B39"/>
    <w:rsid w:val="00EB4BAF"/>
    <w:rsid w:val="00EB4BFC"/>
    <w:rsid w:val="00EB4C37"/>
    <w:rsid w:val="00EB4C47"/>
    <w:rsid w:val="00EB4C73"/>
    <w:rsid w:val="00EB4D51"/>
    <w:rsid w:val="00EB4DEF"/>
    <w:rsid w:val="00EB51EE"/>
    <w:rsid w:val="00EB53A6"/>
    <w:rsid w:val="00EB54C5"/>
    <w:rsid w:val="00EB5507"/>
    <w:rsid w:val="00EB555D"/>
    <w:rsid w:val="00EB5594"/>
    <w:rsid w:val="00EB55F2"/>
    <w:rsid w:val="00EB5604"/>
    <w:rsid w:val="00EB5688"/>
    <w:rsid w:val="00EB56E1"/>
    <w:rsid w:val="00EB579D"/>
    <w:rsid w:val="00EB58DD"/>
    <w:rsid w:val="00EB5910"/>
    <w:rsid w:val="00EB59C9"/>
    <w:rsid w:val="00EB5A05"/>
    <w:rsid w:val="00EB5AC3"/>
    <w:rsid w:val="00EB5AF0"/>
    <w:rsid w:val="00EB5B3F"/>
    <w:rsid w:val="00EB5D61"/>
    <w:rsid w:val="00EB5DC6"/>
    <w:rsid w:val="00EB5E32"/>
    <w:rsid w:val="00EB5E58"/>
    <w:rsid w:val="00EB5EF9"/>
    <w:rsid w:val="00EB604D"/>
    <w:rsid w:val="00EB6064"/>
    <w:rsid w:val="00EB60B9"/>
    <w:rsid w:val="00EB61D2"/>
    <w:rsid w:val="00EB6207"/>
    <w:rsid w:val="00EB63EF"/>
    <w:rsid w:val="00EB641C"/>
    <w:rsid w:val="00EB64FD"/>
    <w:rsid w:val="00EB660A"/>
    <w:rsid w:val="00EB666C"/>
    <w:rsid w:val="00EB6686"/>
    <w:rsid w:val="00EB66EB"/>
    <w:rsid w:val="00EB6729"/>
    <w:rsid w:val="00EB6891"/>
    <w:rsid w:val="00EB6C4C"/>
    <w:rsid w:val="00EB6E14"/>
    <w:rsid w:val="00EB6E23"/>
    <w:rsid w:val="00EB6EB3"/>
    <w:rsid w:val="00EB6F03"/>
    <w:rsid w:val="00EB7269"/>
    <w:rsid w:val="00EB72BB"/>
    <w:rsid w:val="00EB72EF"/>
    <w:rsid w:val="00EB740E"/>
    <w:rsid w:val="00EB74C2"/>
    <w:rsid w:val="00EB74E9"/>
    <w:rsid w:val="00EB758C"/>
    <w:rsid w:val="00EB760C"/>
    <w:rsid w:val="00EB7777"/>
    <w:rsid w:val="00EB77FA"/>
    <w:rsid w:val="00EB79B1"/>
    <w:rsid w:val="00EB7A31"/>
    <w:rsid w:val="00EB7A9F"/>
    <w:rsid w:val="00EB7BFE"/>
    <w:rsid w:val="00EB7C4F"/>
    <w:rsid w:val="00EB7CBD"/>
    <w:rsid w:val="00EB7F4B"/>
    <w:rsid w:val="00EB7FB2"/>
    <w:rsid w:val="00EC003D"/>
    <w:rsid w:val="00EC023F"/>
    <w:rsid w:val="00EC0383"/>
    <w:rsid w:val="00EC03E7"/>
    <w:rsid w:val="00EC0624"/>
    <w:rsid w:val="00EC075F"/>
    <w:rsid w:val="00EC078C"/>
    <w:rsid w:val="00EC07A5"/>
    <w:rsid w:val="00EC07C7"/>
    <w:rsid w:val="00EC0A0F"/>
    <w:rsid w:val="00EC0A3D"/>
    <w:rsid w:val="00EC0A73"/>
    <w:rsid w:val="00EC0C09"/>
    <w:rsid w:val="00EC0C6A"/>
    <w:rsid w:val="00EC0C6E"/>
    <w:rsid w:val="00EC0C8C"/>
    <w:rsid w:val="00EC0D85"/>
    <w:rsid w:val="00EC0DD3"/>
    <w:rsid w:val="00EC0F82"/>
    <w:rsid w:val="00EC10FF"/>
    <w:rsid w:val="00EC122D"/>
    <w:rsid w:val="00EC1415"/>
    <w:rsid w:val="00EC14FF"/>
    <w:rsid w:val="00EC170A"/>
    <w:rsid w:val="00EC17AF"/>
    <w:rsid w:val="00EC18CE"/>
    <w:rsid w:val="00EC19D3"/>
    <w:rsid w:val="00EC1A18"/>
    <w:rsid w:val="00EC1A8C"/>
    <w:rsid w:val="00EC1BDD"/>
    <w:rsid w:val="00EC1C54"/>
    <w:rsid w:val="00EC1CB9"/>
    <w:rsid w:val="00EC2216"/>
    <w:rsid w:val="00EC2280"/>
    <w:rsid w:val="00EC23F3"/>
    <w:rsid w:val="00EC24FE"/>
    <w:rsid w:val="00EC252B"/>
    <w:rsid w:val="00EC25E8"/>
    <w:rsid w:val="00EC267A"/>
    <w:rsid w:val="00EC27F2"/>
    <w:rsid w:val="00EC2857"/>
    <w:rsid w:val="00EC2877"/>
    <w:rsid w:val="00EC28D9"/>
    <w:rsid w:val="00EC295F"/>
    <w:rsid w:val="00EC2ABE"/>
    <w:rsid w:val="00EC2DC9"/>
    <w:rsid w:val="00EC2ED5"/>
    <w:rsid w:val="00EC2FBC"/>
    <w:rsid w:val="00EC2FD2"/>
    <w:rsid w:val="00EC3069"/>
    <w:rsid w:val="00EC30CA"/>
    <w:rsid w:val="00EC324E"/>
    <w:rsid w:val="00EC32A1"/>
    <w:rsid w:val="00EC32A4"/>
    <w:rsid w:val="00EC3402"/>
    <w:rsid w:val="00EC348B"/>
    <w:rsid w:val="00EC34B8"/>
    <w:rsid w:val="00EC356D"/>
    <w:rsid w:val="00EC3583"/>
    <w:rsid w:val="00EC3615"/>
    <w:rsid w:val="00EC367A"/>
    <w:rsid w:val="00EC380E"/>
    <w:rsid w:val="00EC3879"/>
    <w:rsid w:val="00EC3BE0"/>
    <w:rsid w:val="00EC3C66"/>
    <w:rsid w:val="00EC3E36"/>
    <w:rsid w:val="00EC3EC0"/>
    <w:rsid w:val="00EC3F64"/>
    <w:rsid w:val="00EC3F97"/>
    <w:rsid w:val="00EC40BD"/>
    <w:rsid w:val="00EC428F"/>
    <w:rsid w:val="00EC42C0"/>
    <w:rsid w:val="00EC42EB"/>
    <w:rsid w:val="00EC4364"/>
    <w:rsid w:val="00EC450D"/>
    <w:rsid w:val="00EC451D"/>
    <w:rsid w:val="00EC45C1"/>
    <w:rsid w:val="00EC460E"/>
    <w:rsid w:val="00EC471A"/>
    <w:rsid w:val="00EC471C"/>
    <w:rsid w:val="00EC482D"/>
    <w:rsid w:val="00EC4981"/>
    <w:rsid w:val="00EC4D60"/>
    <w:rsid w:val="00EC4D83"/>
    <w:rsid w:val="00EC4E9F"/>
    <w:rsid w:val="00EC4F1A"/>
    <w:rsid w:val="00EC4FA0"/>
    <w:rsid w:val="00EC5065"/>
    <w:rsid w:val="00EC50F6"/>
    <w:rsid w:val="00EC526E"/>
    <w:rsid w:val="00EC5289"/>
    <w:rsid w:val="00EC5324"/>
    <w:rsid w:val="00EC5327"/>
    <w:rsid w:val="00EC536B"/>
    <w:rsid w:val="00EC53B9"/>
    <w:rsid w:val="00EC54B2"/>
    <w:rsid w:val="00EC54C4"/>
    <w:rsid w:val="00EC54EA"/>
    <w:rsid w:val="00EC551F"/>
    <w:rsid w:val="00EC554B"/>
    <w:rsid w:val="00EC561E"/>
    <w:rsid w:val="00EC56C0"/>
    <w:rsid w:val="00EC5851"/>
    <w:rsid w:val="00EC58F8"/>
    <w:rsid w:val="00EC5921"/>
    <w:rsid w:val="00EC5AD0"/>
    <w:rsid w:val="00EC5D6B"/>
    <w:rsid w:val="00EC5EBF"/>
    <w:rsid w:val="00EC5F0F"/>
    <w:rsid w:val="00EC5F1E"/>
    <w:rsid w:val="00EC5F87"/>
    <w:rsid w:val="00EC5FB7"/>
    <w:rsid w:val="00EC6005"/>
    <w:rsid w:val="00EC6074"/>
    <w:rsid w:val="00EC6212"/>
    <w:rsid w:val="00EC6334"/>
    <w:rsid w:val="00EC6434"/>
    <w:rsid w:val="00EC6435"/>
    <w:rsid w:val="00EC6454"/>
    <w:rsid w:val="00EC6625"/>
    <w:rsid w:val="00EC6733"/>
    <w:rsid w:val="00EC67D6"/>
    <w:rsid w:val="00EC68E7"/>
    <w:rsid w:val="00EC6A49"/>
    <w:rsid w:val="00EC6C7E"/>
    <w:rsid w:val="00EC6C90"/>
    <w:rsid w:val="00EC6DE6"/>
    <w:rsid w:val="00EC6DEC"/>
    <w:rsid w:val="00EC6E74"/>
    <w:rsid w:val="00EC6EF7"/>
    <w:rsid w:val="00EC7025"/>
    <w:rsid w:val="00EC703A"/>
    <w:rsid w:val="00EC7138"/>
    <w:rsid w:val="00EC716B"/>
    <w:rsid w:val="00EC71D2"/>
    <w:rsid w:val="00EC7276"/>
    <w:rsid w:val="00EC72EB"/>
    <w:rsid w:val="00EC737D"/>
    <w:rsid w:val="00EC73DC"/>
    <w:rsid w:val="00EC757D"/>
    <w:rsid w:val="00EC7670"/>
    <w:rsid w:val="00EC76CA"/>
    <w:rsid w:val="00EC76CB"/>
    <w:rsid w:val="00EC7976"/>
    <w:rsid w:val="00EC7AA6"/>
    <w:rsid w:val="00EC7AE6"/>
    <w:rsid w:val="00EC7B91"/>
    <w:rsid w:val="00EC7C3A"/>
    <w:rsid w:val="00EC7C5F"/>
    <w:rsid w:val="00EC7D8F"/>
    <w:rsid w:val="00EC7DB2"/>
    <w:rsid w:val="00EC7E70"/>
    <w:rsid w:val="00EC7EEA"/>
    <w:rsid w:val="00EC7EF1"/>
    <w:rsid w:val="00EC7F2D"/>
    <w:rsid w:val="00EC7F3B"/>
    <w:rsid w:val="00EC7F9C"/>
    <w:rsid w:val="00ED00E5"/>
    <w:rsid w:val="00ED00E6"/>
    <w:rsid w:val="00ED0167"/>
    <w:rsid w:val="00ED0175"/>
    <w:rsid w:val="00ED0515"/>
    <w:rsid w:val="00ED0682"/>
    <w:rsid w:val="00ED06DD"/>
    <w:rsid w:val="00ED0909"/>
    <w:rsid w:val="00ED09CF"/>
    <w:rsid w:val="00ED0B3E"/>
    <w:rsid w:val="00ED0D37"/>
    <w:rsid w:val="00ED0D5E"/>
    <w:rsid w:val="00ED0E09"/>
    <w:rsid w:val="00ED0E80"/>
    <w:rsid w:val="00ED0ED5"/>
    <w:rsid w:val="00ED0EDB"/>
    <w:rsid w:val="00ED0FCE"/>
    <w:rsid w:val="00ED1095"/>
    <w:rsid w:val="00ED11FB"/>
    <w:rsid w:val="00ED11FE"/>
    <w:rsid w:val="00ED123F"/>
    <w:rsid w:val="00ED1279"/>
    <w:rsid w:val="00ED129F"/>
    <w:rsid w:val="00ED13CE"/>
    <w:rsid w:val="00ED14B7"/>
    <w:rsid w:val="00ED1533"/>
    <w:rsid w:val="00ED166D"/>
    <w:rsid w:val="00ED16B4"/>
    <w:rsid w:val="00ED175A"/>
    <w:rsid w:val="00ED1A5F"/>
    <w:rsid w:val="00ED1BA3"/>
    <w:rsid w:val="00ED1BAF"/>
    <w:rsid w:val="00ED1C64"/>
    <w:rsid w:val="00ED1C97"/>
    <w:rsid w:val="00ED1E53"/>
    <w:rsid w:val="00ED1E6C"/>
    <w:rsid w:val="00ED1F0A"/>
    <w:rsid w:val="00ED20B1"/>
    <w:rsid w:val="00ED220C"/>
    <w:rsid w:val="00ED231A"/>
    <w:rsid w:val="00ED2374"/>
    <w:rsid w:val="00ED2648"/>
    <w:rsid w:val="00ED2654"/>
    <w:rsid w:val="00ED28D5"/>
    <w:rsid w:val="00ED2952"/>
    <w:rsid w:val="00ED2A07"/>
    <w:rsid w:val="00ED2A8B"/>
    <w:rsid w:val="00ED2D83"/>
    <w:rsid w:val="00ED2DC5"/>
    <w:rsid w:val="00ED2E14"/>
    <w:rsid w:val="00ED2E1B"/>
    <w:rsid w:val="00ED2EAA"/>
    <w:rsid w:val="00ED2F7F"/>
    <w:rsid w:val="00ED2FD1"/>
    <w:rsid w:val="00ED315A"/>
    <w:rsid w:val="00ED3211"/>
    <w:rsid w:val="00ED32E6"/>
    <w:rsid w:val="00ED33E1"/>
    <w:rsid w:val="00ED3475"/>
    <w:rsid w:val="00ED356D"/>
    <w:rsid w:val="00ED3667"/>
    <w:rsid w:val="00ED36A9"/>
    <w:rsid w:val="00ED37C3"/>
    <w:rsid w:val="00ED383B"/>
    <w:rsid w:val="00ED3B84"/>
    <w:rsid w:val="00ED3BC6"/>
    <w:rsid w:val="00ED3CC9"/>
    <w:rsid w:val="00ED3DEF"/>
    <w:rsid w:val="00ED3F11"/>
    <w:rsid w:val="00ED3F16"/>
    <w:rsid w:val="00ED402B"/>
    <w:rsid w:val="00ED454E"/>
    <w:rsid w:val="00ED4555"/>
    <w:rsid w:val="00ED46C6"/>
    <w:rsid w:val="00ED46CF"/>
    <w:rsid w:val="00ED48DC"/>
    <w:rsid w:val="00ED4983"/>
    <w:rsid w:val="00ED4989"/>
    <w:rsid w:val="00ED4A4A"/>
    <w:rsid w:val="00ED4A59"/>
    <w:rsid w:val="00ED4BA7"/>
    <w:rsid w:val="00ED4C46"/>
    <w:rsid w:val="00ED4DAA"/>
    <w:rsid w:val="00ED4E1E"/>
    <w:rsid w:val="00ED4E2F"/>
    <w:rsid w:val="00ED4E8B"/>
    <w:rsid w:val="00ED4ED6"/>
    <w:rsid w:val="00ED4EE3"/>
    <w:rsid w:val="00ED4F85"/>
    <w:rsid w:val="00ED50F1"/>
    <w:rsid w:val="00ED5175"/>
    <w:rsid w:val="00ED522C"/>
    <w:rsid w:val="00ED56C1"/>
    <w:rsid w:val="00ED5700"/>
    <w:rsid w:val="00ED57E4"/>
    <w:rsid w:val="00ED58F2"/>
    <w:rsid w:val="00ED591E"/>
    <w:rsid w:val="00ED598A"/>
    <w:rsid w:val="00ED5B7A"/>
    <w:rsid w:val="00ED5B89"/>
    <w:rsid w:val="00ED5C06"/>
    <w:rsid w:val="00ED5CE9"/>
    <w:rsid w:val="00ED5E4B"/>
    <w:rsid w:val="00ED6027"/>
    <w:rsid w:val="00ED620A"/>
    <w:rsid w:val="00ED634F"/>
    <w:rsid w:val="00ED63C7"/>
    <w:rsid w:val="00ED640A"/>
    <w:rsid w:val="00ED6495"/>
    <w:rsid w:val="00ED667E"/>
    <w:rsid w:val="00ED6681"/>
    <w:rsid w:val="00ED66BC"/>
    <w:rsid w:val="00ED6BB9"/>
    <w:rsid w:val="00ED6D09"/>
    <w:rsid w:val="00ED6E0F"/>
    <w:rsid w:val="00ED6EBB"/>
    <w:rsid w:val="00ED6EDB"/>
    <w:rsid w:val="00ED70C0"/>
    <w:rsid w:val="00ED7171"/>
    <w:rsid w:val="00ED73AF"/>
    <w:rsid w:val="00ED748C"/>
    <w:rsid w:val="00ED760B"/>
    <w:rsid w:val="00ED7610"/>
    <w:rsid w:val="00ED767B"/>
    <w:rsid w:val="00ED76EC"/>
    <w:rsid w:val="00ED77C7"/>
    <w:rsid w:val="00ED7849"/>
    <w:rsid w:val="00ED791B"/>
    <w:rsid w:val="00ED7A34"/>
    <w:rsid w:val="00ED7AFA"/>
    <w:rsid w:val="00ED7C24"/>
    <w:rsid w:val="00ED7CAC"/>
    <w:rsid w:val="00ED7E1B"/>
    <w:rsid w:val="00ED7E1F"/>
    <w:rsid w:val="00ED7E33"/>
    <w:rsid w:val="00EE0008"/>
    <w:rsid w:val="00EE00A6"/>
    <w:rsid w:val="00EE00F6"/>
    <w:rsid w:val="00EE016F"/>
    <w:rsid w:val="00EE01C0"/>
    <w:rsid w:val="00EE0228"/>
    <w:rsid w:val="00EE02E2"/>
    <w:rsid w:val="00EE034B"/>
    <w:rsid w:val="00EE068D"/>
    <w:rsid w:val="00EE076C"/>
    <w:rsid w:val="00EE07DD"/>
    <w:rsid w:val="00EE0864"/>
    <w:rsid w:val="00EE0969"/>
    <w:rsid w:val="00EE09F8"/>
    <w:rsid w:val="00EE0A9C"/>
    <w:rsid w:val="00EE0B18"/>
    <w:rsid w:val="00EE0C2F"/>
    <w:rsid w:val="00EE0D63"/>
    <w:rsid w:val="00EE0E22"/>
    <w:rsid w:val="00EE0F38"/>
    <w:rsid w:val="00EE0F9F"/>
    <w:rsid w:val="00EE0FFD"/>
    <w:rsid w:val="00EE10CC"/>
    <w:rsid w:val="00EE1190"/>
    <w:rsid w:val="00EE11FA"/>
    <w:rsid w:val="00EE1386"/>
    <w:rsid w:val="00EE1495"/>
    <w:rsid w:val="00EE14A3"/>
    <w:rsid w:val="00EE157A"/>
    <w:rsid w:val="00EE15B0"/>
    <w:rsid w:val="00EE1648"/>
    <w:rsid w:val="00EE17D7"/>
    <w:rsid w:val="00EE1892"/>
    <w:rsid w:val="00EE18A2"/>
    <w:rsid w:val="00EE18F4"/>
    <w:rsid w:val="00EE199C"/>
    <w:rsid w:val="00EE1AAD"/>
    <w:rsid w:val="00EE1C2B"/>
    <w:rsid w:val="00EE1D59"/>
    <w:rsid w:val="00EE1D7D"/>
    <w:rsid w:val="00EE1DCF"/>
    <w:rsid w:val="00EE1DDB"/>
    <w:rsid w:val="00EE1E83"/>
    <w:rsid w:val="00EE1E9E"/>
    <w:rsid w:val="00EE1EC9"/>
    <w:rsid w:val="00EE1F40"/>
    <w:rsid w:val="00EE2055"/>
    <w:rsid w:val="00EE2105"/>
    <w:rsid w:val="00EE21E9"/>
    <w:rsid w:val="00EE222A"/>
    <w:rsid w:val="00EE2290"/>
    <w:rsid w:val="00EE2291"/>
    <w:rsid w:val="00EE229D"/>
    <w:rsid w:val="00EE2382"/>
    <w:rsid w:val="00EE249A"/>
    <w:rsid w:val="00EE24C3"/>
    <w:rsid w:val="00EE2518"/>
    <w:rsid w:val="00EE2520"/>
    <w:rsid w:val="00EE255D"/>
    <w:rsid w:val="00EE25BF"/>
    <w:rsid w:val="00EE269A"/>
    <w:rsid w:val="00EE26D8"/>
    <w:rsid w:val="00EE26FE"/>
    <w:rsid w:val="00EE270A"/>
    <w:rsid w:val="00EE270B"/>
    <w:rsid w:val="00EE296A"/>
    <w:rsid w:val="00EE2AF3"/>
    <w:rsid w:val="00EE2B25"/>
    <w:rsid w:val="00EE2B56"/>
    <w:rsid w:val="00EE2B5F"/>
    <w:rsid w:val="00EE2B7D"/>
    <w:rsid w:val="00EE2C89"/>
    <w:rsid w:val="00EE2D66"/>
    <w:rsid w:val="00EE2DEA"/>
    <w:rsid w:val="00EE2E2B"/>
    <w:rsid w:val="00EE2E62"/>
    <w:rsid w:val="00EE2F90"/>
    <w:rsid w:val="00EE317D"/>
    <w:rsid w:val="00EE31CA"/>
    <w:rsid w:val="00EE3298"/>
    <w:rsid w:val="00EE32AD"/>
    <w:rsid w:val="00EE3422"/>
    <w:rsid w:val="00EE35D8"/>
    <w:rsid w:val="00EE3707"/>
    <w:rsid w:val="00EE3769"/>
    <w:rsid w:val="00EE377B"/>
    <w:rsid w:val="00EE38D3"/>
    <w:rsid w:val="00EE38EC"/>
    <w:rsid w:val="00EE3B88"/>
    <w:rsid w:val="00EE3D41"/>
    <w:rsid w:val="00EE3DF4"/>
    <w:rsid w:val="00EE3E46"/>
    <w:rsid w:val="00EE3EEE"/>
    <w:rsid w:val="00EE4032"/>
    <w:rsid w:val="00EE4235"/>
    <w:rsid w:val="00EE42D8"/>
    <w:rsid w:val="00EE4535"/>
    <w:rsid w:val="00EE46BA"/>
    <w:rsid w:val="00EE48CE"/>
    <w:rsid w:val="00EE4AAE"/>
    <w:rsid w:val="00EE4D1A"/>
    <w:rsid w:val="00EE4D99"/>
    <w:rsid w:val="00EE4FAD"/>
    <w:rsid w:val="00EE500F"/>
    <w:rsid w:val="00EE5144"/>
    <w:rsid w:val="00EE527C"/>
    <w:rsid w:val="00EE5400"/>
    <w:rsid w:val="00EE5535"/>
    <w:rsid w:val="00EE577A"/>
    <w:rsid w:val="00EE590C"/>
    <w:rsid w:val="00EE5A82"/>
    <w:rsid w:val="00EE5A9F"/>
    <w:rsid w:val="00EE5B12"/>
    <w:rsid w:val="00EE5BA9"/>
    <w:rsid w:val="00EE5BC8"/>
    <w:rsid w:val="00EE5C2A"/>
    <w:rsid w:val="00EE5C3C"/>
    <w:rsid w:val="00EE5C82"/>
    <w:rsid w:val="00EE5E24"/>
    <w:rsid w:val="00EE6063"/>
    <w:rsid w:val="00EE60DA"/>
    <w:rsid w:val="00EE6199"/>
    <w:rsid w:val="00EE629D"/>
    <w:rsid w:val="00EE6330"/>
    <w:rsid w:val="00EE64D3"/>
    <w:rsid w:val="00EE65E6"/>
    <w:rsid w:val="00EE65F2"/>
    <w:rsid w:val="00EE673E"/>
    <w:rsid w:val="00EE67AF"/>
    <w:rsid w:val="00EE68F6"/>
    <w:rsid w:val="00EE697D"/>
    <w:rsid w:val="00EE6996"/>
    <w:rsid w:val="00EE6AE5"/>
    <w:rsid w:val="00EE6D00"/>
    <w:rsid w:val="00EE6E4E"/>
    <w:rsid w:val="00EE6E80"/>
    <w:rsid w:val="00EE6E84"/>
    <w:rsid w:val="00EE6EE4"/>
    <w:rsid w:val="00EE6F08"/>
    <w:rsid w:val="00EE6F14"/>
    <w:rsid w:val="00EE6FE3"/>
    <w:rsid w:val="00EE70A4"/>
    <w:rsid w:val="00EE715E"/>
    <w:rsid w:val="00EE7246"/>
    <w:rsid w:val="00EE7251"/>
    <w:rsid w:val="00EE72C2"/>
    <w:rsid w:val="00EE734B"/>
    <w:rsid w:val="00EE74AD"/>
    <w:rsid w:val="00EE7701"/>
    <w:rsid w:val="00EE7936"/>
    <w:rsid w:val="00EE7A31"/>
    <w:rsid w:val="00EE7A48"/>
    <w:rsid w:val="00EE7AA9"/>
    <w:rsid w:val="00EE7C4D"/>
    <w:rsid w:val="00EE7C83"/>
    <w:rsid w:val="00EE7CD4"/>
    <w:rsid w:val="00EE7D40"/>
    <w:rsid w:val="00EE7D55"/>
    <w:rsid w:val="00EE7D80"/>
    <w:rsid w:val="00EE7E53"/>
    <w:rsid w:val="00EF00E5"/>
    <w:rsid w:val="00EF0147"/>
    <w:rsid w:val="00EF0254"/>
    <w:rsid w:val="00EF0328"/>
    <w:rsid w:val="00EF032E"/>
    <w:rsid w:val="00EF038F"/>
    <w:rsid w:val="00EF0445"/>
    <w:rsid w:val="00EF050B"/>
    <w:rsid w:val="00EF0649"/>
    <w:rsid w:val="00EF06C2"/>
    <w:rsid w:val="00EF0734"/>
    <w:rsid w:val="00EF07A8"/>
    <w:rsid w:val="00EF093D"/>
    <w:rsid w:val="00EF09B3"/>
    <w:rsid w:val="00EF0C17"/>
    <w:rsid w:val="00EF0C3C"/>
    <w:rsid w:val="00EF0DB3"/>
    <w:rsid w:val="00EF0DD4"/>
    <w:rsid w:val="00EF0DDC"/>
    <w:rsid w:val="00EF0DE2"/>
    <w:rsid w:val="00EF0E70"/>
    <w:rsid w:val="00EF0FE8"/>
    <w:rsid w:val="00EF10E3"/>
    <w:rsid w:val="00EF11E0"/>
    <w:rsid w:val="00EF12DE"/>
    <w:rsid w:val="00EF1372"/>
    <w:rsid w:val="00EF13E7"/>
    <w:rsid w:val="00EF1585"/>
    <w:rsid w:val="00EF15DF"/>
    <w:rsid w:val="00EF16ED"/>
    <w:rsid w:val="00EF184F"/>
    <w:rsid w:val="00EF1936"/>
    <w:rsid w:val="00EF198D"/>
    <w:rsid w:val="00EF19FC"/>
    <w:rsid w:val="00EF1A16"/>
    <w:rsid w:val="00EF1A5E"/>
    <w:rsid w:val="00EF1AD0"/>
    <w:rsid w:val="00EF1B5B"/>
    <w:rsid w:val="00EF1B61"/>
    <w:rsid w:val="00EF21E7"/>
    <w:rsid w:val="00EF2220"/>
    <w:rsid w:val="00EF2494"/>
    <w:rsid w:val="00EF24AD"/>
    <w:rsid w:val="00EF250C"/>
    <w:rsid w:val="00EF2560"/>
    <w:rsid w:val="00EF2569"/>
    <w:rsid w:val="00EF278C"/>
    <w:rsid w:val="00EF2807"/>
    <w:rsid w:val="00EF2ACA"/>
    <w:rsid w:val="00EF2B0E"/>
    <w:rsid w:val="00EF2CD2"/>
    <w:rsid w:val="00EF2D0B"/>
    <w:rsid w:val="00EF2D53"/>
    <w:rsid w:val="00EF2DC4"/>
    <w:rsid w:val="00EF2E16"/>
    <w:rsid w:val="00EF2E19"/>
    <w:rsid w:val="00EF2E89"/>
    <w:rsid w:val="00EF2FF1"/>
    <w:rsid w:val="00EF31CC"/>
    <w:rsid w:val="00EF34D1"/>
    <w:rsid w:val="00EF362C"/>
    <w:rsid w:val="00EF363D"/>
    <w:rsid w:val="00EF38E6"/>
    <w:rsid w:val="00EF3977"/>
    <w:rsid w:val="00EF39AC"/>
    <w:rsid w:val="00EF3A22"/>
    <w:rsid w:val="00EF3A37"/>
    <w:rsid w:val="00EF3AE0"/>
    <w:rsid w:val="00EF3BA6"/>
    <w:rsid w:val="00EF3BCD"/>
    <w:rsid w:val="00EF3D83"/>
    <w:rsid w:val="00EF3F23"/>
    <w:rsid w:val="00EF3F60"/>
    <w:rsid w:val="00EF4004"/>
    <w:rsid w:val="00EF41BD"/>
    <w:rsid w:val="00EF425E"/>
    <w:rsid w:val="00EF42C6"/>
    <w:rsid w:val="00EF42C9"/>
    <w:rsid w:val="00EF44E1"/>
    <w:rsid w:val="00EF47C8"/>
    <w:rsid w:val="00EF47E1"/>
    <w:rsid w:val="00EF47E4"/>
    <w:rsid w:val="00EF4824"/>
    <w:rsid w:val="00EF48A8"/>
    <w:rsid w:val="00EF48DF"/>
    <w:rsid w:val="00EF4928"/>
    <w:rsid w:val="00EF4997"/>
    <w:rsid w:val="00EF49BE"/>
    <w:rsid w:val="00EF4A7D"/>
    <w:rsid w:val="00EF4AC3"/>
    <w:rsid w:val="00EF4C3F"/>
    <w:rsid w:val="00EF4EA7"/>
    <w:rsid w:val="00EF4EFD"/>
    <w:rsid w:val="00EF501E"/>
    <w:rsid w:val="00EF507B"/>
    <w:rsid w:val="00EF5112"/>
    <w:rsid w:val="00EF517A"/>
    <w:rsid w:val="00EF51F8"/>
    <w:rsid w:val="00EF5214"/>
    <w:rsid w:val="00EF534E"/>
    <w:rsid w:val="00EF53BF"/>
    <w:rsid w:val="00EF5654"/>
    <w:rsid w:val="00EF5821"/>
    <w:rsid w:val="00EF5873"/>
    <w:rsid w:val="00EF590E"/>
    <w:rsid w:val="00EF5945"/>
    <w:rsid w:val="00EF5BB0"/>
    <w:rsid w:val="00EF5D0D"/>
    <w:rsid w:val="00EF5D29"/>
    <w:rsid w:val="00EF5D3A"/>
    <w:rsid w:val="00EF5D80"/>
    <w:rsid w:val="00EF5DFF"/>
    <w:rsid w:val="00EF5EA0"/>
    <w:rsid w:val="00EF61AF"/>
    <w:rsid w:val="00EF61BA"/>
    <w:rsid w:val="00EF62B7"/>
    <w:rsid w:val="00EF62D8"/>
    <w:rsid w:val="00EF63C0"/>
    <w:rsid w:val="00EF64C0"/>
    <w:rsid w:val="00EF67F6"/>
    <w:rsid w:val="00EF6899"/>
    <w:rsid w:val="00EF6A2E"/>
    <w:rsid w:val="00EF6A62"/>
    <w:rsid w:val="00EF6DEB"/>
    <w:rsid w:val="00EF6E24"/>
    <w:rsid w:val="00EF6EA5"/>
    <w:rsid w:val="00EF6FDC"/>
    <w:rsid w:val="00EF70FD"/>
    <w:rsid w:val="00EF71E5"/>
    <w:rsid w:val="00EF72DC"/>
    <w:rsid w:val="00EF7351"/>
    <w:rsid w:val="00EF7397"/>
    <w:rsid w:val="00EF7410"/>
    <w:rsid w:val="00EF74C2"/>
    <w:rsid w:val="00EF75BA"/>
    <w:rsid w:val="00EF764F"/>
    <w:rsid w:val="00EF78C4"/>
    <w:rsid w:val="00EF7A30"/>
    <w:rsid w:val="00EF7AA3"/>
    <w:rsid w:val="00EF7B05"/>
    <w:rsid w:val="00EF7B5B"/>
    <w:rsid w:val="00EF7B71"/>
    <w:rsid w:val="00EF7B84"/>
    <w:rsid w:val="00EF7CCD"/>
    <w:rsid w:val="00EF7D20"/>
    <w:rsid w:val="00EF7DE7"/>
    <w:rsid w:val="00F00007"/>
    <w:rsid w:val="00F000A2"/>
    <w:rsid w:val="00F00313"/>
    <w:rsid w:val="00F003FF"/>
    <w:rsid w:val="00F00448"/>
    <w:rsid w:val="00F0059D"/>
    <w:rsid w:val="00F00635"/>
    <w:rsid w:val="00F006F5"/>
    <w:rsid w:val="00F007D2"/>
    <w:rsid w:val="00F00819"/>
    <w:rsid w:val="00F008C2"/>
    <w:rsid w:val="00F00A55"/>
    <w:rsid w:val="00F00AA4"/>
    <w:rsid w:val="00F00AEE"/>
    <w:rsid w:val="00F00B0C"/>
    <w:rsid w:val="00F00C2C"/>
    <w:rsid w:val="00F00C34"/>
    <w:rsid w:val="00F00F3D"/>
    <w:rsid w:val="00F01070"/>
    <w:rsid w:val="00F01201"/>
    <w:rsid w:val="00F01220"/>
    <w:rsid w:val="00F013AF"/>
    <w:rsid w:val="00F0149F"/>
    <w:rsid w:val="00F015A5"/>
    <w:rsid w:val="00F018B8"/>
    <w:rsid w:val="00F019AF"/>
    <w:rsid w:val="00F01A47"/>
    <w:rsid w:val="00F01AC4"/>
    <w:rsid w:val="00F01B81"/>
    <w:rsid w:val="00F01C55"/>
    <w:rsid w:val="00F01D7D"/>
    <w:rsid w:val="00F01EFA"/>
    <w:rsid w:val="00F01FAE"/>
    <w:rsid w:val="00F0200C"/>
    <w:rsid w:val="00F02011"/>
    <w:rsid w:val="00F02065"/>
    <w:rsid w:val="00F020CC"/>
    <w:rsid w:val="00F02152"/>
    <w:rsid w:val="00F021B5"/>
    <w:rsid w:val="00F0228D"/>
    <w:rsid w:val="00F022DC"/>
    <w:rsid w:val="00F02488"/>
    <w:rsid w:val="00F024DB"/>
    <w:rsid w:val="00F02607"/>
    <w:rsid w:val="00F026B1"/>
    <w:rsid w:val="00F02752"/>
    <w:rsid w:val="00F027D8"/>
    <w:rsid w:val="00F0286E"/>
    <w:rsid w:val="00F02902"/>
    <w:rsid w:val="00F029EA"/>
    <w:rsid w:val="00F029EC"/>
    <w:rsid w:val="00F02A20"/>
    <w:rsid w:val="00F02ABD"/>
    <w:rsid w:val="00F02B1A"/>
    <w:rsid w:val="00F02B40"/>
    <w:rsid w:val="00F02BED"/>
    <w:rsid w:val="00F02D5A"/>
    <w:rsid w:val="00F02F7E"/>
    <w:rsid w:val="00F03032"/>
    <w:rsid w:val="00F030AE"/>
    <w:rsid w:val="00F03178"/>
    <w:rsid w:val="00F031E5"/>
    <w:rsid w:val="00F033A0"/>
    <w:rsid w:val="00F03479"/>
    <w:rsid w:val="00F034AB"/>
    <w:rsid w:val="00F03567"/>
    <w:rsid w:val="00F0356F"/>
    <w:rsid w:val="00F03583"/>
    <w:rsid w:val="00F035FC"/>
    <w:rsid w:val="00F036E4"/>
    <w:rsid w:val="00F03773"/>
    <w:rsid w:val="00F0390C"/>
    <w:rsid w:val="00F03AEF"/>
    <w:rsid w:val="00F03AFE"/>
    <w:rsid w:val="00F03CAC"/>
    <w:rsid w:val="00F03D08"/>
    <w:rsid w:val="00F03DBF"/>
    <w:rsid w:val="00F03DFC"/>
    <w:rsid w:val="00F03E1B"/>
    <w:rsid w:val="00F03E41"/>
    <w:rsid w:val="00F03F3E"/>
    <w:rsid w:val="00F03F60"/>
    <w:rsid w:val="00F03FD4"/>
    <w:rsid w:val="00F03FDD"/>
    <w:rsid w:val="00F0412E"/>
    <w:rsid w:val="00F041AB"/>
    <w:rsid w:val="00F04278"/>
    <w:rsid w:val="00F04322"/>
    <w:rsid w:val="00F04345"/>
    <w:rsid w:val="00F04364"/>
    <w:rsid w:val="00F043B1"/>
    <w:rsid w:val="00F044B9"/>
    <w:rsid w:val="00F045DC"/>
    <w:rsid w:val="00F045FA"/>
    <w:rsid w:val="00F04681"/>
    <w:rsid w:val="00F04694"/>
    <w:rsid w:val="00F047D4"/>
    <w:rsid w:val="00F0481F"/>
    <w:rsid w:val="00F04970"/>
    <w:rsid w:val="00F04BEA"/>
    <w:rsid w:val="00F04C3C"/>
    <w:rsid w:val="00F04CD9"/>
    <w:rsid w:val="00F04DE9"/>
    <w:rsid w:val="00F04DEB"/>
    <w:rsid w:val="00F04EA7"/>
    <w:rsid w:val="00F04EFF"/>
    <w:rsid w:val="00F04F5F"/>
    <w:rsid w:val="00F04F99"/>
    <w:rsid w:val="00F04FB8"/>
    <w:rsid w:val="00F04FFE"/>
    <w:rsid w:val="00F051FD"/>
    <w:rsid w:val="00F0521F"/>
    <w:rsid w:val="00F052A0"/>
    <w:rsid w:val="00F0536F"/>
    <w:rsid w:val="00F053DB"/>
    <w:rsid w:val="00F054B6"/>
    <w:rsid w:val="00F057B5"/>
    <w:rsid w:val="00F05858"/>
    <w:rsid w:val="00F058A6"/>
    <w:rsid w:val="00F059FE"/>
    <w:rsid w:val="00F05A4D"/>
    <w:rsid w:val="00F05B07"/>
    <w:rsid w:val="00F05B42"/>
    <w:rsid w:val="00F05B9C"/>
    <w:rsid w:val="00F05C82"/>
    <w:rsid w:val="00F060CC"/>
    <w:rsid w:val="00F060F6"/>
    <w:rsid w:val="00F061BC"/>
    <w:rsid w:val="00F063C2"/>
    <w:rsid w:val="00F06416"/>
    <w:rsid w:val="00F065EC"/>
    <w:rsid w:val="00F0682F"/>
    <w:rsid w:val="00F069B7"/>
    <w:rsid w:val="00F06A41"/>
    <w:rsid w:val="00F06B01"/>
    <w:rsid w:val="00F06C7F"/>
    <w:rsid w:val="00F06C86"/>
    <w:rsid w:val="00F06CAE"/>
    <w:rsid w:val="00F06D6C"/>
    <w:rsid w:val="00F06DD2"/>
    <w:rsid w:val="00F06EED"/>
    <w:rsid w:val="00F07535"/>
    <w:rsid w:val="00F075C1"/>
    <w:rsid w:val="00F076D8"/>
    <w:rsid w:val="00F076EC"/>
    <w:rsid w:val="00F0775B"/>
    <w:rsid w:val="00F07842"/>
    <w:rsid w:val="00F079DC"/>
    <w:rsid w:val="00F07B6B"/>
    <w:rsid w:val="00F07E5D"/>
    <w:rsid w:val="00F07EE3"/>
    <w:rsid w:val="00F07FEC"/>
    <w:rsid w:val="00F1008D"/>
    <w:rsid w:val="00F10133"/>
    <w:rsid w:val="00F102B9"/>
    <w:rsid w:val="00F1036A"/>
    <w:rsid w:val="00F1037B"/>
    <w:rsid w:val="00F10435"/>
    <w:rsid w:val="00F1049E"/>
    <w:rsid w:val="00F104AD"/>
    <w:rsid w:val="00F1052A"/>
    <w:rsid w:val="00F1056B"/>
    <w:rsid w:val="00F10800"/>
    <w:rsid w:val="00F1084B"/>
    <w:rsid w:val="00F10877"/>
    <w:rsid w:val="00F109E4"/>
    <w:rsid w:val="00F10A07"/>
    <w:rsid w:val="00F10F96"/>
    <w:rsid w:val="00F1115B"/>
    <w:rsid w:val="00F114CA"/>
    <w:rsid w:val="00F115AA"/>
    <w:rsid w:val="00F11813"/>
    <w:rsid w:val="00F11816"/>
    <w:rsid w:val="00F11893"/>
    <w:rsid w:val="00F118CE"/>
    <w:rsid w:val="00F118D3"/>
    <w:rsid w:val="00F11941"/>
    <w:rsid w:val="00F1198C"/>
    <w:rsid w:val="00F119C7"/>
    <w:rsid w:val="00F11A20"/>
    <w:rsid w:val="00F11A8F"/>
    <w:rsid w:val="00F11AEF"/>
    <w:rsid w:val="00F11BA5"/>
    <w:rsid w:val="00F11CF9"/>
    <w:rsid w:val="00F11D24"/>
    <w:rsid w:val="00F11E0B"/>
    <w:rsid w:val="00F11E72"/>
    <w:rsid w:val="00F1206D"/>
    <w:rsid w:val="00F120C8"/>
    <w:rsid w:val="00F12187"/>
    <w:rsid w:val="00F12229"/>
    <w:rsid w:val="00F122AD"/>
    <w:rsid w:val="00F122B1"/>
    <w:rsid w:val="00F12336"/>
    <w:rsid w:val="00F1237A"/>
    <w:rsid w:val="00F124E3"/>
    <w:rsid w:val="00F12564"/>
    <w:rsid w:val="00F1259E"/>
    <w:rsid w:val="00F12675"/>
    <w:rsid w:val="00F12859"/>
    <w:rsid w:val="00F12A23"/>
    <w:rsid w:val="00F12A29"/>
    <w:rsid w:val="00F12C8F"/>
    <w:rsid w:val="00F12CB9"/>
    <w:rsid w:val="00F12EAA"/>
    <w:rsid w:val="00F12F31"/>
    <w:rsid w:val="00F12F3D"/>
    <w:rsid w:val="00F12FB7"/>
    <w:rsid w:val="00F12FE5"/>
    <w:rsid w:val="00F13035"/>
    <w:rsid w:val="00F131E1"/>
    <w:rsid w:val="00F132D2"/>
    <w:rsid w:val="00F13439"/>
    <w:rsid w:val="00F13674"/>
    <w:rsid w:val="00F13819"/>
    <w:rsid w:val="00F139C5"/>
    <w:rsid w:val="00F139C7"/>
    <w:rsid w:val="00F13B24"/>
    <w:rsid w:val="00F13BA9"/>
    <w:rsid w:val="00F13BB1"/>
    <w:rsid w:val="00F13BD8"/>
    <w:rsid w:val="00F13C20"/>
    <w:rsid w:val="00F13C24"/>
    <w:rsid w:val="00F13DD2"/>
    <w:rsid w:val="00F13E27"/>
    <w:rsid w:val="00F13FD4"/>
    <w:rsid w:val="00F1436F"/>
    <w:rsid w:val="00F14412"/>
    <w:rsid w:val="00F144EB"/>
    <w:rsid w:val="00F1458F"/>
    <w:rsid w:val="00F145F4"/>
    <w:rsid w:val="00F146E7"/>
    <w:rsid w:val="00F1488A"/>
    <w:rsid w:val="00F14899"/>
    <w:rsid w:val="00F1492C"/>
    <w:rsid w:val="00F14A4E"/>
    <w:rsid w:val="00F14ADB"/>
    <w:rsid w:val="00F14BEB"/>
    <w:rsid w:val="00F14C50"/>
    <w:rsid w:val="00F14EAC"/>
    <w:rsid w:val="00F14F6C"/>
    <w:rsid w:val="00F1503A"/>
    <w:rsid w:val="00F150D0"/>
    <w:rsid w:val="00F15286"/>
    <w:rsid w:val="00F15358"/>
    <w:rsid w:val="00F153BF"/>
    <w:rsid w:val="00F153C9"/>
    <w:rsid w:val="00F15407"/>
    <w:rsid w:val="00F154D4"/>
    <w:rsid w:val="00F154EA"/>
    <w:rsid w:val="00F15562"/>
    <w:rsid w:val="00F155BC"/>
    <w:rsid w:val="00F155E6"/>
    <w:rsid w:val="00F1565B"/>
    <w:rsid w:val="00F15703"/>
    <w:rsid w:val="00F159D8"/>
    <w:rsid w:val="00F15A39"/>
    <w:rsid w:val="00F15A41"/>
    <w:rsid w:val="00F15BE5"/>
    <w:rsid w:val="00F15DF0"/>
    <w:rsid w:val="00F15ED9"/>
    <w:rsid w:val="00F15EEE"/>
    <w:rsid w:val="00F15FB6"/>
    <w:rsid w:val="00F16092"/>
    <w:rsid w:val="00F16110"/>
    <w:rsid w:val="00F161F8"/>
    <w:rsid w:val="00F162C0"/>
    <w:rsid w:val="00F162D4"/>
    <w:rsid w:val="00F16344"/>
    <w:rsid w:val="00F16358"/>
    <w:rsid w:val="00F16691"/>
    <w:rsid w:val="00F16699"/>
    <w:rsid w:val="00F16730"/>
    <w:rsid w:val="00F16926"/>
    <w:rsid w:val="00F1696D"/>
    <w:rsid w:val="00F169D0"/>
    <w:rsid w:val="00F169DD"/>
    <w:rsid w:val="00F16AC7"/>
    <w:rsid w:val="00F16B0C"/>
    <w:rsid w:val="00F16B73"/>
    <w:rsid w:val="00F16BC9"/>
    <w:rsid w:val="00F16BEF"/>
    <w:rsid w:val="00F16C6D"/>
    <w:rsid w:val="00F16D2D"/>
    <w:rsid w:val="00F16DFF"/>
    <w:rsid w:val="00F1701A"/>
    <w:rsid w:val="00F17023"/>
    <w:rsid w:val="00F172EE"/>
    <w:rsid w:val="00F17352"/>
    <w:rsid w:val="00F173DC"/>
    <w:rsid w:val="00F173EF"/>
    <w:rsid w:val="00F17401"/>
    <w:rsid w:val="00F17445"/>
    <w:rsid w:val="00F174A4"/>
    <w:rsid w:val="00F17692"/>
    <w:rsid w:val="00F176DB"/>
    <w:rsid w:val="00F17723"/>
    <w:rsid w:val="00F17758"/>
    <w:rsid w:val="00F17762"/>
    <w:rsid w:val="00F1782B"/>
    <w:rsid w:val="00F17839"/>
    <w:rsid w:val="00F178AD"/>
    <w:rsid w:val="00F1790C"/>
    <w:rsid w:val="00F179B1"/>
    <w:rsid w:val="00F179D0"/>
    <w:rsid w:val="00F17A5B"/>
    <w:rsid w:val="00F17B58"/>
    <w:rsid w:val="00F17C48"/>
    <w:rsid w:val="00F17DCE"/>
    <w:rsid w:val="00F17E1C"/>
    <w:rsid w:val="00F17E43"/>
    <w:rsid w:val="00F17F4B"/>
    <w:rsid w:val="00F17FD5"/>
    <w:rsid w:val="00F200E1"/>
    <w:rsid w:val="00F20161"/>
    <w:rsid w:val="00F2026D"/>
    <w:rsid w:val="00F202D0"/>
    <w:rsid w:val="00F2040C"/>
    <w:rsid w:val="00F20472"/>
    <w:rsid w:val="00F2053F"/>
    <w:rsid w:val="00F2058B"/>
    <w:rsid w:val="00F2068F"/>
    <w:rsid w:val="00F209F9"/>
    <w:rsid w:val="00F20A73"/>
    <w:rsid w:val="00F20B2B"/>
    <w:rsid w:val="00F20B39"/>
    <w:rsid w:val="00F20BA5"/>
    <w:rsid w:val="00F20BDA"/>
    <w:rsid w:val="00F20BEA"/>
    <w:rsid w:val="00F20C14"/>
    <w:rsid w:val="00F20C4E"/>
    <w:rsid w:val="00F20C7B"/>
    <w:rsid w:val="00F20DAB"/>
    <w:rsid w:val="00F20E66"/>
    <w:rsid w:val="00F20E99"/>
    <w:rsid w:val="00F21076"/>
    <w:rsid w:val="00F210A0"/>
    <w:rsid w:val="00F210D4"/>
    <w:rsid w:val="00F2117F"/>
    <w:rsid w:val="00F211D7"/>
    <w:rsid w:val="00F21485"/>
    <w:rsid w:val="00F21673"/>
    <w:rsid w:val="00F21791"/>
    <w:rsid w:val="00F21792"/>
    <w:rsid w:val="00F217F7"/>
    <w:rsid w:val="00F218A6"/>
    <w:rsid w:val="00F21935"/>
    <w:rsid w:val="00F2197D"/>
    <w:rsid w:val="00F21A97"/>
    <w:rsid w:val="00F21ABE"/>
    <w:rsid w:val="00F21AED"/>
    <w:rsid w:val="00F21B57"/>
    <w:rsid w:val="00F21EC1"/>
    <w:rsid w:val="00F21F65"/>
    <w:rsid w:val="00F2217F"/>
    <w:rsid w:val="00F22275"/>
    <w:rsid w:val="00F22380"/>
    <w:rsid w:val="00F226A9"/>
    <w:rsid w:val="00F2276B"/>
    <w:rsid w:val="00F22A35"/>
    <w:rsid w:val="00F22D42"/>
    <w:rsid w:val="00F22D48"/>
    <w:rsid w:val="00F22D49"/>
    <w:rsid w:val="00F22D8D"/>
    <w:rsid w:val="00F22DEA"/>
    <w:rsid w:val="00F22E12"/>
    <w:rsid w:val="00F22F3D"/>
    <w:rsid w:val="00F22F45"/>
    <w:rsid w:val="00F2309F"/>
    <w:rsid w:val="00F230DB"/>
    <w:rsid w:val="00F232E9"/>
    <w:rsid w:val="00F23360"/>
    <w:rsid w:val="00F23594"/>
    <w:rsid w:val="00F2361B"/>
    <w:rsid w:val="00F236AA"/>
    <w:rsid w:val="00F236B3"/>
    <w:rsid w:val="00F239F0"/>
    <w:rsid w:val="00F23A30"/>
    <w:rsid w:val="00F23A80"/>
    <w:rsid w:val="00F23C97"/>
    <w:rsid w:val="00F23CD6"/>
    <w:rsid w:val="00F23CD8"/>
    <w:rsid w:val="00F23DC5"/>
    <w:rsid w:val="00F23E2B"/>
    <w:rsid w:val="00F23EE0"/>
    <w:rsid w:val="00F2422D"/>
    <w:rsid w:val="00F245BF"/>
    <w:rsid w:val="00F2463F"/>
    <w:rsid w:val="00F2466C"/>
    <w:rsid w:val="00F248DF"/>
    <w:rsid w:val="00F249C4"/>
    <w:rsid w:val="00F24A1F"/>
    <w:rsid w:val="00F24B25"/>
    <w:rsid w:val="00F24BB9"/>
    <w:rsid w:val="00F24D7C"/>
    <w:rsid w:val="00F24DA4"/>
    <w:rsid w:val="00F24E5A"/>
    <w:rsid w:val="00F24E9D"/>
    <w:rsid w:val="00F24F73"/>
    <w:rsid w:val="00F24FC3"/>
    <w:rsid w:val="00F25027"/>
    <w:rsid w:val="00F25079"/>
    <w:rsid w:val="00F2507A"/>
    <w:rsid w:val="00F25089"/>
    <w:rsid w:val="00F250EA"/>
    <w:rsid w:val="00F251AC"/>
    <w:rsid w:val="00F252F6"/>
    <w:rsid w:val="00F2535E"/>
    <w:rsid w:val="00F253B6"/>
    <w:rsid w:val="00F254C3"/>
    <w:rsid w:val="00F254D6"/>
    <w:rsid w:val="00F254DA"/>
    <w:rsid w:val="00F25582"/>
    <w:rsid w:val="00F25642"/>
    <w:rsid w:val="00F25751"/>
    <w:rsid w:val="00F257EC"/>
    <w:rsid w:val="00F25817"/>
    <w:rsid w:val="00F2596B"/>
    <w:rsid w:val="00F25A11"/>
    <w:rsid w:val="00F25A2B"/>
    <w:rsid w:val="00F25AE6"/>
    <w:rsid w:val="00F25B22"/>
    <w:rsid w:val="00F25BDB"/>
    <w:rsid w:val="00F25CB1"/>
    <w:rsid w:val="00F25DA5"/>
    <w:rsid w:val="00F25FB6"/>
    <w:rsid w:val="00F2603F"/>
    <w:rsid w:val="00F2604A"/>
    <w:rsid w:val="00F26093"/>
    <w:rsid w:val="00F2619D"/>
    <w:rsid w:val="00F264A1"/>
    <w:rsid w:val="00F26586"/>
    <w:rsid w:val="00F265D0"/>
    <w:rsid w:val="00F26694"/>
    <w:rsid w:val="00F2683B"/>
    <w:rsid w:val="00F26862"/>
    <w:rsid w:val="00F2697D"/>
    <w:rsid w:val="00F26ABD"/>
    <w:rsid w:val="00F26B94"/>
    <w:rsid w:val="00F26BBF"/>
    <w:rsid w:val="00F26CA0"/>
    <w:rsid w:val="00F26D9D"/>
    <w:rsid w:val="00F26E60"/>
    <w:rsid w:val="00F26EB1"/>
    <w:rsid w:val="00F26F1A"/>
    <w:rsid w:val="00F26F4D"/>
    <w:rsid w:val="00F27034"/>
    <w:rsid w:val="00F271A5"/>
    <w:rsid w:val="00F271BC"/>
    <w:rsid w:val="00F2751B"/>
    <w:rsid w:val="00F27558"/>
    <w:rsid w:val="00F275BC"/>
    <w:rsid w:val="00F275F3"/>
    <w:rsid w:val="00F276B7"/>
    <w:rsid w:val="00F27727"/>
    <w:rsid w:val="00F27A7B"/>
    <w:rsid w:val="00F27BC1"/>
    <w:rsid w:val="00F27C25"/>
    <w:rsid w:val="00F27CB3"/>
    <w:rsid w:val="00F27E17"/>
    <w:rsid w:val="00F27E93"/>
    <w:rsid w:val="00F27F24"/>
    <w:rsid w:val="00F27FB1"/>
    <w:rsid w:val="00F3008F"/>
    <w:rsid w:val="00F301B0"/>
    <w:rsid w:val="00F30222"/>
    <w:rsid w:val="00F30236"/>
    <w:rsid w:val="00F3027B"/>
    <w:rsid w:val="00F3036C"/>
    <w:rsid w:val="00F3042D"/>
    <w:rsid w:val="00F304E8"/>
    <w:rsid w:val="00F3060F"/>
    <w:rsid w:val="00F30692"/>
    <w:rsid w:val="00F30724"/>
    <w:rsid w:val="00F3074C"/>
    <w:rsid w:val="00F30787"/>
    <w:rsid w:val="00F307BE"/>
    <w:rsid w:val="00F30853"/>
    <w:rsid w:val="00F309CD"/>
    <w:rsid w:val="00F30A42"/>
    <w:rsid w:val="00F30AB1"/>
    <w:rsid w:val="00F30C55"/>
    <w:rsid w:val="00F30CF7"/>
    <w:rsid w:val="00F30D20"/>
    <w:rsid w:val="00F30D2B"/>
    <w:rsid w:val="00F30D93"/>
    <w:rsid w:val="00F30EEF"/>
    <w:rsid w:val="00F30F11"/>
    <w:rsid w:val="00F310D7"/>
    <w:rsid w:val="00F31159"/>
    <w:rsid w:val="00F311C6"/>
    <w:rsid w:val="00F3125F"/>
    <w:rsid w:val="00F313FA"/>
    <w:rsid w:val="00F3150E"/>
    <w:rsid w:val="00F3166A"/>
    <w:rsid w:val="00F317A8"/>
    <w:rsid w:val="00F317E7"/>
    <w:rsid w:val="00F318C3"/>
    <w:rsid w:val="00F319D6"/>
    <w:rsid w:val="00F31B5C"/>
    <w:rsid w:val="00F31BD2"/>
    <w:rsid w:val="00F31BE0"/>
    <w:rsid w:val="00F31C25"/>
    <w:rsid w:val="00F31CD6"/>
    <w:rsid w:val="00F31E22"/>
    <w:rsid w:val="00F31E32"/>
    <w:rsid w:val="00F31E96"/>
    <w:rsid w:val="00F31ED9"/>
    <w:rsid w:val="00F31F13"/>
    <w:rsid w:val="00F31F97"/>
    <w:rsid w:val="00F31FAF"/>
    <w:rsid w:val="00F3208A"/>
    <w:rsid w:val="00F32096"/>
    <w:rsid w:val="00F3209B"/>
    <w:rsid w:val="00F320AF"/>
    <w:rsid w:val="00F3210D"/>
    <w:rsid w:val="00F3214C"/>
    <w:rsid w:val="00F32739"/>
    <w:rsid w:val="00F32890"/>
    <w:rsid w:val="00F328E2"/>
    <w:rsid w:val="00F3299C"/>
    <w:rsid w:val="00F32A91"/>
    <w:rsid w:val="00F32AE7"/>
    <w:rsid w:val="00F32C46"/>
    <w:rsid w:val="00F32E39"/>
    <w:rsid w:val="00F32E62"/>
    <w:rsid w:val="00F32E99"/>
    <w:rsid w:val="00F32F27"/>
    <w:rsid w:val="00F33008"/>
    <w:rsid w:val="00F33037"/>
    <w:rsid w:val="00F330AA"/>
    <w:rsid w:val="00F330CA"/>
    <w:rsid w:val="00F3313B"/>
    <w:rsid w:val="00F332FD"/>
    <w:rsid w:val="00F334C3"/>
    <w:rsid w:val="00F334C7"/>
    <w:rsid w:val="00F33547"/>
    <w:rsid w:val="00F3365D"/>
    <w:rsid w:val="00F33717"/>
    <w:rsid w:val="00F33751"/>
    <w:rsid w:val="00F33767"/>
    <w:rsid w:val="00F3395B"/>
    <w:rsid w:val="00F33B78"/>
    <w:rsid w:val="00F33BD8"/>
    <w:rsid w:val="00F33CCE"/>
    <w:rsid w:val="00F33CE7"/>
    <w:rsid w:val="00F33DE2"/>
    <w:rsid w:val="00F33E6D"/>
    <w:rsid w:val="00F33F65"/>
    <w:rsid w:val="00F33F8D"/>
    <w:rsid w:val="00F34053"/>
    <w:rsid w:val="00F340EF"/>
    <w:rsid w:val="00F34147"/>
    <w:rsid w:val="00F34155"/>
    <w:rsid w:val="00F3443D"/>
    <w:rsid w:val="00F34444"/>
    <w:rsid w:val="00F34516"/>
    <w:rsid w:val="00F3454D"/>
    <w:rsid w:val="00F346A0"/>
    <w:rsid w:val="00F346D6"/>
    <w:rsid w:val="00F3478B"/>
    <w:rsid w:val="00F34794"/>
    <w:rsid w:val="00F347EB"/>
    <w:rsid w:val="00F347FE"/>
    <w:rsid w:val="00F34847"/>
    <w:rsid w:val="00F349F7"/>
    <w:rsid w:val="00F34AC8"/>
    <w:rsid w:val="00F34B0E"/>
    <w:rsid w:val="00F34B57"/>
    <w:rsid w:val="00F34B83"/>
    <w:rsid w:val="00F34B9E"/>
    <w:rsid w:val="00F34BDB"/>
    <w:rsid w:val="00F34CBE"/>
    <w:rsid w:val="00F34D08"/>
    <w:rsid w:val="00F34D15"/>
    <w:rsid w:val="00F34EA2"/>
    <w:rsid w:val="00F34F35"/>
    <w:rsid w:val="00F35187"/>
    <w:rsid w:val="00F35295"/>
    <w:rsid w:val="00F352CB"/>
    <w:rsid w:val="00F353BB"/>
    <w:rsid w:val="00F35490"/>
    <w:rsid w:val="00F354AB"/>
    <w:rsid w:val="00F35727"/>
    <w:rsid w:val="00F357D2"/>
    <w:rsid w:val="00F35B20"/>
    <w:rsid w:val="00F35C34"/>
    <w:rsid w:val="00F35CA3"/>
    <w:rsid w:val="00F35D2E"/>
    <w:rsid w:val="00F36267"/>
    <w:rsid w:val="00F362F5"/>
    <w:rsid w:val="00F3650C"/>
    <w:rsid w:val="00F36718"/>
    <w:rsid w:val="00F368E5"/>
    <w:rsid w:val="00F36A22"/>
    <w:rsid w:val="00F36AC9"/>
    <w:rsid w:val="00F36BA1"/>
    <w:rsid w:val="00F36DD1"/>
    <w:rsid w:val="00F36E4E"/>
    <w:rsid w:val="00F36F16"/>
    <w:rsid w:val="00F3705F"/>
    <w:rsid w:val="00F371A3"/>
    <w:rsid w:val="00F371A5"/>
    <w:rsid w:val="00F3731D"/>
    <w:rsid w:val="00F376C6"/>
    <w:rsid w:val="00F3777E"/>
    <w:rsid w:val="00F37803"/>
    <w:rsid w:val="00F37919"/>
    <w:rsid w:val="00F37CB6"/>
    <w:rsid w:val="00F37DED"/>
    <w:rsid w:val="00F37E87"/>
    <w:rsid w:val="00F37F65"/>
    <w:rsid w:val="00F40017"/>
    <w:rsid w:val="00F4010B"/>
    <w:rsid w:val="00F4012F"/>
    <w:rsid w:val="00F40185"/>
    <w:rsid w:val="00F4018C"/>
    <w:rsid w:val="00F401ED"/>
    <w:rsid w:val="00F401EF"/>
    <w:rsid w:val="00F40226"/>
    <w:rsid w:val="00F40245"/>
    <w:rsid w:val="00F40269"/>
    <w:rsid w:val="00F40447"/>
    <w:rsid w:val="00F4060D"/>
    <w:rsid w:val="00F4082C"/>
    <w:rsid w:val="00F40A37"/>
    <w:rsid w:val="00F40A3E"/>
    <w:rsid w:val="00F40A69"/>
    <w:rsid w:val="00F40AD6"/>
    <w:rsid w:val="00F40AF3"/>
    <w:rsid w:val="00F40B9B"/>
    <w:rsid w:val="00F40C16"/>
    <w:rsid w:val="00F40C58"/>
    <w:rsid w:val="00F40CB9"/>
    <w:rsid w:val="00F40CC0"/>
    <w:rsid w:val="00F40D5F"/>
    <w:rsid w:val="00F40F77"/>
    <w:rsid w:val="00F40F96"/>
    <w:rsid w:val="00F40FAF"/>
    <w:rsid w:val="00F40FE9"/>
    <w:rsid w:val="00F40FED"/>
    <w:rsid w:val="00F411A9"/>
    <w:rsid w:val="00F411B3"/>
    <w:rsid w:val="00F4127B"/>
    <w:rsid w:val="00F4128E"/>
    <w:rsid w:val="00F412BD"/>
    <w:rsid w:val="00F41391"/>
    <w:rsid w:val="00F41415"/>
    <w:rsid w:val="00F41421"/>
    <w:rsid w:val="00F41480"/>
    <w:rsid w:val="00F414F0"/>
    <w:rsid w:val="00F415E5"/>
    <w:rsid w:val="00F41869"/>
    <w:rsid w:val="00F419A9"/>
    <w:rsid w:val="00F41A26"/>
    <w:rsid w:val="00F41AD1"/>
    <w:rsid w:val="00F41BFA"/>
    <w:rsid w:val="00F41C7D"/>
    <w:rsid w:val="00F41D32"/>
    <w:rsid w:val="00F41DBF"/>
    <w:rsid w:val="00F41DC8"/>
    <w:rsid w:val="00F41E6F"/>
    <w:rsid w:val="00F41EE0"/>
    <w:rsid w:val="00F41FF4"/>
    <w:rsid w:val="00F420E2"/>
    <w:rsid w:val="00F420F6"/>
    <w:rsid w:val="00F4223F"/>
    <w:rsid w:val="00F42358"/>
    <w:rsid w:val="00F4251A"/>
    <w:rsid w:val="00F425FE"/>
    <w:rsid w:val="00F4281C"/>
    <w:rsid w:val="00F42847"/>
    <w:rsid w:val="00F42889"/>
    <w:rsid w:val="00F428B8"/>
    <w:rsid w:val="00F42915"/>
    <w:rsid w:val="00F4298E"/>
    <w:rsid w:val="00F42A2E"/>
    <w:rsid w:val="00F42BDD"/>
    <w:rsid w:val="00F42C61"/>
    <w:rsid w:val="00F42D40"/>
    <w:rsid w:val="00F42D68"/>
    <w:rsid w:val="00F42DD8"/>
    <w:rsid w:val="00F42E9B"/>
    <w:rsid w:val="00F42F2E"/>
    <w:rsid w:val="00F42F84"/>
    <w:rsid w:val="00F42FBE"/>
    <w:rsid w:val="00F43021"/>
    <w:rsid w:val="00F43062"/>
    <w:rsid w:val="00F43069"/>
    <w:rsid w:val="00F4306C"/>
    <w:rsid w:val="00F4312C"/>
    <w:rsid w:val="00F431F5"/>
    <w:rsid w:val="00F431F6"/>
    <w:rsid w:val="00F431F9"/>
    <w:rsid w:val="00F43221"/>
    <w:rsid w:val="00F432E7"/>
    <w:rsid w:val="00F4381D"/>
    <w:rsid w:val="00F43835"/>
    <w:rsid w:val="00F438BC"/>
    <w:rsid w:val="00F43A2D"/>
    <w:rsid w:val="00F43D45"/>
    <w:rsid w:val="00F43E67"/>
    <w:rsid w:val="00F43E6F"/>
    <w:rsid w:val="00F43F24"/>
    <w:rsid w:val="00F43F57"/>
    <w:rsid w:val="00F44125"/>
    <w:rsid w:val="00F44195"/>
    <w:rsid w:val="00F44237"/>
    <w:rsid w:val="00F4439D"/>
    <w:rsid w:val="00F4458C"/>
    <w:rsid w:val="00F445F2"/>
    <w:rsid w:val="00F44620"/>
    <w:rsid w:val="00F447D6"/>
    <w:rsid w:val="00F44852"/>
    <w:rsid w:val="00F4496F"/>
    <w:rsid w:val="00F449C0"/>
    <w:rsid w:val="00F449F8"/>
    <w:rsid w:val="00F44AA3"/>
    <w:rsid w:val="00F44C7C"/>
    <w:rsid w:val="00F44D76"/>
    <w:rsid w:val="00F44DE8"/>
    <w:rsid w:val="00F44E04"/>
    <w:rsid w:val="00F44E42"/>
    <w:rsid w:val="00F44E95"/>
    <w:rsid w:val="00F44F06"/>
    <w:rsid w:val="00F44FC8"/>
    <w:rsid w:val="00F45008"/>
    <w:rsid w:val="00F45216"/>
    <w:rsid w:val="00F4528F"/>
    <w:rsid w:val="00F452D7"/>
    <w:rsid w:val="00F45370"/>
    <w:rsid w:val="00F453BF"/>
    <w:rsid w:val="00F454EB"/>
    <w:rsid w:val="00F4558B"/>
    <w:rsid w:val="00F455EF"/>
    <w:rsid w:val="00F45780"/>
    <w:rsid w:val="00F457A1"/>
    <w:rsid w:val="00F457B8"/>
    <w:rsid w:val="00F4588D"/>
    <w:rsid w:val="00F459F6"/>
    <w:rsid w:val="00F45A50"/>
    <w:rsid w:val="00F45ABB"/>
    <w:rsid w:val="00F45BF4"/>
    <w:rsid w:val="00F45C11"/>
    <w:rsid w:val="00F45C8B"/>
    <w:rsid w:val="00F45C9C"/>
    <w:rsid w:val="00F45DE1"/>
    <w:rsid w:val="00F46023"/>
    <w:rsid w:val="00F4608A"/>
    <w:rsid w:val="00F46125"/>
    <w:rsid w:val="00F46152"/>
    <w:rsid w:val="00F46156"/>
    <w:rsid w:val="00F46190"/>
    <w:rsid w:val="00F46343"/>
    <w:rsid w:val="00F46410"/>
    <w:rsid w:val="00F464A8"/>
    <w:rsid w:val="00F46500"/>
    <w:rsid w:val="00F4652E"/>
    <w:rsid w:val="00F465C9"/>
    <w:rsid w:val="00F4668D"/>
    <w:rsid w:val="00F467C9"/>
    <w:rsid w:val="00F46A0C"/>
    <w:rsid w:val="00F46A43"/>
    <w:rsid w:val="00F46A5F"/>
    <w:rsid w:val="00F46ACF"/>
    <w:rsid w:val="00F46AF7"/>
    <w:rsid w:val="00F46B07"/>
    <w:rsid w:val="00F46B0F"/>
    <w:rsid w:val="00F46C80"/>
    <w:rsid w:val="00F46CF4"/>
    <w:rsid w:val="00F46E02"/>
    <w:rsid w:val="00F46E42"/>
    <w:rsid w:val="00F46F25"/>
    <w:rsid w:val="00F47004"/>
    <w:rsid w:val="00F4702C"/>
    <w:rsid w:val="00F470CA"/>
    <w:rsid w:val="00F47200"/>
    <w:rsid w:val="00F47270"/>
    <w:rsid w:val="00F47292"/>
    <w:rsid w:val="00F47408"/>
    <w:rsid w:val="00F4740C"/>
    <w:rsid w:val="00F475C7"/>
    <w:rsid w:val="00F476DD"/>
    <w:rsid w:val="00F47717"/>
    <w:rsid w:val="00F4778B"/>
    <w:rsid w:val="00F477F0"/>
    <w:rsid w:val="00F47810"/>
    <w:rsid w:val="00F47821"/>
    <w:rsid w:val="00F47897"/>
    <w:rsid w:val="00F4798D"/>
    <w:rsid w:val="00F479AA"/>
    <w:rsid w:val="00F479C4"/>
    <w:rsid w:val="00F47C9E"/>
    <w:rsid w:val="00F47DD0"/>
    <w:rsid w:val="00F47FAA"/>
    <w:rsid w:val="00F50076"/>
    <w:rsid w:val="00F500F2"/>
    <w:rsid w:val="00F50155"/>
    <w:rsid w:val="00F501E8"/>
    <w:rsid w:val="00F503F6"/>
    <w:rsid w:val="00F50404"/>
    <w:rsid w:val="00F50423"/>
    <w:rsid w:val="00F504B1"/>
    <w:rsid w:val="00F504C2"/>
    <w:rsid w:val="00F504DD"/>
    <w:rsid w:val="00F505B8"/>
    <w:rsid w:val="00F505B9"/>
    <w:rsid w:val="00F5072D"/>
    <w:rsid w:val="00F508D0"/>
    <w:rsid w:val="00F50980"/>
    <w:rsid w:val="00F50A32"/>
    <w:rsid w:val="00F50A51"/>
    <w:rsid w:val="00F50BB2"/>
    <w:rsid w:val="00F50C21"/>
    <w:rsid w:val="00F50C52"/>
    <w:rsid w:val="00F50DD4"/>
    <w:rsid w:val="00F50E6E"/>
    <w:rsid w:val="00F50EAD"/>
    <w:rsid w:val="00F5106B"/>
    <w:rsid w:val="00F51113"/>
    <w:rsid w:val="00F5133B"/>
    <w:rsid w:val="00F51581"/>
    <w:rsid w:val="00F51633"/>
    <w:rsid w:val="00F51662"/>
    <w:rsid w:val="00F51828"/>
    <w:rsid w:val="00F519AE"/>
    <w:rsid w:val="00F51B36"/>
    <w:rsid w:val="00F51BCA"/>
    <w:rsid w:val="00F51BFD"/>
    <w:rsid w:val="00F51CC6"/>
    <w:rsid w:val="00F51D47"/>
    <w:rsid w:val="00F51D5C"/>
    <w:rsid w:val="00F51E78"/>
    <w:rsid w:val="00F51F5E"/>
    <w:rsid w:val="00F52244"/>
    <w:rsid w:val="00F52252"/>
    <w:rsid w:val="00F52262"/>
    <w:rsid w:val="00F5239B"/>
    <w:rsid w:val="00F5251F"/>
    <w:rsid w:val="00F52593"/>
    <w:rsid w:val="00F526A6"/>
    <w:rsid w:val="00F527D8"/>
    <w:rsid w:val="00F52828"/>
    <w:rsid w:val="00F528EB"/>
    <w:rsid w:val="00F52B55"/>
    <w:rsid w:val="00F52C65"/>
    <w:rsid w:val="00F52D6A"/>
    <w:rsid w:val="00F52DED"/>
    <w:rsid w:val="00F52E5F"/>
    <w:rsid w:val="00F52FCF"/>
    <w:rsid w:val="00F530C3"/>
    <w:rsid w:val="00F5310F"/>
    <w:rsid w:val="00F5313D"/>
    <w:rsid w:val="00F5327C"/>
    <w:rsid w:val="00F5338B"/>
    <w:rsid w:val="00F53559"/>
    <w:rsid w:val="00F53658"/>
    <w:rsid w:val="00F536F2"/>
    <w:rsid w:val="00F536F8"/>
    <w:rsid w:val="00F53B31"/>
    <w:rsid w:val="00F53B81"/>
    <w:rsid w:val="00F53D4E"/>
    <w:rsid w:val="00F53DE6"/>
    <w:rsid w:val="00F53EFE"/>
    <w:rsid w:val="00F53F21"/>
    <w:rsid w:val="00F53F5F"/>
    <w:rsid w:val="00F54028"/>
    <w:rsid w:val="00F5408D"/>
    <w:rsid w:val="00F5423E"/>
    <w:rsid w:val="00F54393"/>
    <w:rsid w:val="00F54485"/>
    <w:rsid w:val="00F544AA"/>
    <w:rsid w:val="00F5466F"/>
    <w:rsid w:val="00F5481B"/>
    <w:rsid w:val="00F54829"/>
    <w:rsid w:val="00F54854"/>
    <w:rsid w:val="00F548DB"/>
    <w:rsid w:val="00F54A0B"/>
    <w:rsid w:val="00F54D64"/>
    <w:rsid w:val="00F54E31"/>
    <w:rsid w:val="00F54E42"/>
    <w:rsid w:val="00F54E48"/>
    <w:rsid w:val="00F54F3C"/>
    <w:rsid w:val="00F55044"/>
    <w:rsid w:val="00F551E2"/>
    <w:rsid w:val="00F551EE"/>
    <w:rsid w:val="00F5530C"/>
    <w:rsid w:val="00F553E1"/>
    <w:rsid w:val="00F553F0"/>
    <w:rsid w:val="00F55526"/>
    <w:rsid w:val="00F55532"/>
    <w:rsid w:val="00F55612"/>
    <w:rsid w:val="00F557B2"/>
    <w:rsid w:val="00F557F7"/>
    <w:rsid w:val="00F5580C"/>
    <w:rsid w:val="00F5586F"/>
    <w:rsid w:val="00F5596B"/>
    <w:rsid w:val="00F55977"/>
    <w:rsid w:val="00F55ABF"/>
    <w:rsid w:val="00F55B35"/>
    <w:rsid w:val="00F55B48"/>
    <w:rsid w:val="00F55BE1"/>
    <w:rsid w:val="00F55BEB"/>
    <w:rsid w:val="00F55D35"/>
    <w:rsid w:val="00F55D39"/>
    <w:rsid w:val="00F55E8E"/>
    <w:rsid w:val="00F55FC5"/>
    <w:rsid w:val="00F560DD"/>
    <w:rsid w:val="00F56152"/>
    <w:rsid w:val="00F561BA"/>
    <w:rsid w:val="00F56263"/>
    <w:rsid w:val="00F562EB"/>
    <w:rsid w:val="00F562F9"/>
    <w:rsid w:val="00F564BA"/>
    <w:rsid w:val="00F56544"/>
    <w:rsid w:val="00F5659B"/>
    <w:rsid w:val="00F569AB"/>
    <w:rsid w:val="00F56AE6"/>
    <w:rsid w:val="00F56B09"/>
    <w:rsid w:val="00F56B12"/>
    <w:rsid w:val="00F56D26"/>
    <w:rsid w:val="00F56D3B"/>
    <w:rsid w:val="00F56F12"/>
    <w:rsid w:val="00F56F33"/>
    <w:rsid w:val="00F56FC9"/>
    <w:rsid w:val="00F5701A"/>
    <w:rsid w:val="00F57023"/>
    <w:rsid w:val="00F57208"/>
    <w:rsid w:val="00F5754D"/>
    <w:rsid w:val="00F57777"/>
    <w:rsid w:val="00F577A2"/>
    <w:rsid w:val="00F577E9"/>
    <w:rsid w:val="00F578AD"/>
    <w:rsid w:val="00F578ED"/>
    <w:rsid w:val="00F579BE"/>
    <w:rsid w:val="00F57B34"/>
    <w:rsid w:val="00F57CB0"/>
    <w:rsid w:val="00F57CC0"/>
    <w:rsid w:val="00F57F3B"/>
    <w:rsid w:val="00F6012A"/>
    <w:rsid w:val="00F602E2"/>
    <w:rsid w:val="00F60401"/>
    <w:rsid w:val="00F60447"/>
    <w:rsid w:val="00F604FD"/>
    <w:rsid w:val="00F605A9"/>
    <w:rsid w:val="00F605B6"/>
    <w:rsid w:val="00F605C3"/>
    <w:rsid w:val="00F605E8"/>
    <w:rsid w:val="00F606ED"/>
    <w:rsid w:val="00F607FD"/>
    <w:rsid w:val="00F608BE"/>
    <w:rsid w:val="00F608F3"/>
    <w:rsid w:val="00F6092D"/>
    <w:rsid w:val="00F60997"/>
    <w:rsid w:val="00F60AA2"/>
    <w:rsid w:val="00F60B07"/>
    <w:rsid w:val="00F60BA2"/>
    <w:rsid w:val="00F60BA8"/>
    <w:rsid w:val="00F60C46"/>
    <w:rsid w:val="00F60CB3"/>
    <w:rsid w:val="00F60F16"/>
    <w:rsid w:val="00F60F76"/>
    <w:rsid w:val="00F6102F"/>
    <w:rsid w:val="00F6114F"/>
    <w:rsid w:val="00F6117D"/>
    <w:rsid w:val="00F6120E"/>
    <w:rsid w:val="00F61253"/>
    <w:rsid w:val="00F61270"/>
    <w:rsid w:val="00F612C5"/>
    <w:rsid w:val="00F612E5"/>
    <w:rsid w:val="00F61343"/>
    <w:rsid w:val="00F613D9"/>
    <w:rsid w:val="00F614C4"/>
    <w:rsid w:val="00F615D9"/>
    <w:rsid w:val="00F618D7"/>
    <w:rsid w:val="00F619F8"/>
    <w:rsid w:val="00F61A70"/>
    <w:rsid w:val="00F61AF0"/>
    <w:rsid w:val="00F61BC5"/>
    <w:rsid w:val="00F61C00"/>
    <w:rsid w:val="00F61CB0"/>
    <w:rsid w:val="00F61E16"/>
    <w:rsid w:val="00F61E24"/>
    <w:rsid w:val="00F61FFF"/>
    <w:rsid w:val="00F62076"/>
    <w:rsid w:val="00F62186"/>
    <w:rsid w:val="00F62333"/>
    <w:rsid w:val="00F6236F"/>
    <w:rsid w:val="00F624BC"/>
    <w:rsid w:val="00F62632"/>
    <w:rsid w:val="00F62650"/>
    <w:rsid w:val="00F62690"/>
    <w:rsid w:val="00F6287E"/>
    <w:rsid w:val="00F628A0"/>
    <w:rsid w:val="00F629DD"/>
    <w:rsid w:val="00F62A09"/>
    <w:rsid w:val="00F62A32"/>
    <w:rsid w:val="00F62AA2"/>
    <w:rsid w:val="00F62BE8"/>
    <w:rsid w:val="00F62CD3"/>
    <w:rsid w:val="00F62D9D"/>
    <w:rsid w:val="00F62EC4"/>
    <w:rsid w:val="00F62F88"/>
    <w:rsid w:val="00F62F8E"/>
    <w:rsid w:val="00F6307A"/>
    <w:rsid w:val="00F6329D"/>
    <w:rsid w:val="00F6342E"/>
    <w:rsid w:val="00F63448"/>
    <w:rsid w:val="00F6346D"/>
    <w:rsid w:val="00F634F6"/>
    <w:rsid w:val="00F63516"/>
    <w:rsid w:val="00F6363A"/>
    <w:rsid w:val="00F63716"/>
    <w:rsid w:val="00F6377B"/>
    <w:rsid w:val="00F63840"/>
    <w:rsid w:val="00F63D56"/>
    <w:rsid w:val="00F63D5F"/>
    <w:rsid w:val="00F63DEE"/>
    <w:rsid w:val="00F63E81"/>
    <w:rsid w:val="00F63F4F"/>
    <w:rsid w:val="00F64079"/>
    <w:rsid w:val="00F64142"/>
    <w:rsid w:val="00F642F1"/>
    <w:rsid w:val="00F64343"/>
    <w:rsid w:val="00F6457B"/>
    <w:rsid w:val="00F64592"/>
    <w:rsid w:val="00F645F4"/>
    <w:rsid w:val="00F647A3"/>
    <w:rsid w:val="00F64853"/>
    <w:rsid w:val="00F64914"/>
    <w:rsid w:val="00F649B3"/>
    <w:rsid w:val="00F64A58"/>
    <w:rsid w:val="00F64A72"/>
    <w:rsid w:val="00F64AEC"/>
    <w:rsid w:val="00F64B69"/>
    <w:rsid w:val="00F64CAF"/>
    <w:rsid w:val="00F64CEB"/>
    <w:rsid w:val="00F64DFB"/>
    <w:rsid w:val="00F64E5A"/>
    <w:rsid w:val="00F64E6C"/>
    <w:rsid w:val="00F64FDA"/>
    <w:rsid w:val="00F6502A"/>
    <w:rsid w:val="00F6511E"/>
    <w:rsid w:val="00F6542D"/>
    <w:rsid w:val="00F6542E"/>
    <w:rsid w:val="00F6554B"/>
    <w:rsid w:val="00F655B0"/>
    <w:rsid w:val="00F65616"/>
    <w:rsid w:val="00F65646"/>
    <w:rsid w:val="00F65738"/>
    <w:rsid w:val="00F6575F"/>
    <w:rsid w:val="00F657F1"/>
    <w:rsid w:val="00F65830"/>
    <w:rsid w:val="00F6594B"/>
    <w:rsid w:val="00F65AC7"/>
    <w:rsid w:val="00F65B4B"/>
    <w:rsid w:val="00F65B93"/>
    <w:rsid w:val="00F65C24"/>
    <w:rsid w:val="00F65D4A"/>
    <w:rsid w:val="00F65D93"/>
    <w:rsid w:val="00F65EAC"/>
    <w:rsid w:val="00F6605F"/>
    <w:rsid w:val="00F66066"/>
    <w:rsid w:val="00F66077"/>
    <w:rsid w:val="00F660E3"/>
    <w:rsid w:val="00F6610E"/>
    <w:rsid w:val="00F66324"/>
    <w:rsid w:val="00F6652E"/>
    <w:rsid w:val="00F66556"/>
    <w:rsid w:val="00F6656F"/>
    <w:rsid w:val="00F665CD"/>
    <w:rsid w:val="00F66616"/>
    <w:rsid w:val="00F66627"/>
    <w:rsid w:val="00F667C6"/>
    <w:rsid w:val="00F667EE"/>
    <w:rsid w:val="00F669AE"/>
    <w:rsid w:val="00F66A04"/>
    <w:rsid w:val="00F66ACE"/>
    <w:rsid w:val="00F66B16"/>
    <w:rsid w:val="00F66B4F"/>
    <w:rsid w:val="00F66BA0"/>
    <w:rsid w:val="00F66BD2"/>
    <w:rsid w:val="00F66D31"/>
    <w:rsid w:val="00F67068"/>
    <w:rsid w:val="00F670C3"/>
    <w:rsid w:val="00F67123"/>
    <w:rsid w:val="00F6728A"/>
    <w:rsid w:val="00F67344"/>
    <w:rsid w:val="00F6738E"/>
    <w:rsid w:val="00F673AE"/>
    <w:rsid w:val="00F67518"/>
    <w:rsid w:val="00F675CF"/>
    <w:rsid w:val="00F67691"/>
    <w:rsid w:val="00F676A9"/>
    <w:rsid w:val="00F67733"/>
    <w:rsid w:val="00F6781C"/>
    <w:rsid w:val="00F6790A"/>
    <w:rsid w:val="00F67A7F"/>
    <w:rsid w:val="00F67B31"/>
    <w:rsid w:val="00F67C34"/>
    <w:rsid w:val="00F67CD8"/>
    <w:rsid w:val="00F67E8D"/>
    <w:rsid w:val="00F67F79"/>
    <w:rsid w:val="00F70102"/>
    <w:rsid w:val="00F70195"/>
    <w:rsid w:val="00F702D3"/>
    <w:rsid w:val="00F70330"/>
    <w:rsid w:val="00F70754"/>
    <w:rsid w:val="00F7077B"/>
    <w:rsid w:val="00F70799"/>
    <w:rsid w:val="00F708D7"/>
    <w:rsid w:val="00F708DE"/>
    <w:rsid w:val="00F70913"/>
    <w:rsid w:val="00F709F7"/>
    <w:rsid w:val="00F70B03"/>
    <w:rsid w:val="00F70BD2"/>
    <w:rsid w:val="00F70C54"/>
    <w:rsid w:val="00F70C7D"/>
    <w:rsid w:val="00F70D3C"/>
    <w:rsid w:val="00F70F3B"/>
    <w:rsid w:val="00F70F80"/>
    <w:rsid w:val="00F710B4"/>
    <w:rsid w:val="00F7110A"/>
    <w:rsid w:val="00F71152"/>
    <w:rsid w:val="00F71245"/>
    <w:rsid w:val="00F712F4"/>
    <w:rsid w:val="00F713E3"/>
    <w:rsid w:val="00F71447"/>
    <w:rsid w:val="00F7155A"/>
    <w:rsid w:val="00F715A3"/>
    <w:rsid w:val="00F71632"/>
    <w:rsid w:val="00F7178B"/>
    <w:rsid w:val="00F71943"/>
    <w:rsid w:val="00F71960"/>
    <w:rsid w:val="00F71A11"/>
    <w:rsid w:val="00F71B07"/>
    <w:rsid w:val="00F71B29"/>
    <w:rsid w:val="00F71B59"/>
    <w:rsid w:val="00F71D1A"/>
    <w:rsid w:val="00F71E04"/>
    <w:rsid w:val="00F71EDE"/>
    <w:rsid w:val="00F72007"/>
    <w:rsid w:val="00F72040"/>
    <w:rsid w:val="00F720C4"/>
    <w:rsid w:val="00F720D1"/>
    <w:rsid w:val="00F720E3"/>
    <w:rsid w:val="00F72239"/>
    <w:rsid w:val="00F722AA"/>
    <w:rsid w:val="00F72397"/>
    <w:rsid w:val="00F723AD"/>
    <w:rsid w:val="00F728B3"/>
    <w:rsid w:val="00F72975"/>
    <w:rsid w:val="00F72991"/>
    <w:rsid w:val="00F72A43"/>
    <w:rsid w:val="00F72B65"/>
    <w:rsid w:val="00F72BF6"/>
    <w:rsid w:val="00F72C1C"/>
    <w:rsid w:val="00F72CF4"/>
    <w:rsid w:val="00F72DDF"/>
    <w:rsid w:val="00F72DEC"/>
    <w:rsid w:val="00F72F4F"/>
    <w:rsid w:val="00F72FDA"/>
    <w:rsid w:val="00F73077"/>
    <w:rsid w:val="00F7315B"/>
    <w:rsid w:val="00F7333C"/>
    <w:rsid w:val="00F733D7"/>
    <w:rsid w:val="00F736FD"/>
    <w:rsid w:val="00F73810"/>
    <w:rsid w:val="00F73A7F"/>
    <w:rsid w:val="00F73BB1"/>
    <w:rsid w:val="00F73C19"/>
    <w:rsid w:val="00F73D63"/>
    <w:rsid w:val="00F73D79"/>
    <w:rsid w:val="00F73E08"/>
    <w:rsid w:val="00F73E34"/>
    <w:rsid w:val="00F73F8B"/>
    <w:rsid w:val="00F74348"/>
    <w:rsid w:val="00F74353"/>
    <w:rsid w:val="00F7445D"/>
    <w:rsid w:val="00F7462A"/>
    <w:rsid w:val="00F746D4"/>
    <w:rsid w:val="00F7487E"/>
    <w:rsid w:val="00F74910"/>
    <w:rsid w:val="00F74A45"/>
    <w:rsid w:val="00F74A84"/>
    <w:rsid w:val="00F74B78"/>
    <w:rsid w:val="00F74CED"/>
    <w:rsid w:val="00F74DA2"/>
    <w:rsid w:val="00F74DCD"/>
    <w:rsid w:val="00F74E13"/>
    <w:rsid w:val="00F74F66"/>
    <w:rsid w:val="00F75013"/>
    <w:rsid w:val="00F7503F"/>
    <w:rsid w:val="00F75071"/>
    <w:rsid w:val="00F75144"/>
    <w:rsid w:val="00F751A5"/>
    <w:rsid w:val="00F75306"/>
    <w:rsid w:val="00F753C5"/>
    <w:rsid w:val="00F75507"/>
    <w:rsid w:val="00F7565E"/>
    <w:rsid w:val="00F757A8"/>
    <w:rsid w:val="00F75854"/>
    <w:rsid w:val="00F758A6"/>
    <w:rsid w:val="00F75971"/>
    <w:rsid w:val="00F75BCF"/>
    <w:rsid w:val="00F75CA8"/>
    <w:rsid w:val="00F75F8A"/>
    <w:rsid w:val="00F761E7"/>
    <w:rsid w:val="00F761F1"/>
    <w:rsid w:val="00F7620E"/>
    <w:rsid w:val="00F76494"/>
    <w:rsid w:val="00F765FE"/>
    <w:rsid w:val="00F7677F"/>
    <w:rsid w:val="00F76791"/>
    <w:rsid w:val="00F767DB"/>
    <w:rsid w:val="00F76842"/>
    <w:rsid w:val="00F768FC"/>
    <w:rsid w:val="00F7697B"/>
    <w:rsid w:val="00F76AC2"/>
    <w:rsid w:val="00F76AF8"/>
    <w:rsid w:val="00F76B20"/>
    <w:rsid w:val="00F76C9C"/>
    <w:rsid w:val="00F76CD9"/>
    <w:rsid w:val="00F76DC8"/>
    <w:rsid w:val="00F76DF3"/>
    <w:rsid w:val="00F76E21"/>
    <w:rsid w:val="00F76E2C"/>
    <w:rsid w:val="00F76EEE"/>
    <w:rsid w:val="00F76F00"/>
    <w:rsid w:val="00F77001"/>
    <w:rsid w:val="00F772D6"/>
    <w:rsid w:val="00F7732E"/>
    <w:rsid w:val="00F77495"/>
    <w:rsid w:val="00F77585"/>
    <w:rsid w:val="00F775A6"/>
    <w:rsid w:val="00F775C0"/>
    <w:rsid w:val="00F77621"/>
    <w:rsid w:val="00F776D3"/>
    <w:rsid w:val="00F7774C"/>
    <w:rsid w:val="00F77889"/>
    <w:rsid w:val="00F77A94"/>
    <w:rsid w:val="00F77B4D"/>
    <w:rsid w:val="00F77BFB"/>
    <w:rsid w:val="00F77D5F"/>
    <w:rsid w:val="00F77EF5"/>
    <w:rsid w:val="00F77F4C"/>
    <w:rsid w:val="00F77F9A"/>
    <w:rsid w:val="00F800F6"/>
    <w:rsid w:val="00F80184"/>
    <w:rsid w:val="00F80250"/>
    <w:rsid w:val="00F80384"/>
    <w:rsid w:val="00F804A3"/>
    <w:rsid w:val="00F80651"/>
    <w:rsid w:val="00F80753"/>
    <w:rsid w:val="00F80B37"/>
    <w:rsid w:val="00F80C2B"/>
    <w:rsid w:val="00F80C55"/>
    <w:rsid w:val="00F80C69"/>
    <w:rsid w:val="00F80CC0"/>
    <w:rsid w:val="00F80D97"/>
    <w:rsid w:val="00F80DAE"/>
    <w:rsid w:val="00F80E50"/>
    <w:rsid w:val="00F80E5A"/>
    <w:rsid w:val="00F80FD0"/>
    <w:rsid w:val="00F81071"/>
    <w:rsid w:val="00F81159"/>
    <w:rsid w:val="00F8116A"/>
    <w:rsid w:val="00F811A3"/>
    <w:rsid w:val="00F81292"/>
    <w:rsid w:val="00F81443"/>
    <w:rsid w:val="00F81539"/>
    <w:rsid w:val="00F81601"/>
    <w:rsid w:val="00F81608"/>
    <w:rsid w:val="00F81637"/>
    <w:rsid w:val="00F8168F"/>
    <w:rsid w:val="00F8171F"/>
    <w:rsid w:val="00F817F1"/>
    <w:rsid w:val="00F81839"/>
    <w:rsid w:val="00F818B2"/>
    <w:rsid w:val="00F81C1E"/>
    <w:rsid w:val="00F81C44"/>
    <w:rsid w:val="00F81D08"/>
    <w:rsid w:val="00F81EC3"/>
    <w:rsid w:val="00F81F01"/>
    <w:rsid w:val="00F82067"/>
    <w:rsid w:val="00F820C3"/>
    <w:rsid w:val="00F820D9"/>
    <w:rsid w:val="00F82116"/>
    <w:rsid w:val="00F82138"/>
    <w:rsid w:val="00F82211"/>
    <w:rsid w:val="00F8227F"/>
    <w:rsid w:val="00F822D2"/>
    <w:rsid w:val="00F82560"/>
    <w:rsid w:val="00F82573"/>
    <w:rsid w:val="00F825E8"/>
    <w:rsid w:val="00F82724"/>
    <w:rsid w:val="00F82799"/>
    <w:rsid w:val="00F82910"/>
    <w:rsid w:val="00F82A19"/>
    <w:rsid w:val="00F82A87"/>
    <w:rsid w:val="00F82A9E"/>
    <w:rsid w:val="00F82BCD"/>
    <w:rsid w:val="00F82C2E"/>
    <w:rsid w:val="00F82C3E"/>
    <w:rsid w:val="00F82D67"/>
    <w:rsid w:val="00F82D74"/>
    <w:rsid w:val="00F82D92"/>
    <w:rsid w:val="00F82DA8"/>
    <w:rsid w:val="00F82E1F"/>
    <w:rsid w:val="00F82E38"/>
    <w:rsid w:val="00F82F03"/>
    <w:rsid w:val="00F82F3F"/>
    <w:rsid w:val="00F82FCB"/>
    <w:rsid w:val="00F83080"/>
    <w:rsid w:val="00F83182"/>
    <w:rsid w:val="00F8319B"/>
    <w:rsid w:val="00F83235"/>
    <w:rsid w:val="00F834E7"/>
    <w:rsid w:val="00F8389A"/>
    <w:rsid w:val="00F838B8"/>
    <w:rsid w:val="00F83912"/>
    <w:rsid w:val="00F839EE"/>
    <w:rsid w:val="00F83A67"/>
    <w:rsid w:val="00F83C8B"/>
    <w:rsid w:val="00F83D79"/>
    <w:rsid w:val="00F83E97"/>
    <w:rsid w:val="00F84104"/>
    <w:rsid w:val="00F8410E"/>
    <w:rsid w:val="00F84175"/>
    <w:rsid w:val="00F841ED"/>
    <w:rsid w:val="00F8424E"/>
    <w:rsid w:val="00F843B1"/>
    <w:rsid w:val="00F844E2"/>
    <w:rsid w:val="00F844FD"/>
    <w:rsid w:val="00F8451B"/>
    <w:rsid w:val="00F845F2"/>
    <w:rsid w:val="00F84751"/>
    <w:rsid w:val="00F847B2"/>
    <w:rsid w:val="00F847DD"/>
    <w:rsid w:val="00F848D4"/>
    <w:rsid w:val="00F84C02"/>
    <w:rsid w:val="00F84D8C"/>
    <w:rsid w:val="00F84EBE"/>
    <w:rsid w:val="00F85464"/>
    <w:rsid w:val="00F8548F"/>
    <w:rsid w:val="00F855DA"/>
    <w:rsid w:val="00F857BC"/>
    <w:rsid w:val="00F85835"/>
    <w:rsid w:val="00F85902"/>
    <w:rsid w:val="00F859A7"/>
    <w:rsid w:val="00F85A8A"/>
    <w:rsid w:val="00F85C12"/>
    <w:rsid w:val="00F85E44"/>
    <w:rsid w:val="00F85F0D"/>
    <w:rsid w:val="00F85F2A"/>
    <w:rsid w:val="00F86186"/>
    <w:rsid w:val="00F861CB"/>
    <w:rsid w:val="00F8626E"/>
    <w:rsid w:val="00F862A2"/>
    <w:rsid w:val="00F864A5"/>
    <w:rsid w:val="00F864E0"/>
    <w:rsid w:val="00F8661E"/>
    <w:rsid w:val="00F866A2"/>
    <w:rsid w:val="00F86840"/>
    <w:rsid w:val="00F86893"/>
    <w:rsid w:val="00F86911"/>
    <w:rsid w:val="00F86A02"/>
    <w:rsid w:val="00F86A10"/>
    <w:rsid w:val="00F86A7F"/>
    <w:rsid w:val="00F86AFA"/>
    <w:rsid w:val="00F86BD3"/>
    <w:rsid w:val="00F86C14"/>
    <w:rsid w:val="00F86D1A"/>
    <w:rsid w:val="00F86D4F"/>
    <w:rsid w:val="00F86E5D"/>
    <w:rsid w:val="00F86E93"/>
    <w:rsid w:val="00F86EB3"/>
    <w:rsid w:val="00F86EFB"/>
    <w:rsid w:val="00F86FEC"/>
    <w:rsid w:val="00F87030"/>
    <w:rsid w:val="00F8707D"/>
    <w:rsid w:val="00F87330"/>
    <w:rsid w:val="00F873A3"/>
    <w:rsid w:val="00F8771C"/>
    <w:rsid w:val="00F87891"/>
    <w:rsid w:val="00F878A3"/>
    <w:rsid w:val="00F87959"/>
    <w:rsid w:val="00F87B07"/>
    <w:rsid w:val="00F87B12"/>
    <w:rsid w:val="00F87BC9"/>
    <w:rsid w:val="00F87C21"/>
    <w:rsid w:val="00F87C3A"/>
    <w:rsid w:val="00F87CCB"/>
    <w:rsid w:val="00F87D26"/>
    <w:rsid w:val="00F87D68"/>
    <w:rsid w:val="00F87F65"/>
    <w:rsid w:val="00F90010"/>
    <w:rsid w:val="00F90134"/>
    <w:rsid w:val="00F9022F"/>
    <w:rsid w:val="00F9027F"/>
    <w:rsid w:val="00F90361"/>
    <w:rsid w:val="00F9048A"/>
    <w:rsid w:val="00F904A8"/>
    <w:rsid w:val="00F90574"/>
    <w:rsid w:val="00F906F4"/>
    <w:rsid w:val="00F907D6"/>
    <w:rsid w:val="00F907F7"/>
    <w:rsid w:val="00F90849"/>
    <w:rsid w:val="00F90AF9"/>
    <w:rsid w:val="00F90B56"/>
    <w:rsid w:val="00F90D5A"/>
    <w:rsid w:val="00F90DE8"/>
    <w:rsid w:val="00F90DEF"/>
    <w:rsid w:val="00F90FC4"/>
    <w:rsid w:val="00F90FC7"/>
    <w:rsid w:val="00F911F2"/>
    <w:rsid w:val="00F91270"/>
    <w:rsid w:val="00F91302"/>
    <w:rsid w:val="00F913E3"/>
    <w:rsid w:val="00F914B6"/>
    <w:rsid w:val="00F91506"/>
    <w:rsid w:val="00F91570"/>
    <w:rsid w:val="00F91595"/>
    <w:rsid w:val="00F915CB"/>
    <w:rsid w:val="00F91645"/>
    <w:rsid w:val="00F9169C"/>
    <w:rsid w:val="00F91735"/>
    <w:rsid w:val="00F917DA"/>
    <w:rsid w:val="00F91878"/>
    <w:rsid w:val="00F91885"/>
    <w:rsid w:val="00F91AAC"/>
    <w:rsid w:val="00F91AF2"/>
    <w:rsid w:val="00F91B36"/>
    <w:rsid w:val="00F91B82"/>
    <w:rsid w:val="00F91BDF"/>
    <w:rsid w:val="00F91C5A"/>
    <w:rsid w:val="00F91F70"/>
    <w:rsid w:val="00F91F81"/>
    <w:rsid w:val="00F91FC9"/>
    <w:rsid w:val="00F92020"/>
    <w:rsid w:val="00F920E6"/>
    <w:rsid w:val="00F923A5"/>
    <w:rsid w:val="00F923BB"/>
    <w:rsid w:val="00F923CF"/>
    <w:rsid w:val="00F9242C"/>
    <w:rsid w:val="00F9280D"/>
    <w:rsid w:val="00F9286F"/>
    <w:rsid w:val="00F92894"/>
    <w:rsid w:val="00F929EF"/>
    <w:rsid w:val="00F92A4C"/>
    <w:rsid w:val="00F92A7E"/>
    <w:rsid w:val="00F92D87"/>
    <w:rsid w:val="00F92D89"/>
    <w:rsid w:val="00F92DA4"/>
    <w:rsid w:val="00F92DFA"/>
    <w:rsid w:val="00F92E32"/>
    <w:rsid w:val="00F92E7B"/>
    <w:rsid w:val="00F92ED8"/>
    <w:rsid w:val="00F92F70"/>
    <w:rsid w:val="00F9303B"/>
    <w:rsid w:val="00F93127"/>
    <w:rsid w:val="00F93670"/>
    <w:rsid w:val="00F93751"/>
    <w:rsid w:val="00F938A0"/>
    <w:rsid w:val="00F938BC"/>
    <w:rsid w:val="00F93913"/>
    <w:rsid w:val="00F93933"/>
    <w:rsid w:val="00F93B83"/>
    <w:rsid w:val="00F93BC3"/>
    <w:rsid w:val="00F93C9E"/>
    <w:rsid w:val="00F93DFD"/>
    <w:rsid w:val="00F93E23"/>
    <w:rsid w:val="00F93E48"/>
    <w:rsid w:val="00F93E7C"/>
    <w:rsid w:val="00F93EE2"/>
    <w:rsid w:val="00F93FAF"/>
    <w:rsid w:val="00F94018"/>
    <w:rsid w:val="00F94026"/>
    <w:rsid w:val="00F940B1"/>
    <w:rsid w:val="00F940BD"/>
    <w:rsid w:val="00F9414E"/>
    <w:rsid w:val="00F94296"/>
    <w:rsid w:val="00F942A0"/>
    <w:rsid w:val="00F94460"/>
    <w:rsid w:val="00F94672"/>
    <w:rsid w:val="00F947D0"/>
    <w:rsid w:val="00F947FE"/>
    <w:rsid w:val="00F94880"/>
    <w:rsid w:val="00F949B0"/>
    <w:rsid w:val="00F94A5A"/>
    <w:rsid w:val="00F94A61"/>
    <w:rsid w:val="00F94B19"/>
    <w:rsid w:val="00F94CA5"/>
    <w:rsid w:val="00F94E87"/>
    <w:rsid w:val="00F94EA9"/>
    <w:rsid w:val="00F94F12"/>
    <w:rsid w:val="00F94FD6"/>
    <w:rsid w:val="00F95038"/>
    <w:rsid w:val="00F9503E"/>
    <w:rsid w:val="00F950C6"/>
    <w:rsid w:val="00F951B4"/>
    <w:rsid w:val="00F95437"/>
    <w:rsid w:val="00F956E1"/>
    <w:rsid w:val="00F957E3"/>
    <w:rsid w:val="00F959C2"/>
    <w:rsid w:val="00F959D4"/>
    <w:rsid w:val="00F95B9C"/>
    <w:rsid w:val="00F95BCD"/>
    <w:rsid w:val="00F95CDD"/>
    <w:rsid w:val="00F95EF1"/>
    <w:rsid w:val="00F9611D"/>
    <w:rsid w:val="00F96301"/>
    <w:rsid w:val="00F96363"/>
    <w:rsid w:val="00F9644A"/>
    <w:rsid w:val="00F9655E"/>
    <w:rsid w:val="00F965B7"/>
    <w:rsid w:val="00F96638"/>
    <w:rsid w:val="00F96786"/>
    <w:rsid w:val="00F96936"/>
    <w:rsid w:val="00F96958"/>
    <w:rsid w:val="00F96A28"/>
    <w:rsid w:val="00F96A47"/>
    <w:rsid w:val="00F96B25"/>
    <w:rsid w:val="00F96B8C"/>
    <w:rsid w:val="00F96CCD"/>
    <w:rsid w:val="00F96F04"/>
    <w:rsid w:val="00F97032"/>
    <w:rsid w:val="00F97070"/>
    <w:rsid w:val="00F970DC"/>
    <w:rsid w:val="00F9718F"/>
    <w:rsid w:val="00F9719E"/>
    <w:rsid w:val="00F9738F"/>
    <w:rsid w:val="00F973AA"/>
    <w:rsid w:val="00F973AD"/>
    <w:rsid w:val="00F9747C"/>
    <w:rsid w:val="00F97536"/>
    <w:rsid w:val="00F975BB"/>
    <w:rsid w:val="00F9761A"/>
    <w:rsid w:val="00F9763A"/>
    <w:rsid w:val="00F97882"/>
    <w:rsid w:val="00F979A2"/>
    <w:rsid w:val="00F97A20"/>
    <w:rsid w:val="00F97AB7"/>
    <w:rsid w:val="00F97C05"/>
    <w:rsid w:val="00F97C2F"/>
    <w:rsid w:val="00F97D14"/>
    <w:rsid w:val="00F97D6A"/>
    <w:rsid w:val="00F97E91"/>
    <w:rsid w:val="00F97FC8"/>
    <w:rsid w:val="00FA0223"/>
    <w:rsid w:val="00FA02D5"/>
    <w:rsid w:val="00FA0305"/>
    <w:rsid w:val="00FA0360"/>
    <w:rsid w:val="00FA03AA"/>
    <w:rsid w:val="00FA05D2"/>
    <w:rsid w:val="00FA0698"/>
    <w:rsid w:val="00FA0800"/>
    <w:rsid w:val="00FA098A"/>
    <w:rsid w:val="00FA09A6"/>
    <w:rsid w:val="00FA0A10"/>
    <w:rsid w:val="00FA0ACB"/>
    <w:rsid w:val="00FA0C22"/>
    <w:rsid w:val="00FA0F32"/>
    <w:rsid w:val="00FA1106"/>
    <w:rsid w:val="00FA1223"/>
    <w:rsid w:val="00FA12DE"/>
    <w:rsid w:val="00FA1300"/>
    <w:rsid w:val="00FA1416"/>
    <w:rsid w:val="00FA1639"/>
    <w:rsid w:val="00FA1669"/>
    <w:rsid w:val="00FA1674"/>
    <w:rsid w:val="00FA188F"/>
    <w:rsid w:val="00FA18C9"/>
    <w:rsid w:val="00FA18EA"/>
    <w:rsid w:val="00FA1A0F"/>
    <w:rsid w:val="00FA1B09"/>
    <w:rsid w:val="00FA1B43"/>
    <w:rsid w:val="00FA1CC6"/>
    <w:rsid w:val="00FA1D4E"/>
    <w:rsid w:val="00FA1F6D"/>
    <w:rsid w:val="00FA1F70"/>
    <w:rsid w:val="00FA20D3"/>
    <w:rsid w:val="00FA2147"/>
    <w:rsid w:val="00FA216C"/>
    <w:rsid w:val="00FA2181"/>
    <w:rsid w:val="00FA2244"/>
    <w:rsid w:val="00FA2390"/>
    <w:rsid w:val="00FA23C3"/>
    <w:rsid w:val="00FA23EC"/>
    <w:rsid w:val="00FA244D"/>
    <w:rsid w:val="00FA24A4"/>
    <w:rsid w:val="00FA263B"/>
    <w:rsid w:val="00FA29D4"/>
    <w:rsid w:val="00FA2A25"/>
    <w:rsid w:val="00FA2B29"/>
    <w:rsid w:val="00FA2BF5"/>
    <w:rsid w:val="00FA2C0E"/>
    <w:rsid w:val="00FA2DC7"/>
    <w:rsid w:val="00FA2E15"/>
    <w:rsid w:val="00FA301D"/>
    <w:rsid w:val="00FA3052"/>
    <w:rsid w:val="00FA3124"/>
    <w:rsid w:val="00FA325D"/>
    <w:rsid w:val="00FA327C"/>
    <w:rsid w:val="00FA33D2"/>
    <w:rsid w:val="00FA33E3"/>
    <w:rsid w:val="00FA3429"/>
    <w:rsid w:val="00FA3622"/>
    <w:rsid w:val="00FA36BC"/>
    <w:rsid w:val="00FA37C8"/>
    <w:rsid w:val="00FA37CD"/>
    <w:rsid w:val="00FA3A31"/>
    <w:rsid w:val="00FA3CC2"/>
    <w:rsid w:val="00FA3CE1"/>
    <w:rsid w:val="00FA3CFD"/>
    <w:rsid w:val="00FA3D41"/>
    <w:rsid w:val="00FA3DFB"/>
    <w:rsid w:val="00FA3F61"/>
    <w:rsid w:val="00FA3FE2"/>
    <w:rsid w:val="00FA4264"/>
    <w:rsid w:val="00FA4283"/>
    <w:rsid w:val="00FA4360"/>
    <w:rsid w:val="00FA43B1"/>
    <w:rsid w:val="00FA44E1"/>
    <w:rsid w:val="00FA466D"/>
    <w:rsid w:val="00FA46F1"/>
    <w:rsid w:val="00FA4770"/>
    <w:rsid w:val="00FA47BC"/>
    <w:rsid w:val="00FA47D8"/>
    <w:rsid w:val="00FA47DB"/>
    <w:rsid w:val="00FA48A8"/>
    <w:rsid w:val="00FA4B16"/>
    <w:rsid w:val="00FA4C8E"/>
    <w:rsid w:val="00FA4E3F"/>
    <w:rsid w:val="00FA4F8C"/>
    <w:rsid w:val="00FA4FAC"/>
    <w:rsid w:val="00FA4FB5"/>
    <w:rsid w:val="00FA505B"/>
    <w:rsid w:val="00FA5173"/>
    <w:rsid w:val="00FA518C"/>
    <w:rsid w:val="00FA5241"/>
    <w:rsid w:val="00FA535B"/>
    <w:rsid w:val="00FA539C"/>
    <w:rsid w:val="00FA53F0"/>
    <w:rsid w:val="00FA54D9"/>
    <w:rsid w:val="00FA557A"/>
    <w:rsid w:val="00FA55FC"/>
    <w:rsid w:val="00FA57A4"/>
    <w:rsid w:val="00FA58CC"/>
    <w:rsid w:val="00FA59EC"/>
    <w:rsid w:val="00FA5D31"/>
    <w:rsid w:val="00FA5E09"/>
    <w:rsid w:val="00FA5E55"/>
    <w:rsid w:val="00FA5E7D"/>
    <w:rsid w:val="00FA5EA1"/>
    <w:rsid w:val="00FA5F9F"/>
    <w:rsid w:val="00FA6131"/>
    <w:rsid w:val="00FA61B5"/>
    <w:rsid w:val="00FA61C9"/>
    <w:rsid w:val="00FA61EF"/>
    <w:rsid w:val="00FA6338"/>
    <w:rsid w:val="00FA634D"/>
    <w:rsid w:val="00FA6380"/>
    <w:rsid w:val="00FA6449"/>
    <w:rsid w:val="00FA6521"/>
    <w:rsid w:val="00FA6588"/>
    <w:rsid w:val="00FA6695"/>
    <w:rsid w:val="00FA6788"/>
    <w:rsid w:val="00FA67CD"/>
    <w:rsid w:val="00FA6815"/>
    <w:rsid w:val="00FA682D"/>
    <w:rsid w:val="00FA6998"/>
    <w:rsid w:val="00FA6A8B"/>
    <w:rsid w:val="00FA6AB4"/>
    <w:rsid w:val="00FA6C56"/>
    <w:rsid w:val="00FA6C8F"/>
    <w:rsid w:val="00FA6D26"/>
    <w:rsid w:val="00FA6DDF"/>
    <w:rsid w:val="00FA6FFC"/>
    <w:rsid w:val="00FA6FFD"/>
    <w:rsid w:val="00FA70AE"/>
    <w:rsid w:val="00FA70D4"/>
    <w:rsid w:val="00FA7187"/>
    <w:rsid w:val="00FA7263"/>
    <w:rsid w:val="00FA7425"/>
    <w:rsid w:val="00FA7434"/>
    <w:rsid w:val="00FA746A"/>
    <w:rsid w:val="00FA757E"/>
    <w:rsid w:val="00FA75C4"/>
    <w:rsid w:val="00FA7728"/>
    <w:rsid w:val="00FA77BF"/>
    <w:rsid w:val="00FA7922"/>
    <w:rsid w:val="00FA7A3B"/>
    <w:rsid w:val="00FA7BED"/>
    <w:rsid w:val="00FA7C63"/>
    <w:rsid w:val="00FA7CA6"/>
    <w:rsid w:val="00FA7CB4"/>
    <w:rsid w:val="00FA7D51"/>
    <w:rsid w:val="00FA7F83"/>
    <w:rsid w:val="00FB016C"/>
    <w:rsid w:val="00FB02B0"/>
    <w:rsid w:val="00FB02E1"/>
    <w:rsid w:val="00FB0442"/>
    <w:rsid w:val="00FB0509"/>
    <w:rsid w:val="00FB051A"/>
    <w:rsid w:val="00FB0686"/>
    <w:rsid w:val="00FB079A"/>
    <w:rsid w:val="00FB07D0"/>
    <w:rsid w:val="00FB07E9"/>
    <w:rsid w:val="00FB08CD"/>
    <w:rsid w:val="00FB0965"/>
    <w:rsid w:val="00FB0A4F"/>
    <w:rsid w:val="00FB0A96"/>
    <w:rsid w:val="00FB0A9E"/>
    <w:rsid w:val="00FB0B3B"/>
    <w:rsid w:val="00FB0BBA"/>
    <w:rsid w:val="00FB0CDE"/>
    <w:rsid w:val="00FB0CFF"/>
    <w:rsid w:val="00FB0E24"/>
    <w:rsid w:val="00FB0F6D"/>
    <w:rsid w:val="00FB100F"/>
    <w:rsid w:val="00FB1210"/>
    <w:rsid w:val="00FB121D"/>
    <w:rsid w:val="00FB12F8"/>
    <w:rsid w:val="00FB1342"/>
    <w:rsid w:val="00FB14E5"/>
    <w:rsid w:val="00FB1660"/>
    <w:rsid w:val="00FB16DC"/>
    <w:rsid w:val="00FB1706"/>
    <w:rsid w:val="00FB1762"/>
    <w:rsid w:val="00FB196D"/>
    <w:rsid w:val="00FB1AFB"/>
    <w:rsid w:val="00FB1BBC"/>
    <w:rsid w:val="00FB1BD9"/>
    <w:rsid w:val="00FB1D18"/>
    <w:rsid w:val="00FB1FCA"/>
    <w:rsid w:val="00FB202E"/>
    <w:rsid w:val="00FB20AA"/>
    <w:rsid w:val="00FB2233"/>
    <w:rsid w:val="00FB257A"/>
    <w:rsid w:val="00FB258D"/>
    <w:rsid w:val="00FB25D4"/>
    <w:rsid w:val="00FB2606"/>
    <w:rsid w:val="00FB27F0"/>
    <w:rsid w:val="00FB2A1A"/>
    <w:rsid w:val="00FB2B42"/>
    <w:rsid w:val="00FB2CB8"/>
    <w:rsid w:val="00FB2F41"/>
    <w:rsid w:val="00FB326C"/>
    <w:rsid w:val="00FB3476"/>
    <w:rsid w:val="00FB35A7"/>
    <w:rsid w:val="00FB35D1"/>
    <w:rsid w:val="00FB3669"/>
    <w:rsid w:val="00FB387A"/>
    <w:rsid w:val="00FB38AF"/>
    <w:rsid w:val="00FB3C61"/>
    <w:rsid w:val="00FB3CA1"/>
    <w:rsid w:val="00FB3F99"/>
    <w:rsid w:val="00FB407D"/>
    <w:rsid w:val="00FB4205"/>
    <w:rsid w:val="00FB4265"/>
    <w:rsid w:val="00FB4302"/>
    <w:rsid w:val="00FB47F6"/>
    <w:rsid w:val="00FB47F9"/>
    <w:rsid w:val="00FB4B82"/>
    <w:rsid w:val="00FB4BC9"/>
    <w:rsid w:val="00FB4CDD"/>
    <w:rsid w:val="00FB4D1F"/>
    <w:rsid w:val="00FB4D7D"/>
    <w:rsid w:val="00FB4E82"/>
    <w:rsid w:val="00FB4E93"/>
    <w:rsid w:val="00FB4F1A"/>
    <w:rsid w:val="00FB4FAB"/>
    <w:rsid w:val="00FB5000"/>
    <w:rsid w:val="00FB5062"/>
    <w:rsid w:val="00FB5138"/>
    <w:rsid w:val="00FB543A"/>
    <w:rsid w:val="00FB54FA"/>
    <w:rsid w:val="00FB55B3"/>
    <w:rsid w:val="00FB55EA"/>
    <w:rsid w:val="00FB55EF"/>
    <w:rsid w:val="00FB56E5"/>
    <w:rsid w:val="00FB574A"/>
    <w:rsid w:val="00FB57E5"/>
    <w:rsid w:val="00FB5906"/>
    <w:rsid w:val="00FB5962"/>
    <w:rsid w:val="00FB5A15"/>
    <w:rsid w:val="00FB5A24"/>
    <w:rsid w:val="00FB5B96"/>
    <w:rsid w:val="00FB5C71"/>
    <w:rsid w:val="00FB5CE7"/>
    <w:rsid w:val="00FB5E81"/>
    <w:rsid w:val="00FB5ED6"/>
    <w:rsid w:val="00FB6098"/>
    <w:rsid w:val="00FB60CD"/>
    <w:rsid w:val="00FB6123"/>
    <w:rsid w:val="00FB64CA"/>
    <w:rsid w:val="00FB65ED"/>
    <w:rsid w:val="00FB6761"/>
    <w:rsid w:val="00FB693F"/>
    <w:rsid w:val="00FB6977"/>
    <w:rsid w:val="00FB6AA3"/>
    <w:rsid w:val="00FB6AC5"/>
    <w:rsid w:val="00FB6BEB"/>
    <w:rsid w:val="00FB6BF8"/>
    <w:rsid w:val="00FB6FDD"/>
    <w:rsid w:val="00FB7100"/>
    <w:rsid w:val="00FB7198"/>
    <w:rsid w:val="00FB727B"/>
    <w:rsid w:val="00FB732D"/>
    <w:rsid w:val="00FB73C7"/>
    <w:rsid w:val="00FB73DC"/>
    <w:rsid w:val="00FB7423"/>
    <w:rsid w:val="00FB74A9"/>
    <w:rsid w:val="00FB75AC"/>
    <w:rsid w:val="00FB7602"/>
    <w:rsid w:val="00FB782B"/>
    <w:rsid w:val="00FB7873"/>
    <w:rsid w:val="00FB78F9"/>
    <w:rsid w:val="00FB7A86"/>
    <w:rsid w:val="00FB7AD6"/>
    <w:rsid w:val="00FB7AF3"/>
    <w:rsid w:val="00FB7D9F"/>
    <w:rsid w:val="00FB7EED"/>
    <w:rsid w:val="00FC0235"/>
    <w:rsid w:val="00FC0394"/>
    <w:rsid w:val="00FC03E7"/>
    <w:rsid w:val="00FC0412"/>
    <w:rsid w:val="00FC044A"/>
    <w:rsid w:val="00FC04A6"/>
    <w:rsid w:val="00FC04F5"/>
    <w:rsid w:val="00FC05FC"/>
    <w:rsid w:val="00FC062C"/>
    <w:rsid w:val="00FC062D"/>
    <w:rsid w:val="00FC063F"/>
    <w:rsid w:val="00FC0652"/>
    <w:rsid w:val="00FC068D"/>
    <w:rsid w:val="00FC0976"/>
    <w:rsid w:val="00FC0979"/>
    <w:rsid w:val="00FC09B2"/>
    <w:rsid w:val="00FC09DA"/>
    <w:rsid w:val="00FC0A05"/>
    <w:rsid w:val="00FC0A2A"/>
    <w:rsid w:val="00FC0C6D"/>
    <w:rsid w:val="00FC0C74"/>
    <w:rsid w:val="00FC0DEC"/>
    <w:rsid w:val="00FC0E1E"/>
    <w:rsid w:val="00FC114E"/>
    <w:rsid w:val="00FC1184"/>
    <w:rsid w:val="00FC1198"/>
    <w:rsid w:val="00FC12B2"/>
    <w:rsid w:val="00FC1351"/>
    <w:rsid w:val="00FC13D8"/>
    <w:rsid w:val="00FC1446"/>
    <w:rsid w:val="00FC145E"/>
    <w:rsid w:val="00FC186C"/>
    <w:rsid w:val="00FC1A31"/>
    <w:rsid w:val="00FC1C39"/>
    <w:rsid w:val="00FC1D5A"/>
    <w:rsid w:val="00FC1E43"/>
    <w:rsid w:val="00FC1E4A"/>
    <w:rsid w:val="00FC2103"/>
    <w:rsid w:val="00FC21F3"/>
    <w:rsid w:val="00FC2208"/>
    <w:rsid w:val="00FC2243"/>
    <w:rsid w:val="00FC25F1"/>
    <w:rsid w:val="00FC2689"/>
    <w:rsid w:val="00FC26EA"/>
    <w:rsid w:val="00FC275A"/>
    <w:rsid w:val="00FC27B6"/>
    <w:rsid w:val="00FC2AF7"/>
    <w:rsid w:val="00FC2BC1"/>
    <w:rsid w:val="00FC2C1C"/>
    <w:rsid w:val="00FC2D0A"/>
    <w:rsid w:val="00FC2D8B"/>
    <w:rsid w:val="00FC2E00"/>
    <w:rsid w:val="00FC2ECE"/>
    <w:rsid w:val="00FC2FFF"/>
    <w:rsid w:val="00FC324B"/>
    <w:rsid w:val="00FC333E"/>
    <w:rsid w:val="00FC3423"/>
    <w:rsid w:val="00FC3505"/>
    <w:rsid w:val="00FC3532"/>
    <w:rsid w:val="00FC35BE"/>
    <w:rsid w:val="00FC36A8"/>
    <w:rsid w:val="00FC3708"/>
    <w:rsid w:val="00FC375C"/>
    <w:rsid w:val="00FC3858"/>
    <w:rsid w:val="00FC38E8"/>
    <w:rsid w:val="00FC3CC0"/>
    <w:rsid w:val="00FC3ECC"/>
    <w:rsid w:val="00FC3EDE"/>
    <w:rsid w:val="00FC40B0"/>
    <w:rsid w:val="00FC413A"/>
    <w:rsid w:val="00FC4253"/>
    <w:rsid w:val="00FC42A1"/>
    <w:rsid w:val="00FC435A"/>
    <w:rsid w:val="00FC437F"/>
    <w:rsid w:val="00FC45FB"/>
    <w:rsid w:val="00FC4606"/>
    <w:rsid w:val="00FC461C"/>
    <w:rsid w:val="00FC4637"/>
    <w:rsid w:val="00FC466D"/>
    <w:rsid w:val="00FC473E"/>
    <w:rsid w:val="00FC47D9"/>
    <w:rsid w:val="00FC4838"/>
    <w:rsid w:val="00FC4933"/>
    <w:rsid w:val="00FC49EA"/>
    <w:rsid w:val="00FC4A02"/>
    <w:rsid w:val="00FC4B3A"/>
    <w:rsid w:val="00FC4C14"/>
    <w:rsid w:val="00FC4CC4"/>
    <w:rsid w:val="00FC4DD7"/>
    <w:rsid w:val="00FC4DE6"/>
    <w:rsid w:val="00FC4E42"/>
    <w:rsid w:val="00FC4E5A"/>
    <w:rsid w:val="00FC4FD9"/>
    <w:rsid w:val="00FC514C"/>
    <w:rsid w:val="00FC5369"/>
    <w:rsid w:val="00FC5540"/>
    <w:rsid w:val="00FC5664"/>
    <w:rsid w:val="00FC579B"/>
    <w:rsid w:val="00FC599F"/>
    <w:rsid w:val="00FC5B50"/>
    <w:rsid w:val="00FC5BA5"/>
    <w:rsid w:val="00FC5C20"/>
    <w:rsid w:val="00FC5C8F"/>
    <w:rsid w:val="00FC5D49"/>
    <w:rsid w:val="00FC5DE3"/>
    <w:rsid w:val="00FC5E17"/>
    <w:rsid w:val="00FC5E4E"/>
    <w:rsid w:val="00FC5ECA"/>
    <w:rsid w:val="00FC5F5A"/>
    <w:rsid w:val="00FC5F63"/>
    <w:rsid w:val="00FC6122"/>
    <w:rsid w:val="00FC61A5"/>
    <w:rsid w:val="00FC6246"/>
    <w:rsid w:val="00FC629B"/>
    <w:rsid w:val="00FC62B0"/>
    <w:rsid w:val="00FC64E5"/>
    <w:rsid w:val="00FC658C"/>
    <w:rsid w:val="00FC667D"/>
    <w:rsid w:val="00FC679C"/>
    <w:rsid w:val="00FC67C2"/>
    <w:rsid w:val="00FC6877"/>
    <w:rsid w:val="00FC69C6"/>
    <w:rsid w:val="00FC6ADD"/>
    <w:rsid w:val="00FC6BA2"/>
    <w:rsid w:val="00FC6E23"/>
    <w:rsid w:val="00FC6EC8"/>
    <w:rsid w:val="00FC6F67"/>
    <w:rsid w:val="00FC6FFE"/>
    <w:rsid w:val="00FC701A"/>
    <w:rsid w:val="00FC7088"/>
    <w:rsid w:val="00FC7128"/>
    <w:rsid w:val="00FC71E6"/>
    <w:rsid w:val="00FC72C3"/>
    <w:rsid w:val="00FC74BC"/>
    <w:rsid w:val="00FC75B1"/>
    <w:rsid w:val="00FC75CE"/>
    <w:rsid w:val="00FC7600"/>
    <w:rsid w:val="00FC761C"/>
    <w:rsid w:val="00FC769B"/>
    <w:rsid w:val="00FC775F"/>
    <w:rsid w:val="00FC77A1"/>
    <w:rsid w:val="00FC77E1"/>
    <w:rsid w:val="00FC7836"/>
    <w:rsid w:val="00FC7911"/>
    <w:rsid w:val="00FC7A00"/>
    <w:rsid w:val="00FC7A42"/>
    <w:rsid w:val="00FC7A4B"/>
    <w:rsid w:val="00FC7A67"/>
    <w:rsid w:val="00FC7A69"/>
    <w:rsid w:val="00FC7A70"/>
    <w:rsid w:val="00FC7ABC"/>
    <w:rsid w:val="00FC7AD7"/>
    <w:rsid w:val="00FC7AFC"/>
    <w:rsid w:val="00FC7C84"/>
    <w:rsid w:val="00FC7D7C"/>
    <w:rsid w:val="00FC7E2E"/>
    <w:rsid w:val="00FD00B7"/>
    <w:rsid w:val="00FD0286"/>
    <w:rsid w:val="00FD0513"/>
    <w:rsid w:val="00FD0556"/>
    <w:rsid w:val="00FD0638"/>
    <w:rsid w:val="00FD0716"/>
    <w:rsid w:val="00FD071B"/>
    <w:rsid w:val="00FD07A3"/>
    <w:rsid w:val="00FD0890"/>
    <w:rsid w:val="00FD08C2"/>
    <w:rsid w:val="00FD08DE"/>
    <w:rsid w:val="00FD092C"/>
    <w:rsid w:val="00FD099E"/>
    <w:rsid w:val="00FD0A8B"/>
    <w:rsid w:val="00FD0AE1"/>
    <w:rsid w:val="00FD0B34"/>
    <w:rsid w:val="00FD0B7F"/>
    <w:rsid w:val="00FD0C13"/>
    <w:rsid w:val="00FD0C4C"/>
    <w:rsid w:val="00FD0F3A"/>
    <w:rsid w:val="00FD0F77"/>
    <w:rsid w:val="00FD0F81"/>
    <w:rsid w:val="00FD0F9B"/>
    <w:rsid w:val="00FD0FF0"/>
    <w:rsid w:val="00FD12D9"/>
    <w:rsid w:val="00FD132E"/>
    <w:rsid w:val="00FD1512"/>
    <w:rsid w:val="00FD15A6"/>
    <w:rsid w:val="00FD15E8"/>
    <w:rsid w:val="00FD162D"/>
    <w:rsid w:val="00FD16F8"/>
    <w:rsid w:val="00FD17BB"/>
    <w:rsid w:val="00FD1BB8"/>
    <w:rsid w:val="00FD1DB5"/>
    <w:rsid w:val="00FD1E5F"/>
    <w:rsid w:val="00FD1F51"/>
    <w:rsid w:val="00FD201B"/>
    <w:rsid w:val="00FD2020"/>
    <w:rsid w:val="00FD2039"/>
    <w:rsid w:val="00FD21A9"/>
    <w:rsid w:val="00FD2253"/>
    <w:rsid w:val="00FD22F7"/>
    <w:rsid w:val="00FD23C7"/>
    <w:rsid w:val="00FD2709"/>
    <w:rsid w:val="00FD2819"/>
    <w:rsid w:val="00FD29CE"/>
    <w:rsid w:val="00FD29F1"/>
    <w:rsid w:val="00FD2B75"/>
    <w:rsid w:val="00FD2BBB"/>
    <w:rsid w:val="00FD2DC5"/>
    <w:rsid w:val="00FD2EE5"/>
    <w:rsid w:val="00FD2FFB"/>
    <w:rsid w:val="00FD316B"/>
    <w:rsid w:val="00FD3247"/>
    <w:rsid w:val="00FD3290"/>
    <w:rsid w:val="00FD3306"/>
    <w:rsid w:val="00FD3330"/>
    <w:rsid w:val="00FD335F"/>
    <w:rsid w:val="00FD3376"/>
    <w:rsid w:val="00FD34C0"/>
    <w:rsid w:val="00FD3503"/>
    <w:rsid w:val="00FD352C"/>
    <w:rsid w:val="00FD35CA"/>
    <w:rsid w:val="00FD36AB"/>
    <w:rsid w:val="00FD36B1"/>
    <w:rsid w:val="00FD3733"/>
    <w:rsid w:val="00FD37FE"/>
    <w:rsid w:val="00FD3828"/>
    <w:rsid w:val="00FD382F"/>
    <w:rsid w:val="00FD396A"/>
    <w:rsid w:val="00FD3A87"/>
    <w:rsid w:val="00FD3B40"/>
    <w:rsid w:val="00FD3B61"/>
    <w:rsid w:val="00FD3CFF"/>
    <w:rsid w:val="00FD3D4F"/>
    <w:rsid w:val="00FD3F7F"/>
    <w:rsid w:val="00FD3FB9"/>
    <w:rsid w:val="00FD3FE4"/>
    <w:rsid w:val="00FD400C"/>
    <w:rsid w:val="00FD404F"/>
    <w:rsid w:val="00FD40E2"/>
    <w:rsid w:val="00FD40EC"/>
    <w:rsid w:val="00FD41CF"/>
    <w:rsid w:val="00FD41E2"/>
    <w:rsid w:val="00FD4212"/>
    <w:rsid w:val="00FD4239"/>
    <w:rsid w:val="00FD42E8"/>
    <w:rsid w:val="00FD4436"/>
    <w:rsid w:val="00FD44A2"/>
    <w:rsid w:val="00FD44E5"/>
    <w:rsid w:val="00FD45B8"/>
    <w:rsid w:val="00FD4626"/>
    <w:rsid w:val="00FD4741"/>
    <w:rsid w:val="00FD487A"/>
    <w:rsid w:val="00FD4A88"/>
    <w:rsid w:val="00FD4ADD"/>
    <w:rsid w:val="00FD4B24"/>
    <w:rsid w:val="00FD4C01"/>
    <w:rsid w:val="00FD4C5F"/>
    <w:rsid w:val="00FD4C97"/>
    <w:rsid w:val="00FD4CCB"/>
    <w:rsid w:val="00FD4CE7"/>
    <w:rsid w:val="00FD4E70"/>
    <w:rsid w:val="00FD50ED"/>
    <w:rsid w:val="00FD5100"/>
    <w:rsid w:val="00FD524A"/>
    <w:rsid w:val="00FD527F"/>
    <w:rsid w:val="00FD52BE"/>
    <w:rsid w:val="00FD5309"/>
    <w:rsid w:val="00FD5383"/>
    <w:rsid w:val="00FD53FD"/>
    <w:rsid w:val="00FD545A"/>
    <w:rsid w:val="00FD57CF"/>
    <w:rsid w:val="00FD5847"/>
    <w:rsid w:val="00FD58B7"/>
    <w:rsid w:val="00FD5A67"/>
    <w:rsid w:val="00FD5AE0"/>
    <w:rsid w:val="00FD5AFE"/>
    <w:rsid w:val="00FD5BC0"/>
    <w:rsid w:val="00FD5BC3"/>
    <w:rsid w:val="00FD5BF4"/>
    <w:rsid w:val="00FD5C58"/>
    <w:rsid w:val="00FD6048"/>
    <w:rsid w:val="00FD605A"/>
    <w:rsid w:val="00FD605F"/>
    <w:rsid w:val="00FD6072"/>
    <w:rsid w:val="00FD6082"/>
    <w:rsid w:val="00FD60AB"/>
    <w:rsid w:val="00FD6199"/>
    <w:rsid w:val="00FD61F1"/>
    <w:rsid w:val="00FD6368"/>
    <w:rsid w:val="00FD6486"/>
    <w:rsid w:val="00FD6531"/>
    <w:rsid w:val="00FD66E6"/>
    <w:rsid w:val="00FD67FC"/>
    <w:rsid w:val="00FD68F4"/>
    <w:rsid w:val="00FD6968"/>
    <w:rsid w:val="00FD69E5"/>
    <w:rsid w:val="00FD6A3A"/>
    <w:rsid w:val="00FD6C53"/>
    <w:rsid w:val="00FD6CF9"/>
    <w:rsid w:val="00FD6D7D"/>
    <w:rsid w:val="00FD6DC1"/>
    <w:rsid w:val="00FD6E01"/>
    <w:rsid w:val="00FD6FAA"/>
    <w:rsid w:val="00FD70E5"/>
    <w:rsid w:val="00FD70F4"/>
    <w:rsid w:val="00FD7248"/>
    <w:rsid w:val="00FD724B"/>
    <w:rsid w:val="00FD72DB"/>
    <w:rsid w:val="00FD7328"/>
    <w:rsid w:val="00FD7399"/>
    <w:rsid w:val="00FD73B3"/>
    <w:rsid w:val="00FD73C3"/>
    <w:rsid w:val="00FD762A"/>
    <w:rsid w:val="00FD76A0"/>
    <w:rsid w:val="00FD7792"/>
    <w:rsid w:val="00FD77C9"/>
    <w:rsid w:val="00FD796B"/>
    <w:rsid w:val="00FD799C"/>
    <w:rsid w:val="00FD79A3"/>
    <w:rsid w:val="00FD7DF3"/>
    <w:rsid w:val="00FD7E8B"/>
    <w:rsid w:val="00FD7EFD"/>
    <w:rsid w:val="00FE00C8"/>
    <w:rsid w:val="00FE0107"/>
    <w:rsid w:val="00FE0168"/>
    <w:rsid w:val="00FE027F"/>
    <w:rsid w:val="00FE034F"/>
    <w:rsid w:val="00FE067E"/>
    <w:rsid w:val="00FE06F8"/>
    <w:rsid w:val="00FE072B"/>
    <w:rsid w:val="00FE0802"/>
    <w:rsid w:val="00FE082A"/>
    <w:rsid w:val="00FE08F6"/>
    <w:rsid w:val="00FE0965"/>
    <w:rsid w:val="00FE0CB6"/>
    <w:rsid w:val="00FE0CBC"/>
    <w:rsid w:val="00FE0CF9"/>
    <w:rsid w:val="00FE0DF0"/>
    <w:rsid w:val="00FE0FBD"/>
    <w:rsid w:val="00FE0FFA"/>
    <w:rsid w:val="00FE1230"/>
    <w:rsid w:val="00FE14C5"/>
    <w:rsid w:val="00FE1630"/>
    <w:rsid w:val="00FE17A8"/>
    <w:rsid w:val="00FE1833"/>
    <w:rsid w:val="00FE18C7"/>
    <w:rsid w:val="00FE18F1"/>
    <w:rsid w:val="00FE18FB"/>
    <w:rsid w:val="00FE1909"/>
    <w:rsid w:val="00FE193F"/>
    <w:rsid w:val="00FE1946"/>
    <w:rsid w:val="00FE1A70"/>
    <w:rsid w:val="00FE1B03"/>
    <w:rsid w:val="00FE1B1A"/>
    <w:rsid w:val="00FE1CF1"/>
    <w:rsid w:val="00FE1D2A"/>
    <w:rsid w:val="00FE1D57"/>
    <w:rsid w:val="00FE1E50"/>
    <w:rsid w:val="00FE1EBB"/>
    <w:rsid w:val="00FE2116"/>
    <w:rsid w:val="00FE213F"/>
    <w:rsid w:val="00FE21E7"/>
    <w:rsid w:val="00FE2241"/>
    <w:rsid w:val="00FE22D4"/>
    <w:rsid w:val="00FE2316"/>
    <w:rsid w:val="00FE2365"/>
    <w:rsid w:val="00FE2471"/>
    <w:rsid w:val="00FE2490"/>
    <w:rsid w:val="00FE2537"/>
    <w:rsid w:val="00FE2765"/>
    <w:rsid w:val="00FE2B4A"/>
    <w:rsid w:val="00FE2BAD"/>
    <w:rsid w:val="00FE2C10"/>
    <w:rsid w:val="00FE2C72"/>
    <w:rsid w:val="00FE2C73"/>
    <w:rsid w:val="00FE2DA8"/>
    <w:rsid w:val="00FE2E07"/>
    <w:rsid w:val="00FE2E2E"/>
    <w:rsid w:val="00FE2F68"/>
    <w:rsid w:val="00FE2FB9"/>
    <w:rsid w:val="00FE328E"/>
    <w:rsid w:val="00FE3395"/>
    <w:rsid w:val="00FE33CC"/>
    <w:rsid w:val="00FE3431"/>
    <w:rsid w:val="00FE3485"/>
    <w:rsid w:val="00FE3652"/>
    <w:rsid w:val="00FE3659"/>
    <w:rsid w:val="00FE37B1"/>
    <w:rsid w:val="00FE3846"/>
    <w:rsid w:val="00FE3A6C"/>
    <w:rsid w:val="00FE3A87"/>
    <w:rsid w:val="00FE3AE9"/>
    <w:rsid w:val="00FE3B6D"/>
    <w:rsid w:val="00FE3BAA"/>
    <w:rsid w:val="00FE3CF0"/>
    <w:rsid w:val="00FE3F02"/>
    <w:rsid w:val="00FE408F"/>
    <w:rsid w:val="00FE412D"/>
    <w:rsid w:val="00FE41BD"/>
    <w:rsid w:val="00FE426D"/>
    <w:rsid w:val="00FE43C8"/>
    <w:rsid w:val="00FE450C"/>
    <w:rsid w:val="00FE454B"/>
    <w:rsid w:val="00FE454D"/>
    <w:rsid w:val="00FE4575"/>
    <w:rsid w:val="00FE4630"/>
    <w:rsid w:val="00FE477D"/>
    <w:rsid w:val="00FE4882"/>
    <w:rsid w:val="00FE488C"/>
    <w:rsid w:val="00FE492B"/>
    <w:rsid w:val="00FE4962"/>
    <w:rsid w:val="00FE4ADA"/>
    <w:rsid w:val="00FE4B72"/>
    <w:rsid w:val="00FE4C89"/>
    <w:rsid w:val="00FE4D41"/>
    <w:rsid w:val="00FE4E4D"/>
    <w:rsid w:val="00FE4F5F"/>
    <w:rsid w:val="00FE50D8"/>
    <w:rsid w:val="00FE510F"/>
    <w:rsid w:val="00FE51D7"/>
    <w:rsid w:val="00FE5223"/>
    <w:rsid w:val="00FE5332"/>
    <w:rsid w:val="00FE53F1"/>
    <w:rsid w:val="00FE54E0"/>
    <w:rsid w:val="00FE5628"/>
    <w:rsid w:val="00FE5999"/>
    <w:rsid w:val="00FE59FD"/>
    <w:rsid w:val="00FE5A10"/>
    <w:rsid w:val="00FE5AF7"/>
    <w:rsid w:val="00FE5B8B"/>
    <w:rsid w:val="00FE5BBB"/>
    <w:rsid w:val="00FE5D55"/>
    <w:rsid w:val="00FE5D6F"/>
    <w:rsid w:val="00FE5E25"/>
    <w:rsid w:val="00FE5EA9"/>
    <w:rsid w:val="00FE5EB8"/>
    <w:rsid w:val="00FE6239"/>
    <w:rsid w:val="00FE624D"/>
    <w:rsid w:val="00FE6340"/>
    <w:rsid w:val="00FE6480"/>
    <w:rsid w:val="00FE64ED"/>
    <w:rsid w:val="00FE6520"/>
    <w:rsid w:val="00FE6663"/>
    <w:rsid w:val="00FE672A"/>
    <w:rsid w:val="00FE6738"/>
    <w:rsid w:val="00FE68A6"/>
    <w:rsid w:val="00FE6942"/>
    <w:rsid w:val="00FE6A6F"/>
    <w:rsid w:val="00FE6AEC"/>
    <w:rsid w:val="00FE6B09"/>
    <w:rsid w:val="00FE6B4C"/>
    <w:rsid w:val="00FE6C68"/>
    <w:rsid w:val="00FE6CF6"/>
    <w:rsid w:val="00FE6D6A"/>
    <w:rsid w:val="00FE6FCA"/>
    <w:rsid w:val="00FE72E7"/>
    <w:rsid w:val="00FE7428"/>
    <w:rsid w:val="00FE747B"/>
    <w:rsid w:val="00FE76B0"/>
    <w:rsid w:val="00FE7779"/>
    <w:rsid w:val="00FE7824"/>
    <w:rsid w:val="00FE7A60"/>
    <w:rsid w:val="00FE7AB1"/>
    <w:rsid w:val="00FE7B58"/>
    <w:rsid w:val="00FE7B74"/>
    <w:rsid w:val="00FE7BCB"/>
    <w:rsid w:val="00FE7C12"/>
    <w:rsid w:val="00FE7C37"/>
    <w:rsid w:val="00FE7D22"/>
    <w:rsid w:val="00FE7E48"/>
    <w:rsid w:val="00FE7EAE"/>
    <w:rsid w:val="00FE7F68"/>
    <w:rsid w:val="00FE7F73"/>
    <w:rsid w:val="00FE7F98"/>
    <w:rsid w:val="00FE7FF7"/>
    <w:rsid w:val="00FF0307"/>
    <w:rsid w:val="00FF031C"/>
    <w:rsid w:val="00FF04C9"/>
    <w:rsid w:val="00FF0502"/>
    <w:rsid w:val="00FF05DD"/>
    <w:rsid w:val="00FF0628"/>
    <w:rsid w:val="00FF0746"/>
    <w:rsid w:val="00FF0777"/>
    <w:rsid w:val="00FF08B8"/>
    <w:rsid w:val="00FF0986"/>
    <w:rsid w:val="00FF09BD"/>
    <w:rsid w:val="00FF0A81"/>
    <w:rsid w:val="00FF0A85"/>
    <w:rsid w:val="00FF0B98"/>
    <w:rsid w:val="00FF0CAB"/>
    <w:rsid w:val="00FF0DAD"/>
    <w:rsid w:val="00FF0E12"/>
    <w:rsid w:val="00FF0F0D"/>
    <w:rsid w:val="00FF0F42"/>
    <w:rsid w:val="00FF101B"/>
    <w:rsid w:val="00FF123B"/>
    <w:rsid w:val="00FF1312"/>
    <w:rsid w:val="00FF1363"/>
    <w:rsid w:val="00FF143E"/>
    <w:rsid w:val="00FF1514"/>
    <w:rsid w:val="00FF16FE"/>
    <w:rsid w:val="00FF188A"/>
    <w:rsid w:val="00FF19F5"/>
    <w:rsid w:val="00FF1A51"/>
    <w:rsid w:val="00FF1A65"/>
    <w:rsid w:val="00FF1CD9"/>
    <w:rsid w:val="00FF1D18"/>
    <w:rsid w:val="00FF1D99"/>
    <w:rsid w:val="00FF1DD6"/>
    <w:rsid w:val="00FF1F2B"/>
    <w:rsid w:val="00FF1F84"/>
    <w:rsid w:val="00FF1F92"/>
    <w:rsid w:val="00FF207F"/>
    <w:rsid w:val="00FF20DA"/>
    <w:rsid w:val="00FF20FA"/>
    <w:rsid w:val="00FF216A"/>
    <w:rsid w:val="00FF230C"/>
    <w:rsid w:val="00FF23FB"/>
    <w:rsid w:val="00FF2418"/>
    <w:rsid w:val="00FF2612"/>
    <w:rsid w:val="00FF263E"/>
    <w:rsid w:val="00FF2951"/>
    <w:rsid w:val="00FF2A56"/>
    <w:rsid w:val="00FF2A74"/>
    <w:rsid w:val="00FF2B8E"/>
    <w:rsid w:val="00FF2CD7"/>
    <w:rsid w:val="00FF2DF8"/>
    <w:rsid w:val="00FF2E00"/>
    <w:rsid w:val="00FF2E4E"/>
    <w:rsid w:val="00FF2E7F"/>
    <w:rsid w:val="00FF306D"/>
    <w:rsid w:val="00FF328F"/>
    <w:rsid w:val="00FF3762"/>
    <w:rsid w:val="00FF37C7"/>
    <w:rsid w:val="00FF386B"/>
    <w:rsid w:val="00FF3A48"/>
    <w:rsid w:val="00FF3B2D"/>
    <w:rsid w:val="00FF3B6E"/>
    <w:rsid w:val="00FF3C10"/>
    <w:rsid w:val="00FF3C72"/>
    <w:rsid w:val="00FF3DD6"/>
    <w:rsid w:val="00FF3EC1"/>
    <w:rsid w:val="00FF4039"/>
    <w:rsid w:val="00FF40CE"/>
    <w:rsid w:val="00FF41B9"/>
    <w:rsid w:val="00FF4245"/>
    <w:rsid w:val="00FF4263"/>
    <w:rsid w:val="00FF4373"/>
    <w:rsid w:val="00FF44C6"/>
    <w:rsid w:val="00FF4565"/>
    <w:rsid w:val="00FF457B"/>
    <w:rsid w:val="00FF45B9"/>
    <w:rsid w:val="00FF461D"/>
    <w:rsid w:val="00FF487F"/>
    <w:rsid w:val="00FF48AD"/>
    <w:rsid w:val="00FF4AAE"/>
    <w:rsid w:val="00FF4AB4"/>
    <w:rsid w:val="00FF4AE5"/>
    <w:rsid w:val="00FF4B57"/>
    <w:rsid w:val="00FF4B5E"/>
    <w:rsid w:val="00FF4BA8"/>
    <w:rsid w:val="00FF4E98"/>
    <w:rsid w:val="00FF4F92"/>
    <w:rsid w:val="00FF5095"/>
    <w:rsid w:val="00FF510D"/>
    <w:rsid w:val="00FF513A"/>
    <w:rsid w:val="00FF53BA"/>
    <w:rsid w:val="00FF5402"/>
    <w:rsid w:val="00FF547F"/>
    <w:rsid w:val="00FF555C"/>
    <w:rsid w:val="00FF57C2"/>
    <w:rsid w:val="00FF5804"/>
    <w:rsid w:val="00FF5805"/>
    <w:rsid w:val="00FF5890"/>
    <w:rsid w:val="00FF5BC8"/>
    <w:rsid w:val="00FF5C65"/>
    <w:rsid w:val="00FF5C74"/>
    <w:rsid w:val="00FF5CE2"/>
    <w:rsid w:val="00FF5D2B"/>
    <w:rsid w:val="00FF5E31"/>
    <w:rsid w:val="00FF60E3"/>
    <w:rsid w:val="00FF60FC"/>
    <w:rsid w:val="00FF6143"/>
    <w:rsid w:val="00FF6295"/>
    <w:rsid w:val="00FF62E6"/>
    <w:rsid w:val="00FF6371"/>
    <w:rsid w:val="00FF63CD"/>
    <w:rsid w:val="00FF640E"/>
    <w:rsid w:val="00FF6419"/>
    <w:rsid w:val="00FF6563"/>
    <w:rsid w:val="00FF6685"/>
    <w:rsid w:val="00FF66F6"/>
    <w:rsid w:val="00FF6751"/>
    <w:rsid w:val="00FF678C"/>
    <w:rsid w:val="00FF687E"/>
    <w:rsid w:val="00FF68CD"/>
    <w:rsid w:val="00FF693E"/>
    <w:rsid w:val="00FF6A68"/>
    <w:rsid w:val="00FF6A6C"/>
    <w:rsid w:val="00FF6B49"/>
    <w:rsid w:val="00FF6B55"/>
    <w:rsid w:val="00FF6C0A"/>
    <w:rsid w:val="00FF6CC2"/>
    <w:rsid w:val="00FF6F37"/>
    <w:rsid w:val="00FF7097"/>
    <w:rsid w:val="00FF7171"/>
    <w:rsid w:val="00FF718D"/>
    <w:rsid w:val="00FF71BC"/>
    <w:rsid w:val="00FF71D2"/>
    <w:rsid w:val="00FF71EF"/>
    <w:rsid w:val="00FF727D"/>
    <w:rsid w:val="00FF72A1"/>
    <w:rsid w:val="00FF7301"/>
    <w:rsid w:val="00FF7389"/>
    <w:rsid w:val="00FF753E"/>
    <w:rsid w:val="00FF7567"/>
    <w:rsid w:val="00FF75E3"/>
    <w:rsid w:val="00FF7649"/>
    <w:rsid w:val="00FF7679"/>
    <w:rsid w:val="00FF768E"/>
    <w:rsid w:val="00FF7746"/>
    <w:rsid w:val="00FF778C"/>
    <w:rsid w:val="00FF7A57"/>
    <w:rsid w:val="00FF7B77"/>
    <w:rsid w:val="00FF7D3E"/>
    <w:rsid w:val="00FF7FBB"/>
    <w:rsid w:val="00FF7FC7"/>
    <w:rsid w:val="01482DFA"/>
    <w:rsid w:val="01488E96"/>
    <w:rsid w:val="015345EC"/>
    <w:rsid w:val="016A0EE5"/>
    <w:rsid w:val="017C4965"/>
    <w:rsid w:val="018B8D21"/>
    <w:rsid w:val="0198B1F3"/>
    <w:rsid w:val="01A74D9D"/>
    <w:rsid w:val="01A996CF"/>
    <w:rsid w:val="01B071CC"/>
    <w:rsid w:val="01B1CB8F"/>
    <w:rsid w:val="01B8C705"/>
    <w:rsid w:val="01B9AA30"/>
    <w:rsid w:val="01BF2F3E"/>
    <w:rsid w:val="01C4FFC7"/>
    <w:rsid w:val="01D2A98E"/>
    <w:rsid w:val="01DC002D"/>
    <w:rsid w:val="01DC8580"/>
    <w:rsid w:val="01F00B20"/>
    <w:rsid w:val="01F17E5B"/>
    <w:rsid w:val="020A18E0"/>
    <w:rsid w:val="020B0FDB"/>
    <w:rsid w:val="02190B8B"/>
    <w:rsid w:val="025B4C8F"/>
    <w:rsid w:val="0278C54F"/>
    <w:rsid w:val="02B25B72"/>
    <w:rsid w:val="02C03877"/>
    <w:rsid w:val="02C870D5"/>
    <w:rsid w:val="02DDB5CB"/>
    <w:rsid w:val="02E8C546"/>
    <w:rsid w:val="02F6BABB"/>
    <w:rsid w:val="03168287"/>
    <w:rsid w:val="0333EFAC"/>
    <w:rsid w:val="0363963D"/>
    <w:rsid w:val="0383D9D4"/>
    <w:rsid w:val="03982932"/>
    <w:rsid w:val="039E7078"/>
    <w:rsid w:val="03C5600B"/>
    <w:rsid w:val="03C58096"/>
    <w:rsid w:val="03D9B448"/>
    <w:rsid w:val="0402DC2A"/>
    <w:rsid w:val="04121F5A"/>
    <w:rsid w:val="04141516"/>
    <w:rsid w:val="041ACCEB"/>
    <w:rsid w:val="043C03F1"/>
    <w:rsid w:val="046597A7"/>
    <w:rsid w:val="046A637F"/>
    <w:rsid w:val="0470D7E8"/>
    <w:rsid w:val="04821EB0"/>
    <w:rsid w:val="04A74A7F"/>
    <w:rsid w:val="04A76EBF"/>
    <w:rsid w:val="04A8A288"/>
    <w:rsid w:val="04BA9200"/>
    <w:rsid w:val="04C07377"/>
    <w:rsid w:val="04C101FF"/>
    <w:rsid w:val="04E37F07"/>
    <w:rsid w:val="04F2B795"/>
    <w:rsid w:val="04FA86FC"/>
    <w:rsid w:val="04FA9AF2"/>
    <w:rsid w:val="04FCB3D7"/>
    <w:rsid w:val="0501BB10"/>
    <w:rsid w:val="050ABB0D"/>
    <w:rsid w:val="05138ECA"/>
    <w:rsid w:val="053A07CB"/>
    <w:rsid w:val="057438B7"/>
    <w:rsid w:val="05A85101"/>
    <w:rsid w:val="05B996FF"/>
    <w:rsid w:val="05B9D9EC"/>
    <w:rsid w:val="05E315A7"/>
    <w:rsid w:val="05E7534E"/>
    <w:rsid w:val="05F59898"/>
    <w:rsid w:val="06000BEF"/>
    <w:rsid w:val="06188A3F"/>
    <w:rsid w:val="06194F24"/>
    <w:rsid w:val="0629E7EB"/>
    <w:rsid w:val="062F0C89"/>
    <w:rsid w:val="06342E94"/>
    <w:rsid w:val="064338C2"/>
    <w:rsid w:val="06615B4F"/>
    <w:rsid w:val="0668E4AF"/>
    <w:rsid w:val="068B6C16"/>
    <w:rsid w:val="068B964A"/>
    <w:rsid w:val="068BE327"/>
    <w:rsid w:val="06C593A1"/>
    <w:rsid w:val="06EAAEB8"/>
    <w:rsid w:val="06F743B9"/>
    <w:rsid w:val="07165360"/>
    <w:rsid w:val="071D4773"/>
    <w:rsid w:val="073786A1"/>
    <w:rsid w:val="073D9B6E"/>
    <w:rsid w:val="07445776"/>
    <w:rsid w:val="074F7A69"/>
    <w:rsid w:val="0750B996"/>
    <w:rsid w:val="077191C9"/>
    <w:rsid w:val="07732426"/>
    <w:rsid w:val="077898A5"/>
    <w:rsid w:val="077AF58A"/>
    <w:rsid w:val="07906B15"/>
    <w:rsid w:val="07AA0BCC"/>
    <w:rsid w:val="07B57B6B"/>
    <w:rsid w:val="07C0AA36"/>
    <w:rsid w:val="07C4E7A4"/>
    <w:rsid w:val="07D816C3"/>
    <w:rsid w:val="07E4C877"/>
    <w:rsid w:val="08153908"/>
    <w:rsid w:val="08252F02"/>
    <w:rsid w:val="082728AD"/>
    <w:rsid w:val="08340F1C"/>
    <w:rsid w:val="083E6E1A"/>
    <w:rsid w:val="0860DC1E"/>
    <w:rsid w:val="0894B249"/>
    <w:rsid w:val="08970496"/>
    <w:rsid w:val="08BB737D"/>
    <w:rsid w:val="08D2349E"/>
    <w:rsid w:val="08D2A2A1"/>
    <w:rsid w:val="08DE3227"/>
    <w:rsid w:val="08E2F28D"/>
    <w:rsid w:val="08FEF88E"/>
    <w:rsid w:val="090EE25D"/>
    <w:rsid w:val="091A3F71"/>
    <w:rsid w:val="09435805"/>
    <w:rsid w:val="09496A3D"/>
    <w:rsid w:val="09603C4D"/>
    <w:rsid w:val="09749AA9"/>
    <w:rsid w:val="09879A44"/>
    <w:rsid w:val="098879D5"/>
    <w:rsid w:val="0988F4E1"/>
    <w:rsid w:val="099A9702"/>
    <w:rsid w:val="099AAE33"/>
    <w:rsid w:val="099D0A12"/>
    <w:rsid w:val="09D78A83"/>
    <w:rsid w:val="09E2860E"/>
    <w:rsid w:val="09E94422"/>
    <w:rsid w:val="0A14195E"/>
    <w:rsid w:val="0A26339F"/>
    <w:rsid w:val="0A2F64BF"/>
    <w:rsid w:val="0A476BBA"/>
    <w:rsid w:val="0A846AD5"/>
    <w:rsid w:val="0A99B559"/>
    <w:rsid w:val="0AA052E8"/>
    <w:rsid w:val="0AA7F5BC"/>
    <w:rsid w:val="0AB25D82"/>
    <w:rsid w:val="0AD2A341"/>
    <w:rsid w:val="0AF0F51F"/>
    <w:rsid w:val="0AF282BE"/>
    <w:rsid w:val="0B01D66D"/>
    <w:rsid w:val="0B02B37F"/>
    <w:rsid w:val="0B5A95AB"/>
    <w:rsid w:val="0B6D70BB"/>
    <w:rsid w:val="0B6F4169"/>
    <w:rsid w:val="0BC93FC6"/>
    <w:rsid w:val="0BD0C70B"/>
    <w:rsid w:val="0BD6C08E"/>
    <w:rsid w:val="0BF005FC"/>
    <w:rsid w:val="0BFBCB13"/>
    <w:rsid w:val="0BFBF011"/>
    <w:rsid w:val="0C115421"/>
    <w:rsid w:val="0C1321B8"/>
    <w:rsid w:val="0C27D6AA"/>
    <w:rsid w:val="0C2D3232"/>
    <w:rsid w:val="0C43F449"/>
    <w:rsid w:val="0C9E0BB5"/>
    <w:rsid w:val="0CEEC4F9"/>
    <w:rsid w:val="0CFEE64A"/>
    <w:rsid w:val="0D168B84"/>
    <w:rsid w:val="0D244362"/>
    <w:rsid w:val="0D24F1DE"/>
    <w:rsid w:val="0D776A99"/>
    <w:rsid w:val="0DA2A59B"/>
    <w:rsid w:val="0DA58E6C"/>
    <w:rsid w:val="0DB94229"/>
    <w:rsid w:val="0DBAACD3"/>
    <w:rsid w:val="0DBDFB3F"/>
    <w:rsid w:val="0E23C412"/>
    <w:rsid w:val="0E416A3F"/>
    <w:rsid w:val="0E533D0B"/>
    <w:rsid w:val="0E73DB0E"/>
    <w:rsid w:val="0EDCE228"/>
    <w:rsid w:val="0EE5B4B6"/>
    <w:rsid w:val="0EE9D803"/>
    <w:rsid w:val="0F053540"/>
    <w:rsid w:val="0F08C0E3"/>
    <w:rsid w:val="0F16BC08"/>
    <w:rsid w:val="0F18D956"/>
    <w:rsid w:val="0F24475E"/>
    <w:rsid w:val="0F2F52E7"/>
    <w:rsid w:val="0F50EA99"/>
    <w:rsid w:val="0F636947"/>
    <w:rsid w:val="0F687F57"/>
    <w:rsid w:val="0F68A647"/>
    <w:rsid w:val="0F743BF8"/>
    <w:rsid w:val="0F7BA08B"/>
    <w:rsid w:val="0F8FCD1F"/>
    <w:rsid w:val="0F9BB864"/>
    <w:rsid w:val="0FA17C6B"/>
    <w:rsid w:val="0FB12BB0"/>
    <w:rsid w:val="0FE3E4DF"/>
    <w:rsid w:val="0FE60051"/>
    <w:rsid w:val="0FF018BD"/>
    <w:rsid w:val="0FF5A09C"/>
    <w:rsid w:val="1007F578"/>
    <w:rsid w:val="102A855F"/>
    <w:rsid w:val="102FC8F6"/>
    <w:rsid w:val="1032F52E"/>
    <w:rsid w:val="10450485"/>
    <w:rsid w:val="10486B67"/>
    <w:rsid w:val="10546CD7"/>
    <w:rsid w:val="1055B744"/>
    <w:rsid w:val="105EAA4D"/>
    <w:rsid w:val="106CA704"/>
    <w:rsid w:val="1070A787"/>
    <w:rsid w:val="107212AA"/>
    <w:rsid w:val="10A4745B"/>
    <w:rsid w:val="11113471"/>
    <w:rsid w:val="1120303F"/>
    <w:rsid w:val="1127BC45"/>
    <w:rsid w:val="1139DD47"/>
    <w:rsid w:val="11627418"/>
    <w:rsid w:val="1163CC94"/>
    <w:rsid w:val="117956D2"/>
    <w:rsid w:val="118C81C6"/>
    <w:rsid w:val="118EA101"/>
    <w:rsid w:val="11C4C572"/>
    <w:rsid w:val="11D99AB5"/>
    <w:rsid w:val="11F56E00"/>
    <w:rsid w:val="11F62B7F"/>
    <w:rsid w:val="11F6723D"/>
    <w:rsid w:val="11FF7CAD"/>
    <w:rsid w:val="1216838E"/>
    <w:rsid w:val="12179868"/>
    <w:rsid w:val="12284A9D"/>
    <w:rsid w:val="122A7114"/>
    <w:rsid w:val="12996860"/>
    <w:rsid w:val="129A4B53"/>
    <w:rsid w:val="12A58FB8"/>
    <w:rsid w:val="12CEB34D"/>
    <w:rsid w:val="12E2CE17"/>
    <w:rsid w:val="12EC4E3B"/>
    <w:rsid w:val="12F28232"/>
    <w:rsid w:val="12F9B878"/>
    <w:rsid w:val="12FD48DF"/>
    <w:rsid w:val="1316B518"/>
    <w:rsid w:val="13317846"/>
    <w:rsid w:val="13397411"/>
    <w:rsid w:val="135B9F84"/>
    <w:rsid w:val="135F82F0"/>
    <w:rsid w:val="137AFBE3"/>
    <w:rsid w:val="138311D8"/>
    <w:rsid w:val="138C8B3F"/>
    <w:rsid w:val="13920583"/>
    <w:rsid w:val="13AFA244"/>
    <w:rsid w:val="13B80B34"/>
    <w:rsid w:val="13C83062"/>
    <w:rsid w:val="13E1B2C8"/>
    <w:rsid w:val="14077470"/>
    <w:rsid w:val="1412BE38"/>
    <w:rsid w:val="14269D93"/>
    <w:rsid w:val="14309132"/>
    <w:rsid w:val="14568CCB"/>
    <w:rsid w:val="1475A165"/>
    <w:rsid w:val="148B3BCF"/>
    <w:rsid w:val="14A0FB2C"/>
    <w:rsid w:val="14A4CFB0"/>
    <w:rsid w:val="14B2FAF5"/>
    <w:rsid w:val="14BF78D8"/>
    <w:rsid w:val="150F01A1"/>
    <w:rsid w:val="1534BE90"/>
    <w:rsid w:val="153600F8"/>
    <w:rsid w:val="153F6EA1"/>
    <w:rsid w:val="15565C22"/>
    <w:rsid w:val="155C4F1A"/>
    <w:rsid w:val="1569ED57"/>
    <w:rsid w:val="1572B2D4"/>
    <w:rsid w:val="157C6FFC"/>
    <w:rsid w:val="1591A9B6"/>
    <w:rsid w:val="159C91E4"/>
    <w:rsid w:val="15A1F93B"/>
    <w:rsid w:val="15B81815"/>
    <w:rsid w:val="15BF41C1"/>
    <w:rsid w:val="15C37898"/>
    <w:rsid w:val="15D5CA9F"/>
    <w:rsid w:val="15E3EEF0"/>
    <w:rsid w:val="15EBFBA2"/>
    <w:rsid w:val="15FA777E"/>
    <w:rsid w:val="161080FB"/>
    <w:rsid w:val="1632129C"/>
    <w:rsid w:val="163456CC"/>
    <w:rsid w:val="163529D2"/>
    <w:rsid w:val="16462FA1"/>
    <w:rsid w:val="164C9E18"/>
    <w:rsid w:val="16528F72"/>
    <w:rsid w:val="1662829F"/>
    <w:rsid w:val="16677223"/>
    <w:rsid w:val="16691187"/>
    <w:rsid w:val="1677189C"/>
    <w:rsid w:val="167C864A"/>
    <w:rsid w:val="167D033D"/>
    <w:rsid w:val="168FFBF1"/>
    <w:rsid w:val="16A49CDA"/>
    <w:rsid w:val="16C99F84"/>
    <w:rsid w:val="16CE39C9"/>
    <w:rsid w:val="16D09201"/>
    <w:rsid w:val="16D5CA68"/>
    <w:rsid w:val="16D7086D"/>
    <w:rsid w:val="16DD3179"/>
    <w:rsid w:val="16E2B99D"/>
    <w:rsid w:val="170A1767"/>
    <w:rsid w:val="170B3A3B"/>
    <w:rsid w:val="1714B40B"/>
    <w:rsid w:val="17252DE2"/>
    <w:rsid w:val="1731680B"/>
    <w:rsid w:val="1756F8B7"/>
    <w:rsid w:val="17573134"/>
    <w:rsid w:val="176DFC7A"/>
    <w:rsid w:val="177A11D9"/>
    <w:rsid w:val="1798C652"/>
    <w:rsid w:val="17A42500"/>
    <w:rsid w:val="17A821D9"/>
    <w:rsid w:val="17D9DA7C"/>
    <w:rsid w:val="17E61D25"/>
    <w:rsid w:val="17EB7888"/>
    <w:rsid w:val="18133FF1"/>
    <w:rsid w:val="181D3B9D"/>
    <w:rsid w:val="18490A1A"/>
    <w:rsid w:val="186E5F58"/>
    <w:rsid w:val="18942A8B"/>
    <w:rsid w:val="18B27B26"/>
    <w:rsid w:val="18B82C1E"/>
    <w:rsid w:val="18CD5DC4"/>
    <w:rsid w:val="18D0E279"/>
    <w:rsid w:val="18F6F632"/>
    <w:rsid w:val="191971C7"/>
    <w:rsid w:val="193D4B61"/>
    <w:rsid w:val="193EEF4B"/>
    <w:rsid w:val="1943655A"/>
    <w:rsid w:val="1943D3EB"/>
    <w:rsid w:val="19490BA1"/>
    <w:rsid w:val="197A9CFA"/>
    <w:rsid w:val="199EF069"/>
    <w:rsid w:val="19B5EEC6"/>
    <w:rsid w:val="19B61652"/>
    <w:rsid w:val="19B83760"/>
    <w:rsid w:val="19C35FB2"/>
    <w:rsid w:val="19CEF64E"/>
    <w:rsid w:val="19DAC11F"/>
    <w:rsid w:val="19DB46A1"/>
    <w:rsid w:val="19F0069F"/>
    <w:rsid w:val="1A01F329"/>
    <w:rsid w:val="1A0FFECB"/>
    <w:rsid w:val="1A120484"/>
    <w:rsid w:val="1A25A190"/>
    <w:rsid w:val="1A3259BB"/>
    <w:rsid w:val="1A3E64C6"/>
    <w:rsid w:val="1A569E67"/>
    <w:rsid w:val="1A5F410A"/>
    <w:rsid w:val="1A838EFD"/>
    <w:rsid w:val="1A8701AB"/>
    <w:rsid w:val="1A99FA0C"/>
    <w:rsid w:val="1AB4E3F8"/>
    <w:rsid w:val="1AC03910"/>
    <w:rsid w:val="1AC89E0F"/>
    <w:rsid w:val="1ADC3B14"/>
    <w:rsid w:val="1AEBDD88"/>
    <w:rsid w:val="1B08BF33"/>
    <w:rsid w:val="1B133EDE"/>
    <w:rsid w:val="1B142137"/>
    <w:rsid w:val="1B21D7B1"/>
    <w:rsid w:val="1B2C7211"/>
    <w:rsid w:val="1B6114A2"/>
    <w:rsid w:val="1B775E61"/>
    <w:rsid w:val="1B89332D"/>
    <w:rsid w:val="1B9B3EE1"/>
    <w:rsid w:val="1BBD1DF1"/>
    <w:rsid w:val="1BD0856E"/>
    <w:rsid w:val="1BD77868"/>
    <w:rsid w:val="1BDD045C"/>
    <w:rsid w:val="1BE7B720"/>
    <w:rsid w:val="1BE97864"/>
    <w:rsid w:val="1C0608E4"/>
    <w:rsid w:val="1C089C01"/>
    <w:rsid w:val="1C3E69C1"/>
    <w:rsid w:val="1C49F60D"/>
    <w:rsid w:val="1C58096C"/>
    <w:rsid w:val="1C6B9C6B"/>
    <w:rsid w:val="1CAB0C6F"/>
    <w:rsid w:val="1CABEC4F"/>
    <w:rsid w:val="1CC1F469"/>
    <w:rsid w:val="1CD259DB"/>
    <w:rsid w:val="1CE06F82"/>
    <w:rsid w:val="1CE7749F"/>
    <w:rsid w:val="1D2559C6"/>
    <w:rsid w:val="1D27BF3E"/>
    <w:rsid w:val="1D33852C"/>
    <w:rsid w:val="1D3528AC"/>
    <w:rsid w:val="1D367199"/>
    <w:rsid w:val="1D3A8BAF"/>
    <w:rsid w:val="1D54F895"/>
    <w:rsid w:val="1D5EA95B"/>
    <w:rsid w:val="1D60DA75"/>
    <w:rsid w:val="1D7E65B7"/>
    <w:rsid w:val="1D7E8F53"/>
    <w:rsid w:val="1DBD7E41"/>
    <w:rsid w:val="1DC78CC4"/>
    <w:rsid w:val="1DD28AB2"/>
    <w:rsid w:val="1DD528CF"/>
    <w:rsid w:val="1DE458F1"/>
    <w:rsid w:val="1DF21C90"/>
    <w:rsid w:val="1E14F887"/>
    <w:rsid w:val="1E25752B"/>
    <w:rsid w:val="1E260B78"/>
    <w:rsid w:val="1E46B94F"/>
    <w:rsid w:val="1E48AEF0"/>
    <w:rsid w:val="1E587CDB"/>
    <w:rsid w:val="1E8C0DF1"/>
    <w:rsid w:val="1EA7AD99"/>
    <w:rsid w:val="1EB7B616"/>
    <w:rsid w:val="1ED4CF4B"/>
    <w:rsid w:val="1F02E7C3"/>
    <w:rsid w:val="1F0800C4"/>
    <w:rsid w:val="1F161FEC"/>
    <w:rsid w:val="1F18974A"/>
    <w:rsid w:val="1F1EA086"/>
    <w:rsid w:val="1F2B127F"/>
    <w:rsid w:val="1F4B60E2"/>
    <w:rsid w:val="1F585C80"/>
    <w:rsid w:val="1F5B747C"/>
    <w:rsid w:val="1F5E10DD"/>
    <w:rsid w:val="1F640750"/>
    <w:rsid w:val="1F652EA6"/>
    <w:rsid w:val="1F715300"/>
    <w:rsid w:val="1F7FBFC8"/>
    <w:rsid w:val="1F92A4FA"/>
    <w:rsid w:val="1F93DA07"/>
    <w:rsid w:val="1F946D26"/>
    <w:rsid w:val="1F975FE6"/>
    <w:rsid w:val="1F97825C"/>
    <w:rsid w:val="1F9F1200"/>
    <w:rsid w:val="1FBC4309"/>
    <w:rsid w:val="1FD5A782"/>
    <w:rsid w:val="20017BB4"/>
    <w:rsid w:val="2003B39F"/>
    <w:rsid w:val="2009A4F7"/>
    <w:rsid w:val="200C4DB1"/>
    <w:rsid w:val="20197D80"/>
    <w:rsid w:val="20232ADA"/>
    <w:rsid w:val="2024887D"/>
    <w:rsid w:val="202BEE76"/>
    <w:rsid w:val="20452734"/>
    <w:rsid w:val="2056C1F5"/>
    <w:rsid w:val="2062FBC8"/>
    <w:rsid w:val="208D2272"/>
    <w:rsid w:val="20B7E7EF"/>
    <w:rsid w:val="20D3EC3B"/>
    <w:rsid w:val="20F9D36F"/>
    <w:rsid w:val="20FE1390"/>
    <w:rsid w:val="211A8776"/>
    <w:rsid w:val="21301DFB"/>
    <w:rsid w:val="213FBD38"/>
    <w:rsid w:val="2158CD5C"/>
    <w:rsid w:val="2163F78B"/>
    <w:rsid w:val="216EB48D"/>
    <w:rsid w:val="219520E2"/>
    <w:rsid w:val="219A253A"/>
    <w:rsid w:val="219DF5A1"/>
    <w:rsid w:val="21A95660"/>
    <w:rsid w:val="21B59260"/>
    <w:rsid w:val="21ED33F8"/>
    <w:rsid w:val="21EE9742"/>
    <w:rsid w:val="21F94023"/>
    <w:rsid w:val="21FD68B0"/>
    <w:rsid w:val="220646D5"/>
    <w:rsid w:val="22252C19"/>
    <w:rsid w:val="222637A3"/>
    <w:rsid w:val="222D2188"/>
    <w:rsid w:val="224E2E88"/>
    <w:rsid w:val="224F851E"/>
    <w:rsid w:val="2263A41F"/>
    <w:rsid w:val="22788F9D"/>
    <w:rsid w:val="22CF7F6E"/>
    <w:rsid w:val="22D9CA9F"/>
    <w:rsid w:val="22DBF5AE"/>
    <w:rsid w:val="22DDD088"/>
    <w:rsid w:val="22EEC75A"/>
    <w:rsid w:val="230B7796"/>
    <w:rsid w:val="232B6BBB"/>
    <w:rsid w:val="233DB737"/>
    <w:rsid w:val="23723240"/>
    <w:rsid w:val="237878F1"/>
    <w:rsid w:val="23790B51"/>
    <w:rsid w:val="238ADDA0"/>
    <w:rsid w:val="23B03DA2"/>
    <w:rsid w:val="23BA9914"/>
    <w:rsid w:val="23CBB27B"/>
    <w:rsid w:val="23CD4F31"/>
    <w:rsid w:val="23E1268A"/>
    <w:rsid w:val="23E997EB"/>
    <w:rsid w:val="23F4BF41"/>
    <w:rsid w:val="24014967"/>
    <w:rsid w:val="24039554"/>
    <w:rsid w:val="241ECB30"/>
    <w:rsid w:val="2424C187"/>
    <w:rsid w:val="24267A72"/>
    <w:rsid w:val="24315ADB"/>
    <w:rsid w:val="24542093"/>
    <w:rsid w:val="24675661"/>
    <w:rsid w:val="247763E6"/>
    <w:rsid w:val="249E9DAF"/>
    <w:rsid w:val="24B996B0"/>
    <w:rsid w:val="24D9F140"/>
    <w:rsid w:val="24E223D7"/>
    <w:rsid w:val="24E3E8F1"/>
    <w:rsid w:val="24F2F2E4"/>
    <w:rsid w:val="2509C0CC"/>
    <w:rsid w:val="250DDC67"/>
    <w:rsid w:val="251150D6"/>
    <w:rsid w:val="251AE7B8"/>
    <w:rsid w:val="2540748A"/>
    <w:rsid w:val="254D8FF8"/>
    <w:rsid w:val="256206B2"/>
    <w:rsid w:val="257D6AA2"/>
    <w:rsid w:val="2580794A"/>
    <w:rsid w:val="259FB459"/>
    <w:rsid w:val="25C651D0"/>
    <w:rsid w:val="25E60B55"/>
    <w:rsid w:val="25F7A230"/>
    <w:rsid w:val="2607FF1B"/>
    <w:rsid w:val="2622F136"/>
    <w:rsid w:val="263B2116"/>
    <w:rsid w:val="26414B1E"/>
    <w:rsid w:val="264836D2"/>
    <w:rsid w:val="26567E3E"/>
    <w:rsid w:val="265DE1F8"/>
    <w:rsid w:val="26693B56"/>
    <w:rsid w:val="2671C7DC"/>
    <w:rsid w:val="26988F5E"/>
    <w:rsid w:val="269DD30D"/>
    <w:rsid w:val="26A735C3"/>
    <w:rsid w:val="26C292EC"/>
    <w:rsid w:val="26D65992"/>
    <w:rsid w:val="26E80AC6"/>
    <w:rsid w:val="27116776"/>
    <w:rsid w:val="2724CEAD"/>
    <w:rsid w:val="273B70F9"/>
    <w:rsid w:val="2747AAA1"/>
    <w:rsid w:val="275A4FCB"/>
    <w:rsid w:val="2761786B"/>
    <w:rsid w:val="276D221B"/>
    <w:rsid w:val="277F460C"/>
    <w:rsid w:val="27897417"/>
    <w:rsid w:val="279B3B04"/>
    <w:rsid w:val="27C00CC9"/>
    <w:rsid w:val="27C94E68"/>
    <w:rsid w:val="27E0C443"/>
    <w:rsid w:val="27F4B717"/>
    <w:rsid w:val="280A688C"/>
    <w:rsid w:val="280ADF84"/>
    <w:rsid w:val="280BFE98"/>
    <w:rsid w:val="282E7D64"/>
    <w:rsid w:val="283771A1"/>
    <w:rsid w:val="285A9EAB"/>
    <w:rsid w:val="2887A606"/>
    <w:rsid w:val="28891364"/>
    <w:rsid w:val="288A6E34"/>
    <w:rsid w:val="28ACDD13"/>
    <w:rsid w:val="28B6CB5E"/>
    <w:rsid w:val="28C3B1CC"/>
    <w:rsid w:val="28E623B7"/>
    <w:rsid w:val="28EF6B08"/>
    <w:rsid w:val="28F7EB08"/>
    <w:rsid w:val="28FD0A94"/>
    <w:rsid w:val="29053A4E"/>
    <w:rsid w:val="29478000"/>
    <w:rsid w:val="294C3AC3"/>
    <w:rsid w:val="2965703D"/>
    <w:rsid w:val="297289E8"/>
    <w:rsid w:val="29863D16"/>
    <w:rsid w:val="2989319F"/>
    <w:rsid w:val="29983795"/>
    <w:rsid w:val="29A8DD74"/>
    <w:rsid w:val="29C84DD1"/>
    <w:rsid w:val="29DED685"/>
    <w:rsid w:val="29DFD55E"/>
    <w:rsid w:val="2A1E6E6A"/>
    <w:rsid w:val="2A298485"/>
    <w:rsid w:val="2A4F1B3C"/>
    <w:rsid w:val="2A9779AE"/>
    <w:rsid w:val="2AA07166"/>
    <w:rsid w:val="2AB9A5AB"/>
    <w:rsid w:val="2ADD6295"/>
    <w:rsid w:val="2AE62DFF"/>
    <w:rsid w:val="2AF93339"/>
    <w:rsid w:val="2AFD52B2"/>
    <w:rsid w:val="2B06247E"/>
    <w:rsid w:val="2B096693"/>
    <w:rsid w:val="2B10F693"/>
    <w:rsid w:val="2B3CEF91"/>
    <w:rsid w:val="2B3EE0FA"/>
    <w:rsid w:val="2B433182"/>
    <w:rsid w:val="2B492E66"/>
    <w:rsid w:val="2B4B4E3E"/>
    <w:rsid w:val="2B4F7DB0"/>
    <w:rsid w:val="2B5AF15B"/>
    <w:rsid w:val="2B733663"/>
    <w:rsid w:val="2B819C0E"/>
    <w:rsid w:val="2BBA2059"/>
    <w:rsid w:val="2BD173FE"/>
    <w:rsid w:val="2BF5EB9A"/>
    <w:rsid w:val="2C13EAF4"/>
    <w:rsid w:val="2C40F8C8"/>
    <w:rsid w:val="2C4F1F1A"/>
    <w:rsid w:val="2C51442D"/>
    <w:rsid w:val="2C76562F"/>
    <w:rsid w:val="2C841C14"/>
    <w:rsid w:val="2C96A7BC"/>
    <w:rsid w:val="2C99936D"/>
    <w:rsid w:val="2CBD11DE"/>
    <w:rsid w:val="2CC0C815"/>
    <w:rsid w:val="2CC729B5"/>
    <w:rsid w:val="2CCF09F8"/>
    <w:rsid w:val="2CD9DC64"/>
    <w:rsid w:val="2CEA7784"/>
    <w:rsid w:val="2CED6C02"/>
    <w:rsid w:val="2CF4760A"/>
    <w:rsid w:val="2D1963ED"/>
    <w:rsid w:val="2D32E89C"/>
    <w:rsid w:val="2D3AEE09"/>
    <w:rsid w:val="2D4EA4BC"/>
    <w:rsid w:val="2D720AD4"/>
    <w:rsid w:val="2D7B761E"/>
    <w:rsid w:val="2D7CC2E5"/>
    <w:rsid w:val="2D7E7D75"/>
    <w:rsid w:val="2D881675"/>
    <w:rsid w:val="2D8904EF"/>
    <w:rsid w:val="2DA4DFF6"/>
    <w:rsid w:val="2DC78FA0"/>
    <w:rsid w:val="2DE017BA"/>
    <w:rsid w:val="2DE76068"/>
    <w:rsid w:val="2DF5FDCF"/>
    <w:rsid w:val="2E0EF503"/>
    <w:rsid w:val="2E16E250"/>
    <w:rsid w:val="2E2252BC"/>
    <w:rsid w:val="2E25B19F"/>
    <w:rsid w:val="2E2F3506"/>
    <w:rsid w:val="2E31C8AC"/>
    <w:rsid w:val="2E4C50F0"/>
    <w:rsid w:val="2E59044F"/>
    <w:rsid w:val="2E593AA5"/>
    <w:rsid w:val="2E657ADC"/>
    <w:rsid w:val="2E896DF6"/>
    <w:rsid w:val="2E922400"/>
    <w:rsid w:val="2EBA352E"/>
    <w:rsid w:val="2EC6A55D"/>
    <w:rsid w:val="2ECD24E2"/>
    <w:rsid w:val="2EE228FC"/>
    <w:rsid w:val="2F0A5124"/>
    <w:rsid w:val="2F10A55B"/>
    <w:rsid w:val="2F23D3E9"/>
    <w:rsid w:val="2F61B7D7"/>
    <w:rsid w:val="2F63A81E"/>
    <w:rsid w:val="2F66EBD6"/>
    <w:rsid w:val="2FA15C36"/>
    <w:rsid w:val="2FBD371D"/>
    <w:rsid w:val="2FC0262F"/>
    <w:rsid w:val="3002FCB6"/>
    <w:rsid w:val="3015F284"/>
    <w:rsid w:val="301FAD56"/>
    <w:rsid w:val="3023C85F"/>
    <w:rsid w:val="3040A6F3"/>
    <w:rsid w:val="3042D393"/>
    <w:rsid w:val="308DD2B9"/>
    <w:rsid w:val="30CFD647"/>
    <w:rsid w:val="30EAEFB1"/>
    <w:rsid w:val="30FFB466"/>
    <w:rsid w:val="310C4C8A"/>
    <w:rsid w:val="310F2356"/>
    <w:rsid w:val="312177A7"/>
    <w:rsid w:val="31263997"/>
    <w:rsid w:val="3131A019"/>
    <w:rsid w:val="3187C1A6"/>
    <w:rsid w:val="3198E401"/>
    <w:rsid w:val="319C0B16"/>
    <w:rsid w:val="31A9C3FC"/>
    <w:rsid w:val="31BEAA79"/>
    <w:rsid w:val="31D38750"/>
    <w:rsid w:val="31E4E65F"/>
    <w:rsid w:val="323679F8"/>
    <w:rsid w:val="3242B937"/>
    <w:rsid w:val="324D4F29"/>
    <w:rsid w:val="324F1968"/>
    <w:rsid w:val="326BE4C0"/>
    <w:rsid w:val="32742B14"/>
    <w:rsid w:val="32745818"/>
    <w:rsid w:val="3277EAA5"/>
    <w:rsid w:val="32970459"/>
    <w:rsid w:val="329CC1F1"/>
    <w:rsid w:val="32B53090"/>
    <w:rsid w:val="32C77A17"/>
    <w:rsid w:val="32CBEE7D"/>
    <w:rsid w:val="330690AD"/>
    <w:rsid w:val="33082F62"/>
    <w:rsid w:val="331CC5E8"/>
    <w:rsid w:val="33289858"/>
    <w:rsid w:val="333A8A2E"/>
    <w:rsid w:val="33532760"/>
    <w:rsid w:val="335BF64B"/>
    <w:rsid w:val="336B0C95"/>
    <w:rsid w:val="337ED37A"/>
    <w:rsid w:val="33837294"/>
    <w:rsid w:val="339AA525"/>
    <w:rsid w:val="339B1572"/>
    <w:rsid w:val="33CBE0EC"/>
    <w:rsid w:val="33DB859D"/>
    <w:rsid w:val="33DEB376"/>
    <w:rsid w:val="341E9C01"/>
    <w:rsid w:val="34330259"/>
    <w:rsid w:val="343CB121"/>
    <w:rsid w:val="34427C1B"/>
    <w:rsid w:val="344FAA26"/>
    <w:rsid w:val="34784154"/>
    <w:rsid w:val="3479536B"/>
    <w:rsid w:val="34930A81"/>
    <w:rsid w:val="34AA1B74"/>
    <w:rsid w:val="34AAC1E8"/>
    <w:rsid w:val="34AC7E8A"/>
    <w:rsid w:val="34BE90B9"/>
    <w:rsid w:val="34CF7D6D"/>
    <w:rsid w:val="34D9A1EA"/>
    <w:rsid w:val="34EB3D5E"/>
    <w:rsid w:val="34EF08FA"/>
    <w:rsid w:val="35106DC3"/>
    <w:rsid w:val="353CE829"/>
    <w:rsid w:val="3543685D"/>
    <w:rsid w:val="356FF886"/>
    <w:rsid w:val="359E07CF"/>
    <w:rsid w:val="35A40AE2"/>
    <w:rsid w:val="35CB8506"/>
    <w:rsid w:val="35CD9101"/>
    <w:rsid w:val="35D4639E"/>
    <w:rsid w:val="35E99D29"/>
    <w:rsid w:val="35FC23C2"/>
    <w:rsid w:val="360A99B6"/>
    <w:rsid w:val="360AAFF3"/>
    <w:rsid w:val="360AB25D"/>
    <w:rsid w:val="3616156D"/>
    <w:rsid w:val="36194067"/>
    <w:rsid w:val="3633DE47"/>
    <w:rsid w:val="36388EAA"/>
    <w:rsid w:val="363E0C00"/>
    <w:rsid w:val="36551BAD"/>
    <w:rsid w:val="36918FB7"/>
    <w:rsid w:val="3695012E"/>
    <w:rsid w:val="36A0CF53"/>
    <w:rsid w:val="36B7B957"/>
    <w:rsid w:val="36B8DCB4"/>
    <w:rsid w:val="36E2852A"/>
    <w:rsid w:val="370FE910"/>
    <w:rsid w:val="37329226"/>
    <w:rsid w:val="373B3819"/>
    <w:rsid w:val="37422BA2"/>
    <w:rsid w:val="3753272C"/>
    <w:rsid w:val="376E8529"/>
    <w:rsid w:val="37776464"/>
    <w:rsid w:val="377D9E88"/>
    <w:rsid w:val="37889D20"/>
    <w:rsid w:val="379E5C21"/>
    <w:rsid w:val="37A93A4A"/>
    <w:rsid w:val="37B35E3D"/>
    <w:rsid w:val="37B934B4"/>
    <w:rsid w:val="37BF142D"/>
    <w:rsid w:val="37C659D8"/>
    <w:rsid w:val="37E7FCB4"/>
    <w:rsid w:val="37ED2CD0"/>
    <w:rsid w:val="380A461F"/>
    <w:rsid w:val="381E7522"/>
    <w:rsid w:val="3822DE20"/>
    <w:rsid w:val="38231118"/>
    <w:rsid w:val="3832AAC1"/>
    <w:rsid w:val="385137B4"/>
    <w:rsid w:val="388B15CC"/>
    <w:rsid w:val="388FB3A8"/>
    <w:rsid w:val="38A444DF"/>
    <w:rsid w:val="38B09534"/>
    <w:rsid w:val="38B20AD1"/>
    <w:rsid w:val="38C60A0E"/>
    <w:rsid w:val="38C9A008"/>
    <w:rsid w:val="38DEFB8F"/>
    <w:rsid w:val="38FE9557"/>
    <w:rsid w:val="38FF87B3"/>
    <w:rsid w:val="390AC56F"/>
    <w:rsid w:val="390E53A8"/>
    <w:rsid w:val="392F984E"/>
    <w:rsid w:val="39382B15"/>
    <w:rsid w:val="393F9EAC"/>
    <w:rsid w:val="3940492F"/>
    <w:rsid w:val="3949B849"/>
    <w:rsid w:val="3951B923"/>
    <w:rsid w:val="395C84DC"/>
    <w:rsid w:val="396CD0DA"/>
    <w:rsid w:val="399EFDDF"/>
    <w:rsid w:val="39C65517"/>
    <w:rsid w:val="39CB25F3"/>
    <w:rsid w:val="39D4CF8C"/>
    <w:rsid w:val="39F98F95"/>
    <w:rsid w:val="39FCCF9F"/>
    <w:rsid w:val="3A06A5E3"/>
    <w:rsid w:val="3A0FC207"/>
    <w:rsid w:val="3A1E8632"/>
    <w:rsid w:val="3A45A9C1"/>
    <w:rsid w:val="3A4C1E62"/>
    <w:rsid w:val="3A504589"/>
    <w:rsid w:val="3A64CFC7"/>
    <w:rsid w:val="3A66CB2E"/>
    <w:rsid w:val="3A7365F9"/>
    <w:rsid w:val="3A7671A3"/>
    <w:rsid w:val="3A77880A"/>
    <w:rsid w:val="3A85D868"/>
    <w:rsid w:val="3AAA7A1C"/>
    <w:rsid w:val="3ABE777B"/>
    <w:rsid w:val="3AD7CBCE"/>
    <w:rsid w:val="3ADADDB2"/>
    <w:rsid w:val="3AF86482"/>
    <w:rsid w:val="3B0112FB"/>
    <w:rsid w:val="3B014925"/>
    <w:rsid w:val="3B188A41"/>
    <w:rsid w:val="3B5A7FA8"/>
    <w:rsid w:val="3B92FA7B"/>
    <w:rsid w:val="3B97DD3D"/>
    <w:rsid w:val="3B9C8333"/>
    <w:rsid w:val="3BA2B68B"/>
    <w:rsid w:val="3BAC21E3"/>
    <w:rsid w:val="3BB330C8"/>
    <w:rsid w:val="3BB44F37"/>
    <w:rsid w:val="3BDBF620"/>
    <w:rsid w:val="3BE7C35B"/>
    <w:rsid w:val="3C18CA09"/>
    <w:rsid w:val="3C230C7A"/>
    <w:rsid w:val="3C27D82D"/>
    <w:rsid w:val="3C4D837C"/>
    <w:rsid w:val="3C58B751"/>
    <w:rsid w:val="3C676A32"/>
    <w:rsid w:val="3C8C8E86"/>
    <w:rsid w:val="3C9434E3"/>
    <w:rsid w:val="3CC780C6"/>
    <w:rsid w:val="3CE1E762"/>
    <w:rsid w:val="3CE238F9"/>
    <w:rsid w:val="3CE23D61"/>
    <w:rsid w:val="3CE724EB"/>
    <w:rsid w:val="3CF80BD9"/>
    <w:rsid w:val="3D2DF99F"/>
    <w:rsid w:val="3D2E24D6"/>
    <w:rsid w:val="3D303019"/>
    <w:rsid w:val="3D348897"/>
    <w:rsid w:val="3D3BB044"/>
    <w:rsid w:val="3D43CEF1"/>
    <w:rsid w:val="3D54FA74"/>
    <w:rsid w:val="3D7C6D08"/>
    <w:rsid w:val="3D8DEDC0"/>
    <w:rsid w:val="3D926669"/>
    <w:rsid w:val="3D970C5A"/>
    <w:rsid w:val="3D9E0920"/>
    <w:rsid w:val="3DA42B3E"/>
    <w:rsid w:val="3DD1758A"/>
    <w:rsid w:val="3DDBC1EA"/>
    <w:rsid w:val="3DE0B952"/>
    <w:rsid w:val="3DE94427"/>
    <w:rsid w:val="3E10D1CA"/>
    <w:rsid w:val="3E18AE9F"/>
    <w:rsid w:val="3E344613"/>
    <w:rsid w:val="3E62547B"/>
    <w:rsid w:val="3E6452BF"/>
    <w:rsid w:val="3E704582"/>
    <w:rsid w:val="3E76B110"/>
    <w:rsid w:val="3E81D909"/>
    <w:rsid w:val="3E84660A"/>
    <w:rsid w:val="3E8A8017"/>
    <w:rsid w:val="3EA1CCB8"/>
    <w:rsid w:val="3EAD11A8"/>
    <w:rsid w:val="3EBB30C1"/>
    <w:rsid w:val="3EC0DF12"/>
    <w:rsid w:val="3ECAF445"/>
    <w:rsid w:val="3EDB300E"/>
    <w:rsid w:val="3EDB91A2"/>
    <w:rsid w:val="3EF2C0E1"/>
    <w:rsid w:val="3F207C23"/>
    <w:rsid w:val="3F61D147"/>
    <w:rsid w:val="3F82B5DD"/>
    <w:rsid w:val="3F90B92E"/>
    <w:rsid w:val="3FAEB494"/>
    <w:rsid w:val="3FCBD2A8"/>
    <w:rsid w:val="3FCF155C"/>
    <w:rsid w:val="3FD1BF4D"/>
    <w:rsid w:val="3FE328B6"/>
    <w:rsid w:val="3FEBBE57"/>
    <w:rsid w:val="3FF0709E"/>
    <w:rsid w:val="3FF11872"/>
    <w:rsid w:val="3FF4E4D8"/>
    <w:rsid w:val="3FFE0AD4"/>
    <w:rsid w:val="3FFF8DB1"/>
    <w:rsid w:val="4020366B"/>
    <w:rsid w:val="404FD0F5"/>
    <w:rsid w:val="405F0ECD"/>
    <w:rsid w:val="405F1670"/>
    <w:rsid w:val="407DE783"/>
    <w:rsid w:val="408A325B"/>
    <w:rsid w:val="40B68552"/>
    <w:rsid w:val="40B7E0EA"/>
    <w:rsid w:val="40D83F30"/>
    <w:rsid w:val="41077C2D"/>
    <w:rsid w:val="410EDA35"/>
    <w:rsid w:val="4112ADA8"/>
    <w:rsid w:val="4112CA02"/>
    <w:rsid w:val="411689DA"/>
    <w:rsid w:val="41188239"/>
    <w:rsid w:val="416A40B0"/>
    <w:rsid w:val="416E124D"/>
    <w:rsid w:val="4185AA6E"/>
    <w:rsid w:val="41891A98"/>
    <w:rsid w:val="41913D98"/>
    <w:rsid w:val="419FAD6F"/>
    <w:rsid w:val="41A1D38A"/>
    <w:rsid w:val="41B6F2E6"/>
    <w:rsid w:val="41CC4E74"/>
    <w:rsid w:val="41CEE225"/>
    <w:rsid w:val="41D77BDF"/>
    <w:rsid w:val="41F24CA2"/>
    <w:rsid w:val="41F2BA86"/>
    <w:rsid w:val="42117EAB"/>
    <w:rsid w:val="422055AC"/>
    <w:rsid w:val="4232045A"/>
    <w:rsid w:val="423F203B"/>
    <w:rsid w:val="424A3877"/>
    <w:rsid w:val="4259767D"/>
    <w:rsid w:val="425FC9AF"/>
    <w:rsid w:val="4277CE37"/>
    <w:rsid w:val="42853D75"/>
    <w:rsid w:val="42854A68"/>
    <w:rsid w:val="42BB132A"/>
    <w:rsid w:val="42D36865"/>
    <w:rsid w:val="42F1F952"/>
    <w:rsid w:val="42FCFE19"/>
    <w:rsid w:val="42FFC3D7"/>
    <w:rsid w:val="430977B8"/>
    <w:rsid w:val="430D029F"/>
    <w:rsid w:val="432D61EB"/>
    <w:rsid w:val="43378DBD"/>
    <w:rsid w:val="438813C7"/>
    <w:rsid w:val="439FCB7B"/>
    <w:rsid w:val="43C36EDB"/>
    <w:rsid w:val="43C47174"/>
    <w:rsid w:val="43DE189C"/>
    <w:rsid w:val="43E306F5"/>
    <w:rsid w:val="43E73BFE"/>
    <w:rsid w:val="43EA928D"/>
    <w:rsid w:val="43F68FA7"/>
    <w:rsid w:val="4407F79C"/>
    <w:rsid w:val="442144C4"/>
    <w:rsid w:val="443F7F7B"/>
    <w:rsid w:val="44409B54"/>
    <w:rsid w:val="444A8C76"/>
    <w:rsid w:val="444C40EC"/>
    <w:rsid w:val="444C6EC6"/>
    <w:rsid w:val="4450D176"/>
    <w:rsid w:val="44865172"/>
    <w:rsid w:val="448D3C9F"/>
    <w:rsid w:val="44B04717"/>
    <w:rsid w:val="44B48ECF"/>
    <w:rsid w:val="44D8E102"/>
    <w:rsid w:val="44EBA3D6"/>
    <w:rsid w:val="44EC3B41"/>
    <w:rsid w:val="44F7FA8A"/>
    <w:rsid w:val="4532FBD5"/>
    <w:rsid w:val="45892C60"/>
    <w:rsid w:val="458AA553"/>
    <w:rsid w:val="45A89504"/>
    <w:rsid w:val="45AA08C8"/>
    <w:rsid w:val="45AA6F66"/>
    <w:rsid w:val="45AD0148"/>
    <w:rsid w:val="45B423FD"/>
    <w:rsid w:val="45C07F9C"/>
    <w:rsid w:val="45D29908"/>
    <w:rsid w:val="45ED5725"/>
    <w:rsid w:val="45F633C4"/>
    <w:rsid w:val="461C76CF"/>
    <w:rsid w:val="4625AB0B"/>
    <w:rsid w:val="464BD311"/>
    <w:rsid w:val="4657E31E"/>
    <w:rsid w:val="465CA648"/>
    <w:rsid w:val="4678E193"/>
    <w:rsid w:val="46836108"/>
    <w:rsid w:val="4692235D"/>
    <w:rsid w:val="46B2D301"/>
    <w:rsid w:val="46B363FF"/>
    <w:rsid w:val="46B964F1"/>
    <w:rsid w:val="46BFFB4E"/>
    <w:rsid w:val="46D0157E"/>
    <w:rsid w:val="46D3816C"/>
    <w:rsid w:val="46E29EBD"/>
    <w:rsid w:val="470860B4"/>
    <w:rsid w:val="4749EB07"/>
    <w:rsid w:val="474C78E2"/>
    <w:rsid w:val="475E5BE3"/>
    <w:rsid w:val="47770490"/>
    <w:rsid w:val="4793173E"/>
    <w:rsid w:val="47B91441"/>
    <w:rsid w:val="47DBECAB"/>
    <w:rsid w:val="47DF71E4"/>
    <w:rsid w:val="47DFDC4A"/>
    <w:rsid w:val="47E6C657"/>
    <w:rsid w:val="47ED572C"/>
    <w:rsid w:val="47F18F86"/>
    <w:rsid w:val="4802B35A"/>
    <w:rsid w:val="48121E38"/>
    <w:rsid w:val="48137DFA"/>
    <w:rsid w:val="4814E736"/>
    <w:rsid w:val="4819873B"/>
    <w:rsid w:val="48304288"/>
    <w:rsid w:val="4837E684"/>
    <w:rsid w:val="4841C5B4"/>
    <w:rsid w:val="485569FA"/>
    <w:rsid w:val="485B03B6"/>
    <w:rsid w:val="486BDEB0"/>
    <w:rsid w:val="48855EF3"/>
    <w:rsid w:val="48884F5A"/>
    <w:rsid w:val="48927B8E"/>
    <w:rsid w:val="489B2106"/>
    <w:rsid w:val="48A25373"/>
    <w:rsid w:val="48CAFC04"/>
    <w:rsid w:val="48CB383B"/>
    <w:rsid w:val="48FC3DEC"/>
    <w:rsid w:val="491060A5"/>
    <w:rsid w:val="491B945B"/>
    <w:rsid w:val="492F2246"/>
    <w:rsid w:val="493DCF9D"/>
    <w:rsid w:val="494D8BCC"/>
    <w:rsid w:val="495B9F75"/>
    <w:rsid w:val="495CD55C"/>
    <w:rsid w:val="4976B5B9"/>
    <w:rsid w:val="497734C2"/>
    <w:rsid w:val="498EC415"/>
    <w:rsid w:val="499E1740"/>
    <w:rsid w:val="49AB7EDB"/>
    <w:rsid w:val="49B2C2B4"/>
    <w:rsid w:val="49B67618"/>
    <w:rsid w:val="49B67B2E"/>
    <w:rsid w:val="49CAE706"/>
    <w:rsid w:val="49EE546E"/>
    <w:rsid w:val="49F32372"/>
    <w:rsid w:val="49FFCDBD"/>
    <w:rsid w:val="4A333A1B"/>
    <w:rsid w:val="4A34DFC0"/>
    <w:rsid w:val="4A3786F4"/>
    <w:rsid w:val="4A4AD790"/>
    <w:rsid w:val="4A6C3D20"/>
    <w:rsid w:val="4A7169B7"/>
    <w:rsid w:val="4A8305A9"/>
    <w:rsid w:val="4A8B3CE1"/>
    <w:rsid w:val="4AA601DB"/>
    <w:rsid w:val="4ABD29D2"/>
    <w:rsid w:val="4AC1D1F0"/>
    <w:rsid w:val="4ADF7CE4"/>
    <w:rsid w:val="4AFA6704"/>
    <w:rsid w:val="4B067099"/>
    <w:rsid w:val="4B25F283"/>
    <w:rsid w:val="4B35EF49"/>
    <w:rsid w:val="4B39B594"/>
    <w:rsid w:val="4B3F29EA"/>
    <w:rsid w:val="4B7BBFB3"/>
    <w:rsid w:val="4B999C68"/>
    <w:rsid w:val="4BAEAF6D"/>
    <w:rsid w:val="4BB14F93"/>
    <w:rsid w:val="4BD97BA2"/>
    <w:rsid w:val="4BDC7C15"/>
    <w:rsid w:val="4BF51932"/>
    <w:rsid w:val="4BF99FCC"/>
    <w:rsid w:val="4C07845E"/>
    <w:rsid w:val="4C23A1A0"/>
    <w:rsid w:val="4C5FD4D2"/>
    <w:rsid w:val="4C7B64AC"/>
    <w:rsid w:val="4C897696"/>
    <w:rsid w:val="4CBCC07E"/>
    <w:rsid w:val="4CBCF6C6"/>
    <w:rsid w:val="4CC7514F"/>
    <w:rsid w:val="4CD53D31"/>
    <w:rsid w:val="4CF48D6A"/>
    <w:rsid w:val="4D4E38FC"/>
    <w:rsid w:val="4D588EF8"/>
    <w:rsid w:val="4D5CC947"/>
    <w:rsid w:val="4D848201"/>
    <w:rsid w:val="4DBE73F5"/>
    <w:rsid w:val="4DD92172"/>
    <w:rsid w:val="4DE86673"/>
    <w:rsid w:val="4DF16B4D"/>
    <w:rsid w:val="4E0956AA"/>
    <w:rsid w:val="4E0A6448"/>
    <w:rsid w:val="4E259FEC"/>
    <w:rsid w:val="4E35C39B"/>
    <w:rsid w:val="4E3DC0DB"/>
    <w:rsid w:val="4E583A85"/>
    <w:rsid w:val="4E613DAE"/>
    <w:rsid w:val="4E7730D9"/>
    <w:rsid w:val="4E9170C3"/>
    <w:rsid w:val="4EA8713D"/>
    <w:rsid w:val="4EB7C422"/>
    <w:rsid w:val="4ED29CD0"/>
    <w:rsid w:val="4ED5205F"/>
    <w:rsid w:val="4EDD201F"/>
    <w:rsid w:val="4EF0DCE0"/>
    <w:rsid w:val="4EFFE483"/>
    <w:rsid w:val="4F0465A7"/>
    <w:rsid w:val="4F07F00A"/>
    <w:rsid w:val="4F12A629"/>
    <w:rsid w:val="4F15D48F"/>
    <w:rsid w:val="4F1872C9"/>
    <w:rsid w:val="4F1C7EC1"/>
    <w:rsid w:val="4F1DB691"/>
    <w:rsid w:val="4F2BF99E"/>
    <w:rsid w:val="4F3AF313"/>
    <w:rsid w:val="4F4FA8D4"/>
    <w:rsid w:val="4F85FBFE"/>
    <w:rsid w:val="4F90037F"/>
    <w:rsid w:val="4F929094"/>
    <w:rsid w:val="4F9D4CDF"/>
    <w:rsid w:val="4FA1E951"/>
    <w:rsid w:val="4FAEAF50"/>
    <w:rsid w:val="4FB32B08"/>
    <w:rsid w:val="4FC11758"/>
    <w:rsid w:val="4FCDCDFC"/>
    <w:rsid w:val="4FD13BAB"/>
    <w:rsid w:val="4FE037C3"/>
    <w:rsid w:val="4FF07202"/>
    <w:rsid w:val="5014EE7E"/>
    <w:rsid w:val="50161397"/>
    <w:rsid w:val="502B20FD"/>
    <w:rsid w:val="502B85A4"/>
    <w:rsid w:val="5070F5DC"/>
    <w:rsid w:val="5071A464"/>
    <w:rsid w:val="5076FBCC"/>
    <w:rsid w:val="508B253D"/>
    <w:rsid w:val="508C8315"/>
    <w:rsid w:val="50999E6D"/>
    <w:rsid w:val="50A1FB5F"/>
    <w:rsid w:val="50B0B632"/>
    <w:rsid w:val="50B6DF7F"/>
    <w:rsid w:val="50C1B532"/>
    <w:rsid w:val="50CEA459"/>
    <w:rsid w:val="51087325"/>
    <w:rsid w:val="5122FA6B"/>
    <w:rsid w:val="512516D5"/>
    <w:rsid w:val="512785CF"/>
    <w:rsid w:val="51335DAC"/>
    <w:rsid w:val="5139BE71"/>
    <w:rsid w:val="515C66EF"/>
    <w:rsid w:val="515CE7B9"/>
    <w:rsid w:val="51605128"/>
    <w:rsid w:val="5176D964"/>
    <w:rsid w:val="517F3887"/>
    <w:rsid w:val="517F4CD7"/>
    <w:rsid w:val="51880D5E"/>
    <w:rsid w:val="51973DDE"/>
    <w:rsid w:val="519C8CEE"/>
    <w:rsid w:val="51A3174E"/>
    <w:rsid w:val="51A68BC5"/>
    <w:rsid w:val="51B0FE92"/>
    <w:rsid w:val="51B23C34"/>
    <w:rsid w:val="51D68C95"/>
    <w:rsid w:val="5201509C"/>
    <w:rsid w:val="52017DE4"/>
    <w:rsid w:val="520B4327"/>
    <w:rsid w:val="523D86F7"/>
    <w:rsid w:val="527DB71F"/>
    <w:rsid w:val="52898099"/>
    <w:rsid w:val="5293E243"/>
    <w:rsid w:val="52C37AD1"/>
    <w:rsid w:val="52E41062"/>
    <w:rsid w:val="52EB7D53"/>
    <w:rsid w:val="52F1AA00"/>
    <w:rsid w:val="52F49C2B"/>
    <w:rsid w:val="52F645D0"/>
    <w:rsid w:val="52FAFC32"/>
    <w:rsid w:val="5300D5BE"/>
    <w:rsid w:val="5317C901"/>
    <w:rsid w:val="532E449D"/>
    <w:rsid w:val="53482E04"/>
    <w:rsid w:val="535BD355"/>
    <w:rsid w:val="535C833A"/>
    <w:rsid w:val="536FC6DB"/>
    <w:rsid w:val="5398F1BD"/>
    <w:rsid w:val="53AC717F"/>
    <w:rsid w:val="53AD05BF"/>
    <w:rsid w:val="53CC015E"/>
    <w:rsid w:val="53CD3A11"/>
    <w:rsid w:val="53D4715D"/>
    <w:rsid w:val="53D474FF"/>
    <w:rsid w:val="53F56C64"/>
    <w:rsid w:val="54168118"/>
    <w:rsid w:val="5436F620"/>
    <w:rsid w:val="5437120B"/>
    <w:rsid w:val="54515713"/>
    <w:rsid w:val="5468E910"/>
    <w:rsid w:val="54834F63"/>
    <w:rsid w:val="5495C47A"/>
    <w:rsid w:val="549FF709"/>
    <w:rsid w:val="54A9D929"/>
    <w:rsid w:val="54B7FA5F"/>
    <w:rsid w:val="54B896F5"/>
    <w:rsid w:val="54BC19C3"/>
    <w:rsid w:val="54C87432"/>
    <w:rsid w:val="54E182A3"/>
    <w:rsid w:val="5517D859"/>
    <w:rsid w:val="552AA1D8"/>
    <w:rsid w:val="5534D162"/>
    <w:rsid w:val="55406BE8"/>
    <w:rsid w:val="55881E0D"/>
    <w:rsid w:val="55EDEBC0"/>
    <w:rsid w:val="5600F087"/>
    <w:rsid w:val="56077210"/>
    <w:rsid w:val="56079FED"/>
    <w:rsid w:val="560BA483"/>
    <w:rsid w:val="561497F0"/>
    <w:rsid w:val="561D2287"/>
    <w:rsid w:val="5628449B"/>
    <w:rsid w:val="5629B5C6"/>
    <w:rsid w:val="564A8820"/>
    <w:rsid w:val="565D2EDD"/>
    <w:rsid w:val="567F9A40"/>
    <w:rsid w:val="5694E899"/>
    <w:rsid w:val="56D6F267"/>
    <w:rsid w:val="56E780F5"/>
    <w:rsid w:val="56EE3964"/>
    <w:rsid w:val="56F4715F"/>
    <w:rsid w:val="5724E6DC"/>
    <w:rsid w:val="5729DD4B"/>
    <w:rsid w:val="573954FA"/>
    <w:rsid w:val="57525A53"/>
    <w:rsid w:val="5755277B"/>
    <w:rsid w:val="576C2602"/>
    <w:rsid w:val="576D7735"/>
    <w:rsid w:val="577889F4"/>
    <w:rsid w:val="577F078E"/>
    <w:rsid w:val="579910ED"/>
    <w:rsid w:val="57A8E5CC"/>
    <w:rsid w:val="57AED4BA"/>
    <w:rsid w:val="57BA0D1A"/>
    <w:rsid w:val="57CF3448"/>
    <w:rsid w:val="57EBF9A1"/>
    <w:rsid w:val="586B4528"/>
    <w:rsid w:val="58718215"/>
    <w:rsid w:val="587C71A0"/>
    <w:rsid w:val="58800ADB"/>
    <w:rsid w:val="58863861"/>
    <w:rsid w:val="5892E20A"/>
    <w:rsid w:val="58E18B76"/>
    <w:rsid w:val="58E1DC8D"/>
    <w:rsid w:val="58EB0727"/>
    <w:rsid w:val="59004A1A"/>
    <w:rsid w:val="5903DC33"/>
    <w:rsid w:val="5909B50C"/>
    <w:rsid w:val="590BF768"/>
    <w:rsid w:val="59199FF9"/>
    <w:rsid w:val="592555DC"/>
    <w:rsid w:val="5939BD60"/>
    <w:rsid w:val="594ED141"/>
    <w:rsid w:val="59570784"/>
    <w:rsid w:val="596274FD"/>
    <w:rsid w:val="597A491D"/>
    <w:rsid w:val="59825048"/>
    <w:rsid w:val="5983E316"/>
    <w:rsid w:val="599E10A7"/>
    <w:rsid w:val="59B8272B"/>
    <w:rsid w:val="59D6A16F"/>
    <w:rsid w:val="59E501C8"/>
    <w:rsid w:val="59EF3DDD"/>
    <w:rsid w:val="59FA0D3A"/>
    <w:rsid w:val="5A0D0C57"/>
    <w:rsid w:val="5A11B514"/>
    <w:rsid w:val="5A172D95"/>
    <w:rsid w:val="5A26D6B4"/>
    <w:rsid w:val="5A842F66"/>
    <w:rsid w:val="5A8D9C16"/>
    <w:rsid w:val="5A969A77"/>
    <w:rsid w:val="5AE281EC"/>
    <w:rsid w:val="5AF58F0A"/>
    <w:rsid w:val="5B14949C"/>
    <w:rsid w:val="5B314951"/>
    <w:rsid w:val="5B34AE2B"/>
    <w:rsid w:val="5B3BD383"/>
    <w:rsid w:val="5B64AECC"/>
    <w:rsid w:val="5B6E5E90"/>
    <w:rsid w:val="5B83F2A4"/>
    <w:rsid w:val="5BBC3766"/>
    <w:rsid w:val="5BBFE21B"/>
    <w:rsid w:val="5BC6C930"/>
    <w:rsid w:val="5BC8483E"/>
    <w:rsid w:val="5BED4F7D"/>
    <w:rsid w:val="5C1A9ADE"/>
    <w:rsid w:val="5C4B44B5"/>
    <w:rsid w:val="5C4F7296"/>
    <w:rsid w:val="5C535ED0"/>
    <w:rsid w:val="5C5EC015"/>
    <w:rsid w:val="5C6A829E"/>
    <w:rsid w:val="5C6DA950"/>
    <w:rsid w:val="5C6DE64A"/>
    <w:rsid w:val="5C7D8BB8"/>
    <w:rsid w:val="5C8022EC"/>
    <w:rsid w:val="5C8AD920"/>
    <w:rsid w:val="5C99E5DA"/>
    <w:rsid w:val="5C9A7027"/>
    <w:rsid w:val="5CE4239D"/>
    <w:rsid w:val="5D0451C8"/>
    <w:rsid w:val="5D0D96B9"/>
    <w:rsid w:val="5D283373"/>
    <w:rsid w:val="5D2BCADB"/>
    <w:rsid w:val="5D3BBF29"/>
    <w:rsid w:val="5D6EEC9F"/>
    <w:rsid w:val="5D910B89"/>
    <w:rsid w:val="5DB08B6B"/>
    <w:rsid w:val="5DB64EAD"/>
    <w:rsid w:val="5DBAD825"/>
    <w:rsid w:val="5DC43AC1"/>
    <w:rsid w:val="5DD59419"/>
    <w:rsid w:val="5DE3C20A"/>
    <w:rsid w:val="5DEACAFF"/>
    <w:rsid w:val="5DF0315E"/>
    <w:rsid w:val="5E1E35C5"/>
    <w:rsid w:val="5E408223"/>
    <w:rsid w:val="5E40D3AC"/>
    <w:rsid w:val="5E4D7926"/>
    <w:rsid w:val="5E73BC1F"/>
    <w:rsid w:val="5E8788AE"/>
    <w:rsid w:val="5EA7B8F2"/>
    <w:rsid w:val="5EAEC4B1"/>
    <w:rsid w:val="5EB3C376"/>
    <w:rsid w:val="5F006E86"/>
    <w:rsid w:val="5F0C9DDD"/>
    <w:rsid w:val="5F3E6DC0"/>
    <w:rsid w:val="5F4AD42B"/>
    <w:rsid w:val="5F5D3D81"/>
    <w:rsid w:val="5F7DF775"/>
    <w:rsid w:val="5F7F9DC9"/>
    <w:rsid w:val="5F84B6E6"/>
    <w:rsid w:val="5F8C54A2"/>
    <w:rsid w:val="5FA21942"/>
    <w:rsid w:val="5FB53473"/>
    <w:rsid w:val="5FB9FB8E"/>
    <w:rsid w:val="5FC2D5DD"/>
    <w:rsid w:val="5FFFFEDB"/>
    <w:rsid w:val="601DCCE9"/>
    <w:rsid w:val="60201554"/>
    <w:rsid w:val="602AC10F"/>
    <w:rsid w:val="6030D032"/>
    <w:rsid w:val="6042A58D"/>
    <w:rsid w:val="604EF53E"/>
    <w:rsid w:val="60622772"/>
    <w:rsid w:val="60632DFA"/>
    <w:rsid w:val="60811893"/>
    <w:rsid w:val="60930C05"/>
    <w:rsid w:val="609E8582"/>
    <w:rsid w:val="60A16897"/>
    <w:rsid w:val="60A2E510"/>
    <w:rsid w:val="60BF4FA4"/>
    <w:rsid w:val="60C72A0A"/>
    <w:rsid w:val="60E47582"/>
    <w:rsid w:val="6129021E"/>
    <w:rsid w:val="61365536"/>
    <w:rsid w:val="613E3280"/>
    <w:rsid w:val="613EE9B5"/>
    <w:rsid w:val="61447C4D"/>
    <w:rsid w:val="61576D8B"/>
    <w:rsid w:val="6165A6E0"/>
    <w:rsid w:val="61665B82"/>
    <w:rsid w:val="617898BD"/>
    <w:rsid w:val="61800E21"/>
    <w:rsid w:val="618F28A8"/>
    <w:rsid w:val="61A7F590"/>
    <w:rsid w:val="61B8BB30"/>
    <w:rsid w:val="61BF8DAC"/>
    <w:rsid w:val="61D65FEE"/>
    <w:rsid w:val="61E1F84D"/>
    <w:rsid w:val="61ECE1FD"/>
    <w:rsid w:val="61F1BD81"/>
    <w:rsid w:val="6201CF0D"/>
    <w:rsid w:val="6214D6AB"/>
    <w:rsid w:val="62244CF4"/>
    <w:rsid w:val="62319788"/>
    <w:rsid w:val="62329D4A"/>
    <w:rsid w:val="62446828"/>
    <w:rsid w:val="624DA619"/>
    <w:rsid w:val="6265CD14"/>
    <w:rsid w:val="6276306E"/>
    <w:rsid w:val="6297389D"/>
    <w:rsid w:val="6299AF3A"/>
    <w:rsid w:val="62C1C2C5"/>
    <w:rsid w:val="62E9E1DD"/>
    <w:rsid w:val="62F2C622"/>
    <w:rsid w:val="63088FE6"/>
    <w:rsid w:val="6315C37B"/>
    <w:rsid w:val="63169197"/>
    <w:rsid w:val="631B2B17"/>
    <w:rsid w:val="63254729"/>
    <w:rsid w:val="63B81CBE"/>
    <w:rsid w:val="63C42908"/>
    <w:rsid w:val="63D93981"/>
    <w:rsid w:val="63E94786"/>
    <w:rsid w:val="63F29C24"/>
    <w:rsid w:val="63F73272"/>
    <w:rsid w:val="641B129E"/>
    <w:rsid w:val="64543E56"/>
    <w:rsid w:val="64746077"/>
    <w:rsid w:val="648172F9"/>
    <w:rsid w:val="648DAC8C"/>
    <w:rsid w:val="649BF092"/>
    <w:rsid w:val="64ADDE67"/>
    <w:rsid w:val="64BBCAF9"/>
    <w:rsid w:val="64BCBA89"/>
    <w:rsid w:val="64C1B86B"/>
    <w:rsid w:val="64ED1C03"/>
    <w:rsid w:val="64FA28BA"/>
    <w:rsid w:val="65004CDC"/>
    <w:rsid w:val="65182E1C"/>
    <w:rsid w:val="652EF8F2"/>
    <w:rsid w:val="6533C6D4"/>
    <w:rsid w:val="654EDD1E"/>
    <w:rsid w:val="6571CDAB"/>
    <w:rsid w:val="657D5BAA"/>
    <w:rsid w:val="658B8B65"/>
    <w:rsid w:val="6594E585"/>
    <w:rsid w:val="659D1031"/>
    <w:rsid w:val="65AD5925"/>
    <w:rsid w:val="65BFAD68"/>
    <w:rsid w:val="65C03337"/>
    <w:rsid w:val="65CC569E"/>
    <w:rsid w:val="66302289"/>
    <w:rsid w:val="6633B096"/>
    <w:rsid w:val="6658BE34"/>
    <w:rsid w:val="66AA31C0"/>
    <w:rsid w:val="66B1C655"/>
    <w:rsid w:val="66BF7C51"/>
    <w:rsid w:val="66DD24B1"/>
    <w:rsid w:val="66F52979"/>
    <w:rsid w:val="66F87F62"/>
    <w:rsid w:val="67008373"/>
    <w:rsid w:val="6707F40A"/>
    <w:rsid w:val="67286F09"/>
    <w:rsid w:val="672EE5C5"/>
    <w:rsid w:val="674C9BC7"/>
    <w:rsid w:val="67526C29"/>
    <w:rsid w:val="67530297"/>
    <w:rsid w:val="675A1406"/>
    <w:rsid w:val="677A2CCF"/>
    <w:rsid w:val="6782CF3A"/>
    <w:rsid w:val="67B0F722"/>
    <w:rsid w:val="67C8F713"/>
    <w:rsid w:val="67D01C91"/>
    <w:rsid w:val="67EC8954"/>
    <w:rsid w:val="682535E8"/>
    <w:rsid w:val="685F6684"/>
    <w:rsid w:val="6863D78C"/>
    <w:rsid w:val="686F5680"/>
    <w:rsid w:val="689D7CCA"/>
    <w:rsid w:val="68A43155"/>
    <w:rsid w:val="68C3D88D"/>
    <w:rsid w:val="68D1F2F0"/>
    <w:rsid w:val="68D40486"/>
    <w:rsid w:val="68E434BC"/>
    <w:rsid w:val="68F42C1B"/>
    <w:rsid w:val="690527EA"/>
    <w:rsid w:val="6906F3E3"/>
    <w:rsid w:val="6909D655"/>
    <w:rsid w:val="690A347A"/>
    <w:rsid w:val="691A132B"/>
    <w:rsid w:val="691CADA1"/>
    <w:rsid w:val="692B8B59"/>
    <w:rsid w:val="692CFA7E"/>
    <w:rsid w:val="6979F39D"/>
    <w:rsid w:val="6985F0F7"/>
    <w:rsid w:val="69895EE8"/>
    <w:rsid w:val="69A968DB"/>
    <w:rsid w:val="69B25D9D"/>
    <w:rsid w:val="69D7AAE0"/>
    <w:rsid w:val="69EBFB74"/>
    <w:rsid w:val="69F1E537"/>
    <w:rsid w:val="6A0B3F51"/>
    <w:rsid w:val="6A0CB579"/>
    <w:rsid w:val="6A123DC4"/>
    <w:rsid w:val="6A589E62"/>
    <w:rsid w:val="6A664806"/>
    <w:rsid w:val="6AA48AEF"/>
    <w:rsid w:val="6AA91CB5"/>
    <w:rsid w:val="6AB94536"/>
    <w:rsid w:val="6AC25091"/>
    <w:rsid w:val="6AD399D5"/>
    <w:rsid w:val="6B1041DB"/>
    <w:rsid w:val="6B21A391"/>
    <w:rsid w:val="6B29C145"/>
    <w:rsid w:val="6B41A524"/>
    <w:rsid w:val="6B4B69E5"/>
    <w:rsid w:val="6B5A8C55"/>
    <w:rsid w:val="6B68D8D5"/>
    <w:rsid w:val="6B729344"/>
    <w:rsid w:val="6BA9A8E5"/>
    <w:rsid w:val="6BAA2A0F"/>
    <w:rsid w:val="6BBFB0DA"/>
    <w:rsid w:val="6BC98F31"/>
    <w:rsid w:val="6BD79B80"/>
    <w:rsid w:val="6BF2B825"/>
    <w:rsid w:val="6C0C01E3"/>
    <w:rsid w:val="6C1218D9"/>
    <w:rsid w:val="6C22D999"/>
    <w:rsid w:val="6C6DB6F2"/>
    <w:rsid w:val="6C977E09"/>
    <w:rsid w:val="6C9A45B4"/>
    <w:rsid w:val="6CBC2D1A"/>
    <w:rsid w:val="6CC61390"/>
    <w:rsid w:val="6D018BE0"/>
    <w:rsid w:val="6D13DCFE"/>
    <w:rsid w:val="6D2C5DE2"/>
    <w:rsid w:val="6D35AA80"/>
    <w:rsid w:val="6D5E537D"/>
    <w:rsid w:val="6D63A087"/>
    <w:rsid w:val="6D6BA0C4"/>
    <w:rsid w:val="6D73BA8C"/>
    <w:rsid w:val="6DAA726F"/>
    <w:rsid w:val="6DB3DEE2"/>
    <w:rsid w:val="6DE62384"/>
    <w:rsid w:val="6E034A16"/>
    <w:rsid w:val="6E2D133C"/>
    <w:rsid w:val="6E49F03E"/>
    <w:rsid w:val="6E5A26D5"/>
    <w:rsid w:val="6E614BCF"/>
    <w:rsid w:val="6E7C9E24"/>
    <w:rsid w:val="6E847983"/>
    <w:rsid w:val="6E915B1E"/>
    <w:rsid w:val="6EA1B15F"/>
    <w:rsid w:val="6EA72113"/>
    <w:rsid w:val="6EB62B1A"/>
    <w:rsid w:val="6EBD6359"/>
    <w:rsid w:val="6EBF7D1B"/>
    <w:rsid w:val="6ED343B1"/>
    <w:rsid w:val="6EE5628B"/>
    <w:rsid w:val="6EF83BB6"/>
    <w:rsid w:val="6EFB83A7"/>
    <w:rsid w:val="6F10A7DC"/>
    <w:rsid w:val="6F1650F1"/>
    <w:rsid w:val="6F1F9DAB"/>
    <w:rsid w:val="6F315346"/>
    <w:rsid w:val="6F47F18C"/>
    <w:rsid w:val="6F499D97"/>
    <w:rsid w:val="6F54428E"/>
    <w:rsid w:val="6F6BA0EF"/>
    <w:rsid w:val="6F7D6D8A"/>
    <w:rsid w:val="6F853EB4"/>
    <w:rsid w:val="6F857843"/>
    <w:rsid w:val="6FA89F99"/>
    <w:rsid w:val="6FB61C67"/>
    <w:rsid w:val="6FBBC2F8"/>
    <w:rsid w:val="6FC446C5"/>
    <w:rsid w:val="6FC4A33D"/>
    <w:rsid w:val="6FF58696"/>
    <w:rsid w:val="7003FC0A"/>
    <w:rsid w:val="7007FCFC"/>
    <w:rsid w:val="70336EB5"/>
    <w:rsid w:val="70411E02"/>
    <w:rsid w:val="70794A93"/>
    <w:rsid w:val="708BE703"/>
    <w:rsid w:val="70ADC2B7"/>
    <w:rsid w:val="70B7E5BD"/>
    <w:rsid w:val="70D862FE"/>
    <w:rsid w:val="70F08830"/>
    <w:rsid w:val="71265899"/>
    <w:rsid w:val="71360B2B"/>
    <w:rsid w:val="71511345"/>
    <w:rsid w:val="7167310E"/>
    <w:rsid w:val="7182370A"/>
    <w:rsid w:val="7199468F"/>
    <w:rsid w:val="71B2BCF8"/>
    <w:rsid w:val="71D4CF2A"/>
    <w:rsid w:val="71E7F8E1"/>
    <w:rsid w:val="71E8A8DF"/>
    <w:rsid w:val="71ED153D"/>
    <w:rsid w:val="71F7FB62"/>
    <w:rsid w:val="722354F8"/>
    <w:rsid w:val="7240D36B"/>
    <w:rsid w:val="7249F7BF"/>
    <w:rsid w:val="72623C45"/>
    <w:rsid w:val="72660BA0"/>
    <w:rsid w:val="7286123E"/>
    <w:rsid w:val="728D66F6"/>
    <w:rsid w:val="72A5E300"/>
    <w:rsid w:val="72A658DD"/>
    <w:rsid w:val="72C5964A"/>
    <w:rsid w:val="72C7FFFA"/>
    <w:rsid w:val="72D9B186"/>
    <w:rsid w:val="7300498C"/>
    <w:rsid w:val="733DBAF7"/>
    <w:rsid w:val="733E7B27"/>
    <w:rsid w:val="7343294B"/>
    <w:rsid w:val="7380BA43"/>
    <w:rsid w:val="73B12578"/>
    <w:rsid w:val="73CEE6FA"/>
    <w:rsid w:val="73EC4C46"/>
    <w:rsid w:val="740EBC61"/>
    <w:rsid w:val="742C690B"/>
    <w:rsid w:val="7439B86D"/>
    <w:rsid w:val="744BD116"/>
    <w:rsid w:val="74679221"/>
    <w:rsid w:val="74C6966B"/>
    <w:rsid w:val="74C95935"/>
    <w:rsid w:val="74CAB000"/>
    <w:rsid w:val="74CEF45C"/>
    <w:rsid w:val="74D692D6"/>
    <w:rsid w:val="74FD6AFF"/>
    <w:rsid w:val="74FDFC94"/>
    <w:rsid w:val="75071EC8"/>
    <w:rsid w:val="75359156"/>
    <w:rsid w:val="753598EF"/>
    <w:rsid w:val="753A86B7"/>
    <w:rsid w:val="75467E7D"/>
    <w:rsid w:val="7549BC26"/>
    <w:rsid w:val="7562CE49"/>
    <w:rsid w:val="7568521B"/>
    <w:rsid w:val="756AF85A"/>
    <w:rsid w:val="7591E8D7"/>
    <w:rsid w:val="75A023A2"/>
    <w:rsid w:val="75A18630"/>
    <w:rsid w:val="75B33198"/>
    <w:rsid w:val="75BCAC9F"/>
    <w:rsid w:val="75CF8D91"/>
    <w:rsid w:val="75DD3FF6"/>
    <w:rsid w:val="75F8E809"/>
    <w:rsid w:val="7647C45F"/>
    <w:rsid w:val="76877366"/>
    <w:rsid w:val="76A6F5F3"/>
    <w:rsid w:val="76DC4D4D"/>
    <w:rsid w:val="76F09035"/>
    <w:rsid w:val="77059B7D"/>
    <w:rsid w:val="7716CE81"/>
    <w:rsid w:val="7722CEFA"/>
    <w:rsid w:val="77232EAD"/>
    <w:rsid w:val="7745AF1C"/>
    <w:rsid w:val="77472CE8"/>
    <w:rsid w:val="77624EDF"/>
    <w:rsid w:val="776B97D2"/>
    <w:rsid w:val="7778A865"/>
    <w:rsid w:val="7786D950"/>
    <w:rsid w:val="77890025"/>
    <w:rsid w:val="778E59E2"/>
    <w:rsid w:val="77920774"/>
    <w:rsid w:val="77940066"/>
    <w:rsid w:val="7796DC5E"/>
    <w:rsid w:val="77AAFEFA"/>
    <w:rsid w:val="77AFD1EA"/>
    <w:rsid w:val="77C63BA4"/>
    <w:rsid w:val="77EAF65F"/>
    <w:rsid w:val="77F51020"/>
    <w:rsid w:val="78203BA7"/>
    <w:rsid w:val="7831465D"/>
    <w:rsid w:val="78354864"/>
    <w:rsid w:val="784BF59C"/>
    <w:rsid w:val="786AA50C"/>
    <w:rsid w:val="787765EB"/>
    <w:rsid w:val="787EBFF7"/>
    <w:rsid w:val="7892D2E0"/>
    <w:rsid w:val="789A3241"/>
    <w:rsid w:val="78B4F183"/>
    <w:rsid w:val="78BBBDBA"/>
    <w:rsid w:val="78FACD5A"/>
    <w:rsid w:val="790C641B"/>
    <w:rsid w:val="79146FC3"/>
    <w:rsid w:val="792FF311"/>
    <w:rsid w:val="7934CE10"/>
    <w:rsid w:val="79367928"/>
    <w:rsid w:val="793FBC9F"/>
    <w:rsid w:val="7974B683"/>
    <w:rsid w:val="797B022E"/>
    <w:rsid w:val="797C0B22"/>
    <w:rsid w:val="799BAEC4"/>
    <w:rsid w:val="79B7FB93"/>
    <w:rsid w:val="79D2DEF8"/>
    <w:rsid w:val="79DAEA7C"/>
    <w:rsid w:val="79F07D0B"/>
    <w:rsid w:val="7A0185C4"/>
    <w:rsid w:val="7A03E8A8"/>
    <w:rsid w:val="7A294288"/>
    <w:rsid w:val="7A3A73D1"/>
    <w:rsid w:val="7A3C7353"/>
    <w:rsid w:val="7A44E2BD"/>
    <w:rsid w:val="7A52E2AA"/>
    <w:rsid w:val="7A54709F"/>
    <w:rsid w:val="7A63D6D0"/>
    <w:rsid w:val="7A6486C5"/>
    <w:rsid w:val="7A9AF3D9"/>
    <w:rsid w:val="7AA3C88F"/>
    <w:rsid w:val="7AA46834"/>
    <w:rsid w:val="7ACBE2D2"/>
    <w:rsid w:val="7AD38898"/>
    <w:rsid w:val="7AD990D9"/>
    <w:rsid w:val="7AF9928F"/>
    <w:rsid w:val="7B279A86"/>
    <w:rsid w:val="7B284CC6"/>
    <w:rsid w:val="7B3D42AD"/>
    <w:rsid w:val="7B5F30EA"/>
    <w:rsid w:val="7B7799D5"/>
    <w:rsid w:val="7B7DE75A"/>
    <w:rsid w:val="7B93A9A7"/>
    <w:rsid w:val="7B949D59"/>
    <w:rsid w:val="7B9AE0E7"/>
    <w:rsid w:val="7BEB4339"/>
    <w:rsid w:val="7BECF526"/>
    <w:rsid w:val="7BEFDDE6"/>
    <w:rsid w:val="7BF4601C"/>
    <w:rsid w:val="7C01C53E"/>
    <w:rsid w:val="7C02092A"/>
    <w:rsid w:val="7C07E461"/>
    <w:rsid w:val="7C0DBDBF"/>
    <w:rsid w:val="7C27EA59"/>
    <w:rsid w:val="7C2CFBC5"/>
    <w:rsid w:val="7C30A704"/>
    <w:rsid w:val="7C49B0C8"/>
    <w:rsid w:val="7C7166AC"/>
    <w:rsid w:val="7C7D2408"/>
    <w:rsid w:val="7C86102C"/>
    <w:rsid w:val="7C8FFD1C"/>
    <w:rsid w:val="7C955BDE"/>
    <w:rsid w:val="7C959D67"/>
    <w:rsid w:val="7CB3F2BA"/>
    <w:rsid w:val="7CBFCE60"/>
    <w:rsid w:val="7CCF93F9"/>
    <w:rsid w:val="7CD7530D"/>
    <w:rsid w:val="7CDEF8E6"/>
    <w:rsid w:val="7CEBBC89"/>
    <w:rsid w:val="7D05D7B9"/>
    <w:rsid w:val="7D0F3A7F"/>
    <w:rsid w:val="7D1555B2"/>
    <w:rsid w:val="7D264459"/>
    <w:rsid w:val="7D2EFC96"/>
    <w:rsid w:val="7D443611"/>
    <w:rsid w:val="7D5EA7EC"/>
    <w:rsid w:val="7D60D2FB"/>
    <w:rsid w:val="7D60ECD5"/>
    <w:rsid w:val="7D68A19F"/>
    <w:rsid w:val="7D9CFCEB"/>
    <w:rsid w:val="7DAC24F3"/>
    <w:rsid w:val="7DB92A7F"/>
    <w:rsid w:val="7DE34308"/>
    <w:rsid w:val="7DE94E99"/>
    <w:rsid w:val="7DF14763"/>
    <w:rsid w:val="7DFDA6D8"/>
    <w:rsid w:val="7DFE8A59"/>
    <w:rsid w:val="7E15E6D9"/>
    <w:rsid w:val="7E25949B"/>
    <w:rsid w:val="7E27E50B"/>
    <w:rsid w:val="7E2B9A3E"/>
    <w:rsid w:val="7E41266D"/>
    <w:rsid w:val="7E572643"/>
    <w:rsid w:val="7E5ED752"/>
    <w:rsid w:val="7E744F24"/>
    <w:rsid w:val="7E8AC041"/>
    <w:rsid w:val="7E97EDD3"/>
    <w:rsid w:val="7E9A2496"/>
    <w:rsid w:val="7E9A7C68"/>
    <w:rsid w:val="7EB8F1B5"/>
    <w:rsid w:val="7EDA152E"/>
    <w:rsid w:val="7EDEA4D8"/>
    <w:rsid w:val="7F0D6DF9"/>
    <w:rsid w:val="7F22CE54"/>
    <w:rsid w:val="7F47431B"/>
    <w:rsid w:val="7F6F0DCA"/>
    <w:rsid w:val="7F79DEAB"/>
    <w:rsid w:val="7FCFB304"/>
    <w:rsid w:val="7FEBEEB6"/>
    <w:rsid w:val="7FF3D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A572B"/>
  <w15:chartTrackingRefBased/>
  <w15:docId w15:val="{20D96C2A-853B-4926-A621-ADB5FD51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 w:qFormat="1"/>
    <w:lsdException w:name="List Bullet 3" w:semiHidden="1" w:uiPriority="1" w:unhideWhenUsed="1" w:qFormat="1"/>
    <w:lsdException w:name="List Bullet 4" w:semiHidden="1" w:uiPriority="13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2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0"/>
    <w:unhideWhenUsed/>
    <w:qFormat/>
    <w:rsid w:val="006A7069"/>
    <w:pPr>
      <w:spacing w:before="120" w:after="120" w:line="280" w:lineRule="atLeast"/>
    </w:pPr>
    <w:rPr>
      <w:sz w:val="20"/>
      <w:szCs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3428E"/>
    <w:pPr>
      <w:numPr>
        <w:numId w:val="12"/>
      </w:numPr>
      <w:pBdr>
        <w:top w:val="single" w:sz="4" w:space="31" w:color="0D8380" w:themeColor="background2"/>
        <w:left w:val="single" w:sz="4" w:space="26" w:color="0D8380" w:themeColor="background2"/>
        <w:bottom w:val="single" w:sz="4" w:space="26" w:color="0D8380" w:themeColor="background2"/>
        <w:right w:val="single" w:sz="4" w:space="26" w:color="0D8380" w:themeColor="background2"/>
      </w:pBdr>
      <w:shd w:val="clear" w:color="auto" w:fill="0D8380" w:themeFill="background2"/>
      <w:spacing w:before="240" w:after="480" w:line="504" w:lineRule="atLeast"/>
      <w:ind w:right="567"/>
      <w:outlineLvl w:val="0"/>
    </w:pPr>
    <w:rPr>
      <w:rFonts w:asciiTheme="majorHAnsi" w:hAnsiTheme="majorHAnsi"/>
      <w:color w:val="FFFFFF" w:themeColor="background1"/>
      <w:sz w:val="4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818D3"/>
    <w:pPr>
      <w:keepNext/>
      <w:keepLines/>
      <w:numPr>
        <w:ilvl w:val="2"/>
        <w:numId w:val="12"/>
      </w:numPr>
      <w:spacing w:before="480" w:line="340" w:lineRule="atLeast"/>
      <w:outlineLvl w:val="1"/>
    </w:pPr>
    <w:rPr>
      <w:rFonts w:asciiTheme="majorHAnsi" w:eastAsiaTheme="majorEastAsia" w:hAnsiTheme="majorHAnsi" w:cstheme="majorBidi"/>
      <w:color w:val="0D8380" w:themeColor="background2"/>
      <w:sz w:val="30"/>
      <w:szCs w:val="6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818D3"/>
    <w:pPr>
      <w:keepNext/>
      <w:keepLines/>
      <w:spacing w:before="240" w:line="300" w:lineRule="atLeast"/>
      <w:outlineLvl w:val="2"/>
    </w:pPr>
    <w:rPr>
      <w:rFonts w:asciiTheme="majorHAnsi" w:eastAsiaTheme="majorEastAsia" w:hAnsiTheme="majorHAnsi" w:cstheme="majorBidi"/>
      <w:color w:val="CB6027" w:themeColor="text2"/>
      <w:sz w:val="26"/>
      <w:szCs w:val="37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818D3"/>
    <w:pPr>
      <w:keepNext/>
      <w:keepLines/>
      <w:spacing w:before="240" w:line="264" w:lineRule="atLeast"/>
      <w:outlineLvl w:val="3"/>
    </w:pPr>
    <w:rPr>
      <w:rFonts w:asciiTheme="majorHAnsi" w:eastAsiaTheme="majorEastAsia" w:hAnsiTheme="majorHAnsi" w:cstheme="majorBidi"/>
      <w:iCs/>
      <w:color w:val="88593C" w:themeColor="accent1"/>
      <w:sz w:val="22"/>
      <w:szCs w:val="3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7158C6"/>
    <w:pPr>
      <w:keepNext/>
      <w:keepLines/>
      <w:spacing w:line="264" w:lineRule="atLeast"/>
      <w:outlineLvl w:val="4"/>
    </w:pPr>
    <w:rPr>
      <w:rFonts w:eastAsiaTheme="majorEastAsia" w:cstheme="majorBidi"/>
      <w:b/>
      <w:color w:val="0D8380" w:themeColor="background2"/>
      <w:sz w:val="22"/>
      <w:szCs w:val="29"/>
    </w:rPr>
  </w:style>
  <w:style w:type="paragraph" w:styleId="Heading6">
    <w:name w:val="heading 6"/>
    <w:basedOn w:val="Normal"/>
    <w:next w:val="BodyText"/>
    <w:link w:val="Heading6Char"/>
    <w:uiPriority w:val="9"/>
    <w:rsid w:val="007158C6"/>
    <w:pPr>
      <w:keepNext/>
      <w:keepLines/>
      <w:spacing w:line="240" w:lineRule="atLeast"/>
      <w:outlineLvl w:val="5"/>
    </w:pPr>
    <w:rPr>
      <w:rFonts w:eastAsiaTheme="majorEastAsia" w:cstheme="minorHAnsi"/>
      <w:b/>
      <w:bCs/>
      <w:i/>
      <w:color w:val="0D8380" w:themeColor="background2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6023"/>
    <w:pPr>
      <w:keepNext/>
      <w:keepLines/>
      <w:spacing w:line="240" w:lineRule="atLeast"/>
      <w:outlineLvl w:val="6"/>
    </w:pPr>
    <w:rPr>
      <w:rFonts w:eastAsiaTheme="majorEastAsia" w:cstheme="minorHAnsi"/>
      <w:b/>
      <w:bCs/>
      <w:i/>
      <w:iCs/>
      <w:color w:val="0D8380" w:themeColor="background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C4C82"/>
    <w:pPr>
      <w:keepNext/>
      <w:keepLines/>
      <w:spacing w:after="0" w:line="293" w:lineRule="auto"/>
      <w:outlineLvl w:val="7"/>
    </w:pPr>
    <w:rPr>
      <w:rFonts w:eastAsiaTheme="majorEastAsia" w:cstheme="majorBidi"/>
      <w:b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701100"/>
    <w:pPr>
      <w:spacing w:line="240" w:lineRule="auto"/>
      <w:outlineLvl w:val="8"/>
    </w:pPr>
    <w:rPr>
      <w:rFonts w:asciiTheme="majorHAnsi" w:hAnsiTheme="majorHAnsi"/>
      <w:color w:val="E3B282" w:themeColor="accent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914399"/>
    <w:pPr>
      <w:spacing w:after="360" w:line="293" w:lineRule="auto"/>
    </w:pPr>
  </w:style>
  <w:style w:type="character" w:customStyle="1" w:styleId="DateChar">
    <w:name w:val="Date Char"/>
    <w:basedOn w:val="DefaultParagraphFont"/>
    <w:link w:val="Date"/>
    <w:uiPriority w:val="99"/>
    <w:rsid w:val="00914399"/>
    <w:rPr>
      <w:sz w:val="20"/>
      <w:szCs w:val="20"/>
    </w:rPr>
  </w:style>
  <w:style w:type="paragraph" w:styleId="NoSpacing">
    <w:name w:val="No Spacing"/>
    <w:basedOn w:val="Normal"/>
    <w:link w:val="NoSpacingChar"/>
    <w:uiPriority w:val="10"/>
    <w:qFormat/>
    <w:rsid w:val="00A86051"/>
    <w:pPr>
      <w:spacing w:before="0" w:after="0"/>
    </w:pPr>
  </w:style>
  <w:style w:type="paragraph" w:styleId="ListBullet">
    <w:name w:val="List Bullet"/>
    <w:basedOn w:val="Normal"/>
    <w:link w:val="ListBulletChar"/>
    <w:uiPriority w:val="1"/>
    <w:qFormat/>
    <w:rsid w:val="00EF1585"/>
    <w:pPr>
      <w:numPr>
        <w:numId w:val="20"/>
      </w:numPr>
      <w:contextualSpacing/>
    </w:pPr>
  </w:style>
  <w:style w:type="paragraph" w:styleId="ListBullet2">
    <w:name w:val="List Bullet 2"/>
    <w:basedOn w:val="Normal"/>
    <w:uiPriority w:val="1"/>
    <w:qFormat/>
    <w:rsid w:val="000D5A31"/>
    <w:pPr>
      <w:numPr>
        <w:ilvl w:val="1"/>
        <w:numId w:val="20"/>
      </w:numPr>
      <w:contextualSpacing/>
    </w:pPr>
  </w:style>
  <w:style w:type="paragraph" w:styleId="ListNumber">
    <w:name w:val="List Number"/>
    <w:basedOn w:val="Normal"/>
    <w:uiPriority w:val="2"/>
    <w:qFormat/>
    <w:rsid w:val="00E70DD7"/>
    <w:pPr>
      <w:spacing w:before="60"/>
      <w:ind w:left="454" w:hanging="454"/>
      <w:contextualSpacing/>
    </w:pPr>
  </w:style>
  <w:style w:type="numbering" w:customStyle="1" w:styleId="Bullets">
    <w:name w:val="Bullets"/>
    <w:uiPriority w:val="99"/>
    <w:rsid w:val="008F6F1A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5484"/>
    <w:rPr>
      <w:rFonts w:asciiTheme="majorHAnsi" w:hAnsiTheme="majorHAnsi"/>
      <w:color w:val="FFFFFF" w:themeColor="background1"/>
      <w:sz w:val="42"/>
      <w:szCs w:val="20"/>
      <w:shd w:val="clear" w:color="auto" w:fill="0D8380" w:themeFill="background2"/>
    </w:rPr>
  </w:style>
  <w:style w:type="paragraph" w:styleId="ListNumber2">
    <w:name w:val="List Number 2"/>
    <w:basedOn w:val="Normal"/>
    <w:uiPriority w:val="13"/>
    <w:semiHidden/>
    <w:qFormat/>
    <w:rsid w:val="009C6075"/>
    <w:pPr>
      <w:spacing w:before="60"/>
      <w:ind w:left="680" w:hanging="68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18D3"/>
    <w:rPr>
      <w:rFonts w:asciiTheme="majorHAnsi" w:eastAsiaTheme="majorEastAsia" w:hAnsiTheme="majorHAnsi" w:cstheme="majorBidi"/>
      <w:color w:val="0D8380" w:themeColor="background2"/>
      <w:sz w:val="30"/>
      <w:szCs w:val="60"/>
    </w:rPr>
  </w:style>
  <w:style w:type="paragraph" w:styleId="ListParagraph">
    <w:name w:val="List Paragraph"/>
    <w:basedOn w:val="Normal"/>
    <w:uiPriority w:val="34"/>
    <w:rsid w:val="00594496"/>
    <w:pPr>
      <w:spacing w:line="293" w:lineRule="auto"/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6386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F6386"/>
    <w:rPr>
      <w:sz w:val="16"/>
      <w:szCs w:val="20"/>
    </w:rPr>
  </w:style>
  <w:style w:type="paragraph" w:styleId="Footer">
    <w:name w:val="footer"/>
    <w:basedOn w:val="Normal"/>
    <w:link w:val="FooterChar"/>
    <w:uiPriority w:val="11"/>
    <w:rsid w:val="000818D3"/>
    <w:pPr>
      <w:tabs>
        <w:tab w:val="center" w:pos="4513"/>
        <w:tab w:val="right" w:pos="9026"/>
      </w:tabs>
      <w:spacing w:after="0" w:line="240" w:lineRule="auto"/>
      <w:contextualSpacing/>
    </w:pPr>
    <w:rPr>
      <w:rFonts w:asciiTheme="majorHAnsi" w:hAnsiTheme="majorHAnsi"/>
      <w:color w:val="88593C" w:themeColor="accent1"/>
      <w:sz w:val="17"/>
      <w:szCs w:val="22"/>
    </w:rPr>
  </w:style>
  <w:style w:type="character" w:customStyle="1" w:styleId="FooterChar">
    <w:name w:val="Footer Char"/>
    <w:basedOn w:val="DefaultParagraphFont"/>
    <w:link w:val="Footer"/>
    <w:uiPriority w:val="11"/>
    <w:rsid w:val="000818D3"/>
    <w:rPr>
      <w:rFonts w:asciiTheme="majorHAnsi" w:hAnsiTheme="majorHAnsi"/>
      <w:color w:val="88593C" w:themeColor="accent1"/>
      <w:sz w:val="17"/>
    </w:rPr>
  </w:style>
  <w:style w:type="numbering" w:customStyle="1" w:styleId="Numbering">
    <w:name w:val="Numbering"/>
    <w:uiPriority w:val="99"/>
    <w:rsid w:val="009C6075"/>
    <w:pPr>
      <w:numPr>
        <w:numId w:val="2"/>
      </w:numPr>
    </w:pPr>
  </w:style>
  <w:style w:type="paragraph" w:styleId="ListBullet3">
    <w:name w:val="List Bullet 3"/>
    <w:basedOn w:val="Normal"/>
    <w:uiPriority w:val="1"/>
    <w:qFormat/>
    <w:rsid w:val="005B1BA3"/>
    <w:pPr>
      <w:numPr>
        <w:ilvl w:val="2"/>
        <w:numId w:val="20"/>
      </w:numPr>
      <w:contextualSpacing/>
    </w:pPr>
  </w:style>
  <w:style w:type="paragraph" w:styleId="ListContinue2">
    <w:name w:val="List Continue 2"/>
    <w:basedOn w:val="Normal"/>
    <w:uiPriority w:val="3"/>
    <w:unhideWhenUsed/>
    <w:qFormat/>
    <w:rsid w:val="009C6075"/>
    <w:pPr>
      <w:spacing w:before="60"/>
      <w:ind w:left="454"/>
    </w:pPr>
  </w:style>
  <w:style w:type="paragraph" w:styleId="ListNumber3">
    <w:name w:val="List Number 3"/>
    <w:basedOn w:val="Normal"/>
    <w:uiPriority w:val="13"/>
    <w:semiHidden/>
    <w:qFormat/>
    <w:rsid w:val="009C6075"/>
    <w:pPr>
      <w:spacing w:before="60"/>
      <w:ind w:left="907" w:hanging="907"/>
      <w:contextualSpacing/>
    </w:pPr>
  </w:style>
  <w:style w:type="paragraph" w:styleId="ListNumber4">
    <w:name w:val="List Number 4"/>
    <w:basedOn w:val="Normal"/>
    <w:uiPriority w:val="13"/>
    <w:semiHidden/>
    <w:qFormat/>
    <w:rsid w:val="009C6075"/>
    <w:pPr>
      <w:spacing w:after="200" w:line="293" w:lineRule="auto"/>
      <w:ind w:left="1134" w:hanging="1134"/>
      <w:contextualSpacing/>
    </w:pPr>
  </w:style>
  <w:style w:type="paragraph" w:styleId="ListNumber5">
    <w:name w:val="List Number 5"/>
    <w:basedOn w:val="Normal"/>
    <w:uiPriority w:val="13"/>
    <w:semiHidden/>
    <w:rsid w:val="009C6075"/>
    <w:pPr>
      <w:spacing w:after="200" w:line="293" w:lineRule="auto"/>
      <w:ind w:left="1361" w:hanging="1361"/>
      <w:contextualSpacing/>
    </w:pPr>
  </w:style>
  <w:style w:type="paragraph" w:styleId="ListContinue">
    <w:name w:val="List Continue"/>
    <w:basedOn w:val="Normal"/>
    <w:uiPriority w:val="3"/>
    <w:unhideWhenUsed/>
    <w:qFormat/>
    <w:rsid w:val="00F04EA7"/>
    <w:pPr>
      <w:spacing w:before="60"/>
      <w:ind w:left="227"/>
    </w:pPr>
  </w:style>
  <w:style w:type="paragraph" w:styleId="ListContinue3">
    <w:name w:val="List Continue 3"/>
    <w:basedOn w:val="Normal"/>
    <w:uiPriority w:val="3"/>
    <w:unhideWhenUsed/>
    <w:qFormat/>
    <w:rsid w:val="008F0A95"/>
    <w:pPr>
      <w:spacing w:before="60"/>
      <w:ind w:left="907"/>
    </w:pPr>
  </w:style>
  <w:style w:type="paragraph" w:styleId="ListContinue4">
    <w:name w:val="List Continue 4"/>
    <w:basedOn w:val="Normal"/>
    <w:uiPriority w:val="3"/>
    <w:unhideWhenUsed/>
    <w:qFormat/>
    <w:rsid w:val="009C6075"/>
    <w:pPr>
      <w:spacing w:line="293" w:lineRule="auto"/>
      <w:ind w:left="90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818D3"/>
    <w:rPr>
      <w:rFonts w:asciiTheme="majorHAnsi" w:eastAsiaTheme="majorEastAsia" w:hAnsiTheme="majorHAnsi" w:cstheme="majorBidi"/>
      <w:color w:val="CB6027" w:themeColor="text2"/>
      <w:sz w:val="26"/>
      <w:szCs w:val="37"/>
    </w:rPr>
  </w:style>
  <w:style w:type="character" w:customStyle="1" w:styleId="Heading4Char">
    <w:name w:val="Heading 4 Char"/>
    <w:basedOn w:val="DefaultParagraphFont"/>
    <w:link w:val="Heading4"/>
    <w:uiPriority w:val="9"/>
    <w:rsid w:val="000818D3"/>
    <w:rPr>
      <w:rFonts w:asciiTheme="majorHAnsi" w:eastAsiaTheme="majorEastAsia" w:hAnsiTheme="majorHAnsi" w:cstheme="majorBidi"/>
      <w:iCs/>
      <w:color w:val="88593C" w:themeColor="accent1"/>
      <w:szCs w:val="33"/>
    </w:rPr>
  </w:style>
  <w:style w:type="character" w:customStyle="1" w:styleId="Heading5Char">
    <w:name w:val="Heading 5 Char"/>
    <w:basedOn w:val="DefaultParagraphFont"/>
    <w:link w:val="Heading5"/>
    <w:uiPriority w:val="9"/>
    <w:rsid w:val="007158C6"/>
    <w:rPr>
      <w:rFonts w:eastAsiaTheme="majorEastAsia" w:cstheme="majorBidi"/>
      <w:b/>
      <w:color w:val="0D8380" w:themeColor="background2"/>
      <w:szCs w:val="29"/>
    </w:rPr>
  </w:style>
  <w:style w:type="numbering" w:customStyle="1" w:styleId="ListHeadings">
    <w:name w:val="List Headings"/>
    <w:uiPriority w:val="99"/>
    <w:rsid w:val="0083428E"/>
    <w:pPr>
      <w:numPr>
        <w:numId w:val="3"/>
      </w:numPr>
    </w:pPr>
  </w:style>
  <w:style w:type="paragraph" w:styleId="Title">
    <w:name w:val="Title"/>
    <w:basedOn w:val="Heading1"/>
    <w:next w:val="Normal"/>
    <w:link w:val="TitleChar"/>
    <w:uiPriority w:val="39"/>
    <w:rsid w:val="0091530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560" w:line="204" w:lineRule="auto"/>
      <w:ind w:right="2268"/>
      <w:contextualSpacing/>
    </w:pPr>
    <w:rPr>
      <w:rFonts w:eastAsiaTheme="majorEastAsia" w:cstheme="majorBidi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9"/>
    <w:rsid w:val="0091530C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customStyle="1" w:styleId="Pull-outQuote">
    <w:name w:val="Pull-out Quote"/>
    <w:basedOn w:val="Normal"/>
    <w:link w:val="Pull-outQuoteChar"/>
    <w:uiPriority w:val="99"/>
    <w:semiHidden/>
    <w:rsid w:val="009D24F5"/>
    <w:pPr>
      <w:pBdr>
        <w:top w:val="single" w:sz="4" w:space="4" w:color="CB6027" w:themeColor="text2"/>
        <w:left w:val="single" w:sz="4" w:space="4" w:color="CB6027" w:themeColor="text2"/>
        <w:bottom w:val="single" w:sz="4" w:space="4" w:color="CB6027" w:themeColor="text2"/>
        <w:right w:val="single" w:sz="4" w:space="4" w:color="CB6027" w:themeColor="text2"/>
      </w:pBdr>
      <w:shd w:val="clear" w:color="auto" w:fill="CB6027" w:themeFill="text2"/>
      <w:spacing w:line="293" w:lineRule="auto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99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uiPriority w:val="99"/>
    <w:semiHidden/>
    <w:rsid w:val="0020204A"/>
    <w:rPr>
      <w:color w:val="FFFFFF" w:themeColor="background1"/>
      <w:sz w:val="20"/>
      <w:szCs w:val="20"/>
      <w:shd w:val="clear" w:color="auto" w:fill="CB6027" w:themeFill="text2"/>
    </w:rPr>
  </w:style>
  <w:style w:type="character" w:customStyle="1" w:styleId="Pull-outQuoteHeadingChar">
    <w:name w:val="Pull-out Quote Heading Char"/>
    <w:basedOn w:val="Pull-outQuoteChar"/>
    <w:link w:val="Pull-outQuoteHeading"/>
    <w:uiPriority w:val="99"/>
    <w:semiHidden/>
    <w:rsid w:val="0020204A"/>
    <w:rPr>
      <w:b/>
      <w:color w:val="FFFFFF" w:themeColor="background1"/>
      <w:sz w:val="20"/>
      <w:szCs w:val="20"/>
      <w:shd w:val="clear" w:color="auto" w:fill="CB6027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077A76"/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077A76"/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hAnsiTheme="majorHAnsi"/>
      <w:color w:val="FFFFFF" w:themeColor="background1"/>
      <w:sz w:val="42"/>
      <w:szCs w:val="20"/>
      <w:shd w:val="clear" w:color="auto" w:fill="0D8380" w:themeFill="background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color w:val="0D8380" w:themeColor="background2"/>
      <w:sz w:val="30"/>
      <w:szCs w:val="60"/>
    </w:rPr>
  </w:style>
  <w:style w:type="paragraph" w:styleId="ListContinue5">
    <w:name w:val="List Continue 5"/>
    <w:basedOn w:val="Normal"/>
    <w:uiPriority w:val="3"/>
    <w:unhideWhenUsed/>
    <w:qFormat/>
    <w:rsid w:val="009C6075"/>
    <w:pPr>
      <w:ind w:left="1134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4"/>
    <w:qFormat/>
    <w:rsid w:val="00F25AE6"/>
    <w:pPr>
      <w:spacing w:before="0" w:after="40"/>
    </w:pPr>
    <w:rPr>
      <w:rFonts w:asciiTheme="majorHAnsi" w:hAnsiTheme="majorHAnsi"/>
      <w:iCs/>
      <w:color w:val="000000" w:themeColor="text1"/>
      <w:szCs w:val="18"/>
    </w:rPr>
  </w:style>
  <w:style w:type="paragraph" w:styleId="List">
    <w:name w:val="List"/>
    <w:basedOn w:val="Normal"/>
    <w:uiPriority w:val="99"/>
    <w:semiHidden/>
    <w:qFormat/>
    <w:rsid w:val="00F04EA7"/>
    <w:pPr>
      <w:numPr>
        <w:numId w:val="15"/>
      </w:numPr>
      <w:spacing w:before="60"/>
    </w:pPr>
  </w:style>
  <w:style w:type="paragraph" w:styleId="List2">
    <w:name w:val="List 2"/>
    <w:basedOn w:val="Normal"/>
    <w:uiPriority w:val="99"/>
    <w:semiHidden/>
    <w:qFormat/>
    <w:rsid w:val="00802A63"/>
    <w:pPr>
      <w:numPr>
        <w:ilvl w:val="1"/>
        <w:numId w:val="18"/>
      </w:numPr>
      <w:spacing w:before="60"/>
    </w:pPr>
  </w:style>
  <w:style w:type="numbering" w:customStyle="1" w:styleId="LetteredList">
    <w:name w:val="Lettered List"/>
    <w:uiPriority w:val="99"/>
    <w:rsid w:val="00F04EA7"/>
    <w:pPr>
      <w:numPr>
        <w:numId w:val="4"/>
      </w:numPr>
    </w:pPr>
  </w:style>
  <w:style w:type="paragraph" w:styleId="Subtitle">
    <w:name w:val="Subtitle"/>
    <w:basedOn w:val="Normal"/>
    <w:next w:val="Normal"/>
    <w:link w:val="SubtitleChar"/>
    <w:uiPriority w:val="39"/>
    <w:rsid w:val="00295330"/>
    <w:pPr>
      <w:numPr>
        <w:ilvl w:val="1"/>
      </w:numPr>
      <w:spacing w:before="240" w:after="240" w:line="240" w:lineRule="auto"/>
    </w:pPr>
    <w:rPr>
      <w:rFonts w:eastAsiaTheme="minorEastAsia"/>
      <w:color w:val="FFFFFF" w:themeColor="background1"/>
      <w:sz w:val="52"/>
    </w:rPr>
  </w:style>
  <w:style w:type="character" w:customStyle="1" w:styleId="SubtitleChar">
    <w:name w:val="Subtitle Char"/>
    <w:basedOn w:val="DefaultParagraphFont"/>
    <w:link w:val="Subtitle"/>
    <w:uiPriority w:val="39"/>
    <w:rsid w:val="00295330"/>
    <w:rPr>
      <w:rFonts w:eastAsiaTheme="minorEastAsia"/>
      <w:color w:val="FFFFFF" w:themeColor="background1"/>
      <w:sz w:val="52"/>
      <w:szCs w:val="20"/>
    </w:rPr>
  </w:style>
  <w:style w:type="character" w:styleId="Strong">
    <w:name w:val="Strong"/>
    <w:basedOn w:val="DefaultParagraphFont"/>
    <w:uiPriority w:val="22"/>
    <w:qFormat/>
    <w:rsid w:val="001A196A"/>
    <w:rPr>
      <w:rFonts w:asciiTheme="minorHAnsi" w:hAnsiTheme="minorHAnsi"/>
      <w:b/>
      <w:bCs/>
    </w:rPr>
  </w:style>
  <w:style w:type="paragraph" w:customStyle="1" w:styleId="Header-Keyline">
    <w:name w:val="Header - Keyline"/>
    <w:basedOn w:val="Header"/>
    <w:link w:val="Header-KeylineChar"/>
    <w:uiPriority w:val="99"/>
    <w:rsid w:val="000818D3"/>
    <w:pPr>
      <w:pBdr>
        <w:bottom w:val="single" w:sz="4" w:space="31" w:color="CB6027" w:themeColor="text2"/>
      </w:pBdr>
      <w:spacing w:after="600"/>
    </w:pPr>
    <w:rPr>
      <w:color w:val="88593C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7158C6"/>
    <w:rPr>
      <w:rFonts w:eastAsiaTheme="majorEastAsia" w:cstheme="minorHAnsi"/>
      <w:b/>
      <w:bCs/>
      <w:i/>
      <w:color w:val="0D8380" w:themeColor="background2"/>
      <w:sz w:val="20"/>
      <w:szCs w:val="24"/>
    </w:rPr>
  </w:style>
  <w:style w:type="character" w:customStyle="1" w:styleId="Header-KeylineChar">
    <w:name w:val="Header - Keyline Char"/>
    <w:basedOn w:val="HeaderChar"/>
    <w:link w:val="Header-Keyline"/>
    <w:uiPriority w:val="99"/>
    <w:rsid w:val="000818D3"/>
    <w:rPr>
      <w:color w:val="88593C" w:themeColor="accent1"/>
      <w:sz w:val="1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8C6"/>
    <w:rPr>
      <w:rFonts w:eastAsiaTheme="majorEastAsia" w:cstheme="minorHAnsi"/>
      <w:b/>
      <w:bCs/>
      <w:i/>
      <w:iCs/>
      <w:color w:val="0D8380" w:themeColor="background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5EB"/>
    <w:rPr>
      <w:rFonts w:eastAsiaTheme="majorEastAsia" w:cstheme="majorBidi"/>
      <w:b/>
      <w:sz w:val="18"/>
      <w:szCs w:val="21"/>
    </w:rPr>
  </w:style>
  <w:style w:type="table" w:customStyle="1" w:styleId="ProductivityCommissionTable1">
    <w:name w:val="Productivity Commission Table 1"/>
    <w:basedOn w:val="TableNormal"/>
    <w:uiPriority w:val="99"/>
    <w:rsid w:val="00D30791"/>
    <w:pPr>
      <w:spacing w:after="0" w:line="240" w:lineRule="auto"/>
    </w:pPr>
    <w:tblPr>
      <w:tblStyleRowBandSize w:val="1"/>
      <w:tblBorders>
        <w:top w:val="single" w:sz="4" w:space="0" w:color="BFBFBF"/>
        <w:bottom w:val="single" w:sz="4" w:space="0" w:color="B3B3B3"/>
        <w:insideH w:val="single" w:sz="4" w:space="0" w:color="B3B3B3"/>
      </w:tblBorders>
      <w:tblCellMar>
        <w:top w:w="45" w:type="dxa"/>
        <w:left w:w="0" w:type="dxa"/>
        <w:bottom w:w="45" w:type="dxa"/>
      </w:tblCellMar>
    </w:tblPr>
    <w:tblStylePr w:type="firstRow">
      <w:rPr>
        <w:b/>
        <w:color w:val="0D8380" w:themeColor="background2"/>
      </w:rPr>
    </w:tblStylePr>
    <w:tblStylePr w:type="firstCol">
      <w:rPr>
        <w:b/>
        <w:color w:val="0D8380" w:themeColor="background2"/>
      </w:rPr>
    </w:tblStylePr>
    <w:tblStylePr w:type="band1Horz">
      <w:tblPr/>
      <w:tcPr>
        <w:shd w:val="clear" w:color="auto" w:fill="F1F1F2"/>
      </w:tcPr>
    </w:tblStylePr>
  </w:style>
  <w:style w:type="character" w:customStyle="1" w:styleId="Heading9Char">
    <w:name w:val="Heading 9 Char"/>
    <w:basedOn w:val="DefaultParagraphFont"/>
    <w:link w:val="Heading9"/>
    <w:uiPriority w:val="9"/>
    <w:semiHidden/>
    <w:rsid w:val="007D25EB"/>
    <w:rPr>
      <w:rFonts w:asciiTheme="majorHAnsi" w:hAnsiTheme="majorHAnsi"/>
      <w:color w:val="E3B282" w:themeColor="accent2"/>
      <w:sz w:val="18"/>
      <w:szCs w:val="18"/>
    </w:rPr>
  </w:style>
  <w:style w:type="table" w:customStyle="1" w:styleId="ProductivityCommissionTable3">
    <w:name w:val="Productivity Commission Table 3"/>
    <w:basedOn w:val="TableNormal"/>
    <w:uiPriority w:val="99"/>
    <w:rsid w:val="00D01615"/>
    <w:pPr>
      <w:spacing w:after="0" w:line="240" w:lineRule="auto"/>
      <w:jc w:val="right"/>
    </w:pPr>
    <w:tblPr>
      <w:tblCellMar>
        <w:top w:w="45" w:type="dxa"/>
        <w:left w:w="0" w:type="dxa"/>
        <w:bottom w:w="45" w:type="dxa"/>
        <w:right w:w="28" w:type="dxa"/>
      </w:tblCellMar>
    </w:tblPr>
    <w:tblStylePr w:type="firstRow">
      <w:rPr>
        <w:b/>
        <w:color w:val="CB6027" w:themeColor="text2"/>
      </w:rPr>
      <w:tblPr/>
      <w:tcPr>
        <w:tcBorders>
          <w:top w:val="nil"/>
          <w:left w:val="nil"/>
          <w:bottom w:val="single" w:sz="4" w:space="0" w:color="286CB5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286CB5" w:themeColor="accent3"/>
          <w:left w:val="nil"/>
          <w:bottom w:val="single" w:sz="4" w:space="0" w:color="286CB5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styleId="TOCHeading">
    <w:name w:val="TOC Heading"/>
    <w:next w:val="Normal"/>
    <w:uiPriority w:val="39"/>
    <w:unhideWhenUsed/>
    <w:qFormat/>
    <w:rsid w:val="00DA3017"/>
    <w:pPr>
      <w:spacing w:before="240" w:after="240" w:line="500" w:lineRule="atLeast"/>
      <w:outlineLvl w:val="0"/>
    </w:pPr>
    <w:rPr>
      <w:rFonts w:asciiTheme="majorHAnsi" w:hAnsiTheme="majorHAnsi"/>
      <w:color w:val="0D8380" w:themeColor="background2"/>
      <w:sz w:val="42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273E86"/>
    <w:pPr>
      <w:spacing w:line="293" w:lineRule="auto"/>
    </w:pPr>
    <w:rPr>
      <w:sz w:val="18"/>
    </w:rPr>
  </w:style>
  <w:style w:type="paragraph" w:styleId="TOC1">
    <w:name w:val="toc 1"/>
    <w:basedOn w:val="Normal"/>
    <w:next w:val="BodyText"/>
    <w:autoRedefine/>
    <w:uiPriority w:val="39"/>
    <w:unhideWhenUsed/>
    <w:rsid w:val="0003338D"/>
    <w:pPr>
      <w:tabs>
        <w:tab w:val="left" w:pos="567"/>
        <w:tab w:val="right" w:pos="7938"/>
      </w:tabs>
      <w:spacing w:after="100" w:line="293" w:lineRule="auto"/>
      <w:ind w:left="567" w:right="1701" w:hanging="567"/>
    </w:pPr>
    <w:rPr>
      <w:rFonts w:asciiTheme="majorHAnsi" w:hAnsiTheme="majorHAnsi"/>
      <w:color w:val="0D8380" w:themeColor="background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3E86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3E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B7DB1"/>
    <w:rPr>
      <w:color w:val="134882" w:themeColor="hyperlink"/>
      <w:u w:val="single"/>
    </w:rPr>
  </w:style>
  <w:style w:type="character" w:styleId="HTMLVariable">
    <w:name w:val="HTML Variable"/>
    <w:basedOn w:val="DefaultParagraphFont"/>
    <w:uiPriority w:val="99"/>
    <w:unhideWhenUsed/>
    <w:rsid w:val="007D1569"/>
    <w:rPr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9E19A3"/>
    <w:pPr>
      <w:tabs>
        <w:tab w:val="left" w:pos="567"/>
        <w:tab w:val="left" w:pos="1134"/>
        <w:tab w:val="right" w:pos="7938"/>
      </w:tabs>
      <w:spacing w:after="100" w:line="293" w:lineRule="auto"/>
      <w:ind w:left="567" w:right="1701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37F65"/>
    <w:pPr>
      <w:tabs>
        <w:tab w:val="right" w:pos="7938"/>
      </w:tabs>
      <w:spacing w:after="100" w:line="293" w:lineRule="auto"/>
      <w:ind w:right="1701"/>
    </w:pPr>
    <w:rPr>
      <w:rFonts w:asciiTheme="majorHAnsi" w:hAnsiTheme="majorHAnsi"/>
      <w:color w:val="0D8380" w:themeColor="background2"/>
    </w:rPr>
  </w:style>
  <w:style w:type="paragraph" w:customStyle="1" w:styleId="Subtitle2">
    <w:name w:val="Subtitle 2"/>
    <w:basedOn w:val="Normal"/>
    <w:link w:val="Subtitle2Char"/>
    <w:uiPriority w:val="39"/>
    <w:rsid w:val="00836262"/>
    <w:pPr>
      <w:spacing w:before="180" w:line="293" w:lineRule="auto"/>
    </w:pPr>
    <w:rPr>
      <w:rFonts w:asciiTheme="majorHAnsi" w:hAnsiTheme="majorHAnsi"/>
      <w:color w:val="FFFFFF" w:themeColor="background1"/>
      <w:spacing w:val="6"/>
      <w:sz w:val="28"/>
    </w:rPr>
  </w:style>
  <w:style w:type="paragraph" w:customStyle="1" w:styleId="Copyrightpage-Heading2">
    <w:name w:val="Copyright page-Heading 2"/>
    <w:basedOn w:val="NoSpacing"/>
    <w:link w:val="Copyrightpage-Heading2Char"/>
    <w:uiPriority w:val="19"/>
    <w:rsid w:val="00820661"/>
    <w:pPr>
      <w:spacing w:before="240" w:after="60"/>
    </w:pPr>
    <w:rPr>
      <w:b/>
      <w:color w:val="FFFFFF" w:themeColor="background1"/>
      <w:sz w:val="16"/>
      <w:szCs w:val="16"/>
    </w:rPr>
  </w:style>
  <w:style w:type="character" w:customStyle="1" w:styleId="Subtitle2Char">
    <w:name w:val="Subtitle 2 Char"/>
    <w:basedOn w:val="DefaultParagraphFont"/>
    <w:link w:val="Subtitle2"/>
    <w:uiPriority w:val="39"/>
    <w:rsid w:val="00CD7F44"/>
    <w:rPr>
      <w:rFonts w:asciiTheme="majorHAnsi" w:hAnsiTheme="majorHAnsi"/>
      <w:color w:val="FFFFFF" w:themeColor="background1"/>
      <w:spacing w:val="6"/>
      <w:sz w:val="28"/>
      <w:szCs w:val="20"/>
    </w:rPr>
  </w:style>
  <w:style w:type="paragraph" w:customStyle="1" w:styleId="Copyrightpage-BodyText">
    <w:name w:val="Copyright page-Body Text"/>
    <w:basedOn w:val="Normal"/>
    <w:link w:val="Copyrightpage-BodyTextChar"/>
    <w:uiPriority w:val="19"/>
    <w:rsid w:val="003C01D4"/>
    <w:pPr>
      <w:spacing w:before="80" w:line="250" w:lineRule="atLeast"/>
    </w:pPr>
    <w:rPr>
      <w:color w:val="FFFFFF" w:themeColor="background1"/>
      <w:sz w:val="16"/>
    </w:rPr>
  </w:style>
  <w:style w:type="character" w:customStyle="1" w:styleId="NoSpacingChar">
    <w:name w:val="No Spacing Char"/>
    <w:basedOn w:val="DefaultParagraphFont"/>
    <w:link w:val="NoSpacing"/>
    <w:uiPriority w:val="10"/>
    <w:rsid w:val="002E51D2"/>
    <w:rPr>
      <w:sz w:val="20"/>
      <w:szCs w:val="20"/>
    </w:rPr>
  </w:style>
  <w:style w:type="character" w:customStyle="1" w:styleId="Copyrightpage-Heading2Char">
    <w:name w:val="Copyright page-Heading 2 Char"/>
    <w:basedOn w:val="NoSpacingChar"/>
    <w:link w:val="Copyrightpage-Heading2"/>
    <w:uiPriority w:val="19"/>
    <w:rsid w:val="00820661"/>
    <w:rPr>
      <w:b/>
      <w:color w:val="FFFFFF" w:themeColor="background1"/>
      <w:sz w:val="16"/>
      <w:szCs w:val="16"/>
    </w:rPr>
  </w:style>
  <w:style w:type="paragraph" w:customStyle="1" w:styleId="Copyrightpage-Heading">
    <w:name w:val="Copyright page-Heading"/>
    <w:basedOn w:val="Subtitle2"/>
    <w:link w:val="Copyrightpage-HeadingChar"/>
    <w:uiPriority w:val="19"/>
    <w:rsid w:val="00F37CB6"/>
    <w:pPr>
      <w:spacing w:before="0" w:line="240" w:lineRule="auto"/>
    </w:pPr>
    <w:rPr>
      <w:spacing w:val="4"/>
      <w:sz w:val="19"/>
      <w:szCs w:val="18"/>
    </w:rPr>
  </w:style>
  <w:style w:type="character" w:customStyle="1" w:styleId="Copyrightpage-BodyTextChar">
    <w:name w:val="Copyright page-Body Text Char"/>
    <w:basedOn w:val="DefaultParagraphFont"/>
    <w:link w:val="Copyrightpage-BodyText"/>
    <w:uiPriority w:val="19"/>
    <w:rsid w:val="003C01D4"/>
    <w:rPr>
      <w:color w:val="FFFFFF" w:themeColor="background1"/>
      <w:sz w:val="16"/>
      <w:szCs w:val="20"/>
    </w:rPr>
  </w:style>
  <w:style w:type="paragraph" w:customStyle="1" w:styleId="Subtitle4">
    <w:name w:val="Subtitle 4"/>
    <w:basedOn w:val="Copyrightpage-Heading"/>
    <w:link w:val="Subtitle4Char"/>
    <w:uiPriority w:val="39"/>
    <w:rsid w:val="006475BD"/>
    <w:pPr>
      <w:spacing w:after="40"/>
    </w:pPr>
    <w:rPr>
      <w:rFonts w:asciiTheme="minorHAnsi" w:hAnsiTheme="minorHAnsi"/>
      <w:b/>
      <w:spacing w:val="0"/>
      <w:sz w:val="16"/>
    </w:rPr>
  </w:style>
  <w:style w:type="character" w:customStyle="1" w:styleId="Copyrightpage-HeadingChar">
    <w:name w:val="Copyright page-Heading Char"/>
    <w:basedOn w:val="Subtitle2Char"/>
    <w:link w:val="Copyrightpage-Heading"/>
    <w:uiPriority w:val="19"/>
    <w:rsid w:val="002601BB"/>
    <w:rPr>
      <w:rFonts w:asciiTheme="majorHAnsi" w:hAnsiTheme="majorHAnsi"/>
      <w:color w:val="FFFFFF" w:themeColor="background1"/>
      <w:spacing w:val="4"/>
      <w:sz w:val="19"/>
      <w:szCs w:val="18"/>
    </w:rPr>
  </w:style>
  <w:style w:type="paragraph" w:customStyle="1" w:styleId="Heading1-noTOC">
    <w:name w:val="Heading 1-no TOC"/>
    <w:next w:val="BodyText"/>
    <w:uiPriority w:val="9"/>
    <w:qFormat/>
    <w:rsid w:val="00C047D1"/>
    <w:pPr>
      <w:spacing w:before="600" w:after="480" w:line="504" w:lineRule="atLeast"/>
    </w:pPr>
    <w:rPr>
      <w:rFonts w:asciiTheme="majorHAnsi" w:eastAsiaTheme="majorEastAsia" w:hAnsiTheme="majorHAnsi" w:cstheme="majorBidi"/>
      <w:b/>
      <w:color w:val="0D8380" w:themeColor="background2"/>
      <w:sz w:val="42"/>
      <w:szCs w:val="68"/>
    </w:rPr>
  </w:style>
  <w:style w:type="character" w:customStyle="1" w:styleId="Subtitle4Char">
    <w:name w:val="Subtitle 4 Char"/>
    <w:basedOn w:val="Copyrightpage-HeadingChar"/>
    <w:link w:val="Subtitle4"/>
    <w:uiPriority w:val="39"/>
    <w:rsid w:val="00CD7F44"/>
    <w:rPr>
      <w:rFonts w:asciiTheme="majorHAnsi" w:hAnsiTheme="majorHAnsi"/>
      <w:b/>
      <w:color w:val="FFFFFF" w:themeColor="background1"/>
      <w:spacing w:val="4"/>
      <w:sz w:val="16"/>
      <w:szCs w:val="18"/>
    </w:rPr>
  </w:style>
  <w:style w:type="paragraph" w:customStyle="1" w:styleId="Heading2-noTOC">
    <w:name w:val="Heading 2-no TOC"/>
    <w:next w:val="BodyText"/>
    <w:uiPriority w:val="9"/>
    <w:unhideWhenUsed/>
    <w:qFormat/>
    <w:rsid w:val="007158C6"/>
    <w:pPr>
      <w:spacing w:before="240" w:after="120" w:line="360" w:lineRule="atLeast"/>
    </w:pPr>
    <w:rPr>
      <w:rFonts w:asciiTheme="majorHAnsi" w:eastAsiaTheme="majorEastAsia" w:hAnsiTheme="majorHAnsi" w:cstheme="majorBidi"/>
      <w:sz w:val="30"/>
      <w:szCs w:val="60"/>
    </w:rPr>
  </w:style>
  <w:style w:type="paragraph" w:styleId="TOC4">
    <w:name w:val="toc 4"/>
    <w:basedOn w:val="Normal"/>
    <w:next w:val="Normal"/>
    <w:autoRedefine/>
    <w:uiPriority w:val="39"/>
    <w:unhideWhenUsed/>
    <w:rsid w:val="0040060F"/>
    <w:pPr>
      <w:tabs>
        <w:tab w:val="right" w:pos="7938"/>
        <w:tab w:val="right" w:pos="9628"/>
      </w:tabs>
      <w:spacing w:after="100" w:line="293" w:lineRule="auto"/>
      <w:ind w:left="567" w:right="1701"/>
    </w:pPr>
  </w:style>
  <w:style w:type="paragraph" w:customStyle="1" w:styleId="LetterRight">
    <w:name w:val="Letter Right"/>
    <w:basedOn w:val="Normal"/>
    <w:link w:val="LetterRightChar"/>
    <w:uiPriority w:val="99"/>
    <w:rsid w:val="001A196A"/>
    <w:pPr>
      <w:spacing w:line="360" w:lineRule="auto"/>
      <w:jc w:val="right"/>
    </w:pPr>
    <w:rPr>
      <w:sz w:val="16"/>
    </w:rPr>
  </w:style>
  <w:style w:type="paragraph" w:customStyle="1" w:styleId="Letterlogo">
    <w:name w:val="Letter logo"/>
    <w:basedOn w:val="LetterRight"/>
    <w:uiPriority w:val="99"/>
    <w:rsid w:val="001A196A"/>
    <w:pPr>
      <w:spacing w:after="320"/>
    </w:pPr>
  </w:style>
  <w:style w:type="character" w:customStyle="1" w:styleId="LetterRightChar">
    <w:name w:val="Letter Right Char"/>
    <w:basedOn w:val="DefaultParagraphFont"/>
    <w:link w:val="LetterRight"/>
    <w:uiPriority w:val="99"/>
    <w:rsid w:val="002601BB"/>
    <w:rPr>
      <w:sz w:val="16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914399"/>
    <w:rPr>
      <w:color w:val="605E5C"/>
      <w:shd w:val="clear" w:color="auto" w:fill="E1DFDD"/>
    </w:rPr>
  </w:style>
  <w:style w:type="paragraph" w:customStyle="1" w:styleId="LetterRight-NoSpace">
    <w:name w:val="Letter Right-No Space"/>
    <w:basedOn w:val="LetterRight"/>
    <w:uiPriority w:val="99"/>
    <w:rsid w:val="00914399"/>
    <w:pPr>
      <w:spacing w:after="0"/>
    </w:pPr>
  </w:style>
  <w:style w:type="table" w:customStyle="1" w:styleId="Blank">
    <w:name w:val="Blank"/>
    <w:basedOn w:val="TableNormal"/>
    <w:uiPriority w:val="99"/>
    <w:rsid w:val="00ED4983"/>
    <w:pPr>
      <w:spacing w:after="0" w:line="240" w:lineRule="auto"/>
    </w:pPr>
    <w:tblPr>
      <w:tblCellMar>
        <w:top w:w="57" w:type="dxa"/>
        <w:left w:w="0" w:type="dxa"/>
        <w:bottom w:w="57" w:type="dxa"/>
        <w:right w:w="0" w:type="dxa"/>
      </w:tblCellMar>
    </w:tblPr>
  </w:style>
  <w:style w:type="paragraph" w:styleId="ListBullet5">
    <w:name w:val="List Bullet 5"/>
    <w:basedOn w:val="Normal"/>
    <w:uiPriority w:val="13"/>
    <w:semiHidden/>
    <w:rsid w:val="00496700"/>
    <w:pPr>
      <w:numPr>
        <w:numId w:val="14"/>
      </w:numPr>
      <w:contextualSpacing/>
    </w:pPr>
  </w:style>
  <w:style w:type="paragraph" w:customStyle="1" w:styleId="Coverdate">
    <w:name w:val="Cover date"/>
    <w:basedOn w:val="Normal"/>
    <w:uiPriority w:val="29"/>
    <w:rsid w:val="00DC5DFF"/>
    <w:pPr>
      <w:framePr w:wrap="around" w:vAnchor="page" w:hAnchor="margin" w:xAlign="right" w:y="1135" w:anchorLock="1"/>
    </w:pPr>
  </w:style>
  <w:style w:type="table" w:customStyle="1" w:styleId="ProductivityCommissionTable2">
    <w:name w:val="Productivity Commission Table 2"/>
    <w:basedOn w:val="ProductivityCommissionTable1"/>
    <w:uiPriority w:val="99"/>
    <w:rsid w:val="000A38AA"/>
    <w:tblPr>
      <w:tblBorders>
        <w:top w:val="single" w:sz="4" w:space="0" w:color="B3B3B3"/>
        <w:bottom w:val="none" w:sz="0" w:space="0" w:color="auto"/>
        <w:insideH w:val="none" w:sz="0" w:space="0" w:color="auto"/>
      </w:tblBorders>
      <w:tblCellMar>
        <w:top w:w="57" w:type="dxa"/>
        <w:left w:w="57" w:type="dxa"/>
        <w:bottom w:w="57" w:type="dxa"/>
        <w:right w:w="85" w:type="dxa"/>
      </w:tblCellMar>
    </w:tblPr>
    <w:tblStylePr w:type="firstRow">
      <w:rPr>
        <w:b/>
        <w:color w:val="0D8380" w:themeColor="background2"/>
      </w:rPr>
    </w:tblStylePr>
    <w:tblStylePr w:type="firstCol">
      <w:rPr>
        <w:b/>
        <w:color w:val="0D8380" w:themeColor="background2"/>
      </w:rPr>
    </w:tblStylePr>
    <w:tblStylePr w:type="band1Horz">
      <w:tblPr/>
      <w:tcPr>
        <w:shd w:val="clear" w:color="auto" w:fill="F1F1F2"/>
      </w:tcPr>
    </w:tblStylePr>
  </w:style>
  <w:style w:type="character" w:customStyle="1" w:styleId="White">
    <w:name w:val="White"/>
    <w:basedOn w:val="DefaultParagraphFont"/>
    <w:uiPriority w:val="10"/>
    <w:rsid w:val="003D09EE"/>
    <w:rPr>
      <w:color w:val="FFFFFF" w:themeColor="background1"/>
    </w:rPr>
  </w:style>
  <w:style w:type="paragraph" w:customStyle="1" w:styleId="Copyrightpage-Keylinenotext">
    <w:name w:val="Copyright page-Keyline (no text)"/>
    <w:basedOn w:val="Copyrightpage-Heading2"/>
    <w:uiPriority w:val="19"/>
    <w:rsid w:val="00F77B4D"/>
    <w:pPr>
      <w:pBdr>
        <w:top w:val="single" w:sz="4" w:space="8" w:color="CB6027" w:themeColor="text2"/>
      </w:pBdr>
      <w:spacing w:after="0" w:line="168" w:lineRule="auto"/>
    </w:pPr>
    <w:rPr>
      <w:b w:val="0"/>
      <w:color w:val="0D8380" w:themeColor="background2"/>
    </w:rPr>
  </w:style>
  <w:style w:type="table" w:customStyle="1" w:styleId="ProductivityCommissionTable4">
    <w:name w:val="Productivity Commission Table 4"/>
    <w:basedOn w:val="ProductivityCommissionTable3"/>
    <w:uiPriority w:val="99"/>
    <w:rsid w:val="00326A36"/>
    <w:pPr>
      <w:jc w:val="left"/>
    </w:pPr>
    <w:tblPr/>
    <w:tblStylePr w:type="firstRow">
      <w:rPr>
        <w:b/>
        <w:color w:val="0D8380" w:themeColor="background2"/>
      </w:rPr>
      <w:tblPr/>
      <w:tcPr>
        <w:tcBorders>
          <w:top w:val="nil"/>
          <w:left w:val="nil"/>
          <w:bottom w:val="single" w:sz="4" w:space="0" w:color="B3B3B3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B3B3B3"/>
          <w:left w:val="nil"/>
          <w:bottom w:val="single" w:sz="4" w:space="0" w:color="B3B3B3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  <w:tblStylePr w:type="lastCol">
      <w:pPr>
        <w:jc w:val="right"/>
      </w:pPr>
    </w:tblStylePr>
  </w:style>
  <w:style w:type="paragraph" w:customStyle="1" w:styleId="TableHeading-Subheading">
    <w:name w:val="Table Heading - Subheading"/>
    <w:basedOn w:val="NoSpacing"/>
    <w:uiPriority w:val="40"/>
    <w:rsid w:val="00154E0D"/>
    <w:rPr>
      <w:b/>
    </w:rPr>
  </w:style>
  <w:style w:type="paragraph" w:customStyle="1" w:styleId="CoverImage">
    <w:name w:val="Cover Image"/>
    <w:basedOn w:val="Normal"/>
    <w:uiPriority w:val="29"/>
    <w:rsid w:val="002E3F19"/>
    <w:pPr>
      <w:framePr w:w="11913" w:h="4536" w:hRule="exact" w:wrap="around" w:vAnchor="page" w:hAnchor="page" w:y="2269" w:anchorLock="1"/>
      <w:spacing w:before="0" w:after="0" w:line="240" w:lineRule="auto"/>
    </w:pPr>
  </w:style>
  <w:style w:type="table" w:customStyle="1" w:styleId="NoBorderwithPadding">
    <w:name w:val="No Border with Padding"/>
    <w:basedOn w:val="TableNormal"/>
    <w:uiPriority w:val="99"/>
    <w:rsid w:val="00295330"/>
    <w:pPr>
      <w:spacing w:after="0" w:line="240" w:lineRule="auto"/>
    </w:pPr>
    <w:tblPr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OverviewPageBannerTableStyle">
    <w:name w:val="Overview/Page Banner Table Style"/>
    <w:basedOn w:val="TableNormal"/>
    <w:uiPriority w:val="99"/>
    <w:rsid w:val="0043326D"/>
    <w:pPr>
      <w:spacing w:after="0" w:line="240" w:lineRule="auto"/>
    </w:pPr>
    <w:tblPr>
      <w:tblCellMar>
        <w:top w:w="567" w:type="dxa"/>
        <w:left w:w="567" w:type="dxa"/>
        <w:bottom w:w="680" w:type="dxa"/>
        <w:right w:w="1134" w:type="dxa"/>
      </w:tblCellMar>
    </w:tblPr>
    <w:tcPr>
      <w:shd w:val="clear" w:color="auto" w:fill="0D8380" w:themeFill="background2"/>
      <w:vAlign w:val="bottom"/>
    </w:tcPr>
  </w:style>
  <w:style w:type="paragraph" w:styleId="Quote">
    <w:name w:val="Quote"/>
    <w:basedOn w:val="BodyText"/>
    <w:next w:val="BodyText"/>
    <w:link w:val="QuoteChar"/>
    <w:uiPriority w:val="1"/>
    <w:qFormat/>
    <w:rsid w:val="009F6CEB"/>
    <w:pPr>
      <w:spacing w:before="60"/>
      <w:ind w:left="113" w:right="851"/>
    </w:pPr>
    <w:rPr>
      <w:color w:val="58585B"/>
    </w:rPr>
  </w:style>
  <w:style w:type="numbering" w:customStyle="1" w:styleId="TOCList">
    <w:name w:val="TOC List"/>
    <w:uiPriority w:val="99"/>
    <w:rsid w:val="000B4A72"/>
    <w:pPr>
      <w:numPr>
        <w:numId w:val="5"/>
      </w:numPr>
    </w:pPr>
  </w:style>
  <w:style w:type="paragraph" w:customStyle="1" w:styleId="Heading1-Section-fullpage">
    <w:name w:val="Heading 1-Section-full page"/>
    <w:basedOn w:val="Heading1-nobackground"/>
    <w:uiPriority w:val="9"/>
    <w:qFormat/>
    <w:rsid w:val="0091530C"/>
    <w:pPr>
      <w:framePr w:w="9639" w:h="13041" w:hRule="exact" w:wrap="around" w:vAnchor="text" w:hAnchor="text" w:y="1" w:anchorLock="1"/>
      <w:pBdr>
        <w:top w:val="single" w:sz="4" w:space="31" w:color="0D8380" w:themeColor="background2"/>
        <w:left w:val="single" w:sz="4" w:space="26" w:color="0D8380" w:themeColor="background2"/>
        <w:bottom w:val="single" w:sz="4" w:space="26" w:color="0D8380" w:themeColor="background2"/>
        <w:right w:val="single" w:sz="4" w:space="26" w:color="0D8380" w:themeColor="background2"/>
      </w:pBdr>
      <w:shd w:val="clear" w:color="auto" w:fill="0D8380" w:themeFill="background2"/>
      <w:spacing w:before="0"/>
      <w:ind w:left="567" w:right="567"/>
    </w:pPr>
    <w:rPr>
      <w:color w:val="CB6027" w:themeColor="text2"/>
    </w:rPr>
  </w:style>
  <w:style w:type="table" w:customStyle="1" w:styleId="Texttable-Paleblue">
    <w:name w:val="Text table-Pale blue"/>
    <w:basedOn w:val="TableNormal"/>
    <w:uiPriority w:val="99"/>
    <w:rsid w:val="00742F0D"/>
    <w:pPr>
      <w:spacing w:after="0" w:line="240" w:lineRule="auto"/>
    </w:pPr>
    <w:tblPr>
      <w:tblCellMar>
        <w:top w:w="113" w:type="dxa"/>
        <w:left w:w="113" w:type="dxa"/>
        <w:bottom w:w="113" w:type="dxa"/>
        <w:right w:w="113" w:type="dxa"/>
      </w:tblCellMar>
    </w:tblPr>
    <w:tcPr>
      <w:shd w:val="clear" w:color="auto" w:fill="EFF9FE"/>
    </w:tcPr>
  </w:style>
  <w:style w:type="paragraph" w:customStyle="1" w:styleId="FigureTableHeading">
    <w:name w:val="Figure/Table Heading"/>
    <w:basedOn w:val="Caption"/>
    <w:uiPriority w:val="4"/>
    <w:qFormat/>
    <w:rsid w:val="00E15A2F"/>
    <w:pPr>
      <w:keepNext/>
      <w:spacing w:before="240"/>
    </w:pPr>
  </w:style>
  <w:style w:type="paragraph" w:customStyle="1" w:styleId="Source">
    <w:name w:val="Source"/>
    <w:basedOn w:val="Normal"/>
    <w:uiPriority w:val="9"/>
    <w:qFormat/>
    <w:rsid w:val="00F3209B"/>
    <w:pPr>
      <w:spacing w:before="80" w:after="240" w:line="216" w:lineRule="atLeast"/>
    </w:pPr>
    <w:rPr>
      <w:sz w:val="18"/>
    </w:rPr>
  </w:style>
  <w:style w:type="paragraph" w:customStyle="1" w:styleId="Note">
    <w:name w:val="Note"/>
    <w:basedOn w:val="Source"/>
    <w:uiPriority w:val="9"/>
    <w:qFormat/>
    <w:rsid w:val="004544D6"/>
    <w:pPr>
      <w:spacing w:after="20"/>
    </w:pPr>
  </w:style>
  <w:style w:type="numbering" w:customStyle="1" w:styleId="Figure">
    <w:name w:val="Figure"/>
    <w:uiPriority w:val="99"/>
    <w:rsid w:val="00AD1AA2"/>
    <w:pPr>
      <w:numPr>
        <w:numId w:val="6"/>
      </w:numPr>
    </w:pPr>
  </w:style>
  <w:style w:type="table" w:customStyle="1" w:styleId="Boxtable">
    <w:name w:val="Box table"/>
    <w:basedOn w:val="Texttable-Paleblue"/>
    <w:uiPriority w:val="99"/>
    <w:rsid w:val="005B03ED"/>
    <w:tblPr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F4F5F6"/>
    </w:tcPr>
  </w:style>
  <w:style w:type="numbering" w:customStyle="1" w:styleId="BoxList">
    <w:name w:val="Box List"/>
    <w:uiPriority w:val="99"/>
    <w:rsid w:val="00C238D1"/>
    <w:pPr>
      <w:numPr>
        <w:numId w:val="7"/>
      </w:numPr>
    </w:pPr>
  </w:style>
  <w:style w:type="paragraph" w:customStyle="1" w:styleId="BoxHeading2">
    <w:name w:val="Box Heading 2"/>
    <w:basedOn w:val="Normal"/>
    <w:next w:val="BodyText"/>
    <w:uiPriority w:val="4"/>
    <w:qFormat/>
    <w:rsid w:val="00F3209B"/>
    <w:rPr>
      <w:b/>
    </w:rPr>
  </w:style>
  <w:style w:type="table" w:customStyle="1" w:styleId="ProductivityCommissionTable2-Dark">
    <w:name w:val="Productivity Commission Table 2 - Dark"/>
    <w:basedOn w:val="ProductivityCommissionTable2"/>
    <w:uiPriority w:val="99"/>
    <w:rsid w:val="007669DE"/>
    <w:tblPr>
      <w:tblBorders>
        <w:top w:val="none" w:sz="0" w:space="0" w:color="auto"/>
        <w:bottom w:val="single" w:sz="4" w:space="0" w:color="B3B3B3"/>
        <w:insideH w:val="single" w:sz="4" w:space="0" w:color="B3B3B3"/>
      </w:tblBorders>
    </w:tblPr>
    <w:tblStylePr w:type="firstRow">
      <w:rPr>
        <w:b/>
        <w:color w:val="0D8380" w:themeColor="background2"/>
      </w:rPr>
    </w:tblStylePr>
    <w:tblStylePr w:type="firstCol">
      <w:rPr>
        <w:b/>
        <w:color w:val="0D8380" w:themeColor="background2"/>
      </w:rPr>
    </w:tblStylePr>
    <w:tblStylePr w:type="band1Horz">
      <w:tblPr/>
      <w:tcPr>
        <w:shd w:val="clear" w:color="auto" w:fill="DCDDDE"/>
      </w:tcPr>
    </w:tblStylePr>
  </w:style>
  <w:style w:type="paragraph" w:customStyle="1" w:styleId="BoxHeading3">
    <w:name w:val="Box Heading 3"/>
    <w:basedOn w:val="BoxHeading2"/>
    <w:uiPriority w:val="4"/>
    <w:qFormat/>
    <w:rsid w:val="005B03ED"/>
    <w:rPr>
      <w:i/>
    </w:rPr>
  </w:style>
  <w:style w:type="paragraph" w:customStyle="1" w:styleId="TableHeading">
    <w:name w:val="Table Heading"/>
    <w:basedOn w:val="Normal"/>
    <w:uiPriority w:val="4"/>
    <w:qFormat/>
    <w:rsid w:val="002951E6"/>
    <w:pPr>
      <w:spacing w:before="60"/>
      <w:contextualSpacing/>
    </w:pPr>
    <w:rPr>
      <w:b/>
      <w:color w:val="0D8380" w:themeColor="background2"/>
    </w:rPr>
  </w:style>
  <w:style w:type="paragraph" w:customStyle="1" w:styleId="BodyText-Blue">
    <w:name w:val="Body Text-Blue"/>
    <w:basedOn w:val="BodyText"/>
    <w:link w:val="BodyText-BlueChar"/>
    <w:semiHidden/>
    <w:qFormat/>
    <w:rsid w:val="00742F0D"/>
    <w:rPr>
      <w:color w:val="0D8380" w:themeColor="background2"/>
    </w:rPr>
  </w:style>
  <w:style w:type="table" w:customStyle="1" w:styleId="Texttable-Keyline">
    <w:name w:val="Text table-Keyline"/>
    <w:basedOn w:val="Texttable-Paleblue"/>
    <w:uiPriority w:val="99"/>
    <w:rsid w:val="00742F0D"/>
    <w:tblPr>
      <w:tblBorders>
        <w:top w:val="single" w:sz="4" w:space="0" w:color="CB6027" w:themeColor="text2"/>
        <w:left w:val="single" w:sz="4" w:space="0" w:color="CB6027" w:themeColor="text2"/>
        <w:bottom w:val="single" w:sz="4" w:space="0" w:color="CB6027" w:themeColor="text2"/>
        <w:right w:val="single" w:sz="4" w:space="0" w:color="CB6027" w:themeColor="text2"/>
      </w:tblBorders>
    </w:tblPr>
    <w:tcPr>
      <w:shd w:val="clear" w:color="auto" w:fill="auto"/>
    </w:tcPr>
  </w:style>
  <w:style w:type="paragraph" w:customStyle="1" w:styleId="Header-KeylineRight">
    <w:name w:val="Header - Keyline Right"/>
    <w:basedOn w:val="Header-Keyline"/>
    <w:uiPriority w:val="99"/>
    <w:rsid w:val="00201320"/>
    <w:pPr>
      <w:jc w:val="right"/>
    </w:pPr>
  </w:style>
  <w:style w:type="table" w:customStyle="1" w:styleId="CopyrightPage">
    <w:name w:val="Copyright Page"/>
    <w:basedOn w:val="OverviewPageBannerTableStyle"/>
    <w:uiPriority w:val="99"/>
    <w:rsid w:val="0059156A"/>
    <w:rPr>
      <w:color w:val="FFFFFF" w:themeColor="background1"/>
    </w:rPr>
    <w:tblPr>
      <w:tblCellMar>
        <w:top w:w="284" w:type="dxa"/>
        <w:left w:w="284" w:type="dxa"/>
        <w:bottom w:w="284" w:type="dxa"/>
        <w:right w:w="3119" w:type="dxa"/>
      </w:tblCellMar>
    </w:tblPr>
    <w:tcPr>
      <w:shd w:val="clear" w:color="auto" w:fill="0D8380" w:themeFill="background2"/>
    </w:tcPr>
  </w:style>
  <w:style w:type="paragraph" w:customStyle="1" w:styleId="Heading3-noTOC">
    <w:name w:val="Heading 3-no TOC"/>
    <w:basedOn w:val="Heading3"/>
    <w:uiPriority w:val="9"/>
    <w:qFormat/>
    <w:rsid w:val="000818D3"/>
    <w:pPr>
      <w:spacing w:line="312" w:lineRule="atLeast"/>
    </w:pPr>
  </w:style>
  <w:style w:type="paragraph" w:styleId="BodyText">
    <w:name w:val="Body Text"/>
    <w:basedOn w:val="Normal"/>
    <w:link w:val="BodyTextChar"/>
    <w:qFormat/>
    <w:rsid w:val="00033619"/>
  </w:style>
  <w:style w:type="character" w:customStyle="1" w:styleId="BodyTextChar">
    <w:name w:val="Body Text Char"/>
    <w:basedOn w:val="DefaultParagraphFont"/>
    <w:link w:val="BodyText"/>
    <w:rsid w:val="00FB016C"/>
    <w:rPr>
      <w:sz w:val="20"/>
      <w:szCs w:val="20"/>
    </w:rPr>
  </w:style>
  <w:style w:type="paragraph" w:styleId="List4">
    <w:name w:val="List 4"/>
    <w:basedOn w:val="Normal"/>
    <w:uiPriority w:val="99"/>
    <w:semiHidden/>
    <w:rsid w:val="00F04EA7"/>
    <w:pPr>
      <w:numPr>
        <w:ilvl w:val="3"/>
        <w:numId w:val="18"/>
      </w:numPr>
      <w:contextualSpacing/>
    </w:pPr>
  </w:style>
  <w:style w:type="paragraph" w:styleId="List3">
    <w:name w:val="List 3"/>
    <w:basedOn w:val="Normal"/>
    <w:uiPriority w:val="99"/>
    <w:semiHidden/>
    <w:rsid w:val="00F04EA7"/>
    <w:pPr>
      <w:numPr>
        <w:ilvl w:val="2"/>
        <w:numId w:val="18"/>
      </w:numPr>
      <w:contextualSpacing/>
    </w:pPr>
  </w:style>
  <w:style w:type="paragraph" w:customStyle="1" w:styleId="Heading1-nonumber">
    <w:name w:val="Heading 1-no number"/>
    <w:basedOn w:val="Heading1"/>
    <w:next w:val="BodyText"/>
    <w:uiPriority w:val="9"/>
    <w:qFormat/>
    <w:rsid w:val="00804B8B"/>
    <w:pPr>
      <w:numPr>
        <w:numId w:val="0"/>
      </w:numPr>
      <w:ind w:left="567"/>
    </w:pPr>
  </w:style>
  <w:style w:type="paragraph" w:customStyle="1" w:styleId="ListAlpha1">
    <w:name w:val="List Alpha 1"/>
    <w:basedOn w:val="Normal"/>
    <w:uiPriority w:val="3"/>
    <w:qFormat/>
    <w:rsid w:val="00A50CD9"/>
    <w:pPr>
      <w:numPr>
        <w:numId w:val="16"/>
      </w:numPr>
      <w:spacing w:before="60"/>
      <w:contextualSpacing/>
    </w:pPr>
  </w:style>
  <w:style w:type="paragraph" w:customStyle="1" w:styleId="ListAlpha2">
    <w:name w:val="List Alpha 2"/>
    <w:basedOn w:val="ListAlpha1"/>
    <w:uiPriority w:val="3"/>
    <w:qFormat/>
    <w:rsid w:val="0005774F"/>
    <w:pPr>
      <w:numPr>
        <w:ilvl w:val="1"/>
      </w:numPr>
    </w:pPr>
  </w:style>
  <w:style w:type="paragraph" w:customStyle="1" w:styleId="ListAlpha3">
    <w:name w:val="List Alpha 3"/>
    <w:basedOn w:val="ListAlpha2"/>
    <w:uiPriority w:val="3"/>
    <w:qFormat/>
    <w:rsid w:val="00E70DD7"/>
    <w:pPr>
      <w:numPr>
        <w:ilvl w:val="2"/>
      </w:numPr>
    </w:pPr>
  </w:style>
  <w:style w:type="paragraph" w:customStyle="1" w:styleId="ListAlpha4">
    <w:name w:val="List Alpha 4"/>
    <w:basedOn w:val="ListAlpha3"/>
    <w:uiPriority w:val="3"/>
    <w:semiHidden/>
    <w:qFormat/>
    <w:rsid w:val="0005774F"/>
    <w:pPr>
      <w:numPr>
        <w:ilvl w:val="3"/>
      </w:numPr>
    </w:pPr>
  </w:style>
  <w:style w:type="numbering" w:customStyle="1" w:styleId="Alphalist">
    <w:name w:val="Alpha list"/>
    <w:uiPriority w:val="99"/>
    <w:rsid w:val="00A50CD9"/>
    <w:pPr>
      <w:numPr>
        <w:numId w:val="8"/>
      </w:numPr>
    </w:pPr>
  </w:style>
  <w:style w:type="paragraph" w:customStyle="1" w:styleId="KeyPoints-Bold">
    <w:name w:val="Key Points-Bold"/>
    <w:basedOn w:val="Normal"/>
    <w:uiPriority w:val="10"/>
    <w:qFormat/>
    <w:rsid w:val="00760E1B"/>
    <w:pPr>
      <w:spacing w:before="40" w:after="60" w:line="274" w:lineRule="atLeast"/>
    </w:pPr>
    <w:rPr>
      <w:b/>
      <w:sz w:val="18"/>
    </w:rPr>
  </w:style>
  <w:style w:type="paragraph" w:customStyle="1" w:styleId="Copyrightpage-BodyBold">
    <w:name w:val="Copyright page-Body Bold"/>
    <w:basedOn w:val="Copyrightpage-BodyText"/>
    <w:uiPriority w:val="19"/>
    <w:rsid w:val="00836E3A"/>
    <w:rPr>
      <w:b/>
    </w:rPr>
  </w:style>
  <w:style w:type="paragraph" w:customStyle="1" w:styleId="KeyPoints-Bullet">
    <w:name w:val="Key Points-Bullet"/>
    <w:basedOn w:val="ListBullet"/>
    <w:uiPriority w:val="10"/>
    <w:qFormat/>
    <w:rsid w:val="00C14016"/>
    <w:pPr>
      <w:spacing w:after="60" w:line="274" w:lineRule="atLeast"/>
    </w:pPr>
    <w:rPr>
      <w:sz w:val="18"/>
    </w:rPr>
  </w:style>
  <w:style w:type="paragraph" w:customStyle="1" w:styleId="BodyText-Grey">
    <w:name w:val="Body Text-Grey"/>
    <w:basedOn w:val="BodyText"/>
    <w:link w:val="BodyText-GreyChar"/>
    <w:semiHidden/>
    <w:qFormat/>
    <w:rsid w:val="008529A2"/>
    <w:rPr>
      <w:color w:val="58585B"/>
    </w:rPr>
  </w:style>
  <w:style w:type="character" w:customStyle="1" w:styleId="BodyText-GreyChar">
    <w:name w:val="Body Text-Grey Char"/>
    <w:basedOn w:val="BodyTextChar"/>
    <w:link w:val="BodyText-Grey"/>
    <w:semiHidden/>
    <w:rsid w:val="00897793"/>
    <w:rPr>
      <w:color w:val="58585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8D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DC1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18D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C18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8D8"/>
    <w:rPr>
      <w:b/>
      <w:bCs/>
      <w:sz w:val="20"/>
      <w:szCs w:val="20"/>
    </w:rPr>
  </w:style>
  <w:style w:type="character" w:customStyle="1" w:styleId="ColourBlue">
    <w:name w:val="Colour Blue"/>
    <w:basedOn w:val="DefaultParagraphFont"/>
    <w:uiPriority w:val="22"/>
    <w:qFormat/>
    <w:rsid w:val="00C238D1"/>
    <w:rPr>
      <w:color w:val="CB6027" w:themeColor="text2"/>
    </w:rPr>
  </w:style>
  <w:style w:type="character" w:customStyle="1" w:styleId="ColourDarkBlue">
    <w:name w:val="Colour Dark Blue"/>
    <w:basedOn w:val="ColourBlue"/>
    <w:uiPriority w:val="22"/>
    <w:qFormat/>
    <w:rsid w:val="00C238D1"/>
    <w:rPr>
      <w:color w:val="0D8380" w:themeColor="background2"/>
    </w:rPr>
  </w:style>
  <w:style w:type="paragraph" w:customStyle="1" w:styleId="BodyText-Beforebullet">
    <w:name w:val="Body Text-Before bullet"/>
    <w:basedOn w:val="BodyText"/>
    <w:link w:val="BodyText-BeforebulletChar"/>
    <w:semiHidden/>
    <w:unhideWhenUsed/>
    <w:rsid w:val="00C238D1"/>
    <w:pPr>
      <w:spacing w:after="20"/>
    </w:pPr>
  </w:style>
  <w:style w:type="paragraph" w:customStyle="1" w:styleId="PullQuote">
    <w:name w:val="Pull Quote"/>
    <w:basedOn w:val="BodyText"/>
    <w:next w:val="BodyText"/>
    <w:uiPriority w:val="10"/>
    <w:qFormat/>
    <w:rsid w:val="00AD7A30"/>
    <w:pPr>
      <w:spacing w:before="60"/>
      <w:ind w:left="113" w:right="1134"/>
    </w:pPr>
    <w:rPr>
      <w:rFonts w:ascii="Arial Black" w:hAnsi="Arial Black"/>
      <w:color w:val="2C9BC2"/>
      <w:sz w:val="24"/>
    </w:rPr>
  </w:style>
  <w:style w:type="character" w:customStyle="1" w:styleId="BodyText-BeforebulletChar">
    <w:name w:val="Body Text-Before bullet Char"/>
    <w:basedOn w:val="BodyTextChar"/>
    <w:link w:val="BodyText-Beforebullet"/>
    <w:semiHidden/>
    <w:rsid w:val="00004489"/>
    <w:rPr>
      <w:sz w:val="20"/>
      <w:szCs w:val="20"/>
    </w:rPr>
  </w:style>
  <w:style w:type="paragraph" w:customStyle="1" w:styleId="TableBodyHeading">
    <w:name w:val="Table Body Heading"/>
    <w:basedOn w:val="NoSpacing"/>
    <w:uiPriority w:val="4"/>
    <w:qFormat/>
    <w:rsid w:val="005A7E78"/>
    <w:pPr>
      <w:spacing w:after="20"/>
      <w:ind w:left="57"/>
    </w:pPr>
    <w:rPr>
      <w:b/>
      <w:color w:val="0D8380" w:themeColor="background2"/>
      <w:sz w:val="18"/>
    </w:rPr>
  </w:style>
  <w:style w:type="paragraph" w:customStyle="1" w:styleId="TableBody">
    <w:name w:val="Table Body"/>
    <w:basedOn w:val="NoSpacing"/>
    <w:uiPriority w:val="4"/>
    <w:qFormat/>
    <w:rsid w:val="005A7E78"/>
    <w:pPr>
      <w:spacing w:after="20"/>
      <w:ind w:left="57"/>
    </w:pPr>
    <w:rPr>
      <w:sz w:val="18"/>
    </w:rPr>
  </w:style>
  <w:style w:type="paragraph" w:styleId="Revision">
    <w:name w:val="Revision"/>
    <w:hidden/>
    <w:uiPriority w:val="99"/>
    <w:semiHidden/>
    <w:rsid w:val="008D19FD"/>
    <w:pPr>
      <w:spacing w:after="0" w:line="240" w:lineRule="auto"/>
    </w:pPr>
    <w:rPr>
      <w:sz w:val="20"/>
      <w:szCs w:val="20"/>
    </w:rPr>
  </w:style>
  <w:style w:type="paragraph" w:customStyle="1" w:styleId="KeyPointsicon">
    <w:name w:val="Key Points icon"/>
    <w:basedOn w:val="Normal"/>
    <w:uiPriority w:val="10"/>
    <w:qFormat/>
    <w:rsid w:val="000C6B77"/>
    <w:pPr>
      <w:spacing w:before="60"/>
      <w:jc w:val="right"/>
    </w:pPr>
  </w:style>
  <w:style w:type="paragraph" w:customStyle="1" w:styleId="FigureTableSubheading">
    <w:name w:val="Figure/Table Subheading"/>
    <w:basedOn w:val="FigureTableHeading"/>
    <w:uiPriority w:val="4"/>
    <w:qFormat/>
    <w:rsid w:val="000C6B77"/>
    <w:pPr>
      <w:spacing w:before="40"/>
    </w:pPr>
    <w:rPr>
      <w:color w:val="58585B"/>
    </w:rPr>
  </w:style>
  <w:style w:type="table" w:customStyle="1" w:styleId="TextTable-Grey">
    <w:name w:val="Text Table-Grey"/>
    <w:basedOn w:val="Texttable-Paleblue"/>
    <w:uiPriority w:val="99"/>
    <w:rsid w:val="005B7FE4"/>
    <w:rPr>
      <w:color w:val="0D8380" w:themeColor="background2"/>
    </w:rPr>
    <w:tblPr/>
    <w:tcPr>
      <w:shd w:val="clear" w:color="auto" w:fill="F2F2F2"/>
    </w:tcPr>
  </w:style>
  <w:style w:type="character" w:customStyle="1" w:styleId="BodyText-BlueChar">
    <w:name w:val="Body Text-Blue Char"/>
    <w:basedOn w:val="BodyTextChar"/>
    <w:link w:val="BodyText-Blue"/>
    <w:semiHidden/>
    <w:rsid w:val="00897793"/>
    <w:rPr>
      <w:color w:val="0D8380" w:themeColor="background2"/>
      <w:sz w:val="20"/>
      <w:szCs w:val="20"/>
    </w:rPr>
  </w:style>
  <w:style w:type="paragraph" w:customStyle="1" w:styleId="Heading3-nonumber">
    <w:name w:val="Heading 3-no number"/>
    <w:basedOn w:val="Heading3"/>
    <w:uiPriority w:val="9"/>
    <w:semiHidden/>
    <w:qFormat/>
    <w:rsid w:val="007158C6"/>
  </w:style>
  <w:style w:type="paragraph" w:customStyle="1" w:styleId="Heading1-nobackground">
    <w:name w:val="Heading 1-no background"/>
    <w:basedOn w:val="Heading1"/>
    <w:next w:val="BodyText"/>
    <w:uiPriority w:val="9"/>
    <w:qFormat/>
    <w:rsid w:val="00C047D1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600"/>
      <w:ind w:right="0"/>
    </w:pPr>
    <w:rPr>
      <w:color w:val="0D8380" w:themeColor="background2"/>
    </w:rPr>
  </w:style>
  <w:style w:type="character" w:customStyle="1" w:styleId="QuoteChar">
    <w:name w:val="Quote Char"/>
    <w:basedOn w:val="DefaultParagraphFont"/>
    <w:link w:val="Quote"/>
    <w:uiPriority w:val="1"/>
    <w:rsid w:val="006A7069"/>
    <w:rPr>
      <w:color w:val="58585B"/>
      <w:sz w:val="20"/>
      <w:szCs w:val="20"/>
    </w:rPr>
  </w:style>
  <w:style w:type="paragraph" w:customStyle="1" w:styleId="TableHeading-numbered">
    <w:name w:val="Table Heading-numbered"/>
    <w:basedOn w:val="TableHeading"/>
    <w:semiHidden/>
    <w:qFormat/>
    <w:rsid w:val="004400E8"/>
    <w:pPr>
      <w:numPr>
        <w:numId w:val="9"/>
      </w:numPr>
    </w:pPr>
  </w:style>
  <w:style w:type="numbering" w:customStyle="1" w:styleId="TableList">
    <w:name w:val="TableList"/>
    <w:uiPriority w:val="99"/>
    <w:rsid w:val="004400E8"/>
    <w:pPr>
      <w:numPr>
        <w:numId w:val="9"/>
      </w:numPr>
    </w:pPr>
  </w:style>
  <w:style w:type="paragraph" w:customStyle="1" w:styleId="Footer-right">
    <w:name w:val="Footer-right"/>
    <w:basedOn w:val="Footer"/>
    <w:uiPriority w:val="11"/>
    <w:rsid w:val="00DD6473"/>
    <w:pPr>
      <w:jc w:val="right"/>
    </w:pPr>
    <w:rPr>
      <w:szCs w:val="24"/>
    </w:rPr>
  </w:style>
  <w:style w:type="paragraph" w:customStyle="1" w:styleId="Heading2-nonumber">
    <w:name w:val="Heading 2-no number"/>
    <w:basedOn w:val="Heading2"/>
    <w:uiPriority w:val="9"/>
    <w:qFormat/>
    <w:rsid w:val="00610F6C"/>
    <w:pPr>
      <w:numPr>
        <w:ilvl w:val="0"/>
        <w:numId w:val="0"/>
      </w:numPr>
    </w:pPr>
  </w:style>
  <w:style w:type="paragraph" w:customStyle="1" w:styleId="Heading-Appendix">
    <w:name w:val="Heading-Appendix"/>
    <w:basedOn w:val="Heading1-nonumber"/>
    <w:next w:val="BodyText"/>
    <w:uiPriority w:val="9"/>
    <w:qFormat/>
    <w:rsid w:val="00AA1BE2"/>
    <w:pPr>
      <w:numPr>
        <w:numId w:val="17"/>
      </w:numPr>
    </w:pPr>
  </w:style>
  <w:style w:type="numbering" w:customStyle="1" w:styleId="AppendixHeading">
    <w:name w:val="AppendixHeading"/>
    <w:uiPriority w:val="99"/>
    <w:rsid w:val="00484E96"/>
    <w:pPr>
      <w:numPr>
        <w:numId w:val="10"/>
      </w:numPr>
    </w:pPr>
  </w:style>
  <w:style w:type="paragraph" w:customStyle="1" w:styleId="DraftingNote">
    <w:name w:val="Drafting Note"/>
    <w:basedOn w:val="BodyText"/>
    <w:link w:val="DraftingNoteChar"/>
    <w:qFormat/>
    <w:rsid w:val="00571C54"/>
    <w:pPr>
      <w:contextualSpacing/>
    </w:pPr>
    <w:rPr>
      <w:color w:val="A22D2B"/>
      <w:sz w:val="24"/>
      <w:u w:val="dotted"/>
    </w:rPr>
  </w:style>
  <w:style w:type="character" w:customStyle="1" w:styleId="DraftingNoteChar">
    <w:name w:val="Drafting Note Char"/>
    <w:basedOn w:val="BodyTextChar"/>
    <w:link w:val="DraftingNote"/>
    <w:rsid w:val="00571C54"/>
    <w:rPr>
      <w:color w:val="A22D2B"/>
      <w:sz w:val="24"/>
      <w:szCs w:val="20"/>
      <w:u w:val="dotted"/>
    </w:rPr>
  </w:style>
  <w:style w:type="paragraph" w:customStyle="1" w:styleId="BoxHeading1">
    <w:name w:val="Box Heading 1"/>
    <w:basedOn w:val="FigureTableHeading"/>
    <w:next w:val="BodyText"/>
    <w:uiPriority w:val="4"/>
    <w:qFormat/>
    <w:rsid w:val="00DF57D9"/>
    <w:pPr>
      <w:spacing w:after="0"/>
    </w:pPr>
  </w:style>
  <w:style w:type="character" w:styleId="Emphasis">
    <w:name w:val="Emphasis"/>
    <w:basedOn w:val="DefaultParagraphFont"/>
    <w:uiPriority w:val="22"/>
    <w:qFormat/>
    <w:rsid w:val="00620548"/>
    <w:rPr>
      <w:i/>
      <w:iCs/>
    </w:rPr>
  </w:style>
  <w:style w:type="paragraph" w:customStyle="1" w:styleId="Reference">
    <w:name w:val="Reference"/>
    <w:basedOn w:val="BodyText"/>
    <w:qFormat/>
    <w:rsid w:val="004631DD"/>
    <w:pPr>
      <w:spacing w:before="0" w:after="60" w:line="200" w:lineRule="exact"/>
    </w:pPr>
    <w:rPr>
      <w:sz w:val="16"/>
    </w:rPr>
  </w:style>
  <w:style w:type="paragraph" w:customStyle="1" w:styleId="Keypoints-heading">
    <w:name w:val="Key points-heading"/>
    <w:basedOn w:val="Heading3"/>
    <w:uiPriority w:val="10"/>
    <w:qFormat/>
    <w:rsid w:val="002951E6"/>
    <w:rPr>
      <w:color w:val="auto"/>
    </w:rPr>
  </w:style>
  <w:style w:type="paragraph" w:customStyle="1" w:styleId="Heading2-Appendix">
    <w:name w:val="Heading 2-Appendix"/>
    <w:basedOn w:val="Heading2-nonumber"/>
    <w:next w:val="Normal"/>
    <w:uiPriority w:val="10"/>
    <w:qFormat/>
    <w:rsid w:val="00AA1BE2"/>
    <w:pPr>
      <w:numPr>
        <w:ilvl w:val="1"/>
        <w:numId w:val="17"/>
      </w:numPr>
    </w:pPr>
  </w:style>
  <w:style w:type="numbering" w:customStyle="1" w:styleId="AppendixHeadingList">
    <w:name w:val="Appendix Heading List"/>
    <w:uiPriority w:val="99"/>
    <w:rsid w:val="001F15E0"/>
    <w:pPr>
      <w:numPr>
        <w:numId w:val="11"/>
      </w:numPr>
    </w:pPr>
  </w:style>
  <w:style w:type="paragraph" w:customStyle="1" w:styleId="Space">
    <w:name w:val="Space"/>
    <w:basedOn w:val="BodyText"/>
    <w:uiPriority w:val="1"/>
    <w:rsid w:val="006D5F4F"/>
    <w:pPr>
      <w:spacing w:before="0" w:after="0"/>
    </w:pPr>
  </w:style>
  <w:style w:type="paragraph" w:customStyle="1" w:styleId="QuoteBullet">
    <w:name w:val="Quote Bullet"/>
    <w:basedOn w:val="ListBullet"/>
    <w:link w:val="QuoteBulletChar"/>
    <w:uiPriority w:val="1"/>
    <w:qFormat/>
    <w:rsid w:val="006A7069"/>
    <w:pPr>
      <w:spacing w:before="60"/>
      <w:ind w:left="340" w:right="1134"/>
    </w:pPr>
    <w:rPr>
      <w:color w:val="58585B"/>
    </w:rPr>
  </w:style>
  <w:style w:type="character" w:customStyle="1" w:styleId="ListBulletChar">
    <w:name w:val="List Bullet Char"/>
    <w:basedOn w:val="DefaultParagraphFont"/>
    <w:link w:val="ListBullet"/>
    <w:uiPriority w:val="1"/>
    <w:rsid w:val="00EF1585"/>
    <w:rPr>
      <w:sz w:val="20"/>
      <w:szCs w:val="20"/>
    </w:rPr>
  </w:style>
  <w:style w:type="character" w:customStyle="1" w:styleId="QuoteBulletChar">
    <w:name w:val="Quote Bullet Char"/>
    <w:basedOn w:val="ListBulletChar"/>
    <w:link w:val="QuoteBullet"/>
    <w:uiPriority w:val="1"/>
    <w:rsid w:val="006A7069"/>
    <w:rPr>
      <w:color w:val="58585B"/>
      <w:sz w:val="20"/>
      <w:szCs w:val="20"/>
    </w:rPr>
  </w:style>
  <w:style w:type="paragraph" w:customStyle="1" w:styleId="Figurecharttitle">
    <w:name w:val="Figure chart title"/>
    <w:basedOn w:val="BodyText"/>
    <w:uiPriority w:val="10"/>
    <w:qFormat/>
    <w:rsid w:val="00450C80"/>
    <w:pPr>
      <w:spacing w:before="0" w:after="0"/>
      <w:ind w:left="284" w:hanging="284"/>
    </w:pPr>
    <w:rPr>
      <w:sz w:val="18"/>
      <w:szCs w:val="18"/>
    </w:rPr>
  </w:style>
  <w:style w:type="paragraph" w:customStyle="1" w:styleId="List1">
    <w:name w:val="List1"/>
    <w:basedOn w:val="Heading3"/>
    <w:link w:val="listChar"/>
    <w:qFormat/>
    <w:rsid w:val="00C37268"/>
    <w:pPr>
      <w:keepNext w:val="0"/>
      <w:keepLines w:val="0"/>
      <w:numPr>
        <w:numId w:val="13"/>
      </w:numPr>
      <w:spacing w:before="200" w:after="0" w:line="259" w:lineRule="auto"/>
      <w:outlineLvl w:val="9"/>
    </w:pPr>
    <w:rPr>
      <w:rFonts w:ascii="Arial" w:eastAsia="Times New Roman" w:hAnsi="Arial"/>
      <w:bCs/>
    </w:rPr>
  </w:style>
  <w:style w:type="paragraph" w:customStyle="1" w:styleId="alphalist0">
    <w:name w:val="alpha list"/>
    <w:basedOn w:val="Heading3"/>
    <w:qFormat/>
    <w:rsid w:val="00941214"/>
    <w:pPr>
      <w:keepNext w:val="0"/>
      <w:keepLines w:val="0"/>
      <w:numPr>
        <w:ilvl w:val="1"/>
        <w:numId w:val="13"/>
      </w:numPr>
      <w:spacing w:before="200" w:after="0" w:line="259" w:lineRule="auto"/>
      <w:outlineLvl w:val="9"/>
    </w:pPr>
    <w:rPr>
      <w:rFonts w:ascii="Arial" w:hAnsi="Arial"/>
      <w:bCs/>
      <w:color w:val="000000" w:themeColor="text1"/>
    </w:rPr>
  </w:style>
  <w:style w:type="paragraph" w:customStyle="1" w:styleId="romanlist">
    <w:name w:val="roman list"/>
    <w:basedOn w:val="Heading3"/>
    <w:qFormat/>
    <w:rsid w:val="00941214"/>
    <w:pPr>
      <w:keepNext w:val="0"/>
      <w:keepLines w:val="0"/>
      <w:numPr>
        <w:ilvl w:val="2"/>
        <w:numId w:val="13"/>
      </w:numPr>
      <w:spacing w:before="200" w:after="0" w:line="259" w:lineRule="auto"/>
      <w:outlineLvl w:val="9"/>
    </w:pPr>
    <w:rPr>
      <w:rFonts w:ascii="Arial" w:hAnsi="Arial" w:cs="Arial"/>
      <w:bCs/>
      <w:color w:val="000000" w:themeColor="text1"/>
      <w:sz w:val="22"/>
      <w:szCs w:val="22"/>
    </w:rPr>
  </w:style>
  <w:style w:type="character" w:styleId="Mention">
    <w:name w:val="Mention"/>
    <w:basedOn w:val="DefaultParagraphFont"/>
    <w:uiPriority w:val="99"/>
    <w:unhideWhenUsed/>
    <w:rsid w:val="00F86C14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F67691"/>
    <w:rPr>
      <w:rFonts w:ascii="Segoe UI" w:hAnsi="Segoe UI" w:cs="Segoe UI" w:hint="default"/>
      <w:sz w:val="18"/>
      <w:szCs w:val="18"/>
    </w:rPr>
  </w:style>
  <w:style w:type="paragraph" w:customStyle="1" w:styleId="TableListBullet">
    <w:name w:val="Table List Bullet"/>
    <w:basedOn w:val="ListBullet"/>
    <w:uiPriority w:val="10"/>
    <w:qFormat/>
    <w:rsid w:val="00FE072B"/>
    <w:pPr>
      <w:spacing w:before="0" w:after="20"/>
    </w:pPr>
  </w:style>
  <w:style w:type="paragraph" w:customStyle="1" w:styleId="Default">
    <w:name w:val="Default"/>
    <w:rsid w:val="00FE07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Char">
    <w:name w:val="list Char"/>
    <w:basedOn w:val="Heading3Char"/>
    <w:link w:val="List1"/>
    <w:rsid w:val="00FE072B"/>
    <w:rPr>
      <w:rFonts w:ascii="Arial" w:eastAsia="Times New Roman" w:hAnsi="Arial" w:cstheme="majorBidi"/>
      <w:bCs/>
      <w:color w:val="CB6027" w:themeColor="text2"/>
      <w:sz w:val="26"/>
      <w:szCs w:val="37"/>
    </w:rPr>
  </w:style>
  <w:style w:type="character" w:customStyle="1" w:styleId="ui-provider">
    <w:name w:val="ui-provider"/>
    <w:basedOn w:val="DefaultParagraphFont"/>
    <w:rsid w:val="00FE072B"/>
  </w:style>
  <w:style w:type="character" w:styleId="EndnoteReference">
    <w:name w:val="endnote reference"/>
    <w:basedOn w:val="DefaultParagraphFont"/>
    <w:uiPriority w:val="99"/>
    <w:semiHidden/>
    <w:unhideWhenUsed/>
    <w:rsid w:val="00D2766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84ED9"/>
    <w:rPr>
      <w:color w:val="1D1D1B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A84ED9"/>
    <w:pPr>
      <w:spacing w:after="240" w:line="240" w:lineRule="atLeast"/>
      <w:ind w:left="720" w:hanging="720"/>
    </w:pPr>
  </w:style>
  <w:style w:type="character" w:customStyle="1" w:styleId="normaltextrun">
    <w:name w:val="normaltextrun"/>
    <w:basedOn w:val="DefaultParagraphFont"/>
    <w:rsid w:val="00C975BB"/>
  </w:style>
  <w:style w:type="character" w:customStyle="1" w:styleId="eop">
    <w:name w:val="eop"/>
    <w:basedOn w:val="DefaultParagraphFont"/>
    <w:rsid w:val="00FC3708"/>
  </w:style>
  <w:style w:type="paragraph" w:customStyle="1" w:styleId="pf0">
    <w:name w:val="pf0"/>
    <w:basedOn w:val="Normal"/>
    <w:rsid w:val="00FC4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a">
    <w:name w:val="]"/>
    <w:basedOn w:val="BodyText"/>
    <w:rsid w:val="00874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pc.gov.au/inquiries/current/closing-the-gap-review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image" Target="media/image3.svg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cgov.sharepoint.com/sites/sce/FormServerTemplates/PC-report-template.dotx" TargetMode="External"/></Relationships>
</file>

<file path=word/theme/theme1.xml><?xml version="1.0" encoding="utf-8"?>
<a:theme xmlns:a="http://schemas.openxmlformats.org/drawingml/2006/main" name="CTG Review Colour Palette-01">
  <a:themeElements>
    <a:clrScheme name="CTG Review Colour Paletter-02">
      <a:dk1>
        <a:srgbClr val="000000"/>
      </a:dk1>
      <a:lt1>
        <a:srgbClr val="FFFFFF"/>
      </a:lt1>
      <a:dk2>
        <a:srgbClr val="CB6027"/>
      </a:dk2>
      <a:lt2>
        <a:srgbClr val="0D8380"/>
      </a:lt2>
      <a:accent1>
        <a:srgbClr val="88593C"/>
      </a:accent1>
      <a:accent2>
        <a:srgbClr val="E3B282"/>
      </a:accent2>
      <a:accent3>
        <a:srgbClr val="286CB5"/>
      </a:accent3>
      <a:accent4>
        <a:srgbClr val="49BA73"/>
      </a:accent4>
      <a:accent5>
        <a:srgbClr val="E37E26"/>
      </a:accent5>
      <a:accent6>
        <a:srgbClr val="3ABFC1"/>
      </a:accent6>
      <a:hlink>
        <a:srgbClr val="134882"/>
      </a:hlink>
      <a:folHlink>
        <a:srgbClr val="1D1D1B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>
            <a:lumMod val="20000"/>
            <a:lumOff val="80000"/>
          </a:schemeClr>
        </a:solidFill>
        <a:ln>
          <a:noFill/>
        </a:ln>
      </a:spPr>
      <a:bodyPr rtlCol="0" anchor="ctr"/>
      <a:lstStyle>
        <a:defPPr algn="l">
          <a:spcBef>
            <a:spcPts val="1200"/>
          </a:spcBef>
          <a:spcAft>
            <a:spcPts val="600"/>
          </a:spcAft>
          <a:defRPr sz="1000" b="1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CTG Review Colour Palette-01" id="{7425C606-0149-B14D-A561-0B6DECB16BFF}" vid="{376D2216-7354-A14E-8E71-4BA9619DA61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6E3CF83C1344E85383C533D19657E" ma:contentTypeVersion="25" ma:contentTypeDescription="Create a new document." ma:contentTypeScope="" ma:versionID="f1245ab8ead34322866ac4dfa894d885">
  <xsd:schema xmlns:xsd="http://www.w3.org/2001/XMLSchema" xmlns:xs="http://www.w3.org/2001/XMLSchema" xmlns:p="http://schemas.microsoft.com/office/2006/metadata/properties" xmlns:ns2="023976aa-9336-49fb-823a-1a42afcf7aae" xmlns:ns3="30aed58d-9451-42ce-8aa5-12955cf0519a" targetNamespace="http://schemas.microsoft.com/office/2006/metadata/properties" ma:root="true" ma:fieldsID="c632572f86c444a6eb2dd97c8480bde1" ns2:_="" ns3:_="">
    <xsd:import namespace="023976aa-9336-49fb-823a-1a42afcf7aae"/>
    <xsd:import namespace="30aed58d-9451-42ce-8aa5-12955cf0519a"/>
    <xsd:element name="properties">
      <xsd:complexType>
        <xsd:sequence>
          <xsd:element name="documentManagement">
            <xsd:complexType>
              <xsd:all>
                <xsd:element ref="ns2:i0f84bba906045b4af568ee102a52dcb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bjectDetectorVersions" minOccurs="0"/>
                <xsd:element ref="ns3:Typeoforganis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976aa-9336-49fb-823a-1a42afcf7aae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9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8316321-540c-4d7d-a321-19523892d3e7}" ma:internalName="TaxCatchAll" ma:showField="CatchAllData" ma:web="023976aa-9336-49fb-823a-1a42afcf7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ed58d-9451-42ce-8aa5-12955cf05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ypeoforganisation" ma:index="24" nillable="true" ma:displayName="Type of organisation" ma:format="Dropdown" ma:internalName="Typeoforganisation">
      <xsd:simpleType>
        <xsd:restriction base="dms:Choice">
          <xsd:enumeration value="Aboriginal and Torres Strait Islander"/>
          <xsd:enumeration value="Goverment"/>
          <xsd:enumeration value="ALGA"/>
          <xsd:enumeration value="NGO"/>
          <xsd:enumeration value="Research and Consult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aed58d-9451-42ce-8aa5-12955cf0519a">
      <Terms xmlns="http://schemas.microsoft.com/office/infopath/2007/PartnerControls"/>
    </lcf76f155ced4ddcb4097134ff3c332f>
    <TaxCatchAll xmlns="023976aa-9336-49fb-823a-1a42afcf7aae">
      <Value>1</Value>
    </TaxCatchAll>
    <i0f84bba906045b4af568ee102a52dcb xmlns="023976aa-9336-49fb-823a-1a42afcf7aae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SharedWithUsers xmlns="023976aa-9336-49fb-823a-1a42afcf7aae">
      <UserInfo>
        <DisplayName>Jordan Price</DisplayName>
        <AccountId>2389</AccountId>
        <AccountType/>
      </UserInfo>
      <UserInfo>
        <DisplayName>Tiernan Morrison</DisplayName>
        <AccountId>1913</AccountId>
        <AccountType/>
      </UserInfo>
      <UserInfo>
        <DisplayName>Natalie Siegel-Brown</DisplayName>
        <AccountId>747</AccountId>
        <AccountType/>
      </UserInfo>
    </SharedWithUsers>
    <Typeoforganisation xmlns="30aed58d-9451-42ce-8aa5-12955cf0519a" xsi:nil="true"/>
  </documentManagement>
</p:properties>
</file>

<file path=customXml/item5.xml><?xml version="1.0" encoding="utf-8"?>
<TemplafyTemplateConfiguration><![CDATA[{"elementsMetadata":[],"transformationConfigurations":[],"templateName":"overview","templateDescription":"Includes overview title page.","enableDocumentContentUpdater":false,"version":"2.0"}]]></TemplafyTemplateConfiguration>
</file>

<file path=customXml/item6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961FA784-5B1F-4A6F-8223-DBA856FDC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3976aa-9336-49fb-823a-1a42afcf7aae"/>
    <ds:schemaRef ds:uri="30aed58d-9451-42ce-8aa5-12955cf05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EE9EEF-AF4F-4D84-B067-3973A1167B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E336B4-521B-4755-899A-F7F480B9A74F}">
  <ds:schemaRefs>
    <ds:schemaRef ds:uri="http://schemas.microsoft.com/office/2006/metadata/properties"/>
    <ds:schemaRef ds:uri="http://schemas.microsoft.com/office/infopath/2007/PartnerControls"/>
    <ds:schemaRef ds:uri="30aed58d-9451-42ce-8aa5-12955cf0519a"/>
    <ds:schemaRef ds:uri="023976aa-9336-49fb-823a-1a42afcf7aae"/>
  </ds:schemaRefs>
</ds:datastoreItem>
</file>

<file path=customXml/itemProps5.xml><?xml version="1.0" encoding="utf-8"?>
<ds:datastoreItem xmlns:ds="http://schemas.openxmlformats.org/officeDocument/2006/customXml" ds:itemID="{5CCDCE8C-2FF2-479D-91C1-79A7A7683D3C}">
  <ds:schemaRefs/>
</ds:datastoreItem>
</file>

<file path=customXml/itemProps6.xml><?xml version="1.0" encoding="utf-8"?>
<ds:datastoreItem xmlns:ds="http://schemas.openxmlformats.org/officeDocument/2006/customXml" ds:itemID="{9897F752-2238-441E-ABA5-DB8C10DEA5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PC-report-template.dotx</Template>
  <TotalTime>163</TotalTime>
  <Pages>9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Plain English executive summary - Draftt report - Review of the National Agreement on Closing the Gap</vt:lpstr>
    </vt:vector>
  </TitlesOfParts>
  <Company>Productivity Commission</Company>
  <LinksUpToDate>false</LinksUpToDate>
  <CharactersWithSpaces>16184</CharactersWithSpaces>
  <SharedDoc>false</SharedDoc>
  <HLinks>
    <vt:vector size="6" baseType="variant">
      <vt:variant>
        <vt:i4>5177353</vt:i4>
      </vt:variant>
      <vt:variant>
        <vt:i4>0</vt:i4>
      </vt:variant>
      <vt:variant>
        <vt:i4>0</vt:i4>
      </vt:variant>
      <vt:variant>
        <vt:i4>5</vt:i4>
      </vt:variant>
      <vt:variant>
        <vt:lpwstr>http://pc.gov.au/inquiries/current/closing-the-gap-review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Plain English executive summary - Draft report - Review of the National Agreement on Closing the Gap</dc:title>
  <dc:subject/>
  <dc:creator>Productivity Commission</dc:creator>
  <cp:keywords/>
  <dc:description/>
  <cp:lastModifiedBy>Bianca Dobson</cp:lastModifiedBy>
  <cp:revision>50</cp:revision>
  <cp:lastPrinted>2023-07-26T04:23:00Z</cp:lastPrinted>
  <dcterms:created xsi:type="dcterms:W3CDTF">2023-07-25T20:37:00Z</dcterms:created>
  <dcterms:modified xsi:type="dcterms:W3CDTF">2023-07-27T06:22:00Z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637629323565654539</vt:lpwstr>
  </property>
  <property fmtid="{D5CDD505-2E9C-101B-9397-08002B2CF9AE}" pid="4" name="TemplafyUserProfileId">
    <vt:lpwstr>637944017478610054</vt:lpwstr>
  </property>
  <property fmtid="{D5CDD505-2E9C-101B-9397-08002B2CF9AE}" pid="5" name="TemplafyFromBlank">
    <vt:bool>false</vt:bool>
  </property>
  <property fmtid="{D5CDD505-2E9C-101B-9397-08002B2CF9AE}" pid="6" name="ContentTypeId">
    <vt:lpwstr>0x010100FB96E3CF83C1344E85383C533D19657E</vt:lpwstr>
  </property>
  <property fmtid="{D5CDD505-2E9C-101B-9397-08002B2CF9AE}" pid="7" name="MediaServiceImageTags">
    <vt:lpwstr/>
  </property>
  <property fmtid="{D5CDD505-2E9C-101B-9397-08002B2CF9AE}" pid="8" name="RevIMBCS">
    <vt:lpwstr>1;#Unclassified|3955eeb1-2d18-4582-aeb2-00144ec3aaf5</vt:lpwstr>
  </property>
  <property fmtid="{D5CDD505-2E9C-101B-9397-08002B2CF9AE}" pid="9" name="ZOTERO_PREF_1">
    <vt:lpwstr>&lt;data data-version="3" zotero-version="6.0.26"&gt;&lt;session id="83Jl1Rl6"/&gt;&lt;style id="http://www.zotero.org/styles/Productivity-Commission" hasBibliography="1" bibliographyStyleHasBeenSet="1"/&gt;&lt;prefs&gt;&lt;pref name="fieldType" value="Field"/&gt;&lt;pref name="dontAskDe</vt:lpwstr>
  </property>
  <property fmtid="{D5CDD505-2E9C-101B-9397-08002B2CF9AE}" pid="10" name="ZOTERO_PREF_2">
    <vt:lpwstr>layCitationUpdates" value="true"/&gt;&lt;/prefs&gt;&lt;/data&gt;</vt:lpwstr>
  </property>
</Properties>
</file>