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FF0000"/>
        </w:rPr>
        <w:id w:val="-228914026"/>
        <w:docPartObj>
          <w:docPartGallery w:val="Cover Pages"/>
          <w:docPartUnique/>
        </w:docPartObj>
      </w:sdtPr>
      <w:sdtEndPr>
        <w:rPr>
          <w:color w:val="auto"/>
        </w:rPr>
      </w:sdtEndPr>
      <w:sdtContent>
        <w:p w14:paraId="570574F4" w14:textId="0FC053DE" w:rsidR="004F7BE2" w:rsidRPr="00DC267C" w:rsidRDefault="009D6733" w:rsidP="004F7BE2">
          <w:pPr>
            <w:pStyle w:val="BodyText"/>
            <w:spacing w:after="0"/>
            <w:rPr>
              <w:color w:val="FF0000"/>
            </w:rPr>
          </w:pPr>
          <w:r w:rsidRPr="00DC267C">
            <w:rPr>
              <w:noProof/>
              <w:color w:val="FF0000"/>
            </w:rPr>
            <w:drawing>
              <wp:anchor distT="0" distB="0" distL="114300" distR="114300" simplePos="0" relativeHeight="251658245" behindDoc="1" locked="0" layoutInCell="1" allowOverlap="1" wp14:anchorId="74A4D893" wp14:editId="2395E5D6">
                <wp:simplePos x="0" y="0"/>
                <wp:positionH relativeFrom="page">
                  <wp:align>left</wp:align>
                </wp:positionH>
                <wp:positionV relativeFrom="page">
                  <wp:align>top</wp:align>
                </wp:positionV>
                <wp:extent cx="7560000" cy="10684800"/>
                <wp:effectExtent l="0" t="0" r="0" b="0"/>
                <wp:wrapNone/>
                <wp:docPr id="1233949694" name="Picture 1233949694" descr="Productivity Commission, Review of the National Agreement on Closing the Gap, Draft Report, July 2023. &#10;Yindyamarra “Connection” artwork by Lani Balz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49694" name="Picture 1233949694" descr="Productivity Commission, Review of the National Agreement on Closing the Gap, Draft Report, July 2023. &#10;Yindyamarra “Connection” artwork by Lani Balzan."/>
                        <pic:cNvPicPr/>
                      </pic:nvPicPr>
                      <pic:blipFill>
                        <a:blip r:embed="rId13" cstate="print">
                          <a:extLst>
                            <a:ext uri="{28A0092B-C50C-407E-A947-70E740481C1C}">
                              <a14:useLocalDpi xmlns:a14="http://schemas.microsoft.com/office/drawing/2010/main"/>
                            </a:ext>
                          </a:extLst>
                        </a:blip>
                        <a:stretch>
                          <a:fillRect/>
                        </a:stretch>
                      </pic:blipFill>
                      <pic:spPr>
                        <a:xfrm>
                          <a:off x="0" y="0"/>
                          <a:ext cx="7560000" cy="10684800"/>
                        </a:xfrm>
                        <a:prstGeom prst="rect">
                          <a:avLst/>
                        </a:prstGeom>
                      </pic:spPr>
                    </pic:pic>
                  </a:graphicData>
                </a:graphic>
                <wp14:sizeRelH relativeFrom="page">
                  <wp14:pctWidth>0</wp14:pctWidth>
                </wp14:sizeRelH>
                <wp14:sizeRelV relativeFrom="page">
                  <wp14:pctHeight>0</wp14:pctHeight>
                </wp14:sizeRelV>
              </wp:anchor>
            </w:drawing>
          </w:r>
        </w:p>
        <w:p w14:paraId="07648B09" w14:textId="45AB7867" w:rsidR="004F7BE2" w:rsidRPr="00C33633" w:rsidRDefault="00D46A2C" w:rsidP="004F7BE2">
          <w:pPr>
            <w:pStyle w:val="Coverdate"/>
            <w:framePr w:wrap="around"/>
            <w:rPr>
              <w:color w:val="FFFFFF" w:themeColor="background1"/>
            </w:rPr>
          </w:pPr>
          <w:r w:rsidRPr="00C33633">
            <w:rPr>
              <w:color w:val="FFFFFF" w:themeColor="background1"/>
            </w:rPr>
            <w:t>July</w:t>
          </w:r>
          <w:r w:rsidR="004F7BE2" w:rsidRPr="00C33633">
            <w:rPr>
              <w:color w:val="FFFFFF" w:themeColor="background1"/>
            </w:rPr>
            <w:t xml:space="preserve"> </w:t>
          </w:r>
          <w:r w:rsidRPr="00C33633">
            <w:rPr>
              <w:color w:val="FFFFFF" w:themeColor="background1"/>
            </w:rPr>
            <w:t>2023</w:t>
          </w:r>
          <w:r w:rsidR="004F7BE2" w:rsidRPr="00C33633">
            <w:rPr>
              <w:color w:val="FFFFFF" w:themeColor="background1"/>
            </w:rPr>
            <w:t xml:space="preserve">   </w:t>
          </w:r>
        </w:p>
        <w:p w14:paraId="4517337A" w14:textId="7A4128E8" w:rsidR="004F7BE2" w:rsidRPr="00C33633" w:rsidRDefault="00E410A1" w:rsidP="008E5C6C">
          <w:pPr>
            <w:pStyle w:val="Title"/>
            <w:spacing w:before="40" w:after="720"/>
            <w:ind w:right="0"/>
            <w:rPr>
              <w:rFonts w:cs="Tahoma (Headings CS)"/>
              <w:sz w:val="56"/>
            </w:rPr>
          </w:pPr>
          <w:r w:rsidRPr="00C33633">
            <w:rPr>
              <w:noProof/>
              <w:sz w:val="56"/>
            </w:rPr>
            <w:drawing>
              <wp:anchor distT="0" distB="0" distL="114300" distR="114300" simplePos="0" relativeHeight="251658251" behindDoc="0" locked="1" layoutInCell="1" allowOverlap="1" wp14:anchorId="58A3FFB5" wp14:editId="291A4B54">
                <wp:simplePos x="0" y="0"/>
                <wp:positionH relativeFrom="margin">
                  <wp:posOffset>0</wp:posOffset>
                </wp:positionH>
                <wp:positionV relativeFrom="page">
                  <wp:posOffset>6985</wp:posOffset>
                </wp:positionV>
                <wp:extent cx="2235200" cy="1057910"/>
                <wp:effectExtent l="0" t="0" r="0" b="0"/>
                <wp:wrapNone/>
                <wp:docPr id="573116202" name="Picture 573116202"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4" cstate="print">
                          <a:extLst>
                            <a:ext uri="{28A0092B-C50C-407E-A947-70E740481C1C}">
                              <a14:useLocalDpi xmlns:a14="http://schemas.microsoft.com/office/drawing/2010/main"/>
                            </a:ext>
                            <a:ext uri="{96DAC541-7B7A-43D3-8B79-37D633B846F1}">
                              <asvg:svgBlip xmlns:asvg="http://schemas.microsoft.com/office/drawing/2016/SVG/main" r:embed="rId15"/>
                            </a:ext>
                          </a:extLst>
                        </a:blip>
                        <a:srcRect t="-95925"/>
                        <a:stretch/>
                      </pic:blipFill>
                      <pic:spPr bwMode="auto">
                        <a:xfrm>
                          <a:off x="0" y="0"/>
                          <a:ext cx="2235200" cy="1057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1238" w:rsidRPr="00C33633">
            <w:rPr>
              <w:rStyle w:val="TitleChar"/>
              <w:rFonts w:cs="Tahoma (Headings CS)"/>
              <w:sz w:val="56"/>
            </w:rPr>
            <w:t>Review of the National</w:t>
          </w:r>
          <w:r w:rsidR="006920F3" w:rsidRPr="00C33633">
            <w:rPr>
              <w:rStyle w:val="TitleChar"/>
              <w:rFonts w:cs="Tahoma (Headings CS)"/>
              <w:sz w:val="56"/>
            </w:rPr>
            <w:t xml:space="preserve"> </w:t>
          </w:r>
          <w:r w:rsidR="00A91238" w:rsidRPr="00C33633">
            <w:rPr>
              <w:rStyle w:val="TitleChar"/>
              <w:rFonts w:cs="Tahoma (Headings CS)"/>
              <w:sz w:val="56"/>
            </w:rPr>
            <w:t>Agreement on Closing the</w:t>
          </w:r>
          <w:r w:rsidR="006920F3" w:rsidRPr="00C33633">
            <w:rPr>
              <w:rStyle w:val="TitleChar"/>
              <w:rFonts w:cs="Tahoma (Headings CS)"/>
              <w:sz w:val="56"/>
            </w:rPr>
            <w:t xml:space="preserve"> </w:t>
          </w:r>
          <w:r w:rsidR="00A91238" w:rsidRPr="00C33633">
            <w:rPr>
              <w:rStyle w:val="TitleChar"/>
              <w:rFonts w:cs="Tahoma (Headings CS)"/>
              <w:sz w:val="56"/>
            </w:rPr>
            <w:t>Gap</w:t>
          </w:r>
        </w:p>
        <w:p w14:paraId="261EB2AD" w14:textId="45DA962A" w:rsidR="004F7BE2" w:rsidRPr="004A26D0" w:rsidRDefault="009E3265" w:rsidP="004F7BE2">
          <w:pPr>
            <w:pStyle w:val="Subtitle"/>
            <w:rPr>
              <w:sz w:val="28"/>
              <w:szCs w:val="28"/>
            </w:rPr>
          </w:pPr>
          <w:r w:rsidRPr="00C33633">
            <w:t>Draft report</w:t>
          </w:r>
          <w:r w:rsidR="004A26D0" w:rsidRPr="00DC267C">
            <w:rPr>
              <w:color w:val="FF0000"/>
            </w:rPr>
            <w:br/>
          </w:r>
          <w:r w:rsidR="004A26D0" w:rsidRPr="004A26D0">
            <w:rPr>
              <w:sz w:val="28"/>
              <w:szCs w:val="28"/>
            </w:rPr>
            <w:t>Executive summary</w:t>
          </w:r>
        </w:p>
        <w:p w14:paraId="70D6D709" w14:textId="77777777" w:rsidR="004F7BE2" w:rsidRDefault="004F7BE2" w:rsidP="004F7BE2">
          <w:pPr>
            <w:spacing w:after="160" w:line="259" w:lineRule="auto"/>
          </w:pPr>
        </w:p>
        <w:p w14:paraId="4EFD5C3D" w14:textId="77777777" w:rsidR="004F7BE2" w:rsidRDefault="004F7BE2" w:rsidP="004F7BE2">
          <w:pPr>
            <w:spacing w:after="160" w:line="259" w:lineRule="auto"/>
            <w:sectPr w:rsidR="004F7BE2">
              <w:footerReference w:type="even" r:id="rId16"/>
              <w:footerReference w:type="default" r:id="rId17"/>
              <w:headerReference w:type="first" r:id="rId18"/>
              <w:footerReference w:type="first" r:id="rId19"/>
              <w:pgSz w:w="11906" w:h="16838" w:code="9"/>
              <w:pgMar w:top="2835" w:right="1134" w:bottom="1134" w:left="1134" w:header="624" w:footer="510" w:gutter="0"/>
              <w:pgNumType w:fmt="lowerRoman"/>
              <w:cols w:space="708"/>
              <w:titlePg/>
              <w:docGrid w:linePitch="360"/>
            </w:sectPr>
          </w:pPr>
        </w:p>
        <w:tbl>
          <w:tblPr>
            <w:tblStyle w:val="CopyrightPage"/>
            <w:tblW w:w="0" w:type="auto"/>
            <w:shd w:val="clear" w:color="auto" w:fill="0D8380" w:themeFill="background2"/>
            <w:tblLook w:val="04A0" w:firstRow="1" w:lastRow="0" w:firstColumn="1" w:lastColumn="0" w:noHBand="0" w:noVBand="1"/>
          </w:tblPr>
          <w:tblGrid>
            <w:gridCol w:w="9638"/>
          </w:tblGrid>
          <w:tr w:rsidR="004F7BE2" w14:paraId="5A41554D" w14:textId="77777777" w:rsidTr="00CA5BFE">
            <w:trPr>
              <w:trHeight w:hRule="exact" w:val="12801"/>
            </w:trPr>
            <w:tc>
              <w:tcPr>
                <w:tcW w:w="9638" w:type="dxa"/>
                <w:tcMar>
                  <w:top w:w="113" w:type="dxa"/>
                </w:tcMar>
              </w:tcPr>
              <w:p w14:paraId="27F68771" w14:textId="623FA629" w:rsidR="0015206A" w:rsidRDefault="004F7BE2" w:rsidP="00CA5BFE">
                <w:pPr>
                  <w:pStyle w:val="Copyrightpage-BodyBold"/>
                  <w:ind w:right="-284"/>
                  <w:rPr>
                    <w:rStyle w:val="White"/>
                  </w:rPr>
                </w:pPr>
                <w:r>
                  <w:rPr>
                    <w:rStyle w:val="White"/>
                  </w:rPr>
                  <w:lastRenderedPageBreak/>
                  <w:br w:type="page"/>
                </w:r>
                <w:r w:rsidR="004F093E" w:rsidRPr="0015206A">
                  <w:rPr>
                    <w:spacing w:val="-4"/>
                  </w:rPr>
                  <w:t xml:space="preserve">This is a draft report prepared for further public engagement and input. </w:t>
                </w:r>
                <w:r w:rsidR="005F7E43">
                  <w:rPr>
                    <w:spacing w:val="-4"/>
                  </w:rPr>
                  <w:br/>
                </w:r>
                <w:r w:rsidR="004F093E" w:rsidRPr="0015206A">
                  <w:rPr>
                    <w:spacing w:val="-4"/>
                  </w:rPr>
                  <w:t>The Commission will finalise its report after these processes have taken place.</w:t>
                </w:r>
              </w:p>
              <w:p w14:paraId="77BECD0A" w14:textId="77777777" w:rsidR="00F50A42" w:rsidRPr="00F37CB6" w:rsidRDefault="00F50A42" w:rsidP="00F50A42">
                <w:pPr>
                  <w:pStyle w:val="Copyrightpage-Keylinenotext"/>
                  <w:ind w:right="-284"/>
                </w:pPr>
              </w:p>
              <w:p w14:paraId="68C87F0D" w14:textId="7C018AEE" w:rsidR="004F7BE2" w:rsidRPr="00D96F65" w:rsidRDefault="004F7BE2">
                <w:pPr>
                  <w:pStyle w:val="Copyrightpage-Heading"/>
                  <w:ind w:right="-284"/>
                </w:pPr>
                <w:r w:rsidRPr="00D96F65">
                  <w:t>The Productivity Commission</w:t>
                </w:r>
              </w:p>
              <w:p w14:paraId="6EBF0F54" w14:textId="77777777" w:rsidR="004F7BE2" w:rsidRPr="00D56EB3" w:rsidRDefault="004F7BE2">
                <w:pPr>
                  <w:pStyle w:val="Copyrightpage-BodyBold"/>
                  <w:rPr>
                    <w:spacing w:val="-4"/>
                  </w:rPr>
                </w:pPr>
                <w:r w:rsidRPr="00D56EB3">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w:t>
                </w:r>
                <w:r w:rsidR="00942BD5" w:rsidRPr="00D56EB3">
                  <w:rPr>
                    <w:spacing w:val="-4"/>
                  </w:rPr>
                  <w:noBreakHyphen/>
                </w:r>
                <w:r w:rsidRPr="00D56EB3">
                  <w:rPr>
                    <w:spacing w:val="-4"/>
                  </w:rPr>
                  <w:t>term interest of the Australian community.</w:t>
                </w:r>
              </w:p>
              <w:p w14:paraId="32BC0227" w14:textId="77777777" w:rsidR="004F7BE2" w:rsidRPr="000F4488" w:rsidRDefault="004F7BE2">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71AB56BA" w14:textId="77777777" w:rsidR="004F7BE2" w:rsidRPr="000F4488" w:rsidRDefault="004F7BE2">
                <w:pPr>
                  <w:pStyle w:val="Copyrightpage-BodyBold"/>
                </w:pPr>
                <w:r w:rsidRPr="000561CF">
                  <w:t>Further information on the Productivity Commission can be obtained from the Commission’s website (www.pc.gov.au).</w:t>
                </w:r>
              </w:p>
              <w:p w14:paraId="552AFF20" w14:textId="77777777" w:rsidR="004F7BE2" w:rsidRPr="00FB5C96" w:rsidRDefault="004F7BE2" w:rsidP="00FB5C96">
                <w:pPr>
                  <w:pStyle w:val="Copyrightpage-Keylinenotext"/>
                </w:pPr>
              </w:p>
              <w:p w14:paraId="6D8A5BA5" w14:textId="77777777" w:rsidR="004F7BE2" w:rsidRPr="000561CF" w:rsidRDefault="004F7BE2">
                <w:pPr>
                  <w:pStyle w:val="Copyrightpage-BodyBold"/>
                </w:pPr>
                <w:r w:rsidRPr="00E72EE0">
                  <w:t>©</w:t>
                </w:r>
                <w:r w:rsidRPr="00137FAB">
                  <w:t xml:space="preserve"> Commonwealth of Australia 202</w:t>
                </w:r>
                <w:r w:rsidR="00862A7C">
                  <w:t>3</w:t>
                </w:r>
              </w:p>
              <w:p w14:paraId="6FEAADCB" w14:textId="77777777" w:rsidR="004F7BE2" w:rsidRPr="00E72EE0" w:rsidRDefault="004F7BE2">
                <w:pPr>
                  <w:pStyle w:val="Copyrightpage-Heading2"/>
                  <w:spacing w:before="0"/>
                  <w:ind w:right="-284"/>
                  <w:rPr>
                    <w:bCs/>
                  </w:rPr>
                </w:pPr>
                <w:r w:rsidRPr="00E72EE0">
                  <w:rPr>
                    <w:bCs/>
                    <w:noProof/>
                  </w:rPr>
                  <w:drawing>
                    <wp:inline distT="0" distB="0" distL="0" distR="0" wp14:anchorId="4247E739" wp14:editId="5B7E44AE">
                      <wp:extent cx="774000" cy="270000"/>
                      <wp:effectExtent l="0" t="0" r="7620" b="0"/>
                      <wp:docPr id="6" name="Picture 6"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0">
                                <a:extLst>
                                  <a:ext uri="{28A0092B-C50C-407E-A947-70E740481C1C}">
                                    <a14:useLocalDpi xmlns:a14="http://schemas.microsoft.com/office/drawing/2010/main"/>
                                  </a:ext>
                                  <a:ext uri="{96DAC541-7B7A-43D3-8B79-37D633B846F1}">
                                    <asvg:svgBlip xmlns:asvg="http://schemas.microsoft.com/office/drawing/2016/SVG/main" r:embed="rId21"/>
                                  </a:ext>
                                </a:extLst>
                              </a:blip>
                              <a:stretch>
                                <a:fillRect/>
                              </a:stretch>
                            </pic:blipFill>
                            <pic:spPr>
                              <a:xfrm>
                                <a:off x="0" y="0"/>
                                <a:ext cx="774000" cy="270000"/>
                              </a:xfrm>
                              <a:prstGeom prst="rect">
                                <a:avLst/>
                              </a:prstGeom>
                            </pic:spPr>
                          </pic:pic>
                        </a:graphicData>
                      </a:graphic>
                    </wp:inline>
                  </w:drawing>
                </w:r>
              </w:p>
              <w:p w14:paraId="191A3178" w14:textId="77777777" w:rsidR="004F7BE2" w:rsidRPr="000F4488" w:rsidRDefault="004F7BE2">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1CE891A7" w14:textId="77777777" w:rsidR="004F7BE2" w:rsidRPr="000F4488" w:rsidRDefault="004F7BE2">
                <w:pPr>
                  <w:pStyle w:val="Copyrightpage-BodyBold"/>
                </w:pPr>
                <w:r w:rsidRPr="000561CF">
                  <w:t>The terms under which the Coat of Arms can be used are detailed at: www.pmc.gov.au/government/commonwealth-coat-arms.</w:t>
                </w:r>
              </w:p>
              <w:p w14:paraId="21286AF8" w14:textId="77777777" w:rsidR="004F7BE2" w:rsidRPr="000561CF" w:rsidRDefault="004F7BE2">
                <w:pPr>
                  <w:pStyle w:val="Copyrightpage-BodyBold"/>
                </w:pPr>
                <w:r w:rsidRPr="000561CF">
                  <w:t>Wherever a third party holds copyright in this material</w:t>
                </w:r>
                <w:r w:rsidR="00A71688">
                  <w:t>,</w:t>
                </w:r>
                <w:r w:rsidRPr="000561CF">
                  <w:t xml:space="preserve"> the copyright remains with that party. Their permission may be required to use the material</w:t>
                </w:r>
                <w:r w:rsidR="00E95E6C">
                  <w:t xml:space="preserve"> </w:t>
                </w:r>
                <w:r w:rsidR="00E95E6C">
                  <w:rPr>
                    <w:rFonts w:cstheme="minorHAnsi"/>
                  </w:rPr>
                  <w:t>–</w:t>
                </w:r>
                <w:r w:rsidRPr="000561CF">
                  <w:t xml:space="preserve"> please contact them directly.</w:t>
                </w:r>
              </w:p>
              <w:p w14:paraId="269C6185" w14:textId="77777777" w:rsidR="004F7BE2" w:rsidRPr="00137FAB" w:rsidRDefault="004F7BE2">
                <w:pPr>
                  <w:pStyle w:val="Copyrightpage-BodyBold"/>
                </w:pPr>
                <w:r w:rsidRPr="000F4488">
                  <w:t>An appropriate reference for this publication is:</w:t>
                </w:r>
                <w:r>
                  <w:br/>
                  <w:t xml:space="preserve">Productivity Commission </w:t>
                </w:r>
                <w:r w:rsidR="009931CF">
                  <w:t>2023</w:t>
                </w:r>
                <w:r>
                  <w:t xml:space="preserve">, </w:t>
                </w:r>
                <w:r w:rsidR="003F711C">
                  <w:rPr>
                    <w:i/>
                    <w:iCs/>
                  </w:rPr>
                  <w:t>Review of the National Agreement on Closing the Gap</w:t>
                </w:r>
                <w:r>
                  <w:t xml:space="preserve">, Draft Report, Canberra, </w:t>
                </w:r>
                <w:r w:rsidR="003F711C">
                  <w:t>July</w:t>
                </w:r>
                <w:r w:rsidR="00663328">
                  <w:t>.</w:t>
                </w:r>
              </w:p>
              <w:p w14:paraId="743F21A9" w14:textId="77777777" w:rsidR="00055901" w:rsidRDefault="004F7BE2" w:rsidP="00167126">
                <w:pPr>
                  <w:pStyle w:val="Copyrightpage-BodyBold"/>
                  <w:spacing w:before="0" w:after="0"/>
                </w:pPr>
                <w:r w:rsidRPr="00E72EE0">
                  <w:t xml:space="preserve">Publication enquiries: </w:t>
                </w:r>
              </w:p>
              <w:p w14:paraId="53F4327A" w14:textId="7917A9FE" w:rsidR="004F7BE2" w:rsidRDefault="00D56EB3" w:rsidP="00D56EB3">
                <w:pPr>
                  <w:pStyle w:val="Copyrightpage-BodyBold"/>
                  <w:spacing w:before="0" w:after="0"/>
                </w:pPr>
                <w:r>
                  <w:t>P</w:t>
                </w:r>
                <w:r w:rsidR="00055901" w:rsidRPr="001B5CCE">
                  <w:t xml:space="preserve">hone 03 9653 2244 | </w:t>
                </w:r>
                <w:r>
                  <w:t>E</w:t>
                </w:r>
                <w:r w:rsidR="00055901" w:rsidRPr="001B5CCE">
                  <w:t>mail</w:t>
                </w:r>
                <w:r w:rsidR="001E4FD9">
                  <w:t xml:space="preserve"> </w:t>
                </w:r>
                <w:r w:rsidR="003B59AE">
                  <w:t>communications</w:t>
                </w:r>
                <w:r w:rsidR="00055901" w:rsidRPr="001B5CCE">
                  <w:t>@pc.gov.au</w:t>
                </w:r>
              </w:p>
            </w:tc>
          </w:tr>
        </w:tbl>
        <w:p w14:paraId="177242CB" w14:textId="6694FA4A" w:rsidR="004F7BE2" w:rsidRPr="00DA3017" w:rsidRDefault="00000000" w:rsidP="004F7BE2">
          <w:pPr>
            <w:spacing w:before="0" w:after="160" w:line="259" w:lineRule="auto"/>
            <w:rPr>
              <w:b/>
              <w:color w:val="FFFFFF" w:themeColor="background1"/>
            </w:rPr>
          </w:pPr>
        </w:p>
      </w:sdtContent>
    </w:sdt>
    <w:tbl>
      <w:tblPr>
        <w:tblStyle w:val="NoBorderwithPadding"/>
        <w:tblW w:w="0" w:type="auto"/>
        <w:shd w:val="clear" w:color="auto" w:fill="CB6027" w:themeFill="text2"/>
        <w:tblLook w:val="04A0" w:firstRow="1" w:lastRow="0" w:firstColumn="1" w:lastColumn="0" w:noHBand="0" w:noVBand="1"/>
      </w:tblPr>
      <w:tblGrid>
        <w:gridCol w:w="9638"/>
      </w:tblGrid>
      <w:tr w:rsidR="004F7BE2" w14:paraId="33620C9B" w14:textId="77777777">
        <w:trPr>
          <w:trHeight w:hRule="exact" w:val="12586"/>
        </w:trPr>
        <w:tc>
          <w:tcPr>
            <w:tcW w:w="9638" w:type="dxa"/>
            <w:shd w:val="clear" w:color="auto" w:fill="F4F5F6"/>
          </w:tcPr>
          <w:p w14:paraId="157914BB" w14:textId="77777777" w:rsidR="004F7BE2" w:rsidRDefault="004F7BE2" w:rsidP="004F7BE2">
            <w:pPr>
              <w:pStyle w:val="Heading1-nobackground"/>
            </w:pPr>
            <w:bookmarkStart w:id="0" w:name="_Toc140237655"/>
            <w:bookmarkStart w:id="1" w:name="_Toc140572153"/>
            <w:r>
              <w:lastRenderedPageBreak/>
              <w:t>Opportunity for comment</w:t>
            </w:r>
            <w:bookmarkEnd w:id="0"/>
            <w:bookmarkEnd w:id="1"/>
          </w:p>
          <w:p w14:paraId="611CF923" w14:textId="77777777" w:rsidR="00DC6DE2" w:rsidRPr="008E01D9" w:rsidRDefault="009F61F4" w:rsidP="003F5EA7">
            <w:pPr>
              <w:pStyle w:val="BodyText"/>
              <w:spacing w:after="240"/>
            </w:pPr>
            <w:r w:rsidRPr="008E01D9">
              <w:t>The Commission thanks all participants</w:t>
            </w:r>
            <w:r w:rsidR="00296922" w:rsidRPr="008E01D9">
              <w:t>, particularly Aboriginal and Torre</w:t>
            </w:r>
            <w:r w:rsidR="009608AE" w:rsidRPr="008E01D9">
              <w:t>s Strait Islander people</w:t>
            </w:r>
            <w:r w:rsidR="008D0FE2" w:rsidRPr="008E01D9">
              <w:t>,</w:t>
            </w:r>
            <w:r w:rsidRPr="008E01D9">
              <w:t xml:space="preserve"> for their contribution to the </w:t>
            </w:r>
            <w:r w:rsidR="006309D6" w:rsidRPr="008E01D9">
              <w:t>review</w:t>
            </w:r>
            <w:r w:rsidR="00446034" w:rsidRPr="008E01D9">
              <w:t>,</w:t>
            </w:r>
            <w:r w:rsidR="006309D6" w:rsidRPr="008E01D9">
              <w:t xml:space="preserve"> </w:t>
            </w:r>
            <w:r w:rsidRPr="008E01D9">
              <w:t xml:space="preserve">and now seeks additional input for the final report. </w:t>
            </w:r>
          </w:p>
          <w:p w14:paraId="2F8E9E30" w14:textId="77777777" w:rsidR="00DC6DE2" w:rsidRPr="008E01D9" w:rsidRDefault="009F61F4" w:rsidP="003F5EA7">
            <w:pPr>
              <w:pStyle w:val="BodyText"/>
              <w:spacing w:after="240"/>
            </w:pPr>
            <w:r w:rsidRPr="008E01D9">
              <w:t xml:space="preserve">You are invited to examine this draft report and comment on it by written submission to the Productivity Commission, preferably in electronic format, by </w:t>
            </w:r>
            <w:r w:rsidR="000A71EF" w:rsidRPr="008E01D9">
              <w:t>Friday</w:t>
            </w:r>
            <w:r w:rsidRPr="008E01D9">
              <w:t xml:space="preserve"> </w:t>
            </w:r>
            <w:r w:rsidR="000A71EF" w:rsidRPr="008E01D9">
              <w:t>6</w:t>
            </w:r>
            <w:r w:rsidRPr="008E01D9">
              <w:t xml:space="preserve"> </w:t>
            </w:r>
            <w:r w:rsidR="000A71EF" w:rsidRPr="008E01D9">
              <w:t>October</w:t>
            </w:r>
            <w:r w:rsidRPr="008E01D9">
              <w:t xml:space="preserve"> 202</w:t>
            </w:r>
            <w:r w:rsidR="000A71EF" w:rsidRPr="008E01D9">
              <w:t>3</w:t>
            </w:r>
            <w:r w:rsidRPr="008E01D9">
              <w:t xml:space="preserve">. </w:t>
            </w:r>
          </w:p>
          <w:p w14:paraId="0D57758D" w14:textId="34AFD020" w:rsidR="00DC6DE2" w:rsidRPr="008E01D9" w:rsidRDefault="009F61F4" w:rsidP="003F5EA7">
            <w:pPr>
              <w:pStyle w:val="BodyText"/>
              <w:spacing w:after="240"/>
            </w:pPr>
            <w:r w:rsidRPr="008E01D9">
              <w:t xml:space="preserve">Further information on how to provide a submission is included on the </w:t>
            </w:r>
            <w:r w:rsidR="000A71EF" w:rsidRPr="008E01D9">
              <w:t xml:space="preserve">review </w:t>
            </w:r>
            <w:r w:rsidRPr="008E01D9">
              <w:t xml:space="preserve">website: </w:t>
            </w:r>
            <w:r w:rsidR="00FD64ED" w:rsidRPr="000A4D89">
              <w:rPr>
                <w:u w:val="single"/>
              </w:rPr>
              <w:t>www.pc.gov.au/inquiries/current/closing-the-gap-review</w:t>
            </w:r>
            <w:r w:rsidR="00702E16" w:rsidRPr="000A4D89">
              <w:rPr>
                <w:rStyle w:val="Hyperlink"/>
                <w:u w:val="none"/>
              </w:rPr>
              <w:t>.</w:t>
            </w:r>
          </w:p>
          <w:p w14:paraId="6F455B17" w14:textId="77777777" w:rsidR="00DA0EE9" w:rsidRPr="008E01D9" w:rsidRDefault="009F61F4" w:rsidP="003F5EA7">
            <w:pPr>
              <w:pStyle w:val="BodyText"/>
              <w:spacing w:after="240"/>
              <w:rPr>
                <w:rFonts w:eastAsiaTheme="minorEastAsia"/>
              </w:rPr>
            </w:pPr>
            <w:r w:rsidRPr="008E01D9">
              <w:rPr>
                <w:rFonts w:eastAsiaTheme="minorEastAsia"/>
              </w:rPr>
              <w:t xml:space="preserve">The Commission will prepare the final report after further submissions have been received and it will hold further discussions with participants. The Commission will forward the final report to the </w:t>
            </w:r>
            <w:r w:rsidR="00446034" w:rsidRPr="008E01D9">
              <w:rPr>
                <w:rFonts w:eastAsiaTheme="minorEastAsia"/>
              </w:rPr>
              <w:t xml:space="preserve">Joint Council on Closing the Gap </w:t>
            </w:r>
            <w:r w:rsidRPr="008E01D9">
              <w:rPr>
                <w:rFonts w:eastAsiaTheme="minorEastAsia"/>
              </w:rPr>
              <w:t xml:space="preserve">in </w:t>
            </w:r>
            <w:r w:rsidR="00E066E8" w:rsidRPr="008E01D9">
              <w:rPr>
                <w:rFonts w:eastAsiaTheme="minorEastAsia"/>
              </w:rPr>
              <w:t>December</w:t>
            </w:r>
            <w:r w:rsidRPr="008E01D9">
              <w:rPr>
                <w:rFonts w:eastAsiaTheme="minorEastAsia"/>
              </w:rPr>
              <w:t xml:space="preserve"> 202</w:t>
            </w:r>
            <w:r w:rsidR="00E066E8" w:rsidRPr="008E01D9">
              <w:rPr>
                <w:rFonts w:eastAsiaTheme="minorEastAsia"/>
              </w:rPr>
              <w:t>3</w:t>
            </w:r>
            <w:r w:rsidR="00702E16" w:rsidRPr="008E01D9">
              <w:rPr>
                <w:rFonts w:eastAsiaTheme="minorEastAsia"/>
              </w:rPr>
              <w:t>.</w:t>
            </w:r>
          </w:p>
          <w:p w14:paraId="52C47C63" w14:textId="77777777" w:rsidR="004F7BE2" w:rsidRPr="00683E2C" w:rsidRDefault="004F7BE2" w:rsidP="002E6C0C">
            <w:pPr>
              <w:pStyle w:val="Heading2-noTOC"/>
            </w:pPr>
            <w:r w:rsidRPr="00683E2C">
              <w:t>Commissioners</w:t>
            </w:r>
          </w:p>
          <w:p w14:paraId="56E4C5B1" w14:textId="7046FBC3" w:rsidR="004F7BE2" w:rsidRPr="007151C7" w:rsidRDefault="00C11973">
            <w:pPr>
              <w:pStyle w:val="BodyText"/>
            </w:pPr>
            <w:r w:rsidRPr="007151C7">
              <w:t xml:space="preserve">For the purposes of this </w:t>
            </w:r>
            <w:r>
              <w:t>review</w:t>
            </w:r>
            <w:r w:rsidRPr="007151C7">
              <w:t xml:space="preserve"> and draft report</w:t>
            </w:r>
            <w:r w:rsidR="006C133E" w:rsidRPr="007151C7">
              <w:t xml:space="preserve"> the Commission</w:t>
            </w:r>
            <w:r w:rsidR="006C133E">
              <w:t>ers</w:t>
            </w:r>
            <w:r w:rsidR="006C133E" w:rsidRPr="007151C7">
              <w:t xml:space="preserve"> </w:t>
            </w:r>
            <w:r w:rsidR="006C133E">
              <w:t>are</w:t>
            </w:r>
            <w:r w:rsidR="004F7BE2" w:rsidRPr="007151C7">
              <w:t>:</w:t>
            </w:r>
          </w:p>
          <w:tbl>
            <w:tblPr>
              <w:tblW w:w="0" w:type="auto"/>
              <w:tblLook w:val="01E0" w:firstRow="1" w:lastRow="1" w:firstColumn="1" w:lastColumn="1" w:noHBand="0" w:noVBand="0"/>
            </w:tblPr>
            <w:tblGrid>
              <w:gridCol w:w="3969"/>
              <w:gridCol w:w="4820"/>
            </w:tblGrid>
            <w:tr w:rsidR="004F7BE2" w14:paraId="61813163" w14:textId="77777777">
              <w:tc>
                <w:tcPr>
                  <w:tcW w:w="3969" w:type="dxa"/>
                  <w:tcMar>
                    <w:left w:w="0" w:type="dxa"/>
                    <w:right w:w="0" w:type="dxa"/>
                  </w:tcMar>
                </w:tcPr>
                <w:p w14:paraId="21810E70" w14:textId="77777777" w:rsidR="004F7BE2" w:rsidRDefault="00D177EB">
                  <w:pPr>
                    <w:pStyle w:val="BodyText"/>
                  </w:pPr>
                  <w:r>
                    <w:t xml:space="preserve">Michael Brennan </w:t>
                  </w:r>
                </w:p>
              </w:tc>
              <w:tc>
                <w:tcPr>
                  <w:tcW w:w="4820" w:type="dxa"/>
                </w:tcPr>
                <w:p w14:paraId="6F13B12E" w14:textId="78737965" w:rsidR="004F7BE2" w:rsidRDefault="00446034">
                  <w:pPr>
                    <w:pStyle w:val="BodyText"/>
                  </w:pPr>
                  <w:r>
                    <w:t>Chair</w:t>
                  </w:r>
                </w:p>
              </w:tc>
            </w:tr>
            <w:tr w:rsidR="00FB5BF9" w14:paraId="3179D3C1" w14:textId="77777777">
              <w:tc>
                <w:tcPr>
                  <w:tcW w:w="3969" w:type="dxa"/>
                  <w:tcMar>
                    <w:left w:w="0" w:type="dxa"/>
                    <w:right w:w="0" w:type="dxa"/>
                  </w:tcMar>
                </w:tcPr>
                <w:p w14:paraId="34509096" w14:textId="77777777" w:rsidR="00FB5BF9" w:rsidRDefault="00D177EB">
                  <w:pPr>
                    <w:pStyle w:val="BodyText"/>
                  </w:pPr>
                  <w:r>
                    <w:t>Romlie Mokak</w:t>
                  </w:r>
                </w:p>
              </w:tc>
              <w:tc>
                <w:tcPr>
                  <w:tcW w:w="4820" w:type="dxa"/>
                </w:tcPr>
                <w:p w14:paraId="11C79A5E" w14:textId="77777777" w:rsidR="00FB5BF9" w:rsidRDefault="00FB5BF9">
                  <w:pPr>
                    <w:pStyle w:val="BodyText"/>
                  </w:pPr>
                  <w:r>
                    <w:t>Commissioner</w:t>
                  </w:r>
                </w:p>
              </w:tc>
            </w:tr>
            <w:tr w:rsidR="004F7BE2" w14:paraId="1982C124" w14:textId="77777777" w:rsidTr="00C11973">
              <w:trPr>
                <w:trHeight w:val="579"/>
              </w:trPr>
              <w:tc>
                <w:tcPr>
                  <w:tcW w:w="3969" w:type="dxa"/>
                  <w:tcMar>
                    <w:left w:w="0" w:type="dxa"/>
                    <w:right w:w="0" w:type="dxa"/>
                  </w:tcMar>
                </w:tcPr>
                <w:p w14:paraId="29BD5128" w14:textId="77777777" w:rsidR="004F7BE2" w:rsidRDefault="00FB5BF9">
                  <w:pPr>
                    <w:pStyle w:val="BodyText"/>
                  </w:pPr>
                  <w:r>
                    <w:t>Natalie Siegel-Brown</w:t>
                  </w:r>
                </w:p>
              </w:tc>
              <w:tc>
                <w:tcPr>
                  <w:tcW w:w="4820" w:type="dxa"/>
                </w:tcPr>
                <w:p w14:paraId="32FFC704" w14:textId="739C688C" w:rsidR="00FB5BF9" w:rsidRDefault="004F7BE2" w:rsidP="001679A9">
                  <w:pPr>
                    <w:pStyle w:val="BodyText"/>
                  </w:pPr>
                  <w:r>
                    <w:t>Commissioner</w:t>
                  </w:r>
                </w:p>
              </w:tc>
            </w:tr>
          </w:tbl>
          <w:p w14:paraId="48385001" w14:textId="77777777" w:rsidR="004F7BE2" w:rsidRPr="00DD6473" w:rsidRDefault="004F7BE2">
            <w:pPr>
              <w:pStyle w:val="BodyText"/>
            </w:pPr>
          </w:p>
        </w:tc>
      </w:tr>
    </w:tbl>
    <w:p w14:paraId="1736A524" w14:textId="77777777" w:rsidR="004F7BE2" w:rsidRDefault="004F7BE2" w:rsidP="004F7BE2">
      <w:pPr>
        <w:pStyle w:val="BodyText"/>
        <w:sectPr w:rsidR="004F7BE2" w:rsidSect="004544D6">
          <w:headerReference w:type="even" r:id="rId22"/>
          <w:headerReference w:type="default" r:id="rId23"/>
          <w:footerReference w:type="even" r:id="rId24"/>
          <w:footerReference w:type="default" r:id="rId25"/>
          <w:pgSz w:w="11906" w:h="16838" w:code="9"/>
          <w:pgMar w:top="1134" w:right="1134" w:bottom="1134" w:left="1134" w:header="794" w:footer="510" w:gutter="0"/>
          <w:pgNumType w:fmt="lowerRoman" w:start="2"/>
          <w:cols w:space="708"/>
          <w:docGrid w:linePitch="360"/>
        </w:sectPr>
      </w:pPr>
      <w:bookmarkStart w:id="2" w:name="_Toc77943765"/>
    </w:p>
    <w:p w14:paraId="7C0879DF" w14:textId="620C933B" w:rsidR="00A70D8C" w:rsidRPr="00C02556" w:rsidRDefault="00106A99" w:rsidP="00C02556">
      <w:pPr>
        <w:pStyle w:val="Heading1-nobackground"/>
        <w:rPr>
          <w:rFonts w:cs="Arial (Body CS)"/>
          <w:position w:val="-96"/>
        </w:rPr>
      </w:pPr>
      <w:bookmarkStart w:id="3" w:name="_Toc87867414"/>
      <w:bookmarkStart w:id="4" w:name="_Toc140237657"/>
      <w:bookmarkStart w:id="5" w:name="_Toc140572155"/>
      <w:bookmarkEnd w:id="2"/>
      <w:r>
        <w:rPr>
          <w:rFonts w:cs="Arial (Body CS)"/>
          <w:position w:val="-96"/>
        </w:rPr>
        <w:lastRenderedPageBreak/>
        <w:t>D</w:t>
      </w:r>
      <w:r w:rsidR="00A70D8C" w:rsidRPr="00C02556">
        <w:rPr>
          <w:rFonts w:cs="Arial (Body CS)"/>
          <w:position w:val="-96"/>
        </w:rPr>
        <w:t>isclosure of interests</w:t>
      </w:r>
      <w:bookmarkEnd w:id="3"/>
      <w:bookmarkEnd w:id="4"/>
      <w:bookmarkEnd w:id="5"/>
    </w:p>
    <w:p w14:paraId="6C385738" w14:textId="61D9574A" w:rsidR="003B0AA0" w:rsidRDefault="00E363C0" w:rsidP="003B0AA0">
      <w:r w:rsidRPr="00E363C0">
        <w:t xml:space="preserve">The </w:t>
      </w:r>
      <w:r w:rsidRPr="00E45BAF">
        <w:rPr>
          <w:i/>
          <w:iCs/>
        </w:rPr>
        <w:t>Productivity Commission Act 1998</w:t>
      </w:r>
      <w:r w:rsidRPr="00E363C0">
        <w:t xml:space="preserve"> </w:t>
      </w:r>
      <w:r w:rsidR="00446034">
        <w:t xml:space="preserve">(Cth) </w:t>
      </w:r>
      <w:r w:rsidRPr="00E363C0">
        <w:t>specifies that where Commissioners have or acquire interests, pecuniary or otherwise, that could conflict with the proper performance of their functions they must disclose those interests.</w:t>
      </w:r>
      <w:r w:rsidR="00C02556" w:rsidRPr="00C02556">
        <w:rPr>
          <w:noProof/>
        </w:rPr>
        <w:t xml:space="preserve"> </w:t>
      </w:r>
    </w:p>
    <w:p w14:paraId="4876FF3F" w14:textId="77777777" w:rsidR="00FF4DD1" w:rsidRDefault="00FF4DD1" w:rsidP="00FF4DD1">
      <w:pPr>
        <w:rPr>
          <w:rFonts w:eastAsia="Times New Roman"/>
        </w:rPr>
      </w:pPr>
      <w:r w:rsidRPr="5CF1E258">
        <w:rPr>
          <w:rFonts w:eastAsia="Times New Roman"/>
        </w:rPr>
        <w:t>Commissioner Mokak advised that he is a patron of Winnunga Nimmityjah Aboriginal Health and Community Services, ACT; and a board member of the Australian Institute of Health and Welfare</w:t>
      </w:r>
      <w:r>
        <w:rPr>
          <w:rFonts w:eastAsia="Times New Roman"/>
        </w:rPr>
        <w:t>.</w:t>
      </w:r>
    </w:p>
    <w:p w14:paraId="182AF020" w14:textId="77777777" w:rsidR="008E7FDB" w:rsidRPr="008F565C" w:rsidRDefault="00A46456" w:rsidP="003B0AA0">
      <w:pPr>
        <w:rPr>
          <w:rFonts w:eastAsia="Times New Roman"/>
        </w:rPr>
      </w:pPr>
      <w:r>
        <w:t>Comm</w:t>
      </w:r>
      <w:r w:rsidR="00214A89">
        <w:t>issioner S</w:t>
      </w:r>
      <w:r w:rsidR="000E3A32">
        <w:t>ieg</w:t>
      </w:r>
      <w:r w:rsidR="00C037B3">
        <w:t>e</w:t>
      </w:r>
      <w:r w:rsidR="000E3A32">
        <w:t>l-Brown</w:t>
      </w:r>
      <w:r w:rsidR="00C037B3">
        <w:t xml:space="preserve"> </w:t>
      </w:r>
      <w:r w:rsidR="00EC423D">
        <w:t>advised that</w:t>
      </w:r>
      <w:r w:rsidR="00300BAE">
        <w:t xml:space="preserve"> she is </w:t>
      </w:r>
      <w:r w:rsidR="00B05D57">
        <w:t xml:space="preserve">a </w:t>
      </w:r>
      <w:r w:rsidR="001F6A95">
        <w:t xml:space="preserve">member of </w:t>
      </w:r>
      <w:r w:rsidR="00D177EB">
        <w:t xml:space="preserve">the </w:t>
      </w:r>
      <w:r w:rsidR="0018338C" w:rsidRPr="008F565C">
        <w:rPr>
          <w:rFonts w:eastAsia="Times New Roman"/>
        </w:rPr>
        <w:t>Independent Truth and Treaty Body, Queensland</w:t>
      </w:r>
      <w:r w:rsidR="00325207" w:rsidRPr="008F565C">
        <w:rPr>
          <w:rFonts w:eastAsia="Times New Roman"/>
        </w:rPr>
        <w:t xml:space="preserve">; and </w:t>
      </w:r>
      <w:r w:rsidR="008E7FDB" w:rsidRPr="008F565C">
        <w:rPr>
          <w:rFonts w:eastAsia="Times New Roman"/>
        </w:rPr>
        <w:t>Board Director, Ageing and Disability Advocacy Australia</w:t>
      </w:r>
      <w:r w:rsidR="0096648C">
        <w:rPr>
          <w:rFonts w:eastAsia="Times New Roman"/>
        </w:rPr>
        <w:t>.</w:t>
      </w:r>
    </w:p>
    <w:p w14:paraId="6A9536B8" w14:textId="77777777" w:rsidR="0058718E" w:rsidRPr="008C5CCD" w:rsidRDefault="0058718E" w:rsidP="008C5CCD">
      <w:pPr>
        <w:pStyle w:val="BodyText"/>
      </w:pPr>
      <w:r w:rsidRPr="008C5CCD">
        <w:br w:type="page"/>
      </w:r>
    </w:p>
    <w:p w14:paraId="7961255B" w14:textId="27BCF70F" w:rsidR="0058718E" w:rsidRPr="00C02556" w:rsidRDefault="0058718E" w:rsidP="005F6BE3">
      <w:pPr>
        <w:pStyle w:val="Heading1-nobackground"/>
        <w:rPr>
          <w:rFonts w:cs="Arial (Body CS)"/>
          <w:position w:val="-96"/>
        </w:rPr>
      </w:pPr>
      <w:bookmarkStart w:id="6" w:name="_Toc140237658"/>
      <w:bookmarkStart w:id="7" w:name="_Toc140572156"/>
      <w:r w:rsidRPr="00C02556">
        <w:rPr>
          <w:rFonts w:cs="Arial (Body CS)"/>
          <w:position w:val="-96"/>
        </w:rPr>
        <w:lastRenderedPageBreak/>
        <w:t>Acknowledg</w:t>
      </w:r>
      <w:r w:rsidR="00735D3E" w:rsidRPr="00C02556">
        <w:rPr>
          <w:rFonts w:cs="Arial (Body CS)"/>
          <w:position w:val="-96"/>
        </w:rPr>
        <w:t>e</w:t>
      </w:r>
      <w:r w:rsidRPr="00C02556">
        <w:rPr>
          <w:rFonts w:cs="Arial (Body CS)"/>
          <w:position w:val="-96"/>
        </w:rPr>
        <w:t>ments</w:t>
      </w:r>
      <w:bookmarkEnd w:id="6"/>
      <w:bookmarkEnd w:id="7"/>
    </w:p>
    <w:p w14:paraId="479FFBED" w14:textId="34ACBC64" w:rsidR="0075559F" w:rsidRPr="00C02556" w:rsidRDefault="0058718E" w:rsidP="00C02556">
      <w:pPr>
        <w:pStyle w:val="PullQuote"/>
        <w:spacing w:after="600"/>
        <w:ind w:left="0" w:right="0"/>
        <w:rPr>
          <w:color w:val="000000" w:themeColor="text1"/>
          <w:spacing w:val="-2"/>
        </w:rPr>
      </w:pPr>
      <w:r w:rsidRPr="00D075E3">
        <w:rPr>
          <w:color w:val="000000" w:themeColor="text1"/>
          <w:spacing w:val="-2"/>
        </w:rPr>
        <w:t>The Productivity Commission acknowledges that Aboriginal and Torres Strait Islander people are the first storytellers of this land and Traditional Owners of Country on which we now live and work. We recognise their continuing connection to lands, waters, communities and cultures. We pay our respects to Aboriginal and Torres Strait Islander cultures, and to Elders past and present.</w:t>
      </w:r>
    </w:p>
    <w:p w14:paraId="1DCD70F2" w14:textId="79E7AB35" w:rsidR="0058718E" w:rsidRPr="00684AD2" w:rsidRDefault="0058718E" w:rsidP="0058718E">
      <w:pPr>
        <w:pStyle w:val="BodyText"/>
      </w:pPr>
      <w:r w:rsidRPr="00684AD2">
        <w:t>Aboriginal and Torres Strait Islander people should be aware that this report may contain the names of people who have since passed away.</w:t>
      </w:r>
    </w:p>
    <w:p w14:paraId="6D72C3B6" w14:textId="78BE7D37" w:rsidR="0058718E" w:rsidRDefault="0058718E" w:rsidP="0058718E">
      <w:pPr>
        <w:pStyle w:val="BodyText"/>
      </w:pPr>
      <w:r>
        <w:t>The Productivity Commission thanks members of the community as well as organisations and government agencies who have provided data and other information for use in this review.</w:t>
      </w:r>
    </w:p>
    <w:p w14:paraId="02BF0C09" w14:textId="50420FBD" w:rsidR="00043952" w:rsidRDefault="0058718E" w:rsidP="00043952">
      <w:pPr>
        <w:pStyle w:val="BodyText"/>
      </w:pPr>
      <w:r>
        <w:t>We would particularly like to thank Aboriginal and Torres Strait Islander people and organisations, who generously shared their stories and insights with the Commission</w:t>
      </w:r>
      <w:r w:rsidR="00BE3CE3">
        <w:t>.</w:t>
      </w:r>
    </w:p>
    <w:p w14:paraId="2D28A9CF" w14:textId="763D6CDD" w:rsidR="00043952" w:rsidRDefault="00043952" w:rsidP="00043952">
      <w:pPr>
        <w:pStyle w:val="BodyText"/>
      </w:pPr>
      <w:r>
        <w:rPr>
          <w:noProof/>
        </w:rPr>
        <mc:AlternateContent>
          <mc:Choice Requires="wpg">
            <w:drawing>
              <wp:anchor distT="0" distB="0" distL="114300" distR="114300" simplePos="0" relativeHeight="251658247" behindDoc="0" locked="1" layoutInCell="1" allowOverlap="1" wp14:anchorId="2D8651F3" wp14:editId="63911B6A">
                <wp:simplePos x="0" y="0"/>
                <wp:positionH relativeFrom="page">
                  <wp:posOffset>625475</wp:posOffset>
                </wp:positionH>
                <wp:positionV relativeFrom="page">
                  <wp:posOffset>7578090</wp:posOffset>
                </wp:positionV>
                <wp:extent cx="6540500" cy="3113405"/>
                <wp:effectExtent l="0" t="0" r="0" b="0"/>
                <wp:wrapNone/>
                <wp:docPr id="1475313400" name="Group 14753134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40500" cy="3113405"/>
                          <a:chOff x="0" y="0"/>
                          <a:chExt cx="6419030" cy="3057525"/>
                        </a:xfrm>
                      </wpg:grpSpPr>
                      <wps:wsp>
                        <wps:cNvPr id="728797076" name="Rectangle 3"/>
                        <wps:cNvSpPr/>
                        <wps:spPr>
                          <a:xfrm>
                            <a:off x="2462980" y="2050026"/>
                            <a:ext cx="3956050" cy="81724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51078023" name="Picture 1951078023" descr="A picture containing circle, art, pattern, symmetry&#10;&#10;Description automatically generated"/>
                          <pic:cNvPicPr>
                            <a:picLocks noChangeAspect="1"/>
                          </pic:cNvPicPr>
                        </pic:nvPicPr>
                        <pic:blipFill rotWithShape="1">
                          <a:blip r:embed="rId26" cstate="hqprint">
                            <a:extLst>
                              <a:ext uri="{28A0092B-C50C-407E-A947-70E740481C1C}">
                                <a14:useLocalDpi xmlns:a14="http://schemas.microsoft.com/office/drawing/2010/main"/>
                              </a:ext>
                            </a:extLst>
                          </a:blip>
                          <a:srcRect/>
                          <a:stretch/>
                        </pic:blipFill>
                        <pic:spPr bwMode="auto">
                          <a:xfrm>
                            <a:off x="0" y="0"/>
                            <a:ext cx="6147435" cy="3057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5DF7C44" id="Group 1475313400" o:spid="_x0000_s1026" alt="&quot;&quot;" style="position:absolute;margin-left:49.25pt;margin-top:596.7pt;width:515pt;height:245.15pt;z-index:251658247;mso-position-horizontal-relative:page;mso-position-vertical-relative:page;mso-width-relative:margin;mso-height-relative:margin" coordsize="64190,30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">
                <v:rect id="Rectangle 3" o:spid="_x0000_s1027" style="position:absolute;left:24629;top:20500;width:39561;height:8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" fillcolor="white [321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51078023" o:spid="_x0000_s1028" type="#_x0000_t75" alt="A picture containing circle, art, pattern, symmetry&#10;&#10;Description automatically generated" style="position:absolute;width:61474;height:3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">
                  <v:imagedata r:id="rId27" o:title="A picture containing circle, art, pattern, symmetry&#10;&#10;Description automatically generated" cropbottom="32335f"/>
                </v:shape>
                <w10:wrap anchorx="page" anchory="page"/>
                <w10:anchorlock/>
              </v:group>
            </w:pict>
          </mc:Fallback>
        </mc:AlternateContent>
      </w:r>
      <w:r>
        <w:br w:type="page"/>
      </w:r>
    </w:p>
    <w:p w14:paraId="293AB6E0" w14:textId="0628B48E" w:rsidR="004B57F2" w:rsidRPr="004B57F2" w:rsidRDefault="004B57F2" w:rsidP="00EA40BB">
      <w:pPr>
        <w:pStyle w:val="Heading2-noTOC"/>
      </w:pPr>
      <w:r w:rsidRPr="00622F95">
        <w:lastRenderedPageBreak/>
        <w:t xml:space="preserve">About the artwork </w:t>
      </w:r>
      <w:r w:rsidR="00EA1460">
        <w:rPr>
          <w:rFonts w:asciiTheme="minorHAnsi" w:hAnsiTheme="minorHAnsi" w:cstheme="minorHAnsi"/>
        </w:rPr>
        <w:t>–</w:t>
      </w:r>
      <w:r w:rsidRPr="00622F95">
        <w:t xml:space="preserve"> Yindyamarra </w:t>
      </w:r>
      <w:r w:rsidR="00222A52">
        <w:t>‘</w:t>
      </w:r>
      <w:r w:rsidRPr="00622F95">
        <w:t>Connection</w:t>
      </w:r>
      <w:r w:rsidR="00EA1460">
        <w:t>’</w:t>
      </w:r>
    </w:p>
    <w:p w14:paraId="379F9821" w14:textId="402A48E9" w:rsidR="00890263" w:rsidRDefault="00CB488C" w:rsidP="00890263">
      <w:pPr>
        <w:pStyle w:val="BodyText"/>
        <w:rPr>
          <w:noProof/>
        </w:rPr>
      </w:pPr>
      <w:r>
        <w:rPr>
          <w:noProof/>
        </w:rPr>
        <w:t>T</w:t>
      </w:r>
      <w:r w:rsidR="00890263">
        <w:rPr>
          <w:noProof/>
        </w:rPr>
        <w:t xml:space="preserve">he artwork titled Yindyamarra </w:t>
      </w:r>
      <w:r w:rsidR="001F75DA">
        <w:rPr>
          <w:noProof/>
        </w:rPr>
        <w:t>‘</w:t>
      </w:r>
      <w:r w:rsidR="00890263">
        <w:rPr>
          <w:noProof/>
        </w:rPr>
        <w:t>Connection</w:t>
      </w:r>
      <w:r w:rsidR="00EA1460">
        <w:rPr>
          <w:noProof/>
        </w:rPr>
        <w:t>’</w:t>
      </w:r>
      <w:r w:rsidR="00890263">
        <w:rPr>
          <w:noProof/>
        </w:rPr>
        <w:t xml:space="preserve"> was created for the Productivity Commission’s visual identity for the first review of progress under the National Agreement on Closing the Gap.</w:t>
      </w:r>
    </w:p>
    <w:p w14:paraId="009BF586" w14:textId="77777777" w:rsidR="00890263" w:rsidRDefault="00890263" w:rsidP="00890263">
      <w:pPr>
        <w:pStyle w:val="BodyText"/>
        <w:rPr>
          <w:noProof/>
        </w:rPr>
      </w:pPr>
      <w:r>
        <w:rPr>
          <w:noProof/>
        </w:rPr>
        <w:t xml:space="preserve">The artwork was created by Aboriginal artist Lani Balzan to represent all Australians and Torres Strait Islander people and the lands together. Building and making decisions together to help Close the Gap between our cultures. </w:t>
      </w:r>
    </w:p>
    <w:p w14:paraId="7A26B4C6" w14:textId="77777777" w:rsidR="00890263" w:rsidRDefault="00890263" w:rsidP="00890263">
      <w:pPr>
        <w:pStyle w:val="BodyText"/>
        <w:rPr>
          <w:noProof/>
        </w:rPr>
      </w:pPr>
      <w:r>
        <w:rPr>
          <w:noProof/>
        </w:rPr>
        <w:t>Lani believes; that we can work together to help make changes by allowing all to be included in decision making. One can carry in their normal and usual way without ever making change because it works at the time. Sometimes we need to look at different ways and think outside of the box to make changes and let other voices be heard allowing many different perspectives to be viewed.</w:t>
      </w:r>
    </w:p>
    <w:p w14:paraId="39F1F862" w14:textId="761E59F6" w:rsidR="00890263" w:rsidRDefault="00890263" w:rsidP="00890263">
      <w:pPr>
        <w:pStyle w:val="BodyText"/>
        <w:rPr>
          <w:noProof/>
        </w:rPr>
      </w:pPr>
      <w:r>
        <w:rPr>
          <w:noProof/>
        </w:rPr>
        <w:t>“Our Aboriginal culture has always been sacred but never embraced by majority of non-indigenous people. In previous years there was limited public education as there is today to help Close the Gap between our people and Non-Indigenous people</w:t>
      </w:r>
      <w:r w:rsidR="007331B0">
        <w:rPr>
          <w:noProof/>
        </w:rPr>
        <w:t>.</w:t>
      </w:r>
      <w:r>
        <w:rPr>
          <w:noProof/>
        </w:rPr>
        <w:t>”</w:t>
      </w:r>
    </w:p>
    <w:p w14:paraId="502D6DBA" w14:textId="47B4005F" w:rsidR="00B516FA" w:rsidRDefault="00890263" w:rsidP="00AB07D2">
      <w:pPr>
        <w:pStyle w:val="BodyText"/>
        <w:spacing w:after="360"/>
        <w:rPr>
          <w:noProof/>
        </w:rPr>
      </w:pPr>
      <w:r>
        <w:rPr>
          <w:noProof/>
        </w:rPr>
        <w:t>Throughout the artwork Lani has used specific elements and symbols to tell the story. Information on the elements and symbols can be found on our website</w:t>
      </w:r>
      <w:r w:rsidR="00A5214D">
        <w:rPr>
          <w:noProof/>
        </w:rPr>
        <w:t>.</w:t>
      </w:r>
    </w:p>
    <w:p w14:paraId="1BE55D4F" w14:textId="4D7468C9" w:rsidR="00043952" w:rsidRDefault="00AB07D2" w:rsidP="00890263">
      <w:pPr>
        <w:pStyle w:val="BodyText"/>
        <w:rPr>
          <w:noProof/>
        </w:rPr>
      </w:pPr>
      <w:r w:rsidRPr="00AB07D2">
        <w:rPr>
          <w:noProof/>
        </w:rPr>
        <mc:AlternateContent>
          <mc:Choice Requires="wpg">
            <w:drawing>
              <wp:inline distT="0" distB="0" distL="0" distR="0" wp14:anchorId="05E4BEEA" wp14:editId="6C479FBD">
                <wp:extent cx="6116400" cy="2041200"/>
                <wp:effectExtent l="0" t="0" r="5080" b="3810"/>
                <wp:docPr id="5" name="Group 5" descr="Artwork “Yindyamarra “Connection” ">
                  <a:extLst xmlns:a="http://schemas.openxmlformats.org/drawingml/2006/main">
                    <a:ext uri="{FF2B5EF4-FFF2-40B4-BE49-F238E27FC236}">
                      <a16:creationId xmlns:a16="http://schemas.microsoft.com/office/drawing/2014/main" id="{A355A5AE-6FA5-1A29-896B-81CEB415BFB6}"/>
                    </a:ext>
                  </a:extLst>
                </wp:docPr>
                <wp:cNvGraphicFramePr/>
                <a:graphic xmlns:a="http://schemas.openxmlformats.org/drawingml/2006/main">
                  <a:graphicData uri="http://schemas.microsoft.com/office/word/2010/wordprocessingGroup">
                    <wpg:wgp>
                      <wpg:cNvGrpSpPr/>
                      <wpg:grpSpPr>
                        <a:xfrm>
                          <a:off x="0" y="0"/>
                          <a:ext cx="6116400" cy="2041200"/>
                          <a:chOff x="0" y="0"/>
                          <a:chExt cx="5961528" cy="1990163"/>
                        </a:xfrm>
                      </wpg:grpSpPr>
                      <pic:pic xmlns:pic="http://schemas.openxmlformats.org/drawingml/2006/picture">
                        <pic:nvPicPr>
                          <pic:cNvPr id="1543283718" name="Picture 1543283718" descr="Artwork “Yindyamarra “Connection” ">
                            <a:extLst>
                              <a:ext uri="{FF2B5EF4-FFF2-40B4-BE49-F238E27FC236}">
                                <a16:creationId xmlns:a16="http://schemas.microsoft.com/office/drawing/2014/main" id="{394C7AA1-ADAE-5969-E3FB-F061D5B46640}"/>
                              </a:ext>
                            </a:extLst>
                          </pic:cNvPr>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1"/>
                            <a:ext cx="3799352" cy="1988327"/>
                          </a:xfrm>
                          <a:prstGeom prst="rect">
                            <a:avLst/>
                          </a:prstGeom>
                        </pic:spPr>
                      </pic:pic>
                      <pic:pic xmlns:pic="http://schemas.openxmlformats.org/drawingml/2006/picture">
                        <pic:nvPicPr>
                          <pic:cNvPr id="1903903840" name="Picture 1903903840" descr="Photo of artist, Lani Balzan">
                            <a:extLst>
                              <a:ext uri="{FF2B5EF4-FFF2-40B4-BE49-F238E27FC236}">
                                <a16:creationId xmlns:a16="http://schemas.microsoft.com/office/drawing/2014/main" id="{EFEEE5DE-B976-4406-74DF-A4E75B8F3B2E}"/>
                              </a:ext>
                            </a:extLst>
                          </pic:cNvPr>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3971365" y="0"/>
                            <a:ext cx="1990163" cy="19901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2423254" id="Group 5" o:spid="_x0000_s1026" alt="Artwork “Yindyamarra “Connection” " style="width:481.6pt;height:160.7pt;mso-position-horizontal-relative:char;mso-position-vertical-relative:line" coordsize="59615,19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">
                <v:shape id="Picture 1543283718" o:spid="_x0000_s1027" type="#_x0000_t75" alt="Artwork “Yindyamarra “Connection” " style="position:absolute;width:37993;height:19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">
                  <v:imagedata r:id="rId30" o:title="Artwork “Yindyamarra “Connection” "/>
                </v:shape>
                <v:shape id="Picture 1903903840" o:spid="_x0000_s1028" type="#_x0000_t75" alt="Photo of artist, Lani Balzan" style="position:absolute;left:39713;width:19902;height:19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">
                  <v:imagedata r:id="rId31" o:title="Photo of artist, Lani Balzan"/>
                </v:shape>
                <w10:anchorlock/>
              </v:group>
            </w:pict>
          </mc:Fallback>
        </mc:AlternateContent>
      </w:r>
    </w:p>
    <w:p w14:paraId="6EFC3DBE" w14:textId="752A6ABB" w:rsidR="004F7220" w:rsidRDefault="00800D7B" w:rsidP="00800D7B">
      <w:pPr>
        <w:pStyle w:val="Heading2-noTOC"/>
      </w:pPr>
      <w:r w:rsidRPr="00800D7B">
        <w:t xml:space="preserve">About the </w:t>
      </w:r>
      <w:r w:rsidR="00D711C4">
        <w:t>a</w:t>
      </w:r>
      <w:r w:rsidRPr="00800D7B">
        <w:t>rtis</w:t>
      </w:r>
      <w:r>
        <w:t>t</w:t>
      </w:r>
    </w:p>
    <w:p w14:paraId="66595EF6" w14:textId="7923D701" w:rsidR="00C52B0A" w:rsidRPr="00622F95" w:rsidRDefault="00C52B0A" w:rsidP="00CB71F6">
      <w:pPr>
        <w:pStyle w:val="BodyText"/>
      </w:pPr>
      <w:r w:rsidRPr="00622F95">
        <w:t xml:space="preserve">Lani Balzan is an Aboriginal artist and graphic designer specialising in designing Indigenous canvas art, graphic design, logo design, Reconciliation Action Plan design and document design. </w:t>
      </w:r>
    </w:p>
    <w:p w14:paraId="0D9CE1B5" w14:textId="77777777" w:rsidR="00C52B0A" w:rsidRPr="00622F95" w:rsidRDefault="00C52B0A" w:rsidP="00CB71F6">
      <w:pPr>
        <w:pStyle w:val="BodyText"/>
      </w:pPr>
      <w:r w:rsidRPr="00622F95">
        <w:t xml:space="preserve">Lani is a proud Aboriginal woman from the Wiradjuri people of the three-river tribe. Her family originates from Mudgee but she grew up all over Australia and lived in many different towns starting her business in the Illawarra NSW and recently relocating to Mid-North Queensland. </w:t>
      </w:r>
    </w:p>
    <w:p w14:paraId="568B842A" w14:textId="2703B6E1" w:rsidR="00C52B0A" w:rsidRPr="00622F95" w:rsidRDefault="00C52B0A" w:rsidP="00CB71F6">
      <w:pPr>
        <w:pStyle w:val="BodyText"/>
      </w:pPr>
      <w:r w:rsidRPr="00622F95">
        <w:t xml:space="preserve">In 2016 Lani was announced as the 2016 NAIDOC Poster Competition winner with her artwork </w:t>
      </w:r>
      <w:r w:rsidR="00EA1460">
        <w:t>‘</w:t>
      </w:r>
      <w:r w:rsidRPr="00622F95">
        <w:t>Songlines</w:t>
      </w:r>
      <w:r w:rsidR="00EA1460">
        <w:t>’</w:t>
      </w:r>
      <w:r w:rsidRPr="00622F95">
        <w:t xml:space="preserve">. This poster was used as the 2016 NAIDOC theme across the country. </w:t>
      </w:r>
    </w:p>
    <w:p w14:paraId="6316376E" w14:textId="32CAE6ED" w:rsidR="00C52B0A" w:rsidRDefault="00C52B0A" w:rsidP="00890263">
      <w:pPr>
        <w:pStyle w:val="BodyText"/>
        <w:rPr>
          <w:noProof/>
        </w:rPr>
      </w:pPr>
      <w:r w:rsidRPr="00622F95">
        <w:t xml:space="preserve">Lani has been creating Aboriginal art since 2013 and has continued success across the country. One of her biggest goals and inspirations with creating Aboriginal art is to develop a better connection to her culture and to continue to work towards reconciliation; bringing people and communities together to learn about the amazing culture we have here in Australia. </w:t>
      </w:r>
    </w:p>
    <w:p w14:paraId="2B0B7D0E" w14:textId="77777777" w:rsidR="007A2C2B" w:rsidRDefault="007A2C2B" w:rsidP="00D273B8">
      <w:pPr>
        <w:pStyle w:val="BodyText"/>
        <w:rPr>
          <w:noProof/>
        </w:rPr>
      </w:pPr>
    </w:p>
    <w:p w14:paraId="644634D1" w14:textId="7D5DFD5C" w:rsidR="004F7BE2" w:rsidRDefault="004F7BE2" w:rsidP="00D273B8">
      <w:pPr>
        <w:pStyle w:val="BodyText"/>
        <w:sectPr w:rsidR="004F7BE2" w:rsidSect="002D26ED">
          <w:headerReference w:type="default" r:id="rId32"/>
          <w:pgSz w:w="11906" w:h="16838" w:code="9"/>
          <w:pgMar w:top="1134" w:right="1134" w:bottom="1134" w:left="1134" w:header="794" w:footer="510" w:gutter="0"/>
          <w:pgNumType w:fmt="lowerRoman"/>
          <w:cols w:space="708"/>
          <w:docGrid w:linePitch="360"/>
        </w:sectPr>
      </w:pPr>
    </w:p>
    <w:p w14:paraId="74652737" w14:textId="77777777" w:rsidR="00B43AF4" w:rsidRPr="00B43AF4" w:rsidRDefault="00B43AF4" w:rsidP="00ED6125">
      <w:pPr>
        <w:pStyle w:val="Heading1-nobackground"/>
      </w:pPr>
      <w:bookmarkStart w:id="8" w:name="_Toc140237659"/>
      <w:bookmarkStart w:id="9" w:name="_Toc140564603"/>
      <w:bookmarkStart w:id="10" w:name="_Toc140572157"/>
      <w:r w:rsidRPr="00B43AF4">
        <w:lastRenderedPageBreak/>
        <w:t>Contents</w:t>
      </w:r>
      <w:bookmarkEnd w:id="8"/>
      <w:bookmarkEnd w:id="9"/>
      <w:bookmarkEnd w:id="10"/>
    </w:p>
    <w:p w14:paraId="6BD3C8BE" w14:textId="5B76F762" w:rsidR="00E43870" w:rsidRDefault="00E43870">
      <w:pPr>
        <w:pStyle w:val="TOC1"/>
        <w:rPr>
          <w:rFonts w:asciiTheme="minorHAnsi" w:eastAsiaTheme="minorEastAsia" w:hAnsiTheme="minorHAnsi"/>
          <w:noProof/>
          <w:color w:val="auto"/>
          <w:kern w:val="2"/>
          <w:sz w:val="22"/>
          <w:szCs w:val="22"/>
          <w:lang w:eastAsia="en-AU"/>
          <w14:ligatures w14:val="standardContextual"/>
        </w:rPr>
      </w:pPr>
      <w:r>
        <w:rPr>
          <w:noProof/>
          <w:color w:val="0D8380" w:themeColor="background2"/>
        </w:rPr>
        <w:fldChar w:fldCharType="begin"/>
      </w:r>
      <w:r>
        <w:rPr>
          <w:noProof/>
          <w:color w:val="0D8380" w:themeColor="background2"/>
        </w:rPr>
        <w:instrText xml:space="preserve"> TOC \t "Heading 1,1,Heading-Appendix,1,Heading 1-no number,1,Heading 1-no background,1,Heading 1-Section-full page,3,Heading 2,2,Heading 2-no number,2,Heading 2-Appendix,2" </w:instrText>
      </w:r>
      <w:r>
        <w:rPr>
          <w:noProof/>
          <w:color w:val="0D8380" w:themeColor="background2"/>
        </w:rPr>
        <w:fldChar w:fldCharType="separate"/>
      </w:r>
      <w:r>
        <w:rPr>
          <w:noProof/>
        </w:rPr>
        <w:t>Opportunity for comment</w:t>
      </w:r>
      <w:r>
        <w:rPr>
          <w:noProof/>
        </w:rPr>
        <w:tab/>
      </w:r>
      <w:r>
        <w:rPr>
          <w:noProof/>
        </w:rPr>
        <w:fldChar w:fldCharType="begin"/>
      </w:r>
      <w:r>
        <w:rPr>
          <w:noProof/>
        </w:rPr>
        <w:instrText xml:space="preserve"> PAGEREF _Toc140572153 \h </w:instrText>
      </w:r>
      <w:r>
        <w:rPr>
          <w:noProof/>
        </w:rPr>
      </w:r>
      <w:r>
        <w:rPr>
          <w:noProof/>
        </w:rPr>
        <w:fldChar w:fldCharType="separate"/>
      </w:r>
      <w:r w:rsidR="00D762EE">
        <w:rPr>
          <w:noProof/>
        </w:rPr>
        <w:t>iii</w:t>
      </w:r>
      <w:r>
        <w:rPr>
          <w:noProof/>
        </w:rPr>
        <w:fldChar w:fldCharType="end"/>
      </w:r>
    </w:p>
    <w:p w14:paraId="5C9C64C9" w14:textId="7854336D" w:rsidR="00E43870" w:rsidRDefault="00E43870">
      <w:pPr>
        <w:pStyle w:val="TOC1"/>
        <w:rPr>
          <w:rFonts w:asciiTheme="minorHAnsi" w:eastAsiaTheme="minorEastAsia" w:hAnsiTheme="minorHAnsi"/>
          <w:noProof/>
          <w:color w:val="auto"/>
          <w:kern w:val="2"/>
          <w:sz w:val="22"/>
          <w:szCs w:val="22"/>
          <w:lang w:eastAsia="en-AU"/>
          <w14:ligatures w14:val="standardContextual"/>
        </w:rPr>
      </w:pPr>
      <w:r>
        <w:rPr>
          <w:noProof/>
        </w:rPr>
        <w:t>Disclosure of interests</w:t>
      </w:r>
      <w:r>
        <w:rPr>
          <w:noProof/>
        </w:rPr>
        <w:tab/>
      </w:r>
      <w:r>
        <w:rPr>
          <w:noProof/>
        </w:rPr>
        <w:fldChar w:fldCharType="begin"/>
      </w:r>
      <w:r>
        <w:rPr>
          <w:noProof/>
        </w:rPr>
        <w:instrText xml:space="preserve"> PAGEREF _Toc140572155 \h </w:instrText>
      </w:r>
      <w:r>
        <w:rPr>
          <w:noProof/>
        </w:rPr>
      </w:r>
      <w:r>
        <w:rPr>
          <w:noProof/>
        </w:rPr>
        <w:fldChar w:fldCharType="separate"/>
      </w:r>
      <w:r w:rsidR="00D762EE">
        <w:rPr>
          <w:noProof/>
        </w:rPr>
        <w:t>iv</w:t>
      </w:r>
      <w:r>
        <w:rPr>
          <w:noProof/>
        </w:rPr>
        <w:fldChar w:fldCharType="end"/>
      </w:r>
    </w:p>
    <w:p w14:paraId="6BE21A05" w14:textId="7FB5FBE8" w:rsidR="00005764" w:rsidRDefault="00E43870" w:rsidP="00005764">
      <w:pPr>
        <w:pStyle w:val="TOC1"/>
        <w:rPr>
          <w:noProof/>
        </w:rPr>
      </w:pPr>
      <w:r>
        <w:rPr>
          <w:noProof/>
        </w:rPr>
        <w:t>Acknowledgements</w:t>
      </w:r>
      <w:r>
        <w:rPr>
          <w:noProof/>
        </w:rPr>
        <w:tab/>
      </w:r>
      <w:r>
        <w:rPr>
          <w:noProof/>
        </w:rPr>
        <w:fldChar w:fldCharType="begin"/>
      </w:r>
      <w:r>
        <w:rPr>
          <w:noProof/>
        </w:rPr>
        <w:instrText xml:space="preserve"> PAGEREF _Toc140572156 \h </w:instrText>
      </w:r>
      <w:r>
        <w:rPr>
          <w:noProof/>
        </w:rPr>
      </w:r>
      <w:r>
        <w:rPr>
          <w:noProof/>
        </w:rPr>
        <w:fldChar w:fldCharType="separate"/>
      </w:r>
      <w:r w:rsidR="00D762EE">
        <w:rPr>
          <w:noProof/>
        </w:rPr>
        <w:t>v</w:t>
      </w:r>
      <w:r>
        <w:rPr>
          <w:noProof/>
        </w:rPr>
        <w:fldChar w:fldCharType="end"/>
      </w:r>
    </w:p>
    <w:p w14:paraId="78A5F5BB" w14:textId="772A54B8" w:rsidR="00E43870" w:rsidRPr="00005764" w:rsidRDefault="00E43870" w:rsidP="00005764">
      <w:pPr>
        <w:pStyle w:val="TOC1"/>
        <w:rPr>
          <w:noProof/>
        </w:rPr>
      </w:pPr>
      <w:r>
        <w:t xml:space="preserve">Executive </w:t>
      </w:r>
      <w:r w:rsidR="006C6185">
        <w:t>s</w:t>
      </w:r>
      <w:r>
        <w:t>ummary</w:t>
      </w:r>
      <w:r>
        <w:tab/>
      </w:r>
      <w:r>
        <w:fldChar w:fldCharType="begin"/>
      </w:r>
      <w:r>
        <w:instrText xml:space="preserve"> PAGEREF _Toc140572158 \h </w:instrText>
      </w:r>
      <w:r>
        <w:fldChar w:fldCharType="separate"/>
      </w:r>
      <w:r w:rsidR="00D762EE">
        <w:rPr>
          <w:noProof/>
        </w:rPr>
        <w:t>1</w:t>
      </w:r>
      <w:r>
        <w:fldChar w:fldCharType="end"/>
      </w:r>
    </w:p>
    <w:p w14:paraId="11D0FE39" w14:textId="7B201634" w:rsidR="00E43870" w:rsidRDefault="00E43870">
      <w:pPr>
        <w:pStyle w:val="TOC1"/>
        <w:rPr>
          <w:rFonts w:asciiTheme="minorHAnsi" w:eastAsiaTheme="minorEastAsia" w:hAnsiTheme="minorHAnsi"/>
          <w:noProof/>
          <w:color w:val="auto"/>
          <w:kern w:val="2"/>
          <w:sz w:val="22"/>
          <w:szCs w:val="22"/>
          <w:lang w:eastAsia="en-AU"/>
          <w14:ligatures w14:val="standardContextual"/>
        </w:rPr>
      </w:pPr>
      <w:r>
        <w:rPr>
          <w:noProof/>
        </w:rPr>
        <w:t>Information requests and draft recommendations</w:t>
      </w:r>
      <w:r>
        <w:rPr>
          <w:noProof/>
        </w:rPr>
        <w:tab/>
      </w:r>
      <w:r>
        <w:rPr>
          <w:noProof/>
        </w:rPr>
        <w:fldChar w:fldCharType="begin"/>
      </w:r>
      <w:r>
        <w:rPr>
          <w:noProof/>
        </w:rPr>
        <w:instrText xml:space="preserve"> PAGEREF _Toc140572159 \h </w:instrText>
      </w:r>
      <w:r>
        <w:rPr>
          <w:noProof/>
        </w:rPr>
      </w:r>
      <w:r>
        <w:rPr>
          <w:noProof/>
        </w:rPr>
        <w:fldChar w:fldCharType="separate"/>
      </w:r>
      <w:r w:rsidR="00D762EE">
        <w:rPr>
          <w:noProof/>
        </w:rPr>
        <w:t>8</w:t>
      </w:r>
      <w:r>
        <w:rPr>
          <w:noProof/>
        </w:rPr>
        <w:fldChar w:fldCharType="end"/>
      </w:r>
    </w:p>
    <w:p w14:paraId="5EB5F41A" w14:textId="2E446722" w:rsidR="00C0265D" w:rsidRPr="00C015CF" w:rsidRDefault="00E43870" w:rsidP="00C015CF">
      <w:pPr>
        <w:pStyle w:val="BodyText"/>
        <w:rPr>
          <w:rFonts w:eastAsiaTheme="minorEastAsia"/>
          <w:kern w:val="2"/>
          <w:sz w:val="22"/>
          <w:szCs w:val="22"/>
          <w:lang w:eastAsia="en-AU"/>
          <w14:ligatures w14:val="standardContextual"/>
        </w:rPr>
        <w:sectPr w:rsidR="00C0265D" w:rsidRPr="00C015CF" w:rsidSect="002736A5">
          <w:headerReference w:type="default" r:id="rId33"/>
          <w:footerReference w:type="even" r:id="rId34"/>
          <w:footerReference w:type="default" r:id="rId35"/>
          <w:type w:val="oddPage"/>
          <w:pgSz w:w="11906" w:h="16838" w:code="9"/>
          <w:pgMar w:top="1134" w:right="1134" w:bottom="1134" w:left="1134" w:header="794" w:footer="510" w:gutter="0"/>
          <w:pgNumType w:fmt="lowerRoman"/>
          <w:cols w:space="708"/>
          <w:docGrid w:linePitch="360"/>
        </w:sectPr>
      </w:pPr>
      <w:r>
        <w:rPr>
          <w:rFonts w:asciiTheme="majorHAnsi" w:hAnsiTheme="majorHAnsi"/>
          <w:noProof/>
          <w:color w:val="0D8380" w:themeColor="background2"/>
        </w:rPr>
        <w:fldChar w:fldCharType="end"/>
      </w:r>
    </w:p>
    <w:p w14:paraId="78ABADE5" w14:textId="7A85EBCA" w:rsidR="00C0265D" w:rsidRDefault="0025414D" w:rsidP="00B43AF4">
      <w:pPr>
        <w:rPr>
          <w:bCs/>
          <w:noProof/>
        </w:rPr>
        <w:sectPr w:rsidR="00C0265D" w:rsidSect="00C0265D">
          <w:headerReference w:type="even" r:id="rId36"/>
          <w:footerReference w:type="even" r:id="rId37"/>
          <w:pgSz w:w="11906" w:h="16838" w:code="9"/>
          <w:pgMar w:top="1134" w:right="1134" w:bottom="1134" w:left="1134" w:header="794" w:footer="510" w:gutter="0"/>
          <w:pgNumType w:fmt="lowerRoman"/>
          <w:cols w:space="708"/>
          <w:docGrid w:linePitch="360"/>
        </w:sectPr>
      </w:pPr>
      <w:r>
        <w:rPr>
          <w:bCs/>
          <w:noProof/>
        </w:rPr>
        <w:lastRenderedPageBreak/>
        <w:drawing>
          <wp:anchor distT="0" distB="0" distL="114300" distR="114300" simplePos="0" relativeHeight="251664396" behindDoc="0" locked="0" layoutInCell="1" allowOverlap="1" wp14:anchorId="7EB393F3" wp14:editId="178F6003">
            <wp:simplePos x="0" y="0"/>
            <wp:positionH relativeFrom="page">
              <wp:align>center</wp:align>
            </wp:positionH>
            <wp:positionV relativeFrom="page">
              <wp:align>top</wp:align>
            </wp:positionV>
            <wp:extent cx="7560000" cy="10684800"/>
            <wp:effectExtent l="0" t="0" r="0" b="0"/>
            <wp:wrapNone/>
            <wp:docPr id="7862433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243348" name="Picture 1">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p w14:paraId="539293F5" w14:textId="2BE64561" w:rsidR="00E07A9B" w:rsidRPr="00C951A4" w:rsidRDefault="00C951A4" w:rsidP="00C951A4">
      <w:pPr>
        <w:pStyle w:val="Heading1-Section-fullpage"/>
        <w:framePr w:wrap="around"/>
        <w:pBdr>
          <w:top w:val="none" w:sz="0" w:space="0" w:color="auto"/>
          <w:left w:val="none" w:sz="0" w:space="0" w:color="auto"/>
          <w:bottom w:val="none" w:sz="0" w:space="0" w:color="auto"/>
          <w:right w:val="none" w:sz="0" w:space="0" w:color="auto"/>
        </w:pBdr>
        <w:shd w:val="clear" w:color="auto" w:fill="auto"/>
        <w:rPr>
          <w:sz w:val="16"/>
          <w:szCs w:val="16"/>
        </w:rPr>
      </w:pPr>
      <w:bookmarkStart w:id="11" w:name="_Toc140237660"/>
      <w:bookmarkStart w:id="12" w:name="_Toc140572158"/>
      <w:r w:rsidRPr="00C951A4">
        <w:rPr>
          <w:sz w:val="16"/>
          <w:szCs w:val="16"/>
        </w:rPr>
        <w:lastRenderedPageBreak/>
        <w:t>Executive Summar</w:t>
      </w:r>
      <w:bookmarkEnd w:id="11"/>
      <w:r>
        <w:rPr>
          <w:sz w:val="16"/>
          <w:szCs w:val="16"/>
        </w:rPr>
        <w:t>y</w:t>
      </w:r>
      <w:bookmarkEnd w:id="12"/>
    </w:p>
    <w:p w14:paraId="3942FD3D" w14:textId="6E1B8902" w:rsidR="00E07A9B" w:rsidRDefault="00DD61AE" w:rsidP="00E322C7">
      <w:pPr>
        <w:pStyle w:val="NoSpacing"/>
      </w:pPr>
      <w:r>
        <w:rPr>
          <w:noProof/>
        </w:rPr>
        <w:drawing>
          <wp:anchor distT="0" distB="0" distL="114300" distR="114300" simplePos="0" relativeHeight="251658252" behindDoc="0" locked="0" layoutInCell="1" allowOverlap="1" wp14:anchorId="0BBB6AAC" wp14:editId="28D8B7C9">
            <wp:simplePos x="0" y="0"/>
            <wp:positionH relativeFrom="page">
              <wp:align>center</wp:align>
            </wp:positionH>
            <wp:positionV relativeFrom="page">
              <wp:align>top</wp:align>
            </wp:positionV>
            <wp:extent cx="7559400" cy="10684800"/>
            <wp:effectExtent l="0" t="0" r="0" b="0"/>
            <wp:wrapNone/>
            <wp:docPr id="1718253447" name="Picture 1718253447" descr="Executive summary. &#10;Yindyamarra “Connection” artwork by Lani Balz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253447" name="Picture 1718253447" descr="Executive summary. &#10;Yindyamarra “Connection” artwork by Lani Balzan."/>
                    <pic:cNvPicPr/>
                  </pic:nvPicPr>
                  <pic:blipFill>
                    <a:blip r:embed="rId39" cstate="print">
                      <a:extLst>
                        <a:ext uri="{28A0092B-C50C-407E-A947-70E740481C1C}">
                          <a14:useLocalDpi xmlns:a14="http://schemas.microsoft.com/office/drawing/2010/main"/>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p w14:paraId="62596598" w14:textId="77777777" w:rsidR="00E07A9B" w:rsidRDefault="00E07A9B" w:rsidP="00E322C7">
      <w:pPr>
        <w:pStyle w:val="BodyText"/>
      </w:pPr>
      <w:r>
        <w:lastRenderedPageBreak/>
        <w:t xml:space="preserve">In 2020, all Australian governments, along with the Coalition of Aboriginal and Torres Strait Islander Peak Organisations, signed the National Agreement on Closing the Gap (the Agreement). They committed to mobilising all avenues available to them to achieve the objective of the Agreement – which is to overcome the entrenched inequality faced by too many Aboriginal and </w:t>
      </w:r>
      <w:r w:rsidRPr="00760D71">
        <w:t>Torres Strait Islander people</w:t>
      </w:r>
      <w:r>
        <w:t xml:space="preserve"> so that their life outcomes are equal to those of all Australians’. </w:t>
      </w:r>
    </w:p>
    <w:p w14:paraId="1A9B616C" w14:textId="77777777" w:rsidR="00E07A9B" w:rsidRDefault="00E07A9B" w:rsidP="00E322C7">
      <w:pPr>
        <w:pStyle w:val="BodyText"/>
      </w:pPr>
      <w:r>
        <w:t>The Productivity Commission’s first review of the Agreement shows that governments are not adequately delivering on this commitment. Progress in implementing the Agreement’s Priority Reforms</w:t>
      </w:r>
      <w:r w:rsidRPr="00760D71">
        <w:t xml:space="preserve"> has</w:t>
      </w:r>
      <w:r>
        <w:t>, for the most part,</w:t>
      </w:r>
      <w:r w:rsidRPr="00760D71">
        <w:t xml:space="preserve"> been </w:t>
      </w:r>
      <w:r>
        <w:t xml:space="preserve">weak and </w:t>
      </w:r>
      <w:r w:rsidRPr="00760D71">
        <w:t xml:space="preserve">reflects a </w:t>
      </w:r>
      <w:r>
        <w:t>business</w:t>
      </w:r>
      <w:r>
        <w:noBreakHyphen/>
      </w:r>
      <w:r w:rsidRPr="00760D71">
        <w:t>as</w:t>
      </w:r>
      <w:r>
        <w:noBreakHyphen/>
      </w:r>
      <w:r w:rsidRPr="00760D71">
        <w:t xml:space="preserve">usual approach </w:t>
      </w:r>
      <w:r>
        <w:t>to</w:t>
      </w:r>
      <w:r w:rsidRPr="00760D71">
        <w:t xml:space="preserve"> implementing policies and programs </w:t>
      </w:r>
      <w:r>
        <w:t>that affect the</w:t>
      </w:r>
      <w:r w:rsidRPr="00760D71">
        <w:t xml:space="preserve"> lives of Aboriginal and Torres Strait Islander people.</w:t>
      </w:r>
      <w:r>
        <w:rPr>
          <w:color w:val="FF0000"/>
        </w:rPr>
        <w:t xml:space="preserve"> </w:t>
      </w:r>
      <w:r>
        <w:t>Current implementation raises questions about whether governments have fully grasped the scale of change required to their systems, operations and ways of working to deliver the unprecedented shift they have committed to.</w:t>
      </w:r>
    </w:p>
    <w:p w14:paraId="55F5209C" w14:textId="77777777" w:rsidR="00E07A9B" w:rsidRDefault="00E07A9B" w:rsidP="00E322C7">
      <w:pPr>
        <w:pStyle w:val="BodyText"/>
        <w:rPr>
          <w:color w:val="000000" w:themeColor="text1"/>
        </w:rPr>
      </w:pPr>
      <w:r w:rsidRPr="0047339C">
        <w:rPr>
          <w:color w:val="000000" w:themeColor="text1"/>
        </w:rPr>
        <w:t xml:space="preserve">It is too easy to find examples </w:t>
      </w:r>
      <w:r>
        <w:rPr>
          <w:color w:val="000000" w:themeColor="text1"/>
        </w:rPr>
        <w:t>of</w:t>
      </w:r>
      <w:r w:rsidRPr="0047339C">
        <w:rPr>
          <w:color w:val="000000" w:themeColor="text1"/>
        </w:rPr>
        <w:t xml:space="preserve"> government</w:t>
      </w:r>
      <w:r>
        <w:rPr>
          <w:color w:val="000000" w:themeColor="text1"/>
        </w:rPr>
        <w:t xml:space="preserve"> </w:t>
      </w:r>
      <w:r w:rsidRPr="0047339C">
        <w:rPr>
          <w:color w:val="000000" w:themeColor="text1"/>
        </w:rPr>
        <w:t xml:space="preserve">decisions that </w:t>
      </w:r>
      <w:r>
        <w:rPr>
          <w:color w:val="000000" w:themeColor="text1"/>
        </w:rPr>
        <w:t xml:space="preserve">contradict commitments in the Agreement, that </w:t>
      </w:r>
      <w:r w:rsidRPr="0047339C">
        <w:rPr>
          <w:color w:val="000000" w:themeColor="text1"/>
        </w:rPr>
        <w:t xml:space="preserve">do </w:t>
      </w:r>
      <w:r>
        <w:rPr>
          <w:color w:val="000000" w:themeColor="text1"/>
        </w:rPr>
        <w:t xml:space="preserve">not reflect </w:t>
      </w:r>
      <w:r w:rsidRPr="0047339C">
        <w:rPr>
          <w:color w:val="000000" w:themeColor="text1"/>
        </w:rPr>
        <w:t xml:space="preserve">Aboriginal and Torres Strait Islander </w:t>
      </w:r>
      <w:r>
        <w:rPr>
          <w:color w:val="000000" w:themeColor="text1"/>
        </w:rPr>
        <w:t xml:space="preserve">people’s priorities and </w:t>
      </w:r>
      <w:r w:rsidRPr="0047339C">
        <w:rPr>
          <w:color w:val="000000" w:themeColor="text1"/>
        </w:rPr>
        <w:t xml:space="preserve">perspectives </w:t>
      </w:r>
      <w:r>
        <w:rPr>
          <w:color w:val="000000" w:themeColor="text1"/>
        </w:rPr>
        <w:t>and</w:t>
      </w:r>
      <w:r w:rsidRPr="0047339C">
        <w:rPr>
          <w:color w:val="000000" w:themeColor="text1"/>
        </w:rPr>
        <w:t xml:space="preserve"> that exacerbate, rather than remedy, disadvantage and discrimination.</w:t>
      </w:r>
      <w:r>
        <w:rPr>
          <w:color w:val="000000" w:themeColor="text1"/>
        </w:rPr>
        <w:t xml:space="preserve"> This is</w:t>
      </w:r>
      <w:r w:rsidDel="005F7F5C">
        <w:rPr>
          <w:color w:val="000000" w:themeColor="text1"/>
        </w:rPr>
        <w:t xml:space="preserve"> </w:t>
      </w:r>
      <w:r>
        <w:rPr>
          <w:color w:val="000000" w:themeColor="text1"/>
        </w:rPr>
        <w:t xml:space="preserve">particularly obvious in youth justice systems. </w:t>
      </w:r>
    </w:p>
    <w:p w14:paraId="37F0D93D" w14:textId="77777777" w:rsidR="00E07A9B" w:rsidRPr="005A4B94" w:rsidRDefault="00E07A9B" w:rsidP="00E322C7">
      <w:pPr>
        <w:pStyle w:val="BodyText"/>
        <w:rPr>
          <w:color w:val="000000" w:themeColor="text1"/>
        </w:rPr>
      </w:pPr>
      <w:r w:rsidRPr="005A4B94">
        <w:rPr>
          <w:color w:val="000000" w:themeColor="text1"/>
        </w:rPr>
        <w:t xml:space="preserve">Without </w:t>
      </w:r>
      <w:r>
        <w:rPr>
          <w:color w:val="000000" w:themeColor="text1"/>
        </w:rPr>
        <w:t>stronger accountability</w:t>
      </w:r>
      <w:r w:rsidRPr="005A4B94">
        <w:rPr>
          <w:color w:val="000000" w:themeColor="text1"/>
        </w:rPr>
        <w:t xml:space="preserve"> for </w:t>
      </w:r>
      <w:r>
        <w:rPr>
          <w:color w:val="000000" w:themeColor="text1"/>
        </w:rPr>
        <w:t xml:space="preserve">its </w:t>
      </w:r>
      <w:r w:rsidRPr="005A4B94">
        <w:rPr>
          <w:color w:val="000000" w:themeColor="text1"/>
        </w:rPr>
        <w:t>implement</w:t>
      </w:r>
      <w:r>
        <w:rPr>
          <w:color w:val="000000" w:themeColor="text1"/>
        </w:rPr>
        <w:t>ation</w:t>
      </w:r>
      <w:r w:rsidRPr="005A4B94">
        <w:rPr>
          <w:color w:val="000000" w:themeColor="text1"/>
        </w:rPr>
        <w:t xml:space="preserve"> across all government </w:t>
      </w:r>
      <w:r>
        <w:rPr>
          <w:color w:val="000000" w:themeColor="text1"/>
        </w:rPr>
        <w:t>organisations</w:t>
      </w:r>
      <w:r w:rsidRPr="005A4B94">
        <w:rPr>
          <w:color w:val="000000" w:themeColor="text1"/>
        </w:rPr>
        <w:t xml:space="preserve">, the Agreement risks becoming another broken promise to Aboriginal and Torres Strait Islander people. </w:t>
      </w:r>
    </w:p>
    <w:p w14:paraId="2DCAC776" w14:textId="77777777" w:rsidR="00E07A9B" w:rsidRDefault="00E07A9B" w:rsidP="00E322C7">
      <w:pPr>
        <w:pStyle w:val="Heading3"/>
      </w:pPr>
      <w:r>
        <w:t>The Agreement sits within an evolving landscape</w:t>
      </w:r>
    </w:p>
    <w:p w14:paraId="5752CC96" w14:textId="77777777" w:rsidR="00E07A9B" w:rsidRPr="00E10BF2" w:rsidRDefault="00E07A9B" w:rsidP="00E322C7">
      <w:pPr>
        <w:pStyle w:val="BodyText"/>
      </w:pPr>
      <w:r>
        <w:t>The landscape in which the</w:t>
      </w:r>
      <w:r w:rsidDel="001B58DB">
        <w:t xml:space="preserve"> </w:t>
      </w:r>
      <w:r>
        <w:t xml:space="preserve">Agreement sits today is fundamentally different to that which existed at the time it was signed in 2020, and indeed during the time of its predecessor, the National Indigenous Reform Agreement. The Agreement is now one of several key commitments made by governments to improve the lives of Aboriginal and Torres Strait Islander people. This includes a legislated Indigenous Voice to Parliament in South Australia, legislated Treaty and Truth telling processes in Victoria and Queensland, and the upcoming referendum to </w:t>
      </w:r>
      <w:r w:rsidRPr="005B6E93">
        <w:t>change the Constitution to recognise the First Peoples of Australia by establishing an Aboriginal and Torres Strait Islander Voice</w:t>
      </w:r>
      <w:r>
        <w:rPr>
          <w:rFonts w:ascii="Arial" w:hAnsi="Arial" w:cs="Arial"/>
          <w:color w:val="343A40"/>
          <w:shd w:val="clear" w:color="auto" w:fill="FFFFFF"/>
        </w:rPr>
        <w:t xml:space="preserve">. </w:t>
      </w:r>
      <w:r>
        <w:t>These initiatives may result in new decision</w:t>
      </w:r>
      <w:r>
        <w:noBreakHyphen/>
        <w:t>making and accountability structures that could provide a further catalyst for changes to the way governments work with Aboriginal and Torres Strait Islander people. But, regardless of the outcomes of these processes, governments</w:t>
      </w:r>
      <w:r w:rsidDel="007C1909">
        <w:t xml:space="preserve"> </w:t>
      </w:r>
      <w:r>
        <w:t xml:space="preserve">still have a responsibility to implement what they committed to in the Agreement. </w:t>
      </w:r>
      <w:r w:rsidRPr="00E10BF2">
        <w:t xml:space="preserve">Into the future, consideration will need to be given to how the Agreement complements and can be strengthened by this architecture. </w:t>
      </w:r>
    </w:p>
    <w:p w14:paraId="1E7F84B7" w14:textId="77777777" w:rsidR="00E07A9B" w:rsidRDefault="00E07A9B" w:rsidP="00E322C7">
      <w:pPr>
        <w:pStyle w:val="BodyText"/>
      </w:pPr>
      <w:r w:rsidRPr="00545286">
        <w:t xml:space="preserve">It is clear from the Commission’s engagement across the country that there is strong support for the Agreement’s </w:t>
      </w:r>
      <w:r>
        <w:t>P</w:t>
      </w:r>
      <w:r w:rsidRPr="00545286">
        <w:t xml:space="preserve">riority </w:t>
      </w:r>
      <w:r>
        <w:t>R</w:t>
      </w:r>
      <w:r w:rsidRPr="00545286">
        <w:t>eforms</w:t>
      </w:r>
      <w:r>
        <w:t>.</w:t>
      </w:r>
      <w:r w:rsidRPr="00545286">
        <w:t xml:space="preserve"> </w:t>
      </w:r>
      <w:r>
        <w:t>T</w:t>
      </w:r>
      <w:r w:rsidRPr="00545286">
        <w:t xml:space="preserve">hey are seen </w:t>
      </w:r>
      <w:r>
        <w:t>as</w:t>
      </w:r>
      <w:r w:rsidRPr="00545286">
        <w:t xml:space="preserve"> </w:t>
      </w:r>
      <w:r>
        <w:t>prerequisites for governments adopting a fundamentally new way of developing and implementing policies and programs that affect the lives of Aboriginal and Torres Strait Islander people.</w:t>
      </w:r>
    </w:p>
    <w:p w14:paraId="1D131B60" w14:textId="77777777" w:rsidR="00E07A9B" w:rsidRPr="00A001A3" w:rsidRDefault="00E07A9B" w:rsidP="00E322C7">
      <w:pPr>
        <w:pStyle w:val="Heading3"/>
      </w:pPr>
      <w:r w:rsidRPr="00A001A3">
        <w:t xml:space="preserve">The </w:t>
      </w:r>
      <w:r>
        <w:t>Agreement’s r</w:t>
      </w:r>
      <w:r w:rsidRPr="00A001A3">
        <w:t xml:space="preserve">eforms have </w:t>
      </w:r>
      <w:r>
        <w:t>not been prioritised</w:t>
      </w:r>
      <w:r w:rsidRPr="00A001A3">
        <w:t xml:space="preserve"> </w:t>
      </w:r>
      <w:r>
        <w:t>by governments</w:t>
      </w:r>
    </w:p>
    <w:p w14:paraId="010E02E0" w14:textId="77777777" w:rsidR="00E07A9B" w:rsidRDefault="00E07A9B" w:rsidP="00E322C7">
      <w:pPr>
        <w:pStyle w:val="BodyText"/>
      </w:pPr>
      <w:r>
        <w:t xml:space="preserve">The central pillars of the Agreement are its four Priority Reforms. </w:t>
      </w:r>
    </w:p>
    <w:p w14:paraId="11910C6A" w14:textId="77777777" w:rsidR="00E07A9B" w:rsidRPr="00356506" w:rsidRDefault="00E07A9B" w:rsidP="0041329E">
      <w:pPr>
        <w:pStyle w:val="ListBullet"/>
      </w:pPr>
      <w:r w:rsidRPr="00356506">
        <w:t>Priority Reform 1 – Formal partnerships and shared decision</w:t>
      </w:r>
      <w:r w:rsidRPr="00356506">
        <w:noBreakHyphen/>
        <w:t>making</w:t>
      </w:r>
    </w:p>
    <w:p w14:paraId="04960B77" w14:textId="77777777" w:rsidR="00E07A9B" w:rsidRPr="00356506" w:rsidRDefault="00E07A9B" w:rsidP="0041329E">
      <w:pPr>
        <w:pStyle w:val="ListBullet"/>
      </w:pPr>
      <w:r w:rsidRPr="00356506">
        <w:t>Priority Reform 2 – Building the community</w:t>
      </w:r>
      <w:r w:rsidRPr="00356506">
        <w:noBreakHyphen/>
        <w:t xml:space="preserve">controlled sector </w:t>
      </w:r>
    </w:p>
    <w:p w14:paraId="0B4281C1" w14:textId="77777777" w:rsidR="00E07A9B" w:rsidRPr="00356506" w:rsidRDefault="00E07A9B" w:rsidP="0041329E">
      <w:pPr>
        <w:pStyle w:val="ListBullet"/>
      </w:pPr>
      <w:r w:rsidRPr="00356506">
        <w:t xml:space="preserve">Priority Reform 3 – Transforming government organisations </w:t>
      </w:r>
    </w:p>
    <w:p w14:paraId="117876B6" w14:textId="77777777" w:rsidR="00E07A9B" w:rsidRDefault="00E07A9B" w:rsidP="0041329E">
      <w:pPr>
        <w:pStyle w:val="ListBullet"/>
      </w:pPr>
      <w:r>
        <w:t xml:space="preserve">Priority </w:t>
      </w:r>
      <w:r w:rsidRPr="00356506">
        <w:t>Reform</w:t>
      </w:r>
      <w:r>
        <w:t xml:space="preserve"> 4 – </w:t>
      </w:r>
      <w:r w:rsidRPr="00C25C18">
        <w:t>Shared access to data and information at a regional level</w:t>
      </w:r>
      <w:r>
        <w:t>.</w:t>
      </w:r>
    </w:p>
    <w:p w14:paraId="556ED8AE" w14:textId="77777777" w:rsidR="00E07A9B" w:rsidRPr="00356506" w:rsidRDefault="00E07A9B" w:rsidP="00E322C7">
      <w:pPr>
        <w:pStyle w:val="BodyText"/>
        <w:rPr>
          <w:spacing w:val="-2"/>
        </w:rPr>
      </w:pPr>
      <w:r w:rsidRPr="00356506">
        <w:rPr>
          <w:spacing w:val="-2"/>
        </w:rPr>
        <w:t>These reforms are aimed at accelerating improvements in life outcomes for Aboriginal and Torres Strait Islander people (measured against 17 socio</w:t>
      </w:r>
      <w:r w:rsidRPr="00356506">
        <w:rPr>
          <w:spacing w:val="-2"/>
        </w:rPr>
        <w:noBreakHyphen/>
        <w:t>economic outcomes). They are supported by a range of mechanisms to drive change, including commitments to develop place</w:t>
      </w:r>
      <w:r w:rsidRPr="00356506">
        <w:rPr>
          <w:spacing w:val="-2"/>
        </w:rPr>
        <w:noBreakHyphen/>
        <w:t xml:space="preserve">based partnerships, policy partnerships </w:t>
      </w:r>
      <w:r w:rsidRPr="00356506">
        <w:rPr>
          <w:spacing w:val="-2"/>
        </w:rPr>
        <w:lastRenderedPageBreak/>
        <w:t>and plans for strengthening key sectors (initially covering the priority policy areas of justice, social and emotional wellbeing, health, housing, early childhood care and development, disability and languages).</w:t>
      </w:r>
    </w:p>
    <w:p w14:paraId="187B6205" w14:textId="77777777" w:rsidR="00E07A9B" w:rsidRDefault="00E07A9B" w:rsidP="00E322C7">
      <w:pPr>
        <w:pStyle w:val="BodyText"/>
      </w:pPr>
      <w:r>
        <w:t xml:space="preserve">Although there are pockets of good practice, overall progress against the Priority Reforms has been slow, uncoordinated and piecemeal. </w:t>
      </w:r>
      <w:r w:rsidRPr="005C1879">
        <w:t xml:space="preserve">Despite </w:t>
      </w:r>
      <w:r>
        <w:t xml:space="preserve">over 2,000 </w:t>
      </w:r>
      <w:r w:rsidRPr="005C1879">
        <w:t>initiatives being listed in governments’</w:t>
      </w:r>
      <w:r>
        <w:t xml:space="preserve"> first</w:t>
      </w:r>
      <w:r w:rsidRPr="005C1879">
        <w:t xml:space="preserve"> implementation plans for Closing the Gap, many </w:t>
      </w:r>
      <w:r>
        <w:t>of these reflect what</w:t>
      </w:r>
      <w:r w:rsidRPr="005C1879">
        <w:t xml:space="preserve"> </w:t>
      </w:r>
      <w:r>
        <w:t>governments</w:t>
      </w:r>
      <w:r w:rsidRPr="005C1879">
        <w:t xml:space="preserve"> have been doing for many years. </w:t>
      </w:r>
      <w:r>
        <w:t xml:space="preserve">Actions often focus on the ‘what’ with little, if any, detail on the ‘how’ or the ‘why’. </w:t>
      </w:r>
      <w:r w:rsidRPr="005C1879">
        <w:t>There is, for the most part, no</w:t>
      </w:r>
      <w:r>
        <w:t xml:space="preserve"> </w:t>
      </w:r>
      <w:r w:rsidRPr="005C1879">
        <w:t>strateg</w:t>
      </w:r>
      <w:r>
        <w:t>ic approach</w:t>
      </w:r>
      <w:r w:rsidRPr="005C1879">
        <w:t xml:space="preserve"> that explains </w:t>
      </w:r>
      <w:r>
        <w:t>(and provides evidence for)</w:t>
      </w:r>
      <w:r w:rsidRPr="005C1879">
        <w:t xml:space="preserve"> how the initiatives </w:t>
      </w:r>
      <w:r>
        <w:t>that governments have identified will achieve the fundamental transformation envisaged in the Agreement. This makes it near impossible for Aboriginal and Torres Strait Islander people, and the broader Australian community, to use these plans to hold governments to account.</w:t>
      </w:r>
    </w:p>
    <w:p w14:paraId="506C0AAB" w14:textId="77777777" w:rsidR="00E07A9B" w:rsidRDefault="00E07A9B" w:rsidP="00E322C7">
      <w:pPr>
        <w:pStyle w:val="Heading4"/>
      </w:pPr>
      <w:r>
        <w:t>The commitment to shared decision</w:t>
      </w:r>
      <w:r>
        <w:noBreakHyphen/>
        <w:t xml:space="preserve">making is rarely achieved in practice </w:t>
      </w:r>
    </w:p>
    <w:p w14:paraId="5BE22C71" w14:textId="77777777" w:rsidR="00E07A9B" w:rsidRDefault="00E07A9B" w:rsidP="00E322C7">
      <w:pPr>
        <w:pStyle w:val="BodyText"/>
      </w:pPr>
      <w:r>
        <w:t>The Agreement commits governments to building and strengthening structures that empower Aboriginal and Torres Strait Islander people to share decision</w:t>
      </w:r>
      <w:r>
        <w:noBreakHyphen/>
        <w:t>making authority with governments (Priority Reform 1). Partnerships – place</w:t>
      </w:r>
      <w:r>
        <w:noBreakHyphen/>
        <w:t xml:space="preserve">based partnerships and policy partnerships – are the key mechanism used in the Agreement to achieve this. </w:t>
      </w:r>
    </w:p>
    <w:p w14:paraId="0ECFE197" w14:textId="77777777" w:rsidR="00E07A9B" w:rsidRPr="00CE2C1D" w:rsidRDefault="00E07A9B" w:rsidP="00E322C7">
      <w:pPr>
        <w:pStyle w:val="BodyText"/>
        <w:rPr>
          <w:color w:val="000000" w:themeColor="text1"/>
        </w:rPr>
      </w:pPr>
      <w:r>
        <w:t>Some governments have demonstrated a willingness to partner and share decision</w:t>
      </w:r>
      <w:r>
        <w:noBreakHyphen/>
        <w:t xml:space="preserve">making in some circumstances, however this is not observed more widely </w:t>
      </w:r>
      <w:r w:rsidRPr="00827FAD">
        <w:t>and</w:t>
      </w:r>
      <w:r>
        <w:t>,</w:t>
      </w:r>
      <w:r w:rsidRPr="00827FAD">
        <w:t xml:space="preserve"> in some instances</w:t>
      </w:r>
      <w:r>
        <w:t>,</w:t>
      </w:r>
      <w:r w:rsidRPr="00827FAD">
        <w:t xml:space="preserve"> there is contradictory practice.</w:t>
      </w:r>
      <w:r>
        <w:t xml:space="preserve"> Governments are not yet sufficiently investing in partnerships or enacting the sharing of power that needs to occur if decisions are to be made jointly. There appears to be an assumption that ‘governments know best’, which is contrary to the principle of shared decision</w:t>
      </w:r>
      <w:r>
        <w:noBreakHyphen/>
        <w:t xml:space="preserve">making in the Agreement. Too many government agencies are implementing versions of </w:t>
      </w:r>
      <w:r w:rsidRPr="003335FC">
        <w:t>shared decision</w:t>
      </w:r>
      <w:r>
        <w:noBreakHyphen/>
      </w:r>
      <w:r w:rsidRPr="003335FC">
        <w:t>making</w:t>
      </w:r>
      <w:r>
        <w:t xml:space="preserve"> that</w:t>
      </w:r>
      <w:r w:rsidRPr="003335FC" w:rsidDel="005A5BD1">
        <w:t xml:space="preserve"> </w:t>
      </w:r>
      <w:r>
        <w:t xml:space="preserve">involve </w:t>
      </w:r>
      <w:r w:rsidRPr="003335FC">
        <w:t xml:space="preserve">consulting with Aboriginal and Torres Strait Islander people on </w:t>
      </w:r>
      <w:r>
        <w:t>a pre</w:t>
      </w:r>
      <w:r>
        <w:noBreakHyphen/>
        <w:t>determined</w:t>
      </w:r>
      <w:r w:rsidRPr="003335FC">
        <w:t xml:space="preserve"> solution, </w:t>
      </w:r>
      <w:r>
        <w:t>rather than collaborating on the problem and co</w:t>
      </w:r>
      <w:r>
        <w:noBreakHyphen/>
        <w:t xml:space="preserve">designing a solution. </w:t>
      </w:r>
    </w:p>
    <w:p w14:paraId="580E1EF8" w14:textId="77777777" w:rsidR="00E07A9B" w:rsidRPr="00356506" w:rsidRDefault="00E07A9B" w:rsidP="0041329E">
      <w:pPr>
        <w:pStyle w:val="ListBullet"/>
      </w:pPr>
      <w:r w:rsidRPr="00356506">
        <w:t>Policy partnerships (relating to justice, social and emotional wellbeing, housing, early childhood care and development, and Aboriginal and Torres Strait Islander languages) currently function as forums for discussion, with little if any authority for shared decision</w:t>
      </w:r>
      <w:r w:rsidRPr="00356506">
        <w:noBreakHyphen/>
        <w:t xml:space="preserve">making on significant policy matters. </w:t>
      </w:r>
    </w:p>
    <w:p w14:paraId="30C6E404" w14:textId="77777777" w:rsidR="00E07A9B" w:rsidRPr="00356506" w:rsidRDefault="00E07A9B" w:rsidP="0041329E">
      <w:pPr>
        <w:pStyle w:val="ListBullet"/>
      </w:pPr>
      <w:r w:rsidRPr="00356506">
        <w:t>Place</w:t>
      </w:r>
      <w:r w:rsidRPr="00356506">
        <w:noBreakHyphen/>
        <w:t xml:space="preserve">based partnerships under the Agreement are in their very early stages, but governments appear to have been willing to be guided by Aboriginal and Torres Strait Islander organisations and communities in the selection of locations. This is a necessary first step for the future viability and progress of the partnerships. </w:t>
      </w:r>
    </w:p>
    <w:p w14:paraId="592631B6" w14:textId="77777777" w:rsidR="00E07A9B" w:rsidRPr="00B93019" w:rsidRDefault="00E07A9B" w:rsidP="00E322C7">
      <w:pPr>
        <w:pStyle w:val="BodyText"/>
      </w:pPr>
      <w:r w:rsidRPr="00A502F5">
        <w:t>The elements of shared decision</w:t>
      </w:r>
      <w:r>
        <w:noBreakHyphen/>
      </w:r>
      <w:r w:rsidRPr="00A502F5">
        <w:t xml:space="preserve">making articulated </w:t>
      </w:r>
      <w:r>
        <w:t>in Priority Reform 1</w:t>
      </w:r>
      <w:r w:rsidRPr="00A502F5">
        <w:t xml:space="preserve"> </w:t>
      </w:r>
      <w:r>
        <w:t>do not appear to have been</w:t>
      </w:r>
      <w:r w:rsidRPr="00A502F5">
        <w:t xml:space="preserve"> </w:t>
      </w:r>
      <w:r>
        <w:t>adopted</w:t>
      </w:r>
      <w:r w:rsidRPr="00A502F5">
        <w:t xml:space="preserve"> in wider practice</w:t>
      </w:r>
      <w:r>
        <w:t>, beyond formal partnerships. This is despite the recognition that shared decision</w:t>
      </w:r>
      <w:r>
        <w:noBreakHyphen/>
        <w:t xml:space="preserve">making is essential to building trust and paving the way for implementation of all of the Priority Reforms. </w:t>
      </w:r>
    </w:p>
    <w:p w14:paraId="294DFF2A" w14:textId="77777777" w:rsidR="00E07A9B" w:rsidRPr="00540805" w:rsidRDefault="00E07A9B" w:rsidP="00E322C7">
      <w:pPr>
        <w:pStyle w:val="Heading4"/>
      </w:pPr>
      <w:r>
        <w:t>Government policy doesn’t reflect the value of the community</w:t>
      </w:r>
      <w:r>
        <w:noBreakHyphen/>
        <w:t xml:space="preserve">controlled sector </w:t>
      </w:r>
    </w:p>
    <w:p w14:paraId="3042C540" w14:textId="77777777" w:rsidR="00E07A9B" w:rsidRDefault="00E07A9B" w:rsidP="00E322C7">
      <w:pPr>
        <w:pStyle w:val="BodyText"/>
      </w:pPr>
      <w:r>
        <w:t>Governments have acknowledged that in a broad range of service delivery areas, Aboriginal and Torres Strait Islander community</w:t>
      </w:r>
      <w:r>
        <w:noBreakHyphen/>
        <w:t xml:space="preserve">controlled services generally achieve better results for Aboriginal and Torres Strait Islander people, and so they have agreed that more services should be delivered by </w:t>
      </w:r>
      <w:r w:rsidRPr="00D96F9C">
        <w:t>Aboriginal community</w:t>
      </w:r>
      <w:r>
        <w:noBreakHyphen/>
      </w:r>
      <w:r w:rsidRPr="00D96F9C">
        <w:t>controlled organisations (ACCOs)</w:t>
      </w:r>
      <w:r>
        <w:t xml:space="preserve"> (Priority Reform 2). But they have taken few tangible steps to strengthen the various sectors to increase the proportion of </w:t>
      </w:r>
      <w:r w:rsidRPr="00D96F9C">
        <w:t>services</w:t>
      </w:r>
      <w:r>
        <w:t xml:space="preserve"> delivered by </w:t>
      </w:r>
      <w:r w:rsidRPr="00D96F9C">
        <w:t>ACCOs.</w:t>
      </w:r>
      <w:r>
        <w:t xml:space="preserve"> </w:t>
      </w:r>
    </w:p>
    <w:p w14:paraId="0C95FDAC" w14:textId="77777777" w:rsidR="00E07A9B" w:rsidRDefault="00E07A9B" w:rsidP="00E322C7">
      <w:pPr>
        <w:pStyle w:val="BodyText"/>
      </w:pPr>
      <w:r>
        <w:t>The Commission heard from a number of</w:t>
      </w:r>
      <w:r w:rsidRPr="001A31D7">
        <w:t xml:space="preserve"> ACCOs </w:t>
      </w:r>
      <w:r>
        <w:t>that they are</w:t>
      </w:r>
      <w:r w:rsidRPr="001A31D7">
        <w:t xml:space="preserve"> sometimes treated as passive recipients of government funding, and that governments do not recognise that ACCOs are critical partners in delivering government services tailored to the priorities of their communities. This </w:t>
      </w:r>
      <w:r>
        <w:t>may be a symptom</w:t>
      </w:r>
      <w:r w:rsidRPr="001A31D7">
        <w:t xml:space="preserve"> </w:t>
      </w:r>
      <w:r>
        <w:t>of</w:t>
      </w:r>
      <w:r w:rsidRPr="001A31D7">
        <w:t xml:space="preserve"> unequal </w:t>
      </w:r>
      <w:r w:rsidRPr="001A31D7">
        <w:lastRenderedPageBreak/>
        <w:t>bargaining power with government agencies, and a</w:t>
      </w:r>
      <w:r>
        <w:t xml:space="preserve"> government</w:t>
      </w:r>
      <w:r w:rsidRPr="001A31D7">
        <w:t xml:space="preserve"> approach to contracting that does not </w:t>
      </w:r>
      <w:r>
        <w:t>appreciate the knowledge</w:t>
      </w:r>
      <w:r w:rsidRPr="001A31D7">
        <w:t xml:space="preserve"> </w:t>
      </w:r>
      <w:r>
        <w:t>that ACCOs bring</w:t>
      </w:r>
      <w:r w:rsidRPr="001A31D7">
        <w:t xml:space="preserve"> </w:t>
      </w:r>
      <w:r>
        <w:t>to developing</w:t>
      </w:r>
      <w:r w:rsidRPr="001A31D7">
        <w:t xml:space="preserve"> service models</w:t>
      </w:r>
      <w:r>
        <w:t xml:space="preserve"> and solutions that are culturally safe and suited to communities. The Commission heard that where services </w:t>
      </w:r>
      <w:r w:rsidRPr="009710D8">
        <w:t>are</w:t>
      </w:r>
      <w:r>
        <w:t xml:space="preserve"> being shifted from mainstream service providers to</w:t>
      </w:r>
      <w:r w:rsidRPr="009D67B8">
        <w:t xml:space="preserve"> ACCOs</w:t>
      </w:r>
      <w:r>
        <w:t>, governments often rigidly apply generic, pre</w:t>
      </w:r>
      <w:r>
        <w:noBreakHyphen/>
        <w:t xml:space="preserve">existing models of service and program design, instead of allowing ACCOs to design services and measure outcomes in ways that best suit their communities. </w:t>
      </w:r>
    </w:p>
    <w:p w14:paraId="713165A8" w14:textId="77777777" w:rsidR="00E07A9B" w:rsidRDefault="00E07A9B" w:rsidP="0041329E">
      <w:pPr>
        <w:pStyle w:val="ListBullet"/>
      </w:pPr>
      <w:r>
        <w:t xml:space="preserve">In </w:t>
      </w:r>
      <w:r w:rsidRPr="0057049F">
        <w:t>most jurisdictions, it is unclear how much funding is allocated to ACCOs and non</w:t>
      </w:r>
      <w:r>
        <w:noBreakHyphen/>
      </w:r>
      <w:r w:rsidRPr="0057049F">
        <w:t>Indigenous</w:t>
      </w:r>
      <w:r>
        <w:t>,</w:t>
      </w:r>
      <w:r w:rsidRPr="0057049F">
        <w:t xml:space="preserve"> non</w:t>
      </w:r>
      <w:r>
        <w:noBreakHyphen/>
      </w:r>
      <w:r w:rsidRPr="0057049F">
        <w:t>government organisations (NGOs),</w:t>
      </w:r>
      <w:r w:rsidRPr="0057049F" w:rsidDel="00745D87">
        <w:t xml:space="preserve"> as </w:t>
      </w:r>
      <w:r w:rsidRPr="0057049F">
        <w:t>most governments</w:t>
      </w:r>
      <w:r>
        <w:t xml:space="preserve"> (with the exception of the NSW and ACT Governments)</w:t>
      </w:r>
      <w:r w:rsidRPr="0057049F">
        <w:t xml:space="preserve"> have not published their expenditure reviews (and some have not undertaken them). </w:t>
      </w:r>
      <w:r>
        <w:t xml:space="preserve">But we have heard that funding is continuing to go to NGOs and government service providers when it could be going to ACCOs. This could in part be addressed </w:t>
      </w:r>
      <w:r w:rsidRPr="0057049F">
        <w:t xml:space="preserve">through changes to </w:t>
      </w:r>
      <w:r>
        <w:t>commissioning</w:t>
      </w:r>
      <w:r w:rsidRPr="0057049F">
        <w:t xml:space="preserve"> processes and contracting</w:t>
      </w:r>
      <w:r>
        <w:t xml:space="preserve">, to ensure that only service providers with the capability to provide culturally safe services are selected. </w:t>
      </w:r>
    </w:p>
    <w:p w14:paraId="0F15C463" w14:textId="77777777" w:rsidR="00E07A9B" w:rsidRDefault="00E07A9B" w:rsidP="0041329E">
      <w:pPr>
        <w:pStyle w:val="ListBullet"/>
      </w:pPr>
      <w:r>
        <w:t>Some</w:t>
      </w:r>
      <w:r w:rsidDel="006D24BA">
        <w:t xml:space="preserve"> </w:t>
      </w:r>
      <w:r>
        <w:t xml:space="preserve">governments (including Victoria, New South Wales, South Australia and Western Australia) are planning or </w:t>
      </w:r>
      <w:r w:rsidRPr="00540805">
        <w:t>pilot</w:t>
      </w:r>
      <w:r>
        <w:t xml:space="preserve">ing </w:t>
      </w:r>
      <w:r w:rsidRPr="00435D44">
        <w:t>reforms</w:t>
      </w:r>
      <w:r>
        <w:t xml:space="preserve"> to how they commission </w:t>
      </w:r>
      <w:r w:rsidRPr="00435D44">
        <w:t xml:space="preserve">the </w:t>
      </w:r>
      <w:r>
        <w:t>services of</w:t>
      </w:r>
      <w:r w:rsidRPr="00435D44">
        <w:t xml:space="preserve"> ACCOs</w:t>
      </w:r>
      <w:r w:rsidRPr="00540805">
        <w:t>.</w:t>
      </w:r>
      <w:r>
        <w:t xml:space="preserve"> But it remains to be seen if these reforms will be translated into lasting and widespread changes. Improvements to funding and contracting of ACCOs – including more flexible and </w:t>
      </w:r>
      <w:r w:rsidRPr="00B46AB1">
        <w:t>longer</w:t>
      </w:r>
      <w:r>
        <w:noBreakHyphen/>
        <w:t>term</w:t>
      </w:r>
      <w:r w:rsidRPr="00B46AB1">
        <w:t xml:space="preserve"> </w:t>
      </w:r>
      <w:r>
        <w:t xml:space="preserve">contracts that cover the full costs of services, and </w:t>
      </w:r>
      <w:r w:rsidRPr="00B46AB1">
        <w:t xml:space="preserve">reduced reporting </w:t>
      </w:r>
      <w:r w:rsidRPr="00102294">
        <w:t>burdens</w:t>
      </w:r>
      <w:r>
        <w:t xml:space="preserve"> – are also needed.</w:t>
      </w:r>
    </w:p>
    <w:p w14:paraId="511BC23C" w14:textId="77777777" w:rsidR="00E07A9B" w:rsidRDefault="00E07A9B" w:rsidP="00E322C7">
      <w:pPr>
        <w:pStyle w:val="Heading4"/>
      </w:pPr>
      <w:r>
        <w:t xml:space="preserve">The transformation of government organisations has barely begun </w:t>
      </w:r>
    </w:p>
    <w:p w14:paraId="30F76172" w14:textId="77777777" w:rsidR="00E07A9B" w:rsidRDefault="00E07A9B" w:rsidP="00E322C7">
      <w:pPr>
        <w:pStyle w:val="BodyText"/>
      </w:pPr>
      <w:r w:rsidRPr="007534A2">
        <w:t xml:space="preserve">The Agreement requires systemic and structural transformation of mainstream government </w:t>
      </w:r>
      <w:r w:rsidRPr="00AB3B80">
        <w:rPr>
          <w:bCs/>
        </w:rPr>
        <w:t>agencies and institutions</w:t>
      </w:r>
      <w:r>
        <w:rPr>
          <w:bCs/>
        </w:rPr>
        <w:t xml:space="preserve"> </w:t>
      </w:r>
      <w:r w:rsidRPr="009C656D">
        <w:rPr>
          <w:bCs/>
        </w:rPr>
        <w:t xml:space="preserve">to </w:t>
      </w:r>
      <w:r>
        <w:t>ensure they are accountable for Closing the Gap</w:t>
      </w:r>
      <w:r w:rsidRPr="009C656D">
        <w:rPr>
          <w:bCs/>
        </w:rPr>
        <w:t xml:space="preserve"> and </w:t>
      </w:r>
      <w:r>
        <w:t>are culturally safe and responsive</w:t>
      </w:r>
      <w:r w:rsidRPr="009C656D">
        <w:rPr>
          <w:bCs/>
        </w:rPr>
        <w:t xml:space="preserve"> to the needs of Aboriginal and Torres Strait Islander people</w:t>
      </w:r>
      <w:r>
        <w:t xml:space="preserve">, including through the services they fund (Priority Reform 3). </w:t>
      </w:r>
    </w:p>
    <w:p w14:paraId="1D62309A" w14:textId="77777777" w:rsidR="00E07A9B" w:rsidRDefault="00E07A9B" w:rsidP="00E322C7">
      <w:pPr>
        <w:pStyle w:val="BodyText"/>
      </w:pPr>
      <w:r w:rsidRPr="007534A2">
        <w:t>There</w:t>
      </w:r>
      <w:r>
        <w:t xml:space="preserve"> is a </w:t>
      </w:r>
      <w:r w:rsidRPr="007534A2">
        <w:t>stark</w:t>
      </w:r>
      <w:r>
        <w:t xml:space="preserve"> absence of whole of government or organisation</w:t>
      </w:r>
      <w:r>
        <w:noBreakHyphen/>
        <w:t xml:space="preserve">level strategies for driving and delivering transformation in line with Priority Reform 3. We are yet to identify a government organisation that has articulated </w:t>
      </w:r>
      <w:r w:rsidRPr="00515F42">
        <w:t xml:space="preserve">a clear vision for what transformation looks like, </w:t>
      </w:r>
      <w:r>
        <w:t>adopted a strategy</w:t>
      </w:r>
      <w:r w:rsidDel="00AC16B5">
        <w:t xml:space="preserve"> </w:t>
      </w:r>
      <w:r>
        <w:t xml:space="preserve">to achieve that vision, and tracked the impact of actions </w:t>
      </w:r>
      <w:r w:rsidRPr="00515F42">
        <w:t xml:space="preserve">within </w:t>
      </w:r>
      <w:r>
        <w:t>the organisation</w:t>
      </w:r>
      <w:r w:rsidRPr="00515F42">
        <w:t xml:space="preserve"> (</w:t>
      </w:r>
      <w:r>
        <w:t xml:space="preserve">and in the services that it </w:t>
      </w:r>
      <w:r w:rsidRPr="00515F42">
        <w:t>fund</w:t>
      </w:r>
      <w:r>
        <w:t>s</w:t>
      </w:r>
      <w:r w:rsidRPr="00515F42">
        <w:t>)</w:t>
      </w:r>
      <w:r>
        <w:t xml:space="preserve"> toward that vision</w:t>
      </w:r>
      <w:r w:rsidRPr="00515F42">
        <w:t>.</w:t>
      </w:r>
      <w:r>
        <w:t xml:space="preserve"> </w:t>
      </w:r>
    </w:p>
    <w:p w14:paraId="5AEF43C8" w14:textId="77777777" w:rsidR="00E07A9B" w:rsidRPr="00C42C4B" w:rsidRDefault="00E07A9B" w:rsidP="00E322C7">
      <w:pPr>
        <w:pStyle w:val="BodyText"/>
        <w:rPr>
          <w:spacing w:val="-4"/>
        </w:rPr>
      </w:pPr>
      <w:r w:rsidRPr="00C42C4B">
        <w:rPr>
          <w:spacing w:val="-4"/>
        </w:rPr>
        <w:t>Some government organisations are engaging in self</w:t>
      </w:r>
      <w:r w:rsidRPr="00C42C4B">
        <w:rPr>
          <w:spacing w:val="-4"/>
        </w:rPr>
        <w:noBreakHyphen/>
        <w:t xml:space="preserve">assessment exercises to understand what transformation is needed. But transformation can only be realised by drawing on the experiences and perspective of those who governments serve </w:t>
      </w:r>
      <w:r w:rsidRPr="00C42C4B">
        <w:rPr>
          <w:color w:val="000000" w:themeColor="text1"/>
          <w:spacing w:val="-4"/>
        </w:rPr>
        <w:t xml:space="preserve">– </w:t>
      </w:r>
      <w:r w:rsidRPr="00C42C4B">
        <w:rPr>
          <w:spacing w:val="-4"/>
        </w:rPr>
        <w:t xml:space="preserve">in this case, Aboriginal and Torres Strait Islander people </w:t>
      </w:r>
      <w:r w:rsidRPr="00C42C4B">
        <w:rPr>
          <w:color w:val="000000" w:themeColor="text1"/>
          <w:spacing w:val="-4"/>
        </w:rPr>
        <w:t>– and working together with this knowledge to develop a strategy</w:t>
      </w:r>
      <w:r w:rsidRPr="00C42C4B">
        <w:rPr>
          <w:spacing w:val="-4"/>
        </w:rPr>
        <w:t>. Without external perspectives government agencies will not be able to overcome any ‘blind spots’ relating to institutional racism, cultural safety and unconscious bias.</w:t>
      </w:r>
    </w:p>
    <w:p w14:paraId="28084692" w14:textId="77777777" w:rsidR="00E07A9B" w:rsidRPr="002061C5" w:rsidRDefault="00E07A9B" w:rsidP="00E322C7">
      <w:pPr>
        <w:pStyle w:val="BodyText"/>
      </w:pPr>
      <w:r>
        <w:t>Governments’ efforts to date</w:t>
      </w:r>
      <w:r w:rsidDel="001C66B1">
        <w:t xml:space="preserve"> </w:t>
      </w:r>
      <w:r>
        <w:t>have largely focused on small</w:t>
      </w:r>
      <w:r>
        <w:noBreakHyphen/>
        <w:t xml:space="preserve">scale, individual actions (such as cultural capability training and </w:t>
      </w:r>
      <w:r w:rsidRPr="00370DC2">
        <w:t>workforce strategies to increase public sector employment of Aboriginal and Torres Strait Islander peopl</w:t>
      </w:r>
      <w:r>
        <w:t>e) rather than system</w:t>
      </w:r>
      <w:r>
        <w:noBreakHyphen/>
        <w:t>level changes to policies and practices (although some positive changes to Cabinet and Budget processes have been implemented in several jurisdictions, including in the Australian, NSW and NT G</w:t>
      </w:r>
      <w:r w:rsidRPr="00D546F0">
        <w:t>overnments</w:t>
      </w:r>
      <w:r>
        <w:t>).</w:t>
      </w:r>
    </w:p>
    <w:p w14:paraId="60880CA1" w14:textId="77777777" w:rsidR="00E07A9B" w:rsidRPr="007C635C" w:rsidRDefault="00E07A9B" w:rsidP="00E322C7">
      <w:pPr>
        <w:pStyle w:val="BodyText"/>
      </w:pPr>
      <w:r>
        <w:t xml:space="preserve">There has been limited progress on putting in place an </w:t>
      </w:r>
      <w:r w:rsidRPr="00AE4347">
        <w:rPr>
          <w:bCs/>
        </w:rPr>
        <w:t>independent mechanism that</w:t>
      </w:r>
      <w:r w:rsidRPr="00AB3B80">
        <w:rPr>
          <w:bCs/>
        </w:rPr>
        <w:t xml:space="preserve"> will support, monitor and report on </w:t>
      </w:r>
      <w:r>
        <w:rPr>
          <w:bCs/>
        </w:rPr>
        <w:t xml:space="preserve">the transformation of government organisations in most </w:t>
      </w:r>
      <w:r w:rsidRPr="00D546F0">
        <w:t>jurisdictions</w:t>
      </w:r>
      <w:r>
        <w:rPr>
          <w:bCs/>
        </w:rPr>
        <w:t>.</w:t>
      </w:r>
    </w:p>
    <w:p w14:paraId="5E59622A" w14:textId="77777777" w:rsidR="00E07A9B" w:rsidRPr="00CD79AB" w:rsidRDefault="00E07A9B" w:rsidP="00E322C7">
      <w:pPr>
        <w:pStyle w:val="Heading4"/>
      </w:pPr>
      <w:r>
        <w:t>Governments are not enabling Aboriginal</w:t>
      </w:r>
      <w:r>
        <w:noBreakHyphen/>
        <w:t xml:space="preserve"> and Torres Strait Islander</w:t>
      </w:r>
      <w:r>
        <w:noBreakHyphen/>
        <w:t>led data</w:t>
      </w:r>
    </w:p>
    <w:p w14:paraId="2617D1C2" w14:textId="77777777" w:rsidR="00E07A9B" w:rsidRDefault="00E07A9B" w:rsidP="00E322C7">
      <w:pPr>
        <w:pStyle w:val="BodyText"/>
      </w:pPr>
      <w:r>
        <w:t xml:space="preserve">Priority Reform 4 requires governments to implement </w:t>
      </w:r>
      <w:r w:rsidRPr="00F35BC7">
        <w:t>large</w:t>
      </w:r>
      <w:r>
        <w:noBreakHyphen/>
      </w:r>
      <w:r w:rsidRPr="00F35BC7">
        <w:t>scale changes to data systems and practices to enable</w:t>
      </w:r>
      <w:r>
        <w:t xml:space="preserve"> </w:t>
      </w:r>
      <w:r w:rsidRPr="00F35BC7">
        <w:t>Aboriginal and Torres Strait Islander people to participate in decision</w:t>
      </w:r>
      <w:r>
        <w:noBreakHyphen/>
      </w:r>
      <w:r w:rsidRPr="00F35BC7">
        <w:t xml:space="preserve">making </w:t>
      </w:r>
      <w:r>
        <w:t xml:space="preserve">about data </w:t>
      </w:r>
      <w:r w:rsidRPr="00F35BC7">
        <w:t xml:space="preserve">and to use </w:t>
      </w:r>
      <w:r w:rsidRPr="00F35BC7">
        <w:lastRenderedPageBreak/>
        <w:t>data for their own purposes</w:t>
      </w:r>
      <w:r>
        <w:t>. Governments have made little progress on enacting these changes –</w:t>
      </w:r>
      <w:r w:rsidRPr="00F35BC7">
        <w:t xml:space="preserve"> </w:t>
      </w:r>
      <w:r>
        <w:t>Aboriginal and Torres Strait Islander organisations are continuing to report difficulties accessing government</w:t>
      </w:r>
      <w:r>
        <w:noBreakHyphen/>
        <w:t xml:space="preserve">held data, and often the data that is collected by government agencies does not reflect the realities of, or hold meaning for, Aboriginal and Torres Strait Islander people. </w:t>
      </w:r>
      <w:r w:rsidRPr="00512334">
        <w:t xml:space="preserve">As an illustration, </w:t>
      </w:r>
      <w:r>
        <w:t>the data held by government is often not able to be disaggregated at a local scale, and state</w:t>
      </w:r>
      <w:r>
        <w:noBreakHyphen/>
        <w:t xml:space="preserve"> or territory</w:t>
      </w:r>
      <w:r>
        <w:noBreakHyphen/>
        <w:t>level data does not reflect what is happening within communities.</w:t>
      </w:r>
    </w:p>
    <w:p w14:paraId="7AD6B38C" w14:textId="77777777" w:rsidR="00E07A9B" w:rsidRDefault="00E07A9B" w:rsidP="00E322C7">
      <w:pPr>
        <w:pStyle w:val="BodyText"/>
      </w:pPr>
      <w:r>
        <w:t>One of the reasons why there has been limited progress in implementing large</w:t>
      </w:r>
      <w:r>
        <w:noBreakHyphen/>
        <w:t xml:space="preserve">scale changes to data systems and practices in line with Priority Reform 4 could be that </w:t>
      </w:r>
      <w:r w:rsidRPr="00F35BC7">
        <w:t xml:space="preserve">there is not a shared understanding of what </w:t>
      </w:r>
      <w:r>
        <w:t>Priority Reform 4</w:t>
      </w:r>
      <w:r w:rsidRPr="00F35BC7">
        <w:t xml:space="preserve"> is trying to achieve. </w:t>
      </w:r>
      <w:r>
        <w:t xml:space="preserve">The Commission heard that </w:t>
      </w:r>
      <w:r w:rsidRPr="00F35BC7">
        <w:t xml:space="preserve">Aboriginal and Torres Strait Islander people </w:t>
      </w:r>
      <w:r>
        <w:t xml:space="preserve">view </w:t>
      </w:r>
      <w:r w:rsidRPr="00F35BC7">
        <w:t xml:space="preserve">Indigenous data sovereignty as </w:t>
      </w:r>
      <w:r>
        <w:t xml:space="preserve">the purpose of Priority Reform 4, but </w:t>
      </w:r>
      <w:r w:rsidRPr="00F35BC7">
        <w:t>this is not clearly reflected in the</w:t>
      </w:r>
      <w:r>
        <w:t xml:space="preserve"> text of the</w:t>
      </w:r>
      <w:r w:rsidRPr="00F35BC7">
        <w:t xml:space="preserve"> Agreement, nor in many governments’ </w:t>
      </w:r>
      <w:r>
        <w:t>statements</w:t>
      </w:r>
      <w:r w:rsidRPr="00F35BC7">
        <w:t xml:space="preserve"> of what they are </w:t>
      </w:r>
      <w:r>
        <w:t>doing</w:t>
      </w:r>
      <w:r w:rsidRPr="00F35BC7">
        <w:t xml:space="preserve"> (in implementation plans, for example).</w:t>
      </w:r>
      <w:r>
        <w:t xml:space="preserve"> Without clarity on this, there is unlikely to be meaningful and sustained progress on Priority Reform 4.</w:t>
      </w:r>
    </w:p>
    <w:p w14:paraId="19B30B48" w14:textId="77777777" w:rsidR="00E07A9B" w:rsidRDefault="00E07A9B" w:rsidP="0041329E">
      <w:pPr>
        <w:pStyle w:val="ListBullet"/>
      </w:pPr>
      <w:r w:rsidRPr="00F27C25">
        <w:t>The community data projects</w:t>
      </w:r>
      <w:r>
        <w:t xml:space="preserve"> (a commitment under the Agreement) </w:t>
      </w:r>
      <w:r w:rsidRPr="00F27C25">
        <w:t>are behind schedule, and it is too early to assess their progress</w:t>
      </w:r>
      <w:r>
        <w:t>. B</w:t>
      </w:r>
      <w:r w:rsidRPr="00F27C25">
        <w:t>ut a promising sign is that governments are looking to Aboriginal and Torres Strait Islander partners to set priorities in many of these projects.</w:t>
      </w:r>
      <w:r>
        <w:t xml:space="preserve"> </w:t>
      </w:r>
    </w:p>
    <w:p w14:paraId="04C481BB" w14:textId="77777777" w:rsidR="00E07A9B" w:rsidDel="00F157D5" w:rsidRDefault="00E07A9B" w:rsidP="00E322C7">
      <w:pPr>
        <w:pStyle w:val="Heading4"/>
      </w:pPr>
      <w:r>
        <w:t>Performance reporting provides only a partial picture of progress</w:t>
      </w:r>
    </w:p>
    <w:p w14:paraId="01B19BBC" w14:textId="77777777" w:rsidR="00E07A9B" w:rsidRPr="008511E4" w:rsidRDefault="00E07A9B" w:rsidP="00E322C7">
      <w:pPr>
        <w:pStyle w:val="BodyText"/>
      </w:pPr>
      <w:r w:rsidRPr="00A54881">
        <w:t xml:space="preserve">The Agreement specifies </w:t>
      </w:r>
      <w:r>
        <w:t xml:space="preserve">performance monitoring and public </w:t>
      </w:r>
      <w:r w:rsidRPr="00A54881">
        <w:t xml:space="preserve">reporting arrangements to </w:t>
      </w:r>
      <w:r w:rsidRPr="532FF41D">
        <w:t xml:space="preserve">support </w:t>
      </w:r>
      <w:r w:rsidRPr="00A54881">
        <w:t>transparency and public accountability for progress</w:t>
      </w:r>
      <w:r>
        <w:t xml:space="preserve"> against socio</w:t>
      </w:r>
      <w:r>
        <w:noBreakHyphen/>
        <w:t>economic outcomes and the Priority Reforms</w:t>
      </w:r>
      <w:r w:rsidRPr="00A54881">
        <w:t xml:space="preserve">. However, </w:t>
      </w:r>
      <w:r>
        <w:t>there are</w:t>
      </w:r>
      <w:r w:rsidRPr="00A54881">
        <w:t xml:space="preserve"> significant challenges in the design and implementation of </w:t>
      </w:r>
      <w:r>
        <w:t>these arrangements</w:t>
      </w:r>
      <w:r w:rsidRPr="00A54881">
        <w:t xml:space="preserve">. </w:t>
      </w:r>
    </w:p>
    <w:p w14:paraId="15B022A3" w14:textId="77777777" w:rsidR="00E07A9B" w:rsidRDefault="00E07A9B" w:rsidP="0041329E">
      <w:pPr>
        <w:pStyle w:val="ListBullet"/>
      </w:pPr>
      <w:r w:rsidRPr="00673B7F">
        <w:t>Even though the </w:t>
      </w:r>
      <w:r>
        <w:t>Priority Reform</w:t>
      </w:r>
      <w:r w:rsidRPr="00673B7F">
        <w:t xml:space="preserve">s are the foundation of the Agreement, no data </w:t>
      </w:r>
      <w:r>
        <w:t xml:space="preserve">is being reported on the agreed targets or supporting indicators for the Priority Reforms. These are critical gaps in data. </w:t>
      </w:r>
    </w:p>
    <w:p w14:paraId="212D888F" w14:textId="77777777" w:rsidR="00E07A9B" w:rsidRPr="008511E4" w:rsidRDefault="00E07A9B" w:rsidP="0041329E">
      <w:pPr>
        <w:pStyle w:val="ListBullet"/>
      </w:pPr>
      <w:r>
        <w:t>Progress towards socio</w:t>
      </w:r>
      <w:r>
        <w:noBreakHyphen/>
        <w:t>economic outcomes is measured against national</w:t>
      </w:r>
      <w:r>
        <w:noBreakHyphen/>
        <w:t xml:space="preserve">level targets, with no indication of how jurisdictions should be held to account for their contribution. </w:t>
      </w:r>
    </w:p>
    <w:p w14:paraId="6ADC890C" w14:textId="77777777" w:rsidR="00E07A9B" w:rsidRPr="00B6064E" w:rsidRDefault="00E07A9B" w:rsidP="00E322C7">
      <w:pPr>
        <w:pStyle w:val="BodyText"/>
      </w:pPr>
      <w:r>
        <w:rPr>
          <w:rStyle w:val="ui-provider"/>
        </w:rPr>
        <w:t>Data still needs to be reported for all of the targets under the Priority Reforms, four of the 19 socio</w:t>
      </w:r>
      <w:r>
        <w:rPr>
          <w:rStyle w:val="ui-provider"/>
        </w:rPr>
        <w:noBreakHyphen/>
        <w:t xml:space="preserve">economic targets, 143 supporting indicators and 129 data development items. </w:t>
      </w:r>
      <w:r>
        <w:t>The scale of the data development task means that it is unlikely that all of</w:t>
      </w:r>
      <w:r w:rsidRPr="00BC720E">
        <w:t xml:space="preserve"> </w:t>
      </w:r>
      <w:r>
        <w:t>these will be developed within 10 years of the commencement of the Agreement (that is, by 2030)</w:t>
      </w:r>
      <w:r w:rsidRPr="00BC720E">
        <w:t xml:space="preserve">. </w:t>
      </w:r>
      <w:r>
        <w:t>Improved governance arrangements and careful prioritisation of data development efforts are needed.</w:t>
      </w:r>
    </w:p>
    <w:p w14:paraId="29828CEB" w14:textId="77777777" w:rsidR="00E07A9B" w:rsidRDefault="00E07A9B" w:rsidP="00E322C7">
      <w:pPr>
        <w:pStyle w:val="Heading3"/>
      </w:pPr>
      <w:r>
        <w:t>Stronger accountability mechanisms are needed to drive change</w:t>
      </w:r>
    </w:p>
    <w:p w14:paraId="1064DB15" w14:textId="77777777" w:rsidR="00E07A9B" w:rsidRDefault="00E07A9B" w:rsidP="00E322C7">
      <w:pPr>
        <w:pStyle w:val="BodyText"/>
      </w:pPr>
      <w:r>
        <w:t xml:space="preserve">Despite the range of accountability mechanisms in the Agreement, the Commission’s assessment is that they </w:t>
      </w:r>
      <w:r w:rsidRPr="003F6C84">
        <w:t>are not sufficient to influence the type of change envisaged in the Agreement.</w:t>
      </w:r>
      <w:r>
        <w:t xml:space="preserve"> The existing mechanisms lack ‘bite’ – they are </w:t>
      </w:r>
      <w:r w:rsidRPr="005112D6">
        <w:t>not sufficiently independent</w:t>
      </w:r>
      <w:r>
        <w:t>, do not contain timely and appropriate consequences for failure, obscure the individual responsibilities of each party and are not informed by high</w:t>
      </w:r>
      <w:r>
        <w:noBreakHyphen/>
        <w:t>quality evaluation</w:t>
      </w:r>
      <w:r w:rsidRPr="005112D6">
        <w:t>.</w:t>
      </w:r>
    </w:p>
    <w:p w14:paraId="08356197" w14:textId="77777777" w:rsidR="00E07A9B" w:rsidRDefault="00E07A9B" w:rsidP="00E322C7">
      <w:pPr>
        <w:pStyle w:val="Heading4"/>
      </w:pPr>
      <w:r>
        <w:t xml:space="preserve">Aboriginal and Torres Strait Islander bodies could shine a spotlight </w:t>
      </w:r>
    </w:p>
    <w:p w14:paraId="02ED90BC" w14:textId="77777777" w:rsidR="00E07A9B" w:rsidRPr="004330A9" w:rsidRDefault="00E07A9B" w:rsidP="00E322C7">
      <w:pPr>
        <w:pStyle w:val="BodyText"/>
      </w:pPr>
      <w:r w:rsidRPr="004330A9">
        <w:t>In recent years, Aboriginal and Torres Strait Islander</w:t>
      </w:r>
      <w:r>
        <w:t xml:space="preserve"> bodies </w:t>
      </w:r>
      <w:r w:rsidRPr="004330A9">
        <w:t>have been established in jurisdictions across Australia, and other</w:t>
      </w:r>
      <w:r>
        <w:t>s</w:t>
      </w:r>
      <w:r w:rsidRPr="004330A9">
        <w:t xml:space="preserve"> </w:t>
      </w:r>
      <w:r>
        <w:t>are</w:t>
      </w:r>
      <w:r w:rsidRPr="004330A9">
        <w:t xml:space="preserve"> proposed or are being developed. They include the proposed Voice to the Australian Parliament</w:t>
      </w:r>
      <w:r>
        <w:t xml:space="preserve"> and Government</w:t>
      </w:r>
      <w:r w:rsidRPr="004330A9">
        <w:t>, state and territory Aboriginal and Torres Strait Islander representative bodies, Voices to State Parliament</w:t>
      </w:r>
      <w:r>
        <w:t>s</w:t>
      </w:r>
      <w:r w:rsidRPr="004330A9">
        <w:t xml:space="preserve">, </w:t>
      </w:r>
      <w:r>
        <w:t>T</w:t>
      </w:r>
      <w:r w:rsidRPr="004330A9">
        <w:t xml:space="preserve">reaty processes, and justice commissions. Each of these </w:t>
      </w:r>
      <w:r>
        <w:t>bodies</w:t>
      </w:r>
      <w:r w:rsidRPr="004330A9">
        <w:t xml:space="preserve"> will </w:t>
      </w:r>
      <w:r>
        <w:t>(or could)</w:t>
      </w:r>
      <w:r w:rsidRPr="004330A9">
        <w:t xml:space="preserve"> have a role to play in holding governments to account for actions affecting Aboriginal and Torres Strait Islander people. </w:t>
      </w:r>
      <w:r>
        <w:t xml:space="preserve">Similarly, </w:t>
      </w:r>
      <w:r w:rsidRPr="004330A9">
        <w:t xml:space="preserve">the independent mechanism </w:t>
      </w:r>
      <w:r>
        <w:t xml:space="preserve">may </w:t>
      </w:r>
      <w:r w:rsidRPr="004330A9">
        <w:t xml:space="preserve">be positioned to </w:t>
      </w:r>
      <w:r w:rsidRPr="004330A9">
        <w:lastRenderedPageBreak/>
        <w:t xml:space="preserve">shine a spotlight on good and bad practices </w:t>
      </w:r>
      <w:r>
        <w:t xml:space="preserve">under the Agreement </w:t>
      </w:r>
      <w:r w:rsidRPr="004330A9">
        <w:t>and advocate for improved policies, programs and services affecting Aboriginal and Torres Strait Islander people</w:t>
      </w:r>
      <w:r>
        <w:t>, though its role may need to expand beyond Priority Reform 3 to include the Agreement in its entirety.</w:t>
      </w:r>
    </w:p>
    <w:p w14:paraId="6ED63C95" w14:textId="77777777" w:rsidR="00E07A9B" w:rsidRDefault="00E07A9B" w:rsidP="00E322C7">
      <w:pPr>
        <w:pStyle w:val="Heading4"/>
      </w:pPr>
      <w:r>
        <w:t>C</w:t>
      </w:r>
      <w:r w:rsidRPr="003A04B9">
        <w:t>learer responsibilities for driving action within the public sector</w:t>
      </w:r>
    </w:p>
    <w:p w14:paraId="2BDF1A7E" w14:textId="77777777" w:rsidR="00E07A9B" w:rsidRDefault="00E07A9B" w:rsidP="00E322C7">
      <w:pPr>
        <w:pStyle w:val="BodyText"/>
      </w:pPr>
      <w:r>
        <w:t>Governments have not been delivering on their commitments to</w:t>
      </w:r>
      <w:r w:rsidRPr="00AF6693">
        <w:t xml:space="preserve"> improv</w:t>
      </w:r>
      <w:r>
        <w:t>e</w:t>
      </w:r>
      <w:r w:rsidRPr="00AF6693">
        <w:t xml:space="preserve"> </w:t>
      </w:r>
      <w:r>
        <w:t xml:space="preserve">how </w:t>
      </w:r>
      <w:r w:rsidRPr="00AF6693">
        <w:t>the public</w:t>
      </w:r>
      <w:r>
        <w:t xml:space="preserve"> sector designs and delivers policies and services that reflect the priorities and needs of Aboriginal and Torres Strait Islander people. They now need to establish stronger mechanisms so that they are held accountable for making changes from within. It is not acceptable</w:t>
      </w:r>
      <w:r w:rsidDel="00935A05">
        <w:t xml:space="preserve"> </w:t>
      </w:r>
      <w:r>
        <w:t>for government</w:t>
      </w:r>
      <w:r w:rsidDel="006A2D6B">
        <w:t xml:space="preserve"> </w:t>
      </w:r>
      <w:r>
        <w:t xml:space="preserve">employees to treat adhering to the principles of the Agreement as optional – these principles reflect essential capabilities and behaviours without which governments cannot hope to deliver on their Closing the Gap commitments. </w:t>
      </w:r>
    </w:p>
    <w:p w14:paraId="29080FA5" w14:textId="77777777" w:rsidR="00E07A9B" w:rsidRDefault="00E07A9B" w:rsidP="00E322C7">
      <w:pPr>
        <w:pStyle w:val="BodyText"/>
      </w:pPr>
      <w:r>
        <w:t xml:space="preserve">The Commission is proposing several ways of embedding </w:t>
      </w:r>
      <w:r w:rsidRPr="00562FF8">
        <w:t>responsibilities for driving action within the public sector</w:t>
      </w:r>
      <w:r>
        <w:t>. These are:</w:t>
      </w:r>
    </w:p>
    <w:p w14:paraId="354CE570" w14:textId="77777777" w:rsidR="00E07A9B" w:rsidRPr="00133281" w:rsidRDefault="00E07A9B" w:rsidP="0041329E">
      <w:pPr>
        <w:pStyle w:val="ListBullet"/>
        <w:rPr>
          <w:spacing w:val="-4"/>
        </w:rPr>
      </w:pPr>
      <w:r w:rsidRPr="00133281">
        <w:rPr>
          <w:spacing w:val="-4"/>
        </w:rPr>
        <w:t>designating a senior leader or leadership group to drive change throughout the public sector in each jurisdiction</w:t>
      </w:r>
    </w:p>
    <w:p w14:paraId="620AD1E0" w14:textId="77777777" w:rsidR="00E07A9B" w:rsidRPr="000F7EB5" w:rsidRDefault="00E07A9B" w:rsidP="0041329E">
      <w:pPr>
        <w:pStyle w:val="ListBullet"/>
      </w:pPr>
      <w:r w:rsidRPr="000F7EB5">
        <w:t>embedding responsibility for doing the work to improve the public sector’s relationship with Aboriginal and Torres Strait Islander people into the core employment requirements</w:t>
      </w:r>
      <w:r>
        <w:t xml:space="preserve">, and performance assessments, </w:t>
      </w:r>
      <w:r w:rsidRPr="000F7EB5">
        <w:t>of all public sector CEOs, executives and employees</w:t>
      </w:r>
    </w:p>
    <w:p w14:paraId="5422768F" w14:textId="77777777" w:rsidR="00E07A9B" w:rsidRDefault="00E07A9B" w:rsidP="0041329E">
      <w:pPr>
        <w:pStyle w:val="ListBullet"/>
      </w:pPr>
      <w:r>
        <w:t>e</w:t>
      </w:r>
      <w:r w:rsidRPr="00F566D7">
        <w:t>nsur</w:t>
      </w:r>
      <w:r>
        <w:t xml:space="preserve">ing that central agencies lead the changes </w:t>
      </w:r>
      <w:r w:rsidRPr="00770A75">
        <w:t>to Cabinet, Budget, funding and contracting</w:t>
      </w:r>
      <w:r>
        <w:t xml:space="preserve"> processes</w:t>
      </w:r>
      <w:r w:rsidRPr="00F566D7">
        <w:t xml:space="preserve"> </w:t>
      </w:r>
      <w:r>
        <w:t xml:space="preserve">that are needed </w:t>
      </w:r>
      <w:r w:rsidRPr="00C93F8F">
        <w:t>to deliver the outcomes of the Agreement</w:t>
      </w:r>
    </w:p>
    <w:p w14:paraId="492B3346" w14:textId="77777777" w:rsidR="00E07A9B" w:rsidRDefault="00E07A9B" w:rsidP="0041329E">
      <w:pPr>
        <w:pStyle w:val="ListBullet"/>
      </w:pPr>
      <w:r>
        <w:t>establishing or enhancing s</w:t>
      </w:r>
      <w:r w:rsidRPr="00F566D7">
        <w:t>ector</w:t>
      </w:r>
      <w:r>
        <w:noBreakHyphen/>
      </w:r>
      <w:r w:rsidRPr="00F566D7">
        <w:t>specific accountability mechanisms</w:t>
      </w:r>
      <w:r>
        <w:t xml:space="preserve"> </w:t>
      </w:r>
      <w:r w:rsidRPr="00F41FF4">
        <w:t>(such as Aboriginal and Torres Strait Islander Children’s Commissioner roles).</w:t>
      </w:r>
      <w:r w:rsidRPr="006350A1">
        <w:t xml:space="preserve"> </w:t>
      </w:r>
    </w:p>
    <w:p w14:paraId="195AF0C7" w14:textId="77777777" w:rsidR="00E07A9B" w:rsidRDefault="00E07A9B" w:rsidP="00E322C7">
      <w:pPr>
        <w:pStyle w:val="Heading4"/>
      </w:pPr>
      <w:r>
        <w:t xml:space="preserve">Publishing meaningful implementation plans, reports and documents </w:t>
      </w:r>
    </w:p>
    <w:p w14:paraId="50D3CECB" w14:textId="77777777" w:rsidR="00E07A9B" w:rsidRDefault="00E07A9B" w:rsidP="00E322C7">
      <w:pPr>
        <w:pStyle w:val="BodyText"/>
      </w:pPr>
      <w:r>
        <w:t>I</w:t>
      </w:r>
      <w:r w:rsidRPr="009B3425">
        <w:t xml:space="preserve">mplementation plans </w:t>
      </w:r>
      <w:r>
        <w:t xml:space="preserve">and annual reports need to be documents that drive improved outcomes for Aboriginal and Torres Strait Islander people. To make them more useful, governments need to work more closely with </w:t>
      </w:r>
      <w:r w:rsidRPr="009B3425">
        <w:t>Aboriginal and Torres Strait Islander partners</w:t>
      </w:r>
      <w:r>
        <w:t>. They need</w:t>
      </w:r>
      <w:r w:rsidRPr="009B3425">
        <w:t xml:space="preserve"> </w:t>
      </w:r>
      <w:r>
        <w:t>to agree on what actions are the most substantive</w:t>
      </w:r>
      <w:r w:rsidRPr="009B3425">
        <w:t xml:space="preserve"> and critical to achieving the objective</w:t>
      </w:r>
      <w:r>
        <w:t>s</w:t>
      </w:r>
      <w:r w:rsidRPr="009B3425">
        <w:t xml:space="preserve"> of the Agreement</w:t>
      </w:r>
      <w:r>
        <w:t xml:space="preserve"> and how they will be implemented, and articulate these in their implementation plans and annual reports. </w:t>
      </w:r>
    </w:p>
    <w:p w14:paraId="68B12D0B" w14:textId="77777777" w:rsidR="00E07A9B" w:rsidRDefault="00E07A9B" w:rsidP="00E322C7">
      <w:pPr>
        <w:pStyle w:val="BodyText"/>
      </w:pPr>
      <w:r>
        <w:t xml:space="preserve">Greater transparency is also needed so that the Australian community can hold governments to account. Governments should publish the stocktakes, partnership agreements and other documents that have been developed under the </w:t>
      </w:r>
      <w:r>
        <w:rPr>
          <w:caps/>
        </w:rPr>
        <w:t>A</w:t>
      </w:r>
      <w:r>
        <w:t>greement.</w:t>
      </w:r>
    </w:p>
    <w:p w14:paraId="7019DD07" w14:textId="77777777" w:rsidR="00E07A9B" w:rsidRDefault="00E07A9B">
      <w:pPr>
        <w:spacing w:before="0" w:after="160" w:line="259" w:lineRule="auto"/>
        <w:rPr>
          <w:rFonts w:asciiTheme="majorHAnsi" w:eastAsiaTheme="majorEastAsia" w:hAnsiTheme="majorHAnsi" w:cstheme="majorBidi"/>
          <w:color w:val="97471D" w:themeColor="text2" w:themeShade="BF"/>
          <w:sz w:val="26"/>
          <w:szCs w:val="37"/>
        </w:rPr>
      </w:pPr>
      <w:r>
        <w:br w:type="page"/>
      </w:r>
    </w:p>
    <w:p w14:paraId="2B41542C" w14:textId="77777777" w:rsidR="00E07A9B" w:rsidRDefault="00E07A9B" w:rsidP="00E322C7">
      <w:pPr>
        <w:pStyle w:val="Heading3"/>
      </w:pPr>
      <w:r>
        <w:lastRenderedPageBreak/>
        <w:t>Opportunity to respond to this draft report</w:t>
      </w:r>
    </w:p>
    <w:p w14:paraId="0446F4EE" w14:textId="77777777" w:rsidR="00E07A9B" w:rsidRPr="00CD5654" w:rsidRDefault="00E07A9B" w:rsidP="00E322C7">
      <w:pPr>
        <w:pStyle w:val="BodyText"/>
        <w:rPr>
          <w:b/>
          <w:bCs/>
          <w:color w:val="000000" w:themeColor="text1"/>
        </w:rPr>
      </w:pPr>
      <w:r w:rsidRPr="00CD5654">
        <w:rPr>
          <w:b/>
          <w:bCs/>
          <w:color w:val="000000" w:themeColor="text1"/>
        </w:rPr>
        <w:t xml:space="preserve">The Commission is requesting further information on a range of issues and feedback on its draft recommendations. These can be found starting on page 8. </w:t>
      </w:r>
    </w:p>
    <w:p w14:paraId="312EF2E1" w14:textId="77777777" w:rsidR="00E07A9B" w:rsidRPr="000605E0" w:rsidRDefault="00E07A9B" w:rsidP="00E322C7">
      <w:pPr>
        <w:pStyle w:val="BodyText"/>
        <w:rPr>
          <w:spacing w:val="-4"/>
        </w:rPr>
      </w:pPr>
      <w:r w:rsidRPr="000605E0">
        <w:rPr>
          <w:spacing w:val="-4"/>
        </w:rPr>
        <w:t xml:space="preserve">The views put forward in this draft report and accompanying information papers are not our final views. The Commission would like to hear from Aboriginal and Torres Strait Islander people and organisations, governments and the broader community on the content of the draft report and information papers, which will be taken into account before we finalise them. Submissions and brief comments are welcome by </w:t>
      </w:r>
      <w:r w:rsidRPr="000605E0">
        <w:rPr>
          <w:b/>
          <w:spacing w:val="-4"/>
        </w:rPr>
        <w:t>6 October 2023</w:t>
      </w:r>
      <w:r w:rsidRPr="000605E0">
        <w:rPr>
          <w:spacing w:val="-4"/>
        </w:rPr>
        <w:t xml:space="preserve">. </w:t>
      </w:r>
    </w:p>
    <w:p w14:paraId="71285FDA" w14:textId="77777777" w:rsidR="00E07A9B" w:rsidRDefault="00E07A9B" w:rsidP="00E322C7">
      <w:pPr>
        <w:pStyle w:val="BodyText"/>
      </w:pPr>
      <w:r>
        <w:t>The Commission will also be conducting a further round of engagements with Aboriginal and Torres Strait Islander people, organisations and communities, as well as more targeted engagement with government agencies across jurisdictions.</w:t>
      </w:r>
    </w:p>
    <w:p w14:paraId="34F21E4A" w14:textId="77777777" w:rsidR="00E07A9B" w:rsidRDefault="00E07A9B" w:rsidP="00E322C7">
      <w:pPr>
        <w:pStyle w:val="BodyText"/>
      </w:pPr>
      <w:r w:rsidRPr="00FF6419">
        <w:t>The</w:t>
      </w:r>
      <w:r>
        <w:t xml:space="preserve"> final report will be </w:t>
      </w:r>
      <w:r w:rsidRPr="003202A2">
        <w:t>provided to the Joint Council on Closing the Gap by the end of 2023</w:t>
      </w:r>
      <w:r>
        <w:t>.</w:t>
      </w:r>
    </w:p>
    <w:p w14:paraId="4780CC88" w14:textId="77777777" w:rsidR="00E07A9B" w:rsidRDefault="00E07A9B" w:rsidP="00E322C7">
      <w:pPr>
        <w:pStyle w:val="Heading3"/>
      </w:pPr>
      <w:r>
        <w:t>A guide to this draft report and accompanying information papers</w:t>
      </w:r>
    </w:p>
    <w:p w14:paraId="33335A78" w14:textId="2BEB2140" w:rsidR="00E07A9B" w:rsidRDefault="00E07A9B" w:rsidP="00E322C7">
      <w:pPr>
        <w:pStyle w:val="BodyText"/>
      </w:pPr>
      <w:r>
        <w:t>This draft report (which includes an assessment of progress against the key commitments in the Agreement that can be found in the attachment to this paper) is supported by seven information papers available on the Commission’s website (</w:t>
      </w:r>
      <w:r w:rsidRPr="001E78A6">
        <w:t>www.pc</w:t>
      </w:r>
      <w:r w:rsidRPr="00AA7985">
        <w:t>.gov.au/inquiries/current/closing</w:t>
      </w:r>
      <w:r>
        <w:noBreakHyphen/>
      </w:r>
      <w:r w:rsidRPr="00AA7985">
        <w:t>the</w:t>
      </w:r>
      <w:r>
        <w:noBreakHyphen/>
      </w:r>
      <w:r w:rsidRPr="00AA7985">
        <w:t>gap</w:t>
      </w:r>
      <w:r>
        <w:noBreakHyphen/>
      </w:r>
      <w:r w:rsidRPr="00AA7985">
        <w:t>review</w:t>
      </w:r>
      <w:r>
        <w:t>). These papers provide further detail (including case studies) on each of the main topics covered in this report. The information papers cover:</w:t>
      </w:r>
    </w:p>
    <w:p w14:paraId="542277FF" w14:textId="77777777" w:rsidR="00E07A9B" w:rsidRDefault="00E07A9B" w:rsidP="0041329E">
      <w:pPr>
        <w:pStyle w:val="ListBullet"/>
      </w:pPr>
      <w:r>
        <w:t>the context and origins of the Agreement and the approach the Commission has taken to conduct the review, including who we engaged with (information paper 1)</w:t>
      </w:r>
    </w:p>
    <w:p w14:paraId="496259A3" w14:textId="77777777" w:rsidR="00E07A9B" w:rsidRDefault="00E07A9B" w:rsidP="0041329E">
      <w:pPr>
        <w:pStyle w:val="ListBullet"/>
      </w:pPr>
      <w:r>
        <w:t>an assessment of progress against each of the four Priority Reforms in the Agreement (information papers 2</w:t>
      </w:r>
      <w:r>
        <w:noBreakHyphen/>
        <w:t>5)</w:t>
      </w:r>
    </w:p>
    <w:p w14:paraId="5D15A08C" w14:textId="77777777" w:rsidR="00E07A9B" w:rsidRDefault="00E07A9B" w:rsidP="0041329E">
      <w:pPr>
        <w:pStyle w:val="ListBullet"/>
      </w:pPr>
      <w:r>
        <w:t xml:space="preserve">an assessment of the Agreement’s performance reporting approach (information paper 6) </w:t>
      </w:r>
    </w:p>
    <w:p w14:paraId="21BD0F00" w14:textId="77777777" w:rsidR="00E07A9B" w:rsidRDefault="00E07A9B" w:rsidP="0041329E">
      <w:pPr>
        <w:pStyle w:val="ListBullet"/>
      </w:pPr>
      <w:r>
        <w:t xml:space="preserve">the Commission’s suggestions for embedding and strengthening accountability for implementing the Agreement (information paper 7). </w:t>
      </w:r>
    </w:p>
    <w:p w14:paraId="6CF53B4E" w14:textId="77777777" w:rsidR="00E07A9B" w:rsidRDefault="00E07A9B" w:rsidP="00E322C7">
      <w:pPr>
        <w:pStyle w:val="BodyText"/>
      </w:pPr>
      <w:r>
        <w:t xml:space="preserve">These papers are complementary to this draft report. It is not necessary for you to read these papers to understand where the Commission has arrived at in its review or what our draft recommendations are. </w:t>
      </w:r>
    </w:p>
    <w:p w14:paraId="16F1040B" w14:textId="77777777" w:rsidR="00E07A9B" w:rsidRDefault="00E07A9B">
      <w:pPr>
        <w:spacing w:before="0" w:after="160" w:line="259" w:lineRule="auto"/>
      </w:pPr>
      <w:r>
        <w:br w:type="page"/>
      </w:r>
    </w:p>
    <w:p w14:paraId="3734D245" w14:textId="77777777" w:rsidR="00E07A9B" w:rsidRDefault="00E07A9B" w:rsidP="00E322C7">
      <w:pPr>
        <w:pStyle w:val="Heading1-nobackground"/>
      </w:pPr>
      <w:bookmarkStart w:id="13" w:name="_Toc140237662"/>
      <w:bookmarkStart w:id="14" w:name="_Toc140572159"/>
      <w:r>
        <w:lastRenderedPageBreak/>
        <w:t>Information requests and draft recommendations</w:t>
      </w:r>
      <w:bookmarkEnd w:id="13"/>
      <w:bookmarkEnd w:id="14"/>
      <w:r>
        <w:t xml:space="preserve"> </w:t>
      </w:r>
    </w:p>
    <w:p w14:paraId="0073645B" w14:textId="77777777" w:rsidR="00E07A9B" w:rsidDel="00E00A11" w:rsidRDefault="00E07A9B" w:rsidP="00E322C7">
      <w:pPr>
        <w:pStyle w:val="BodyText"/>
      </w:pPr>
      <w:r w:rsidDel="00E00A11">
        <w:t>The Commission is seeking further information on the matters outlined in the information requests below. We are also seeking feedback on the draft recommendations. In particular:</w:t>
      </w:r>
    </w:p>
    <w:p w14:paraId="65DDAEE1" w14:textId="77777777" w:rsidR="00E07A9B" w:rsidDel="00E00A11" w:rsidRDefault="00E07A9B" w:rsidP="0041329E">
      <w:pPr>
        <w:pStyle w:val="ListBullet"/>
      </w:pPr>
      <w:r w:rsidDel="00E00A11">
        <w:t>Are the draft recommendations comprehensive? Does anything need to be added or removed from them?</w:t>
      </w:r>
    </w:p>
    <w:p w14:paraId="048AD3F2" w14:textId="77777777" w:rsidR="00E07A9B" w:rsidDel="00E00A11" w:rsidRDefault="00E07A9B" w:rsidP="0041329E">
      <w:pPr>
        <w:pStyle w:val="ListBullet"/>
      </w:pPr>
      <w:r w:rsidDel="00E00A11">
        <w:t>If implemented, will the draft recommendations be effective? How could they be made more effective?</w:t>
      </w:r>
    </w:p>
    <w:p w14:paraId="5CF1A090" w14:textId="77777777" w:rsidR="00E07A9B" w:rsidRPr="00A40E60" w:rsidDel="00E00A11" w:rsidRDefault="00E07A9B" w:rsidP="0041329E">
      <w:pPr>
        <w:pStyle w:val="ListBullet"/>
      </w:pPr>
      <w:r w:rsidDel="00E00A11">
        <w:t>What else is underway that should be taken into account in making these recommendations?</w:t>
      </w:r>
    </w:p>
    <w:p w14:paraId="3CA99040" w14:textId="77777777" w:rsidR="00E07A9B" w:rsidRDefault="00E07A9B" w:rsidP="007A4D33">
      <w:pPr>
        <w:pStyle w:val="Heading2-noTOC"/>
      </w:pPr>
      <w:r>
        <w:t>Priority Reforms</w:t>
      </w:r>
    </w:p>
    <w:p w14:paraId="46383E15" w14:textId="77CEA93D" w:rsidR="00827694" w:rsidRDefault="00827694" w:rsidP="00F16DAD">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83"/>
        <w:gridCol w:w="8855"/>
      </w:tblGrid>
      <w:tr w:rsidR="00827694" w14:paraId="279CAC9F" w14:textId="77777777" w:rsidTr="007A0A85">
        <w:trPr>
          <w:trHeight w:val="765"/>
          <w:tblHeader/>
        </w:trPr>
        <w:tc>
          <w:tcPr>
            <w:tcW w:w="406" w:type="pct"/>
            <w:shd w:val="clear" w:color="auto" w:fill="FBF3EC"/>
            <w:tcMar>
              <w:bottom w:w="0" w:type="dxa"/>
            </w:tcMar>
            <w:vAlign w:val="center"/>
          </w:tcPr>
          <w:p w14:paraId="76B27F9F" w14:textId="6C721F89" w:rsidR="00827694" w:rsidRDefault="00827694" w:rsidP="00F16DAD">
            <w:pPr>
              <w:pStyle w:val="NoSpacing"/>
              <w:keepNext/>
              <w:keepLines/>
              <w:jc w:val="right"/>
            </w:pPr>
            <w:r w:rsidRPr="00A51374">
              <w:rPr>
                <w:noProof/>
              </w:rPr>
              <w:drawing>
                <wp:inline distT="0" distB="0" distL="0" distR="0" wp14:anchorId="7130B4CA" wp14:editId="7494AA7B">
                  <wp:extent cx="359508" cy="359508"/>
                  <wp:effectExtent l="0" t="0" r="0" b="0"/>
                  <wp:docPr id="1616414751" name="Picture 16164147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0844" name="Graphic 20899084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a:ext>
                            </a:extLst>
                          </a:blip>
                          <a:stretch>
                            <a:fillRect/>
                          </a:stretch>
                        </pic:blipFill>
                        <pic:spPr>
                          <a:xfrm>
                            <a:off x="0" y="0"/>
                            <a:ext cx="368140" cy="368140"/>
                          </a:xfrm>
                          <a:prstGeom prst="rect">
                            <a:avLst/>
                          </a:prstGeom>
                        </pic:spPr>
                      </pic:pic>
                    </a:graphicData>
                  </a:graphic>
                </wp:inline>
              </w:drawing>
            </w:r>
          </w:p>
        </w:tc>
        <w:tc>
          <w:tcPr>
            <w:tcW w:w="4594" w:type="pct"/>
            <w:shd w:val="clear" w:color="auto" w:fill="FBF3EC"/>
            <w:tcMar>
              <w:bottom w:w="0" w:type="dxa"/>
            </w:tcMar>
            <w:vAlign w:val="center"/>
          </w:tcPr>
          <w:p w14:paraId="5ADCB12C" w14:textId="77777777" w:rsidR="00827694" w:rsidRPr="00CD5654" w:rsidRDefault="00827694" w:rsidP="00827694">
            <w:pPr>
              <w:pStyle w:val="TableHeading"/>
              <w:keepNext/>
              <w:keepLines/>
              <w:spacing w:before="120"/>
              <w:contextualSpacing/>
              <w:rPr>
                <w:color w:val="0D8380" w:themeColor="background2"/>
                <w:sz w:val="20"/>
              </w:rPr>
            </w:pPr>
            <w:r w:rsidRPr="00CD5654">
              <w:rPr>
                <w:color w:val="0D8380" w:themeColor="background2"/>
                <w:sz w:val="20"/>
              </w:rPr>
              <w:t>Information request 1</w:t>
            </w:r>
          </w:p>
          <w:p w14:paraId="38D6E85B" w14:textId="5F85D78C" w:rsidR="00827694" w:rsidRPr="002530FF" w:rsidRDefault="00827694" w:rsidP="00827694">
            <w:pPr>
              <w:pStyle w:val="TableHeading"/>
              <w:keepNext/>
              <w:keepLines/>
              <w:spacing w:before="120" w:after="120"/>
              <w:contextualSpacing/>
              <w:rPr>
                <w:sz w:val="20"/>
              </w:rPr>
            </w:pPr>
            <w:r w:rsidRPr="00CD5654">
              <w:rPr>
                <w:color w:val="0D8380" w:themeColor="background2"/>
                <w:sz w:val="20"/>
              </w:rPr>
              <w:t>Effectiveness of policy partnerships</w:t>
            </w:r>
          </w:p>
        </w:tc>
      </w:tr>
      <w:tr w:rsidR="00827694" w14:paraId="01C4EEE4" w14:textId="77777777" w:rsidTr="00827694">
        <w:tc>
          <w:tcPr>
            <w:tcW w:w="5000" w:type="pct"/>
            <w:gridSpan w:val="2"/>
            <w:shd w:val="clear" w:color="auto" w:fill="FBF3EC"/>
          </w:tcPr>
          <w:p w14:paraId="794C8474" w14:textId="77777777" w:rsidR="00827694" w:rsidRPr="00952906" w:rsidRDefault="00827694" w:rsidP="00827694">
            <w:pPr>
              <w:pStyle w:val="BodyText"/>
              <w:keepNext/>
              <w:keepLines/>
              <w:rPr>
                <w:color w:val="000000" w:themeColor="text1"/>
              </w:rPr>
            </w:pPr>
            <w:r w:rsidRPr="00952906">
              <w:rPr>
                <w:color w:val="000000" w:themeColor="text1"/>
              </w:rPr>
              <w:t xml:space="preserve">The Commission is seeking further information on the effectiveness of the structure and governance arrangements for the Justice Policy Partnership and other policy partnerships established under the National Agreement on Closing the Gap. </w:t>
            </w:r>
          </w:p>
          <w:p w14:paraId="078259F1" w14:textId="77777777" w:rsidR="00827694" w:rsidRPr="00567CF2" w:rsidRDefault="00827694" w:rsidP="00827694">
            <w:pPr>
              <w:pStyle w:val="ListBullet"/>
            </w:pPr>
            <w:r w:rsidRPr="00567CF2">
              <w:t>Are adequate support structures (such as resourcing and sufficient timeframes to provide views) in place to enable the participation of Aboriginal and Torres Strait Islander people and organisations? What else would help to support participation?</w:t>
            </w:r>
          </w:p>
          <w:p w14:paraId="2EC13982" w14:textId="77777777" w:rsidR="00827694" w:rsidRPr="00567CF2" w:rsidRDefault="00827694" w:rsidP="00827694">
            <w:pPr>
              <w:pStyle w:val="ListBullet"/>
            </w:pPr>
            <w:r w:rsidRPr="00567CF2">
              <w:t xml:space="preserve">How do policy partnerships build accountability into their structure and governance? </w:t>
            </w:r>
          </w:p>
          <w:p w14:paraId="40972721" w14:textId="45C80A97" w:rsidR="00827694" w:rsidRDefault="00827694" w:rsidP="00FA03C0">
            <w:pPr>
              <w:pStyle w:val="ListBullet"/>
            </w:pPr>
            <w:r w:rsidRPr="00567CF2">
              <w:t>Are the policy partnerships the right mechanism to address change across the five sectors? Are there other mechanisms that would be more effective?</w:t>
            </w:r>
          </w:p>
        </w:tc>
      </w:tr>
    </w:tbl>
    <w:p w14:paraId="4504FA1D" w14:textId="773A23DD" w:rsidR="00B42B71" w:rsidRDefault="00B42B71" w:rsidP="00F16DAD">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83"/>
        <w:gridCol w:w="8855"/>
      </w:tblGrid>
      <w:tr w:rsidR="00B42B71" w14:paraId="3BF3D7C5" w14:textId="77777777" w:rsidTr="007A0A85">
        <w:trPr>
          <w:trHeight w:val="765"/>
          <w:tblHeader/>
        </w:trPr>
        <w:tc>
          <w:tcPr>
            <w:tcW w:w="406" w:type="pct"/>
            <w:shd w:val="clear" w:color="auto" w:fill="FBF3EC"/>
            <w:tcMar>
              <w:bottom w:w="0" w:type="dxa"/>
            </w:tcMar>
            <w:vAlign w:val="center"/>
          </w:tcPr>
          <w:p w14:paraId="6AFBFC94" w14:textId="27DAFCE9" w:rsidR="00B42B71" w:rsidRDefault="00B42B71" w:rsidP="00F16DAD">
            <w:pPr>
              <w:pStyle w:val="NoSpacing"/>
              <w:keepNext/>
              <w:keepLines/>
              <w:jc w:val="right"/>
            </w:pPr>
            <w:r w:rsidRPr="00A51374">
              <w:rPr>
                <w:noProof/>
              </w:rPr>
              <w:drawing>
                <wp:inline distT="0" distB="0" distL="0" distR="0" wp14:anchorId="17254BB1" wp14:editId="0CD57F00">
                  <wp:extent cx="359508" cy="359508"/>
                  <wp:effectExtent l="0" t="0" r="0" b="0"/>
                  <wp:docPr id="2104716645" name="Picture 21047166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0844" name="Graphic 20899084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a:ext>
                            </a:extLst>
                          </a:blip>
                          <a:stretch>
                            <a:fillRect/>
                          </a:stretch>
                        </pic:blipFill>
                        <pic:spPr>
                          <a:xfrm>
                            <a:off x="0" y="0"/>
                            <a:ext cx="368140" cy="368140"/>
                          </a:xfrm>
                          <a:prstGeom prst="rect">
                            <a:avLst/>
                          </a:prstGeom>
                        </pic:spPr>
                      </pic:pic>
                    </a:graphicData>
                  </a:graphic>
                </wp:inline>
              </w:drawing>
            </w:r>
          </w:p>
        </w:tc>
        <w:tc>
          <w:tcPr>
            <w:tcW w:w="4594" w:type="pct"/>
            <w:shd w:val="clear" w:color="auto" w:fill="FBF3EC"/>
            <w:tcMar>
              <w:bottom w:w="0" w:type="dxa"/>
            </w:tcMar>
            <w:vAlign w:val="center"/>
          </w:tcPr>
          <w:p w14:paraId="0E2AE531" w14:textId="77777777" w:rsidR="00B42B71" w:rsidRPr="00CB0225" w:rsidRDefault="00B42B71" w:rsidP="00B42B71">
            <w:pPr>
              <w:pStyle w:val="TableHeading"/>
              <w:keepLines/>
              <w:spacing w:before="120"/>
              <w:contextualSpacing/>
              <w:rPr>
                <w:color w:val="0D8380" w:themeColor="background2"/>
                <w:sz w:val="20"/>
              </w:rPr>
            </w:pPr>
            <w:r w:rsidRPr="00CB0225">
              <w:rPr>
                <w:color w:val="0D8380" w:themeColor="background2"/>
                <w:sz w:val="20"/>
              </w:rPr>
              <w:t>Information request 2</w:t>
            </w:r>
          </w:p>
          <w:p w14:paraId="6015B5FF" w14:textId="1EA73A41" w:rsidR="00B42B71" w:rsidRPr="002530FF" w:rsidRDefault="00B42B71" w:rsidP="00B42B71">
            <w:pPr>
              <w:pStyle w:val="TableHeading"/>
              <w:keepNext/>
              <w:keepLines/>
              <w:spacing w:before="120" w:after="120"/>
              <w:contextualSpacing/>
              <w:rPr>
                <w:sz w:val="20"/>
              </w:rPr>
            </w:pPr>
            <w:r w:rsidRPr="00CB0225">
              <w:rPr>
                <w:color w:val="0D8380" w:themeColor="background2"/>
                <w:sz w:val="20"/>
              </w:rPr>
              <w:t>Shifting service delivery to Aboriginal community</w:t>
            </w:r>
            <w:r w:rsidRPr="00CB0225">
              <w:rPr>
                <w:color w:val="0D8380" w:themeColor="background2"/>
                <w:sz w:val="20"/>
              </w:rPr>
              <w:noBreakHyphen/>
              <w:t>controlled organisations (ACCOs)</w:t>
            </w:r>
          </w:p>
        </w:tc>
      </w:tr>
      <w:tr w:rsidR="00B42B71" w14:paraId="450BD67B" w14:textId="77777777" w:rsidTr="00B42B71">
        <w:tc>
          <w:tcPr>
            <w:tcW w:w="5000" w:type="pct"/>
            <w:gridSpan w:val="2"/>
            <w:shd w:val="clear" w:color="auto" w:fill="FBF3EC"/>
          </w:tcPr>
          <w:p w14:paraId="12D4DFAB" w14:textId="77777777" w:rsidR="00B42B71" w:rsidRPr="00952906" w:rsidRDefault="00B42B71" w:rsidP="00B42B71">
            <w:pPr>
              <w:pStyle w:val="BodyText"/>
              <w:rPr>
                <w:color w:val="000000" w:themeColor="text1"/>
              </w:rPr>
            </w:pPr>
            <w:r w:rsidRPr="00952906">
              <w:rPr>
                <w:color w:val="000000" w:themeColor="text1"/>
              </w:rPr>
              <w:t xml:space="preserve">The Commission is seeking further information on: </w:t>
            </w:r>
          </w:p>
          <w:p w14:paraId="0B956B48" w14:textId="77777777" w:rsidR="00B42B71" w:rsidRPr="00952906" w:rsidRDefault="00B42B71" w:rsidP="00B42B71">
            <w:pPr>
              <w:pStyle w:val="ListBullet"/>
              <w:rPr>
                <w:color w:val="000000" w:themeColor="text1"/>
              </w:rPr>
            </w:pPr>
            <w:r w:rsidRPr="00952906">
              <w:rPr>
                <w:color w:val="000000" w:themeColor="text1"/>
              </w:rPr>
              <w:t xml:space="preserve">examples of good practice in transferring service delivery from mainstream organisations to ACCOs </w:t>
            </w:r>
          </w:p>
          <w:p w14:paraId="7E41598E" w14:textId="77777777" w:rsidR="00B42B71" w:rsidRPr="00952906" w:rsidRDefault="00B42B71" w:rsidP="00B42B71">
            <w:pPr>
              <w:pStyle w:val="ListBullet"/>
              <w:rPr>
                <w:color w:val="000000" w:themeColor="text1"/>
              </w:rPr>
            </w:pPr>
            <w:r w:rsidRPr="00952906">
              <w:rPr>
                <w:color w:val="000000" w:themeColor="text1"/>
              </w:rPr>
              <w:t xml:space="preserve">the risks to the sustainability of ACCOs from simply ‘lifting and shifting’ mainstream services into ACCO delivery </w:t>
            </w:r>
          </w:p>
          <w:p w14:paraId="2C15A9D4" w14:textId="77777777" w:rsidR="00B42B71" w:rsidRPr="00952906" w:rsidRDefault="00B42B71" w:rsidP="00B42B71">
            <w:pPr>
              <w:pStyle w:val="ListBullet"/>
              <w:rPr>
                <w:color w:val="000000" w:themeColor="text1"/>
              </w:rPr>
            </w:pPr>
            <w:r w:rsidRPr="00952906">
              <w:rPr>
                <w:color w:val="000000" w:themeColor="text1"/>
              </w:rPr>
              <w:t xml:space="preserve">putting obligations for governments into service delivery contracts, such as requirements for governments to provide data to ACCOs to enable them to design and deliver services that best meet the priorities and needs of service users </w:t>
            </w:r>
          </w:p>
          <w:p w14:paraId="14A97C22" w14:textId="5620ECA0" w:rsidR="00B42B71" w:rsidRDefault="00B42B71" w:rsidP="00FA03C0">
            <w:pPr>
              <w:pStyle w:val="ListBullet"/>
            </w:pPr>
            <w:r w:rsidRPr="00952906">
              <w:rPr>
                <w:color w:val="000000" w:themeColor="text1"/>
              </w:rPr>
              <w:t xml:space="preserve">the extent to which, in transferring service delivery from mainstream organisations to ACCOs, </w:t>
            </w:r>
            <w:r w:rsidRPr="00FA03C0">
              <w:t>governments</w:t>
            </w:r>
            <w:r w:rsidRPr="00952906">
              <w:rPr>
                <w:color w:val="000000" w:themeColor="text1"/>
              </w:rPr>
              <w:t xml:space="preserve"> are reforming the way that services are contracted, funded, delivered, reported against and evaluated.</w:t>
            </w:r>
          </w:p>
        </w:tc>
      </w:tr>
    </w:tbl>
    <w:p w14:paraId="1FD60F2D" w14:textId="505871F5" w:rsidR="00B42B71" w:rsidRDefault="00B42B71" w:rsidP="00F16DAD">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83"/>
        <w:gridCol w:w="8855"/>
      </w:tblGrid>
      <w:tr w:rsidR="00B42B71" w14:paraId="2FC768A5" w14:textId="77777777" w:rsidTr="007A0A85">
        <w:trPr>
          <w:trHeight w:val="765"/>
          <w:tblHeader/>
        </w:trPr>
        <w:tc>
          <w:tcPr>
            <w:tcW w:w="406" w:type="pct"/>
            <w:shd w:val="clear" w:color="auto" w:fill="FBF3EC"/>
            <w:tcMar>
              <w:bottom w:w="0" w:type="dxa"/>
            </w:tcMar>
            <w:vAlign w:val="center"/>
          </w:tcPr>
          <w:p w14:paraId="721103B1" w14:textId="43E35A06" w:rsidR="00B42B71" w:rsidRDefault="00B42B71" w:rsidP="00F16DAD">
            <w:pPr>
              <w:pStyle w:val="NoSpacing"/>
              <w:keepNext/>
              <w:keepLines/>
              <w:jc w:val="right"/>
            </w:pPr>
            <w:r w:rsidRPr="00A51374">
              <w:rPr>
                <w:noProof/>
              </w:rPr>
              <w:lastRenderedPageBreak/>
              <w:drawing>
                <wp:inline distT="0" distB="0" distL="0" distR="0" wp14:anchorId="040176BE" wp14:editId="47351357">
                  <wp:extent cx="359508" cy="359508"/>
                  <wp:effectExtent l="0" t="0" r="0" b="0"/>
                  <wp:docPr id="19402181" name="Picture 19402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0844" name="Graphic 20899084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a:ext>
                            </a:extLst>
                          </a:blip>
                          <a:stretch>
                            <a:fillRect/>
                          </a:stretch>
                        </pic:blipFill>
                        <pic:spPr>
                          <a:xfrm>
                            <a:off x="0" y="0"/>
                            <a:ext cx="368140" cy="368140"/>
                          </a:xfrm>
                          <a:prstGeom prst="rect">
                            <a:avLst/>
                          </a:prstGeom>
                        </pic:spPr>
                      </pic:pic>
                    </a:graphicData>
                  </a:graphic>
                </wp:inline>
              </w:drawing>
            </w:r>
          </w:p>
        </w:tc>
        <w:tc>
          <w:tcPr>
            <w:tcW w:w="4594" w:type="pct"/>
            <w:shd w:val="clear" w:color="auto" w:fill="FBF3EC"/>
            <w:tcMar>
              <w:bottom w:w="0" w:type="dxa"/>
            </w:tcMar>
            <w:vAlign w:val="center"/>
          </w:tcPr>
          <w:p w14:paraId="49E704B4" w14:textId="77777777" w:rsidR="00B42B71" w:rsidRPr="00CD5654" w:rsidRDefault="00B42B71" w:rsidP="00B42B71">
            <w:pPr>
              <w:pStyle w:val="TableHeading"/>
              <w:keepNext/>
              <w:keepLines/>
              <w:spacing w:before="120"/>
              <w:contextualSpacing/>
              <w:rPr>
                <w:color w:val="0D8380" w:themeColor="background2"/>
                <w:sz w:val="20"/>
              </w:rPr>
            </w:pPr>
            <w:r w:rsidRPr="00CD5654">
              <w:rPr>
                <w:color w:val="0D8380" w:themeColor="background2"/>
                <w:sz w:val="20"/>
              </w:rPr>
              <w:t>Information request 3</w:t>
            </w:r>
          </w:p>
          <w:p w14:paraId="11C78F0C" w14:textId="3EAC4C53" w:rsidR="00B42B71" w:rsidRPr="002530FF" w:rsidRDefault="00B42B71" w:rsidP="00B42B71">
            <w:pPr>
              <w:pStyle w:val="TableHeading"/>
              <w:keepNext/>
              <w:keepLines/>
              <w:spacing w:before="120" w:after="120"/>
              <w:contextualSpacing/>
              <w:rPr>
                <w:sz w:val="20"/>
              </w:rPr>
            </w:pPr>
            <w:r w:rsidRPr="00CD5654">
              <w:rPr>
                <w:color w:val="0D8380" w:themeColor="background2"/>
                <w:sz w:val="20"/>
              </w:rPr>
              <w:t>Transformation of government organisations</w:t>
            </w:r>
          </w:p>
        </w:tc>
      </w:tr>
      <w:tr w:rsidR="00B42B71" w14:paraId="5F7773C4" w14:textId="77777777" w:rsidTr="00B42B71">
        <w:tc>
          <w:tcPr>
            <w:tcW w:w="5000" w:type="pct"/>
            <w:gridSpan w:val="2"/>
            <w:shd w:val="clear" w:color="auto" w:fill="FBF3EC"/>
          </w:tcPr>
          <w:p w14:paraId="055EEF0C" w14:textId="77777777" w:rsidR="00B42B71" w:rsidRPr="00B42B71" w:rsidRDefault="00B42B71" w:rsidP="00B42B71">
            <w:pPr>
              <w:pStyle w:val="BodyText"/>
              <w:keepNext/>
              <w:keepLines/>
              <w:rPr>
                <w:color w:val="000000" w:themeColor="text1"/>
              </w:rPr>
            </w:pPr>
            <w:r w:rsidRPr="00B42B71">
              <w:rPr>
                <w:color w:val="000000" w:themeColor="text1"/>
              </w:rPr>
              <w:t>There is some information on how government organisations are implementing Priority Reform 3 in Closing the Gap implementation plans, annual reports and other public</w:t>
            </w:r>
            <w:r w:rsidRPr="00B42B71">
              <w:rPr>
                <w:color w:val="000000" w:themeColor="text1"/>
              </w:rPr>
              <w:noBreakHyphen/>
              <w:t>facing documents, but this information is largely inadequate to understand whether government organisations have grappled with the nature and scale of change required.</w:t>
            </w:r>
          </w:p>
          <w:p w14:paraId="26055A08" w14:textId="77777777" w:rsidR="00B42B71" w:rsidRPr="00B42B71" w:rsidRDefault="00B42B71" w:rsidP="00B42B71">
            <w:pPr>
              <w:pStyle w:val="BodyText"/>
              <w:keepNext/>
              <w:keepLines/>
              <w:rPr>
                <w:color w:val="000000" w:themeColor="text1"/>
              </w:rPr>
            </w:pPr>
            <w:r w:rsidRPr="00B42B71">
              <w:rPr>
                <w:color w:val="000000" w:themeColor="text1"/>
              </w:rPr>
              <w:t xml:space="preserve">The Commission is seeking additional information from government organisations on how they are implementing Priority Reform 3. </w:t>
            </w:r>
          </w:p>
          <w:p w14:paraId="365BA100" w14:textId="77777777" w:rsidR="00B42B71" w:rsidRPr="00B42B71" w:rsidRDefault="00B42B71" w:rsidP="00B42B71">
            <w:pPr>
              <w:pStyle w:val="ListBullet"/>
              <w:rPr>
                <w:color w:val="000000" w:themeColor="text1"/>
              </w:rPr>
            </w:pPr>
            <w:r w:rsidRPr="00B42B71">
              <w:rPr>
                <w:color w:val="000000" w:themeColor="text1"/>
              </w:rPr>
              <w:t>What work have government organisations done to understand the systemic and structural changes that they need to make to improve accountability and respond to the needs of Aboriginal and Torres Strait Islander people?</w:t>
            </w:r>
          </w:p>
          <w:p w14:paraId="743C4A66" w14:textId="77777777" w:rsidR="00B42B71" w:rsidRPr="00B42B71" w:rsidRDefault="00B42B71" w:rsidP="00B42B71">
            <w:pPr>
              <w:pStyle w:val="ListBullet"/>
              <w:rPr>
                <w:color w:val="000000" w:themeColor="text1"/>
              </w:rPr>
            </w:pPr>
            <w:r w:rsidRPr="00B42B71">
              <w:rPr>
                <w:color w:val="000000" w:themeColor="text1"/>
              </w:rPr>
              <w:t>How have government organisations sought to address institutionalised racism?</w:t>
            </w:r>
          </w:p>
          <w:p w14:paraId="47FF1D3F" w14:textId="77777777" w:rsidR="00B42B71" w:rsidRPr="00B42B71" w:rsidRDefault="00B42B71" w:rsidP="00B42B71">
            <w:pPr>
              <w:pStyle w:val="ListBullet"/>
              <w:rPr>
                <w:color w:val="000000" w:themeColor="text1"/>
              </w:rPr>
            </w:pPr>
            <w:r w:rsidRPr="00B42B71">
              <w:rPr>
                <w:color w:val="000000" w:themeColor="text1"/>
              </w:rPr>
              <w:t xml:space="preserve">How have government organisations changed their organisational cultures and priorities to align with the principles of Priority Reform 3? </w:t>
            </w:r>
          </w:p>
          <w:p w14:paraId="2111CCD6" w14:textId="77777777" w:rsidR="00B42B71" w:rsidRPr="00B42B71" w:rsidRDefault="00B42B71" w:rsidP="00B42B71">
            <w:pPr>
              <w:pStyle w:val="ListBullet"/>
              <w:rPr>
                <w:color w:val="000000" w:themeColor="text1"/>
              </w:rPr>
            </w:pPr>
            <w:r w:rsidRPr="00B42B71">
              <w:rPr>
                <w:color w:val="000000" w:themeColor="text1"/>
              </w:rPr>
              <w:t>How have these changes been reflected in government organisations’ structures, operations and decision</w:t>
            </w:r>
            <w:r w:rsidRPr="00B42B71">
              <w:rPr>
                <w:color w:val="000000" w:themeColor="text1"/>
              </w:rPr>
              <w:noBreakHyphen/>
              <w:t>making?</w:t>
            </w:r>
          </w:p>
          <w:p w14:paraId="42EBE424" w14:textId="77777777" w:rsidR="00B42B71" w:rsidRPr="00B42B71" w:rsidRDefault="00B42B71" w:rsidP="00B42B71">
            <w:pPr>
              <w:pStyle w:val="ListBullet"/>
              <w:rPr>
                <w:color w:val="000000" w:themeColor="text1"/>
              </w:rPr>
            </w:pPr>
            <w:r w:rsidRPr="00B42B71" w:rsidDel="00516D71">
              <w:rPr>
                <w:color w:val="000000" w:themeColor="text1"/>
              </w:rPr>
              <w:t>W</w:t>
            </w:r>
            <w:r w:rsidRPr="00B42B71">
              <w:rPr>
                <w:color w:val="000000" w:themeColor="text1"/>
              </w:rPr>
              <w:t>hat overarching changes need to occur at the whole</w:t>
            </w:r>
            <w:r w:rsidRPr="00B42B71">
              <w:rPr>
                <w:color w:val="000000" w:themeColor="text1"/>
              </w:rPr>
              <w:noBreakHyphen/>
              <w:t>of</w:t>
            </w:r>
            <w:r w:rsidRPr="00B42B71">
              <w:rPr>
                <w:color w:val="000000" w:themeColor="text1"/>
              </w:rPr>
              <w:noBreakHyphen/>
              <w:t>government level to ensure that changes within government organisations are not</w:t>
            </w:r>
            <w:r w:rsidRPr="00B42B71" w:rsidDel="00516D71">
              <w:rPr>
                <w:color w:val="000000" w:themeColor="text1"/>
              </w:rPr>
              <w:t xml:space="preserve"> </w:t>
            </w:r>
            <w:r w:rsidRPr="00B42B71">
              <w:rPr>
                <w:color w:val="000000" w:themeColor="text1"/>
              </w:rPr>
              <w:t>isolated activities?</w:t>
            </w:r>
          </w:p>
          <w:p w14:paraId="6E9C0DF8" w14:textId="77777777" w:rsidR="00B42B71" w:rsidRPr="00B42B71" w:rsidRDefault="00B42B71" w:rsidP="00B42B71">
            <w:pPr>
              <w:pStyle w:val="ListBullet"/>
              <w:rPr>
                <w:color w:val="000000" w:themeColor="text1"/>
              </w:rPr>
            </w:pPr>
            <w:r w:rsidRPr="00B42B71">
              <w:rPr>
                <w:color w:val="000000" w:themeColor="text1"/>
              </w:rPr>
              <w:t>What role should truth</w:t>
            </w:r>
            <w:r w:rsidRPr="00B42B71">
              <w:rPr>
                <w:color w:val="000000" w:themeColor="text1"/>
              </w:rPr>
              <w:noBreakHyphen/>
              <w:t>telling play in implementing Priority Reform 3?</w:t>
            </w:r>
          </w:p>
          <w:p w14:paraId="10065F01" w14:textId="73D0DB93" w:rsidR="00B42B71" w:rsidRDefault="00B42B71" w:rsidP="00B42B71">
            <w:pPr>
              <w:pStyle w:val="BodyText"/>
              <w:keepNext/>
              <w:keepLines/>
            </w:pPr>
            <w:r w:rsidRPr="00B42B71">
              <w:rPr>
                <w:color w:val="000000" w:themeColor="text1"/>
              </w:rPr>
              <w:t>The Commission has a strong preference that this information be provided by individual government organisations as public submissions to this review.</w:t>
            </w:r>
          </w:p>
        </w:tc>
      </w:tr>
    </w:tbl>
    <w:p w14:paraId="50127059" w14:textId="7550A95B" w:rsidR="00B42B71" w:rsidRDefault="00B42B71" w:rsidP="00F16DAD">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83"/>
        <w:gridCol w:w="8855"/>
      </w:tblGrid>
      <w:tr w:rsidR="00B42B71" w14:paraId="34F8035B" w14:textId="77777777" w:rsidTr="007A0A85">
        <w:trPr>
          <w:trHeight w:val="765"/>
          <w:tblHeader/>
        </w:trPr>
        <w:tc>
          <w:tcPr>
            <w:tcW w:w="406" w:type="pct"/>
            <w:shd w:val="clear" w:color="auto" w:fill="FBF3EC"/>
            <w:tcMar>
              <w:bottom w:w="0" w:type="dxa"/>
            </w:tcMar>
            <w:vAlign w:val="center"/>
          </w:tcPr>
          <w:p w14:paraId="6E6CDEE5" w14:textId="411BAAFE" w:rsidR="00B42B71" w:rsidRDefault="00B42B71" w:rsidP="00F16DAD">
            <w:pPr>
              <w:pStyle w:val="NoSpacing"/>
              <w:keepNext/>
              <w:keepLines/>
              <w:jc w:val="right"/>
            </w:pPr>
            <w:r w:rsidRPr="00A51374">
              <w:rPr>
                <w:noProof/>
              </w:rPr>
              <w:drawing>
                <wp:inline distT="0" distB="0" distL="0" distR="0" wp14:anchorId="5D7B9F4C" wp14:editId="6A9B1C52">
                  <wp:extent cx="359508" cy="359508"/>
                  <wp:effectExtent l="0" t="0" r="0" b="0"/>
                  <wp:docPr id="693118572" name="Picture 6931185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0844" name="Graphic 20899084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a:ext>
                            </a:extLst>
                          </a:blip>
                          <a:stretch>
                            <a:fillRect/>
                          </a:stretch>
                        </pic:blipFill>
                        <pic:spPr>
                          <a:xfrm>
                            <a:off x="0" y="0"/>
                            <a:ext cx="368140" cy="368140"/>
                          </a:xfrm>
                          <a:prstGeom prst="rect">
                            <a:avLst/>
                          </a:prstGeom>
                        </pic:spPr>
                      </pic:pic>
                    </a:graphicData>
                  </a:graphic>
                </wp:inline>
              </w:drawing>
            </w:r>
          </w:p>
        </w:tc>
        <w:tc>
          <w:tcPr>
            <w:tcW w:w="4594" w:type="pct"/>
            <w:shd w:val="clear" w:color="auto" w:fill="FBF3EC"/>
            <w:tcMar>
              <w:bottom w:w="0" w:type="dxa"/>
            </w:tcMar>
            <w:vAlign w:val="center"/>
          </w:tcPr>
          <w:p w14:paraId="3B77D693" w14:textId="77777777" w:rsidR="00B42B71" w:rsidRPr="00CD5654" w:rsidRDefault="00B42B71" w:rsidP="00B42B71">
            <w:pPr>
              <w:pStyle w:val="TableHeading"/>
              <w:keepNext/>
              <w:keepLines/>
              <w:spacing w:before="120"/>
              <w:contextualSpacing/>
              <w:rPr>
                <w:color w:val="0D8380" w:themeColor="background2"/>
                <w:sz w:val="20"/>
              </w:rPr>
            </w:pPr>
            <w:r w:rsidRPr="00CD5654">
              <w:rPr>
                <w:color w:val="0D8380" w:themeColor="background2"/>
                <w:sz w:val="20"/>
              </w:rPr>
              <w:t>Information request 4</w:t>
            </w:r>
          </w:p>
          <w:p w14:paraId="61AFEBDA" w14:textId="7F6F980B" w:rsidR="00B42B71" w:rsidRPr="002530FF" w:rsidRDefault="00B42B71" w:rsidP="00B42B71">
            <w:pPr>
              <w:pStyle w:val="TableHeading"/>
              <w:keepNext/>
              <w:keepLines/>
              <w:spacing w:before="120" w:after="120"/>
              <w:contextualSpacing/>
              <w:rPr>
                <w:sz w:val="20"/>
              </w:rPr>
            </w:pPr>
            <w:r w:rsidRPr="00CD5654">
              <w:rPr>
                <w:color w:val="0D8380" w:themeColor="background2"/>
                <w:sz w:val="20"/>
              </w:rPr>
              <w:t>Indigenous data sovereignty and Priority Reform 4</w:t>
            </w:r>
          </w:p>
        </w:tc>
      </w:tr>
      <w:tr w:rsidR="00B42B71" w14:paraId="4E81233D" w14:textId="77777777" w:rsidTr="00B42B71">
        <w:tc>
          <w:tcPr>
            <w:tcW w:w="5000" w:type="pct"/>
            <w:gridSpan w:val="2"/>
            <w:shd w:val="clear" w:color="auto" w:fill="FBF3EC"/>
          </w:tcPr>
          <w:p w14:paraId="61A20F9A" w14:textId="77777777" w:rsidR="00B42B71" w:rsidRPr="00B42B71" w:rsidRDefault="00B42B71" w:rsidP="00B42B71">
            <w:pPr>
              <w:pStyle w:val="BodyText"/>
              <w:keepNext/>
              <w:keepLines/>
              <w:rPr>
                <w:color w:val="000000" w:themeColor="text1"/>
              </w:rPr>
            </w:pPr>
            <w:r w:rsidRPr="00B42B71">
              <w:rPr>
                <w:color w:val="000000" w:themeColor="text1"/>
              </w:rPr>
              <w:t xml:space="preserve">What are the substantive differences between the way Priority Reform 4 is currently described in the National Agreement on Closing the Gap and an explicit reference to Indigenous data sovereignty as the objective of Priority Reform 4? </w:t>
            </w:r>
          </w:p>
          <w:p w14:paraId="29A588E3" w14:textId="213D7FA8" w:rsidR="00B42B71" w:rsidRDefault="00B42B71" w:rsidP="00B42B71">
            <w:pPr>
              <w:pStyle w:val="BodyText"/>
              <w:keepNext/>
              <w:keepLines/>
            </w:pPr>
            <w:r w:rsidRPr="00B42B71">
              <w:rPr>
                <w:color w:val="000000" w:themeColor="text1"/>
              </w:rPr>
              <w:t>If the Agreement had Indigenous data sovereignty as the explicit objective of Priority Reform 4, what would governments have to do differently compared to what they have already committed to?</w:t>
            </w:r>
          </w:p>
        </w:tc>
      </w:tr>
    </w:tbl>
    <w:p w14:paraId="770E279C" w14:textId="62D987D9" w:rsidR="00B42B71" w:rsidRDefault="00B42B71" w:rsidP="00F16DAD">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83"/>
        <w:gridCol w:w="8855"/>
      </w:tblGrid>
      <w:tr w:rsidR="00B42B71" w14:paraId="0F263B9B" w14:textId="77777777" w:rsidTr="007A0A85">
        <w:trPr>
          <w:trHeight w:val="765"/>
          <w:tblHeader/>
        </w:trPr>
        <w:tc>
          <w:tcPr>
            <w:tcW w:w="406" w:type="pct"/>
            <w:shd w:val="clear" w:color="auto" w:fill="FBF3EC"/>
            <w:tcMar>
              <w:bottom w:w="0" w:type="dxa"/>
            </w:tcMar>
            <w:vAlign w:val="center"/>
          </w:tcPr>
          <w:p w14:paraId="7512916A" w14:textId="2E774EB2" w:rsidR="00B42B71" w:rsidRDefault="00B42B71" w:rsidP="00F16DAD">
            <w:pPr>
              <w:pStyle w:val="NoSpacing"/>
              <w:keepNext/>
              <w:keepLines/>
              <w:jc w:val="right"/>
            </w:pPr>
            <w:r w:rsidRPr="00A51374">
              <w:rPr>
                <w:noProof/>
              </w:rPr>
              <w:lastRenderedPageBreak/>
              <w:drawing>
                <wp:inline distT="0" distB="0" distL="0" distR="0" wp14:anchorId="3212C700" wp14:editId="2C90F0A1">
                  <wp:extent cx="359508" cy="359508"/>
                  <wp:effectExtent l="0" t="0" r="0" b="0"/>
                  <wp:docPr id="31328266" name="Picture 31328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0844" name="Graphic 20899084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a:ext>
                            </a:extLst>
                          </a:blip>
                          <a:stretch>
                            <a:fillRect/>
                          </a:stretch>
                        </pic:blipFill>
                        <pic:spPr>
                          <a:xfrm>
                            <a:off x="0" y="0"/>
                            <a:ext cx="368140" cy="368140"/>
                          </a:xfrm>
                          <a:prstGeom prst="rect">
                            <a:avLst/>
                          </a:prstGeom>
                        </pic:spPr>
                      </pic:pic>
                    </a:graphicData>
                  </a:graphic>
                </wp:inline>
              </w:drawing>
            </w:r>
          </w:p>
        </w:tc>
        <w:tc>
          <w:tcPr>
            <w:tcW w:w="4594" w:type="pct"/>
            <w:shd w:val="clear" w:color="auto" w:fill="FBF3EC"/>
            <w:tcMar>
              <w:bottom w:w="0" w:type="dxa"/>
            </w:tcMar>
            <w:vAlign w:val="center"/>
          </w:tcPr>
          <w:p w14:paraId="54BAFFBE" w14:textId="77777777" w:rsidR="00B42B71" w:rsidRPr="00CD5654" w:rsidRDefault="00B42B71" w:rsidP="00B42B71">
            <w:pPr>
              <w:pStyle w:val="TableHeading"/>
              <w:keepNext/>
              <w:keepLines/>
              <w:spacing w:before="120"/>
              <w:contextualSpacing/>
              <w:rPr>
                <w:color w:val="0D8380" w:themeColor="background2"/>
                <w:sz w:val="20"/>
              </w:rPr>
            </w:pPr>
            <w:r w:rsidRPr="00CD5654">
              <w:rPr>
                <w:color w:val="0D8380" w:themeColor="background2"/>
                <w:sz w:val="20"/>
              </w:rPr>
              <w:t>Information request 5</w:t>
            </w:r>
          </w:p>
          <w:p w14:paraId="6461988D" w14:textId="24F1FEDB" w:rsidR="00B42B71" w:rsidRPr="002530FF" w:rsidRDefault="00B42B71" w:rsidP="00B42B71">
            <w:pPr>
              <w:pStyle w:val="TableHeading"/>
              <w:keepNext/>
              <w:keepLines/>
              <w:spacing w:before="120" w:after="120"/>
              <w:contextualSpacing/>
              <w:rPr>
                <w:sz w:val="20"/>
              </w:rPr>
            </w:pPr>
            <w:r w:rsidRPr="00CD5654">
              <w:rPr>
                <w:color w:val="0D8380" w:themeColor="background2"/>
                <w:sz w:val="20"/>
              </w:rPr>
              <w:t>Legislative and policy change to support Priority Reform 4</w:t>
            </w:r>
          </w:p>
        </w:tc>
      </w:tr>
      <w:tr w:rsidR="00B42B71" w14:paraId="72D09BF8" w14:textId="77777777" w:rsidTr="00B42B71">
        <w:tc>
          <w:tcPr>
            <w:tcW w:w="5000" w:type="pct"/>
            <w:gridSpan w:val="2"/>
            <w:shd w:val="clear" w:color="auto" w:fill="FBF3EC"/>
          </w:tcPr>
          <w:p w14:paraId="35E0550E" w14:textId="77777777" w:rsidR="00B42B71" w:rsidRPr="00B42B71" w:rsidRDefault="00B42B71" w:rsidP="00B42B71">
            <w:pPr>
              <w:pStyle w:val="BodyText"/>
              <w:keepNext/>
              <w:keepLines/>
              <w:rPr>
                <w:color w:val="000000" w:themeColor="text1"/>
              </w:rPr>
            </w:pPr>
            <w:r w:rsidRPr="00B42B71">
              <w:rPr>
                <w:color w:val="000000" w:themeColor="text1"/>
              </w:rPr>
              <w:t xml:space="preserve">What, if any, legislative or policy barriers are preventing governments from sharing data with Aboriginal and Torres Strait Islander people and organisations, or giving Aboriginal and Torres Strait Islander people more control over how data about them is governed? </w:t>
            </w:r>
          </w:p>
          <w:p w14:paraId="48C96FBE" w14:textId="7A2BDA37" w:rsidR="00B42B71" w:rsidRDefault="00B42B71" w:rsidP="00B42B71">
            <w:pPr>
              <w:pStyle w:val="BodyText"/>
              <w:keepNext/>
              <w:keepLines/>
            </w:pPr>
            <w:r w:rsidRPr="00B42B71">
              <w:rPr>
                <w:color w:val="000000" w:themeColor="text1"/>
              </w:rPr>
              <w:t>What changes are needed to overcome these barriers, and what would be the costs and benefits of these changes?</w:t>
            </w:r>
          </w:p>
        </w:tc>
      </w:tr>
    </w:tbl>
    <w:p w14:paraId="0E6DEF90" w14:textId="77777777" w:rsidR="00E07A9B" w:rsidRDefault="00E07A9B" w:rsidP="00132490">
      <w:pPr>
        <w:pStyle w:val="Heading2-noTOC"/>
        <w:keepNext/>
      </w:pPr>
      <w:r>
        <w:t xml:space="preserve">Tracking progress </w:t>
      </w:r>
    </w:p>
    <w:p w14:paraId="44BD4941" w14:textId="1D83D8F5" w:rsidR="00233FBB" w:rsidRDefault="00233FBB" w:rsidP="00F16DAD">
      <w:pPr>
        <w:pStyle w:val="NoSpacing"/>
      </w:pPr>
    </w:p>
    <w:tbl>
      <w:tblPr>
        <w:tblStyle w:val="Texttable-Paleblue"/>
        <w:tblW w:w="5000" w:type="pct"/>
        <w:tblLook w:val="04A0" w:firstRow="1" w:lastRow="0" w:firstColumn="1" w:lastColumn="0" w:noHBand="0" w:noVBand="1"/>
      </w:tblPr>
      <w:tblGrid>
        <w:gridCol w:w="792"/>
        <w:gridCol w:w="8846"/>
      </w:tblGrid>
      <w:tr w:rsidR="00233FBB" w14:paraId="19C9E114" w14:textId="77777777" w:rsidTr="007A0A85">
        <w:trPr>
          <w:tblHeader/>
        </w:trPr>
        <w:tc>
          <w:tcPr>
            <w:tcW w:w="792" w:type="dxa"/>
            <w:shd w:val="clear" w:color="auto" w:fill="FBF3EC"/>
            <w:tcMar>
              <w:top w:w="0" w:type="dxa"/>
              <w:bottom w:w="0" w:type="dxa"/>
            </w:tcMar>
            <w:vAlign w:val="center"/>
          </w:tcPr>
          <w:p w14:paraId="2CB0133D" w14:textId="6A3CCBC9" w:rsidR="00233FBB" w:rsidRPr="00CD5654" w:rsidRDefault="00233FBB" w:rsidP="00F16DAD">
            <w:pPr>
              <w:keepLines/>
              <w:jc w:val="center"/>
              <w:rPr>
                <w:color w:val="0D8380" w:themeColor="background2"/>
              </w:rPr>
            </w:pPr>
            <w:r w:rsidRPr="00CD5654">
              <w:rPr>
                <w:noProof/>
                <w:color w:val="0D8380" w:themeColor="background2"/>
              </w:rPr>
              <w:drawing>
                <wp:inline distT="0" distB="0" distL="0" distR="0" wp14:anchorId="3962CECA" wp14:editId="1EA3DD06">
                  <wp:extent cx="360000" cy="360000"/>
                  <wp:effectExtent l="0" t="0" r="0" b="0"/>
                  <wp:docPr id="2119518675" name="Picture 2119518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9299" name="Graphic 99519299">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8846" w:type="dxa"/>
            <w:shd w:val="clear" w:color="auto" w:fill="FBF3EC"/>
            <w:tcMar>
              <w:top w:w="0" w:type="dxa"/>
              <w:bottom w:w="0" w:type="dxa"/>
            </w:tcMar>
            <w:vAlign w:val="center"/>
          </w:tcPr>
          <w:p w14:paraId="788D4D66" w14:textId="77777777" w:rsidR="00233FBB" w:rsidRPr="00662813" w:rsidRDefault="00233FBB" w:rsidP="00233FBB">
            <w:pPr>
              <w:pStyle w:val="TableHeading"/>
              <w:keepLines/>
              <w:spacing w:before="120"/>
              <w:contextualSpacing/>
              <w:rPr>
                <w:color w:val="134882"/>
                <w:sz w:val="20"/>
              </w:rPr>
            </w:pPr>
            <w:r w:rsidRPr="00662813">
              <w:rPr>
                <w:color w:val="134882"/>
                <w:sz w:val="20"/>
              </w:rPr>
              <w:t>Draft recommendation 1</w:t>
            </w:r>
          </w:p>
          <w:p w14:paraId="73D3A766" w14:textId="5FDF4122" w:rsidR="00233FBB" w:rsidRPr="00662813" w:rsidRDefault="00233FBB" w:rsidP="00233FBB">
            <w:pPr>
              <w:pStyle w:val="TableHeading"/>
              <w:keepLines/>
              <w:spacing w:before="120" w:after="120"/>
              <w:contextualSpacing/>
              <w:rPr>
                <w:color w:val="134882"/>
                <w:sz w:val="20"/>
              </w:rPr>
            </w:pPr>
            <w:r w:rsidRPr="00662813">
              <w:rPr>
                <w:color w:val="134882"/>
                <w:sz w:val="20"/>
              </w:rPr>
              <w:t>Appointing an organisation to lead data development under the Agreement</w:t>
            </w:r>
          </w:p>
        </w:tc>
      </w:tr>
      <w:tr w:rsidR="00233FBB" w14:paraId="2A4EC706" w14:textId="77777777" w:rsidTr="007A0A85">
        <w:tc>
          <w:tcPr>
            <w:tcW w:w="9638" w:type="dxa"/>
            <w:gridSpan w:val="2"/>
            <w:shd w:val="clear" w:color="auto" w:fill="FBF3EC"/>
            <w:tcMar>
              <w:top w:w="0" w:type="dxa"/>
            </w:tcMar>
          </w:tcPr>
          <w:p w14:paraId="52F685F6" w14:textId="77777777" w:rsidR="00233FBB" w:rsidRDefault="00233FBB" w:rsidP="00233FBB">
            <w:pPr>
              <w:pStyle w:val="BodyText"/>
            </w:pPr>
            <w:r w:rsidRPr="007C5806">
              <w:t xml:space="preserve">Responsibility for data development under the Agreement is currently split across multiple working groups and organisations, including the Productivity Commission. Without stronger data governance arrangements, there is a risk that the most important data to tracking progress under the Agreement will not be prioritised and developed. </w:t>
            </w:r>
          </w:p>
          <w:p w14:paraId="567E1F22" w14:textId="77777777" w:rsidR="00233FBB" w:rsidRPr="00D250C6" w:rsidRDefault="00233FBB" w:rsidP="00233FBB">
            <w:pPr>
              <w:pStyle w:val="BodyText"/>
            </w:pPr>
            <w:r w:rsidRPr="007C5806">
              <w:rPr>
                <w:b/>
                <w:bCs/>
              </w:rPr>
              <w:t xml:space="preserve">An </w:t>
            </w:r>
            <w:r w:rsidRPr="007C5806">
              <w:rPr>
                <w:b/>
              </w:rPr>
              <w:t>organisation</w:t>
            </w:r>
            <w:r w:rsidRPr="007C5806">
              <w:rPr>
                <w:b/>
                <w:bCs/>
              </w:rPr>
              <w:t xml:space="preserve"> </w:t>
            </w:r>
            <w:r>
              <w:rPr>
                <w:b/>
                <w:bCs/>
              </w:rPr>
              <w:t>or entity</w:t>
            </w:r>
            <w:r w:rsidRPr="007C5806">
              <w:rPr>
                <w:b/>
                <w:bCs/>
              </w:rPr>
              <w:t xml:space="preserve"> with dedicated resourcing and staffing to lead data development should be </w:t>
            </w:r>
            <w:r w:rsidRPr="00D250C6">
              <w:rPr>
                <w:b/>
              </w:rPr>
              <w:t>appointed</w:t>
            </w:r>
            <w:r w:rsidRPr="00D250C6">
              <w:t xml:space="preserve">. It should have the technical and cultural </w:t>
            </w:r>
            <w:r>
              <w:t>capability</w:t>
            </w:r>
            <w:r w:rsidRPr="00D250C6">
              <w:t xml:space="preserve">, resourcing and authority to lead this work and engage data custodians and Aboriginal and Torres Strait Islander organisations and communities in the development of appropriate solutions. There are many possible options for the organisation, including </w:t>
            </w:r>
            <w:r>
              <w:t>an</w:t>
            </w:r>
            <w:r w:rsidRPr="00D250C6">
              <w:t xml:space="preserve"> </w:t>
            </w:r>
            <w:r>
              <w:t xml:space="preserve">independent research centre, </w:t>
            </w:r>
            <w:r w:rsidRPr="00D250C6">
              <w:t>government department, independent government agency, or a unit within a department or agency.</w:t>
            </w:r>
          </w:p>
          <w:p w14:paraId="3F7D435A" w14:textId="77777777" w:rsidR="00233FBB" w:rsidRPr="00D250C6" w:rsidRDefault="00233FBB" w:rsidP="00233FBB">
            <w:pPr>
              <w:pStyle w:val="BodyText"/>
            </w:pPr>
            <w:r w:rsidRPr="00D250C6">
              <w:t>The chosen organisation’s responsibilities should include leading work with parties to the Agreement to:</w:t>
            </w:r>
          </w:p>
          <w:p w14:paraId="438DB208" w14:textId="77777777" w:rsidR="00233FBB" w:rsidRPr="00D250C6" w:rsidRDefault="00233FBB" w:rsidP="00233FBB">
            <w:pPr>
              <w:pStyle w:val="ListBullet"/>
            </w:pPr>
            <w:r w:rsidRPr="00D250C6">
              <w:t xml:space="preserve">develop a shared understanding and explicitly articulate </w:t>
            </w:r>
            <w:r w:rsidRPr="00D250C6">
              <w:rPr>
                <w:b/>
              </w:rPr>
              <w:t>a conceptual logic underpinning the performance monitoring approach</w:t>
            </w:r>
            <w:r w:rsidRPr="00D250C6">
              <w:t>. This should connect key reform actions and outputs under the Priority Reforms to the resulting intermediate outcomes intended to drive improvements in Aboriginal and Torres Strait Islander life outcomes. Intermediate outcomes should include common drivers of change across the socio</w:t>
            </w:r>
            <w:r>
              <w:noBreakHyphen/>
            </w:r>
            <w:r w:rsidRPr="00D250C6">
              <w:t>economic outcomes, where appropriate</w:t>
            </w:r>
          </w:p>
          <w:p w14:paraId="2DF3AAAF" w14:textId="77777777" w:rsidR="00233FBB" w:rsidRPr="00D250C6" w:rsidRDefault="00233FBB" w:rsidP="00233FBB">
            <w:pPr>
              <w:pStyle w:val="ListBullet"/>
            </w:pPr>
            <w:r w:rsidRPr="00D250C6">
              <w:t xml:space="preserve">identify the most </w:t>
            </w:r>
            <w:r w:rsidRPr="00D250C6">
              <w:rPr>
                <w:b/>
              </w:rPr>
              <w:t>critical indicators of change</w:t>
            </w:r>
            <w:r w:rsidRPr="00D250C6">
              <w:t xml:space="preserve"> under the Agreement and prioritise them for data development, following the conceptual logic</w:t>
            </w:r>
          </w:p>
          <w:p w14:paraId="77E7C3E0" w14:textId="77777777" w:rsidR="00233FBB" w:rsidRPr="00D250C6" w:rsidRDefault="00233FBB" w:rsidP="00233FBB">
            <w:pPr>
              <w:pStyle w:val="ListBullet"/>
            </w:pPr>
            <w:r w:rsidRPr="00D250C6">
              <w:t xml:space="preserve">determine the most </w:t>
            </w:r>
            <w:r w:rsidRPr="00D250C6">
              <w:rPr>
                <w:b/>
              </w:rPr>
              <w:t>appropriate level of geographic data disaggregation</w:t>
            </w:r>
            <w:r w:rsidRPr="00D250C6">
              <w:t xml:space="preserve"> to hold jurisdictions to account for progress</w:t>
            </w:r>
            <w:r w:rsidRPr="00D250C6" w:rsidDel="0088527B">
              <w:t xml:space="preserve"> </w:t>
            </w:r>
            <w:r w:rsidRPr="00D250C6">
              <w:t>at a regional level, balancing community needs and data limitations</w:t>
            </w:r>
          </w:p>
          <w:p w14:paraId="6F910A8D" w14:textId="11527372" w:rsidR="00233FBB" w:rsidRPr="00767EAE" w:rsidRDefault="00233FBB" w:rsidP="00233FBB">
            <w:pPr>
              <w:pStyle w:val="ListBullet"/>
              <w:keepLines/>
            </w:pPr>
            <w:r w:rsidRPr="00D250C6">
              <w:t xml:space="preserve">coordinate and </w:t>
            </w:r>
            <w:r w:rsidRPr="00D250C6">
              <w:rPr>
                <w:b/>
              </w:rPr>
              <w:t xml:space="preserve">develop solutions for indicators without data </w:t>
            </w:r>
            <w:r w:rsidRPr="00D250C6">
              <w:t>with data custodians and Aboriginal and Torres Strait Islander organisations and communities.</w:t>
            </w:r>
          </w:p>
        </w:tc>
      </w:tr>
    </w:tbl>
    <w:p w14:paraId="56D69C3B" w14:textId="350F9D0F" w:rsidR="00233FBB" w:rsidRDefault="00233FBB" w:rsidP="00F16DAD">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83"/>
        <w:gridCol w:w="8855"/>
      </w:tblGrid>
      <w:tr w:rsidR="00233FBB" w14:paraId="6C2E20BD" w14:textId="77777777" w:rsidTr="007A0A85">
        <w:trPr>
          <w:trHeight w:val="765"/>
          <w:tblHeader/>
        </w:trPr>
        <w:tc>
          <w:tcPr>
            <w:tcW w:w="406" w:type="pct"/>
            <w:shd w:val="clear" w:color="auto" w:fill="FBF3EC"/>
            <w:tcMar>
              <w:bottom w:w="0" w:type="dxa"/>
            </w:tcMar>
            <w:vAlign w:val="center"/>
          </w:tcPr>
          <w:p w14:paraId="0234593B" w14:textId="6C8DF2AB" w:rsidR="00233FBB" w:rsidRDefault="00233FBB" w:rsidP="00F16DAD">
            <w:pPr>
              <w:pStyle w:val="NoSpacing"/>
              <w:keepNext/>
              <w:keepLines/>
              <w:jc w:val="right"/>
            </w:pPr>
            <w:r w:rsidRPr="00A51374">
              <w:rPr>
                <w:noProof/>
              </w:rPr>
              <w:lastRenderedPageBreak/>
              <w:drawing>
                <wp:inline distT="0" distB="0" distL="0" distR="0" wp14:anchorId="1CA38B00" wp14:editId="491842A9">
                  <wp:extent cx="359508" cy="359508"/>
                  <wp:effectExtent l="0" t="0" r="0" b="0"/>
                  <wp:docPr id="1349248378" name="Picture 1349248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0844" name="Graphic 20899084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a:ext>
                            </a:extLst>
                          </a:blip>
                          <a:stretch>
                            <a:fillRect/>
                          </a:stretch>
                        </pic:blipFill>
                        <pic:spPr>
                          <a:xfrm>
                            <a:off x="0" y="0"/>
                            <a:ext cx="368140" cy="368140"/>
                          </a:xfrm>
                          <a:prstGeom prst="rect">
                            <a:avLst/>
                          </a:prstGeom>
                        </pic:spPr>
                      </pic:pic>
                    </a:graphicData>
                  </a:graphic>
                </wp:inline>
              </w:drawing>
            </w:r>
          </w:p>
        </w:tc>
        <w:tc>
          <w:tcPr>
            <w:tcW w:w="4594" w:type="pct"/>
            <w:shd w:val="clear" w:color="auto" w:fill="FBF3EC"/>
            <w:tcMar>
              <w:bottom w:w="0" w:type="dxa"/>
            </w:tcMar>
            <w:vAlign w:val="center"/>
          </w:tcPr>
          <w:p w14:paraId="61E04A41" w14:textId="77777777" w:rsidR="00233FBB" w:rsidRPr="00CD5654" w:rsidRDefault="00233FBB" w:rsidP="00233FBB">
            <w:pPr>
              <w:pStyle w:val="TableHeading"/>
              <w:keepNext/>
              <w:keepLines/>
              <w:spacing w:before="120"/>
              <w:contextualSpacing/>
              <w:rPr>
                <w:color w:val="0D8380" w:themeColor="background2"/>
                <w:sz w:val="20"/>
              </w:rPr>
            </w:pPr>
            <w:r w:rsidRPr="00CD5654">
              <w:rPr>
                <w:color w:val="0D8380" w:themeColor="background2"/>
                <w:sz w:val="20"/>
              </w:rPr>
              <w:t>Information request 6</w:t>
            </w:r>
          </w:p>
          <w:p w14:paraId="2D4FDF16" w14:textId="748D84B0" w:rsidR="00233FBB" w:rsidRPr="002530FF" w:rsidRDefault="00233FBB" w:rsidP="00233FBB">
            <w:pPr>
              <w:pStyle w:val="TableHeading"/>
              <w:keepNext/>
              <w:keepLines/>
              <w:spacing w:before="120" w:after="120"/>
              <w:contextualSpacing/>
              <w:rPr>
                <w:sz w:val="20"/>
              </w:rPr>
            </w:pPr>
            <w:r w:rsidRPr="00CD5654">
              <w:rPr>
                <w:color w:val="0D8380" w:themeColor="background2"/>
                <w:sz w:val="20"/>
              </w:rPr>
              <w:t>Characteristics of the organisation to lead data development under the Agreement</w:t>
            </w:r>
          </w:p>
        </w:tc>
      </w:tr>
      <w:tr w:rsidR="00233FBB" w14:paraId="77E0A94A" w14:textId="77777777" w:rsidTr="00233FBB">
        <w:tc>
          <w:tcPr>
            <w:tcW w:w="5000" w:type="pct"/>
            <w:gridSpan w:val="2"/>
            <w:shd w:val="clear" w:color="auto" w:fill="FBF3EC"/>
          </w:tcPr>
          <w:p w14:paraId="356BF11E" w14:textId="77777777" w:rsidR="00233FBB" w:rsidRPr="00233FBB" w:rsidRDefault="00233FBB" w:rsidP="00233FBB">
            <w:pPr>
              <w:pStyle w:val="BodyText"/>
              <w:keepNext/>
              <w:keepLines/>
              <w:rPr>
                <w:color w:val="000000" w:themeColor="text1"/>
              </w:rPr>
            </w:pPr>
            <w:r w:rsidRPr="00233FBB">
              <w:rPr>
                <w:color w:val="000000" w:themeColor="text1"/>
              </w:rPr>
              <w:t>If an organisation (such as an independent research centre, government department, independent government agency or a unit within a department or agency) were appointed to lead data development work to track progress under the Agreement (as per draft recommendation 1):</w:t>
            </w:r>
          </w:p>
          <w:p w14:paraId="090DEAB0" w14:textId="77777777" w:rsidR="00233FBB" w:rsidRPr="00233FBB" w:rsidRDefault="00233FBB" w:rsidP="00233FBB">
            <w:pPr>
              <w:pStyle w:val="ListBullet"/>
              <w:rPr>
                <w:color w:val="000000" w:themeColor="text1"/>
              </w:rPr>
            </w:pPr>
            <w:r w:rsidRPr="00233FBB">
              <w:rPr>
                <w:color w:val="000000" w:themeColor="text1"/>
              </w:rPr>
              <w:t>What governance structure would ensure it has the authority and capability to deliver?</w:t>
            </w:r>
          </w:p>
          <w:p w14:paraId="75F10CCB" w14:textId="77777777" w:rsidR="00233FBB" w:rsidRPr="00233FBB" w:rsidRDefault="00233FBB" w:rsidP="00233FBB">
            <w:pPr>
              <w:pStyle w:val="ListBullet"/>
              <w:rPr>
                <w:color w:val="000000" w:themeColor="text1"/>
              </w:rPr>
            </w:pPr>
            <w:r w:rsidRPr="00233FBB">
              <w:rPr>
                <w:color w:val="000000" w:themeColor="text1"/>
              </w:rPr>
              <w:t>What capabilities, skills or attributes should the organisation’s leadership and staff have?</w:t>
            </w:r>
          </w:p>
          <w:p w14:paraId="40AAEA05" w14:textId="3B84C40D" w:rsidR="00233FBB" w:rsidRDefault="00233FBB" w:rsidP="00362426">
            <w:pPr>
              <w:pStyle w:val="ListBullet"/>
            </w:pPr>
            <w:r w:rsidRPr="00233FBB">
              <w:rPr>
                <w:color w:val="000000" w:themeColor="text1"/>
              </w:rPr>
              <w:t>How might it apply principles of Indigenous data sovereignty and governance in data development?</w:t>
            </w:r>
          </w:p>
        </w:tc>
      </w:tr>
    </w:tbl>
    <w:p w14:paraId="20E408D0" w14:textId="7E0B8286" w:rsidR="00233FBB" w:rsidRDefault="00233FBB" w:rsidP="00F16DAD">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83"/>
        <w:gridCol w:w="8855"/>
      </w:tblGrid>
      <w:tr w:rsidR="00233FBB" w14:paraId="505FFB75" w14:textId="77777777" w:rsidTr="007A0A85">
        <w:trPr>
          <w:trHeight w:val="765"/>
          <w:tblHeader/>
        </w:trPr>
        <w:tc>
          <w:tcPr>
            <w:tcW w:w="406" w:type="pct"/>
            <w:shd w:val="clear" w:color="auto" w:fill="FBF3EC"/>
            <w:tcMar>
              <w:bottom w:w="0" w:type="dxa"/>
            </w:tcMar>
            <w:vAlign w:val="center"/>
          </w:tcPr>
          <w:p w14:paraId="6732E143" w14:textId="5C1923E2" w:rsidR="00233FBB" w:rsidRDefault="00233FBB" w:rsidP="00F16DAD">
            <w:pPr>
              <w:pStyle w:val="NoSpacing"/>
              <w:keepNext/>
              <w:keepLines/>
              <w:jc w:val="right"/>
            </w:pPr>
            <w:r w:rsidRPr="00A51374">
              <w:rPr>
                <w:noProof/>
              </w:rPr>
              <w:drawing>
                <wp:inline distT="0" distB="0" distL="0" distR="0" wp14:anchorId="4B826DBE" wp14:editId="65B8E74A">
                  <wp:extent cx="359508" cy="359508"/>
                  <wp:effectExtent l="0" t="0" r="0" b="0"/>
                  <wp:docPr id="922111211" name="Picture 922111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0844" name="Graphic 20899084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a:ext>
                            </a:extLst>
                          </a:blip>
                          <a:stretch>
                            <a:fillRect/>
                          </a:stretch>
                        </pic:blipFill>
                        <pic:spPr>
                          <a:xfrm>
                            <a:off x="0" y="0"/>
                            <a:ext cx="368140" cy="368140"/>
                          </a:xfrm>
                          <a:prstGeom prst="rect">
                            <a:avLst/>
                          </a:prstGeom>
                        </pic:spPr>
                      </pic:pic>
                    </a:graphicData>
                  </a:graphic>
                </wp:inline>
              </w:drawing>
            </w:r>
          </w:p>
        </w:tc>
        <w:tc>
          <w:tcPr>
            <w:tcW w:w="4594" w:type="pct"/>
            <w:shd w:val="clear" w:color="auto" w:fill="FBF3EC"/>
            <w:tcMar>
              <w:bottom w:w="0" w:type="dxa"/>
            </w:tcMar>
            <w:vAlign w:val="center"/>
          </w:tcPr>
          <w:p w14:paraId="72EE9E5B" w14:textId="7A51F0AF" w:rsidR="00233FBB" w:rsidRPr="00CD5654" w:rsidRDefault="00233FBB" w:rsidP="00F16DAD">
            <w:pPr>
              <w:pStyle w:val="TableHeading"/>
              <w:keepNext/>
              <w:keepLines/>
              <w:spacing w:before="120" w:after="120"/>
              <w:contextualSpacing/>
              <w:rPr>
                <w:color w:val="0D8380" w:themeColor="background2"/>
                <w:sz w:val="20"/>
              </w:rPr>
            </w:pPr>
            <w:r w:rsidRPr="00CD5654">
              <w:rPr>
                <w:color w:val="0D8380" w:themeColor="background2"/>
                <w:sz w:val="20"/>
              </w:rPr>
              <w:t xml:space="preserve">Information request 7 </w:t>
            </w:r>
          </w:p>
          <w:p w14:paraId="25F8AF0B" w14:textId="7C981F1D" w:rsidR="00233FBB" w:rsidRPr="002530FF" w:rsidRDefault="00233FBB" w:rsidP="00F16DAD">
            <w:pPr>
              <w:pStyle w:val="TableHeading"/>
              <w:keepNext/>
              <w:keepLines/>
              <w:spacing w:before="120" w:after="120"/>
              <w:contextualSpacing/>
              <w:rPr>
                <w:sz w:val="20"/>
              </w:rPr>
            </w:pPr>
            <w:r w:rsidRPr="00CD5654">
              <w:rPr>
                <w:color w:val="0D8380" w:themeColor="background2"/>
                <w:sz w:val="20"/>
              </w:rPr>
              <w:t>Performance reporting tools – dashboard and annual data compilation report</w:t>
            </w:r>
          </w:p>
        </w:tc>
      </w:tr>
      <w:tr w:rsidR="00233FBB" w14:paraId="35044703" w14:textId="77777777" w:rsidTr="00233FBB">
        <w:tc>
          <w:tcPr>
            <w:tcW w:w="5000" w:type="pct"/>
            <w:gridSpan w:val="2"/>
            <w:shd w:val="clear" w:color="auto" w:fill="FBF3EC"/>
          </w:tcPr>
          <w:p w14:paraId="5C42B3A1" w14:textId="77777777" w:rsidR="00233FBB" w:rsidRPr="00233FBB" w:rsidRDefault="00233FBB" w:rsidP="00233FBB">
            <w:pPr>
              <w:pStyle w:val="BodyText"/>
              <w:keepNext/>
              <w:keepLines/>
              <w:rPr>
                <w:color w:val="000000" w:themeColor="text1"/>
              </w:rPr>
            </w:pPr>
            <w:r w:rsidRPr="00233FBB">
              <w:rPr>
                <w:color w:val="000000" w:themeColor="text1"/>
              </w:rPr>
              <w:t>The Commission is seeking further information on how the performance reporting tools in the Agreement (namely the dashboard and annual data compilation report (ADCR)) are currently being used and how they could be improved.</w:t>
            </w:r>
          </w:p>
          <w:p w14:paraId="05F20EE5" w14:textId="77777777" w:rsidR="00233FBB" w:rsidRPr="00233FBB" w:rsidRDefault="00233FBB" w:rsidP="00233FBB">
            <w:pPr>
              <w:pStyle w:val="ListBullet"/>
              <w:rPr>
                <w:color w:val="000000" w:themeColor="text1"/>
              </w:rPr>
            </w:pPr>
            <w:r w:rsidRPr="00233FBB">
              <w:rPr>
                <w:color w:val="000000" w:themeColor="text1"/>
              </w:rPr>
              <w:t>Who are the intended audiences for the dashboard and ADCR?</w:t>
            </w:r>
          </w:p>
          <w:p w14:paraId="32320DC8" w14:textId="77777777" w:rsidR="00233FBB" w:rsidRPr="00233FBB" w:rsidRDefault="00233FBB" w:rsidP="00233FBB">
            <w:pPr>
              <w:pStyle w:val="ListBullet"/>
              <w:rPr>
                <w:color w:val="000000" w:themeColor="text1"/>
              </w:rPr>
            </w:pPr>
            <w:r w:rsidRPr="00233FBB">
              <w:rPr>
                <w:color w:val="000000" w:themeColor="text1"/>
              </w:rPr>
              <w:t>How well do the dashboard and ADCR meet the needs of their intended audiences?</w:t>
            </w:r>
          </w:p>
          <w:p w14:paraId="45477A09" w14:textId="77777777" w:rsidR="00233FBB" w:rsidRPr="00233FBB" w:rsidRDefault="00233FBB" w:rsidP="00233FBB">
            <w:pPr>
              <w:pStyle w:val="ListBullet"/>
              <w:rPr>
                <w:color w:val="000000" w:themeColor="text1"/>
              </w:rPr>
            </w:pPr>
            <w:r w:rsidRPr="00233FBB">
              <w:rPr>
                <w:color w:val="000000" w:themeColor="text1"/>
              </w:rPr>
              <w:t xml:space="preserve">Are there features or types of supporting information that should be included in the dashboard or ADCR to support the use and interpretation of the data? </w:t>
            </w:r>
          </w:p>
          <w:p w14:paraId="622196F1" w14:textId="77777777" w:rsidR="00233FBB" w:rsidRPr="00233FBB" w:rsidRDefault="00233FBB" w:rsidP="00233FBB">
            <w:pPr>
              <w:pStyle w:val="ListBullet"/>
              <w:rPr>
                <w:color w:val="000000" w:themeColor="text1"/>
              </w:rPr>
            </w:pPr>
            <w:r w:rsidRPr="00233FBB">
              <w:rPr>
                <w:color w:val="000000" w:themeColor="text1"/>
              </w:rPr>
              <w:t>What information should the Agreement’s performance reporting focus on providing relative to other reporting frameworks and tools (for example, the Aboriginal and Torres Strait Islander Health Performance Framework)?</w:t>
            </w:r>
          </w:p>
          <w:p w14:paraId="0D3E95C4" w14:textId="3DA87611" w:rsidR="00233FBB" w:rsidRPr="00233FBB" w:rsidRDefault="00233FBB" w:rsidP="00362426">
            <w:pPr>
              <w:pStyle w:val="ListBullet"/>
              <w:rPr>
                <w:color w:val="000000" w:themeColor="text1"/>
              </w:rPr>
            </w:pPr>
            <w:r w:rsidRPr="00233FBB">
              <w:rPr>
                <w:color w:val="000000" w:themeColor="text1"/>
              </w:rPr>
              <w:t>Is there a need for additional reporting tools to support the intended purposes of monitoring performance against the Agreement?</w:t>
            </w:r>
          </w:p>
        </w:tc>
      </w:tr>
    </w:tbl>
    <w:p w14:paraId="385DB681" w14:textId="4043B2EB" w:rsidR="00233FBB" w:rsidRDefault="00233FBB" w:rsidP="00F16DAD">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83"/>
        <w:gridCol w:w="8855"/>
      </w:tblGrid>
      <w:tr w:rsidR="00233FBB" w14:paraId="6D6B7CE3" w14:textId="77777777" w:rsidTr="007A0A85">
        <w:trPr>
          <w:trHeight w:val="765"/>
          <w:tblHeader/>
        </w:trPr>
        <w:tc>
          <w:tcPr>
            <w:tcW w:w="406" w:type="pct"/>
            <w:shd w:val="clear" w:color="auto" w:fill="FBF3EC"/>
            <w:tcMar>
              <w:bottom w:w="0" w:type="dxa"/>
            </w:tcMar>
            <w:vAlign w:val="center"/>
          </w:tcPr>
          <w:p w14:paraId="7E2F4F06" w14:textId="352F866B" w:rsidR="00233FBB" w:rsidRDefault="00233FBB" w:rsidP="00F16DAD">
            <w:pPr>
              <w:pStyle w:val="NoSpacing"/>
              <w:keepNext/>
              <w:keepLines/>
              <w:jc w:val="right"/>
            </w:pPr>
            <w:r w:rsidRPr="00A51374">
              <w:rPr>
                <w:noProof/>
              </w:rPr>
              <w:lastRenderedPageBreak/>
              <w:drawing>
                <wp:inline distT="0" distB="0" distL="0" distR="0" wp14:anchorId="7B4476EE" wp14:editId="0C939448">
                  <wp:extent cx="359508" cy="359508"/>
                  <wp:effectExtent l="0" t="0" r="0" b="0"/>
                  <wp:docPr id="2070344355" name="Picture 2070344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0844" name="Graphic 20899084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a:ext>
                            </a:extLst>
                          </a:blip>
                          <a:stretch>
                            <a:fillRect/>
                          </a:stretch>
                        </pic:blipFill>
                        <pic:spPr>
                          <a:xfrm>
                            <a:off x="0" y="0"/>
                            <a:ext cx="368140" cy="368140"/>
                          </a:xfrm>
                          <a:prstGeom prst="rect">
                            <a:avLst/>
                          </a:prstGeom>
                        </pic:spPr>
                      </pic:pic>
                    </a:graphicData>
                  </a:graphic>
                </wp:inline>
              </w:drawing>
            </w:r>
          </w:p>
        </w:tc>
        <w:tc>
          <w:tcPr>
            <w:tcW w:w="4594" w:type="pct"/>
            <w:shd w:val="clear" w:color="auto" w:fill="FBF3EC"/>
            <w:tcMar>
              <w:bottom w:w="0" w:type="dxa"/>
            </w:tcMar>
            <w:vAlign w:val="center"/>
          </w:tcPr>
          <w:p w14:paraId="78FA6D1F" w14:textId="482ED7CB" w:rsidR="00233FBB" w:rsidRPr="00CD5654" w:rsidRDefault="00233FBB" w:rsidP="00F16DAD">
            <w:pPr>
              <w:pStyle w:val="TableHeading"/>
              <w:keepNext/>
              <w:keepLines/>
              <w:spacing w:before="120" w:after="120"/>
              <w:contextualSpacing/>
              <w:rPr>
                <w:color w:val="0D8380" w:themeColor="background2"/>
                <w:sz w:val="20"/>
              </w:rPr>
            </w:pPr>
            <w:r w:rsidRPr="00CD5654">
              <w:rPr>
                <w:color w:val="0D8380" w:themeColor="background2"/>
                <w:sz w:val="20"/>
              </w:rPr>
              <w:t xml:space="preserve">Information request 8 </w:t>
            </w:r>
          </w:p>
          <w:p w14:paraId="77F7830D" w14:textId="15BE138A" w:rsidR="00233FBB" w:rsidRPr="002530FF" w:rsidRDefault="00233FBB" w:rsidP="00F16DAD">
            <w:pPr>
              <w:pStyle w:val="TableHeading"/>
              <w:keepNext/>
              <w:keepLines/>
              <w:spacing w:before="120" w:after="120"/>
              <w:contextualSpacing/>
              <w:rPr>
                <w:sz w:val="20"/>
              </w:rPr>
            </w:pPr>
            <w:r w:rsidRPr="00CD5654">
              <w:rPr>
                <w:color w:val="0D8380" w:themeColor="background2"/>
                <w:sz w:val="20"/>
              </w:rPr>
              <w:t>Quality of implementation plans and annual reports</w:t>
            </w:r>
          </w:p>
        </w:tc>
      </w:tr>
      <w:tr w:rsidR="00233FBB" w14:paraId="3911B7ED" w14:textId="77777777" w:rsidTr="00233FBB">
        <w:tc>
          <w:tcPr>
            <w:tcW w:w="5000" w:type="pct"/>
            <w:gridSpan w:val="2"/>
            <w:shd w:val="clear" w:color="auto" w:fill="FBF3EC"/>
          </w:tcPr>
          <w:p w14:paraId="4712F7EB" w14:textId="77777777" w:rsidR="00233FBB" w:rsidRPr="00233FBB" w:rsidRDefault="00233FBB" w:rsidP="00233FBB">
            <w:pPr>
              <w:pStyle w:val="BodyText"/>
              <w:keepNext/>
              <w:keepLines/>
              <w:rPr>
                <w:color w:val="000000" w:themeColor="text1"/>
              </w:rPr>
            </w:pPr>
            <w:r w:rsidRPr="00233FBB">
              <w:rPr>
                <w:color w:val="000000" w:themeColor="text1"/>
              </w:rPr>
              <w:t>Clauses 108 and 118 of the Agreement include clear criteria on how implementation plans and annual reports should be prepared and what they should include. This includes that implementation plans:</w:t>
            </w:r>
          </w:p>
          <w:p w14:paraId="3DBDBCED" w14:textId="77777777" w:rsidR="00233FBB" w:rsidRPr="00233FBB" w:rsidRDefault="00233FBB" w:rsidP="00233FBB">
            <w:pPr>
              <w:pStyle w:val="ListBullet"/>
              <w:rPr>
                <w:color w:val="000000" w:themeColor="text1"/>
              </w:rPr>
            </w:pPr>
            <w:r w:rsidRPr="00233FBB">
              <w:rPr>
                <w:color w:val="000000" w:themeColor="text1"/>
              </w:rPr>
              <w:t>are whole</w:t>
            </w:r>
            <w:r w:rsidRPr="00233FBB">
              <w:rPr>
                <w:color w:val="000000" w:themeColor="text1"/>
              </w:rPr>
              <w:noBreakHyphen/>
              <w:t>of</w:t>
            </w:r>
            <w:r w:rsidRPr="00233FBB">
              <w:rPr>
                <w:color w:val="000000" w:themeColor="text1"/>
              </w:rPr>
              <w:noBreakHyphen/>
              <w:t xml:space="preserve">government plans </w:t>
            </w:r>
          </w:p>
          <w:p w14:paraId="33059FAC" w14:textId="77777777" w:rsidR="00233FBB" w:rsidRPr="00233FBB" w:rsidRDefault="00233FBB" w:rsidP="00233FBB">
            <w:pPr>
              <w:pStyle w:val="ListBullet"/>
              <w:rPr>
                <w:color w:val="000000" w:themeColor="text1"/>
              </w:rPr>
            </w:pPr>
            <w:r w:rsidRPr="00233FBB">
              <w:rPr>
                <w:color w:val="000000" w:themeColor="text1"/>
              </w:rPr>
              <w:t>are developed and delivered in partnership with Aboriginal and Torres Strait Islander partners</w:t>
            </w:r>
          </w:p>
          <w:p w14:paraId="79CB5F93" w14:textId="77777777" w:rsidR="00233FBB" w:rsidRPr="00233FBB" w:rsidRDefault="00233FBB" w:rsidP="00233FBB">
            <w:pPr>
              <w:pStyle w:val="ListBullet"/>
              <w:rPr>
                <w:color w:val="000000" w:themeColor="text1"/>
              </w:rPr>
            </w:pPr>
            <w:r w:rsidRPr="00233FBB">
              <w:rPr>
                <w:color w:val="000000" w:themeColor="text1"/>
              </w:rPr>
              <w:t>set out how existing policies and programs will be aligned to the Agreement</w:t>
            </w:r>
          </w:p>
          <w:p w14:paraId="0A1E7F4B" w14:textId="77777777" w:rsidR="00233FBB" w:rsidRPr="00233FBB" w:rsidRDefault="00233FBB" w:rsidP="00233FBB">
            <w:pPr>
              <w:pStyle w:val="ListBullet"/>
              <w:rPr>
                <w:color w:val="000000" w:themeColor="text1"/>
              </w:rPr>
            </w:pPr>
            <w:r w:rsidRPr="00233FBB">
              <w:rPr>
                <w:color w:val="000000" w:themeColor="text1"/>
              </w:rPr>
              <w:t>set out actions to achieve the Priority Reforms, socio</w:t>
            </w:r>
            <w:r w:rsidRPr="00233FBB">
              <w:rPr>
                <w:color w:val="000000" w:themeColor="text1"/>
              </w:rPr>
              <w:noBreakHyphen/>
              <w:t>economic outcomes and targets</w:t>
            </w:r>
          </w:p>
          <w:p w14:paraId="4F062182" w14:textId="77777777" w:rsidR="00233FBB" w:rsidRPr="00233FBB" w:rsidRDefault="00233FBB" w:rsidP="00233FBB">
            <w:pPr>
              <w:pStyle w:val="ListBullet"/>
              <w:rPr>
                <w:color w:val="000000" w:themeColor="text1"/>
              </w:rPr>
            </w:pPr>
            <w:r w:rsidRPr="00233FBB">
              <w:rPr>
                <w:color w:val="000000" w:themeColor="text1"/>
              </w:rPr>
              <w:t xml:space="preserve">include information on funding and timeframes for actions. </w:t>
            </w:r>
          </w:p>
          <w:p w14:paraId="39405A15" w14:textId="77777777" w:rsidR="00233FBB" w:rsidRPr="00233FBB" w:rsidRDefault="00233FBB" w:rsidP="00233FBB">
            <w:pPr>
              <w:pStyle w:val="BodyText"/>
              <w:keepNext/>
              <w:keepLines/>
              <w:rPr>
                <w:color w:val="000000" w:themeColor="text1"/>
              </w:rPr>
            </w:pPr>
            <w:r w:rsidRPr="00233FBB">
              <w:rPr>
                <w:color w:val="000000" w:themeColor="text1"/>
              </w:rPr>
              <w:t>The plans must also demonstrate the parties’ commitment to undertake all actions in a way that takes full account of and promotes the cultures of Aboriginal and Torres Strait Islander people.</w:t>
            </w:r>
          </w:p>
          <w:p w14:paraId="74CCBA02" w14:textId="77777777" w:rsidR="00233FBB" w:rsidRPr="00233FBB" w:rsidRDefault="00233FBB" w:rsidP="00233FBB">
            <w:pPr>
              <w:pStyle w:val="BodyText"/>
              <w:keepNext/>
              <w:keepLines/>
              <w:rPr>
                <w:color w:val="000000" w:themeColor="text1"/>
                <w:sz w:val="22"/>
                <w:szCs w:val="22"/>
              </w:rPr>
            </w:pPr>
            <w:r w:rsidRPr="00233FBB">
              <w:rPr>
                <w:color w:val="000000" w:themeColor="text1"/>
              </w:rPr>
              <w:t>Annual reports should demonstrate how efforts, investment and actions are aligned and support the achievement of Closing the Gap goals.</w:t>
            </w:r>
          </w:p>
          <w:p w14:paraId="6D08CB85" w14:textId="77777777" w:rsidR="00233FBB" w:rsidRPr="00233FBB" w:rsidRDefault="00233FBB" w:rsidP="00233FBB">
            <w:pPr>
              <w:pStyle w:val="BodyText"/>
              <w:keepNext/>
              <w:keepLines/>
              <w:rPr>
                <w:color w:val="000000" w:themeColor="text1"/>
                <w:spacing w:val="-2"/>
              </w:rPr>
            </w:pPr>
            <w:r w:rsidRPr="00233FBB">
              <w:rPr>
                <w:color w:val="000000" w:themeColor="text1"/>
                <w:spacing w:val="-2"/>
              </w:rPr>
              <w:t xml:space="preserve">Jurisdictions are not consistently preparing implementation plans and annual reports that meet these criteria. Current implementation plans list hundreds of piecemeal actions with, for the most part, no explanation of how the agreed actions are expected to result in the desired change. Annual reports do not include all the actions in implementation plans so there is no way to track progress or judge success or failure. </w:t>
            </w:r>
          </w:p>
          <w:p w14:paraId="4FA2F159" w14:textId="0574A3A2" w:rsidR="00233FBB" w:rsidRDefault="00233FBB" w:rsidP="00233FBB">
            <w:pPr>
              <w:pStyle w:val="BodyText"/>
              <w:keepNext/>
              <w:keepLines/>
            </w:pPr>
            <w:r w:rsidRPr="00233FBB">
              <w:rPr>
                <w:color w:val="000000" w:themeColor="text1"/>
              </w:rPr>
              <w:t>The Commission is seeking further information on how to improve the quality of governments’ implementation plans and annual reports, and what is needed for governments to prepare the plans and reports according to the agreed criteria. Could this include a function for an external group (such as the independent mechanism) to assess adherence to the criteria?</w:t>
            </w:r>
          </w:p>
        </w:tc>
      </w:tr>
    </w:tbl>
    <w:p w14:paraId="6B608AB7" w14:textId="0033A7E2" w:rsidR="00E07A9B" w:rsidRDefault="00E07A9B" w:rsidP="00D853B0">
      <w:pPr>
        <w:pStyle w:val="BodyText"/>
      </w:pPr>
      <w:r>
        <w:br w:type="page"/>
      </w:r>
    </w:p>
    <w:p w14:paraId="71B68D1B" w14:textId="77777777" w:rsidR="00E07A9B" w:rsidRDefault="00E07A9B" w:rsidP="007A4D33">
      <w:pPr>
        <w:pStyle w:val="Heading2-noTOC"/>
      </w:pPr>
      <w:r>
        <w:lastRenderedPageBreak/>
        <w:t xml:space="preserve">A growing role for Aboriginal and Torres Strait Islander bodies in holding governments to account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82"/>
        <w:gridCol w:w="8856"/>
      </w:tblGrid>
      <w:tr w:rsidR="00E07A9B" w14:paraId="68D4AB1E" w14:textId="77777777" w:rsidTr="00C74F0F">
        <w:trPr>
          <w:trHeight w:val="765"/>
          <w:tblHeader/>
        </w:trPr>
        <w:tc>
          <w:tcPr>
            <w:tcW w:w="366" w:type="pct"/>
            <w:shd w:val="clear" w:color="auto" w:fill="FBF3EC"/>
            <w:tcMar>
              <w:bottom w:w="0" w:type="dxa"/>
            </w:tcMar>
            <w:vAlign w:val="center"/>
          </w:tcPr>
          <w:p w14:paraId="0350441E" w14:textId="1D0E61E5" w:rsidR="00E07A9B" w:rsidRDefault="00DC1D16" w:rsidP="00E322C7">
            <w:pPr>
              <w:pStyle w:val="NoSpacing"/>
              <w:keepNext/>
              <w:keepLines/>
              <w:jc w:val="right"/>
            </w:pPr>
            <w:r w:rsidRPr="00A51374">
              <w:rPr>
                <w:noProof/>
              </w:rPr>
              <w:drawing>
                <wp:inline distT="0" distB="0" distL="0" distR="0" wp14:anchorId="4BCE4809" wp14:editId="43AE63CD">
                  <wp:extent cx="359508" cy="359508"/>
                  <wp:effectExtent l="0" t="0" r="0" b="0"/>
                  <wp:docPr id="208990844" name="Picture 2089908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0844" name="Graphic 20899084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a:ext>
                            </a:extLst>
                          </a:blip>
                          <a:stretch>
                            <a:fillRect/>
                          </a:stretch>
                        </pic:blipFill>
                        <pic:spPr>
                          <a:xfrm>
                            <a:off x="0" y="0"/>
                            <a:ext cx="368140" cy="368140"/>
                          </a:xfrm>
                          <a:prstGeom prst="rect">
                            <a:avLst/>
                          </a:prstGeom>
                        </pic:spPr>
                      </pic:pic>
                    </a:graphicData>
                  </a:graphic>
                </wp:inline>
              </w:drawing>
            </w:r>
          </w:p>
        </w:tc>
        <w:tc>
          <w:tcPr>
            <w:tcW w:w="4634" w:type="pct"/>
            <w:shd w:val="clear" w:color="auto" w:fill="FBF3EC"/>
            <w:tcMar>
              <w:bottom w:w="0" w:type="dxa"/>
            </w:tcMar>
            <w:vAlign w:val="center"/>
          </w:tcPr>
          <w:p w14:paraId="3951D764" w14:textId="77777777" w:rsidR="00E07A9B" w:rsidRPr="00DC1D16" w:rsidRDefault="00E07A9B" w:rsidP="00657439">
            <w:pPr>
              <w:pStyle w:val="TableHeading"/>
              <w:keepNext/>
              <w:keepLines/>
              <w:spacing w:before="120"/>
              <w:contextualSpacing/>
              <w:rPr>
                <w:color w:val="0D8380" w:themeColor="background2"/>
                <w:sz w:val="20"/>
              </w:rPr>
            </w:pPr>
            <w:r w:rsidRPr="00DC1D16">
              <w:rPr>
                <w:color w:val="0D8380" w:themeColor="background2"/>
                <w:sz w:val="20"/>
              </w:rPr>
              <w:t>Information request 9</w:t>
            </w:r>
          </w:p>
          <w:p w14:paraId="13C0DC6B" w14:textId="77777777" w:rsidR="00E07A9B" w:rsidRPr="002530FF" w:rsidRDefault="00E07A9B" w:rsidP="00657439">
            <w:pPr>
              <w:pStyle w:val="TableHeading"/>
              <w:keepNext/>
              <w:keepLines/>
              <w:spacing w:before="120"/>
              <w:contextualSpacing/>
            </w:pPr>
            <w:r w:rsidRPr="00DC1D16">
              <w:rPr>
                <w:color w:val="0D8380" w:themeColor="background2"/>
                <w:sz w:val="20"/>
              </w:rPr>
              <w:t>Independent mechanism in the broader landscape</w:t>
            </w:r>
            <w:r w:rsidRPr="00DC1D16">
              <w:rPr>
                <w:color w:val="0D8380" w:themeColor="background2"/>
              </w:rPr>
              <w:t xml:space="preserve"> </w:t>
            </w:r>
          </w:p>
        </w:tc>
      </w:tr>
      <w:tr w:rsidR="00E07A9B" w14:paraId="271F1A7D" w14:textId="77777777" w:rsidTr="00C74F0F">
        <w:tc>
          <w:tcPr>
            <w:tcW w:w="5000" w:type="pct"/>
            <w:gridSpan w:val="2"/>
            <w:shd w:val="clear" w:color="auto" w:fill="FBF3EC"/>
          </w:tcPr>
          <w:p w14:paraId="41B58B38" w14:textId="3FFC52C4" w:rsidR="00E07A9B" w:rsidRPr="00DC1D16" w:rsidRDefault="00E07A9B" w:rsidP="00E322C7">
            <w:pPr>
              <w:pStyle w:val="BodyText"/>
              <w:keepNext/>
              <w:keepLines/>
              <w:rPr>
                <w:color w:val="000000" w:themeColor="text1"/>
              </w:rPr>
            </w:pPr>
            <w:r w:rsidRPr="00DC1D16">
              <w:rPr>
                <w:color w:val="000000" w:themeColor="text1"/>
              </w:rPr>
              <w:t xml:space="preserve">The Agreement provides for an independent mechanism that will drive accountability by supporting, monitoring and reporting on governments’ transformations. But new and emerging Aboriginal and Torres Strait Islander bodies (such as the proposed Voice to the Australian Parliament and Government, state and territory representative bodies, a Voice to State Parliaments, Treaty processes, and justice commissions) will (or could) also have a role to play in accountability more broadly. With this in mind the Commission is seeking further information on the future role and functions of the independent mechanism. </w:t>
            </w:r>
          </w:p>
          <w:p w14:paraId="6CAABDB4" w14:textId="77777777" w:rsidR="00E07A9B" w:rsidRPr="00DC1D16" w:rsidRDefault="00E07A9B" w:rsidP="0041329E">
            <w:pPr>
              <w:pStyle w:val="ListBullet"/>
              <w:rPr>
                <w:color w:val="000000" w:themeColor="text1"/>
              </w:rPr>
            </w:pPr>
            <w:r w:rsidRPr="00DC1D16">
              <w:rPr>
                <w:color w:val="000000" w:themeColor="text1"/>
              </w:rPr>
              <w:t xml:space="preserve">What are the essential features of the independent mechanism? </w:t>
            </w:r>
          </w:p>
          <w:p w14:paraId="6D3CA4D7" w14:textId="77777777" w:rsidR="00E07A9B" w:rsidRPr="00DC1D16" w:rsidRDefault="00E07A9B" w:rsidP="0041329E">
            <w:pPr>
              <w:pStyle w:val="ListBullet"/>
              <w:rPr>
                <w:color w:val="000000" w:themeColor="text1"/>
              </w:rPr>
            </w:pPr>
            <w:r w:rsidRPr="00DC1D16">
              <w:rPr>
                <w:color w:val="000000" w:themeColor="text1"/>
              </w:rPr>
              <w:t xml:space="preserve">What levers should the independent mechanism have to enable it to hold governments to account? </w:t>
            </w:r>
          </w:p>
          <w:p w14:paraId="4A8CAF16" w14:textId="77777777" w:rsidR="00E07A9B" w:rsidRPr="00DC1D16" w:rsidRDefault="00E07A9B" w:rsidP="0041329E">
            <w:pPr>
              <w:pStyle w:val="ListBullet"/>
              <w:rPr>
                <w:color w:val="000000" w:themeColor="text1"/>
              </w:rPr>
            </w:pPr>
            <w:r w:rsidRPr="00DC1D16">
              <w:rPr>
                <w:color w:val="000000" w:themeColor="text1"/>
              </w:rPr>
              <w:t>Should the independent mechanism have a broader role – beyond Priority Reform 3 – so that it can drive accountability for progress towards all of the Priority Reforms in the Agreement?</w:t>
            </w:r>
          </w:p>
          <w:p w14:paraId="1225B6E3" w14:textId="77777777" w:rsidR="00E07A9B" w:rsidRPr="00DC1D16" w:rsidRDefault="00E07A9B" w:rsidP="0041329E">
            <w:pPr>
              <w:pStyle w:val="ListBullet"/>
              <w:rPr>
                <w:color w:val="000000" w:themeColor="text1"/>
              </w:rPr>
            </w:pPr>
            <w:r w:rsidRPr="00DC1D16">
              <w:rPr>
                <w:color w:val="000000" w:themeColor="text1"/>
              </w:rPr>
              <w:t xml:space="preserve">How could the independent mechanism improve the timeliness of accountability? </w:t>
            </w:r>
          </w:p>
          <w:p w14:paraId="4BE5D86A" w14:textId="77777777" w:rsidR="00E07A9B" w:rsidRPr="00DC1D16" w:rsidRDefault="00E07A9B" w:rsidP="0041329E">
            <w:pPr>
              <w:pStyle w:val="ListBullet"/>
              <w:rPr>
                <w:color w:val="000000" w:themeColor="text1"/>
              </w:rPr>
            </w:pPr>
            <w:r w:rsidRPr="00DC1D16">
              <w:rPr>
                <w:color w:val="000000" w:themeColor="text1"/>
              </w:rPr>
              <w:t>How should the independent mechanism be situated with respect to the new and emerging Aboriginal and Torres Strait Islander bodies (such as the proposed Voice to the Australian Parliament and Government, state and territory representative bodies, Voices to State Parliaments, treaty processes, and justice commissions)? Is a stand</w:t>
            </w:r>
            <w:r w:rsidRPr="00DC1D16">
              <w:rPr>
                <w:color w:val="000000" w:themeColor="text1"/>
              </w:rPr>
              <w:noBreakHyphen/>
              <w:t>alone independent mechanism still required?</w:t>
            </w:r>
          </w:p>
          <w:p w14:paraId="4BAC2BF4" w14:textId="77777777" w:rsidR="00E07A9B" w:rsidRPr="00F67850" w:rsidRDefault="00E07A9B" w:rsidP="0041329E">
            <w:pPr>
              <w:pStyle w:val="ListBullet"/>
            </w:pPr>
            <w:r w:rsidRPr="00DC1D16">
              <w:rPr>
                <w:color w:val="000000" w:themeColor="text1"/>
              </w:rPr>
              <w:t>What role should the independent mechanism play in reviewing and/or approving Closing the Gap implementation plans and annual reports?</w:t>
            </w:r>
          </w:p>
        </w:tc>
      </w:tr>
    </w:tbl>
    <w:p w14:paraId="6F4807FF" w14:textId="77777777" w:rsidR="00E07A9B" w:rsidRDefault="00E07A9B" w:rsidP="007A4D33">
      <w:pPr>
        <w:pStyle w:val="Heading2-noTOC"/>
      </w:pPr>
      <w:r>
        <w:t>A</w:t>
      </w:r>
      <w:r w:rsidRPr="005C1879">
        <w:t xml:space="preserve">ssigning clearer responsibilities </w:t>
      </w:r>
      <w:r>
        <w:t xml:space="preserve">and accountability </w:t>
      </w:r>
      <w:r w:rsidRPr="005C1879">
        <w:t>for driving action within the public sector</w:t>
      </w:r>
    </w:p>
    <w:tbl>
      <w:tblPr>
        <w:tblStyle w:val="Texttable-Paleblue"/>
        <w:tblW w:w="5000" w:type="pct"/>
        <w:tblLook w:val="04A0" w:firstRow="1" w:lastRow="0" w:firstColumn="1" w:lastColumn="0" w:noHBand="0" w:noVBand="1"/>
      </w:tblPr>
      <w:tblGrid>
        <w:gridCol w:w="792"/>
        <w:gridCol w:w="8846"/>
      </w:tblGrid>
      <w:tr w:rsidR="00E07A9B" w14:paraId="3F5563A3" w14:textId="77777777" w:rsidTr="00DC1D16">
        <w:trPr>
          <w:tblHeader/>
        </w:trPr>
        <w:tc>
          <w:tcPr>
            <w:tcW w:w="713" w:type="dxa"/>
            <w:shd w:val="clear" w:color="auto" w:fill="FBF3EC"/>
            <w:tcMar>
              <w:top w:w="0" w:type="dxa"/>
              <w:bottom w:w="0" w:type="dxa"/>
            </w:tcMar>
            <w:vAlign w:val="center"/>
          </w:tcPr>
          <w:p w14:paraId="3967B2A1" w14:textId="41327317" w:rsidR="00E07A9B" w:rsidRDefault="00E84F15" w:rsidP="00E322C7">
            <w:pPr>
              <w:keepLines/>
              <w:jc w:val="center"/>
            </w:pPr>
            <w:r w:rsidRPr="00A51374">
              <w:rPr>
                <w:noProof/>
              </w:rPr>
              <w:drawing>
                <wp:inline distT="0" distB="0" distL="0" distR="0" wp14:anchorId="4776087B" wp14:editId="16302955">
                  <wp:extent cx="360000" cy="360000"/>
                  <wp:effectExtent l="0" t="0" r="0" b="0"/>
                  <wp:docPr id="591961680" name="Picture 5919616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9299" name="Graphic 99519299">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8925" w:type="dxa"/>
            <w:shd w:val="clear" w:color="auto" w:fill="FBF3EC"/>
            <w:tcMar>
              <w:top w:w="0" w:type="dxa"/>
              <w:bottom w:w="0" w:type="dxa"/>
            </w:tcMar>
            <w:vAlign w:val="center"/>
          </w:tcPr>
          <w:p w14:paraId="5A3CA107" w14:textId="77777777" w:rsidR="00E07A9B" w:rsidRPr="00421A9B" w:rsidRDefault="00E07A9B" w:rsidP="00657439">
            <w:pPr>
              <w:pStyle w:val="TableHeading"/>
              <w:keepLines/>
              <w:spacing w:before="120"/>
              <w:contextualSpacing/>
              <w:rPr>
                <w:color w:val="134882"/>
                <w:sz w:val="20"/>
              </w:rPr>
            </w:pPr>
            <w:r w:rsidRPr="00421A9B">
              <w:rPr>
                <w:color w:val="134882"/>
                <w:sz w:val="20"/>
              </w:rPr>
              <w:t>Draft recommendation 2</w:t>
            </w:r>
          </w:p>
          <w:p w14:paraId="62FA81E0" w14:textId="77777777" w:rsidR="00E07A9B" w:rsidRPr="00421A9B" w:rsidRDefault="00E07A9B" w:rsidP="00657439">
            <w:pPr>
              <w:pStyle w:val="TableHeading"/>
              <w:keepLines/>
              <w:spacing w:before="120"/>
              <w:contextualSpacing/>
              <w:rPr>
                <w:color w:val="134882"/>
                <w:sz w:val="20"/>
              </w:rPr>
            </w:pPr>
            <w:r w:rsidRPr="00421A9B">
              <w:rPr>
                <w:color w:val="134882"/>
                <w:sz w:val="20"/>
              </w:rPr>
              <w:t>Designating a senior leader or leadership group to drive jurisdiction</w:t>
            </w:r>
            <w:r w:rsidRPr="00421A9B">
              <w:rPr>
                <w:color w:val="134882"/>
                <w:sz w:val="20"/>
              </w:rPr>
              <w:noBreakHyphen/>
              <w:t>wide change</w:t>
            </w:r>
          </w:p>
        </w:tc>
      </w:tr>
      <w:tr w:rsidR="00E07A9B" w14:paraId="18214CC7" w14:textId="77777777" w:rsidTr="00DC1D16">
        <w:tc>
          <w:tcPr>
            <w:tcW w:w="9638" w:type="dxa"/>
            <w:gridSpan w:val="2"/>
            <w:shd w:val="clear" w:color="auto" w:fill="FBF3EC"/>
            <w:tcMar>
              <w:top w:w="0" w:type="dxa"/>
            </w:tcMar>
          </w:tcPr>
          <w:p w14:paraId="49DC4852" w14:textId="77777777" w:rsidR="00E07A9B" w:rsidRDefault="00E07A9B" w:rsidP="00E322C7">
            <w:pPr>
              <w:pStyle w:val="BodyText"/>
              <w:keepLines/>
            </w:pPr>
            <w:r>
              <w:t>In each jurisdiction, a</w:t>
            </w:r>
            <w:r w:rsidRPr="00771956">
              <w:t xml:space="preserve"> senior leader </w:t>
            </w:r>
            <w:r>
              <w:t>(such as the Secretary of the Prime Minister’s, Premier’s or Chief Minister’s department, or the Public Sector Commissioner) or a leadership group</w:t>
            </w:r>
            <w:r w:rsidRPr="00F566D7">
              <w:t xml:space="preserve"> </w:t>
            </w:r>
            <w:r w:rsidRPr="00771956">
              <w:t>with a wide span of influence</w:t>
            </w:r>
            <w:r>
              <w:t xml:space="preserve"> (such as the Secretaries Board or another senior leadership group)</w:t>
            </w:r>
            <w:r w:rsidRPr="00F566D7">
              <w:t xml:space="preserve"> </w:t>
            </w:r>
            <w:r w:rsidRPr="00771956">
              <w:t xml:space="preserve">should be tasked with </w:t>
            </w:r>
            <w:r>
              <w:t xml:space="preserve">promoting </w:t>
            </w:r>
            <w:r w:rsidRPr="00771956">
              <w:t>and embedding changes to public sector systems and culture</w:t>
            </w:r>
            <w:r>
              <w:t>. The objective of this task would be to</w:t>
            </w:r>
            <w:r w:rsidRPr="008F0405">
              <w:t xml:space="preserve"> </w:t>
            </w:r>
            <w:r>
              <w:t xml:space="preserve">identify and eliminate institutional racism, and to </w:t>
            </w:r>
            <w:r w:rsidRPr="008F0405">
              <w:t>improv</w:t>
            </w:r>
            <w:r>
              <w:t>e</w:t>
            </w:r>
            <w:r w:rsidRPr="008F0405">
              <w:t xml:space="preserve"> </w:t>
            </w:r>
            <w:r>
              <w:t xml:space="preserve">cultural capability and </w:t>
            </w:r>
            <w:r w:rsidRPr="008F0405">
              <w:t>relationship</w:t>
            </w:r>
            <w:r>
              <w:t>s</w:t>
            </w:r>
            <w:r w:rsidRPr="008F0405">
              <w:t xml:space="preserve"> with Aboriginal and Torres Strait Islander people</w:t>
            </w:r>
            <w:r>
              <w:t xml:space="preserve">, throughout the public sector. </w:t>
            </w:r>
          </w:p>
          <w:p w14:paraId="22CF3F0B" w14:textId="77777777" w:rsidR="00E07A9B" w:rsidRDefault="00E07A9B" w:rsidP="00E322C7">
            <w:pPr>
              <w:pStyle w:val="BodyText"/>
              <w:keepLines/>
            </w:pPr>
            <w:r>
              <w:t>At a minimum, this should include supporting the change with:</w:t>
            </w:r>
          </w:p>
          <w:p w14:paraId="03B246E4" w14:textId="77777777" w:rsidR="00E07A9B" w:rsidRDefault="00E07A9B" w:rsidP="0041329E">
            <w:pPr>
              <w:pStyle w:val="ListBullet"/>
            </w:pPr>
            <w:r>
              <w:t>continuous, consistent communication</w:t>
            </w:r>
          </w:p>
          <w:p w14:paraId="69564DA6" w14:textId="77777777" w:rsidR="00E07A9B" w:rsidRDefault="00E07A9B" w:rsidP="0041329E">
            <w:pPr>
              <w:pStyle w:val="ListBullet"/>
            </w:pPr>
            <w:r>
              <w:t>role modelling and reinforcement</w:t>
            </w:r>
          </w:p>
          <w:p w14:paraId="2EEDDBAE" w14:textId="77777777" w:rsidR="00E07A9B" w:rsidRDefault="00E07A9B" w:rsidP="0041329E">
            <w:pPr>
              <w:pStyle w:val="ListBullet"/>
            </w:pPr>
            <w:r>
              <w:t>encouragement and support for desired behaviours</w:t>
            </w:r>
          </w:p>
          <w:p w14:paraId="76117E25" w14:textId="77777777" w:rsidR="00E07A9B" w:rsidRPr="00767EAE" w:rsidRDefault="00E07A9B" w:rsidP="0041329E">
            <w:pPr>
              <w:pStyle w:val="ListBullet"/>
            </w:pPr>
            <w:r>
              <w:t>relevant tools and skills</w:t>
            </w:r>
            <w:r>
              <w:noBreakHyphen/>
              <w:t>building.</w:t>
            </w:r>
          </w:p>
        </w:tc>
      </w:tr>
    </w:tbl>
    <w:p w14:paraId="508B212B" w14:textId="77777777" w:rsidR="00E07A9B" w:rsidRPr="007A68BB" w:rsidRDefault="00E07A9B" w:rsidP="00E322C7">
      <w:pPr>
        <w:pStyle w:val="Reference"/>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82"/>
        <w:gridCol w:w="8856"/>
      </w:tblGrid>
      <w:tr w:rsidR="00E07A9B" w14:paraId="3A9A6894" w14:textId="77777777" w:rsidTr="00E84F15">
        <w:trPr>
          <w:trHeight w:val="765"/>
          <w:tblHeader/>
        </w:trPr>
        <w:tc>
          <w:tcPr>
            <w:tcW w:w="366" w:type="pct"/>
            <w:shd w:val="clear" w:color="auto" w:fill="FBF3EC"/>
            <w:tcMar>
              <w:bottom w:w="0" w:type="dxa"/>
            </w:tcMar>
            <w:vAlign w:val="center"/>
          </w:tcPr>
          <w:p w14:paraId="04845547" w14:textId="094BB5E3" w:rsidR="00E07A9B" w:rsidRDefault="007A0A85" w:rsidP="00E322C7">
            <w:pPr>
              <w:pStyle w:val="NoSpacing"/>
              <w:keepNext/>
              <w:keepLines/>
              <w:jc w:val="right"/>
            </w:pPr>
            <w:r w:rsidRPr="00A51374">
              <w:rPr>
                <w:noProof/>
              </w:rPr>
              <w:lastRenderedPageBreak/>
              <w:drawing>
                <wp:inline distT="0" distB="0" distL="0" distR="0" wp14:anchorId="388D84B5" wp14:editId="2828D2EC">
                  <wp:extent cx="359508" cy="359508"/>
                  <wp:effectExtent l="0" t="0" r="0" b="0"/>
                  <wp:docPr id="1670904764" name="Picture 16709047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0844" name="Graphic 20899084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a:ext>
                            </a:extLst>
                          </a:blip>
                          <a:stretch>
                            <a:fillRect/>
                          </a:stretch>
                        </pic:blipFill>
                        <pic:spPr>
                          <a:xfrm>
                            <a:off x="0" y="0"/>
                            <a:ext cx="368140" cy="368140"/>
                          </a:xfrm>
                          <a:prstGeom prst="rect">
                            <a:avLst/>
                          </a:prstGeom>
                        </pic:spPr>
                      </pic:pic>
                    </a:graphicData>
                  </a:graphic>
                </wp:inline>
              </w:drawing>
            </w:r>
          </w:p>
        </w:tc>
        <w:tc>
          <w:tcPr>
            <w:tcW w:w="4634" w:type="pct"/>
            <w:shd w:val="clear" w:color="auto" w:fill="FBF3EC"/>
            <w:tcMar>
              <w:bottom w:w="0" w:type="dxa"/>
            </w:tcMar>
            <w:vAlign w:val="center"/>
          </w:tcPr>
          <w:p w14:paraId="63C8326C" w14:textId="77777777" w:rsidR="00E07A9B" w:rsidRPr="00CD5654" w:rsidRDefault="00E07A9B" w:rsidP="00657439">
            <w:pPr>
              <w:pStyle w:val="TableHeading"/>
              <w:keepNext/>
              <w:keepLines/>
              <w:spacing w:before="120"/>
              <w:contextualSpacing/>
              <w:rPr>
                <w:color w:val="0D8380" w:themeColor="background2"/>
                <w:sz w:val="20"/>
              </w:rPr>
            </w:pPr>
            <w:r w:rsidRPr="00CD5654">
              <w:rPr>
                <w:color w:val="0D8380" w:themeColor="background2"/>
                <w:sz w:val="20"/>
              </w:rPr>
              <w:t xml:space="preserve">Information request 10 </w:t>
            </w:r>
          </w:p>
          <w:p w14:paraId="12434AD4" w14:textId="77777777" w:rsidR="00E07A9B" w:rsidRPr="00657439" w:rsidRDefault="00E07A9B" w:rsidP="00657439">
            <w:pPr>
              <w:pStyle w:val="TableHeading"/>
              <w:keepNext/>
              <w:keepLines/>
              <w:spacing w:before="120"/>
              <w:contextualSpacing/>
              <w:rPr>
                <w:sz w:val="20"/>
              </w:rPr>
            </w:pPr>
            <w:r w:rsidRPr="00CD5654">
              <w:rPr>
                <w:color w:val="0D8380" w:themeColor="background2"/>
                <w:sz w:val="20"/>
              </w:rPr>
              <w:t xml:space="preserve">Senior leader or leadership group to drive change in the public sector </w:t>
            </w:r>
          </w:p>
        </w:tc>
      </w:tr>
      <w:tr w:rsidR="00E07A9B" w14:paraId="454FE32D" w14:textId="77777777" w:rsidTr="00E84F15">
        <w:tc>
          <w:tcPr>
            <w:tcW w:w="5000" w:type="pct"/>
            <w:gridSpan w:val="2"/>
            <w:shd w:val="clear" w:color="auto" w:fill="FBF3EC"/>
          </w:tcPr>
          <w:p w14:paraId="50AACD22" w14:textId="77777777" w:rsidR="00E07A9B" w:rsidRPr="007A0A85" w:rsidRDefault="00E07A9B" w:rsidP="00E322C7">
            <w:pPr>
              <w:pStyle w:val="BodyText"/>
              <w:keepNext/>
              <w:keepLines/>
              <w:rPr>
                <w:color w:val="000000" w:themeColor="text1"/>
              </w:rPr>
            </w:pPr>
            <w:r w:rsidRPr="007A0A85">
              <w:rPr>
                <w:color w:val="000000" w:themeColor="text1"/>
              </w:rPr>
              <w:t>Which senior leader or leadership group should be tasked with promoting and embedding changes to public sector systems and culture, in order to improve cultural capability and relationships with Aboriginal and Torres Strait Islander people and to eliminate institutional racism throughout the public sector?</w:t>
            </w:r>
          </w:p>
          <w:p w14:paraId="438C6340" w14:textId="77777777" w:rsidR="00E07A9B" w:rsidRPr="007A0A85" w:rsidRDefault="00E07A9B" w:rsidP="0041329E">
            <w:pPr>
              <w:pStyle w:val="ListBullet"/>
              <w:rPr>
                <w:color w:val="000000" w:themeColor="text1"/>
              </w:rPr>
            </w:pPr>
            <w:r w:rsidRPr="007A0A85">
              <w:rPr>
                <w:color w:val="000000" w:themeColor="text1"/>
              </w:rPr>
              <w:t>What tasks should they be assigned (see draft recommendation 2)?</w:t>
            </w:r>
          </w:p>
          <w:p w14:paraId="7BC8562E" w14:textId="77777777" w:rsidR="00E07A9B" w:rsidRPr="007A0A85" w:rsidRDefault="00E07A9B" w:rsidP="0041329E">
            <w:pPr>
              <w:pStyle w:val="ListBullet"/>
              <w:rPr>
                <w:color w:val="000000" w:themeColor="text1"/>
              </w:rPr>
            </w:pPr>
            <w:r w:rsidRPr="007A0A85">
              <w:rPr>
                <w:color w:val="000000" w:themeColor="text1"/>
              </w:rPr>
              <w:t xml:space="preserve">What would be the advantages and disadvantages of your preferred leader or leadership group? </w:t>
            </w:r>
          </w:p>
          <w:p w14:paraId="4F9F0AF0" w14:textId="77777777" w:rsidR="00E07A9B" w:rsidRPr="007A0A85" w:rsidRDefault="00E07A9B" w:rsidP="0041329E">
            <w:pPr>
              <w:pStyle w:val="ListBullet"/>
              <w:rPr>
                <w:color w:val="000000" w:themeColor="text1"/>
              </w:rPr>
            </w:pPr>
            <w:r w:rsidRPr="007A0A85">
              <w:rPr>
                <w:color w:val="000000" w:themeColor="text1"/>
              </w:rPr>
              <w:t>What particular skills or attributes would they need in order to improve cultural capability and relationships with Aboriginal and Torres Strait Islander people throughout the public sector?</w:t>
            </w:r>
          </w:p>
          <w:p w14:paraId="23736624" w14:textId="77777777" w:rsidR="00E07A9B" w:rsidRPr="007A0A85" w:rsidRDefault="00E07A9B" w:rsidP="0041329E">
            <w:pPr>
              <w:pStyle w:val="ListBullet"/>
              <w:rPr>
                <w:color w:val="000000" w:themeColor="text1"/>
              </w:rPr>
            </w:pPr>
            <w:r w:rsidRPr="007A0A85">
              <w:rPr>
                <w:color w:val="000000" w:themeColor="text1"/>
              </w:rPr>
              <w:t xml:space="preserve">How would the role, powers and functions of this leader or leadership group need to change in order for them to succeed in this specific role? </w:t>
            </w:r>
          </w:p>
          <w:p w14:paraId="1D223B76" w14:textId="77777777" w:rsidR="00E07A9B" w:rsidRDefault="00E07A9B" w:rsidP="0041329E">
            <w:pPr>
              <w:pStyle w:val="ListBullet"/>
            </w:pPr>
            <w:r w:rsidRPr="007A0A85">
              <w:rPr>
                <w:color w:val="000000" w:themeColor="text1"/>
              </w:rPr>
              <w:t>How could this leader or leadership group drive accountability right through the public sector, including operationally on the ground?</w:t>
            </w:r>
          </w:p>
        </w:tc>
      </w:tr>
    </w:tbl>
    <w:p w14:paraId="24CB0FDD" w14:textId="77777777" w:rsidR="00E07A9B" w:rsidRDefault="00E07A9B" w:rsidP="00E322C7">
      <w:pPr>
        <w:pStyle w:val="Reference"/>
      </w:pPr>
    </w:p>
    <w:tbl>
      <w:tblPr>
        <w:tblStyle w:val="Texttable-Paleblue"/>
        <w:tblW w:w="5000" w:type="pct"/>
        <w:tblLook w:val="04A0" w:firstRow="1" w:lastRow="0" w:firstColumn="1" w:lastColumn="0" w:noHBand="0" w:noVBand="1"/>
      </w:tblPr>
      <w:tblGrid>
        <w:gridCol w:w="792"/>
        <w:gridCol w:w="8846"/>
      </w:tblGrid>
      <w:tr w:rsidR="00E07A9B" w14:paraId="16DF9736" w14:textId="77777777" w:rsidTr="007A0A85">
        <w:trPr>
          <w:tblHeader/>
        </w:trPr>
        <w:tc>
          <w:tcPr>
            <w:tcW w:w="713" w:type="dxa"/>
            <w:shd w:val="clear" w:color="auto" w:fill="FBF3EC"/>
            <w:tcMar>
              <w:top w:w="0" w:type="dxa"/>
              <w:bottom w:w="0" w:type="dxa"/>
            </w:tcMar>
            <w:vAlign w:val="center"/>
          </w:tcPr>
          <w:p w14:paraId="1D2C54F3" w14:textId="0B54437B" w:rsidR="00E07A9B" w:rsidRDefault="00E84F15" w:rsidP="00E322C7">
            <w:pPr>
              <w:keepLines/>
              <w:jc w:val="center"/>
            </w:pPr>
            <w:r w:rsidRPr="00A51374">
              <w:rPr>
                <w:noProof/>
              </w:rPr>
              <w:drawing>
                <wp:inline distT="0" distB="0" distL="0" distR="0" wp14:anchorId="3AAD762A" wp14:editId="2B9AF0BE">
                  <wp:extent cx="360000" cy="360000"/>
                  <wp:effectExtent l="0" t="0" r="0" b="0"/>
                  <wp:docPr id="1746898981" name="Picture 1746898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9299" name="Graphic 99519299">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8925" w:type="dxa"/>
            <w:shd w:val="clear" w:color="auto" w:fill="FBF3EC"/>
            <w:tcMar>
              <w:top w:w="0" w:type="dxa"/>
              <w:bottom w:w="0" w:type="dxa"/>
            </w:tcMar>
            <w:vAlign w:val="center"/>
          </w:tcPr>
          <w:p w14:paraId="48C3A294" w14:textId="77777777" w:rsidR="00E07A9B" w:rsidRPr="001A759A" w:rsidRDefault="00E07A9B" w:rsidP="00657439">
            <w:pPr>
              <w:pStyle w:val="TableHeading"/>
              <w:keepLines/>
              <w:spacing w:before="120"/>
              <w:contextualSpacing/>
              <w:rPr>
                <w:color w:val="134882"/>
                <w:sz w:val="20"/>
                <w:szCs w:val="22"/>
              </w:rPr>
            </w:pPr>
            <w:r w:rsidRPr="001A759A">
              <w:rPr>
                <w:color w:val="134882"/>
                <w:sz w:val="20"/>
                <w:szCs w:val="22"/>
              </w:rPr>
              <w:t>Draft recommendation 3</w:t>
            </w:r>
          </w:p>
          <w:p w14:paraId="1440D95E" w14:textId="77777777" w:rsidR="00E07A9B" w:rsidRPr="001A759A" w:rsidRDefault="00E07A9B" w:rsidP="00657439">
            <w:pPr>
              <w:pStyle w:val="TableHeading"/>
              <w:keepLines/>
              <w:spacing w:before="120"/>
              <w:contextualSpacing/>
              <w:rPr>
                <w:color w:val="134882"/>
              </w:rPr>
            </w:pPr>
            <w:r w:rsidRPr="001A759A">
              <w:rPr>
                <w:color w:val="134882"/>
                <w:sz w:val="20"/>
                <w:szCs w:val="22"/>
              </w:rPr>
              <w:t xml:space="preserve">Embed responsibility for improving cultural capability and relationships with Aboriginal and Torres Strait Islander people into public sector employment requirements </w:t>
            </w:r>
          </w:p>
        </w:tc>
      </w:tr>
      <w:tr w:rsidR="00E07A9B" w14:paraId="1837A911" w14:textId="77777777" w:rsidTr="007A0A85">
        <w:tc>
          <w:tcPr>
            <w:tcW w:w="9638" w:type="dxa"/>
            <w:gridSpan w:val="2"/>
            <w:shd w:val="clear" w:color="auto" w:fill="FBF3EC"/>
            <w:tcMar>
              <w:top w:w="0" w:type="dxa"/>
            </w:tcMar>
          </w:tcPr>
          <w:p w14:paraId="1AB89E9A" w14:textId="77777777" w:rsidR="00E07A9B" w:rsidRDefault="00E07A9B" w:rsidP="00E322C7">
            <w:pPr>
              <w:pStyle w:val="BodyText"/>
              <w:keepNext/>
              <w:keepLines/>
            </w:pPr>
            <w:r>
              <w:t>The Queensland Government has recently implemented legislation which requires public sector CEOs, executives and employees to enhance their cultural capability and support the state government in reframing its relationship with Aboriginal peoples and Torres Strait Islander peoples.</w:t>
            </w:r>
          </w:p>
          <w:p w14:paraId="37A94553" w14:textId="77777777" w:rsidR="00E07A9B" w:rsidRDefault="00E07A9B" w:rsidP="00E322C7">
            <w:pPr>
              <w:pStyle w:val="BodyText"/>
              <w:keepNext/>
              <w:keepLines/>
            </w:pPr>
            <w:r>
              <w:t xml:space="preserve">The Australian, territory and other state governments should ensure that </w:t>
            </w:r>
            <w:r w:rsidRPr="00EC5BA5">
              <w:t>the employment requirements of all public sector CEOs</w:t>
            </w:r>
            <w:r>
              <w:t>, executives</w:t>
            </w:r>
            <w:r w:rsidRPr="00EC5BA5">
              <w:t xml:space="preserve"> and employees</w:t>
            </w:r>
            <w:r>
              <w:t xml:space="preserve"> require them to continually demonstrate how they have sought to:</w:t>
            </w:r>
          </w:p>
          <w:p w14:paraId="73D550A6" w14:textId="77777777" w:rsidR="00E07A9B" w:rsidRDefault="00E07A9B" w:rsidP="0041329E">
            <w:pPr>
              <w:pStyle w:val="ListBullet"/>
            </w:pPr>
            <w:r w:rsidRPr="008F0405">
              <w:t>improv</w:t>
            </w:r>
            <w:r>
              <w:t>e</w:t>
            </w:r>
            <w:r w:rsidRPr="008F0405">
              <w:t xml:space="preserve"> the</w:t>
            </w:r>
            <w:r>
              <w:t xml:space="preserve">ir cultural capability </w:t>
            </w:r>
          </w:p>
          <w:p w14:paraId="5983E5CA" w14:textId="77777777" w:rsidR="00E07A9B" w:rsidRDefault="00E07A9B" w:rsidP="0041329E">
            <w:pPr>
              <w:pStyle w:val="ListBullet"/>
            </w:pPr>
            <w:r>
              <w:t xml:space="preserve">develop </w:t>
            </w:r>
            <w:r w:rsidRPr="008F0405">
              <w:t>relationship</w:t>
            </w:r>
            <w:r>
              <w:t>s</w:t>
            </w:r>
            <w:r w:rsidRPr="008F0405">
              <w:t xml:space="preserve"> with Aboriginal and Torres Strait Islander people</w:t>
            </w:r>
          </w:p>
          <w:p w14:paraId="34136F65" w14:textId="77777777" w:rsidR="00E07A9B" w:rsidRDefault="00E07A9B" w:rsidP="0041329E">
            <w:pPr>
              <w:pStyle w:val="ListBullet"/>
            </w:pPr>
            <w:r>
              <w:t xml:space="preserve">identify and eliminate institutional racism </w:t>
            </w:r>
          </w:p>
          <w:p w14:paraId="68A53694" w14:textId="77777777" w:rsidR="00E07A9B" w:rsidRDefault="00E07A9B" w:rsidP="0041329E">
            <w:pPr>
              <w:pStyle w:val="ListBullet"/>
            </w:pPr>
            <w:r>
              <w:t xml:space="preserve">support the principles outlined in the </w:t>
            </w:r>
            <w:r w:rsidRPr="00D522FF">
              <w:t>National Agreement on Closing the Gap</w:t>
            </w:r>
            <w:r>
              <w:t xml:space="preserve">. </w:t>
            </w:r>
          </w:p>
          <w:p w14:paraId="252BB125" w14:textId="77777777" w:rsidR="00E07A9B" w:rsidRPr="00767EAE" w:rsidRDefault="00E07A9B" w:rsidP="00E322C7">
            <w:pPr>
              <w:pStyle w:val="BodyText"/>
            </w:pPr>
            <w:r>
              <w:t xml:space="preserve">These requirements should flow through into the performance agreements and KPIs of </w:t>
            </w:r>
            <w:r w:rsidRPr="00EC5BA5">
              <w:t>CEOs</w:t>
            </w:r>
            <w:r>
              <w:t>, executives</w:t>
            </w:r>
            <w:r w:rsidRPr="00EC5BA5">
              <w:t xml:space="preserve"> and employees</w:t>
            </w:r>
            <w:r>
              <w:t>, with the strongest requirements placed on CEOs and executives.</w:t>
            </w:r>
          </w:p>
        </w:tc>
      </w:tr>
    </w:tbl>
    <w:p w14:paraId="2A5DB5BD" w14:textId="77777777" w:rsidR="00E07A9B" w:rsidRDefault="00E07A9B" w:rsidP="00E322C7">
      <w:pPr>
        <w:pStyle w:val="Reference"/>
      </w:pPr>
    </w:p>
    <w:tbl>
      <w:tblPr>
        <w:tblStyle w:val="Texttable-Paleblue"/>
        <w:tblW w:w="5000" w:type="pct"/>
        <w:tblLook w:val="04A0" w:firstRow="1" w:lastRow="0" w:firstColumn="1" w:lastColumn="0" w:noHBand="0" w:noVBand="1"/>
      </w:tblPr>
      <w:tblGrid>
        <w:gridCol w:w="792"/>
        <w:gridCol w:w="8846"/>
      </w:tblGrid>
      <w:tr w:rsidR="00E07A9B" w14:paraId="5BA6BC2B" w14:textId="77777777" w:rsidTr="007A0A85">
        <w:trPr>
          <w:tblHeader/>
        </w:trPr>
        <w:tc>
          <w:tcPr>
            <w:tcW w:w="713" w:type="dxa"/>
            <w:shd w:val="clear" w:color="auto" w:fill="FBF3EC"/>
            <w:tcMar>
              <w:top w:w="0" w:type="dxa"/>
              <w:bottom w:w="0" w:type="dxa"/>
            </w:tcMar>
            <w:vAlign w:val="center"/>
          </w:tcPr>
          <w:p w14:paraId="6811CEDA" w14:textId="6A11C61E" w:rsidR="00E07A9B" w:rsidRDefault="00E84F15" w:rsidP="00E322C7">
            <w:pPr>
              <w:keepLines/>
              <w:jc w:val="center"/>
            </w:pPr>
            <w:r w:rsidRPr="00A51374">
              <w:rPr>
                <w:noProof/>
              </w:rPr>
              <w:drawing>
                <wp:inline distT="0" distB="0" distL="0" distR="0" wp14:anchorId="46EA604A" wp14:editId="287CC63C">
                  <wp:extent cx="360000" cy="360000"/>
                  <wp:effectExtent l="0" t="0" r="0" b="0"/>
                  <wp:docPr id="226875986" name="Picture 2268759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9299" name="Graphic 99519299">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8925" w:type="dxa"/>
            <w:shd w:val="clear" w:color="auto" w:fill="FBF3EC"/>
            <w:tcMar>
              <w:top w:w="0" w:type="dxa"/>
              <w:bottom w:w="0" w:type="dxa"/>
            </w:tcMar>
            <w:vAlign w:val="center"/>
          </w:tcPr>
          <w:p w14:paraId="0E396E12" w14:textId="77777777" w:rsidR="00E07A9B" w:rsidRPr="001A759A" w:rsidRDefault="00E07A9B" w:rsidP="00657439">
            <w:pPr>
              <w:pStyle w:val="TableHeading"/>
              <w:keepLines/>
              <w:spacing w:before="120"/>
              <w:contextualSpacing/>
              <w:rPr>
                <w:color w:val="134882"/>
                <w:sz w:val="20"/>
              </w:rPr>
            </w:pPr>
            <w:r w:rsidRPr="001A759A">
              <w:rPr>
                <w:color w:val="134882"/>
                <w:sz w:val="20"/>
              </w:rPr>
              <w:t>Draft recommendation 4</w:t>
            </w:r>
          </w:p>
          <w:p w14:paraId="4C405918" w14:textId="77777777" w:rsidR="00E07A9B" w:rsidRPr="001A759A" w:rsidRDefault="00E07A9B" w:rsidP="00657439">
            <w:pPr>
              <w:pStyle w:val="TableHeading"/>
              <w:keepLines/>
              <w:spacing w:before="120"/>
              <w:contextualSpacing/>
              <w:rPr>
                <w:color w:val="134882"/>
              </w:rPr>
            </w:pPr>
            <w:r w:rsidRPr="001A759A">
              <w:rPr>
                <w:color w:val="134882"/>
                <w:sz w:val="20"/>
              </w:rPr>
              <w:t>Central agencies leading changes to Cabinet, Budget, funding and contracting processes</w:t>
            </w:r>
          </w:p>
        </w:tc>
      </w:tr>
      <w:tr w:rsidR="00E07A9B" w14:paraId="3FA7E35B" w14:textId="77777777" w:rsidTr="007A0A85">
        <w:trPr>
          <w:cantSplit/>
        </w:trPr>
        <w:tc>
          <w:tcPr>
            <w:tcW w:w="9638" w:type="dxa"/>
            <w:gridSpan w:val="2"/>
            <w:shd w:val="clear" w:color="auto" w:fill="FBF3EC"/>
            <w:tcMar>
              <w:top w:w="0" w:type="dxa"/>
            </w:tcMar>
          </w:tcPr>
          <w:p w14:paraId="268D9E48" w14:textId="77777777" w:rsidR="00E07A9B" w:rsidRDefault="00E07A9B" w:rsidP="00E322C7">
            <w:pPr>
              <w:pStyle w:val="BodyText"/>
              <w:keepLines/>
            </w:pPr>
            <w:r>
              <w:t>The Australian, state and territory governments should e</w:t>
            </w:r>
            <w:r w:rsidRPr="0079769A">
              <w:t>nsur</w:t>
            </w:r>
            <w:r>
              <w:t>e</w:t>
            </w:r>
            <w:r w:rsidRPr="0079769A">
              <w:t xml:space="preserve"> that </w:t>
            </w:r>
            <w:r>
              <w:t>whole</w:t>
            </w:r>
            <w:r>
              <w:noBreakHyphen/>
              <w:t>of</w:t>
            </w:r>
            <w:r>
              <w:noBreakHyphen/>
              <w:t xml:space="preserve">government processes actively drive changes to deliver the outcomes of the National Agreement on Closing the Gap. </w:t>
            </w:r>
          </w:p>
          <w:p w14:paraId="21FDEFC6" w14:textId="77777777" w:rsidR="00E07A9B" w:rsidRDefault="00E07A9B" w:rsidP="0041329E">
            <w:pPr>
              <w:pStyle w:val="ListBullet"/>
            </w:pPr>
            <w:r>
              <w:t xml:space="preserve">At a minimum, this will require </w:t>
            </w:r>
            <w:r w:rsidRPr="0079769A">
              <w:t>central agencie</w:t>
            </w:r>
            <w:r>
              <w:t xml:space="preserve">s to review </w:t>
            </w:r>
            <w:r w:rsidRPr="0079769A">
              <w:t>Cabinet, Budget, funding and contracting arrangements</w:t>
            </w:r>
            <w:r>
              <w:t xml:space="preserve"> to ensure that they support the Agreement and its Priority Reforms. </w:t>
            </w:r>
          </w:p>
          <w:p w14:paraId="25E43A93" w14:textId="77777777" w:rsidR="00E07A9B" w:rsidRPr="00767EAE" w:rsidRDefault="00E07A9B" w:rsidP="0041329E">
            <w:pPr>
              <w:pStyle w:val="ListBullet"/>
            </w:pPr>
            <w:r>
              <w:t xml:space="preserve">In many cases, this will require changes to </w:t>
            </w:r>
            <w:r w:rsidRPr="0079769A">
              <w:t>Cabinet, Budget, funding and contracting arrangements</w:t>
            </w:r>
            <w:r>
              <w:t xml:space="preserve"> to better support the Agreement, as well as guidance for agencies about best</w:t>
            </w:r>
            <w:r>
              <w:noBreakHyphen/>
              <w:t xml:space="preserve">practice approaches. </w:t>
            </w:r>
          </w:p>
        </w:tc>
      </w:tr>
    </w:tbl>
    <w:p w14:paraId="26C9FE9D" w14:textId="77777777" w:rsidR="00E07A9B" w:rsidRDefault="00E07A9B" w:rsidP="00E322C7">
      <w:pPr>
        <w:pStyle w:val="Reference"/>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82"/>
        <w:gridCol w:w="8856"/>
      </w:tblGrid>
      <w:tr w:rsidR="00E07A9B" w14:paraId="3FEE4550" w14:textId="77777777" w:rsidTr="007A0A85">
        <w:trPr>
          <w:trHeight w:val="765"/>
          <w:tblHeader/>
        </w:trPr>
        <w:tc>
          <w:tcPr>
            <w:tcW w:w="366" w:type="pct"/>
            <w:shd w:val="clear" w:color="auto" w:fill="FBF3EC"/>
            <w:tcMar>
              <w:bottom w:w="0" w:type="dxa"/>
            </w:tcMar>
            <w:vAlign w:val="center"/>
          </w:tcPr>
          <w:p w14:paraId="2E399DBC" w14:textId="3C7D4C05" w:rsidR="00E07A9B" w:rsidRDefault="007A0A85" w:rsidP="00E322C7">
            <w:pPr>
              <w:pStyle w:val="NoSpacing"/>
              <w:keepNext/>
              <w:keepLines/>
              <w:jc w:val="right"/>
            </w:pPr>
            <w:r w:rsidRPr="00A51374">
              <w:rPr>
                <w:noProof/>
              </w:rPr>
              <w:lastRenderedPageBreak/>
              <w:drawing>
                <wp:inline distT="0" distB="0" distL="0" distR="0" wp14:anchorId="2DDA3F3F" wp14:editId="28B92F27">
                  <wp:extent cx="359508" cy="359508"/>
                  <wp:effectExtent l="0" t="0" r="0" b="0"/>
                  <wp:docPr id="2043397060" name="Picture 20433970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0844" name="Graphic 208990844">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a:ext>
                            </a:extLst>
                          </a:blip>
                          <a:stretch>
                            <a:fillRect/>
                          </a:stretch>
                        </pic:blipFill>
                        <pic:spPr>
                          <a:xfrm>
                            <a:off x="0" y="0"/>
                            <a:ext cx="368140" cy="368140"/>
                          </a:xfrm>
                          <a:prstGeom prst="rect">
                            <a:avLst/>
                          </a:prstGeom>
                        </pic:spPr>
                      </pic:pic>
                    </a:graphicData>
                  </a:graphic>
                </wp:inline>
              </w:drawing>
            </w:r>
          </w:p>
        </w:tc>
        <w:tc>
          <w:tcPr>
            <w:tcW w:w="4634" w:type="pct"/>
            <w:shd w:val="clear" w:color="auto" w:fill="FBF3EC"/>
            <w:tcMar>
              <w:bottom w:w="0" w:type="dxa"/>
            </w:tcMar>
            <w:vAlign w:val="center"/>
          </w:tcPr>
          <w:p w14:paraId="736500D2" w14:textId="77777777" w:rsidR="00E07A9B" w:rsidRPr="00CD5654" w:rsidRDefault="00E07A9B" w:rsidP="00657439">
            <w:pPr>
              <w:pStyle w:val="TableHeading"/>
              <w:spacing w:before="120"/>
              <w:contextualSpacing/>
              <w:rPr>
                <w:color w:val="0D8380" w:themeColor="background2"/>
                <w:sz w:val="20"/>
                <w:szCs w:val="22"/>
              </w:rPr>
            </w:pPr>
            <w:r w:rsidRPr="00CD5654">
              <w:rPr>
                <w:color w:val="0D8380" w:themeColor="background2"/>
                <w:sz w:val="20"/>
                <w:szCs w:val="22"/>
              </w:rPr>
              <w:t>Information request 11</w:t>
            </w:r>
          </w:p>
          <w:p w14:paraId="04DD7C18" w14:textId="77777777" w:rsidR="00E07A9B" w:rsidRPr="00CD5654" w:rsidRDefault="00E07A9B" w:rsidP="00657439">
            <w:pPr>
              <w:pStyle w:val="TableHeading"/>
              <w:spacing w:before="120"/>
              <w:contextualSpacing/>
              <w:rPr>
                <w:color w:val="0D8380" w:themeColor="background2"/>
              </w:rPr>
            </w:pPr>
            <w:r w:rsidRPr="00CD5654">
              <w:rPr>
                <w:color w:val="0D8380" w:themeColor="background2"/>
                <w:sz w:val="20"/>
                <w:szCs w:val="22"/>
              </w:rPr>
              <w:t>Sector</w:t>
            </w:r>
            <w:r w:rsidRPr="00CD5654">
              <w:rPr>
                <w:color w:val="0D8380" w:themeColor="background2"/>
                <w:sz w:val="20"/>
                <w:szCs w:val="22"/>
              </w:rPr>
              <w:noBreakHyphen/>
              <w:t xml:space="preserve">specific accountability mechanisms </w:t>
            </w:r>
          </w:p>
        </w:tc>
      </w:tr>
      <w:tr w:rsidR="00E07A9B" w14:paraId="751A76DE" w14:textId="77777777" w:rsidTr="007A0A85">
        <w:tc>
          <w:tcPr>
            <w:tcW w:w="5000" w:type="pct"/>
            <w:gridSpan w:val="2"/>
            <w:shd w:val="clear" w:color="auto" w:fill="FBF3EC"/>
          </w:tcPr>
          <w:p w14:paraId="32E5E86D" w14:textId="77777777" w:rsidR="00E07A9B" w:rsidRPr="007A0A85" w:rsidRDefault="00E07A9B" w:rsidP="00E322C7">
            <w:pPr>
              <w:pStyle w:val="BodyText"/>
              <w:rPr>
                <w:color w:val="000000" w:themeColor="text1"/>
              </w:rPr>
            </w:pPr>
            <w:r w:rsidRPr="007A0A85">
              <w:rPr>
                <w:color w:val="000000" w:themeColor="text1"/>
              </w:rPr>
              <w:t>The Commission is seeking further information on how well sector</w:t>
            </w:r>
            <w:r w:rsidRPr="007A0A85">
              <w:rPr>
                <w:color w:val="000000" w:themeColor="text1"/>
              </w:rPr>
              <w:noBreakHyphen/>
              <w:t>specific accountability mechanisms (such as sector regulators, complaints commissioners and ombudsmen) are working for Aboriginal and Torres Islander people.</w:t>
            </w:r>
          </w:p>
          <w:p w14:paraId="391279AF" w14:textId="77777777" w:rsidR="00E07A9B" w:rsidRPr="007A0A85" w:rsidRDefault="00E07A9B" w:rsidP="0041329E">
            <w:pPr>
              <w:pStyle w:val="ListBullet"/>
              <w:rPr>
                <w:color w:val="000000" w:themeColor="text1"/>
              </w:rPr>
            </w:pPr>
            <w:r w:rsidRPr="007A0A85">
              <w:rPr>
                <w:color w:val="000000" w:themeColor="text1"/>
              </w:rPr>
              <w:t>What makes these sector</w:t>
            </w:r>
            <w:r w:rsidRPr="007A0A85">
              <w:rPr>
                <w:color w:val="000000" w:themeColor="text1"/>
              </w:rPr>
              <w:noBreakHyphen/>
              <w:t>specific accountability mechanisms effective or ineffective?</w:t>
            </w:r>
          </w:p>
          <w:p w14:paraId="14D3117C" w14:textId="77777777" w:rsidR="00E07A9B" w:rsidRPr="007A0A85" w:rsidRDefault="00E07A9B" w:rsidP="0041329E">
            <w:pPr>
              <w:pStyle w:val="ListBullet"/>
              <w:rPr>
                <w:color w:val="000000" w:themeColor="text1"/>
              </w:rPr>
            </w:pPr>
            <w:r w:rsidRPr="007A0A85">
              <w:rPr>
                <w:color w:val="000000" w:themeColor="text1"/>
              </w:rPr>
              <w:t>How could they contribute to enhancing accountability for outcomes under the National Agreement on Closing the Gap?</w:t>
            </w:r>
          </w:p>
          <w:p w14:paraId="00526C89" w14:textId="77777777" w:rsidR="00E07A9B" w:rsidRDefault="00E07A9B" w:rsidP="0041329E">
            <w:pPr>
              <w:pStyle w:val="ListBullet"/>
            </w:pPr>
            <w:r w:rsidRPr="007A0A85">
              <w:rPr>
                <w:color w:val="000000" w:themeColor="text1"/>
              </w:rPr>
              <w:t>How can dedicated Aboriginal and Torres Strait Islander accountability mechanisms (such as Aboriginal and Torres Strait Islander Children’s Commissioner roles) help to improve accountability to Aboriginal and Torres Strait Islander people?</w:t>
            </w:r>
          </w:p>
        </w:tc>
      </w:tr>
    </w:tbl>
    <w:p w14:paraId="134F1E36" w14:textId="77777777" w:rsidR="00E07A9B" w:rsidRDefault="00E07A9B" w:rsidP="00E322C7">
      <w:pPr>
        <w:pStyle w:val="Heading2-noTOC"/>
        <w:keepNext/>
      </w:pPr>
      <w:r>
        <w:t>I</w:t>
      </w:r>
      <w:r w:rsidRPr="009D4140">
        <w:t xml:space="preserve">mproving </w:t>
      </w:r>
      <w:r w:rsidRPr="00CC156F">
        <w:t>transparency about actions taken to implement the Agreement</w:t>
      </w:r>
    </w:p>
    <w:p w14:paraId="5D46AD58" w14:textId="77777777" w:rsidR="00E07A9B" w:rsidRPr="00BD1112" w:rsidRDefault="00E07A9B" w:rsidP="00E322C7">
      <w:pPr>
        <w:pStyle w:val="BodyText"/>
      </w:pPr>
    </w:p>
    <w:tbl>
      <w:tblPr>
        <w:tblStyle w:val="Texttable-Paleblue"/>
        <w:tblW w:w="5000" w:type="pct"/>
        <w:tblLook w:val="04A0" w:firstRow="1" w:lastRow="0" w:firstColumn="1" w:lastColumn="0" w:noHBand="0" w:noVBand="1"/>
      </w:tblPr>
      <w:tblGrid>
        <w:gridCol w:w="792"/>
        <w:gridCol w:w="8846"/>
      </w:tblGrid>
      <w:tr w:rsidR="00E07A9B" w14:paraId="5BE45AB6" w14:textId="77777777" w:rsidTr="007A0A85">
        <w:trPr>
          <w:tblHeader/>
        </w:trPr>
        <w:tc>
          <w:tcPr>
            <w:tcW w:w="713" w:type="dxa"/>
            <w:shd w:val="clear" w:color="auto" w:fill="FBF3EC"/>
            <w:tcMar>
              <w:top w:w="0" w:type="dxa"/>
              <w:bottom w:w="0" w:type="dxa"/>
            </w:tcMar>
            <w:vAlign w:val="center"/>
          </w:tcPr>
          <w:p w14:paraId="7B74FDDB" w14:textId="30B2D334" w:rsidR="00E07A9B" w:rsidRDefault="00E84F15" w:rsidP="00E322C7">
            <w:pPr>
              <w:keepLines/>
              <w:jc w:val="center"/>
            </w:pPr>
            <w:r w:rsidRPr="00A51374">
              <w:rPr>
                <w:noProof/>
              </w:rPr>
              <w:drawing>
                <wp:inline distT="0" distB="0" distL="0" distR="0" wp14:anchorId="575D4E6D" wp14:editId="319691F3">
                  <wp:extent cx="360000" cy="360000"/>
                  <wp:effectExtent l="0" t="0" r="0" b="0"/>
                  <wp:docPr id="523405323" name="Picture 523405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9299" name="Graphic 99519299">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8925" w:type="dxa"/>
            <w:shd w:val="clear" w:color="auto" w:fill="FBF3EC"/>
            <w:tcMar>
              <w:top w:w="0" w:type="dxa"/>
              <w:bottom w:w="0" w:type="dxa"/>
            </w:tcMar>
            <w:vAlign w:val="center"/>
          </w:tcPr>
          <w:p w14:paraId="523BA22F" w14:textId="77777777" w:rsidR="00E07A9B" w:rsidRPr="001A759A" w:rsidRDefault="00E07A9B" w:rsidP="00657439">
            <w:pPr>
              <w:pStyle w:val="TableHeading"/>
              <w:keepLines/>
              <w:spacing w:before="120"/>
              <w:contextualSpacing/>
              <w:rPr>
                <w:color w:val="134882"/>
                <w:sz w:val="20"/>
              </w:rPr>
            </w:pPr>
            <w:r w:rsidRPr="001A759A">
              <w:rPr>
                <w:color w:val="134882"/>
                <w:sz w:val="20"/>
              </w:rPr>
              <w:t>Draft recommendation 5</w:t>
            </w:r>
          </w:p>
          <w:p w14:paraId="54C9C701" w14:textId="77777777" w:rsidR="00E07A9B" w:rsidRPr="001A759A" w:rsidRDefault="00E07A9B" w:rsidP="00657439">
            <w:pPr>
              <w:pStyle w:val="TableHeading"/>
              <w:keepLines/>
              <w:spacing w:before="120"/>
              <w:contextualSpacing/>
              <w:rPr>
                <w:color w:val="134882"/>
              </w:rPr>
            </w:pPr>
            <w:r w:rsidRPr="001A759A">
              <w:rPr>
                <w:color w:val="134882"/>
                <w:sz w:val="20"/>
              </w:rPr>
              <w:t>Include a statement on Closing the Gap in government agencies’ annual reports</w:t>
            </w:r>
          </w:p>
        </w:tc>
      </w:tr>
      <w:tr w:rsidR="00E07A9B" w14:paraId="52549C12" w14:textId="77777777" w:rsidTr="007A0A85">
        <w:tc>
          <w:tcPr>
            <w:tcW w:w="9638" w:type="dxa"/>
            <w:gridSpan w:val="2"/>
            <w:shd w:val="clear" w:color="auto" w:fill="FBF3EC"/>
            <w:tcMar>
              <w:top w:w="0" w:type="dxa"/>
            </w:tcMar>
          </w:tcPr>
          <w:p w14:paraId="6278E0CA" w14:textId="77777777" w:rsidR="00E07A9B" w:rsidRPr="00767EAE" w:rsidRDefault="00E07A9B" w:rsidP="00E322C7">
            <w:pPr>
              <w:pStyle w:val="BodyText"/>
              <w:keepLines/>
            </w:pPr>
            <w:r>
              <w:t xml:space="preserve">The Australian, state and territory governments each have legislation or rules that require government agencies to prepare annual reports containing certain specified information. They should amend the relevant legislation or rules to include a requirement for every agency to include a statement in its annual report on the substantive activities it undertook to implement the Agreement’s Priority Reforms and the demonstrated outcomes of those activities. </w:t>
            </w:r>
          </w:p>
        </w:tc>
      </w:tr>
    </w:tbl>
    <w:p w14:paraId="12F42D97" w14:textId="77777777" w:rsidR="00E07A9B" w:rsidRDefault="00E07A9B" w:rsidP="00E322C7">
      <w:pPr>
        <w:pStyle w:val="Reference"/>
      </w:pPr>
    </w:p>
    <w:tbl>
      <w:tblPr>
        <w:tblStyle w:val="Texttable-Paleblue"/>
        <w:tblW w:w="5000" w:type="pct"/>
        <w:tblLook w:val="04A0" w:firstRow="1" w:lastRow="0" w:firstColumn="1" w:lastColumn="0" w:noHBand="0" w:noVBand="1"/>
      </w:tblPr>
      <w:tblGrid>
        <w:gridCol w:w="792"/>
        <w:gridCol w:w="8846"/>
      </w:tblGrid>
      <w:tr w:rsidR="00E07A9B" w14:paraId="768C37C0" w14:textId="77777777" w:rsidTr="007A0A85">
        <w:trPr>
          <w:tblHeader/>
        </w:trPr>
        <w:tc>
          <w:tcPr>
            <w:tcW w:w="709" w:type="dxa"/>
            <w:shd w:val="clear" w:color="auto" w:fill="FBF3EC"/>
            <w:tcMar>
              <w:top w:w="0" w:type="dxa"/>
              <w:bottom w:w="0" w:type="dxa"/>
            </w:tcMar>
            <w:vAlign w:val="center"/>
          </w:tcPr>
          <w:p w14:paraId="3C85C589" w14:textId="550D13F5" w:rsidR="00E07A9B" w:rsidRDefault="00E84F15" w:rsidP="00E322C7">
            <w:pPr>
              <w:keepNext/>
              <w:keepLines/>
              <w:jc w:val="center"/>
            </w:pPr>
            <w:r w:rsidRPr="00A51374">
              <w:rPr>
                <w:noProof/>
              </w:rPr>
              <w:drawing>
                <wp:inline distT="0" distB="0" distL="0" distR="0" wp14:anchorId="71C38541" wp14:editId="74DBF3FD">
                  <wp:extent cx="360000" cy="360000"/>
                  <wp:effectExtent l="0" t="0" r="0" b="0"/>
                  <wp:docPr id="1109948098" name="Picture 11099480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9299" name="Graphic 99519299">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8874" w:type="dxa"/>
            <w:shd w:val="clear" w:color="auto" w:fill="FBF3EC"/>
            <w:tcMar>
              <w:top w:w="0" w:type="dxa"/>
              <w:bottom w:w="0" w:type="dxa"/>
            </w:tcMar>
            <w:vAlign w:val="center"/>
          </w:tcPr>
          <w:p w14:paraId="72F7DDC7" w14:textId="77777777" w:rsidR="00E07A9B" w:rsidRPr="001A759A" w:rsidRDefault="00E07A9B" w:rsidP="00657439">
            <w:pPr>
              <w:pStyle w:val="TableHeading"/>
              <w:keepLines/>
              <w:spacing w:before="120"/>
              <w:contextualSpacing/>
              <w:rPr>
                <w:color w:val="134882"/>
                <w:sz w:val="20"/>
              </w:rPr>
            </w:pPr>
            <w:r w:rsidRPr="001A759A">
              <w:rPr>
                <w:color w:val="134882"/>
                <w:sz w:val="20"/>
              </w:rPr>
              <w:t>Draft recommendation 6</w:t>
            </w:r>
          </w:p>
          <w:p w14:paraId="2A04004C" w14:textId="77777777" w:rsidR="00E07A9B" w:rsidRPr="001A759A" w:rsidRDefault="00E07A9B" w:rsidP="00657439">
            <w:pPr>
              <w:pStyle w:val="TableHeading"/>
              <w:keepLines/>
              <w:spacing w:before="120"/>
              <w:contextualSpacing/>
              <w:rPr>
                <w:color w:val="134882"/>
              </w:rPr>
            </w:pPr>
            <w:r w:rsidRPr="001A759A">
              <w:rPr>
                <w:color w:val="134882"/>
                <w:sz w:val="20"/>
              </w:rPr>
              <w:t>Publish all the documents developed under the Agreement</w:t>
            </w:r>
          </w:p>
        </w:tc>
      </w:tr>
      <w:tr w:rsidR="00E07A9B" w14:paraId="48966BAE" w14:textId="77777777" w:rsidTr="007A0A85">
        <w:tc>
          <w:tcPr>
            <w:tcW w:w="9583" w:type="dxa"/>
            <w:gridSpan w:val="2"/>
            <w:shd w:val="clear" w:color="auto" w:fill="FBF3EC"/>
            <w:tcMar>
              <w:top w:w="0" w:type="dxa"/>
            </w:tcMar>
          </w:tcPr>
          <w:p w14:paraId="7C43C046" w14:textId="77777777" w:rsidR="00E07A9B" w:rsidRDefault="00E07A9B" w:rsidP="00E322C7">
            <w:pPr>
              <w:pStyle w:val="BodyText"/>
              <w:keepNext/>
              <w:keepLines/>
            </w:pPr>
            <w:r>
              <w:t xml:space="preserve">To improve transparency and make it easier to assess progress, the Australian, state and territory governments should make public all of the outputs that are developed under the </w:t>
            </w:r>
            <w:r>
              <w:rPr>
                <w:caps/>
              </w:rPr>
              <w:t>A</w:t>
            </w:r>
            <w:r>
              <w:t>greement. This includes:</w:t>
            </w:r>
          </w:p>
          <w:p w14:paraId="4E3443A0" w14:textId="77777777" w:rsidR="00E07A9B" w:rsidRDefault="00E07A9B" w:rsidP="0041329E">
            <w:pPr>
              <w:pStyle w:val="ListBullet"/>
            </w:pPr>
            <w:r>
              <w:t>partnership stocktakes</w:t>
            </w:r>
          </w:p>
          <w:p w14:paraId="46133741" w14:textId="77777777" w:rsidR="00E07A9B" w:rsidRDefault="00E07A9B" w:rsidP="0041329E">
            <w:pPr>
              <w:pStyle w:val="ListBullet"/>
            </w:pPr>
            <w:r>
              <w:t xml:space="preserve">partnership agreements </w:t>
            </w:r>
          </w:p>
          <w:p w14:paraId="6A3B8231" w14:textId="77777777" w:rsidR="00E07A9B" w:rsidRDefault="00E07A9B" w:rsidP="0041329E">
            <w:pPr>
              <w:pStyle w:val="ListBullet"/>
            </w:pPr>
            <w:r>
              <w:t>expenditure reviews</w:t>
            </w:r>
          </w:p>
          <w:p w14:paraId="07FE79E1" w14:textId="77777777" w:rsidR="00E07A9B" w:rsidRPr="00767EAE" w:rsidRDefault="00E07A9B" w:rsidP="0041329E">
            <w:pPr>
              <w:pStyle w:val="ListBullet"/>
            </w:pPr>
            <w:r>
              <w:t>evaluations.</w:t>
            </w:r>
          </w:p>
        </w:tc>
      </w:tr>
    </w:tbl>
    <w:p w14:paraId="50A8F53F" w14:textId="77777777" w:rsidR="00E07A9B" w:rsidRPr="0097325B" w:rsidRDefault="00E07A9B" w:rsidP="00E322C7">
      <w:pPr>
        <w:pStyle w:val="BodyText"/>
        <w:sectPr w:rsidR="00E07A9B" w:rsidRPr="0097325B" w:rsidSect="00E322C7">
          <w:headerReference w:type="even" r:id="rId42"/>
          <w:headerReference w:type="default" r:id="rId43"/>
          <w:footerReference w:type="even" r:id="rId44"/>
          <w:footerReference w:type="default" r:id="rId45"/>
          <w:type w:val="oddPage"/>
          <w:pgSz w:w="11906" w:h="16838" w:code="9"/>
          <w:pgMar w:top="1134" w:right="1134" w:bottom="1134" w:left="1134" w:header="794" w:footer="510" w:gutter="0"/>
          <w:pgNumType w:start="1"/>
          <w:cols w:space="708"/>
          <w:docGrid w:linePitch="360"/>
        </w:sectPr>
      </w:pPr>
    </w:p>
    <w:p w14:paraId="2AC5F987" w14:textId="06D00E67" w:rsidR="00993510" w:rsidRPr="00F30FD6" w:rsidRDefault="00993510" w:rsidP="00F30FD6">
      <w:pPr>
        <w:pStyle w:val="BodyText"/>
        <w:rPr>
          <w:color w:val="FFFFFF" w:themeColor="background1"/>
        </w:rPr>
        <w:sectPr w:rsidR="00993510" w:rsidRPr="00F30FD6" w:rsidSect="00706B0E">
          <w:headerReference w:type="even" r:id="rId46"/>
          <w:headerReference w:type="default" r:id="rId47"/>
          <w:footerReference w:type="even" r:id="rId48"/>
          <w:footerReference w:type="default" r:id="rId49"/>
          <w:pgSz w:w="11906" w:h="16838" w:code="9"/>
          <w:pgMar w:top="1134" w:right="1134" w:bottom="1134" w:left="1134" w:header="794" w:footer="510" w:gutter="0"/>
          <w:cols w:space="708"/>
          <w:docGrid w:linePitch="360"/>
        </w:sectPr>
      </w:pPr>
      <w:bookmarkStart w:id="15" w:name="_Toc140564606"/>
      <w:bookmarkStart w:id="16" w:name="_Toc140572160"/>
    </w:p>
    <w:p w14:paraId="2E4A0807" w14:textId="3B97A7BF" w:rsidR="00E07A9B" w:rsidRPr="00F30FD6" w:rsidRDefault="00A3168B" w:rsidP="00F30FD6">
      <w:pPr>
        <w:pStyle w:val="BodyText"/>
        <w:rPr>
          <w:color w:val="FFFFFF" w:themeColor="background1"/>
        </w:rPr>
      </w:pPr>
      <w:r w:rsidRPr="00F30FD6">
        <w:rPr>
          <w:color w:val="FFFFFF" w:themeColor="background1"/>
        </w:rPr>
        <w:t>National Agreement on Closing the Gap</w:t>
      </w:r>
      <w:r w:rsidR="0079517A" w:rsidRPr="00F30FD6">
        <w:rPr>
          <w:color w:val="FFFFFF" w:themeColor="background1"/>
        </w:rPr>
        <w:t xml:space="preserve"> Draft Report</w:t>
      </w:r>
      <w:bookmarkEnd w:id="15"/>
      <w:bookmarkEnd w:id="16"/>
      <w:r w:rsidR="0079517A" w:rsidRPr="00F30FD6">
        <w:rPr>
          <w:color w:val="FFFFFF" w:themeColor="background1"/>
        </w:rPr>
        <w:t xml:space="preserve"> </w:t>
      </w:r>
      <w:r w:rsidR="0025414D">
        <w:rPr>
          <w:noProof/>
          <w:color w:val="FFFFFF" w:themeColor="background1"/>
        </w:rPr>
        <w:drawing>
          <wp:anchor distT="0" distB="0" distL="114300" distR="114300" simplePos="0" relativeHeight="251665420" behindDoc="0" locked="0" layoutInCell="1" allowOverlap="1" wp14:anchorId="440B17A3" wp14:editId="0936F1C7">
            <wp:simplePos x="0" y="0"/>
            <wp:positionH relativeFrom="page">
              <wp:align>center</wp:align>
            </wp:positionH>
            <wp:positionV relativeFrom="page">
              <wp:align>top</wp:align>
            </wp:positionV>
            <wp:extent cx="7560000" cy="10684800"/>
            <wp:effectExtent l="0" t="0" r="0" b="0"/>
            <wp:wrapNone/>
            <wp:docPr id="148498026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80263" name="Picture 2">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sectPr w:rsidR="00E07A9B" w:rsidRPr="00F30FD6" w:rsidSect="000F1ADD">
      <w:headerReference w:type="default" r:id="rId51"/>
      <w:footerReference w:type="even" r:id="rId52"/>
      <w:footerReference w:type="default" r:id="rId53"/>
      <w:headerReference w:type="first" r:id="rId54"/>
      <w:footerReference w:type="first" r:id="rId55"/>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DFD91" w14:textId="77777777" w:rsidR="0039478A" w:rsidRDefault="0039478A" w:rsidP="008017BC">
      <w:r>
        <w:separator/>
      </w:r>
    </w:p>
    <w:p w14:paraId="19554DF0" w14:textId="77777777" w:rsidR="0039478A" w:rsidRDefault="0039478A"/>
  </w:endnote>
  <w:endnote w:type="continuationSeparator" w:id="0">
    <w:p w14:paraId="0871FBF3" w14:textId="77777777" w:rsidR="0039478A" w:rsidRDefault="0039478A" w:rsidP="008017BC">
      <w:r>
        <w:continuationSeparator/>
      </w:r>
    </w:p>
    <w:p w14:paraId="17DB56CC" w14:textId="77777777" w:rsidR="0039478A" w:rsidRDefault="0039478A"/>
  </w:endnote>
  <w:endnote w:type="continuationNotice" w:id="1">
    <w:p w14:paraId="3A88BAC2" w14:textId="77777777" w:rsidR="0039478A" w:rsidRDefault="0039478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Headings CS)">
    <w:panose1 w:val="00000000000000000000"/>
    <w:charset w:val="00"/>
    <w:family w:val="roman"/>
    <w:notTrueType/>
    <w:pitch w:val="default"/>
  </w:font>
  <w:font w:name="Arial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F38CC" w14:textId="77777777" w:rsidR="004F7BE2" w:rsidRPr="00187F05" w:rsidRDefault="004F7BE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132096"/>
      <w:docPartObj>
        <w:docPartGallery w:val="Page Numbers (Bottom of Page)"/>
        <w:docPartUnique/>
      </w:docPartObj>
    </w:sdtPr>
    <w:sdtContent>
      <w:sdt>
        <w:sdtPr>
          <w:id w:val="-1509282436"/>
          <w:docPartObj>
            <w:docPartGallery w:val="Page Numbers (Top of Page)"/>
            <w:docPartUnique/>
          </w:docPartObj>
        </w:sdtPr>
        <w:sdtContent>
          <w:p w14:paraId="421DB916" w14:textId="77777777" w:rsidR="00E07A9B" w:rsidRDefault="00E07A9B"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68F73" w14:textId="4CA380E9" w:rsidR="00E07A9B" w:rsidRDefault="00E07A9B" w:rsidP="002E3F1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2080437"/>
      <w:docPartObj>
        <w:docPartGallery w:val="Page Numbers (Bottom of Page)"/>
        <w:docPartUnique/>
      </w:docPartObj>
    </w:sdtPr>
    <w:sdtContent>
      <w:sdt>
        <w:sdtPr>
          <w:id w:val="315226760"/>
          <w:docPartObj>
            <w:docPartGallery w:val="Page Numbers (Top of Page)"/>
            <w:docPartUnique/>
          </w:docPartObj>
        </w:sdtPr>
        <w:sdtContent>
          <w:p w14:paraId="67B6C343" w14:textId="46B58340" w:rsidR="00E07A9B" w:rsidRDefault="00E07A9B" w:rsidP="00C643CA">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03A2F" w14:textId="77777777" w:rsidR="00675BDA" w:rsidRDefault="00675BDA"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734828"/>
      <w:docPartObj>
        <w:docPartGallery w:val="Page Numbers (Bottom of Page)"/>
        <w:docPartUnique/>
      </w:docPartObj>
    </w:sdtPr>
    <w:sdtContent>
      <w:sdt>
        <w:sdtPr>
          <w:id w:val="1559668551"/>
          <w:docPartObj>
            <w:docPartGallery w:val="Page Numbers (Top of Page)"/>
            <w:docPartUnique/>
          </w:docPartObj>
        </w:sdtPr>
        <w:sdtContent>
          <w:p w14:paraId="1DE62D06" w14:textId="77777777" w:rsidR="00675BDA" w:rsidRDefault="00675BDA"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C1D7F" w14:textId="77777777" w:rsidR="00675BDA" w:rsidRDefault="00675B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FC858"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227A4"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F922D" w14:textId="77777777" w:rsidR="004F7BE2" w:rsidRPr="00187F05" w:rsidRDefault="004F7BE2"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00AFB18C" w14:textId="77777777" w:rsidR="004F7BE2" w:rsidRPr="0042508F" w:rsidRDefault="004F7BE2"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8D0B9"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4EA11297"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CAC67" w14:textId="3B0FDA14" w:rsidR="00DE127E" w:rsidRDefault="00DE127E" w:rsidP="002E3F1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6BFCF" w14:textId="77777777" w:rsidR="00E07A9B" w:rsidRDefault="00E07A9B"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D5FBD" w14:textId="77777777" w:rsidR="0039478A" w:rsidRPr="00C238D1" w:rsidRDefault="0039478A" w:rsidP="00273E86">
      <w:pPr>
        <w:spacing w:after="0" w:line="240" w:lineRule="auto"/>
        <w:rPr>
          <w:rStyle w:val="ColourDarkBlue"/>
        </w:rPr>
      </w:pPr>
      <w:r w:rsidRPr="00C238D1">
        <w:rPr>
          <w:rStyle w:val="ColourDarkBlue"/>
        </w:rPr>
        <w:continuationSeparator/>
      </w:r>
    </w:p>
  </w:footnote>
  <w:footnote w:type="continuationSeparator" w:id="0">
    <w:p w14:paraId="1D64CC22" w14:textId="77777777" w:rsidR="0039478A" w:rsidRPr="001D7D9B" w:rsidRDefault="0039478A" w:rsidP="001D7D9B">
      <w:pPr>
        <w:spacing w:after="0" w:line="240" w:lineRule="auto"/>
        <w:rPr>
          <w:color w:val="0D8380" w:themeColor="background2"/>
        </w:rPr>
      </w:pPr>
      <w:r w:rsidRPr="00C238D1">
        <w:rPr>
          <w:rStyle w:val="ColourDarkBlue"/>
        </w:rPr>
        <w:continuationSeparator/>
      </w:r>
    </w:p>
  </w:footnote>
  <w:footnote w:type="continuationNotice" w:id="1">
    <w:p w14:paraId="4BAA31F7" w14:textId="77777777" w:rsidR="0039478A" w:rsidRDefault="003947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B97F9" w14:textId="77777777" w:rsidR="004F7BE2" w:rsidRPr="007215EF" w:rsidRDefault="004F7BE2" w:rsidP="007215EF">
    <w:r w:rsidRPr="007215EF">
      <w:rPr>
        <w:noProof/>
      </w:rPr>
      <w:drawing>
        <wp:anchor distT="0" distB="0" distL="114300" distR="114300" simplePos="0" relativeHeight="251658240" behindDoc="0" locked="1" layoutInCell="1" allowOverlap="1" wp14:anchorId="71871644" wp14:editId="02F8845E">
          <wp:simplePos x="0" y="0"/>
          <wp:positionH relativeFrom="margin">
            <wp:align>left</wp:align>
          </wp:positionH>
          <wp:positionV relativeFrom="page">
            <wp:align>top</wp:align>
          </wp:positionV>
          <wp:extent cx="2235600" cy="1058400"/>
          <wp:effectExtent l="0" t="0" r="0" b="8890"/>
          <wp:wrapNone/>
          <wp:docPr id="2071217807" name="Graphic 2071217807"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720958" w14:textId="77777777" w:rsidR="004F7BE2" w:rsidRPr="005965BC" w:rsidRDefault="004F7BE2" w:rsidP="005965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F82E7" w14:textId="38173BAC" w:rsidR="00E07A9B" w:rsidRDefault="00804C75" w:rsidP="00C643CA">
    <w:pPr>
      <w:pStyle w:val="Header-KeylineRight"/>
    </w:pPr>
    <w:r>
      <w:t>Review of the National Agreement on Closing the Gap</w:t>
    </w:r>
    <w:r w:rsidR="00243320">
      <w:t xml:space="preserve"> </w:t>
    </w:r>
    <w:r w:rsidR="00243320" w:rsidRPr="00C643CA">
      <w:rPr>
        <w:b w:val="0"/>
      </w:rPr>
      <w:t>Draft Report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26321" w14:textId="2D96EBA4" w:rsidR="00675BDA" w:rsidRDefault="00BA6DE4" w:rsidP="00922E07">
    <w:pPr>
      <w:pStyle w:val="Header-Keyline"/>
      <w:jc w:val="right"/>
    </w:pPr>
    <w:r>
      <w:rPr>
        <w:b/>
      </w:rPr>
      <w:t>Review of the National Agreement on Closing the Gap</w:t>
    </w:r>
    <w:r w:rsidR="00243320">
      <w:rPr>
        <w:b/>
      </w:rPr>
      <w:t xml:space="preserve"> </w:t>
    </w:r>
    <w:r w:rsidR="00243320">
      <w:t>Draft Report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A7CFD" w14:textId="77777777" w:rsidR="00675BDA" w:rsidRDefault="00675B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9A3AC" w14:textId="25B29208" w:rsidR="004F7BE2" w:rsidRPr="00201320" w:rsidRDefault="00A91238" w:rsidP="004544D6">
    <w:pPr>
      <w:pStyle w:val="Header-Keyline"/>
      <w:rPr>
        <w:rStyle w:val="Strong"/>
        <w:b w:val="0"/>
        <w:bCs w:val="0"/>
      </w:rPr>
    </w:pPr>
    <w:r>
      <w:rPr>
        <w:rStyle w:val="Strong"/>
      </w:rPr>
      <w:t>Review of the National Agreement on Closing the Gap</w:t>
    </w:r>
    <w:r w:rsidR="004F7BE2">
      <w:t xml:space="preserve"> </w:t>
    </w:r>
    <w:r w:rsidR="00A34FC6">
      <w:t>Draft</w:t>
    </w:r>
    <w:r w:rsidR="004F7BE2">
      <w:t xml:space="preserve"> </w:t>
    </w:r>
    <w:r w:rsidR="009F74A2">
      <w:t>R</w:t>
    </w:r>
    <w:r w:rsidR="004F7BE2">
      <w:t>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FD502" w14:textId="34FCD08B" w:rsidR="004F7BE2" w:rsidRPr="0037272B" w:rsidRDefault="00F35F4B" w:rsidP="004544D6">
    <w:pPr>
      <w:pStyle w:val="Header-KeylineRight"/>
      <w:rPr>
        <w:b w:val="0"/>
      </w:rPr>
    </w:pPr>
    <w:r w:rsidRPr="0037272B">
      <w:rPr>
        <w:rStyle w:val="Strong"/>
        <w:b/>
      </w:rPr>
      <w:t>Review of the National Agreement on Closing the Gap</w:t>
    </w:r>
    <w:r w:rsidRPr="0037272B">
      <w:rPr>
        <w:b w:val="0"/>
      </w:rPr>
      <w:t xml:space="preserve"> Draft Report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F6680" w14:textId="6FDF2432" w:rsidR="002736A5" w:rsidRDefault="00526CB8" w:rsidP="00526CB8">
    <w:pPr>
      <w:pStyle w:val="Header-Keyline"/>
      <w:jc w:val="right"/>
    </w:pPr>
    <w:r>
      <w:rPr>
        <w:b/>
      </w:rPr>
      <w:t>Review of the National Agreement on Closing the Gap</w:t>
    </w:r>
    <w:r w:rsidR="0090770B">
      <w:rPr>
        <w:b/>
      </w:rPr>
      <w:t xml:space="preserve"> </w:t>
    </w:r>
    <w:r w:rsidR="0090770B">
      <w:t>Draft Report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5BC50" w14:textId="762FEBEE" w:rsidR="002736A5" w:rsidRDefault="00161BAB" w:rsidP="00D77A15">
    <w:pPr>
      <w:pStyle w:val="Header-Keyline"/>
      <w:jc w:val="right"/>
    </w:pPr>
    <w:r>
      <w:rPr>
        <w:b/>
      </w:rPr>
      <w:t>Review of the National Agreement on Closing the Gap</w:t>
    </w:r>
    <w:r w:rsidR="0090770B">
      <w:rPr>
        <w:b/>
      </w:rPr>
      <w:t xml:space="preserve"> </w:t>
    </w:r>
    <w:r w:rsidR="0090770B">
      <w:t>Draft 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934DB" w14:textId="180AAB27" w:rsidR="00DE127E" w:rsidRPr="00AF2C0D" w:rsidRDefault="00DE127E" w:rsidP="00AF2C0D"/>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FEA0F" w14:textId="2997C78D" w:rsidR="00E07A9B" w:rsidRDefault="00E07A9B" w:rsidP="00E322C7">
    <w:pPr>
      <w:pStyle w:val="Header-Keyline"/>
    </w:pPr>
    <w:r>
      <w:rPr>
        <w:rStyle w:val="Strong"/>
      </w:rPr>
      <w:t>Review of the National Agreement on Closing the Gap</w:t>
    </w:r>
    <w:r>
      <w:t xml:space="preserve"> </w:t>
    </w:r>
    <w:r w:rsidR="0090770B">
      <w:t>Draft Report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1700E" w14:textId="255376D0" w:rsidR="00E07A9B" w:rsidRPr="00F03920" w:rsidRDefault="00357570" w:rsidP="00E322C7">
    <w:pPr>
      <w:pStyle w:val="Header-KeylineRight"/>
      <w:rPr>
        <w:b w:val="0"/>
      </w:rPr>
    </w:pPr>
    <w:r w:rsidRPr="00F03920">
      <w:rPr>
        <w:rStyle w:val="Strong"/>
        <w:b/>
      </w:rPr>
      <w:t>Review of the National Agreement on Closing the Gap</w:t>
    </w:r>
    <w:r w:rsidRPr="00F03920">
      <w:rPr>
        <w:b w:val="0"/>
      </w:rPr>
      <w:t xml:space="preserve"> </w:t>
    </w:r>
    <w:r w:rsidR="0090770B" w:rsidRPr="00357570">
      <w:rPr>
        <w:b w:val="0"/>
        <w:bCs/>
      </w:rPr>
      <w:t>Draft Report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A6E04" w14:textId="6F69E5D8" w:rsidR="00E07A9B" w:rsidRPr="009E0D7A" w:rsidRDefault="00E07A9B" w:rsidP="009E0D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38C2B3A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1D9A0E7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823BDA"/>
    <w:multiLevelType w:val="hybridMultilevel"/>
    <w:tmpl w:val="904655F4"/>
    <w:lvl w:ilvl="0" w:tplc="9B664092">
      <w:start w:val="1"/>
      <w:numFmt w:val="bullet"/>
      <w:lvlText w:val=""/>
      <w:lvlJc w:val="left"/>
      <w:pPr>
        <w:ind w:left="227" w:hanging="17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 w15:restartNumberingAfterBreak="0">
    <w:nsid w:val="051118E3"/>
    <w:multiLevelType w:val="multilevel"/>
    <w:tmpl w:val="7856D896"/>
    <w:lvl w:ilvl="0">
      <w:start w:val="1"/>
      <w:numFmt w:val="bullet"/>
      <w:lvlText w:val="•"/>
      <w:lvlJc w:val="left"/>
      <w:pPr>
        <w:ind w:left="227" w:hanging="227"/>
      </w:pPr>
      <w:rPr>
        <w:rFonts w:ascii="Times New Roman" w:hAnsi="Times New Roman" w:cs="Times New Roman" w:hint="default"/>
        <w:color w:val="0D8380" w:themeColor="background2"/>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4"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9E37FE9"/>
    <w:multiLevelType w:val="multilevel"/>
    <w:tmpl w:val="7402F764"/>
    <w:lvl w:ilvl="0">
      <w:start w:val="1"/>
      <w:numFmt w:val="bullet"/>
      <w:lvlText w:val="•"/>
      <w:lvlJc w:val="left"/>
      <w:pPr>
        <w:ind w:left="227" w:hanging="227"/>
      </w:pPr>
      <w:rPr>
        <w:rFonts w:ascii="Times New Roman" w:hAnsi="Times New Roman" w:cs="Times New Roman" w:hint="default"/>
        <w:color w:val="0D8380" w:themeColor="background2"/>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7" w15:restartNumberingAfterBreak="0">
    <w:nsid w:val="0A906A2A"/>
    <w:multiLevelType w:val="multilevel"/>
    <w:tmpl w:val="BDFE389E"/>
    <w:lvl w:ilvl="0">
      <w:start w:val="1"/>
      <w:numFmt w:val="bullet"/>
      <w:lvlText w:val="•"/>
      <w:lvlJc w:val="left"/>
      <w:pPr>
        <w:ind w:left="227" w:hanging="227"/>
      </w:pPr>
      <w:rPr>
        <w:rFonts w:ascii="Times New Roman" w:hAnsi="Times New Roman" w:cs="Times New Roman" w:hint="default"/>
        <w:color w:val="0D8380" w:themeColor="background2"/>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8"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F3E6C9D"/>
    <w:multiLevelType w:val="multilevel"/>
    <w:tmpl w:val="FF8069A4"/>
    <w:numStyleLink w:val="Bullets"/>
  </w:abstractNum>
  <w:abstractNum w:abstractNumId="10"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1"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2" w15:restartNumberingAfterBreak="0">
    <w:nsid w:val="14617C08"/>
    <w:multiLevelType w:val="hybridMultilevel"/>
    <w:tmpl w:val="7AC2CCF8"/>
    <w:lvl w:ilvl="0" w:tplc="AEA22E38">
      <w:numFmt w:val="bullet"/>
      <w:lvlText w:val=""/>
      <w:lvlJc w:val="left"/>
      <w:pPr>
        <w:ind w:left="417" w:hanging="360"/>
      </w:pPr>
      <w:rPr>
        <w:rFonts w:ascii="Symbol" w:eastAsiaTheme="minorHAnsi" w:hAnsi="Symbol" w:cstheme="minorBidi"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13"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4"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AB37CD6"/>
    <w:multiLevelType w:val="hybridMultilevel"/>
    <w:tmpl w:val="5C38454A"/>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2889" w:hanging="360"/>
      </w:pPr>
    </w:lvl>
    <w:lvl w:ilvl="2" w:tplc="FFFFFFFF" w:tentative="1">
      <w:start w:val="1"/>
      <w:numFmt w:val="lowerRoman"/>
      <w:lvlText w:val="%3."/>
      <w:lvlJc w:val="right"/>
      <w:pPr>
        <w:ind w:left="-2169" w:hanging="180"/>
      </w:pPr>
    </w:lvl>
    <w:lvl w:ilvl="3" w:tplc="FFFFFFFF" w:tentative="1">
      <w:start w:val="1"/>
      <w:numFmt w:val="decimal"/>
      <w:lvlText w:val="%4."/>
      <w:lvlJc w:val="left"/>
      <w:pPr>
        <w:ind w:left="-1449" w:hanging="360"/>
      </w:pPr>
    </w:lvl>
    <w:lvl w:ilvl="4" w:tplc="FFFFFFFF" w:tentative="1">
      <w:start w:val="1"/>
      <w:numFmt w:val="lowerLetter"/>
      <w:lvlText w:val="%5."/>
      <w:lvlJc w:val="left"/>
      <w:pPr>
        <w:ind w:left="-729" w:hanging="360"/>
      </w:pPr>
    </w:lvl>
    <w:lvl w:ilvl="5" w:tplc="FFFFFFFF" w:tentative="1">
      <w:start w:val="1"/>
      <w:numFmt w:val="lowerRoman"/>
      <w:lvlText w:val="%6."/>
      <w:lvlJc w:val="right"/>
      <w:pPr>
        <w:ind w:left="-9" w:hanging="180"/>
      </w:pPr>
    </w:lvl>
    <w:lvl w:ilvl="6" w:tplc="FFFFFFFF" w:tentative="1">
      <w:start w:val="1"/>
      <w:numFmt w:val="decimal"/>
      <w:lvlText w:val="%7."/>
      <w:lvlJc w:val="left"/>
      <w:pPr>
        <w:ind w:left="711" w:hanging="360"/>
      </w:pPr>
    </w:lvl>
    <w:lvl w:ilvl="7" w:tplc="FFFFFFFF" w:tentative="1">
      <w:start w:val="1"/>
      <w:numFmt w:val="lowerLetter"/>
      <w:lvlText w:val="%8."/>
      <w:lvlJc w:val="left"/>
      <w:pPr>
        <w:ind w:left="1431" w:hanging="360"/>
      </w:pPr>
    </w:lvl>
    <w:lvl w:ilvl="8" w:tplc="FFFFFFFF" w:tentative="1">
      <w:start w:val="1"/>
      <w:numFmt w:val="lowerRoman"/>
      <w:lvlText w:val="%9."/>
      <w:lvlJc w:val="right"/>
      <w:pPr>
        <w:ind w:left="2151" w:hanging="180"/>
      </w:pPr>
    </w:lvl>
  </w:abstractNum>
  <w:abstractNum w:abstractNumId="16" w15:restartNumberingAfterBreak="0">
    <w:nsid w:val="1E270602"/>
    <w:multiLevelType w:val="multilevel"/>
    <w:tmpl w:val="988481F2"/>
    <w:lvl w:ilvl="0">
      <w:start w:val="1"/>
      <w:numFmt w:val="bullet"/>
      <w:lvlText w:val="•"/>
      <w:lvlJc w:val="left"/>
      <w:pPr>
        <w:ind w:left="227" w:hanging="227"/>
      </w:pPr>
      <w:rPr>
        <w:rFonts w:ascii="Times New Roman" w:hAnsi="Times New Roman" w:cs="Times New Roman" w:hint="default"/>
        <w:color w:val="000000" w:themeColor="text1"/>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17" w15:restartNumberingAfterBreak="0">
    <w:nsid w:val="1E3B682D"/>
    <w:multiLevelType w:val="multilevel"/>
    <w:tmpl w:val="0A92BCA4"/>
    <w:lvl w:ilvl="0">
      <w:start w:val="1"/>
      <w:numFmt w:val="bullet"/>
      <w:lvlText w:val="•"/>
      <w:lvlJc w:val="left"/>
      <w:pPr>
        <w:ind w:left="227" w:hanging="227"/>
      </w:pPr>
      <w:rPr>
        <w:rFonts w:ascii="Times New Roman" w:hAnsi="Times New Roman" w:cs="Times New Roman" w:hint="default"/>
        <w:color w:val="0D8380" w:themeColor="background2"/>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18" w15:restartNumberingAfterBreak="0">
    <w:nsid w:val="1E8629D6"/>
    <w:multiLevelType w:val="hybridMultilevel"/>
    <w:tmpl w:val="9788C60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D665246"/>
    <w:multiLevelType w:val="multilevel"/>
    <w:tmpl w:val="55366B42"/>
    <w:numStyleLink w:val="LetteredList"/>
  </w:abstractNum>
  <w:abstractNum w:abstractNumId="21" w15:restartNumberingAfterBreak="0">
    <w:nsid w:val="2DFE29AF"/>
    <w:multiLevelType w:val="multilevel"/>
    <w:tmpl w:val="72768BCE"/>
    <w:numStyleLink w:val="AppendixHeadingList"/>
  </w:abstractNum>
  <w:abstractNum w:abstractNumId="22"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0D8380"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64D5978"/>
    <w:multiLevelType w:val="hybridMultilevel"/>
    <w:tmpl w:val="2E802FF4"/>
    <w:lvl w:ilvl="0" w:tplc="9B664092">
      <w:start w:val="1"/>
      <w:numFmt w:val="bullet"/>
      <w:lvlText w:val=""/>
      <w:lvlJc w:val="left"/>
      <w:pPr>
        <w:ind w:left="170" w:hanging="17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4" w15:restartNumberingAfterBreak="0">
    <w:nsid w:val="3DFF19AC"/>
    <w:multiLevelType w:val="hybridMultilevel"/>
    <w:tmpl w:val="FD289AA2"/>
    <w:lvl w:ilvl="0" w:tplc="2F6EF78C">
      <w:start w:val="1"/>
      <w:numFmt w:val="decimal"/>
      <w:pStyle w:val="List1"/>
      <w:lvlText w:val="%1."/>
      <w:lvlJc w:val="left"/>
      <w:pPr>
        <w:ind w:left="92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9E388C">
      <w:start w:val="1"/>
      <w:numFmt w:val="lowerLetter"/>
      <w:pStyle w:val="alphalist0"/>
      <w:lvlText w:val="%2."/>
      <w:lvlJc w:val="left"/>
      <w:pPr>
        <w:ind w:left="1440" w:hanging="360"/>
      </w:pPr>
      <w:rPr>
        <w:b w:val="0"/>
      </w:rPr>
    </w:lvl>
    <w:lvl w:ilvl="2" w:tplc="C1CAFE18">
      <w:start w:val="1"/>
      <w:numFmt w:val="lowerRoman"/>
      <w:pStyle w:val="romanlist"/>
      <w:lvlText w:val="%3."/>
      <w:lvlJc w:val="right"/>
      <w:pPr>
        <w:ind w:left="2160" w:hanging="180"/>
      </w:pPr>
      <w:rPr>
        <w:b w:val="0"/>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9FC0CD0"/>
    <w:multiLevelType w:val="multilevel"/>
    <w:tmpl w:val="FF8069A4"/>
    <w:lvl w:ilvl="0">
      <w:start w:val="1"/>
      <w:numFmt w:val="bullet"/>
      <w:lvlText w:val="•"/>
      <w:lvlJc w:val="left"/>
      <w:pPr>
        <w:ind w:left="227" w:hanging="227"/>
      </w:pPr>
      <w:rPr>
        <w:rFonts w:ascii="Times New Roman" w:hAnsi="Times New Roman" w:cs="Times New Roman" w:hint="default"/>
        <w:color w:val="auto"/>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7" w15:restartNumberingAfterBreak="0">
    <w:nsid w:val="4D2A0497"/>
    <w:multiLevelType w:val="hybridMultilevel"/>
    <w:tmpl w:val="B840E9F8"/>
    <w:lvl w:ilvl="0" w:tplc="0C090019">
      <w:start w:val="1"/>
      <w:numFmt w:val="lowerLetter"/>
      <w:lvlText w:val="%1."/>
      <w:lvlJc w:val="left"/>
      <w:pPr>
        <w:ind w:left="397" w:hanging="17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8" w15:restartNumberingAfterBreak="0">
    <w:nsid w:val="530E7DE3"/>
    <w:multiLevelType w:val="hybridMultilevel"/>
    <w:tmpl w:val="1C9AA26C"/>
    <w:lvl w:ilvl="0" w:tplc="0C09000F">
      <w:start w:val="1"/>
      <w:numFmt w:val="decimal"/>
      <w:lvlText w:val="%1."/>
      <w:lvlJc w:val="left"/>
      <w:pPr>
        <w:ind w:left="4329"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BCF65D9"/>
    <w:multiLevelType w:val="multilevel"/>
    <w:tmpl w:val="9F004F0A"/>
    <w:lvl w:ilvl="0">
      <w:start w:val="1"/>
      <w:numFmt w:val="bullet"/>
      <w:lvlText w:val="•"/>
      <w:lvlJc w:val="left"/>
      <w:pPr>
        <w:ind w:left="227" w:hanging="227"/>
      </w:pPr>
      <w:rPr>
        <w:rFonts w:ascii="Times New Roman" w:hAnsi="Times New Roman" w:cs="Times New Roman" w:hint="default"/>
        <w:color w:val="0D8380" w:themeColor="background2"/>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1" w15:restartNumberingAfterBreak="0">
    <w:nsid w:val="5CB25FB4"/>
    <w:multiLevelType w:val="hybridMultilevel"/>
    <w:tmpl w:val="FFFFFFFF"/>
    <w:lvl w:ilvl="0" w:tplc="FFFFFFFF">
      <w:start w:val="1"/>
      <w:numFmt w:val="bullet"/>
      <w:lvlText w:val=""/>
      <w:lvlJc w:val="left"/>
      <w:pPr>
        <w:ind w:left="720" w:hanging="360"/>
      </w:pPr>
      <w:rPr>
        <w:rFonts w:ascii="Symbol" w:hAnsi="Symbol" w:hint="default"/>
      </w:rPr>
    </w:lvl>
    <w:lvl w:ilvl="1" w:tplc="39282A78">
      <w:start w:val="1"/>
      <w:numFmt w:val="bullet"/>
      <w:lvlText w:val="o"/>
      <w:lvlJc w:val="left"/>
      <w:pPr>
        <w:ind w:left="1440" w:hanging="360"/>
      </w:pPr>
      <w:rPr>
        <w:rFonts w:ascii="Courier New" w:hAnsi="Courier New" w:hint="default"/>
      </w:rPr>
    </w:lvl>
    <w:lvl w:ilvl="2" w:tplc="C8503C22">
      <w:start w:val="1"/>
      <w:numFmt w:val="bullet"/>
      <w:lvlText w:val=""/>
      <w:lvlJc w:val="left"/>
      <w:pPr>
        <w:ind w:left="2160" w:hanging="360"/>
      </w:pPr>
      <w:rPr>
        <w:rFonts w:ascii="Wingdings" w:hAnsi="Wingdings" w:hint="default"/>
      </w:rPr>
    </w:lvl>
    <w:lvl w:ilvl="3" w:tplc="61800812">
      <w:start w:val="1"/>
      <w:numFmt w:val="bullet"/>
      <w:lvlText w:val=""/>
      <w:lvlJc w:val="left"/>
      <w:pPr>
        <w:ind w:left="2880" w:hanging="360"/>
      </w:pPr>
      <w:rPr>
        <w:rFonts w:ascii="Symbol" w:hAnsi="Symbol" w:hint="default"/>
      </w:rPr>
    </w:lvl>
    <w:lvl w:ilvl="4" w:tplc="FF2600D2">
      <w:start w:val="1"/>
      <w:numFmt w:val="bullet"/>
      <w:lvlText w:val="o"/>
      <w:lvlJc w:val="left"/>
      <w:pPr>
        <w:ind w:left="3600" w:hanging="360"/>
      </w:pPr>
      <w:rPr>
        <w:rFonts w:ascii="Courier New" w:hAnsi="Courier New" w:hint="default"/>
      </w:rPr>
    </w:lvl>
    <w:lvl w:ilvl="5" w:tplc="CA049E6A">
      <w:start w:val="1"/>
      <w:numFmt w:val="bullet"/>
      <w:lvlText w:val=""/>
      <w:lvlJc w:val="left"/>
      <w:pPr>
        <w:ind w:left="4320" w:hanging="360"/>
      </w:pPr>
      <w:rPr>
        <w:rFonts w:ascii="Wingdings" w:hAnsi="Wingdings" w:hint="default"/>
      </w:rPr>
    </w:lvl>
    <w:lvl w:ilvl="6" w:tplc="CEBCA962">
      <w:start w:val="1"/>
      <w:numFmt w:val="bullet"/>
      <w:lvlText w:val=""/>
      <w:lvlJc w:val="left"/>
      <w:pPr>
        <w:ind w:left="5040" w:hanging="360"/>
      </w:pPr>
      <w:rPr>
        <w:rFonts w:ascii="Symbol" w:hAnsi="Symbol" w:hint="default"/>
      </w:rPr>
    </w:lvl>
    <w:lvl w:ilvl="7" w:tplc="986E2EBA">
      <w:start w:val="1"/>
      <w:numFmt w:val="bullet"/>
      <w:lvlText w:val="o"/>
      <w:lvlJc w:val="left"/>
      <w:pPr>
        <w:ind w:left="5760" w:hanging="360"/>
      </w:pPr>
      <w:rPr>
        <w:rFonts w:ascii="Courier New" w:hAnsi="Courier New" w:hint="default"/>
      </w:rPr>
    </w:lvl>
    <w:lvl w:ilvl="8" w:tplc="FCD2C906">
      <w:start w:val="1"/>
      <w:numFmt w:val="bullet"/>
      <w:lvlText w:val=""/>
      <w:lvlJc w:val="left"/>
      <w:pPr>
        <w:ind w:left="6480" w:hanging="360"/>
      </w:pPr>
      <w:rPr>
        <w:rFonts w:ascii="Wingdings" w:hAnsi="Wingdings" w:hint="default"/>
      </w:rPr>
    </w:lvl>
  </w:abstractNum>
  <w:abstractNum w:abstractNumId="32" w15:restartNumberingAfterBreak="0">
    <w:nsid w:val="5D5A0DF3"/>
    <w:multiLevelType w:val="hybridMultilevel"/>
    <w:tmpl w:val="A6405B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4" w15:restartNumberingAfterBreak="0">
    <w:nsid w:val="625F21FA"/>
    <w:multiLevelType w:val="multilevel"/>
    <w:tmpl w:val="AFE0AFA6"/>
    <w:lvl w:ilvl="0">
      <w:start w:val="1"/>
      <w:numFmt w:val="bullet"/>
      <w:lvlText w:val="•"/>
      <w:lvlJc w:val="left"/>
      <w:pPr>
        <w:ind w:left="227" w:hanging="227"/>
      </w:pPr>
      <w:rPr>
        <w:rFonts w:ascii="Times New Roman" w:hAnsi="Times New Roman" w:cs="Times New Roman" w:hint="default"/>
        <w:color w:val="0D8380" w:themeColor="background2"/>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5" w15:restartNumberingAfterBreak="0">
    <w:nsid w:val="65D91402"/>
    <w:multiLevelType w:val="hybridMultilevel"/>
    <w:tmpl w:val="9A846B0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A7F6B35"/>
    <w:multiLevelType w:val="hybridMultilevel"/>
    <w:tmpl w:val="24AC5E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D8A1FF1"/>
    <w:multiLevelType w:val="multilevel"/>
    <w:tmpl w:val="FF8069A4"/>
    <w:lvl w:ilvl="0">
      <w:start w:val="1"/>
      <w:numFmt w:val="bullet"/>
      <w:lvlText w:val="•"/>
      <w:lvlJc w:val="left"/>
      <w:pPr>
        <w:ind w:left="227" w:hanging="227"/>
      </w:pPr>
      <w:rPr>
        <w:rFonts w:ascii="Times New Roman" w:hAnsi="Times New Roman" w:cs="Times New Roman" w:hint="default"/>
        <w:color w:val="auto"/>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8" w15:restartNumberingAfterBreak="0">
    <w:nsid w:val="761B4A1B"/>
    <w:multiLevelType w:val="multilevel"/>
    <w:tmpl w:val="4F48000A"/>
    <w:numStyleLink w:val="Alphalist"/>
  </w:abstractNum>
  <w:abstractNum w:abstractNumId="39" w15:restartNumberingAfterBreak="0">
    <w:nsid w:val="79806412"/>
    <w:multiLevelType w:val="multilevel"/>
    <w:tmpl w:val="FF8069A4"/>
    <w:lvl w:ilvl="0">
      <w:start w:val="1"/>
      <w:numFmt w:val="bullet"/>
      <w:lvlText w:val="•"/>
      <w:lvlJc w:val="left"/>
      <w:pPr>
        <w:ind w:left="227" w:hanging="227"/>
      </w:pPr>
      <w:rPr>
        <w:rFonts w:ascii="Times New Roman" w:hAnsi="Times New Roman" w:cs="Times New Roman" w:hint="default"/>
        <w:color w:val="auto"/>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num w:numId="1" w16cid:durableId="1220020794">
    <w:abstractNumId w:val="11"/>
  </w:num>
  <w:num w:numId="2" w16cid:durableId="9335037">
    <w:abstractNumId w:val="5"/>
  </w:num>
  <w:num w:numId="3" w16cid:durableId="1770274636">
    <w:abstractNumId w:val="19"/>
  </w:num>
  <w:num w:numId="4" w16cid:durableId="2123768426">
    <w:abstractNumId w:val="29"/>
  </w:num>
  <w:num w:numId="5" w16cid:durableId="2147164343">
    <w:abstractNumId w:val="33"/>
  </w:num>
  <w:num w:numId="6" w16cid:durableId="1395083784">
    <w:abstractNumId w:val="25"/>
  </w:num>
  <w:num w:numId="7" w16cid:durableId="956329250">
    <w:abstractNumId w:val="21"/>
  </w:num>
  <w:num w:numId="8" w16cid:durableId="1611275472">
    <w:abstractNumId w:val="13"/>
  </w:num>
  <w:num w:numId="9" w16cid:durableId="360713607">
    <w:abstractNumId w:val="20"/>
  </w:num>
  <w:num w:numId="10" w16cid:durableId="1388069260">
    <w:abstractNumId w:val="38"/>
  </w:num>
  <w:num w:numId="11" w16cid:durableId="814882481">
    <w:abstractNumId w:val="0"/>
  </w:num>
  <w:num w:numId="12" w16cid:durableId="2008705549">
    <w:abstractNumId w:val="8"/>
  </w:num>
  <w:num w:numId="13" w16cid:durableId="490563872">
    <w:abstractNumId w:val="14"/>
  </w:num>
  <w:num w:numId="14" w16cid:durableId="1213885368">
    <w:abstractNumId w:val="10"/>
  </w:num>
  <w:num w:numId="15" w16cid:durableId="1120606403">
    <w:abstractNumId w:val="9"/>
  </w:num>
  <w:num w:numId="16" w16cid:durableId="695930222">
    <w:abstractNumId w:val="4"/>
  </w:num>
  <w:num w:numId="17" w16cid:durableId="1948732313">
    <w:abstractNumId w:val="22"/>
  </w:num>
  <w:num w:numId="18" w16cid:durableId="531455680">
    <w:abstractNumId w:val="32"/>
  </w:num>
  <w:num w:numId="19" w16cid:durableId="775057634">
    <w:abstractNumId w:val="24"/>
  </w:num>
  <w:num w:numId="20" w16cid:durableId="1653408617">
    <w:abstractNumId w:val="23"/>
  </w:num>
  <w:num w:numId="21" w16cid:durableId="1094977683">
    <w:abstractNumId w:val="18"/>
  </w:num>
  <w:num w:numId="22" w16cid:durableId="346446351">
    <w:abstractNumId w:val="27"/>
  </w:num>
  <w:num w:numId="23" w16cid:durableId="1296372529">
    <w:abstractNumId w:val="31"/>
  </w:num>
  <w:num w:numId="24" w16cid:durableId="1473907605">
    <w:abstractNumId w:val="9"/>
    <w:lvlOverride w:ilvl="0">
      <w:lvl w:ilvl="0">
        <w:start w:val="1"/>
        <w:numFmt w:val="bullet"/>
        <w:pStyle w:val="ListBullet"/>
        <w:lvlText w:val="•"/>
        <w:lvlJc w:val="left"/>
        <w:pPr>
          <w:ind w:left="227" w:hanging="227"/>
        </w:pPr>
        <w:rPr>
          <w:rFonts w:ascii="Times New Roman" w:hAnsi="Times New Roman" w:cs="Times New Roman" w:hint="default"/>
          <w:color w:val="auto"/>
        </w:rPr>
      </w:lvl>
    </w:lvlOverride>
    <w:lvlOverride w:ilvl="1">
      <w:lvl w:ilvl="1">
        <w:start w:val="1"/>
        <w:numFmt w:val="bullet"/>
        <w:pStyle w:val="ListBullet2"/>
        <w:lvlText w:val="–"/>
        <w:lvlJc w:val="left"/>
        <w:pPr>
          <w:ind w:left="454" w:hanging="227"/>
        </w:pPr>
        <w:rPr>
          <w:rFonts w:ascii="Arial" w:hAnsi="Arial" w:hint="default"/>
          <w:color w:val="auto"/>
        </w:rPr>
      </w:lvl>
    </w:lvlOverride>
  </w:num>
  <w:num w:numId="25" w16cid:durableId="856849765">
    <w:abstractNumId w:val="35"/>
  </w:num>
  <w:num w:numId="26" w16cid:durableId="1446464781">
    <w:abstractNumId w:val="28"/>
  </w:num>
  <w:num w:numId="27" w16cid:durableId="888341677">
    <w:abstractNumId w:val="37"/>
  </w:num>
  <w:num w:numId="28" w16cid:durableId="1486320119">
    <w:abstractNumId w:val="9"/>
  </w:num>
  <w:num w:numId="29" w16cid:durableId="4094256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61198056">
    <w:abstractNumId w:val="36"/>
  </w:num>
  <w:num w:numId="31" w16cid:durableId="1852064899">
    <w:abstractNumId w:val="12"/>
  </w:num>
  <w:num w:numId="32" w16cid:durableId="716472019">
    <w:abstractNumId w:val="1"/>
  </w:num>
  <w:num w:numId="33" w16cid:durableId="1186555599">
    <w:abstractNumId w:val="15"/>
  </w:num>
  <w:num w:numId="34" w16cid:durableId="1836335507">
    <w:abstractNumId w:val="30"/>
  </w:num>
  <w:num w:numId="35" w16cid:durableId="1825075964">
    <w:abstractNumId w:val="26"/>
  </w:num>
  <w:num w:numId="36" w16cid:durableId="2071265782">
    <w:abstractNumId w:val="16"/>
  </w:num>
  <w:num w:numId="37" w16cid:durableId="1768498144">
    <w:abstractNumId w:val="3"/>
  </w:num>
  <w:num w:numId="38" w16cid:durableId="2107991008">
    <w:abstractNumId w:val="7"/>
  </w:num>
  <w:num w:numId="39" w16cid:durableId="1175344644">
    <w:abstractNumId w:val="17"/>
  </w:num>
  <w:num w:numId="40" w16cid:durableId="307900313">
    <w:abstractNumId w:val="34"/>
  </w:num>
  <w:num w:numId="41" w16cid:durableId="1235701384">
    <w:abstractNumId w:val="39"/>
  </w:num>
  <w:num w:numId="42" w16cid:durableId="1943759093">
    <w:abstractNumId w:val="6"/>
  </w:num>
  <w:num w:numId="43" w16cid:durableId="1532839228">
    <w:abstractNumId w:val="2"/>
  </w:num>
  <w:num w:numId="44" w16cid:durableId="94181556">
    <w:abstractNumId w:val="9"/>
  </w:num>
  <w:num w:numId="45" w16cid:durableId="603264647">
    <w:abstractNumId w:val="9"/>
  </w:num>
  <w:num w:numId="46" w16cid:durableId="589854749">
    <w:abstractNumId w:val="9"/>
  </w:num>
  <w:num w:numId="47" w16cid:durableId="1277717730">
    <w:abstractNumId w:val="9"/>
  </w:num>
  <w:num w:numId="48" w16cid:durableId="1176193578">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9DC"/>
    <w:rsid w:val="00000075"/>
    <w:rsid w:val="00000AF6"/>
    <w:rsid w:val="00000F3C"/>
    <w:rsid w:val="00001FF4"/>
    <w:rsid w:val="000023C2"/>
    <w:rsid w:val="00004489"/>
    <w:rsid w:val="00004BC5"/>
    <w:rsid w:val="00005697"/>
    <w:rsid w:val="00005764"/>
    <w:rsid w:val="00005C79"/>
    <w:rsid w:val="00005DAE"/>
    <w:rsid w:val="000104AD"/>
    <w:rsid w:val="000104D5"/>
    <w:rsid w:val="000116E2"/>
    <w:rsid w:val="00011B0D"/>
    <w:rsid w:val="00012518"/>
    <w:rsid w:val="000137A8"/>
    <w:rsid w:val="00014444"/>
    <w:rsid w:val="0001495E"/>
    <w:rsid w:val="00014D81"/>
    <w:rsid w:val="0001561F"/>
    <w:rsid w:val="00016F3E"/>
    <w:rsid w:val="000170B1"/>
    <w:rsid w:val="00022C15"/>
    <w:rsid w:val="00023ABE"/>
    <w:rsid w:val="000240F0"/>
    <w:rsid w:val="00024F32"/>
    <w:rsid w:val="00026C04"/>
    <w:rsid w:val="000300AF"/>
    <w:rsid w:val="00032124"/>
    <w:rsid w:val="000324B2"/>
    <w:rsid w:val="00032774"/>
    <w:rsid w:val="00032817"/>
    <w:rsid w:val="00032CDE"/>
    <w:rsid w:val="000331E4"/>
    <w:rsid w:val="0003338D"/>
    <w:rsid w:val="000334E6"/>
    <w:rsid w:val="00033619"/>
    <w:rsid w:val="000340D8"/>
    <w:rsid w:val="00034228"/>
    <w:rsid w:val="00035367"/>
    <w:rsid w:val="0003742A"/>
    <w:rsid w:val="00041B75"/>
    <w:rsid w:val="000431B8"/>
    <w:rsid w:val="000431F0"/>
    <w:rsid w:val="00043952"/>
    <w:rsid w:val="00043B82"/>
    <w:rsid w:val="00043E9E"/>
    <w:rsid w:val="000448C3"/>
    <w:rsid w:val="00044B83"/>
    <w:rsid w:val="00044BD0"/>
    <w:rsid w:val="00045E0D"/>
    <w:rsid w:val="000469E7"/>
    <w:rsid w:val="00047894"/>
    <w:rsid w:val="00050C06"/>
    <w:rsid w:val="0005108E"/>
    <w:rsid w:val="0005151B"/>
    <w:rsid w:val="00052C0D"/>
    <w:rsid w:val="00054C95"/>
    <w:rsid w:val="00054DB0"/>
    <w:rsid w:val="00055901"/>
    <w:rsid w:val="000560FB"/>
    <w:rsid w:val="000561CF"/>
    <w:rsid w:val="000562F4"/>
    <w:rsid w:val="00056A6C"/>
    <w:rsid w:val="000575BF"/>
    <w:rsid w:val="0005774F"/>
    <w:rsid w:val="000605E0"/>
    <w:rsid w:val="00060B69"/>
    <w:rsid w:val="00061907"/>
    <w:rsid w:val="00062A44"/>
    <w:rsid w:val="00062F2D"/>
    <w:rsid w:val="00063350"/>
    <w:rsid w:val="00064151"/>
    <w:rsid w:val="0006572F"/>
    <w:rsid w:val="000666CC"/>
    <w:rsid w:val="00066FBD"/>
    <w:rsid w:val="0006782E"/>
    <w:rsid w:val="00070B49"/>
    <w:rsid w:val="000724AE"/>
    <w:rsid w:val="00072518"/>
    <w:rsid w:val="000730CF"/>
    <w:rsid w:val="0007506A"/>
    <w:rsid w:val="00075314"/>
    <w:rsid w:val="00076A72"/>
    <w:rsid w:val="0007776A"/>
    <w:rsid w:val="00077A76"/>
    <w:rsid w:val="0008037D"/>
    <w:rsid w:val="00081C88"/>
    <w:rsid w:val="00083873"/>
    <w:rsid w:val="00084660"/>
    <w:rsid w:val="00085380"/>
    <w:rsid w:val="00085DC9"/>
    <w:rsid w:val="00085FB9"/>
    <w:rsid w:val="00086170"/>
    <w:rsid w:val="00086318"/>
    <w:rsid w:val="00087EF7"/>
    <w:rsid w:val="00087F02"/>
    <w:rsid w:val="0009040C"/>
    <w:rsid w:val="00091286"/>
    <w:rsid w:val="000913FD"/>
    <w:rsid w:val="00091EDA"/>
    <w:rsid w:val="000925E0"/>
    <w:rsid w:val="00093674"/>
    <w:rsid w:val="000937E3"/>
    <w:rsid w:val="000947EB"/>
    <w:rsid w:val="00096617"/>
    <w:rsid w:val="00096A8C"/>
    <w:rsid w:val="000974FE"/>
    <w:rsid w:val="00097DC6"/>
    <w:rsid w:val="000A00D9"/>
    <w:rsid w:val="000A01FA"/>
    <w:rsid w:val="000A0F08"/>
    <w:rsid w:val="000A38AA"/>
    <w:rsid w:val="000A3D64"/>
    <w:rsid w:val="000A43BC"/>
    <w:rsid w:val="000A4D89"/>
    <w:rsid w:val="000A50DD"/>
    <w:rsid w:val="000A537C"/>
    <w:rsid w:val="000A62D8"/>
    <w:rsid w:val="000A6C74"/>
    <w:rsid w:val="000A6D2B"/>
    <w:rsid w:val="000A71EF"/>
    <w:rsid w:val="000A7432"/>
    <w:rsid w:val="000B23FF"/>
    <w:rsid w:val="000B2EB7"/>
    <w:rsid w:val="000B4900"/>
    <w:rsid w:val="000B497F"/>
    <w:rsid w:val="000B4A72"/>
    <w:rsid w:val="000B5105"/>
    <w:rsid w:val="000B74D4"/>
    <w:rsid w:val="000B7703"/>
    <w:rsid w:val="000B7983"/>
    <w:rsid w:val="000C01FB"/>
    <w:rsid w:val="000C245C"/>
    <w:rsid w:val="000C3FA4"/>
    <w:rsid w:val="000C401B"/>
    <w:rsid w:val="000C6B77"/>
    <w:rsid w:val="000C7971"/>
    <w:rsid w:val="000D19EB"/>
    <w:rsid w:val="000D34F1"/>
    <w:rsid w:val="000D3674"/>
    <w:rsid w:val="000D3C1C"/>
    <w:rsid w:val="000D3CFB"/>
    <w:rsid w:val="000D6290"/>
    <w:rsid w:val="000E030F"/>
    <w:rsid w:val="000E2226"/>
    <w:rsid w:val="000E3A32"/>
    <w:rsid w:val="000E3D08"/>
    <w:rsid w:val="000E43B0"/>
    <w:rsid w:val="000E49C4"/>
    <w:rsid w:val="000E4ACE"/>
    <w:rsid w:val="000E7FC2"/>
    <w:rsid w:val="000F0F90"/>
    <w:rsid w:val="000F1ADD"/>
    <w:rsid w:val="000F1CA2"/>
    <w:rsid w:val="000F40D2"/>
    <w:rsid w:val="000F41F1"/>
    <w:rsid w:val="000F4488"/>
    <w:rsid w:val="000F5448"/>
    <w:rsid w:val="00100FAB"/>
    <w:rsid w:val="001027A3"/>
    <w:rsid w:val="00102DB6"/>
    <w:rsid w:val="00105593"/>
    <w:rsid w:val="00106A99"/>
    <w:rsid w:val="001070E2"/>
    <w:rsid w:val="001073A6"/>
    <w:rsid w:val="00111BB6"/>
    <w:rsid w:val="0011217E"/>
    <w:rsid w:val="001123FA"/>
    <w:rsid w:val="00112CB0"/>
    <w:rsid w:val="00112E8F"/>
    <w:rsid w:val="00114A04"/>
    <w:rsid w:val="00115AAA"/>
    <w:rsid w:val="00116C24"/>
    <w:rsid w:val="0011746D"/>
    <w:rsid w:val="00117E21"/>
    <w:rsid w:val="00120792"/>
    <w:rsid w:val="001209B5"/>
    <w:rsid w:val="0012587B"/>
    <w:rsid w:val="001268BC"/>
    <w:rsid w:val="00127ED8"/>
    <w:rsid w:val="00132490"/>
    <w:rsid w:val="00133281"/>
    <w:rsid w:val="00133AA0"/>
    <w:rsid w:val="0013722E"/>
    <w:rsid w:val="00137FAB"/>
    <w:rsid w:val="001404C5"/>
    <w:rsid w:val="00141B08"/>
    <w:rsid w:val="00146BB9"/>
    <w:rsid w:val="00147BC5"/>
    <w:rsid w:val="00147CB0"/>
    <w:rsid w:val="001501D9"/>
    <w:rsid w:val="00151F96"/>
    <w:rsid w:val="0015206A"/>
    <w:rsid w:val="00152927"/>
    <w:rsid w:val="00154E0D"/>
    <w:rsid w:val="00156D10"/>
    <w:rsid w:val="00157495"/>
    <w:rsid w:val="001600E9"/>
    <w:rsid w:val="00160359"/>
    <w:rsid w:val="00160FEC"/>
    <w:rsid w:val="001610E5"/>
    <w:rsid w:val="00161BAB"/>
    <w:rsid w:val="00161BC8"/>
    <w:rsid w:val="00161D2A"/>
    <w:rsid w:val="00162E01"/>
    <w:rsid w:val="001638A6"/>
    <w:rsid w:val="00164C26"/>
    <w:rsid w:val="001656C6"/>
    <w:rsid w:val="00165CCB"/>
    <w:rsid w:val="00166628"/>
    <w:rsid w:val="001669AA"/>
    <w:rsid w:val="00167126"/>
    <w:rsid w:val="0016798E"/>
    <w:rsid w:val="001679A9"/>
    <w:rsid w:val="00167F1F"/>
    <w:rsid w:val="00170112"/>
    <w:rsid w:val="00170CC4"/>
    <w:rsid w:val="001714F3"/>
    <w:rsid w:val="001719DF"/>
    <w:rsid w:val="001721A3"/>
    <w:rsid w:val="00173B5A"/>
    <w:rsid w:val="00173D77"/>
    <w:rsid w:val="001759BC"/>
    <w:rsid w:val="0017656A"/>
    <w:rsid w:val="00176864"/>
    <w:rsid w:val="001804B8"/>
    <w:rsid w:val="001813D8"/>
    <w:rsid w:val="0018338C"/>
    <w:rsid w:val="001855D0"/>
    <w:rsid w:val="0018615F"/>
    <w:rsid w:val="00187F05"/>
    <w:rsid w:val="00190728"/>
    <w:rsid w:val="0019323F"/>
    <w:rsid w:val="00194644"/>
    <w:rsid w:val="0019476D"/>
    <w:rsid w:val="00194F02"/>
    <w:rsid w:val="001957BF"/>
    <w:rsid w:val="00195AB3"/>
    <w:rsid w:val="001A007B"/>
    <w:rsid w:val="001A0D77"/>
    <w:rsid w:val="001A196A"/>
    <w:rsid w:val="001A1D95"/>
    <w:rsid w:val="001A2565"/>
    <w:rsid w:val="001A2FD7"/>
    <w:rsid w:val="001A330B"/>
    <w:rsid w:val="001A46A5"/>
    <w:rsid w:val="001A6118"/>
    <w:rsid w:val="001A6141"/>
    <w:rsid w:val="001A759A"/>
    <w:rsid w:val="001A7CE7"/>
    <w:rsid w:val="001AF1CC"/>
    <w:rsid w:val="001B1762"/>
    <w:rsid w:val="001B17AC"/>
    <w:rsid w:val="001B30FA"/>
    <w:rsid w:val="001B39FB"/>
    <w:rsid w:val="001B3E5D"/>
    <w:rsid w:val="001B588D"/>
    <w:rsid w:val="001B5CCE"/>
    <w:rsid w:val="001B5F53"/>
    <w:rsid w:val="001B6B8F"/>
    <w:rsid w:val="001B76CE"/>
    <w:rsid w:val="001B7D78"/>
    <w:rsid w:val="001B7F24"/>
    <w:rsid w:val="001C16A2"/>
    <w:rsid w:val="001C284A"/>
    <w:rsid w:val="001C2DF4"/>
    <w:rsid w:val="001C469E"/>
    <w:rsid w:val="001C5251"/>
    <w:rsid w:val="001C7835"/>
    <w:rsid w:val="001C7EAE"/>
    <w:rsid w:val="001D0048"/>
    <w:rsid w:val="001D0A28"/>
    <w:rsid w:val="001D18C9"/>
    <w:rsid w:val="001D1E28"/>
    <w:rsid w:val="001D2903"/>
    <w:rsid w:val="001D2E03"/>
    <w:rsid w:val="001D4050"/>
    <w:rsid w:val="001D46BF"/>
    <w:rsid w:val="001D4783"/>
    <w:rsid w:val="001D4D37"/>
    <w:rsid w:val="001D55BA"/>
    <w:rsid w:val="001D5624"/>
    <w:rsid w:val="001D70D1"/>
    <w:rsid w:val="001D7D9B"/>
    <w:rsid w:val="001E0C28"/>
    <w:rsid w:val="001E0DF0"/>
    <w:rsid w:val="001E16C3"/>
    <w:rsid w:val="001E287C"/>
    <w:rsid w:val="001E4FD9"/>
    <w:rsid w:val="001E5415"/>
    <w:rsid w:val="001E56DB"/>
    <w:rsid w:val="001E72F9"/>
    <w:rsid w:val="001E78A6"/>
    <w:rsid w:val="001E7AE2"/>
    <w:rsid w:val="001F13C1"/>
    <w:rsid w:val="001F1758"/>
    <w:rsid w:val="001F17AB"/>
    <w:rsid w:val="001F1850"/>
    <w:rsid w:val="001F1E9A"/>
    <w:rsid w:val="001F4328"/>
    <w:rsid w:val="001F446D"/>
    <w:rsid w:val="001F4474"/>
    <w:rsid w:val="001F4E1B"/>
    <w:rsid w:val="001F6A95"/>
    <w:rsid w:val="001F6B0A"/>
    <w:rsid w:val="001F75DA"/>
    <w:rsid w:val="00200049"/>
    <w:rsid w:val="00200486"/>
    <w:rsid w:val="00201320"/>
    <w:rsid w:val="00201A96"/>
    <w:rsid w:val="0020204A"/>
    <w:rsid w:val="00203FC2"/>
    <w:rsid w:val="00204699"/>
    <w:rsid w:val="00205C0B"/>
    <w:rsid w:val="00206183"/>
    <w:rsid w:val="00206627"/>
    <w:rsid w:val="00206ADA"/>
    <w:rsid w:val="00207CDE"/>
    <w:rsid w:val="00207D15"/>
    <w:rsid w:val="002104DD"/>
    <w:rsid w:val="00211044"/>
    <w:rsid w:val="002112EC"/>
    <w:rsid w:val="00212435"/>
    <w:rsid w:val="0021430D"/>
    <w:rsid w:val="00214A89"/>
    <w:rsid w:val="00215AB7"/>
    <w:rsid w:val="0022040D"/>
    <w:rsid w:val="00220E52"/>
    <w:rsid w:val="00221800"/>
    <w:rsid w:val="00221AB7"/>
    <w:rsid w:val="0022247B"/>
    <w:rsid w:val="00222A52"/>
    <w:rsid w:val="00223B7F"/>
    <w:rsid w:val="00223E16"/>
    <w:rsid w:val="00224186"/>
    <w:rsid w:val="00225218"/>
    <w:rsid w:val="002260DC"/>
    <w:rsid w:val="00227048"/>
    <w:rsid w:val="00227712"/>
    <w:rsid w:val="00227782"/>
    <w:rsid w:val="00231DEE"/>
    <w:rsid w:val="0023336E"/>
    <w:rsid w:val="00233FBB"/>
    <w:rsid w:val="00234DEE"/>
    <w:rsid w:val="00236730"/>
    <w:rsid w:val="00236C4E"/>
    <w:rsid w:val="00243320"/>
    <w:rsid w:val="00243C91"/>
    <w:rsid w:val="002457DE"/>
    <w:rsid w:val="00246435"/>
    <w:rsid w:val="00246832"/>
    <w:rsid w:val="00246BCF"/>
    <w:rsid w:val="00250894"/>
    <w:rsid w:val="00251245"/>
    <w:rsid w:val="00251CA2"/>
    <w:rsid w:val="00253CFD"/>
    <w:rsid w:val="0025404E"/>
    <w:rsid w:val="0025414D"/>
    <w:rsid w:val="002541A0"/>
    <w:rsid w:val="00254B5D"/>
    <w:rsid w:val="00255727"/>
    <w:rsid w:val="00255807"/>
    <w:rsid w:val="00255996"/>
    <w:rsid w:val="00255D5B"/>
    <w:rsid w:val="00257AAE"/>
    <w:rsid w:val="002601BB"/>
    <w:rsid w:val="0026042E"/>
    <w:rsid w:val="002607CC"/>
    <w:rsid w:val="0026156B"/>
    <w:rsid w:val="0026194A"/>
    <w:rsid w:val="00261FE4"/>
    <w:rsid w:val="00263423"/>
    <w:rsid w:val="00263440"/>
    <w:rsid w:val="002644BD"/>
    <w:rsid w:val="00265918"/>
    <w:rsid w:val="00265B72"/>
    <w:rsid w:val="00267235"/>
    <w:rsid w:val="00270834"/>
    <w:rsid w:val="00272637"/>
    <w:rsid w:val="002736A5"/>
    <w:rsid w:val="00273E86"/>
    <w:rsid w:val="002750F2"/>
    <w:rsid w:val="002814E6"/>
    <w:rsid w:val="00281A54"/>
    <w:rsid w:val="00282AE5"/>
    <w:rsid w:val="00282E8D"/>
    <w:rsid w:val="00283F88"/>
    <w:rsid w:val="00285929"/>
    <w:rsid w:val="00285F31"/>
    <w:rsid w:val="00287114"/>
    <w:rsid w:val="00291C2B"/>
    <w:rsid w:val="00291FB6"/>
    <w:rsid w:val="00292AE9"/>
    <w:rsid w:val="00292C9F"/>
    <w:rsid w:val="002936B4"/>
    <w:rsid w:val="00293D76"/>
    <w:rsid w:val="00293ECC"/>
    <w:rsid w:val="002951E6"/>
    <w:rsid w:val="00295330"/>
    <w:rsid w:val="00296402"/>
    <w:rsid w:val="00296922"/>
    <w:rsid w:val="00296CD6"/>
    <w:rsid w:val="002977ED"/>
    <w:rsid w:val="00297C09"/>
    <w:rsid w:val="002A0C3F"/>
    <w:rsid w:val="002A2010"/>
    <w:rsid w:val="002A2F57"/>
    <w:rsid w:val="002A4A4F"/>
    <w:rsid w:val="002A4E61"/>
    <w:rsid w:val="002A50EE"/>
    <w:rsid w:val="002A5FF1"/>
    <w:rsid w:val="002B04D4"/>
    <w:rsid w:val="002B0577"/>
    <w:rsid w:val="002B6B17"/>
    <w:rsid w:val="002B7004"/>
    <w:rsid w:val="002B7735"/>
    <w:rsid w:val="002C0787"/>
    <w:rsid w:val="002C0FDD"/>
    <w:rsid w:val="002C2F14"/>
    <w:rsid w:val="002C33DA"/>
    <w:rsid w:val="002C3C9E"/>
    <w:rsid w:val="002C4C3C"/>
    <w:rsid w:val="002C4F0D"/>
    <w:rsid w:val="002C5586"/>
    <w:rsid w:val="002C69A4"/>
    <w:rsid w:val="002C766D"/>
    <w:rsid w:val="002C797E"/>
    <w:rsid w:val="002D24BA"/>
    <w:rsid w:val="002D26ED"/>
    <w:rsid w:val="002D2AF6"/>
    <w:rsid w:val="002D4EDC"/>
    <w:rsid w:val="002D4F61"/>
    <w:rsid w:val="002D50CB"/>
    <w:rsid w:val="002D5E68"/>
    <w:rsid w:val="002E07D8"/>
    <w:rsid w:val="002E2C80"/>
    <w:rsid w:val="002E3218"/>
    <w:rsid w:val="002E3F19"/>
    <w:rsid w:val="002E47CC"/>
    <w:rsid w:val="002E47D9"/>
    <w:rsid w:val="002E51D2"/>
    <w:rsid w:val="002E6A5D"/>
    <w:rsid w:val="002E6C0C"/>
    <w:rsid w:val="002E7249"/>
    <w:rsid w:val="002E7A0E"/>
    <w:rsid w:val="002E7EFA"/>
    <w:rsid w:val="002F13DA"/>
    <w:rsid w:val="002F1D30"/>
    <w:rsid w:val="002F2267"/>
    <w:rsid w:val="002F3576"/>
    <w:rsid w:val="002F3600"/>
    <w:rsid w:val="002F4890"/>
    <w:rsid w:val="002F6386"/>
    <w:rsid w:val="002F7211"/>
    <w:rsid w:val="00300BAE"/>
    <w:rsid w:val="00300F5D"/>
    <w:rsid w:val="003011BE"/>
    <w:rsid w:val="00302191"/>
    <w:rsid w:val="00302F7A"/>
    <w:rsid w:val="00303704"/>
    <w:rsid w:val="00304043"/>
    <w:rsid w:val="00304551"/>
    <w:rsid w:val="00305171"/>
    <w:rsid w:val="00306442"/>
    <w:rsid w:val="0031058F"/>
    <w:rsid w:val="003116AC"/>
    <w:rsid w:val="003122A8"/>
    <w:rsid w:val="00312C7F"/>
    <w:rsid w:val="00313738"/>
    <w:rsid w:val="003149E6"/>
    <w:rsid w:val="00314DC4"/>
    <w:rsid w:val="003215BD"/>
    <w:rsid w:val="003219DE"/>
    <w:rsid w:val="00323400"/>
    <w:rsid w:val="0032348B"/>
    <w:rsid w:val="00323F79"/>
    <w:rsid w:val="00325207"/>
    <w:rsid w:val="003261EF"/>
    <w:rsid w:val="00326337"/>
    <w:rsid w:val="00326A36"/>
    <w:rsid w:val="0032724A"/>
    <w:rsid w:val="00330FBF"/>
    <w:rsid w:val="00334603"/>
    <w:rsid w:val="00334798"/>
    <w:rsid w:val="00336ECB"/>
    <w:rsid w:val="0034041A"/>
    <w:rsid w:val="00341F2C"/>
    <w:rsid w:val="003421C8"/>
    <w:rsid w:val="00342E98"/>
    <w:rsid w:val="003439D0"/>
    <w:rsid w:val="00345BD8"/>
    <w:rsid w:val="00346125"/>
    <w:rsid w:val="0034680A"/>
    <w:rsid w:val="003469CD"/>
    <w:rsid w:val="00347783"/>
    <w:rsid w:val="00347E26"/>
    <w:rsid w:val="003504DA"/>
    <w:rsid w:val="00351207"/>
    <w:rsid w:val="003521AB"/>
    <w:rsid w:val="00352DF6"/>
    <w:rsid w:val="00353350"/>
    <w:rsid w:val="00354696"/>
    <w:rsid w:val="0035519A"/>
    <w:rsid w:val="003554B0"/>
    <w:rsid w:val="00356506"/>
    <w:rsid w:val="00356520"/>
    <w:rsid w:val="00357570"/>
    <w:rsid w:val="0036059A"/>
    <w:rsid w:val="00362426"/>
    <w:rsid w:val="00363533"/>
    <w:rsid w:val="003635DD"/>
    <w:rsid w:val="00363FF8"/>
    <w:rsid w:val="003640E1"/>
    <w:rsid w:val="00364ABA"/>
    <w:rsid w:val="00364AD1"/>
    <w:rsid w:val="003659E5"/>
    <w:rsid w:val="0036642A"/>
    <w:rsid w:val="00367460"/>
    <w:rsid w:val="0037272B"/>
    <w:rsid w:val="00372B7D"/>
    <w:rsid w:val="00373B41"/>
    <w:rsid w:val="00376292"/>
    <w:rsid w:val="00376491"/>
    <w:rsid w:val="00376600"/>
    <w:rsid w:val="00376983"/>
    <w:rsid w:val="0037721D"/>
    <w:rsid w:val="00380166"/>
    <w:rsid w:val="00380AFD"/>
    <w:rsid w:val="0038102A"/>
    <w:rsid w:val="003810BB"/>
    <w:rsid w:val="003833B4"/>
    <w:rsid w:val="00384176"/>
    <w:rsid w:val="003867D3"/>
    <w:rsid w:val="00386CBA"/>
    <w:rsid w:val="00387167"/>
    <w:rsid w:val="003909FD"/>
    <w:rsid w:val="00391788"/>
    <w:rsid w:val="00391BE8"/>
    <w:rsid w:val="00393831"/>
    <w:rsid w:val="00393CCB"/>
    <w:rsid w:val="0039478A"/>
    <w:rsid w:val="00394A2D"/>
    <w:rsid w:val="003951CE"/>
    <w:rsid w:val="003975CC"/>
    <w:rsid w:val="00397BA0"/>
    <w:rsid w:val="003A09C0"/>
    <w:rsid w:val="003A30DC"/>
    <w:rsid w:val="003A31BB"/>
    <w:rsid w:val="003A4FA3"/>
    <w:rsid w:val="003A6C05"/>
    <w:rsid w:val="003A7379"/>
    <w:rsid w:val="003A743E"/>
    <w:rsid w:val="003A7ADE"/>
    <w:rsid w:val="003B0AA0"/>
    <w:rsid w:val="003B2A34"/>
    <w:rsid w:val="003B2B60"/>
    <w:rsid w:val="003B461F"/>
    <w:rsid w:val="003B4BC8"/>
    <w:rsid w:val="003B571C"/>
    <w:rsid w:val="003B58FD"/>
    <w:rsid w:val="003B59AE"/>
    <w:rsid w:val="003B6E2C"/>
    <w:rsid w:val="003B7108"/>
    <w:rsid w:val="003B7DB1"/>
    <w:rsid w:val="003C01A8"/>
    <w:rsid w:val="003C01D4"/>
    <w:rsid w:val="003C2CC3"/>
    <w:rsid w:val="003C35A5"/>
    <w:rsid w:val="003C425F"/>
    <w:rsid w:val="003C5931"/>
    <w:rsid w:val="003C69BF"/>
    <w:rsid w:val="003C7731"/>
    <w:rsid w:val="003D0158"/>
    <w:rsid w:val="003D09EE"/>
    <w:rsid w:val="003D0CC8"/>
    <w:rsid w:val="003D16BB"/>
    <w:rsid w:val="003D1FB2"/>
    <w:rsid w:val="003D23A3"/>
    <w:rsid w:val="003D2529"/>
    <w:rsid w:val="003D2E51"/>
    <w:rsid w:val="003D3464"/>
    <w:rsid w:val="003D3EC1"/>
    <w:rsid w:val="003D4179"/>
    <w:rsid w:val="003D47E0"/>
    <w:rsid w:val="003D5856"/>
    <w:rsid w:val="003D5D0D"/>
    <w:rsid w:val="003D6CCD"/>
    <w:rsid w:val="003E022F"/>
    <w:rsid w:val="003E0E97"/>
    <w:rsid w:val="003E1A79"/>
    <w:rsid w:val="003E1CFE"/>
    <w:rsid w:val="003E4DA9"/>
    <w:rsid w:val="003E6055"/>
    <w:rsid w:val="003E6AE4"/>
    <w:rsid w:val="003E737F"/>
    <w:rsid w:val="003E7489"/>
    <w:rsid w:val="003E7838"/>
    <w:rsid w:val="003F266C"/>
    <w:rsid w:val="003F5EA7"/>
    <w:rsid w:val="003F6F1A"/>
    <w:rsid w:val="003F711C"/>
    <w:rsid w:val="00400567"/>
    <w:rsid w:val="0040060F"/>
    <w:rsid w:val="004025C2"/>
    <w:rsid w:val="00402BCC"/>
    <w:rsid w:val="00403368"/>
    <w:rsid w:val="004036AB"/>
    <w:rsid w:val="00404E4F"/>
    <w:rsid w:val="004064F7"/>
    <w:rsid w:val="00407964"/>
    <w:rsid w:val="00410053"/>
    <w:rsid w:val="00411CEE"/>
    <w:rsid w:val="00412D7E"/>
    <w:rsid w:val="0041329E"/>
    <w:rsid w:val="00413E8F"/>
    <w:rsid w:val="00416695"/>
    <w:rsid w:val="00416A6D"/>
    <w:rsid w:val="004172DC"/>
    <w:rsid w:val="00417EEE"/>
    <w:rsid w:val="00420F0E"/>
    <w:rsid w:val="00421038"/>
    <w:rsid w:val="00421A9B"/>
    <w:rsid w:val="0042339A"/>
    <w:rsid w:val="00423B15"/>
    <w:rsid w:val="00424CB8"/>
    <w:rsid w:val="0042508F"/>
    <w:rsid w:val="004262C6"/>
    <w:rsid w:val="00427B8B"/>
    <w:rsid w:val="00430E9A"/>
    <w:rsid w:val="00431285"/>
    <w:rsid w:val="0043326D"/>
    <w:rsid w:val="00433D2E"/>
    <w:rsid w:val="004343C5"/>
    <w:rsid w:val="004345B0"/>
    <w:rsid w:val="004367D1"/>
    <w:rsid w:val="00436907"/>
    <w:rsid w:val="004379C2"/>
    <w:rsid w:val="004400E8"/>
    <w:rsid w:val="00444474"/>
    <w:rsid w:val="00444BF8"/>
    <w:rsid w:val="00446034"/>
    <w:rsid w:val="004503F7"/>
    <w:rsid w:val="00450C80"/>
    <w:rsid w:val="00450D37"/>
    <w:rsid w:val="0045185D"/>
    <w:rsid w:val="0045310D"/>
    <w:rsid w:val="00453A62"/>
    <w:rsid w:val="004543F3"/>
    <w:rsid w:val="004544D6"/>
    <w:rsid w:val="0045476F"/>
    <w:rsid w:val="00454ACD"/>
    <w:rsid w:val="004564B8"/>
    <w:rsid w:val="00456DEE"/>
    <w:rsid w:val="00457552"/>
    <w:rsid w:val="004614F3"/>
    <w:rsid w:val="00461CE9"/>
    <w:rsid w:val="00462407"/>
    <w:rsid w:val="004631DD"/>
    <w:rsid w:val="004635FD"/>
    <w:rsid w:val="0046394F"/>
    <w:rsid w:val="004642DC"/>
    <w:rsid w:val="00467E25"/>
    <w:rsid w:val="00470129"/>
    <w:rsid w:val="00470653"/>
    <w:rsid w:val="00470819"/>
    <w:rsid w:val="00471C2C"/>
    <w:rsid w:val="004728A0"/>
    <w:rsid w:val="00473C36"/>
    <w:rsid w:val="004742DD"/>
    <w:rsid w:val="00474516"/>
    <w:rsid w:val="0047509E"/>
    <w:rsid w:val="00475231"/>
    <w:rsid w:val="00476615"/>
    <w:rsid w:val="00477767"/>
    <w:rsid w:val="00477BC2"/>
    <w:rsid w:val="00480647"/>
    <w:rsid w:val="0048128E"/>
    <w:rsid w:val="004812D2"/>
    <w:rsid w:val="00482267"/>
    <w:rsid w:val="00484E96"/>
    <w:rsid w:val="00486EE0"/>
    <w:rsid w:val="00487603"/>
    <w:rsid w:val="00487695"/>
    <w:rsid w:val="0048796D"/>
    <w:rsid w:val="00490050"/>
    <w:rsid w:val="00490309"/>
    <w:rsid w:val="00490546"/>
    <w:rsid w:val="004915AA"/>
    <w:rsid w:val="00492CE0"/>
    <w:rsid w:val="0049356C"/>
    <w:rsid w:val="00494D8C"/>
    <w:rsid w:val="00496700"/>
    <w:rsid w:val="004A0695"/>
    <w:rsid w:val="004A0B0C"/>
    <w:rsid w:val="004A1BEA"/>
    <w:rsid w:val="004A1F1F"/>
    <w:rsid w:val="004A26D0"/>
    <w:rsid w:val="004A2FB8"/>
    <w:rsid w:val="004A3221"/>
    <w:rsid w:val="004A4BF3"/>
    <w:rsid w:val="004A54F0"/>
    <w:rsid w:val="004A5586"/>
    <w:rsid w:val="004A5786"/>
    <w:rsid w:val="004A6477"/>
    <w:rsid w:val="004B0894"/>
    <w:rsid w:val="004B0F5A"/>
    <w:rsid w:val="004B1531"/>
    <w:rsid w:val="004B2B7D"/>
    <w:rsid w:val="004B35C9"/>
    <w:rsid w:val="004B5372"/>
    <w:rsid w:val="004B57F2"/>
    <w:rsid w:val="004B5BFB"/>
    <w:rsid w:val="004B609E"/>
    <w:rsid w:val="004B6425"/>
    <w:rsid w:val="004B762D"/>
    <w:rsid w:val="004B7D6C"/>
    <w:rsid w:val="004C0864"/>
    <w:rsid w:val="004C2457"/>
    <w:rsid w:val="004C3247"/>
    <w:rsid w:val="004C34D2"/>
    <w:rsid w:val="004C3A5D"/>
    <w:rsid w:val="004C4823"/>
    <w:rsid w:val="004C6B17"/>
    <w:rsid w:val="004C6ED8"/>
    <w:rsid w:val="004D209D"/>
    <w:rsid w:val="004D29AB"/>
    <w:rsid w:val="004D2A14"/>
    <w:rsid w:val="004E1233"/>
    <w:rsid w:val="004E28C6"/>
    <w:rsid w:val="004E42F5"/>
    <w:rsid w:val="004E4D12"/>
    <w:rsid w:val="004E6701"/>
    <w:rsid w:val="004E6D1D"/>
    <w:rsid w:val="004E6DE1"/>
    <w:rsid w:val="004E76D2"/>
    <w:rsid w:val="004F093E"/>
    <w:rsid w:val="004F0D72"/>
    <w:rsid w:val="004F10E0"/>
    <w:rsid w:val="004F1358"/>
    <w:rsid w:val="004F138F"/>
    <w:rsid w:val="004F1715"/>
    <w:rsid w:val="004F1CA4"/>
    <w:rsid w:val="004F1D2E"/>
    <w:rsid w:val="004F21EF"/>
    <w:rsid w:val="004F2D0A"/>
    <w:rsid w:val="004F420C"/>
    <w:rsid w:val="004F4592"/>
    <w:rsid w:val="004F6C63"/>
    <w:rsid w:val="004F70E1"/>
    <w:rsid w:val="004F7220"/>
    <w:rsid w:val="004F7BE2"/>
    <w:rsid w:val="00500123"/>
    <w:rsid w:val="00500C15"/>
    <w:rsid w:val="00500C89"/>
    <w:rsid w:val="00502A56"/>
    <w:rsid w:val="00502F41"/>
    <w:rsid w:val="0050441D"/>
    <w:rsid w:val="0050592A"/>
    <w:rsid w:val="00505B6D"/>
    <w:rsid w:val="0050670B"/>
    <w:rsid w:val="005068BD"/>
    <w:rsid w:val="00506BD7"/>
    <w:rsid w:val="00506CD2"/>
    <w:rsid w:val="00510C48"/>
    <w:rsid w:val="00511B29"/>
    <w:rsid w:val="00512096"/>
    <w:rsid w:val="005124ED"/>
    <w:rsid w:val="005141E8"/>
    <w:rsid w:val="0051477F"/>
    <w:rsid w:val="00514C77"/>
    <w:rsid w:val="0051531C"/>
    <w:rsid w:val="00516A89"/>
    <w:rsid w:val="00517257"/>
    <w:rsid w:val="005175BD"/>
    <w:rsid w:val="00517654"/>
    <w:rsid w:val="005177E7"/>
    <w:rsid w:val="00517B6E"/>
    <w:rsid w:val="00521FA9"/>
    <w:rsid w:val="00522722"/>
    <w:rsid w:val="00524209"/>
    <w:rsid w:val="005251F5"/>
    <w:rsid w:val="005269E4"/>
    <w:rsid w:val="00526CB8"/>
    <w:rsid w:val="00527A18"/>
    <w:rsid w:val="0053081B"/>
    <w:rsid w:val="005315B5"/>
    <w:rsid w:val="005342B7"/>
    <w:rsid w:val="00536020"/>
    <w:rsid w:val="0053605B"/>
    <w:rsid w:val="00540B70"/>
    <w:rsid w:val="00541FD0"/>
    <w:rsid w:val="005432CD"/>
    <w:rsid w:val="00550C99"/>
    <w:rsid w:val="00550F29"/>
    <w:rsid w:val="00552EB0"/>
    <w:rsid w:val="00553413"/>
    <w:rsid w:val="0055430B"/>
    <w:rsid w:val="0055562D"/>
    <w:rsid w:val="0055584D"/>
    <w:rsid w:val="00555AB2"/>
    <w:rsid w:val="00555D3D"/>
    <w:rsid w:val="00556F0D"/>
    <w:rsid w:val="005601A6"/>
    <w:rsid w:val="005602E2"/>
    <w:rsid w:val="00560575"/>
    <w:rsid w:val="00561129"/>
    <w:rsid w:val="00562410"/>
    <w:rsid w:val="00562B8A"/>
    <w:rsid w:val="00564257"/>
    <w:rsid w:val="00564308"/>
    <w:rsid w:val="00567619"/>
    <w:rsid w:val="00567731"/>
    <w:rsid w:val="005677B7"/>
    <w:rsid w:val="00567B5E"/>
    <w:rsid w:val="00567CDC"/>
    <w:rsid w:val="00567EB6"/>
    <w:rsid w:val="0057087C"/>
    <w:rsid w:val="00571371"/>
    <w:rsid w:val="00571C54"/>
    <w:rsid w:val="00572570"/>
    <w:rsid w:val="0057353C"/>
    <w:rsid w:val="00574FE5"/>
    <w:rsid w:val="005754AB"/>
    <w:rsid w:val="00575DC4"/>
    <w:rsid w:val="0057630A"/>
    <w:rsid w:val="005768FB"/>
    <w:rsid w:val="0057693C"/>
    <w:rsid w:val="00577FEE"/>
    <w:rsid w:val="0058078B"/>
    <w:rsid w:val="00581A5B"/>
    <w:rsid w:val="005826F4"/>
    <w:rsid w:val="0058369E"/>
    <w:rsid w:val="00583A7E"/>
    <w:rsid w:val="005852DD"/>
    <w:rsid w:val="00585395"/>
    <w:rsid w:val="0058584C"/>
    <w:rsid w:val="0058718E"/>
    <w:rsid w:val="005907F2"/>
    <w:rsid w:val="00590C50"/>
    <w:rsid w:val="00590D09"/>
    <w:rsid w:val="0059156A"/>
    <w:rsid w:val="00591F0F"/>
    <w:rsid w:val="00593167"/>
    <w:rsid w:val="00593314"/>
    <w:rsid w:val="0059368E"/>
    <w:rsid w:val="00593BF5"/>
    <w:rsid w:val="00594496"/>
    <w:rsid w:val="00594A89"/>
    <w:rsid w:val="00594D19"/>
    <w:rsid w:val="005956D3"/>
    <w:rsid w:val="00596365"/>
    <w:rsid w:val="005965BC"/>
    <w:rsid w:val="00596629"/>
    <w:rsid w:val="005970CC"/>
    <w:rsid w:val="005A2547"/>
    <w:rsid w:val="005A3F85"/>
    <w:rsid w:val="005A5B5D"/>
    <w:rsid w:val="005A5D1F"/>
    <w:rsid w:val="005A6558"/>
    <w:rsid w:val="005A7E78"/>
    <w:rsid w:val="005B03ED"/>
    <w:rsid w:val="005B1062"/>
    <w:rsid w:val="005B1386"/>
    <w:rsid w:val="005B1776"/>
    <w:rsid w:val="005B18CA"/>
    <w:rsid w:val="005B1BA3"/>
    <w:rsid w:val="005B220B"/>
    <w:rsid w:val="005B32FB"/>
    <w:rsid w:val="005B57A2"/>
    <w:rsid w:val="005B6346"/>
    <w:rsid w:val="005B7FE4"/>
    <w:rsid w:val="005C05E0"/>
    <w:rsid w:val="005C19EF"/>
    <w:rsid w:val="005C37E0"/>
    <w:rsid w:val="005C38E1"/>
    <w:rsid w:val="005C425A"/>
    <w:rsid w:val="005C51DC"/>
    <w:rsid w:val="005C54B9"/>
    <w:rsid w:val="005C5A1C"/>
    <w:rsid w:val="005C5B03"/>
    <w:rsid w:val="005C62BF"/>
    <w:rsid w:val="005C64B2"/>
    <w:rsid w:val="005C6618"/>
    <w:rsid w:val="005D0189"/>
    <w:rsid w:val="005D0B7E"/>
    <w:rsid w:val="005D2CE1"/>
    <w:rsid w:val="005D466B"/>
    <w:rsid w:val="005E0F7E"/>
    <w:rsid w:val="005E21C7"/>
    <w:rsid w:val="005E3AF7"/>
    <w:rsid w:val="005E3E77"/>
    <w:rsid w:val="005E4167"/>
    <w:rsid w:val="005E4470"/>
    <w:rsid w:val="005E462C"/>
    <w:rsid w:val="005E5794"/>
    <w:rsid w:val="005E5E66"/>
    <w:rsid w:val="005E675C"/>
    <w:rsid w:val="005F0BB9"/>
    <w:rsid w:val="005F16DF"/>
    <w:rsid w:val="005F1D6C"/>
    <w:rsid w:val="005F274A"/>
    <w:rsid w:val="005F2F31"/>
    <w:rsid w:val="005F6BE3"/>
    <w:rsid w:val="005F74C1"/>
    <w:rsid w:val="005F7B5A"/>
    <w:rsid w:val="005F7BE7"/>
    <w:rsid w:val="005F7E43"/>
    <w:rsid w:val="006006C3"/>
    <w:rsid w:val="00602C05"/>
    <w:rsid w:val="00603FD5"/>
    <w:rsid w:val="006053AB"/>
    <w:rsid w:val="00605D11"/>
    <w:rsid w:val="00605EF5"/>
    <w:rsid w:val="00607C9D"/>
    <w:rsid w:val="00607F03"/>
    <w:rsid w:val="00610434"/>
    <w:rsid w:val="00610627"/>
    <w:rsid w:val="00610F6C"/>
    <w:rsid w:val="0061103D"/>
    <w:rsid w:val="00611632"/>
    <w:rsid w:val="0061302B"/>
    <w:rsid w:val="006156F2"/>
    <w:rsid w:val="006159ED"/>
    <w:rsid w:val="00615F4A"/>
    <w:rsid w:val="00616769"/>
    <w:rsid w:val="00616DC8"/>
    <w:rsid w:val="0061777E"/>
    <w:rsid w:val="006200B9"/>
    <w:rsid w:val="00620548"/>
    <w:rsid w:val="00621D65"/>
    <w:rsid w:val="00622039"/>
    <w:rsid w:val="0062203F"/>
    <w:rsid w:val="00622C3E"/>
    <w:rsid w:val="0062369C"/>
    <w:rsid w:val="00624B90"/>
    <w:rsid w:val="0062688A"/>
    <w:rsid w:val="0062782F"/>
    <w:rsid w:val="00627847"/>
    <w:rsid w:val="00630510"/>
    <w:rsid w:val="00630726"/>
    <w:rsid w:val="006309D6"/>
    <w:rsid w:val="00630F02"/>
    <w:rsid w:val="00633DFA"/>
    <w:rsid w:val="00634CCB"/>
    <w:rsid w:val="00635CB6"/>
    <w:rsid w:val="006362D5"/>
    <w:rsid w:val="00637F62"/>
    <w:rsid w:val="00640BEA"/>
    <w:rsid w:val="00641112"/>
    <w:rsid w:val="00642E12"/>
    <w:rsid w:val="00644119"/>
    <w:rsid w:val="00645677"/>
    <w:rsid w:val="006475BD"/>
    <w:rsid w:val="006527FF"/>
    <w:rsid w:val="00653061"/>
    <w:rsid w:val="006546ED"/>
    <w:rsid w:val="0065592F"/>
    <w:rsid w:val="006560EB"/>
    <w:rsid w:val="00656A8A"/>
    <w:rsid w:val="00657439"/>
    <w:rsid w:val="00657D77"/>
    <w:rsid w:val="00660ADB"/>
    <w:rsid w:val="00660F5E"/>
    <w:rsid w:val="006611A5"/>
    <w:rsid w:val="00662209"/>
    <w:rsid w:val="00662813"/>
    <w:rsid w:val="00662F8D"/>
    <w:rsid w:val="00663328"/>
    <w:rsid w:val="006634D5"/>
    <w:rsid w:val="0066586A"/>
    <w:rsid w:val="00665F4E"/>
    <w:rsid w:val="006669C3"/>
    <w:rsid w:val="00670C19"/>
    <w:rsid w:val="006758E0"/>
    <w:rsid w:val="00675BDA"/>
    <w:rsid w:val="00676CBD"/>
    <w:rsid w:val="00676F12"/>
    <w:rsid w:val="006776FF"/>
    <w:rsid w:val="00677784"/>
    <w:rsid w:val="00681434"/>
    <w:rsid w:val="0068212D"/>
    <w:rsid w:val="006821DB"/>
    <w:rsid w:val="00683810"/>
    <w:rsid w:val="006849CD"/>
    <w:rsid w:val="00684AD2"/>
    <w:rsid w:val="006855CC"/>
    <w:rsid w:val="0068724F"/>
    <w:rsid w:val="006902B8"/>
    <w:rsid w:val="006905E1"/>
    <w:rsid w:val="006909B0"/>
    <w:rsid w:val="00690E33"/>
    <w:rsid w:val="00691A7B"/>
    <w:rsid w:val="006920F3"/>
    <w:rsid w:val="006937E7"/>
    <w:rsid w:val="0069487C"/>
    <w:rsid w:val="00695C0B"/>
    <w:rsid w:val="00697CBB"/>
    <w:rsid w:val="006A083B"/>
    <w:rsid w:val="006A0CED"/>
    <w:rsid w:val="006A1DEF"/>
    <w:rsid w:val="006A49B3"/>
    <w:rsid w:val="006A556C"/>
    <w:rsid w:val="006A6C9A"/>
    <w:rsid w:val="006A7069"/>
    <w:rsid w:val="006B0374"/>
    <w:rsid w:val="006B0BE5"/>
    <w:rsid w:val="006B36BE"/>
    <w:rsid w:val="006B3BA6"/>
    <w:rsid w:val="006B3C10"/>
    <w:rsid w:val="006B444F"/>
    <w:rsid w:val="006B4B92"/>
    <w:rsid w:val="006B4E57"/>
    <w:rsid w:val="006B75CE"/>
    <w:rsid w:val="006C064B"/>
    <w:rsid w:val="006C0999"/>
    <w:rsid w:val="006C133E"/>
    <w:rsid w:val="006C2D95"/>
    <w:rsid w:val="006C36D5"/>
    <w:rsid w:val="006C36EE"/>
    <w:rsid w:val="006C3E6A"/>
    <w:rsid w:val="006C4AF4"/>
    <w:rsid w:val="006C4C82"/>
    <w:rsid w:val="006C6185"/>
    <w:rsid w:val="006C64BC"/>
    <w:rsid w:val="006C6ED6"/>
    <w:rsid w:val="006D095B"/>
    <w:rsid w:val="006D1C0E"/>
    <w:rsid w:val="006D3F2F"/>
    <w:rsid w:val="006D4F09"/>
    <w:rsid w:val="006D5747"/>
    <w:rsid w:val="006D57B4"/>
    <w:rsid w:val="006D5BCB"/>
    <w:rsid w:val="006D5F4F"/>
    <w:rsid w:val="006D63E5"/>
    <w:rsid w:val="006D6BA5"/>
    <w:rsid w:val="006E01DF"/>
    <w:rsid w:val="006E1682"/>
    <w:rsid w:val="006E28D0"/>
    <w:rsid w:val="006E3536"/>
    <w:rsid w:val="006E5AFD"/>
    <w:rsid w:val="006E6F2E"/>
    <w:rsid w:val="006F0F74"/>
    <w:rsid w:val="006F3B26"/>
    <w:rsid w:val="006F42FC"/>
    <w:rsid w:val="006F5D47"/>
    <w:rsid w:val="006F6791"/>
    <w:rsid w:val="006F7A2D"/>
    <w:rsid w:val="007001D3"/>
    <w:rsid w:val="00700FC3"/>
    <w:rsid w:val="00701100"/>
    <w:rsid w:val="0070255F"/>
    <w:rsid w:val="00702E16"/>
    <w:rsid w:val="00703416"/>
    <w:rsid w:val="00704526"/>
    <w:rsid w:val="00704E10"/>
    <w:rsid w:val="00706B0E"/>
    <w:rsid w:val="0070706D"/>
    <w:rsid w:val="00707D81"/>
    <w:rsid w:val="007109F8"/>
    <w:rsid w:val="00711487"/>
    <w:rsid w:val="00711F6A"/>
    <w:rsid w:val="00711FC4"/>
    <w:rsid w:val="00713006"/>
    <w:rsid w:val="00713759"/>
    <w:rsid w:val="007142DB"/>
    <w:rsid w:val="00714488"/>
    <w:rsid w:val="007146FC"/>
    <w:rsid w:val="00714F59"/>
    <w:rsid w:val="007150CB"/>
    <w:rsid w:val="007158C6"/>
    <w:rsid w:val="0071737F"/>
    <w:rsid w:val="00720507"/>
    <w:rsid w:val="007215EF"/>
    <w:rsid w:val="007217ED"/>
    <w:rsid w:val="0072194F"/>
    <w:rsid w:val="00722599"/>
    <w:rsid w:val="007231E4"/>
    <w:rsid w:val="007240E2"/>
    <w:rsid w:val="00724527"/>
    <w:rsid w:val="007254D1"/>
    <w:rsid w:val="00725908"/>
    <w:rsid w:val="00726A09"/>
    <w:rsid w:val="007301C9"/>
    <w:rsid w:val="00731BF5"/>
    <w:rsid w:val="00731D53"/>
    <w:rsid w:val="00732EBF"/>
    <w:rsid w:val="00732F91"/>
    <w:rsid w:val="007330C8"/>
    <w:rsid w:val="007331B0"/>
    <w:rsid w:val="0073327F"/>
    <w:rsid w:val="00733FB1"/>
    <w:rsid w:val="00734B0E"/>
    <w:rsid w:val="00734D51"/>
    <w:rsid w:val="00734D85"/>
    <w:rsid w:val="00735B25"/>
    <w:rsid w:val="00735D3E"/>
    <w:rsid w:val="00736715"/>
    <w:rsid w:val="007373F6"/>
    <w:rsid w:val="00740099"/>
    <w:rsid w:val="007401F2"/>
    <w:rsid w:val="00740A49"/>
    <w:rsid w:val="0074195B"/>
    <w:rsid w:val="0074272D"/>
    <w:rsid w:val="00742F0D"/>
    <w:rsid w:val="00743548"/>
    <w:rsid w:val="00744120"/>
    <w:rsid w:val="00744832"/>
    <w:rsid w:val="0074486F"/>
    <w:rsid w:val="00744968"/>
    <w:rsid w:val="00745122"/>
    <w:rsid w:val="00745FDD"/>
    <w:rsid w:val="00746001"/>
    <w:rsid w:val="0074648D"/>
    <w:rsid w:val="0074686B"/>
    <w:rsid w:val="00746FC6"/>
    <w:rsid w:val="007470A9"/>
    <w:rsid w:val="0075287D"/>
    <w:rsid w:val="0075386F"/>
    <w:rsid w:val="0075559F"/>
    <w:rsid w:val="007560EE"/>
    <w:rsid w:val="00760304"/>
    <w:rsid w:val="007607A0"/>
    <w:rsid w:val="00760E1B"/>
    <w:rsid w:val="00762B8F"/>
    <w:rsid w:val="00762CE4"/>
    <w:rsid w:val="00762F69"/>
    <w:rsid w:val="00762FDD"/>
    <w:rsid w:val="00763C51"/>
    <w:rsid w:val="00764040"/>
    <w:rsid w:val="00764671"/>
    <w:rsid w:val="00764FE1"/>
    <w:rsid w:val="0076548E"/>
    <w:rsid w:val="007654A3"/>
    <w:rsid w:val="00765ED6"/>
    <w:rsid w:val="007669DE"/>
    <w:rsid w:val="00766E2E"/>
    <w:rsid w:val="007671D4"/>
    <w:rsid w:val="00767EAE"/>
    <w:rsid w:val="00767F77"/>
    <w:rsid w:val="007709DC"/>
    <w:rsid w:val="00770DB0"/>
    <w:rsid w:val="0077226B"/>
    <w:rsid w:val="00775165"/>
    <w:rsid w:val="007755E6"/>
    <w:rsid w:val="007827AA"/>
    <w:rsid w:val="00782DD3"/>
    <w:rsid w:val="0078321D"/>
    <w:rsid w:val="00783BE6"/>
    <w:rsid w:val="007841AE"/>
    <w:rsid w:val="0078533C"/>
    <w:rsid w:val="007857E4"/>
    <w:rsid w:val="007861F6"/>
    <w:rsid w:val="0078620C"/>
    <w:rsid w:val="007909EC"/>
    <w:rsid w:val="00792BAD"/>
    <w:rsid w:val="00793D0F"/>
    <w:rsid w:val="0079473B"/>
    <w:rsid w:val="0079517A"/>
    <w:rsid w:val="00795ADA"/>
    <w:rsid w:val="0079739E"/>
    <w:rsid w:val="007A0363"/>
    <w:rsid w:val="007A0A85"/>
    <w:rsid w:val="007A1365"/>
    <w:rsid w:val="007A1E02"/>
    <w:rsid w:val="007A2529"/>
    <w:rsid w:val="007A2C2B"/>
    <w:rsid w:val="007A3DDE"/>
    <w:rsid w:val="007A4D33"/>
    <w:rsid w:val="007A6990"/>
    <w:rsid w:val="007A76AE"/>
    <w:rsid w:val="007A7C1C"/>
    <w:rsid w:val="007B0018"/>
    <w:rsid w:val="007B19B7"/>
    <w:rsid w:val="007B2142"/>
    <w:rsid w:val="007B2883"/>
    <w:rsid w:val="007B3A58"/>
    <w:rsid w:val="007B3CA0"/>
    <w:rsid w:val="007B45C0"/>
    <w:rsid w:val="007B4BE0"/>
    <w:rsid w:val="007B5C5D"/>
    <w:rsid w:val="007B63B0"/>
    <w:rsid w:val="007B6502"/>
    <w:rsid w:val="007B6613"/>
    <w:rsid w:val="007B71D5"/>
    <w:rsid w:val="007C1829"/>
    <w:rsid w:val="007C1A12"/>
    <w:rsid w:val="007C2231"/>
    <w:rsid w:val="007C326E"/>
    <w:rsid w:val="007C3475"/>
    <w:rsid w:val="007C3FA0"/>
    <w:rsid w:val="007C4484"/>
    <w:rsid w:val="007D1549"/>
    <w:rsid w:val="007D1569"/>
    <w:rsid w:val="007D25EB"/>
    <w:rsid w:val="007D5023"/>
    <w:rsid w:val="007D5739"/>
    <w:rsid w:val="007D5809"/>
    <w:rsid w:val="007D6654"/>
    <w:rsid w:val="007E06D0"/>
    <w:rsid w:val="007E1280"/>
    <w:rsid w:val="007E1A38"/>
    <w:rsid w:val="007E1D0D"/>
    <w:rsid w:val="007E1EC4"/>
    <w:rsid w:val="007E2796"/>
    <w:rsid w:val="007E2BE2"/>
    <w:rsid w:val="007E3268"/>
    <w:rsid w:val="007E3C77"/>
    <w:rsid w:val="007E4B80"/>
    <w:rsid w:val="007E61AC"/>
    <w:rsid w:val="007E6B41"/>
    <w:rsid w:val="007F0B9D"/>
    <w:rsid w:val="007F3D22"/>
    <w:rsid w:val="007F44E9"/>
    <w:rsid w:val="007F4D61"/>
    <w:rsid w:val="007F5A2E"/>
    <w:rsid w:val="007F7767"/>
    <w:rsid w:val="00800D7B"/>
    <w:rsid w:val="008017BC"/>
    <w:rsid w:val="00802739"/>
    <w:rsid w:val="0080322B"/>
    <w:rsid w:val="008035C3"/>
    <w:rsid w:val="0080365C"/>
    <w:rsid w:val="00803BDF"/>
    <w:rsid w:val="00803F26"/>
    <w:rsid w:val="00804B8B"/>
    <w:rsid w:val="00804C75"/>
    <w:rsid w:val="00805E0B"/>
    <w:rsid w:val="0080634E"/>
    <w:rsid w:val="00806F63"/>
    <w:rsid w:val="00807F06"/>
    <w:rsid w:val="00811196"/>
    <w:rsid w:val="00812451"/>
    <w:rsid w:val="00812F64"/>
    <w:rsid w:val="0081533C"/>
    <w:rsid w:val="008153FA"/>
    <w:rsid w:val="008161D7"/>
    <w:rsid w:val="00816AA5"/>
    <w:rsid w:val="00816E32"/>
    <w:rsid w:val="00816E3D"/>
    <w:rsid w:val="00817B55"/>
    <w:rsid w:val="00820661"/>
    <w:rsid w:val="00821535"/>
    <w:rsid w:val="0082175D"/>
    <w:rsid w:val="008223B1"/>
    <w:rsid w:val="0082437F"/>
    <w:rsid w:val="008243A4"/>
    <w:rsid w:val="00826A47"/>
    <w:rsid w:val="00827694"/>
    <w:rsid w:val="008300BF"/>
    <w:rsid w:val="00832990"/>
    <w:rsid w:val="00832E4E"/>
    <w:rsid w:val="00833458"/>
    <w:rsid w:val="008341E1"/>
    <w:rsid w:val="00834C6A"/>
    <w:rsid w:val="0083533D"/>
    <w:rsid w:val="00836262"/>
    <w:rsid w:val="00836E3A"/>
    <w:rsid w:val="00836FEC"/>
    <w:rsid w:val="00837210"/>
    <w:rsid w:val="0083777D"/>
    <w:rsid w:val="00837AB8"/>
    <w:rsid w:val="00837E10"/>
    <w:rsid w:val="0084238D"/>
    <w:rsid w:val="00843B8A"/>
    <w:rsid w:val="00843E8D"/>
    <w:rsid w:val="00844BEA"/>
    <w:rsid w:val="00844DF3"/>
    <w:rsid w:val="008451B3"/>
    <w:rsid w:val="008472B8"/>
    <w:rsid w:val="008529A2"/>
    <w:rsid w:val="0085439B"/>
    <w:rsid w:val="00855545"/>
    <w:rsid w:val="00855BA6"/>
    <w:rsid w:val="00856287"/>
    <w:rsid w:val="00856625"/>
    <w:rsid w:val="00856B4D"/>
    <w:rsid w:val="008579B4"/>
    <w:rsid w:val="00860F9A"/>
    <w:rsid w:val="008613CC"/>
    <w:rsid w:val="0086179A"/>
    <w:rsid w:val="00862A7C"/>
    <w:rsid w:val="008647B6"/>
    <w:rsid w:val="00864B26"/>
    <w:rsid w:val="008664E7"/>
    <w:rsid w:val="00866EAD"/>
    <w:rsid w:val="00867327"/>
    <w:rsid w:val="008703C1"/>
    <w:rsid w:val="00870FAE"/>
    <w:rsid w:val="00871A6C"/>
    <w:rsid w:val="00872A6F"/>
    <w:rsid w:val="00872F8C"/>
    <w:rsid w:val="008743BA"/>
    <w:rsid w:val="00874BEB"/>
    <w:rsid w:val="00875CCB"/>
    <w:rsid w:val="00881626"/>
    <w:rsid w:val="008833F3"/>
    <w:rsid w:val="0088434B"/>
    <w:rsid w:val="00885379"/>
    <w:rsid w:val="00886A22"/>
    <w:rsid w:val="00887465"/>
    <w:rsid w:val="00890263"/>
    <w:rsid w:val="00890F9A"/>
    <w:rsid w:val="0089148C"/>
    <w:rsid w:val="00892277"/>
    <w:rsid w:val="00892BE0"/>
    <w:rsid w:val="0089431F"/>
    <w:rsid w:val="00894BD5"/>
    <w:rsid w:val="00895907"/>
    <w:rsid w:val="008969C8"/>
    <w:rsid w:val="00897793"/>
    <w:rsid w:val="008A0DF7"/>
    <w:rsid w:val="008A1632"/>
    <w:rsid w:val="008A233F"/>
    <w:rsid w:val="008A62FC"/>
    <w:rsid w:val="008A6714"/>
    <w:rsid w:val="008A683C"/>
    <w:rsid w:val="008A6F83"/>
    <w:rsid w:val="008A7011"/>
    <w:rsid w:val="008B001A"/>
    <w:rsid w:val="008B05C3"/>
    <w:rsid w:val="008B22CA"/>
    <w:rsid w:val="008B40E7"/>
    <w:rsid w:val="008B4965"/>
    <w:rsid w:val="008B4CBA"/>
    <w:rsid w:val="008B5F9C"/>
    <w:rsid w:val="008B748F"/>
    <w:rsid w:val="008B78B1"/>
    <w:rsid w:val="008C0411"/>
    <w:rsid w:val="008C1448"/>
    <w:rsid w:val="008C1CCF"/>
    <w:rsid w:val="008C1D55"/>
    <w:rsid w:val="008C2F74"/>
    <w:rsid w:val="008C3111"/>
    <w:rsid w:val="008C39D3"/>
    <w:rsid w:val="008C3A28"/>
    <w:rsid w:val="008C4D15"/>
    <w:rsid w:val="008C5604"/>
    <w:rsid w:val="008C5CCD"/>
    <w:rsid w:val="008C63CD"/>
    <w:rsid w:val="008C6E7A"/>
    <w:rsid w:val="008D0212"/>
    <w:rsid w:val="008D0FE2"/>
    <w:rsid w:val="008D19B5"/>
    <w:rsid w:val="008D19FD"/>
    <w:rsid w:val="008D1ABD"/>
    <w:rsid w:val="008D2566"/>
    <w:rsid w:val="008D3053"/>
    <w:rsid w:val="008D352C"/>
    <w:rsid w:val="008D3A0D"/>
    <w:rsid w:val="008E01D9"/>
    <w:rsid w:val="008E25D6"/>
    <w:rsid w:val="008E5028"/>
    <w:rsid w:val="008E5C6C"/>
    <w:rsid w:val="008E6A26"/>
    <w:rsid w:val="008E77F7"/>
    <w:rsid w:val="008E7BD4"/>
    <w:rsid w:val="008E7FDB"/>
    <w:rsid w:val="008F0A95"/>
    <w:rsid w:val="008F1EA9"/>
    <w:rsid w:val="008F20F0"/>
    <w:rsid w:val="008F2476"/>
    <w:rsid w:val="008F2D30"/>
    <w:rsid w:val="008F3D6E"/>
    <w:rsid w:val="008F44F3"/>
    <w:rsid w:val="008F4D58"/>
    <w:rsid w:val="008F565C"/>
    <w:rsid w:val="008F567D"/>
    <w:rsid w:val="008F6F1A"/>
    <w:rsid w:val="008F7897"/>
    <w:rsid w:val="008F7959"/>
    <w:rsid w:val="008F7BFA"/>
    <w:rsid w:val="0090083B"/>
    <w:rsid w:val="0090137A"/>
    <w:rsid w:val="00901ECE"/>
    <w:rsid w:val="00903370"/>
    <w:rsid w:val="009034A0"/>
    <w:rsid w:val="00904259"/>
    <w:rsid w:val="00904A5C"/>
    <w:rsid w:val="009054F2"/>
    <w:rsid w:val="0090688A"/>
    <w:rsid w:val="00906C9A"/>
    <w:rsid w:val="009070B8"/>
    <w:rsid w:val="0090770B"/>
    <w:rsid w:val="009126CD"/>
    <w:rsid w:val="00912909"/>
    <w:rsid w:val="0091305F"/>
    <w:rsid w:val="0091349A"/>
    <w:rsid w:val="009142A0"/>
    <w:rsid w:val="00914399"/>
    <w:rsid w:val="0091530C"/>
    <w:rsid w:val="009158BF"/>
    <w:rsid w:val="00916576"/>
    <w:rsid w:val="009211C6"/>
    <w:rsid w:val="009212B5"/>
    <w:rsid w:val="00921E44"/>
    <w:rsid w:val="00922268"/>
    <w:rsid w:val="00922E07"/>
    <w:rsid w:val="0092324C"/>
    <w:rsid w:val="00923AC4"/>
    <w:rsid w:val="00923EFF"/>
    <w:rsid w:val="00925C81"/>
    <w:rsid w:val="00930CF2"/>
    <w:rsid w:val="0093184A"/>
    <w:rsid w:val="009318D2"/>
    <w:rsid w:val="009324E7"/>
    <w:rsid w:val="0093264C"/>
    <w:rsid w:val="00933E08"/>
    <w:rsid w:val="009342FC"/>
    <w:rsid w:val="009346EA"/>
    <w:rsid w:val="009357C3"/>
    <w:rsid w:val="00936068"/>
    <w:rsid w:val="009408A6"/>
    <w:rsid w:val="00942BD5"/>
    <w:rsid w:val="00943806"/>
    <w:rsid w:val="0094456A"/>
    <w:rsid w:val="00944834"/>
    <w:rsid w:val="009452B9"/>
    <w:rsid w:val="0094534B"/>
    <w:rsid w:val="00946351"/>
    <w:rsid w:val="00950A05"/>
    <w:rsid w:val="009517CC"/>
    <w:rsid w:val="009525FB"/>
    <w:rsid w:val="00952906"/>
    <w:rsid w:val="0095403C"/>
    <w:rsid w:val="0095458D"/>
    <w:rsid w:val="00955508"/>
    <w:rsid w:val="009557AE"/>
    <w:rsid w:val="009561CB"/>
    <w:rsid w:val="0095678A"/>
    <w:rsid w:val="0096068D"/>
    <w:rsid w:val="009608AE"/>
    <w:rsid w:val="009609C1"/>
    <w:rsid w:val="009615D4"/>
    <w:rsid w:val="00962905"/>
    <w:rsid w:val="009638DC"/>
    <w:rsid w:val="00964238"/>
    <w:rsid w:val="0096457A"/>
    <w:rsid w:val="009651CD"/>
    <w:rsid w:val="00965D43"/>
    <w:rsid w:val="0096642E"/>
    <w:rsid w:val="0096648C"/>
    <w:rsid w:val="00970A20"/>
    <w:rsid w:val="0097163D"/>
    <w:rsid w:val="009721F8"/>
    <w:rsid w:val="009722A0"/>
    <w:rsid w:val="009725F7"/>
    <w:rsid w:val="00974677"/>
    <w:rsid w:val="0097550A"/>
    <w:rsid w:val="00975AD1"/>
    <w:rsid w:val="00976023"/>
    <w:rsid w:val="00976BF0"/>
    <w:rsid w:val="0098018F"/>
    <w:rsid w:val="00980461"/>
    <w:rsid w:val="009810AA"/>
    <w:rsid w:val="009814E9"/>
    <w:rsid w:val="00982A35"/>
    <w:rsid w:val="00982EDF"/>
    <w:rsid w:val="0098334B"/>
    <w:rsid w:val="00983A58"/>
    <w:rsid w:val="0098457C"/>
    <w:rsid w:val="0098598D"/>
    <w:rsid w:val="009860D0"/>
    <w:rsid w:val="009864AF"/>
    <w:rsid w:val="00986D11"/>
    <w:rsid w:val="009901F4"/>
    <w:rsid w:val="009905FB"/>
    <w:rsid w:val="00990639"/>
    <w:rsid w:val="00990CFD"/>
    <w:rsid w:val="009931CF"/>
    <w:rsid w:val="00993510"/>
    <w:rsid w:val="0099353C"/>
    <w:rsid w:val="009936CE"/>
    <w:rsid w:val="0099403D"/>
    <w:rsid w:val="009969C3"/>
    <w:rsid w:val="009A05A3"/>
    <w:rsid w:val="009A111B"/>
    <w:rsid w:val="009A2F17"/>
    <w:rsid w:val="009A38D7"/>
    <w:rsid w:val="009A3C2B"/>
    <w:rsid w:val="009A4715"/>
    <w:rsid w:val="009A708D"/>
    <w:rsid w:val="009A7CA5"/>
    <w:rsid w:val="009B48EA"/>
    <w:rsid w:val="009B5768"/>
    <w:rsid w:val="009B6D46"/>
    <w:rsid w:val="009C04B4"/>
    <w:rsid w:val="009C2EA6"/>
    <w:rsid w:val="009C6075"/>
    <w:rsid w:val="009D0397"/>
    <w:rsid w:val="009D141C"/>
    <w:rsid w:val="009D24F5"/>
    <w:rsid w:val="009D2E42"/>
    <w:rsid w:val="009D348A"/>
    <w:rsid w:val="009D4B2D"/>
    <w:rsid w:val="009D5503"/>
    <w:rsid w:val="009D6243"/>
    <w:rsid w:val="009D6733"/>
    <w:rsid w:val="009D703B"/>
    <w:rsid w:val="009E0D7A"/>
    <w:rsid w:val="009E19A3"/>
    <w:rsid w:val="009E2BF5"/>
    <w:rsid w:val="009E3265"/>
    <w:rsid w:val="009E3923"/>
    <w:rsid w:val="009E3A12"/>
    <w:rsid w:val="009E3C32"/>
    <w:rsid w:val="009E3D0A"/>
    <w:rsid w:val="009E3D57"/>
    <w:rsid w:val="009E4DC0"/>
    <w:rsid w:val="009E507A"/>
    <w:rsid w:val="009E59D6"/>
    <w:rsid w:val="009E61F0"/>
    <w:rsid w:val="009E7721"/>
    <w:rsid w:val="009E7BEA"/>
    <w:rsid w:val="009F008C"/>
    <w:rsid w:val="009F078A"/>
    <w:rsid w:val="009F226C"/>
    <w:rsid w:val="009F256B"/>
    <w:rsid w:val="009F3FE4"/>
    <w:rsid w:val="009F4A69"/>
    <w:rsid w:val="009F4D1A"/>
    <w:rsid w:val="009F5860"/>
    <w:rsid w:val="009F5B7F"/>
    <w:rsid w:val="009F61F4"/>
    <w:rsid w:val="009F74A2"/>
    <w:rsid w:val="009F7F7E"/>
    <w:rsid w:val="00A01C3C"/>
    <w:rsid w:val="00A0204B"/>
    <w:rsid w:val="00A031BF"/>
    <w:rsid w:val="00A0376B"/>
    <w:rsid w:val="00A0757A"/>
    <w:rsid w:val="00A1089D"/>
    <w:rsid w:val="00A11FE4"/>
    <w:rsid w:val="00A1211E"/>
    <w:rsid w:val="00A128B7"/>
    <w:rsid w:val="00A12F5E"/>
    <w:rsid w:val="00A13240"/>
    <w:rsid w:val="00A13664"/>
    <w:rsid w:val="00A14772"/>
    <w:rsid w:val="00A14ABC"/>
    <w:rsid w:val="00A14AE0"/>
    <w:rsid w:val="00A1517F"/>
    <w:rsid w:val="00A15272"/>
    <w:rsid w:val="00A16B4B"/>
    <w:rsid w:val="00A172D6"/>
    <w:rsid w:val="00A21ACA"/>
    <w:rsid w:val="00A2291A"/>
    <w:rsid w:val="00A24333"/>
    <w:rsid w:val="00A2501A"/>
    <w:rsid w:val="00A25B3A"/>
    <w:rsid w:val="00A30819"/>
    <w:rsid w:val="00A30D54"/>
    <w:rsid w:val="00A3168B"/>
    <w:rsid w:val="00A321C4"/>
    <w:rsid w:val="00A3413E"/>
    <w:rsid w:val="00A34C89"/>
    <w:rsid w:val="00A34FC6"/>
    <w:rsid w:val="00A352FB"/>
    <w:rsid w:val="00A35772"/>
    <w:rsid w:val="00A35CC9"/>
    <w:rsid w:val="00A416AD"/>
    <w:rsid w:val="00A41E6E"/>
    <w:rsid w:val="00A430B0"/>
    <w:rsid w:val="00A43194"/>
    <w:rsid w:val="00A43C0F"/>
    <w:rsid w:val="00A43C56"/>
    <w:rsid w:val="00A4429D"/>
    <w:rsid w:val="00A44852"/>
    <w:rsid w:val="00A46456"/>
    <w:rsid w:val="00A46599"/>
    <w:rsid w:val="00A471AE"/>
    <w:rsid w:val="00A50AD5"/>
    <w:rsid w:val="00A50CD9"/>
    <w:rsid w:val="00A51374"/>
    <w:rsid w:val="00A5214D"/>
    <w:rsid w:val="00A523D0"/>
    <w:rsid w:val="00A52864"/>
    <w:rsid w:val="00A52C7D"/>
    <w:rsid w:val="00A530CF"/>
    <w:rsid w:val="00A53477"/>
    <w:rsid w:val="00A54763"/>
    <w:rsid w:val="00A5524A"/>
    <w:rsid w:val="00A5529A"/>
    <w:rsid w:val="00A5703F"/>
    <w:rsid w:val="00A57494"/>
    <w:rsid w:val="00A611A9"/>
    <w:rsid w:val="00A64099"/>
    <w:rsid w:val="00A65135"/>
    <w:rsid w:val="00A659BA"/>
    <w:rsid w:val="00A65DCB"/>
    <w:rsid w:val="00A70991"/>
    <w:rsid w:val="00A70D8C"/>
    <w:rsid w:val="00A71688"/>
    <w:rsid w:val="00A75DCB"/>
    <w:rsid w:val="00A77F75"/>
    <w:rsid w:val="00A8041E"/>
    <w:rsid w:val="00A8183A"/>
    <w:rsid w:val="00A835CF"/>
    <w:rsid w:val="00A84C29"/>
    <w:rsid w:val="00A8547C"/>
    <w:rsid w:val="00A86051"/>
    <w:rsid w:val="00A8625F"/>
    <w:rsid w:val="00A877C8"/>
    <w:rsid w:val="00A879D8"/>
    <w:rsid w:val="00A87AB4"/>
    <w:rsid w:val="00A90151"/>
    <w:rsid w:val="00A90256"/>
    <w:rsid w:val="00A90FA0"/>
    <w:rsid w:val="00A91238"/>
    <w:rsid w:val="00A922CC"/>
    <w:rsid w:val="00A9359B"/>
    <w:rsid w:val="00A938FF"/>
    <w:rsid w:val="00A9545C"/>
    <w:rsid w:val="00A95CBD"/>
    <w:rsid w:val="00A970A6"/>
    <w:rsid w:val="00A97ADA"/>
    <w:rsid w:val="00A97C9F"/>
    <w:rsid w:val="00AA0CCC"/>
    <w:rsid w:val="00AA0D5A"/>
    <w:rsid w:val="00AA163B"/>
    <w:rsid w:val="00AA22E7"/>
    <w:rsid w:val="00AA2576"/>
    <w:rsid w:val="00AA3569"/>
    <w:rsid w:val="00AA35D6"/>
    <w:rsid w:val="00AA4304"/>
    <w:rsid w:val="00AA5C9A"/>
    <w:rsid w:val="00AA73A1"/>
    <w:rsid w:val="00AA750C"/>
    <w:rsid w:val="00AB07D2"/>
    <w:rsid w:val="00AB0D9A"/>
    <w:rsid w:val="00AB10F4"/>
    <w:rsid w:val="00AB2D0A"/>
    <w:rsid w:val="00AB2D17"/>
    <w:rsid w:val="00AB34AD"/>
    <w:rsid w:val="00AB3D8C"/>
    <w:rsid w:val="00AB46E2"/>
    <w:rsid w:val="00AB4768"/>
    <w:rsid w:val="00AB4D22"/>
    <w:rsid w:val="00AB6641"/>
    <w:rsid w:val="00AB76DD"/>
    <w:rsid w:val="00AC025B"/>
    <w:rsid w:val="00AC03A2"/>
    <w:rsid w:val="00AC20DE"/>
    <w:rsid w:val="00AC2F29"/>
    <w:rsid w:val="00AC3A66"/>
    <w:rsid w:val="00AC4464"/>
    <w:rsid w:val="00AC4F7C"/>
    <w:rsid w:val="00AC563C"/>
    <w:rsid w:val="00AC587D"/>
    <w:rsid w:val="00AC60A2"/>
    <w:rsid w:val="00AD11B6"/>
    <w:rsid w:val="00AD1AA2"/>
    <w:rsid w:val="00AD3254"/>
    <w:rsid w:val="00AD3A0B"/>
    <w:rsid w:val="00AD4CF6"/>
    <w:rsid w:val="00AD79E8"/>
    <w:rsid w:val="00AD7A30"/>
    <w:rsid w:val="00AE0167"/>
    <w:rsid w:val="00AE0345"/>
    <w:rsid w:val="00AE1F8C"/>
    <w:rsid w:val="00AE23BC"/>
    <w:rsid w:val="00AE242F"/>
    <w:rsid w:val="00AE45A1"/>
    <w:rsid w:val="00AE51BE"/>
    <w:rsid w:val="00AE5549"/>
    <w:rsid w:val="00AE56DC"/>
    <w:rsid w:val="00AE79A1"/>
    <w:rsid w:val="00AE79DA"/>
    <w:rsid w:val="00AF28A2"/>
    <w:rsid w:val="00AF2C0D"/>
    <w:rsid w:val="00AF2FE4"/>
    <w:rsid w:val="00AF37D5"/>
    <w:rsid w:val="00AF3990"/>
    <w:rsid w:val="00AF3BD9"/>
    <w:rsid w:val="00AF479F"/>
    <w:rsid w:val="00AF559D"/>
    <w:rsid w:val="00AF5F4D"/>
    <w:rsid w:val="00AF6B4B"/>
    <w:rsid w:val="00AF7807"/>
    <w:rsid w:val="00B005A0"/>
    <w:rsid w:val="00B01C5B"/>
    <w:rsid w:val="00B030B2"/>
    <w:rsid w:val="00B03368"/>
    <w:rsid w:val="00B044BC"/>
    <w:rsid w:val="00B0462B"/>
    <w:rsid w:val="00B05D57"/>
    <w:rsid w:val="00B06730"/>
    <w:rsid w:val="00B10846"/>
    <w:rsid w:val="00B10B2B"/>
    <w:rsid w:val="00B11F80"/>
    <w:rsid w:val="00B13A99"/>
    <w:rsid w:val="00B13C85"/>
    <w:rsid w:val="00B140C3"/>
    <w:rsid w:val="00B15095"/>
    <w:rsid w:val="00B16406"/>
    <w:rsid w:val="00B16C80"/>
    <w:rsid w:val="00B16D95"/>
    <w:rsid w:val="00B20FA1"/>
    <w:rsid w:val="00B23258"/>
    <w:rsid w:val="00B23603"/>
    <w:rsid w:val="00B23D52"/>
    <w:rsid w:val="00B24C0D"/>
    <w:rsid w:val="00B24DA5"/>
    <w:rsid w:val="00B2513D"/>
    <w:rsid w:val="00B270F6"/>
    <w:rsid w:val="00B302FA"/>
    <w:rsid w:val="00B318A4"/>
    <w:rsid w:val="00B321AB"/>
    <w:rsid w:val="00B322E2"/>
    <w:rsid w:val="00B32D6C"/>
    <w:rsid w:val="00B34048"/>
    <w:rsid w:val="00B3749D"/>
    <w:rsid w:val="00B4179C"/>
    <w:rsid w:val="00B41D00"/>
    <w:rsid w:val="00B42B71"/>
    <w:rsid w:val="00B43190"/>
    <w:rsid w:val="00B43AF4"/>
    <w:rsid w:val="00B43F74"/>
    <w:rsid w:val="00B4411E"/>
    <w:rsid w:val="00B443CC"/>
    <w:rsid w:val="00B46DC7"/>
    <w:rsid w:val="00B5026B"/>
    <w:rsid w:val="00B50A31"/>
    <w:rsid w:val="00B516FA"/>
    <w:rsid w:val="00B53935"/>
    <w:rsid w:val="00B53DC6"/>
    <w:rsid w:val="00B54C37"/>
    <w:rsid w:val="00B5552E"/>
    <w:rsid w:val="00B55676"/>
    <w:rsid w:val="00B562DD"/>
    <w:rsid w:val="00B57256"/>
    <w:rsid w:val="00B573B0"/>
    <w:rsid w:val="00B57EBB"/>
    <w:rsid w:val="00B632C8"/>
    <w:rsid w:val="00B638D1"/>
    <w:rsid w:val="00B639F3"/>
    <w:rsid w:val="00B65DAA"/>
    <w:rsid w:val="00B66B2F"/>
    <w:rsid w:val="00B720EC"/>
    <w:rsid w:val="00B74E11"/>
    <w:rsid w:val="00B74F7F"/>
    <w:rsid w:val="00B75982"/>
    <w:rsid w:val="00B75B08"/>
    <w:rsid w:val="00B7663C"/>
    <w:rsid w:val="00B77E0E"/>
    <w:rsid w:val="00B83B6A"/>
    <w:rsid w:val="00B83E02"/>
    <w:rsid w:val="00B84328"/>
    <w:rsid w:val="00B8471F"/>
    <w:rsid w:val="00B84869"/>
    <w:rsid w:val="00B852AC"/>
    <w:rsid w:val="00B860F4"/>
    <w:rsid w:val="00B86607"/>
    <w:rsid w:val="00B87859"/>
    <w:rsid w:val="00B9125C"/>
    <w:rsid w:val="00B91C47"/>
    <w:rsid w:val="00B91D47"/>
    <w:rsid w:val="00B92859"/>
    <w:rsid w:val="00B930D8"/>
    <w:rsid w:val="00B94924"/>
    <w:rsid w:val="00B953A2"/>
    <w:rsid w:val="00B953E2"/>
    <w:rsid w:val="00B959B5"/>
    <w:rsid w:val="00BA08A1"/>
    <w:rsid w:val="00BA0EF4"/>
    <w:rsid w:val="00BA11BA"/>
    <w:rsid w:val="00BA1F48"/>
    <w:rsid w:val="00BA2E45"/>
    <w:rsid w:val="00BA3945"/>
    <w:rsid w:val="00BA3CB8"/>
    <w:rsid w:val="00BA4D93"/>
    <w:rsid w:val="00BA4F26"/>
    <w:rsid w:val="00BA4FC9"/>
    <w:rsid w:val="00BA5AB0"/>
    <w:rsid w:val="00BA5E3D"/>
    <w:rsid w:val="00BA6DE4"/>
    <w:rsid w:val="00BA7623"/>
    <w:rsid w:val="00BA77B6"/>
    <w:rsid w:val="00BB0623"/>
    <w:rsid w:val="00BB2971"/>
    <w:rsid w:val="00BB3E5F"/>
    <w:rsid w:val="00BB68D6"/>
    <w:rsid w:val="00BB6BEF"/>
    <w:rsid w:val="00BB7931"/>
    <w:rsid w:val="00BC0DCE"/>
    <w:rsid w:val="00BC127C"/>
    <w:rsid w:val="00BC2854"/>
    <w:rsid w:val="00BC2BAF"/>
    <w:rsid w:val="00BC3D5B"/>
    <w:rsid w:val="00BC4DE8"/>
    <w:rsid w:val="00BC54AF"/>
    <w:rsid w:val="00BC573A"/>
    <w:rsid w:val="00BC6606"/>
    <w:rsid w:val="00BC6D61"/>
    <w:rsid w:val="00BC7156"/>
    <w:rsid w:val="00BC742F"/>
    <w:rsid w:val="00BC7C1B"/>
    <w:rsid w:val="00BD0FC7"/>
    <w:rsid w:val="00BD190D"/>
    <w:rsid w:val="00BD1BEB"/>
    <w:rsid w:val="00BD3E00"/>
    <w:rsid w:val="00BD5080"/>
    <w:rsid w:val="00BD6E16"/>
    <w:rsid w:val="00BD7687"/>
    <w:rsid w:val="00BD78D5"/>
    <w:rsid w:val="00BD7B0B"/>
    <w:rsid w:val="00BD7BC3"/>
    <w:rsid w:val="00BE1151"/>
    <w:rsid w:val="00BE20E8"/>
    <w:rsid w:val="00BE2CB6"/>
    <w:rsid w:val="00BE2D1D"/>
    <w:rsid w:val="00BE2E70"/>
    <w:rsid w:val="00BE35EB"/>
    <w:rsid w:val="00BE3CE3"/>
    <w:rsid w:val="00BE67E7"/>
    <w:rsid w:val="00BF0915"/>
    <w:rsid w:val="00BF0EF2"/>
    <w:rsid w:val="00BF11A0"/>
    <w:rsid w:val="00BF14F2"/>
    <w:rsid w:val="00BF2FFE"/>
    <w:rsid w:val="00BF30BE"/>
    <w:rsid w:val="00BF5E5F"/>
    <w:rsid w:val="00BF68C8"/>
    <w:rsid w:val="00BF6C01"/>
    <w:rsid w:val="00BF76FC"/>
    <w:rsid w:val="00C0090C"/>
    <w:rsid w:val="00C015CF"/>
    <w:rsid w:val="00C016A3"/>
    <w:rsid w:val="00C01E68"/>
    <w:rsid w:val="00C02556"/>
    <w:rsid w:val="00C025F2"/>
    <w:rsid w:val="00C0265D"/>
    <w:rsid w:val="00C037B3"/>
    <w:rsid w:val="00C0564E"/>
    <w:rsid w:val="00C05FE9"/>
    <w:rsid w:val="00C06711"/>
    <w:rsid w:val="00C109FE"/>
    <w:rsid w:val="00C10B19"/>
    <w:rsid w:val="00C11924"/>
    <w:rsid w:val="00C11973"/>
    <w:rsid w:val="00C12B7D"/>
    <w:rsid w:val="00C14016"/>
    <w:rsid w:val="00C14390"/>
    <w:rsid w:val="00C162AB"/>
    <w:rsid w:val="00C1651C"/>
    <w:rsid w:val="00C17B40"/>
    <w:rsid w:val="00C205AE"/>
    <w:rsid w:val="00C221A0"/>
    <w:rsid w:val="00C238D1"/>
    <w:rsid w:val="00C23A99"/>
    <w:rsid w:val="00C25A4D"/>
    <w:rsid w:val="00C25C46"/>
    <w:rsid w:val="00C26571"/>
    <w:rsid w:val="00C27148"/>
    <w:rsid w:val="00C277C7"/>
    <w:rsid w:val="00C30271"/>
    <w:rsid w:val="00C305B2"/>
    <w:rsid w:val="00C311E4"/>
    <w:rsid w:val="00C31CEE"/>
    <w:rsid w:val="00C31E23"/>
    <w:rsid w:val="00C326F9"/>
    <w:rsid w:val="00C32730"/>
    <w:rsid w:val="00C32A10"/>
    <w:rsid w:val="00C33039"/>
    <w:rsid w:val="00C33633"/>
    <w:rsid w:val="00C3579F"/>
    <w:rsid w:val="00C36FFC"/>
    <w:rsid w:val="00C37A29"/>
    <w:rsid w:val="00C411DE"/>
    <w:rsid w:val="00C42C4B"/>
    <w:rsid w:val="00C445A3"/>
    <w:rsid w:val="00C453E7"/>
    <w:rsid w:val="00C47DA2"/>
    <w:rsid w:val="00C51EE4"/>
    <w:rsid w:val="00C52B0A"/>
    <w:rsid w:val="00C53701"/>
    <w:rsid w:val="00C53A7C"/>
    <w:rsid w:val="00C53F50"/>
    <w:rsid w:val="00C5499C"/>
    <w:rsid w:val="00C55BEF"/>
    <w:rsid w:val="00C5752B"/>
    <w:rsid w:val="00C57E86"/>
    <w:rsid w:val="00C61D23"/>
    <w:rsid w:val="00C61D70"/>
    <w:rsid w:val="00C62451"/>
    <w:rsid w:val="00C643CA"/>
    <w:rsid w:val="00C64B1A"/>
    <w:rsid w:val="00C65274"/>
    <w:rsid w:val="00C65AB7"/>
    <w:rsid w:val="00C66DE6"/>
    <w:rsid w:val="00C70D80"/>
    <w:rsid w:val="00C70EFC"/>
    <w:rsid w:val="00C70FBD"/>
    <w:rsid w:val="00C71688"/>
    <w:rsid w:val="00C721E2"/>
    <w:rsid w:val="00C745CA"/>
    <w:rsid w:val="00C74B46"/>
    <w:rsid w:val="00C74F0F"/>
    <w:rsid w:val="00C74F26"/>
    <w:rsid w:val="00C75435"/>
    <w:rsid w:val="00C75C56"/>
    <w:rsid w:val="00C77E9D"/>
    <w:rsid w:val="00C80097"/>
    <w:rsid w:val="00C8047E"/>
    <w:rsid w:val="00C80E42"/>
    <w:rsid w:val="00C81875"/>
    <w:rsid w:val="00C81AA1"/>
    <w:rsid w:val="00C826C5"/>
    <w:rsid w:val="00C83F7A"/>
    <w:rsid w:val="00C866CF"/>
    <w:rsid w:val="00C86BB6"/>
    <w:rsid w:val="00C87C64"/>
    <w:rsid w:val="00C91212"/>
    <w:rsid w:val="00C912CB"/>
    <w:rsid w:val="00C91549"/>
    <w:rsid w:val="00C920AF"/>
    <w:rsid w:val="00C92C5D"/>
    <w:rsid w:val="00C932F3"/>
    <w:rsid w:val="00C94172"/>
    <w:rsid w:val="00C94A90"/>
    <w:rsid w:val="00C94F83"/>
    <w:rsid w:val="00C9500D"/>
    <w:rsid w:val="00C951A4"/>
    <w:rsid w:val="00C951BD"/>
    <w:rsid w:val="00C9707B"/>
    <w:rsid w:val="00C97752"/>
    <w:rsid w:val="00C97B00"/>
    <w:rsid w:val="00C97F43"/>
    <w:rsid w:val="00CA0B3F"/>
    <w:rsid w:val="00CA2A5A"/>
    <w:rsid w:val="00CA5BFE"/>
    <w:rsid w:val="00CA613E"/>
    <w:rsid w:val="00CA75B7"/>
    <w:rsid w:val="00CB0225"/>
    <w:rsid w:val="00CB1358"/>
    <w:rsid w:val="00CB3C91"/>
    <w:rsid w:val="00CB488C"/>
    <w:rsid w:val="00CB489E"/>
    <w:rsid w:val="00CB605F"/>
    <w:rsid w:val="00CB6BB6"/>
    <w:rsid w:val="00CB71F6"/>
    <w:rsid w:val="00CC11C1"/>
    <w:rsid w:val="00CC12D4"/>
    <w:rsid w:val="00CC28CD"/>
    <w:rsid w:val="00CC3010"/>
    <w:rsid w:val="00CC3DE4"/>
    <w:rsid w:val="00CC3DE7"/>
    <w:rsid w:val="00CC437D"/>
    <w:rsid w:val="00CC459B"/>
    <w:rsid w:val="00CC48AD"/>
    <w:rsid w:val="00CC59BA"/>
    <w:rsid w:val="00CC5B7C"/>
    <w:rsid w:val="00CC5F5B"/>
    <w:rsid w:val="00CD0ECA"/>
    <w:rsid w:val="00CD18E0"/>
    <w:rsid w:val="00CD1AE9"/>
    <w:rsid w:val="00CD1C4E"/>
    <w:rsid w:val="00CD321C"/>
    <w:rsid w:val="00CD3579"/>
    <w:rsid w:val="00CD3B44"/>
    <w:rsid w:val="00CD4098"/>
    <w:rsid w:val="00CD4106"/>
    <w:rsid w:val="00CD5654"/>
    <w:rsid w:val="00CD57C1"/>
    <w:rsid w:val="00CD61EB"/>
    <w:rsid w:val="00CD7313"/>
    <w:rsid w:val="00CD7B20"/>
    <w:rsid w:val="00CD7F44"/>
    <w:rsid w:val="00CE0E2D"/>
    <w:rsid w:val="00CE43AF"/>
    <w:rsid w:val="00CE43EF"/>
    <w:rsid w:val="00CE4D3A"/>
    <w:rsid w:val="00CE5938"/>
    <w:rsid w:val="00CE595E"/>
    <w:rsid w:val="00CE64FD"/>
    <w:rsid w:val="00CE7236"/>
    <w:rsid w:val="00CE7370"/>
    <w:rsid w:val="00CE765B"/>
    <w:rsid w:val="00CE7C85"/>
    <w:rsid w:val="00CF02F0"/>
    <w:rsid w:val="00CF1BD9"/>
    <w:rsid w:val="00CF3B24"/>
    <w:rsid w:val="00CF3EE9"/>
    <w:rsid w:val="00CF4BC6"/>
    <w:rsid w:val="00CF55A2"/>
    <w:rsid w:val="00CF7F06"/>
    <w:rsid w:val="00D0033B"/>
    <w:rsid w:val="00D01615"/>
    <w:rsid w:val="00D01E9B"/>
    <w:rsid w:val="00D02433"/>
    <w:rsid w:val="00D0352E"/>
    <w:rsid w:val="00D035F6"/>
    <w:rsid w:val="00D03B1C"/>
    <w:rsid w:val="00D03FDC"/>
    <w:rsid w:val="00D042FB"/>
    <w:rsid w:val="00D04BF5"/>
    <w:rsid w:val="00D06090"/>
    <w:rsid w:val="00D0654B"/>
    <w:rsid w:val="00D075E3"/>
    <w:rsid w:val="00D105FC"/>
    <w:rsid w:val="00D10809"/>
    <w:rsid w:val="00D10F14"/>
    <w:rsid w:val="00D1203A"/>
    <w:rsid w:val="00D13BED"/>
    <w:rsid w:val="00D13E4A"/>
    <w:rsid w:val="00D15113"/>
    <w:rsid w:val="00D15B7C"/>
    <w:rsid w:val="00D15B7D"/>
    <w:rsid w:val="00D16F74"/>
    <w:rsid w:val="00D177EB"/>
    <w:rsid w:val="00D20BEB"/>
    <w:rsid w:val="00D22A42"/>
    <w:rsid w:val="00D23F4B"/>
    <w:rsid w:val="00D273B8"/>
    <w:rsid w:val="00D30791"/>
    <w:rsid w:val="00D31174"/>
    <w:rsid w:val="00D31E3E"/>
    <w:rsid w:val="00D3215D"/>
    <w:rsid w:val="00D330CA"/>
    <w:rsid w:val="00D3316D"/>
    <w:rsid w:val="00D34199"/>
    <w:rsid w:val="00D361B0"/>
    <w:rsid w:val="00D367A8"/>
    <w:rsid w:val="00D36A8D"/>
    <w:rsid w:val="00D36EE4"/>
    <w:rsid w:val="00D37882"/>
    <w:rsid w:val="00D37FDE"/>
    <w:rsid w:val="00D40F11"/>
    <w:rsid w:val="00D41FA7"/>
    <w:rsid w:val="00D44483"/>
    <w:rsid w:val="00D44F6B"/>
    <w:rsid w:val="00D460E3"/>
    <w:rsid w:val="00D46A2C"/>
    <w:rsid w:val="00D46BC5"/>
    <w:rsid w:val="00D46FD9"/>
    <w:rsid w:val="00D47013"/>
    <w:rsid w:val="00D508F5"/>
    <w:rsid w:val="00D52DDE"/>
    <w:rsid w:val="00D5423D"/>
    <w:rsid w:val="00D5446F"/>
    <w:rsid w:val="00D54ABE"/>
    <w:rsid w:val="00D54FE7"/>
    <w:rsid w:val="00D55C92"/>
    <w:rsid w:val="00D56EB3"/>
    <w:rsid w:val="00D57038"/>
    <w:rsid w:val="00D60035"/>
    <w:rsid w:val="00D60649"/>
    <w:rsid w:val="00D61533"/>
    <w:rsid w:val="00D61736"/>
    <w:rsid w:val="00D61E88"/>
    <w:rsid w:val="00D628A3"/>
    <w:rsid w:val="00D62CE0"/>
    <w:rsid w:val="00D63399"/>
    <w:rsid w:val="00D65253"/>
    <w:rsid w:val="00D655B5"/>
    <w:rsid w:val="00D65668"/>
    <w:rsid w:val="00D67BD6"/>
    <w:rsid w:val="00D706DC"/>
    <w:rsid w:val="00D711C4"/>
    <w:rsid w:val="00D71677"/>
    <w:rsid w:val="00D719C1"/>
    <w:rsid w:val="00D72E39"/>
    <w:rsid w:val="00D75228"/>
    <w:rsid w:val="00D762EE"/>
    <w:rsid w:val="00D76D0F"/>
    <w:rsid w:val="00D77229"/>
    <w:rsid w:val="00D77A15"/>
    <w:rsid w:val="00D77BA6"/>
    <w:rsid w:val="00D81E8F"/>
    <w:rsid w:val="00D83923"/>
    <w:rsid w:val="00D853B0"/>
    <w:rsid w:val="00D86579"/>
    <w:rsid w:val="00D90438"/>
    <w:rsid w:val="00D904AE"/>
    <w:rsid w:val="00D91025"/>
    <w:rsid w:val="00D9334C"/>
    <w:rsid w:val="00D93B74"/>
    <w:rsid w:val="00D9419D"/>
    <w:rsid w:val="00D94A07"/>
    <w:rsid w:val="00D94CC3"/>
    <w:rsid w:val="00D9504C"/>
    <w:rsid w:val="00D95EA6"/>
    <w:rsid w:val="00D96F65"/>
    <w:rsid w:val="00DA0EE9"/>
    <w:rsid w:val="00DA136C"/>
    <w:rsid w:val="00DA22E5"/>
    <w:rsid w:val="00DA2307"/>
    <w:rsid w:val="00DA2C6E"/>
    <w:rsid w:val="00DA3017"/>
    <w:rsid w:val="00DA3828"/>
    <w:rsid w:val="00DA3AEE"/>
    <w:rsid w:val="00DA4225"/>
    <w:rsid w:val="00DA4592"/>
    <w:rsid w:val="00DA4B53"/>
    <w:rsid w:val="00DA51A6"/>
    <w:rsid w:val="00DA5484"/>
    <w:rsid w:val="00DA5E4E"/>
    <w:rsid w:val="00DA66FE"/>
    <w:rsid w:val="00DA7BC9"/>
    <w:rsid w:val="00DA7D07"/>
    <w:rsid w:val="00DA7FE7"/>
    <w:rsid w:val="00DB084C"/>
    <w:rsid w:val="00DB1174"/>
    <w:rsid w:val="00DB1805"/>
    <w:rsid w:val="00DB4237"/>
    <w:rsid w:val="00DB49FF"/>
    <w:rsid w:val="00DB5234"/>
    <w:rsid w:val="00DB5F03"/>
    <w:rsid w:val="00DB6333"/>
    <w:rsid w:val="00DB7E8D"/>
    <w:rsid w:val="00DC1012"/>
    <w:rsid w:val="00DC1574"/>
    <w:rsid w:val="00DC15C9"/>
    <w:rsid w:val="00DC18D8"/>
    <w:rsid w:val="00DC1B37"/>
    <w:rsid w:val="00DC1D16"/>
    <w:rsid w:val="00DC267C"/>
    <w:rsid w:val="00DC40E8"/>
    <w:rsid w:val="00DC54E6"/>
    <w:rsid w:val="00DC5DFF"/>
    <w:rsid w:val="00DC6DE2"/>
    <w:rsid w:val="00DC74CB"/>
    <w:rsid w:val="00DD052B"/>
    <w:rsid w:val="00DD116A"/>
    <w:rsid w:val="00DD134A"/>
    <w:rsid w:val="00DD376E"/>
    <w:rsid w:val="00DD48C2"/>
    <w:rsid w:val="00DD4972"/>
    <w:rsid w:val="00DD61AE"/>
    <w:rsid w:val="00DD6473"/>
    <w:rsid w:val="00DE127E"/>
    <w:rsid w:val="00DE1526"/>
    <w:rsid w:val="00DE19E1"/>
    <w:rsid w:val="00DE46E4"/>
    <w:rsid w:val="00DE56CD"/>
    <w:rsid w:val="00DE5D41"/>
    <w:rsid w:val="00DE61DE"/>
    <w:rsid w:val="00DE6B76"/>
    <w:rsid w:val="00DE7C6A"/>
    <w:rsid w:val="00DF17DE"/>
    <w:rsid w:val="00DF233A"/>
    <w:rsid w:val="00DF4906"/>
    <w:rsid w:val="00DF4B01"/>
    <w:rsid w:val="00DF4E3E"/>
    <w:rsid w:val="00DF57D9"/>
    <w:rsid w:val="00DF5F1A"/>
    <w:rsid w:val="00DF60B9"/>
    <w:rsid w:val="00DF63B7"/>
    <w:rsid w:val="00DF7476"/>
    <w:rsid w:val="00DF7D64"/>
    <w:rsid w:val="00E00732"/>
    <w:rsid w:val="00E010CD"/>
    <w:rsid w:val="00E02BBA"/>
    <w:rsid w:val="00E03124"/>
    <w:rsid w:val="00E03DFD"/>
    <w:rsid w:val="00E0453D"/>
    <w:rsid w:val="00E05FA6"/>
    <w:rsid w:val="00E066E8"/>
    <w:rsid w:val="00E07A9B"/>
    <w:rsid w:val="00E07F2B"/>
    <w:rsid w:val="00E10B66"/>
    <w:rsid w:val="00E10DA7"/>
    <w:rsid w:val="00E11B9B"/>
    <w:rsid w:val="00E135DF"/>
    <w:rsid w:val="00E137CF"/>
    <w:rsid w:val="00E13A61"/>
    <w:rsid w:val="00E14463"/>
    <w:rsid w:val="00E1561F"/>
    <w:rsid w:val="00E15A2F"/>
    <w:rsid w:val="00E16B8C"/>
    <w:rsid w:val="00E203CD"/>
    <w:rsid w:val="00E21FE1"/>
    <w:rsid w:val="00E2284B"/>
    <w:rsid w:val="00E2428A"/>
    <w:rsid w:val="00E245C9"/>
    <w:rsid w:val="00E24EF9"/>
    <w:rsid w:val="00E25474"/>
    <w:rsid w:val="00E2669B"/>
    <w:rsid w:val="00E26CCE"/>
    <w:rsid w:val="00E26FE4"/>
    <w:rsid w:val="00E278DE"/>
    <w:rsid w:val="00E319A7"/>
    <w:rsid w:val="00E322C7"/>
    <w:rsid w:val="00E32EE5"/>
    <w:rsid w:val="00E32F93"/>
    <w:rsid w:val="00E33FAE"/>
    <w:rsid w:val="00E34700"/>
    <w:rsid w:val="00E3603A"/>
    <w:rsid w:val="00E363C0"/>
    <w:rsid w:val="00E36CA7"/>
    <w:rsid w:val="00E379F7"/>
    <w:rsid w:val="00E410A1"/>
    <w:rsid w:val="00E41605"/>
    <w:rsid w:val="00E42C2F"/>
    <w:rsid w:val="00E43870"/>
    <w:rsid w:val="00E45BAF"/>
    <w:rsid w:val="00E461A4"/>
    <w:rsid w:val="00E47107"/>
    <w:rsid w:val="00E479CC"/>
    <w:rsid w:val="00E510AA"/>
    <w:rsid w:val="00E52C5A"/>
    <w:rsid w:val="00E537AE"/>
    <w:rsid w:val="00E53C4F"/>
    <w:rsid w:val="00E53F1C"/>
    <w:rsid w:val="00E53FED"/>
    <w:rsid w:val="00E54ACD"/>
    <w:rsid w:val="00E54B2B"/>
    <w:rsid w:val="00E560C0"/>
    <w:rsid w:val="00E61531"/>
    <w:rsid w:val="00E61632"/>
    <w:rsid w:val="00E620E4"/>
    <w:rsid w:val="00E64242"/>
    <w:rsid w:val="00E64625"/>
    <w:rsid w:val="00E65BCD"/>
    <w:rsid w:val="00E66779"/>
    <w:rsid w:val="00E70DD7"/>
    <w:rsid w:val="00E71AB7"/>
    <w:rsid w:val="00E72137"/>
    <w:rsid w:val="00E72EE0"/>
    <w:rsid w:val="00E738C7"/>
    <w:rsid w:val="00E741FB"/>
    <w:rsid w:val="00E76146"/>
    <w:rsid w:val="00E81C3B"/>
    <w:rsid w:val="00E81E7E"/>
    <w:rsid w:val="00E8320A"/>
    <w:rsid w:val="00E84ECD"/>
    <w:rsid w:val="00E84F15"/>
    <w:rsid w:val="00E858A0"/>
    <w:rsid w:val="00E8630D"/>
    <w:rsid w:val="00E86535"/>
    <w:rsid w:val="00E87974"/>
    <w:rsid w:val="00E91229"/>
    <w:rsid w:val="00E91A7E"/>
    <w:rsid w:val="00E91D73"/>
    <w:rsid w:val="00E91FED"/>
    <w:rsid w:val="00E932E9"/>
    <w:rsid w:val="00E93ED5"/>
    <w:rsid w:val="00E9564F"/>
    <w:rsid w:val="00E95E6C"/>
    <w:rsid w:val="00E9714B"/>
    <w:rsid w:val="00E97584"/>
    <w:rsid w:val="00E97695"/>
    <w:rsid w:val="00EA00D3"/>
    <w:rsid w:val="00EA07C9"/>
    <w:rsid w:val="00EA1460"/>
    <w:rsid w:val="00EA1943"/>
    <w:rsid w:val="00EA40BB"/>
    <w:rsid w:val="00EA4386"/>
    <w:rsid w:val="00EA4888"/>
    <w:rsid w:val="00EA4C7B"/>
    <w:rsid w:val="00EA5B57"/>
    <w:rsid w:val="00EA5F41"/>
    <w:rsid w:val="00EA604B"/>
    <w:rsid w:val="00EA7304"/>
    <w:rsid w:val="00EA74E7"/>
    <w:rsid w:val="00EA75D1"/>
    <w:rsid w:val="00EB075B"/>
    <w:rsid w:val="00EB20C1"/>
    <w:rsid w:val="00EB29A8"/>
    <w:rsid w:val="00EB2F07"/>
    <w:rsid w:val="00EB3C3A"/>
    <w:rsid w:val="00EB3F9D"/>
    <w:rsid w:val="00EB4CDB"/>
    <w:rsid w:val="00EB568E"/>
    <w:rsid w:val="00EB5DC6"/>
    <w:rsid w:val="00EB66E4"/>
    <w:rsid w:val="00EB6F4E"/>
    <w:rsid w:val="00EB7993"/>
    <w:rsid w:val="00EB7C04"/>
    <w:rsid w:val="00EB7FE4"/>
    <w:rsid w:val="00EC121E"/>
    <w:rsid w:val="00EC1593"/>
    <w:rsid w:val="00EC3D22"/>
    <w:rsid w:val="00EC423D"/>
    <w:rsid w:val="00EC4E8E"/>
    <w:rsid w:val="00EC5254"/>
    <w:rsid w:val="00ED010F"/>
    <w:rsid w:val="00ED105C"/>
    <w:rsid w:val="00ED2BFF"/>
    <w:rsid w:val="00ED2C34"/>
    <w:rsid w:val="00ED2D95"/>
    <w:rsid w:val="00ED4983"/>
    <w:rsid w:val="00ED5425"/>
    <w:rsid w:val="00ED5CD7"/>
    <w:rsid w:val="00ED6125"/>
    <w:rsid w:val="00ED662A"/>
    <w:rsid w:val="00ED6A0D"/>
    <w:rsid w:val="00ED7CC3"/>
    <w:rsid w:val="00EE06B5"/>
    <w:rsid w:val="00EE0CD3"/>
    <w:rsid w:val="00EE11D7"/>
    <w:rsid w:val="00EE4219"/>
    <w:rsid w:val="00EE4447"/>
    <w:rsid w:val="00EE5964"/>
    <w:rsid w:val="00EE6556"/>
    <w:rsid w:val="00EE6770"/>
    <w:rsid w:val="00EE6B71"/>
    <w:rsid w:val="00EE6DA1"/>
    <w:rsid w:val="00EE6F14"/>
    <w:rsid w:val="00EE70DC"/>
    <w:rsid w:val="00EF2C15"/>
    <w:rsid w:val="00EF3F23"/>
    <w:rsid w:val="00EF45A7"/>
    <w:rsid w:val="00EF56EA"/>
    <w:rsid w:val="00EF58EE"/>
    <w:rsid w:val="00EF6861"/>
    <w:rsid w:val="00EF6B2B"/>
    <w:rsid w:val="00EF7D13"/>
    <w:rsid w:val="00F009E3"/>
    <w:rsid w:val="00F0134F"/>
    <w:rsid w:val="00F02998"/>
    <w:rsid w:val="00F032D2"/>
    <w:rsid w:val="00F03562"/>
    <w:rsid w:val="00F03920"/>
    <w:rsid w:val="00F03C0F"/>
    <w:rsid w:val="00F04871"/>
    <w:rsid w:val="00F04B49"/>
    <w:rsid w:val="00F04EA7"/>
    <w:rsid w:val="00F120C4"/>
    <w:rsid w:val="00F1252B"/>
    <w:rsid w:val="00F12E93"/>
    <w:rsid w:val="00F162D4"/>
    <w:rsid w:val="00F16DAD"/>
    <w:rsid w:val="00F2058B"/>
    <w:rsid w:val="00F208C3"/>
    <w:rsid w:val="00F20E98"/>
    <w:rsid w:val="00F23578"/>
    <w:rsid w:val="00F23DA6"/>
    <w:rsid w:val="00F2543F"/>
    <w:rsid w:val="00F256A3"/>
    <w:rsid w:val="00F25923"/>
    <w:rsid w:val="00F25AE6"/>
    <w:rsid w:val="00F26354"/>
    <w:rsid w:val="00F27065"/>
    <w:rsid w:val="00F275F2"/>
    <w:rsid w:val="00F27773"/>
    <w:rsid w:val="00F2795F"/>
    <w:rsid w:val="00F30782"/>
    <w:rsid w:val="00F30D1C"/>
    <w:rsid w:val="00F30FD6"/>
    <w:rsid w:val="00F31931"/>
    <w:rsid w:val="00F3209B"/>
    <w:rsid w:val="00F3214C"/>
    <w:rsid w:val="00F33F8D"/>
    <w:rsid w:val="00F34502"/>
    <w:rsid w:val="00F34771"/>
    <w:rsid w:val="00F35309"/>
    <w:rsid w:val="00F35F4B"/>
    <w:rsid w:val="00F37CB6"/>
    <w:rsid w:val="00F37F65"/>
    <w:rsid w:val="00F37FAC"/>
    <w:rsid w:val="00F4010B"/>
    <w:rsid w:val="00F468D1"/>
    <w:rsid w:val="00F46E42"/>
    <w:rsid w:val="00F4702C"/>
    <w:rsid w:val="00F47F3E"/>
    <w:rsid w:val="00F505B8"/>
    <w:rsid w:val="00F5093A"/>
    <w:rsid w:val="00F50A42"/>
    <w:rsid w:val="00F51B12"/>
    <w:rsid w:val="00F52500"/>
    <w:rsid w:val="00F53EFE"/>
    <w:rsid w:val="00F54452"/>
    <w:rsid w:val="00F558F5"/>
    <w:rsid w:val="00F57679"/>
    <w:rsid w:val="00F57B14"/>
    <w:rsid w:val="00F6010A"/>
    <w:rsid w:val="00F60506"/>
    <w:rsid w:val="00F60BA2"/>
    <w:rsid w:val="00F60F64"/>
    <w:rsid w:val="00F60F8D"/>
    <w:rsid w:val="00F60FD7"/>
    <w:rsid w:val="00F61A07"/>
    <w:rsid w:val="00F6215C"/>
    <w:rsid w:val="00F62521"/>
    <w:rsid w:val="00F62B13"/>
    <w:rsid w:val="00F634F6"/>
    <w:rsid w:val="00F63CB0"/>
    <w:rsid w:val="00F668AE"/>
    <w:rsid w:val="00F66AC0"/>
    <w:rsid w:val="00F67EAD"/>
    <w:rsid w:val="00F70E59"/>
    <w:rsid w:val="00F7347F"/>
    <w:rsid w:val="00F74D3B"/>
    <w:rsid w:val="00F768E5"/>
    <w:rsid w:val="00F7768A"/>
    <w:rsid w:val="00F77B4D"/>
    <w:rsid w:val="00F77B75"/>
    <w:rsid w:val="00F818C7"/>
    <w:rsid w:val="00F82B28"/>
    <w:rsid w:val="00F84DD7"/>
    <w:rsid w:val="00F850FA"/>
    <w:rsid w:val="00F8516C"/>
    <w:rsid w:val="00F87B07"/>
    <w:rsid w:val="00F87D30"/>
    <w:rsid w:val="00F91C80"/>
    <w:rsid w:val="00F934D4"/>
    <w:rsid w:val="00F93CBC"/>
    <w:rsid w:val="00F94880"/>
    <w:rsid w:val="00F96DD4"/>
    <w:rsid w:val="00F970DF"/>
    <w:rsid w:val="00FA03C0"/>
    <w:rsid w:val="00FA0E70"/>
    <w:rsid w:val="00FA33D2"/>
    <w:rsid w:val="00FA7610"/>
    <w:rsid w:val="00FB016C"/>
    <w:rsid w:val="00FB0D0E"/>
    <w:rsid w:val="00FB0F15"/>
    <w:rsid w:val="00FB1EB6"/>
    <w:rsid w:val="00FB2B62"/>
    <w:rsid w:val="00FB38F8"/>
    <w:rsid w:val="00FB44E6"/>
    <w:rsid w:val="00FB4C8B"/>
    <w:rsid w:val="00FB4E93"/>
    <w:rsid w:val="00FB5645"/>
    <w:rsid w:val="00FB5BF9"/>
    <w:rsid w:val="00FB5C96"/>
    <w:rsid w:val="00FB6729"/>
    <w:rsid w:val="00FB6B0F"/>
    <w:rsid w:val="00FB6E50"/>
    <w:rsid w:val="00FB7808"/>
    <w:rsid w:val="00FC0B9A"/>
    <w:rsid w:val="00FC133E"/>
    <w:rsid w:val="00FC15C8"/>
    <w:rsid w:val="00FC2075"/>
    <w:rsid w:val="00FC2D8B"/>
    <w:rsid w:val="00FC3BC2"/>
    <w:rsid w:val="00FC3C45"/>
    <w:rsid w:val="00FC41AF"/>
    <w:rsid w:val="00FC4F1F"/>
    <w:rsid w:val="00FC572B"/>
    <w:rsid w:val="00FC5FB4"/>
    <w:rsid w:val="00FC6CB8"/>
    <w:rsid w:val="00FC77C1"/>
    <w:rsid w:val="00FD3306"/>
    <w:rsid w:val="00FD36B1"/>
    <w:rsid w:val="00FD37E1"/>
    <w:rsid w:val="00FD3EB8"/>
    <w:rsid w:val="00FD46AE"/>
    <w:rsid w:val="00FD4EBE"/>
    <w:rsid w:val="00FD50CE"/>
    <w:rsid w:val="00FD64ED"/>
    <w:rsid w:val="00FD6698"/>
    <w:rsid w:val="00FD7E00"/>
    <w:rsid w:val="00FE1E0A"/>
    <w:rsid w:val="00FE1FAA"/>
    <w:rsid w:val="00FE25C0"/>
    <w:rsid w:val="00FE2C7A"/>
    <w:rsid w:val="00FE2EAC"/>
    <w:rsid w:val="00FE59FD"/>
    <w:rsid w:val="00FE656C"/>
    <w:rsid w:val="00FE7F98"/>
    <w:rsid w:val="00FF2CA5"/>
    <w:rsid w:val="00FF2E7F"/>
    <w:rsid w:val="00FF306D"/>
    <w:rsid w:val="00FF3AAD"/>
    <w:rsid w:val="00FF4563"/>
    <w:rsid w:val="00FF4B4C"/>
    <w:rsid w:val="00FF4D8E"/>
    <w:rsid w:val="00FF4DD1"/>
    <w:rsid w:val="00FF7E0A"/>
    <w:rsid w:val="1DFC6B25"/>
    <w:rsid w:val="259523F2"/>
    <w:rsid w:val="2B7468A7"/>
    <w:rsid w:val="2C3FDB48"/>
    <w:rsid w:val="45725CFD"/>
    <w:rsid w:val="4588F4A9"/>
    <w:rsid w:val="46DB15DE"/>
    <w:rsid w:val="4C2533AF"/>
    <w:rsid w:val="515A5A8B"/>
    <w:rsid w:val="5CF1E258"/>
    <w:rsid w:val="62D4D3F8"/>
    <w:rsid w:val="784727D3"/>
    <w:rsid w:val="7F31DEE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C77089"/>
  <w15:chartTrackingRefBased/>
  <w15:docId w15:val="{9B25AD9A-3838-4C85-B5E4-8565CA2BC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C77E9D"/>
    <w:pPr>
      <w:spacing w:before="120" w:after="120" w:line="280" w:lineRule="atLeast"/>
    </w:pPr>
    <w:rPr>
      <w:sz w:val="20"/>
      <w:szCs w:val="20"/>
    </w:rPr>
  </w:style>
  <w:style w:type="paragraph" w:styleId="Heading1">
    <w:name w:val="heading 1"/>
    <w:basedOn w:val="Normal"/>
    <w:next w:val="BodyText"/>
    <w:link w:val="Heading1Char"/>
    <w:uiPriority w:val="9"/>
    <w:qFormat/>
    <w:rsid w:val="008D19B5"/>
    <w:pPr>
      <w:numPr>
        <w:numId w:val="13"/>
      </w:numPr>
      <w:pBdr>
        <w:top w:val="single" w:sz="4" w:space="31" w:color="0D8380" w:themeColor="background2"/>
        <w:left w:val="single" w:sz="4" w:space="26" w:color="0D8380" w:themeColor="background2"/>
        <w:bottom w:val="single" w:sz="4" w:space="26" w:color="0D8380" w:themeColor="background2"/>
        <w:right w:val="single" w:sz="4" w:space="26" w:color="0D8380" w:themeColor="background2"/>
      </w:pBdr>
      <w:shd w:val="clear" w:color="auto" w:fill="0D8380"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2C33DA"/>
    <w:pPr>
      <w:keepNext/>
      <w:keepLines/>
      <w:numPr>
        <w:ilvl w:val="2"/>
        <w:numId w:val="13"/>
      </w:numPr>
      <w:spacing w:before="480" w:line="340" w:lineRule="atLeast"/>
      <w:outlineLvl w:val="1"/>
    </w:pPr>
    <w:rPr>
      <w:rFonts w:asciiTheme="majorHAnsi" w:eastAsiaTheme="majorEastAsia" w:hAnsiTheme="majorHAnsi" w:cstheme="majorBidi"/>
      <w:color w:val="0D8380" w:themeColor="background2"/>
      <w:sz w:val="30"/>
      <w:szCs w:val="60"/>
    </w:rPr>
  </w:style>
  <w:style w:type="paragraph" w:styleId="Heading3">
    <w:name w:val="heading 3"/>
    <w:basedOn w:val="Normal"/>
    <w:next w:val="BodyText"/>
    <w:link w:val="Heading3Char"/>
    <w:uiPriority w:val="9"/>
    <w:qFormat/>
    <w:rsid w:val="002C33DA"/>
    <w:pPr>
      <w:keepNext/>
      <w:keepLines/>
      <w:spacing w:before="240" w:line="300" w:lineRule="atLeast"/>
      <w:outlineLvl w:val="2"/>
    </w:pPr>
    <w:rPr>
      <w:rFonts w:asciiTheme="majorHAnsi" w:eastAsiaTheme="majorEastAsia" w:hAnsiTheme="majorHAnsi" w:cstheme="majorBidi"/>
      <w:color w:val="CB6027" w:themeColor="text2"/>
      <w:sz w:val="26"/>
      <w:szCs w:val="37"/>
    </w:rPr>
  </w:style>
  <w:style w:type="paragraph" w:styleId="Heading4">
    <w:name w:val="heading 4"/>
    <w:basedOn w:val="Normal"/>
    <w:next w:val="BodyText"/>
    <w:link w:val="Heading4Char"/>
    <w:uiPriority w:val="9"/>
    <w:qFormat/>
    <w:rsid w:val="002C33DA"/>
    <w:pPr>
      <w:keepNext/>
      <w:keepLines/>
      <w:spacing w:before="240" w:line="264" w:lineRule="atLeast"/>
      <w:outlineLvl w:val="3"/>
    </w:pPr>
    <w:rPr>
      <w:rFonts w:asciiTheme="majorHAnsi" w:eastAsiaTheme="majorEastAsia" w:hAnsiTheme="majorHAnsi" w:cstheme="majorBidi"/>
      <w:iCs/>
      <w:color w:val="88593C" w:themeColor="accent1"/>
      <w:sz w:val="22"/>
      <w:szCs w:val="33"/>
    </w:rPr>
  </w:style>
  <w:style w:type="paragraph" w:styleId="Heading5">
    <w:name w:val="heading 5"/>
    <w:basedOn w:val="Normal"/>
    <w:next w:val="BodyText"/>
    <w:link w:val="Heading5Char"/>
    <w:uiPriority w:val="9"/>
    <w:qFormat/>
    <w:rsid w:val="002C33DA"/>
    <w:pPr>
      <w:keepNext/>
      <w:keepLines/>
      <w:spacing w:line="264" w:lineRule="atLeast"/>
      <w:outlineLvl w:val="4"/>
    </w:pPr>
    <w:rPr>
      <w:rFonts w:eastAsiaTheme="majorEastAsia" w:cstheme="majorBidi"/>
      <w:b/>
      <w:color w:val="CB6027" w:themeColor="text2"/>
      <w:sz w:val="22"/>
      <w:szCs w:val="29"/>
    </w:rPr>
  </w:style>
  <w:style w:type="paragraph" w:styleId="Heading6">
    <w:name w:val="heading 6"/>
    <w:basedOn w:val="Normal"/>
    <w:next w:val="BodyText"/>
    <w:link w:val="Heading6Char"/>
    <w:uiPriority w:val="9"/>
    <w:rsid w:val="008D19B5"/>
    <w:pPr>
      <w:keepNext/>
      <w:keepLines/>
      <w:spacing w:line="240" w:lineRule="atLeast"/>
      <w:outlineLvl w:val="5"/>
    </w:pPr>
    <w:rPr>
      <w:rFonts w:eastAsiaTheme="majorEastAsia" w:cstheme="minorHAnsi"/>
      <w:b/>
      <w:bCs/>
      <w:i/>
      <w:color w:val="0D8380" w:themeColor="background2"/>
      <w:szCs w:val="24"/>
    </w:rPr>
  </w:style>
  <w:style w:type="paragraph" w:styleId="Heading7">
    <w:name w:val="heading 7"/>
    <w:basedOn w:val="Normal"/>
    <w:next w:val="Normal"/>
    <w:link w:val="Heading7Char"/>
    <w:uiPriority w:val="9"/>
    <w:semiHidden/>
    <w:qFormat/>
    <w:rsid w:val="008D19B5"/>
    <w:pPr>
      <w:keepNext/>
      <w:keepLines/>
      <w:spacing w:line="240" w:lineRule="atLeast"/>
      <w:outlineLvl w:val="6"/>
    </w:pPr>
    <w:rPr>
      <w:rFonts w:eastAsiaTheme="majorEastAsia" w:cstheme="minorHAnsi"/>
      <w:b/>
      <w:bCs/>
      <w:i/>
      <w:iCs/>
      <w:color w:val="0D8380" w:themeColor="background2"/>
      <w:szCs w:val="22"/>
    </w:rPr>
  </w:style>
  <w:style w:type="paragraph" w:styleId="Heading8">
    <w:name w:val="heading 8"/>
    <w:basedOn w:val="Normal"/>
    <w:next w:val="Normal"/>
    <w:link w:val="Heading8Char"/>
    <w:uiPriority w:val="9"/>
    <w:semiHidden/>
    <w:qFormat/>
    <w:rsid w:val="008D19B5"/>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8D19B5"/>
    <w:pPr>
      <w:spacing w:line="240" w:lineRule="auto"/>
      <w:outlineLvl w:val="8"/>
    </w:pPr>
    <w:rPr>
      <w:rFonts w:asciiTheme="majorHAnsi" w:hAnsiTheme="majorHAnsi"/>
      <w:color w:val="E3B282"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19B5"/>
    <w:rPr>
      <w:color w:val="808080"/>
    </w:rPr>
  </w:style>
  <w:style w:type="paragraph" w:styleId="Date">
    <w:name w:val="Date"/>
    <w:basedOn w:val="Normal"/>
    <w:next w:val="Normal"/>
    <w:link w:val="DateChar"/>
    <w:uiPriority w:val="99"/>
    <w:unhideWhenUsed/>
    <w:rsid w:val="008D19B5"/>
    <w:pPr>
      <w:spacing w:after="360" w:line="293" w:lineRule="auto"/>
    </w:pPr>
  </w:style>
  <w:style w:type="character" w:customStyle="1" w:styleId="DateChar">
    <w:name w:val="Date Char"/>
    <w:basedOn w:val="DefaultParagraphFont"/>
    <w:link w:val="Date"/>
    <w:uiPriority w:val="99"/>
    <w:rsid w:val="008D19B5"/>
    <w:rPr>
      <w:sz w:val="20"/>
      <w:szCs w:val="20"/>
    </w:rPr>
  </w:style>
  <w:style w:type="paragraph" w:styleId="NoSpacing">
    <w:name w:val="No Spacing"/>
    <w:basedOn w:val="Normal"/>
    <w:link w:val="NoSpacingChar"/>
    <w:uiPriority w:val="10"/>
    <w:qFormat/>
    <w:rsid w:val="008D19B5"/>
    <w:pPr>
      <w:spacing w:before="0" w:after="0"/>
    </w:pPr>
  </w:style>
  <w:style w:type="paragraph" w:styleId="ListBullet">
    <w:name w:val="List Bullet"/>
    <w:basedOn w:val="Normal"/>
    <w:link w:val="ListBulletChar"/>
    <w:uiPriority w:val="1"/>
    <w:qFormat/>
    <w:rsid w:val="00356506"/>
    <w:pPr>
      <w:numPr>
        <w:numId w:val="15"/>
      </w:numPr>
      <w:contextualSpacing/>
    </w:pPr>
  </w:style>
  <w:style w:type="paragraph" w:styleId="ListBullet2">
    <w:name w:val="List Bullet 2"/>
    <w:basedOn w:val="Normal"/>
    <w:uiPriority w:val="1"/>
    <w:qFormat/>
    <w:rsid w:val="008D19B5"/>
    <w:pPr>
      <w:numPr>
        <w:ilvl w:val="1"/>
        <w:numId w:val="28"/>
      </w:numPr>
      <w:contextualSpacing/>
    </w:pPr>
  </w:style>
  <w:style w:type="paragraph" w:styleId="ListNumber">
    <w:name w:val="List Number"/>
    <w:basedOn w:val="Normal"/>
    <w:uiPriority w:val="2"/>
    <w:qFormat/>
    <w:rsid w:val="008D19B5"/>
    <w:pPr>
      <w:numPr>
        <w:numId w:val="14"/>
      </w:numPr>
      <w:spacing w:before="60"/>
      <w:contextualSpacing/>
    </w:pPr>
  </w:style>
  <w:style w:type="numbering" w:customStyle="1" w:styleId="Bullets">
    <w:name w:val="Bullets"/>
    <w:uiPriority w:val="99"/>
    <w:rsid w:val="008D19B5"/>
    <w:pPr>
      <w:numPr>
        <w:numId w:val="5"/>
      </w:numPr>
    </w:pPr>
  </w:style>
  <w:style w:type="character" w:customStyle="1" w:styleId="Heading1Char">
    <w:name w:val="Heading 1 Char"/>
    <w:basedOn w:val="DefaultParagraphFont"/>
    <w:link w:val="Heading1"/>
    <w:uiPriority w:val="9"/>
    <w:rsid w:val="008D19B5"/>
    <w:rPr>
      <w:rFonts w:asciiTheme="majorHAnsi" w:hAnsiTheme="majorHAnsi"/>
      <w:color w:val="FFFFFF" w:themeColor="background1"/>
      <w:sz w:val="42"/>
      <w:szCs w:val="20"/>
      <w:shd w:val="clear" w:color="auto" w:fill="0D8380" w:themeFill="background2"/>
    </w:rPr>
  </w:style>
  <w:style w:type="paragraph" w:styleId="ListNumber2">
    <w:name w:val="List Number 2"/>
    <w:basedOn w:val="Normal"/>
    <w:uiPriority w:val="13"/>
    <w:semiHidden/>
    <w:qFormat/>
    <w:rsid w:val="008D19B5"/>
    <w:pPr>
      <w:numPr>
        <w:ilvl w:val="1"/>
        <w:numId w:val="14"/>
      </w:numPr>
      <w:spacing w:before="60"/>
      <w:contextualSpacing/>
    </w:pPr>
  </w:style>
  <w:style w:type="character" w:customStyle="1" w:styleId="Heading2Char">
    <w:name w:val="Heading 2 Char"/>
    <w:basedOn w:val="DefaultParagraphFont"/>
    <w:link w:val="Heading2"/>
    <w:uiPriority w:val="9"/>
    <w:rsid w:val="002C33DA"/>
    <w:rPr>
      <w:rFonts w:asciiTheme="majorHAnsi" w:eastAsiaTheme="majorEastAsia" w:hAnsiTheme="majorHAnsi" w:cstheme="majorBidi"/>
      <w:color w:val="0D8380" w:themeColor="background2"/>
      <w:sz w:val="30"/>
      <w:szCs w:val="60"/>
    </w:rPr>
  </w:style>
  <w:style w:type="paragraph" w:styleId="ListParagraph">
    <w:name w:val="List Paragraph"/>
    <w:basedOn w:val="Normal"/>
    <w:uiPriority w:val="34"/>
    <w:qFormat/>
    <w:rsid w:val="008D19B5"/>
    <w:pPr>
      <w:spacing w:line="293" w:lineRule="auto"/>
      <w:ind w:left="284"/>
      <w:contextualSpacing/>
    </w:pPr>
  </w:style>
  <w:style w:type="paragraph" w:styleId="Header">
    <w:name w:val="header"/>
    <w:basedOn w:val="Normal"/>
    <w:link w:val="HeaderChar"/>
    <w:uiPriority w:val="99"/>
    <w:unhideWhenUsed/>
    <w:rsid w:val="008D19B5"/>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8D19B5"/>
    <w:rPr>
      <w:sz w:val="16"/>
      <w:szCs w:val="20"/>
    </w:rPr>
  </w:style>
  <w:style w:type="paragraph" w:styleId="Footer">
    <w:name w:val="footer"/>
    <w:basedOn w:val="Normal"/>
    <w:link w:val="FooterChar"/>
    <w:uiPriority w:val="11"/>
    <w:rsid w:val="00866EAD"/>
    <w:pPr>
      <w:tabs>
        <w:tab w:val="center" w:pos="4513"/>
        <w:tab w:val="right" w:pos="9026"/>
      </w:tabs>
      <w:spacing w:after="0" w:line="240" w:lineRule="auto"/>
      <w:contextualSpacing/>
    </w:pPr>
    <w:rPr>
      <w:rFonts w:asciiTheme="majorHAnsi" w:hAnsiTheme="majorHAnsi"/>
      <w:color w:val="88593C" w:themeColor="accent1"/>
      <w:sz w:val="17"/>
      <w:szCs w:val="22"/>
    </w:rPr>
  </w:style>
  <w:style w:type="character" w:customStyle="1" w:styleId="FooterChar">
    <w:name w:val="Footer Char"/>
    <w:basedOn w:val="DefaultParagraphFont"/>
    <w:link w:val="Footer"/>
    <w:uiPriority w:val="11"/>
    <w:rsid w:val="00866EAD"/>
    <w:rPr>
      <w:rFonts w:asciiTheme="majorHAnsi" w:hAnsiTheme="majorHAnsi"/>
      <w:color w:val="88593C" w:themeColor="accent1"/>
      <w:sz w:val="17"/>
    </w:rPr>
  </w:style>
  <w:style w:type="numbering" w:customStyle="1" w:styleId="Numbering">
    <w:name w:val="Numbering"/>
    <w:uiPriority w:val="99"/>
    <w:rsid w:val="008D19B5"/>
    <w:pPr>
      <w:numPr>
        <w:numId w:val="14"/>
      </w:numPr>
    </w:pPr>
  </w:style>
  <w:style w:type="paragraph" w:styleId="ListBullet3">
    <w:name w:val="List Bullet 3"/>
    <w:basedOn w:val="Normal"/>
    <w:uiPriority w:val="1"/>
    <w:qFormat/>
    <w:rsid w:val="008D19B5"/>
    <w:pPr>
      <w:numPr>
        <w:ilvl w:val="2"/>
        <w:numId w:val="28"/>
      </w:numPr>
      <w:contextualSpacing/>
    </w:pPr>
  </w:style>
  <w:style w:type="paragraph" w:styleId="ListContinue2">
    <w:name w:val="List Continue 2"/>
    <w:basedOn w:val="Normal"/>
    <w:uiPriority w:val="3"/>
    <w:unhideWhenUsed/>
    <w:qFormat/>
    <w:rsid w:val="008D19B5"/>
    <w:pPr>
      <w:spacing w:before="60"/>
      <w:ind w:left="454"/>
    </w:pPr>
  </w:style>
  <w:style w:type="paragraph" w:styleId="ListNumber3">
    <w:name w:val="List Number 3"/>
    <w:basedOn w:val="Normal"/>
    <w:uiPriority w:val="13"/>
    <w:semiHidden/>
    <w:qFormat/>
    <w:rsid w:val="008D19B5"/>
    <w:pPr>
      <w:numPr>
        <w:ilvl w:val="2"/>
        <w:numId w:val="14"/>
      </w:numPr>
      <w:spacing w:before="60"/>
      <w:contextualSpacing/>
    </w:pPr>
  </w:style>
  <w:style w:type="paragraph" w:styleId="ListNumber4">
    <w:name w:val="List Number 4"/>
    <w:basedOn w:val="Normal"/>
    <w:uiPriority w:val="13"/>
    <w:semiHidden/>
    <w:qFormat/>
    <w:rsid w:val="008D19B5"/>
    <w:pPr>
      <w:numPr>
        <w:ilvl w:val="3"/>
        <w:numId w:val="14"/>
      </w:numPr>
      <w:spacing w:after="200" w:line="293" w:lineRule="auto"/>
      <w:contextualSpacing/>
    </w:pPr>
  </w:style>
  <w:style w:type="paragraph" w:styleId="ListNumber5">
    <w:name w:val="List Number 5"/>
    <w:basedOn w:val="Normal"/>
    <w:uiPriority w:val="13"/>
    <w:semiHidden/>
    <w:rsid w:val="008D19B5"/>
    <w:pPr>
      <w:numPr>
        <w:ilvl w:val="4"/>
        <w:numId w:val="14"/>
      </w:numPr>
      <w:spacing w:after="200" w:line="293" w:lineRule="auto"/>
      <w:contextualSpacing/>
    </w:pPr>
  </w:style>
  <w:style w:type="paragraph" w:styleId="ListContinue">
    <w:name w:val="List Continue"/>
    <w:basedOn w:val="Normal"/>
    <w:uiPriority w:val="3"/>
    <w:unhideWhenUsed/>
    <w:qFormat/>
    <w:rsid w:val="008D19B5"/>
    <w:pPr>
      <w:spacing w:before="60"/>
      <w:ind w:left="227"/>
    </w:pPr>
  </w:style>
  <w:style w:type="paragraph" w:styleId="ListContinue3">
    <w:name w:val="List Continue 3"/>
    <w:basedOn w:val="Normal"/>
    <w:uiPriority w:val="3"/>
    <w:unhideWhenUsed/>
    <w:qFormat/>
    <w:rsid w:val="008D19B5"/>
    <w:pPr>
      <w:spacing w:before="60"/>
      <w:ind w:left="907"/>
    </w:pPr>
  </w:style>
  <w:style w:type="paragraph" w:styleId="ListContinue4">
    <w:name w:val="List Continue 4"/>
    <w:basedOn w:val="Normal"/>
    <w:uiPriority w:val="3"/>
    <w:unhideWhenUsed/>
    <w:qFormat/>
    <w:rsid w:val="008D19B5"/>
    <w:pPr>
      <w:spacing w:line="293" w:lineRule="auto"/>
      <w:ind w:left="907"/>
      <w:contextualSpacing/>
    </w:pPr>
  </w:style>
  <w:style w:type="character" w:customStyle="1" w:styleId="Heading3Char">
    <w:name w:val="Heading 3 Char"/>
    <w:basedOn w:val="DefaultParagraphFont"/>
    <w:link w:val="Heading3"/>
    <w:uiPriority w:val="9"/>
    <w:rsid w:val="002C33DA"/>
    <w:rPr>
      <w:rFonts w:asciiTheme="majorHAnsi" w:eastAsiaTheme="majorEastAsia" w:hAnsiTheme="majorHAnsi" w:cstheme="majorBidi"/>
      <w:color w:val="CB6027" w:themeColor="text2"/>
      <w:sz w:val="26"/>
      <w:szCs w:val="37"/>
    </w:rPr>
  </w:style>
  <w:style w:type="character" w:customStyle="1" w:styleId="Heading4Char">
    <w:name w:val="Heading 4 Char"/>
    <w:basedOn w:val="DefaultParagraphFont"/>
    <w:link w:val="Heading4"/>
    <w:uiPriority w:val="9"/>
    <w:rsid w:val="002C33DA"/>
    <w:rPr>
      <w:rFonts w:asciiTheme="majorHAnsi" w:eastAsiaTheme="majorEastAsia" w:hAnsiTheme="majorHAnsi" w:cstheme="majorBidi"/>
      <w:iCs/>
      <w:color w:val="88593C" w:themeColor="accent1"/>
      <w:szCs w:val="33"/>
    </w:rPr>
  </w:style>
  <w:style w:type="character" w:customStyle="1" w:styleId="Heading5Char">
    <w:name w:val="Heading 5 Char"/>
    <w:basedOn w:val="DefaultParagraphFont"/>
    <w:link w:val="Heading5"/>
    <w:uiPriority w:val="9"/>
    <w:rsid w:val="002C33DA"/>
    <w:rPr>
      <w:rFonts w:eastAsiaTheme="majorEastAsia" w:cstheme="majorBidi"/>
      <w:b/>
      <w:color w:val="CB6027" w:themeColor="text2"/>
      <w:szCs w:val="29"/>
    </w:rPr>
  </w:style>
  <w:style w:type="numbering" w:customStyle="1" w:styleId="ListHeadings">
    <w:name w:val="List Headings"/>
    <w:uiPriority w:val="99"/>
    <w:rsid w:val="008D19B5"/>
    <w:pPr>
      <w:numPr>
        <w:numId w:val="12"/>
      </w:numPr>
    </w:pPr>
  </w:style>
  <w:style w:type="paragraph" w:styleId="Title">
    <w:name w:val="Title"/>
    <w:basedOn w:val="Heading1"/>
    <w:next w:val="Normal"/>
    <w:link w:val="TitleChar"/>
    <w:uiPriority w:val="39"/>
    <w:rsid w:val="008D19B5"/>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8D19B5"/>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8D19B5"/>
    <w:pPr>
      <w:pBdr>
        <w:top w:val="single" w:sz="4" w:space="4" w:color="CB6027" w:themeColor="text2"/>
        <w:left w:val="single" w:sz="4" w:space="4" w:color="CB6027" w:themeColor="text2"/>
        <w:bottom w:val="single" w:sz="4" w:space="4" w:color="CB6027" w:themeColor="text2"/>
        <w:right w:val="single" w:sz="4" w:space="4" w:color="CB6027" w:themeColor="text2"/>
      </w:pBdr>
      <w:shd w:val="clear" w:color="auto" w:fill="CB6027"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8D19B5"/>
    <w:rPr>
      <w:b/>
    </w:rPr>
  </w:style>
  <w:style w:type="character" w:customStyle="1" w:styleId="Pull-outQuoteChar">
    <w:name w:val="Pull-out Quote Char"/>
    <w:basedOn w:val="DefaultParagraphFont"/>
    <w:link w:val="Pull-outQuote"/>
    <w:uiPriority w:val="99"/>
    <w:semiHidden/>
    <w:rsid w:val="008D19B5"/>
    <w:rPr>
      <w:color w:val="FFFFFF" w:themeColor="background1"/>
      <w:sz w:val="20"/>
      <w:szCs w:val="20"/>
      <w:shd w:val="clear" w:color="auto" w:fill="CB6027" w:themeFill="text2"/>
    </w:rPr>
  </w:style>
  <w:style w:type="character" w:customStyle="1" w:styleId="Pull-outQuoteHeadingChar">
    <w:name w:val="Pull-out Quote Heading Char"/>
    <w:basedOn w:val="Pull-outQuoteChar"/>
    <w:link w:val="Pull-outQuoteHeading"/>
    <w:uiPriority w:val="99"/>
    <w:semiHidden/>
    <w:rsid w:val="008D19B5"/>
    <w:rPr>
      <w:b/>
      <w:color w:val="FFFFFF" w:themeColor="background1"/>
      <w:sz w:val="20"/>
      <w:szCs w:val="20"/>
      <w:shd w:val="clear" w:color="auto" w:fill="CB6027" w:themeFill="text2"/>
    </w:rPr>
  </w:style>
  <w:style w:type="paragraph" w:customStyle="1" w:styleId="NumberedHeading1">
    <w:name w:val="Numbered Heading 1"/>
    <w:basedOn w:val="Heading1"/>
    <w:next w:val="Normal"/>
    <w:link w:val="NumberedHeading1Char"/>
    <w:uiPriority w:val="9"/>
    <w:semiHidden/>
    <w:rsid w:val="008D19B5"/>
  </w:style>
  <w:style w:type="paragraph" w:customStyle="1" w:styleId="NumberedHeading2">
    <w:name w:val="Numbered Heading 2"/>
    <w:basedOn w:val="Heading2"/>
    <w:next w:val="Normal"/>
    <w:link w:val="NumberedHeading2Char"/>
    <w:uiPriority w:val="9"/>
    <w:semiHidden/>
    <w:rsid w:val="008D19B5"/>
  </w:style>
  <w:style w:type="character" w:customStyle="1" w:styleId="NumberedHeading1Char">
    <w:name w:val="Numbered Heading 1 Char"/>
    <w:basedOn w:val="Heading1Char"/>
    <w:link w:val="NumberedHeading1"/>
    <w:uiPriority w:val="9"/>
    <w:semiHidden/>
    <w:rsid w:val="008D19B5"/>
    <w:rPr>
      <w:rFonts w:asciiTheme="majorHAnsi" w:hAnsiTheme="majorHAnsi"/>
      <w:color w:val="FFFFFF" w:themeColor="background1"/>
      <w:sz w:val="42"/>
      <w:szCs w:val="20"/>
      <w:shd w:val="clear" w:color="auto" w:fill="0D8380" w:themeFill="background2"/>
    </w:rPr>
  </w:style>
  <w:style w:type="character" w:customStyle="1" w:styleId="NumberedHeading2Char">
    <w:name w:val="Numbered Heading 2 Char"/>
    <w:basedOn w:val="Heading2Char"/>
    <w:link w:val="NumberedHeading2"/>
    <w:uiPriority w:val="9"/>
    <w:semiHidden/>
    <w:rsid w:val="008D19B5"/>
    <w:rPr>
      <w:rFonts w:asciiTheme="majorHAnsi" w:eastAsiaTheme="majorEastAsia" w:hAnsiTheme="majorHAnsi" w:cstheme="majorBidi"/>
      <w:color w:val="0D8380" w:themeColor="background2"/>
      <w:sz w:val="30"/>
      <w:szCs w:val="60"/>
    </w:rPr>
  </w:style>
  <w:style w:type="paragraph" w:styleId="ListContinue5">
    <w:name w:val="List Continue 5"/>
    <w:basedOn w:val="Normal"/>
    <w:uiPriority w:val="3"/>
    <w:unhideWhenUsed/>
    <w:qFormat/>
    <w:rsid w:val="008D19B5"/>
    <w:pPr>
      <w:ind w:left="1134"/>
      <w:contextualSpacing/>
    </w:pPr>
  </w:style>
  <w:style w:type="table" w:styleId="TableGrid">
    <w:name w:val="Table Grid"/>
    <w:basedOn w:val="TableNormal"/>
    <w:uiPriority w:val="39"/>
    <w:rsid w:val="008D1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8D19B5"/>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8D19B5"/>
    <w:pPr>
      <w:numPr>
        <w:numId w:val="9"/>
      </w:numPr>
      <w:spacing w:before="60"/>
    </w:pPr>
  </w:style>
  <w:style w:type="paragraph" w:styleId="List2">
    <w:name w:val="List 2"/>
    <w:basedOn w:val="Normal"/>
    <w:uiPriority w:val="99"/>
    <w:semiHidden/>
    <w:qFormat/>
    <w:rsid w:val="008D19B5"/>
    <w:pPr>
      <w:numPr>
        <w:ilvl w:val="1"/>
        <w:numId w:val="9"/>
      </w:numPr>
      <w:spacing w:before="60"/>
    </w:pPr>
  </w:style>
  <w:style w:type="numbering" w:customStyle="1" w:styleId="LetteredList">
    <w:name w:val="Lettered List"/>
    <w:uiPriority w:val="99"/>
    <w:rsid w:val="008D19B5"/>
    <w:pPr>
      <w:numPr>
        <w:numId w:val="8"/>
      </w:numPr>
    </w:pPr>
  </w:style>
  <w:style w:type="paragraph" w:styleId="Subtitle">
    <w:name w:val="Subtitle"/>
    <w:basedOn w:val="Normal"/>
    <w:next w:val="Normal"/>
    <w:link w:val="SubtitleChar"/>
    <w:uiPriority w:val="39"/>
    <w:rsid w:val="008D19B5"/>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8D19B5"/>
    <w:rPr>
      <w:rFonts w:eastAsiaTheme="minorEastAsia"/>
      <w:color w:val="FFFFFF" w:themeColor="background1"/>
      <w:sz w:val="52"/>
      <w:szCs w:val="20"/>
    </w:rPr>
  </w:style>
  <w:style w:type="character" w:styleId="Strong">
    <w:name w:val="Strong"/>
    <w:basedOn w:val="DefaultParagraphFont"/>
    <w:uiPriority w:val="22"/>
    <w:qFormat/>
    <w:rsid w:val="008D19B5"/>
    <w:rPr>
      <w:rFonts w:asciiTheme="minorHAnsi" w:hAnsiTheme="minorHAnsi"/>
      <w:b/>
      <w:bCs/>
    </w:rPr>
  </w:style>
  <w:style w:type="paragraph" w:customStyle="1" w:styleId="Header-Keyline">
    <w:name w:val="Header - Keyline"/>
    <w:basedOn w:val="Header"/>
    <w:link w:val="Header-KeylineChar"/>
    <w:uiPriority w:val="99"/>
    <w:rsid w:val="002C33DA"/>
    <w:pPr>
      <w:pBdr>
        <w:bottom w:val="single" w:sz="4" w:space="31" w:color="CB6027" w:themeColor="text2"/>
      </w:pBdr>
      <w:spacing w:after="600"/>
    </w:pPr>
    <w:rPr>
      <w:color w:val="88593C" w:themeColor="accent1"/>
    </w:rPr>
  </w:style>
  <w:style w:type="character" w:customStyle="1" w:styleId="Heading6Char">
    <w:name w:val="Heading 6 Char"/>
    <w:basedOn w:val="DefaultParagraphFont"/>
    <w:link w:val="Heading6"/>
    <w:uiPriority w:val="9"/>
    <w:rsid w:val="008D19B5"/>
    <w:rPr>
      <w:rFonts w:eastAsiaTheme="majorEastAsia" w:cstheme="minorHAnsi"/>
      <w:b/>
      <w:bCs/>
      <w:i/>
      <w:color w:val="0D8380" w:themeColor="background2"/>
      <w:sz w:val="20"/>
      <w:szCs w:val="24"/>
    </w:rPr>
  </w:style>
  <w:style w:type="character" w:customStyle="1" w:styleId="Header-KeylineChar">
    <w:name w:val="Header - Keyline Char"/>
    <w:basedOn w:val="HeaderChar"/>
    <w:link w:val="Header-Keyline"/>
    <w:uiPriority w:val="99"/>
    <w:rsid w:val="002C33DA"/>
    <w:rPr>
      <w:color w:val="88593C" w:themeColor="accent1"/>
      <w:sz w:val="16"/>
      <w:szCs w:val="20"/>
    </w:rPr>
  </w:style>
  <w:style w:type="character" w:customStyle="1" w:styleId="Heading7Char">
    <w:name w:val="Heading 7 Char"/>
    <w:basedOn w:val="DefaultParagraphFont"/>
    <w:link w:val="Heading7"/>
    <w:uiPriority w:val="9"/>
    <w:semiHidden/>
    <w:rsid w:val="008D19B5"/>
    <w:rPr>
      <w:rFonts w:eastAsiaTheme="majorEastAsia" w:cstheme="minorHAnsi"/>
      <w:b/>
      <w:bCs/>
      <w:i/>
      <w:iCs/>
      <w:color w:val="0D8380" w:themeColor="background2"/>
      <w:sz w:val="20"/>
    </w:rPr>
  </w:style>
  <w:style w:type="character" w:customStyle="1" w:styleId="Heading8Char">
    <w:name w:val="Heading 8 Char"/>
    <w:basedOn w:val="DefaultParagraphFont"/>
    <w:link w:val="Heading8"/>
    <w:uiPriority w:val="9"/>
    <w:semiHidden/>
    <w:rsid w:val="008D19B5"/>
    <w:rPr>
      <w:rFonts w:eastAsiaTheme="majorEastAsia" w:cstheme="majorBidi"/>
      <w:b/>
      <w:sz w:val="18"/>
      <w:szCs w:val="21"/>
    </w:rPr>
  </w:style>
  <w:style w:type="table" w:customStyle="1" w:styleId="ProductivityCommissionTable1">
    <w:name w:val="Productivity Commission Table 1"/>
    <w:basedOn w:val="TableNormal"/>
    <w:uiPriority w:val="99"/>
    <w:rsid w:val="008D19B5"/>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0D8380" w:themeColor="background2"/>
      </w:rPr>
    </w:tblStylePr>
    <w:tblStylePr w:type="firstCol">
      <w:rPr>
        <w:b/>
        <w:color w:val="0D8380"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8D19B5"/>
    <w:rPr>
      <w:rFonts w:asciiTheme="majorHAnsi" w:hAnsiTheme="majorHAnsi"/>
      <w:color w:val="E3B282" w:themeColor="accent2"/>
      <w:sz w:val="18"/>
      <w:szCs w:val="18"/>
    </w:rPr>
  </w:style>
  <w:style w:type="table" w:customStyle="1" w:styleId="ProductivityCommissionTable3">
    <w:name w:val="Productivity Commission Table 3"/>
    <w:basedOn w:val="TableNormal"/>
    <w:uiPriority w:val="99"/>
    <w:rsid w:val="008D19B5"/>
    <w:pPr>
      <w:spacing w:after="0" w:line="240" w:lineRule="auto"/>
      <w:jc w:val="right"/>
    </w:pPr>
    <w:tblPr>
      <w:tblCellMar>
        <w:top w:w="45" w:type="dxa"/>
        <w:left w:w="0" w:type="dxa"/>
        <w:bottom w:w="45" w:type="dxa"/>
        <w:right w:w="28" w:type="dxa"/>
      </w:tblCellMar>
    </w:tblPr>
    <w:tblStylePr w:type="firstRow">
      <w:rPr>
        <w:b/>
        <w:color w:val="CB6027" w:themeColor="text2"/>
      </w:rPr>
      <w:tblPr/>
      <w:tcPr>
        <w:tcBorders>
          <w:top w:val="nil"/>
          <w:left w:val="nil"/>
          <w:bottom w:val="single" w:sz="4" w:space="0" w:color="286CB5" w:themeColor="accent3"/>
          <w:right w:val="nil"/>
          <w:insideH w:val="nil"/>
          <w:insideV w:val="nil"/>
          <w:tl2br w:val="nil"/>
          <w:tr2bl w:val="nil"/>
        </w:tcBorders>
      </w:tcPr>
    </w:tblStylePr>
    <w:tblStylePr w:type="lastRow">
      <w:rPr>
        <w:b/>
      </w:rPr>
      <w:tblPr/>
      <w:tcPr>
        <w:tcBorders>
          <w:top w:val="single" w:sz="4" w:space="0" w:color="286CB5" w:themeColor="accent3"/>
          <w:left w:val="nil"/>
          <w:bottom w:val="single" w:sz="4" w:space="0" w:color="286CB5"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8D19B5"/>
    <w:pPr>
      <w:spacing w:before="240" w:after="240" w:line="500" w:lineRule="atLeast"/>
      <w:outlineLvl w:val="0"/>
    </w:pPr>
    <w:rPr>
      <w:rFonts w:asciiTheme="majorHAnsi" w:hAnsiTheme="majorHAnsi"/>
      <w:color w:val="0D8380" w:themeColor="background2"/>
      <w:sz w:val="42"/>
      <w:szCs w:val="20"/>
    </w:rPr>
  </w:style>
  <w:style w:type="paragraph" w:styleId="FootnoteText">
    <w:name w:val="footnote text"/>
    <w:basedOn w:val="Normal"/>
    <w:link w:val="FootnoteTextChar"/>
    <w:uiPriority w:val="99"/>
    <w:rsid w:val="008D19B5"/>
    <w:pPr>
      <w:spacing w:before="60" w:after="60" w:line="293" w:lineRule="auto"/>
      <w:contextualSpacing/>
    </w:pPr>
    <w:rPr>
      <w:sz w:val="18"/>
    </w:rPr>
  </w:style>
  <w:style w:type="paragraph" w:styleId="TOC1">
    <w:name w:val="toc 1"/>
    <w:basedOn w:val="Normal"/>
    <w:next w:val="BodyText"/>
    <w:autoRedefine/>
    <w:uiPriority w:val="39"/>
    <w:unhideWhenUsed/>
    <w:rsid w:val="00261FE4"/>
    <w:pPr>
      <w:tabs>
        <w:tab w:val="left" w:pos="567"/>
        <w:tab w:val="right" w:pos="7938"/>
      </w:tabs>
      <w:spacing w:before="240" w:after="100" w:line="293" w:lineRule="auto"/>
      <w:ind w:left="567" w:right="2268" w:hanging="567"/>
    </w:pPr>
    <w:rPr>
      <w:rFonts w:asciiTheme="majorHAnsi" w:hAnsiTheme="majorHAnsi"/>
      <w:color w:val="414140"/>
    </w:rPr>
  </w:style>
  <w:style w:type="character" w:customStyle="1" w:styleId="FootnoteTextChar">
    <w:name w:val="Footnote Text Char"/>
    <w:basedOn w:val="DefaultParagraphFont"/>
    <w:link w:val="FootnoteText"/>
    <w:uiPriority w:val="99"/>
    <w:rsid w:val="008D19B5"/>
    <w:rPr>
      <w:sz w:val="18"/>
      <w:szCs w:val="20"/>
    </w:rPr>
  </w:style>
  <w:style w:type="character" w:styleId="FootnoteReference">
    <w:name w:val="footnote reference"/>
    <w:basedOn w:val="DefaultParagraphFont"/>
    <w:uiPriority w:val="99"/>
    <w:semiHidden/>
    <w:unhideWhenUsed/>
    <w:rsid w:val="008D19B5"/>
    <w:rPr>
      <w:vertAlign w:val="superscript"/>
    </w:rPr>
  </w:style>
  <w:style w:type="character" w:styleId="Hyperlink">
    <w:name w:val="Hyperlink"/>
    <w:basedOn w:val="DefaultParagraphFont"/>
    <w:uiPriority w:val="99"/>
    <w:unhideWhenUsed/>
    <w:rsid w:val="008D19B5"/>
    <w:rPr>
      <w:color w:val="134882" w:themeColor="hyperlink"/>
      <w:u w:val="single"/>
    </w:rPr>
  </w:style>
  <w:style w:type="character" w:styleId="HTMLVariable">
    <w:name w:val="HTML Variable"/>
    <w:basedOn w:val="DefaultParagraphFont"/>
    <w:uiPriority w:val="99"/>
    <w:unhideWhenUsed/>
    <w:rsid w:val="008D19B5"/>
    <w:rPr>
      <w:i/>
      <w:iCs/>
    </w:rPr>
  </w:style>
  <w:style w:type="paragraph" w:styleId="TOC2">
    <w:name w:val="toc 2"/>
    <w:basedOn w:val="Normal"/>
    <w:next w:val="Normal"/>
    <w:autoRedefine/>
    <w:uiPriority w:val="39"/>
    <w:unhideWhenUsed/>
    <w:rsid w:val="008D19B5"/>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345BD8"/>
    <w:pPr>
      <w:tabs>
        <w:tab w:val="right" w:pos="7938"/>
      </w:tabs>
      <w:spacing w:after="100" w:line="293" w:lineRule="auto"/>
      <w:ind w:right="1701"/>
    </w:pPr>
    <w:rPr>
      <w:rFonts w:asciiTheme="majorHAnsi" w:hAnsiTheme="majorHAnsi"/>
      <w:noProof/>
      <w:color w:val="414140"/>
    </w:rPr>
  </w:style>
  <w:style w:type="paragraph" w:customStyle="1" w:styleId="Subtitle2">
    <w:name w:val="Subtitle 2"/>
    <w:basedOn w:val="Normal"/>
    <w:link w:val="Subtitle2Char"/>
    <w:uiPriority w:val="39"/>
    <w:rsid w:val="008D19B5"/>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D19B5"/>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8D19B5"/>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8D19B5"/>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8D19B5"/>
    <w:rPr>
      <w:sz w:val="20"/>
      <w:szCs w:val="20"/>
    </w:rPr>
  </w:style>
  <w:style w:type="character" w:customStyle="1" w:styleId="Copyrightpage-Heading2Char">
    <w:name w:val="Copyright page-Heading 2 Char"/>
    <w:basedOn w:val="NoSpacingChar"/>
    <w:link w:val="Copyrightpage-Heading2"/>
    <w:uiPriority w:val="19"/>
    <w:rsid w:val="008D19B5"/>
    <w:rPr>
      <w:b/>
      <w:color w:val="FFFFFF" w:themeColor="background1"/>
      <w:sz w:val="16"/>
      <w:szCs w:val="16"/>
    </w:rPr>
  </w:style>
  <w:style w:type="paragraph" w:customStyle="1" w:styleId="Copyrightpage-Heading">
    <w:name w:val="Copyright page-Heading"/>
    <w:basedOn w:val="Subtitle2"/>
    <w:link w:val="Copyrightpage-HeadingChar"/>
    <w:uiPriority w:val="19"/>
    <w:rsid w:val="008D19B5"/>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8D19B5"/>
    <w:rPr>
      <w:color w:val="FFFFFF" w:themeColor="background1"/>
      <w:sz w:val="16"/>
      <w:szCs w:val="20"/>
    </w:rPr>
  </w:style>
  <w:style w:type="paragraph" w:customStyle="1" w:styleId="Subtitle4">
    <w:name w:val="Subtitle 4"/>
    <w:basedOn w:val="Copyrightpage-Heading"/>
    <w:link w:val="Subtitle4Char"/>
    <w:uiPriority w:val="39"/>
    <w:rsid w:val="008D19B5"/>
    <w:pPr>
      <w:spacing w:after="40"/>
    </w:pPr>
    <w:rPr>
      <w:b/>
      <w:sz w:val="16"/>
    </w:rPr>
  </w:style>
  <w:style w:type="character" w:customStyle="1" w:styleId="Copyrightpage-HeadingChar">
    <w:name w:val="Copyright page-Heading Char"/>
    <w:basedOn w:val="Subtitle2Char"/>
    <w:link w:val="Copyrightpage-Heading"/>
    <w:uiPriority w:val="19"/>
    <w:rsid w:val="008D19B5"/>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8D19B5"/>
    <w:pPr>
      <w:spacing w:before="600" w:after="480" w:line="504" w:lineRule="atLeast"/>
    </w:pPr>
    <w:rPr>
      <w:rFonts w:asciiTheme="majorHAnsi" w:eastAsiaTheme="majorEastAsia" w:hAnsiTheme="majorHAnsi" w:cstheme="majorBidi"/>
      <w:b/>
      <w:color w:val="0D8380" w:themeColor="background2"/>
      <w:sz w:val="42"/>
      <w:szCs w:val="68"/>
    </w:rPr>
  </w:style>
  <w:style w:type="character" w:customStyle="1" w:styleId="Subtitle4Char">
    <w:name w:val="Subtitle 4 Char"/>
    <w:basedOn w:val="Copyrightpage-HeadingChar"/>
    <w:link w:val="Subtitle4"/>
    <w:uiPriority w:val="39"/>
    <w:rsid w:val="008D19B5"/>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2C33DA"/>
    <w:pPr>
      <w:spacing w:before="240" w:after="120" w:line="360" w:lineRule="atLeast"/>
    </w:pPr>
    <w:rPr>
      <w:rFonts w:asciiTheme="majorHAnsi" w:eastAsiaTheme="majorEastAsia" w:hAnsiTheme="majorHAnsi" w:cstheme="majorBidi"/>
      <w:color w:val="0D8380" w:themeColor="background2"/>
      <w:sz w:val="30"/>
      <w:szCs w:val="60"/>
    </w:rPr>
  </w:style>
  <w:style w:type="paragraph" w:styleId="TOC4">
    <w:name w:val="toc 4"/>
    <w:basedOn w:val="Normal"/>
    <w:next w:val="Normal"/>
    <w:autoRedefine/>
    <w:uiPriority w:val="39"/>
    <w:unhideWhenUsed/>
    <w:rsid w:val="008D19B5"/>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8D19B5"/>
    <w:pPr>
      <w:spacing w:line="360" w:lineRule="auto"/>
      <w:jc w:val="right"/>
    </w:pPr>
    <w:rPr>
      <w:sz w:val="16"/>
    </w:rPr>
  </w:style>
  <w:style w:type="paragraph" w:customStyle="1" w:styleId="Letterlogo">
    <w:name w:val="Letter logo"/>
    <w:basedOn w:val="LetterRight"/>
    <w:uiPriority w:val="99"/>
    <w:rsid w:val="008D19B5"/>
    <w:pPr>
      <w:spacing w:after="320"/>
    </w:pPr>
  </w:style>
  <w:style w:type="character" w:customStyle="1" w:styleId="LetterRightChar">
    <w:name w:val="Letter Right Char"/>
    <w:basedOn w:val="DefaultParagraphFont"/>
    <w:link w:val="LetterRight"/>
    <w:uiPriority w:val="99"/>
    <w:rsid w:val="008D19B5"/>
    <w:rPr>
      <w:sz w:val="16"/>
      <w:szCs w:val="20"/>
    </w:rPr>
  </w:style>
  <w:style w:type="character" w:styleId="UnresolvedMention">
    <w:name w:val="Unresolved Mention"/>
    <w:basedOn w:val="DefaultParagraphFont"/>
    <w:uiPriority w:val="99"/>
    <w:unhideWhenUsed/>
    <w:rsid w:val="008D19B5"/>
    <w:rPr>
      <w:color w:val="605E5C"/>
      <w:shd w:val="clear" w:color="auto" w:fill="E1DFDD"/>
    </w:rPr>
  </w:style>
  <w:style w:type="paragraph" w:customStyle="1" w:styleId="LetterRight-NoSpace">
    <w:name w:val="Letter Right-No Space"/>
    <w:basedOn w:val="LetterRight"/>
    <w:uiPriority w:val="99"/>
    <w:rsid w:val="008D19B5"/>
    <w:pPr>
      <w:spacing w:after="0"/>
    </w:pPr>
  </w:style>
  <w:style w:type="table" w:customStyle="1" w:styleId="Blank">
    <w:name w:val="Blank"/>
    <w:basedOn w:val="TableNormal"/>
    <w:uiPriority w:val="99"/>
    <w:rsid w:val="008D19B5"/>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8D19B5"/>
    <w:pPr>
      <w:numPr>
        <w:numId w:val="11"/>
      </w:numPr>
      <w:contextualSpacing/>
    </w:pPr>
  </w:style>
  <w:style w:type="paragraph" w:customStyle="1" w:styleId="Coverdate">
    <w:name w:val="Cover date"/>
    <w:basedOn w:val="Normal"/>
    <w:uiPriority w:val="29"/>
    <w:rsid w:val="008D19B5"/>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8D19B5"/>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0D8380" w:themeColor="background2"/>
      </w:rPr>
    </w:tblStylePr>
    <w:tblStylePr w:type="firstCol">
      <w:rPr>
        <w:b/>
        <w:color w:val="0D8380" w:themeColor="background2"/>
      </w:rPr>
    </w:tblStylePr>
    <w:tblStylePr w:type="band1Horz">
      <w:tblPr/>
      <w:tcPr>
        <w:shd w:val="clear" w:color="auto" w:fill="F1F1F2"/>
      </w:tcPr>
    </w:tblStylePr>
  </w:style>
  <w:style w:type="character" w:customStyle="1" w:styleId="White">
    <w:name w:val="White"/>
    <w:basedOn w:val="DefaultParagraphFont"/>
    <w:uiPriority w:val="10"/>
    <w:rsid w:val="008D19B5"/>
    <w:rPr>
      <w:color w:val="FFFFFF" w:themeColor="background1"/>
    </w:rPr>
  </w:style>
  <w:style w:type="paragraph" w:customStyle="1" w:styleId="Copyrightpage-Keylinenotext">
    <w:name w:val="Copyright page-Keyline (no text)"/>
    <w:basedOn w:val="Copyrightpage-Heading2"/>
    <w:uiPriority w:val="19"/>
    <w:rsid w:val="00FB5C96"/>
    <w:pPr>
      <w:pBdr>
        <w:top w:val="single" w:sz="4" w:space="8" w:color="FFFFFF" w:themeColor="background1"/>
      </w:pBdr>
      <w:spacing w:before="120" w:after="0" w:line="168" w:lineRule="auto"/>
    </w:pPr>
    <w:rPr>
      <w:b w:val="0"/>
      <w:color w:val="0D8380" w:themeColor="background2"/>
    </w:rPr>
  </w:style>
  <w:style w:type="table" w:customStyle="1" w:styleId="ProductivityCommissionTable4">
    <w:name w:val="Productivity Commission Table 4"/>
    <w:basedOn w:val="ProductivityCommissionTable3"/>
    <w:uiPriority w:val="99"/>
    <w:rsid w:val="008D19B5"/>
    <w:pPr>
      <w:jc w:val="left"/>
    </w:pPr>
    <w:tblPr/>
    <w:tblStylePr w:type="firstRow">
      <w:rPr>
        <w:b/>
        <w:color w:val="0D8380"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8D19B5"/>
    <w:rPr>
      <w:b/>
    </w:rPr>
  </w:style>
  <w:style w:type="paragraph" w:customStyle="1" w:styleId="CoverImage">
    <w:name w:val="Cover Image"/>
    <w:basedOn w:val="Normal"/>
    <w:uiPriority w:val="29"/>
    <w:rsid w:val="008D19B5"/>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8D19B5"/>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8D19B5"/>
    <w:pPr>
      <w:spacing w:after="0" w:line="240" w:lineRule="auto"/>
    </w:pPr>
    <w:tblPr>
      <w:tblCellMar>
        <w:top w:w="567" w:type="dxa"/>
        <w:left w:w="567" w:type="dxa"/>
        <w:bottom w:w="680" w:type="dxa"/>
        <w:right w:w="1134" w:type="dxa"/>
      </w:tblCellMar>
    </w:tblPr>
    <w:tcPr>
      <w:shd w:val="clear" w:color="auto" w:fill="0D8380" w:themeFill="background2"/>
      <w:vAlign w:val="bottom"/>
    </w:tcPr>
  </w:style>
  <w:style w:type="paragraph" w:styleId="Quote">
    <w:name w:val="Quote"/>
    <w:basedOn w:val="BodyText"/>
    <w:next w:val="BodyText"/>
    <w:link w:val="QuoteChar"/>
    <w:uiPriority w:val="1"/>
    <w:qFormat/>
    <w:rsid w:val="008D19B5"/>
    <w:pPr>
      <w:spacing w:before="60"/>
      <w:ind w:left="113" w:right="851"/>
    </w:pPr>
    <w:rPr>
      <w:color w:val="58585B"/>
    </w:rPr>
  </w:style>
  <w:style w:type="numbering" w:customStyle="1" w:styleId="TOCList">
    <w:name w:val="TOC List"/>
    <w:uiPriority w:val="99"/>
    <w:rsid w:val="008D19B5"/>
    <w:pPr>
      <w:numPr>
        <w:numId w:val="17"/>
      </w:numPr>
    </w:pPr>
  </w:style>
  <w:style w:type="paragraph" w:customStyle="1" w:styleId="Heading1-Section-fullpage">
    <w:name w:val="Heading 1-Section-full page"/>
    <w:basedOn w:val="Heading1-nobackground"/>
    <w:uiPriority w:val="9"/>
    <w:qFormat/>
    <w:rsid w:val="002C33DA"/>
    <w:pPr>
      <w:framePr w:w="9639" w:h="13041" w:hRule="exact" w:wrap="around" w:vAnchor="text" w:hAnchor="text" w:y="1" w:anchorLock="1"/>
      <w:pBdr>
        <w:top w:val="single" w:sz="4" w:space="31" w:color="0D8380" w:themeColor="background2"/>
        <w:left w:val="single" w:sz="4" w:space="26" w:color="0D8380" w:themeColor="background2"/>
        <w:bottom w:val="single" w:sz="4" w:space="26" w:color="0D8380" w:themeColor="background2"/>
        <w:right w:val="single" w:sz="4" w:space="26" w:color="0D8380" w:themeColor="background2"/>
      </w:pBdr>
      <w:shd w:val="clear" w:color="auto" w:fill="0D8380" w:themeFill="background2"/>
      <w:spacing w:before="0"/>
      <w:ind w:left="567" w:right="567"/>
    </w:pPr>
    <w:rPr>
      <w:color w:val="FFFFFF" w:themeColor="background1"/>
    </w:rPr>
  </w:style>
  <w:style w:type="table" w:customStyle="1" w:styleId="Texttable-Paleblue">
    <w:name w:val="Text table-Pale blue"/>
    <w:basedOn w:val="TableNormal"/>
    <w:uiPriority w:val="99"/>
    <w:rsid w:val="008D19B5"/>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8D19B5"/>
    <w:pPr>
      <w:keepNext/>
      <w:spacing w:before="240"/>
    </w:pPr>
  </w:style>
  <w:style w:type="paragraph" w:customStyle="1" w:styleId="Source">
    <w:name w:val="Source"/>
    <w:basedOn w:val="Normal"/>
    <w:uiPriority w:val="9"/>
    <w:qFormat/>
    <w:rsid w:val="008D19B5"/>
    <w:pPr>
      <w:spacing w:before="80" w:after="240" w:line="216" w:lineRule="atLeast"/>
    </w:pPr>
    <w:rPr>
      <w:sz w:val="18"/>
    </w:rPr>
  </w:style>
  <w:style w:type="paragraph" w:customStyle="1" w:styleId="Note">
    <w:name w:val="Note"/>
    <w:basedOn w:val="Source"/>
    <w:uiPriority w:val="9"/>
    <w:qFormat/>
    <w:rsid w:val="008D19B5"/>
    <w:pPr>
      <w:spacing w:after="20"/>
    </w:pPr>
  </w:style>
  <w:style w:type="numbering" w:customStyle="1" w:styleId="Figure">
    <w:name w:val="Figure"/>
    <w:uiPriority w:val="99"/>
    <w:rsid w:val="008D19B5"/>
    <w:pPr>
      <w:numPr>
        <w:numId w:val="6"/>
      </w:numPr>
    </w:pPr>
  </w:style>
  <w:style w:type="table" w:customStyle="1" w:styleId="Boxtable">
    <w:name w:val="Box table"/>
    <w:basedOn w:val="Texttable-Paleblue"/>
    <w:uiPriority w:val="99"/>
    <w:rsid w:val="008D19B5"/>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8D19B5"/>
    <w:pPr>
      <w:numPr>
        <w:numId w:val="4"/>
      </w:numPr>
    </w:pPr>
  </w:style>
  <w:style w:type="paragraph" w:customStyle="1" w:styleId="BoxHeading2">
    <w:name w:val="Box Heading 2"/>
    <w:basedOn w:val="Normal"/>
    <w:next w:val="BodyText"/>
    <w:uiPriority w:val="4"/>
    <w:qFormat/>
    <w:rsid w:val="008D19B5"/>
    <w:rPr>
      <w:b/>
    </w:rPr>
  </w:style>
  <w:style w:type="table" w:customStyle="1" w:styleId="ProductivityCommissionTable2-Dark">
    <w:name w:val="Productivity Commission Table 2 - Dark"/>
    <w:basedOn w:val="ProductivityCommissionTable2"/>
    <w:uiPriority w:val="99"/>
    <w:rsid w:val="008D19B5"/>
    <w:tblPr>
      <w:tblBorders>
        <w:top w:val="none" w:sz="0" w:space="0" w:color="auto"/>
        <w:bottom w:val="single" w:sz="4" w:space="0" w:color="B3B3B3"/>
        <w:insideH w:val="single" w:sz="4" w:space="0" w:color="B3B3B3"/>
      </w:tblBorders>
    </w:tblPr>
    <w:tblStylePr w:type="firstRow">
      <w:rPr>
        <w:b/>
        <w:color w:val="0D8380" w:themeColor="background2"/>
      </w:rPr>
    </w:tblStylePr>
    <w:tblStylePr w:type="firstCol">
      <w:rPr>
        <w:b/>
        <w:color w:val="0D8380"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8D19B5"/>
    <w:rPr>
      <w:i/>
    </w:rPr>
  </w:style>
  <w:style w:type="paragraph" w:customStyle="1" w:styleId="TableHeading">
    <w:name w:val="Table Heading"/>
    <w:basedOn w:val="NoSpacing"/>
    <w:uiPriority w:val="4"/>
    <w:qFormat/>
    <w:rsid w:val="00085DC9"/>
    <w:pPr>
      <w:spacing w:after="20"/>
      <w:ind w:left="57"/>
    </w:pPr>
    <w:rPr>
      <w:b/>
      <w:color w:val="CB6027" w:themeColor="text2"/>
      <w:sz w:val="18"/>
    </w:rPr>
  </w:style>
  <w:style w:type="paragraph" w:customStyle="1" w:styleId="BodyText-Blue">
    <w:name w:val="Body Text-Blue"/>
    <w:basedOn w:val="BodyText"/>
    <w:link w:val="BodyText-BlueChar"/>
    <w:semiHidden/>
    <w:qFormat/>
    <w:rsid w:val="008D19B5"/>
    <w:rPr>
      <w:color w:val="0D8380" w:themeColor="background2"/>
    </w:rPr>
  </w:style>
  <w:style w:type="table" w:customStyle="1" w:styleId="Texttable-Keyline">
    <w:name w:val="Text table-Keyline"/>
    <w:basedOn w:val="Texttable-Paleblue"/>
    <w:uiPriority w:val="99"/>
    <w:rsid w:val="008D19B5"/>
    <w:tblPr>
      <w:tblBorders>
        <w:top w:val="single" w:sz="4" w:space="0" w:color="CB6027" w:themeColor="text2"/>
        <w:left w:val="single" w:sz="4" w:space="0" w:color="CB6027" w:themeColor="text2"/>
        <w:bottom w:val="single" w:sz="4" w:space="0" w:color="CB6027" w:themeColor="text2"/>
        <w:right w:val="single" w:sz="4" w:space="0" w:color="CB6027" w:themeColor="text2"/>
      </w:tblBorders>
    </w:tblPr>
    <w:tcPr>
      <w:shd w:val="clear" w:color="auto" w:fill="auto"/>
    </w:tcPr>
  </w:style>
  <w:style w:type="paragraph" w:customStyle="1" w:styleId="Header-KeylineRight">
    <w:name w:val="Header - Keyline Right"/>
    <w:basedOn w:val="Header-Keyline"/>
    <w:uiPriority w:val="99"/>
    <w:rsid w:val="002C33DA"/>
    <w:pPr>
      <w:jc w:val="right"/>
    </w:pPr>
    <w:rPr>
      <w:b/>
    </w:rPr>
  </w:style>
  <w:style w:type="table" w:customStyle="1" w:styleId="CopyrightPage">
    <w:name w:val="Copyright Page"/>
    <w:basedOn w:val="OverviewPageBannerTableStyle"/>
    <w:uiPriority w:val="99"/>
    <w:rsid w:val="008D19B5"/>
    <w:rPr>
      <w:color w:val="FFFFFF" w:themeColor="background1"/>
    </w:rPr>
    <w:tblPr>
      <w:tblCellMar>
        <w:top w:w="284" w:type="dxa"/>
        <w:left w:w="284" w:type="dxa"/>
        <w:bottom w:w="284" w:type="dxa"/>
        <w:right w:w="3119" w:type="dxa"/>
      </w:tblCellMar>
    </w:tblPr>
    <w:tcPr>
      <w:shd w:val="clear" w:color="auto" w:fill="0D8380" w:themeFill="background2"/>
    </w:tcPr>
  </w:style>
  <w:style w:type="paragraph" w:customStyle="1" w:styleId="Heading3-noTOC">
    <w:name w:val="Heading 3-no TOC"/>
    <w:basedOn w:val="Heading3"/>
    <w:uiPriority w:val="9"/>
    <w:qFormat/>
    <w:rsid w:val="002C33DA"/>
    <w:pPr>
      <w:spacing w:line="312" w:lineRule="atLeast"/>
    </w:pPr>
  </w:style>
  <w:style w:type="paragraph" w:styleId="BodyText">
    <w:name w:val="Body Text"/>
    <w:basedOn w:val="Normal"/>
    <w:link w:val="BodyTextChar"/>
    <w:qFormat/>
    <w:rsid w:val="008D19B5"/>
  </w:style>
  <w:style w:type="character" w:customStyle="1" w:styleId="BodyTextChar">
    <w:name w:val="Body Text Char"/>
    <w:basedOn w:val="DefaultParagraphFont"/>
    <w:link w:val="BodyText"/>
    <w:rsid w:val="008D19B5"/>
    <w:rPr>
      <w:sz w:val="20"/>
      <w:szCs w:val="20"/>
    </w:rPr>
  </w:style>
  <w:style w:type="paragraph" w:styleId="List4">
    <w:name w:val="List 4"/>
    <w:basedOn w:val="Normal"/>
    <w:uiPriority w:val="99"/>
    <w:semiHidden/>
    <w:rsid w:val="008D19B5"/>
    <w:pPr>
      <w:numPr>
        <w:ilvl w:val="3"/>
        <w:numId w:val="9"/>
      </w:numPr>
      <w:contextualSpacing/>
    </w:pPr>
  </w:style>
  <w:style w:type="paragraph" w:styleId="List3">
    <w:name w:val="List 3"/>
    <w:basedOn w:val="Normal"/>
    <w:uiPriority w:val="99"/>
    <w:semiHidden/>
    <w:rsid w:val="008D19B5"/>
    <w:pPr>
      <w:numPr>
        <w:ilvl w:val="2"/>
        <w:numId w:val="9"/>
      </w:numPr>
      <w:contextualSpacing/>
    </w:pPr>
  </w:style>
  <w:style w:type="paragraph" w:customStyle="1" w:styleId="Heading1-nonumber">
    <w:name w:val="Heading 1-no number"/>
    <w:basedOn w:val="Heading1"/>
    <w:next w:val="BodyText"/>
    <w:uiPriority w:val="9"/>
    <w:qFormat/>
    <w:rsid w:val="008D19B5"/>
    <w:pPr>
      <w:numPr>
        <w:numId w:val="0"/>
      </w:numPr>
      <w:ind w:left="567"/>
    </w:pPr>
  </w:style>
  <w:style w:type="paragraph" w:customStyle="1" w:styleId="ListAlpha1">
    <w:name w:val="List Alpha 1"/>
    <w:basedOn w:val="Normal"/>
    <w:uiPriority w:val="3"/>
    <w:qFormat/>
    <w:rsid w:val="008D19B5"/>
    <w:pPr>
      <w:numPr>
        <w:numId w:val="10"/>
      </w:numPr>
      <w:spacing w:before="60"/>
      <w:contextualSpacing/>
    </w:pPr>
  </w:style>
  <w:style w:type="paragraph" w:customStyle="1" w:styleId="ListAlpha2">
    <w:name w:val="List Alpha 2"/>
    <w:basedOn w:val="ListAlpha1"/>
    <w:uiPriority w:val="3"/>
    <w:qFormat/>
    <w:rsid w:val="008D19B5"/>
    <w:pPr>
      <w:numPr>
        <w:ilvl w:val="1"/>
      </w:numPr>
    </w:pPr>
  </w:style>
  <w:style w:type="paragraph" w:customStyle="1" w:styleId="ListAlpha3">
    <w:name w:val="List Alpha 3"/>
    <w:basedOn w:val="ListAlpha2"/>
    <w:uiPriority w:val="3"/>
    <w:qFormat/>
    <w:rsid w:val="008D19B5"/>
    <w:pPr>
      <w:numPr>
        <w:ilvl w:val="2"/>
      </w:numPr>
    </w:pPr>
  </w:style>
  <w:style w:type="paragraph" w:customStyle="1" w:styleId="ListAlpha4">
    <w:name w:val="List Alpha 4"/>
    <w:basedOn w:val="ListAlpha3"/>
    <w:uiPriority w:val="3"/>
    <w:qFormat/>
    <w:rsid w:val="008D19B5"/>
    <w:pPr>
      <w:numPr>
        <w:ilvl w:val="3"/>
      </w:numPr>
    </w:pPr>
  </w:style>
  <w:style w:type="numbering" w:customStyle="1" w:styleId="Alphalist">
    <w:name w:val="Alpha list"/>
    <w:uiPriority w:val="99"/>
    <w:rsid w:val="008D19B5"/>
    <w:pPr>
      <w:numPr>
        <w:numId w:val="1"/>
      </w:numPr>
    </w:pPr>
  </w:style>
  <w:style w:type="paragraph" w:customStyle="1" w:styleId="KeyPoints-Bold">
    <w:name w:val="Key Points-Bold"/>
    <w:basedOn w:val="Normal"/>
    <w:uiPriority w:val="10"/>
    <w:qFormat/>
    <w:rsid w:val="008D19B5"/>
    <w:pPr>
      <w:spacing w:before="40" w:after="60" w:line="274" w:lineRule="atLeast"/>
    </w:pPr>
    <w:rPr>
      <w:b/>
      <w:sz w:val="18"/>
    </w:rPr>
  </w:style>
  <w:style w:type="paragraph" w:customStyle="1" w:styleId="Copyrightpage-BodyBold">
    <w:name w:val="Copyright page-Body Bold"/>
    <w:basedOn w:val="Copyrightpage-BodyText"/>
    <w:uiPriority w:val="19"/>
    <w:rsid w:val="008D19B5"/>
    <w:rPr>
      <w:b/>
    </w:rPr>
  </w:style>
  <w:style w:type="paragraph" w:customStyle="1" w:styleId="KeyPoints-Bullet">
    <w:name w:val="Key Points-Bullet"/>
    <w:basedOn w:val="ListBullet"/>
    <w:uiPriority w:val="10"/>
    <w:qFormat/>
    <w:rsid w:val="008D19B5"/>
    <w:pPr>
      <w:spacing w:after="60" w:line="274" w:lineRule="atLeast"/>
    </w:pPr>
    <w:rPr>
      <w:sz w:val="18"/>
    </w:rPr>
  </w:style>
  <w:style w:type="paragraph" w:customStyle="1" w:styleId="BodyText-Grey">
    <w:name w:val="Body Text-Grey"/>
    <w:basedOn w:val="BodyText"/>
    <w:link w:val="BodyText-GreyChar"/>
    <w:semiHidden/>
    <w:qFormat/>
    <w:rsid w:val="008D19B5"/>
    <w:rPr>
      <w:color w:val="58585B"/>
    </w:rPr>
  </w:style>
  <w:style w:type="character" w:customStyle="1" w:styleId="BodyText-GreyChar">
    <w:name w:val="Body Text-Grey Char"/>
    <w:basedOn w:val="BodyTextChar"/>
    <w:link w:val="BodyText-Grey"/>
    <w:semiHidden/>
    <w:rsid w:val="008D19B5"/>
    <w:rPr>
      <w:color w:val="58585B"/>
      <w:sz w:val="20"/>
      <w:szCs w:val="20"/>
    </w:rPr>
  </w:style>
  <w:style w:type="paragraph" w:styleId="BalloonText">
    <w:name w:val="Balloon Text"/>
    <w:basedOn w:val="Normal"/>
    <w:link w:val="BalloonTextChar"/>
    <w:uiPriority w:val="99"/>
    <w:semiHidden/>
    <w:unhideWhenUsed/>
    <w:rsid w:val="008D19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9B5"/>
    <w:rPr>
      <w:rFonts w:ascii="Segoe UI" w:hAnsi="Segoe UI" w:cs="Segoe UI"/>
      <w:sz w:val="18"/>
      <w:szCs w:val="18"/>
    </w:rPr>
  </w:style>
  <w:style w:type="character" w:styleId="CommentReference">
    <w:name w:val="annotation reference"/>
    <w:basedOn w:val="DefaultParagraphFont"/>
    <w:uiPriority w:val="99"/>
    <w:unhideWhenUsed/>
    <w:rsid w:val="008D19B5"/>
    <w:rPr>
      <w:sz w:val="16"/>
      <w:szCs w:val="16"/>
    </w:rPr>
  </w:style>
  <w:style w:type="paragraph" w:styleId="CommentText">
    <w:name w:val="annotation text"/>
    <w:basedOn w:val="Normal"/>
    <w:link w:val="CommentTextChar"/>
    <w:uiPriority w:val="99"/>
    <w:unhideWhenUsed/>
    <w:rsid w:val="008D19B5"/>
    <w:pPr>
      <w:spacing w:line="240" w:lineRule="auto"/>
    </w:pPr>
  </w:style>
  <w:style w:type="character" w:customStyle="1" w:styleId="CommentTextChar">
    <w:name w:val="Comment Text Char"/>
    <w:basedOn w:val="DefaultParagraphFont"/>
    <w:link w:val="CommentText"/>
    <w:uiPriority w:val="99"/>
    <w:rsid w:val="008D19B5"/>
    <w:rPr>
      <w:sz w:val="20"/>
      <w:szCs w:val="20"/>
    </w:rPr>
  </w:style>
  <w:style w:type="paragraph" w:styleId="CommentSubject">
    <w:name w:val="annotation subject"/>
    <w:basedOn w:val="CommentText"/>
    <w:next w:val="CommentText"/>
    <w:link w:val="CommentSubjectChar"/>
    <w:uiPriority w:val="99"/>
    <w:semiHidden/>
    <w:unhideWhenUsed/>
    <w:rsid w:val="008D19B5"/>
    <w:rPr>
      <w:b/>
      <w:bCs/>
    </w:rPr>
  </w:style>
  <w:style w:type="character" w:customStyle="1" w:styleId="CommentSubjectChar">
    <w:name w:val="Comment Subject Char"/>
    <w:basedOn w:val="CommentTextChar"/>
    <w:link w:val="CommentSubject"/>
    <w:uiPriority w:val="99"/>
    <w:semiHidden/>
    <w:rsid w:val="008D19B5"/>
    <w:rPr>
      <w:b/>
      <w:bCs/>
      <w:sz w:val="20"/>
      <w:szCs w:val="20"/>
    </w:rPr>
  </w:style>
  <w:style w:type="character" w:customStyle="1" w:styleId="ColourBlue">
    <w:name w:val="Colour Blue"/>
    <w:basedOn w:val="DefaultParagraphFont"/>
    <w:uiPriority w:val="22"/>
    <w:qFormat/>
    <w:rsid w:val="008D19B5"/>
    <w:rPr>
      <w:color w:val="CB6027" w:themeColor="text2"/>
    </w:rPr>
  </w:style>
  <w:style w:type="character" w:customStyle="1" w:styleId="ColourDarkBlue">
    <w:name w:val="Colour Dark Blue"/>
    <w:basedOn w:val="ColourBlue"/>
    <w:uiPriority w:val="22"/>
    <w:qFormat/>
    <w:rsid w:val="008D19B5"/>
    <w:rPr>
      <w:color w:val="0D8380" w:themeColor="background2"/>
    </w:rPr>
  </w:style>
  <w:style w:type="paragraph" w:customStyle="1" w:styleId="BodyText-Beforebullet">
    <w:name w:val="Body Text-Before bullet"/>
    <w:basedOn w:val="BodyText"/>
    <w:link w:val="BodyText-BeforebulletChar"/>
    <w:semiHidden/>
    <w:unhideWhenUsed/>
    <w:rsid w:val="008D19B5"/>
    <w:pPr>
      <w:spacing w:after="20"/>
    </w:pPr>
  </w:style>
  <w:style w:type="paragraph" w:customStyle="1" w:styleId="PullQuote">
    <w:name w:val="Pull Quote"/>
    <w:basedOn w:val="BodyText"/>
    <w:next w:val="BodyText"/>
    <w:uiPriority w:val="10"/>
    <w:qFormat/>
    <w:rsid w:val="008D19B5"/>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8D19B5"/>
    <w:rPr>
      <w:sz w:val="20"/>
      <w:szCs w:val="20"/>
    </w:rPr>
  </w:style>
  <w:style w:type="paragraph" w:customStyle="1" w:styleId="TableBodyHeading">
    <w:name w:val="Table Body Heading"/>
    <w:basedOn w:val="NoSpacing"/>
    <w:uiPriority w:val="4"/>
    <w:qFormat/>
    <w:rsid w:val="005A7E78"/>
    <w:pPr>
      <w:spacing w:after="20"/>
      <w:ind w:left="57"/>
    </w:pPr>
    <w:rPr>
      <w:b/>
      <w:color w:val="0D8380" w:themeColor="background2"/>
      <w:sz w:val="18"/>
    </w:rPr>
  </w:style>
  <w:style w:type="paragraph" w:customStyle="1" w:styleId="TableBody">
    <w:name w:val="Table Body"/>
    <w:basedOn w:val="NoSpacing"/>
    <w:uiPriority w:val="4"/>
    <w:qFormat/>
    <w:rsid w:val="008D19B5"/>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8D19B5"/>
    <w:pPr>
      <w:spacing w:before="60"/>
      <w:jc w:val="right"/>
    </w:pPr>
  </w:style>
  <w:style w:type="paragraph" w:customStyle="1" w:styleId="FigureTableSubheading">
    <w:name w:val="Figure/Table Subheading"/>
    <w:basedOn w:val="FigureTableHeading"/>
    <w:uiPriority w:val="4"/>
    <w:qFormat/>
    <w:rsid w:val="008D19B5"/>
    <w:pPr>
      <w:spacing w:before="40"/>
    </w:pPr>
    <w:rPr>
      <w:color w:val="58585B"/>
    </w:rPr>
  </w:style>
  <w:style w:type="table" w:customStyle="1" w:styleId="TextTable-Grey">
    <w:name w:val="Text Table-Grey"/>
    <w:basedOn w:val="Texttable-Paleblue"/>
    <w:uiPriority w:val="99"/>
    <w:rsid w:val="008D19B5"/>
    <w:rPr>
      <w:color w:val="0D8380" w:themeColor="background2"/>
    </w:rPr>
    <w:tblPr/>
    <w:tcPr>
      <w:shd w:val="clear" w:color="auto" w:fill="F2F2F2"/>
    </w:tcPr>
  </w:style>
  <w:style w:type="character" w:customStyle="1" w:styleId="BodyText-BlueChar">
    <w:name w:val="Body Text-Blue Char"/>
    <w:basedOn w:val="BodyTextChar"/>
    <w:link w:val="BodyText-Blue"/>
    <w:semiHidden/>
    <w:rsid w:val="008D19B5"/>
    <w:rPr>
      <w:color w:val="0D8380" w:themeColor="background2"/>
      <w:sz w:val="20"/>
      <w:szCs w:val="20"/>
    </w:rPr>
  </w:style>
  <w:style w:type="paragraph" w:customStyle="1" w:styleId="Heading3-nonumber">
    <w:name w:val="Heading 3-no number"/>
    <w:basedOn w:val="Heading3"/>
    <w:uiPriority w:val="9"/>
    <w:semiHidden/>
    <w:qFormat/>
    <w:rsid w:val="008D19B5"/>
  </w:style>
  <w:style w:type="paragraph" w:customStyle="1" w:styleId="Heading1-nobackground">
    <w:name w:val="Heading 1-no background"/>
    <w:basedOn w:val="Heading1"/>
    <w:next w:val="BodyText"/>
    <w:uiPriority w:val="9"/>
    <w:qFormat/>
    <w:rsid w:val="008D19B5"/>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0D8380" w:themeColor="background2"/>
    </w:rPr>
  </w:style>
  <w:style w:type="character" w:customStyle="1" w:styleId="QuoteChar">
    <w:name w:val="Quote Char"/>
    <w:basedOn w:val="DefaultParagraphFont"/>
    <w:link w:val="Quote"/>
    <w:uiPriority w:val="1"/>
    <w:rsid w:val="008D19B5"/>
    <w:rPr>
      <w:color w:val="58585B"/>
      <w:sz w:val="20"/>
      <w:szCs w:val="20"/>
    </w:rPr>
  </w:style>
  <w:style w:type="paragraph" w:customStyle="1" w:styleId="TableHeading-numbered">
    <w:name w:val="Table Heading-numbered"/>
    <w:basedOn w:val="Normal"/>
    <w:semiHidden/>
    <w:qFormat/>
    <w:rsid w:val="008D19B5"/>
    <w:pPr>
      <w:numPr>
        <w:numId w:val="16"/>
      </w:numPr>
      <w:spacing w:before="60"/>
      <w:contextualSpacing/>
    </w:pPr>
    <w:rPr>
      <w:b/>
      <w:color w:val="0D8380" w:themeColor="background2"/>
    </w:rPr>
  </w:style>
  <w:style w:type="numbering" w:customStyle="1" w:styleId="TableList">
    <w:name w:val="TableList"/>
    <w:uiPriority w:val="99"/>
    <w:rsid w:val="008D19B5"/>
    <w:pPr>
      <w:numPr>
        <w:numId w:val="16"/>
      </w:numPr>
    </w:pPr>
  </w:style>
  <w:style w:type="paragraph" w:customStyle="1" w:styleId="Footer-right">
    <w:name w:val="Footer-right"/>
    <w:basedOn w:val="Footer"/>
    <w:uiPriority w:val="11"/>
    <w:rsid w:val="008D19B5"/>
    <w:pPr>
      <w:jc w:val="right"/>
    </w:pPr>
    <w:rPr>
      <w:szCs w:val="24"/>
    </w:rPr>
  </w:style>
  <w:style w:type="paragraph" w:customStyle="1" w:styleId="Heading2-nonumber">
    <w:name w:val="Heading 2-no number"/>
    <w:basedOn w:val="Heading2"/>
    <w:uiPriority w:val="9"/>
    <w:qFormat/>
    <w:rsid w:val="008D19B5"/>
    <w:pPr>
      <w:numPr>
        <w:ilvl w:val="0"/>
        <w:numId w:val="0"/>
      </w:numPr>
    </w:pPr>
  </w:style>
  <w:style w:type="paragraph" w:customStyle="1" w:styleId="Heading-Appendix">
    <w:name w:val="Heading-Appendix"/>
    <w:basedOn w:val="Heading1-nonumber"/>
    <w:next w:val="BodyText"/>
    <w:uiPriority w:val="9"/>
    <w:qFormat/>
    <w:rsid w:val="008D19B5"/>
    <w:pPr>
      <w:numPr>
        <w:numId w:val="7"/>
      </w:numPr>
    </w:pPr>
  </w:style>
  <w:style w:type="numbering" w:customStyle="1" w:styleId="AppendixHeading">
    <w:name w:val="AppendixHeading"/>
    <w:uiPriority w:val="99"/>
    <w:rsid w:val="008D19B5"/>
    <w:pPr>
      <w:numPr>
        <w:numId w:val="3"/>
      </w:numPr>
    </w:pPr>
  </w:style>
  <w:style w:type="paragraph" w:customStyle="1" w:styleId="DraftingNote">
    <w:name w:val="Drafting Note"/>
    <w:basedOn w:val="BodyText"/>
    <w:link w:val="DraftingNoteChar"/>
    <w:qFormat/>
    <w:rsid w:val="008D19B5"/>
    <w:pPr>
      <w:contextualSpacing/>
    </w:pPr>
    <w:rPr>
      <w:color w:val="A22D2B"/>
      <w:sz w:val="24"/>
      <w:u w:val="dotted"/>
    </w:rPr>
  </w:style>
  <w:style w:type="character" w:customStyle="1" w:styleId="DraftingNoteChar">
    <w:name w:val="Drafting Note Char"/>
    <w:basedOn w:val="BodyTextChar"/>
    <w:link w:val="DraftingNote"/>
    <w:rsid w:val="008D19B5"/>
    <w:rPr>
      <w:color w:val="A22D2B"/>
      <w:sz w:val="24"/>
      <w:szCs w:val="20"/>
      <w:u w:val="dotted"/>
    </w:rPr>
  </w:style>
  <w:style w:type="paragraph" w:customStyle="1" w:styleId="BoxHeading1">
    <w:name w:val="Box Heading 1"/>
    <w:basedOn w:val="FigureTableHeading"/>
    <w:next w:val="BodyText"/>
    <w:uiPriority w:val="4"/>
    <w:qFormat/>
    <w:rsid w:val="00D77BA6"/>
    <w:pPr>
      <w:spacing w:after="0"/>
    </w:pPr>
    <w:rPr>
      <w:color w:val="88593C" w:themeColor="accent1"/>
    </w:rPr>
  </w:style>
  <w:style w:type="character" w:styleId="Emphasis">
    <w:name w:val="Emphasis"/>
    <w:basedOn w:val="DefaultParagraphFont"/>
    <w:uiPriority w:val="22"/>
    <w:qFormat/>
    <w:rsid w:val="008D19B5"/>
    <w:rPr>
      <w:i/>
      <w:iCs/>
    </w:rPr>
  </w:style>
  <w:style w:type="paragraph" w:customStyle="1" w:styleId="Reference">
    <w:name w:val="Reference"/>
    <w:basedOn w:val="BodyText"/>
    <w:qFormat/>
    <w:rsid w:val="008D19B5"/>
    <w:pPr>
      <w:spacing w:before="0" w:after="60" w:line="200" w:lineRule="exact"/>
    </w:pPr>
    <w:rPr>
      <w:sz w:val="16"/>
    </w:rPr>
  </w:style>
  <w:style w:type="paragraph" w:customStyle="1" w:styleId="Keypoints-heading">
    <w:name w:val="Key points-heading"/>
    <w:basedOn w:val="Heading3"/>
    <w:uiPriority w:val="10"/>
    <w:qFormat/>
    <w:rsid w:val="008D19B5"/>
    <w:rPr>
      <w:color w:val="auto"/>
    </w:rPr>
  </w:style>
  <w:style w:type="paragraph" w:customStyle="1" w:styleId="Heading2-Appendix">
    <w:name w:val="Heading 2-Appendix"/>
    <w:basedOn w:val="Heading2-nonumber"/>
    <w:next w:val="Normal"/>
    <w:uiPriority w:val="10"/>
    <w:qFormat/>
    <w:rsid w:val="008D19B5"/>
    <w:pPr>
      <w:numPr>
        <w:ilvl w:val="1"/>
        <w:numId w:val="7"/>
      </w:numPr>
    </w:pPr>
  </w:style>
  <w:style w:type="numbering" w:customStyle="1" w:styleId="AppendixHeadingList">
    <w:name w:val="Appendix Heading List"/>
    <w:uiPriority w:val="99"/>
    <w:rsid w:val="008D19B5"/>
    <w:pPr>
      <w:numPr>
        <w:numId w:val="2"/>
      </w:numPr>
    </w:pPr>
  </w:style>
  <w:style w:type="paragraph" w:customStyle="1" w:styleId="Space">
    <w:name w:val="Space"/>
    <w:basedOn w:val="BodyText"/>
    <w:uiPriority w:val="1"/>
    <w:rsid w:val="008D19B5"/>
    <w:pPr>
      <w:spacing w:before="0" w:after="0"/>
    </w:pPr>
  </w:style>
  <w:style w:type="paragraph" w:customStyle="1" w:styleId="QuoteBullet">
    <w:name w:val="Quote Bullet"/>
    <w:basedOn w:val="ListBullet"/>
    <w:link w:val="QuoteBulletChar"/>
    <w:uiPriority w:val="1"/>
    <w:qFormat/>
    <w:rsid w:val="008D19B5"/>
    <w:pPr>
      <w:spacing w:before="60"/>
      <w:ind w:left="340" w:right="851"/>
    </w:pPr>
    <w:rPr>
      <w:color w:val="58585B"/>
    </w:rPr>
  </w:style>
  <w:style w:type="character" w:customStyle="1" w:styleId="ListBulletChar">
    <w:name w:val="List Bullet Char"/>
    <w:basedOn w:val="DefaultParagraphFont"/>
    <w:link w:val="ListBullet"/>
    <w:uiPriority w:val="1"/>
    <w:rsid w:val="00356506"/>
    <w:rPr>
      <w:sz w:val="20"/>
      <w:szCs w:val="20"/>
    </w:rPr>
  </w:style>
  <w:style w:type="character" w:customStyle="1" w:styleId="QuoteBulletChar">
    <w:name w:val="Quote Bullet Char"/>
    <w:basedOn w:val="ListBulletChar"/>
    <w:link w:val="QuoteBullet"/>
    <w:uiPriority w:val="1"/>
    <w:rsid w:val="008D19B5"/>
    <w:rPr>
      <w:color w:val="58585B"/>
      <w:sz w:val="20"/>
      <w:szCs w:val="20"/>
    </w:rPr>
  </w:style>
  <w:style w:type="paragraph" w:customStyle="1" w:styleId="Figurecharttitle">
    <w:name w:val="Figure chart title"/>
    <w:basedOn w:val="BodyText"/>
    <w:uiPriority w:val="10"/>
    <w:qFormat/>
    <w:rsid w:val="008D19B5"/>
    <w:pPr>
      <w:spacing w:before="0" w:after="0"/>
      <w:ind w:left="284" w:hanging="284"/>
    </w:pPr>
    <w:rPr>
      <w:sz w:val="18"/>
      <w:szCs w:val="18"/>
    </w:rPr>
  </w:style>
  <w:style w:type="paragraph" w:customStyle="1" w:styleId="CoverdisclaimerwhiteCover">
    <w:name w:val="Cover – disclaimer (white) (Cover)"/>
    <w:basedOn w:val="Normal"/>
    <w:uiPriority w:val="99"/>
    <w:rsid w:val="004F7BE2"/>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8D19B5"/>
    <w:pPr>
      <w:spacing w:line="160" w:lineRule="exact"/>
    </w:pPr>
  </w:style>
  <w:style w:type="character" w:customStyle="1" w:styleId="PullQuoteNoSpacingChar">
    <w:name w:val="Pull Quote No Spacing Char"/>
    <w:basedOn w:val="NoSpacingChar"/>
    <w:link w:val="PullQuoteNoSpacing"/>
    <w:uiPriority w:val="10"/>
    <w:rsid w:val="008D19B5"/>
    <w:rPr>
      <w:sz w:val="20"/>
      <w:szCs w:val="20"/>
    </w:rPr>
  </w:style>
  <w:style w:type="paragraph" w:customStyle="1" w:styleId="PullQuote-Indigenous">
    <w:name w:val="Pull Quote-Indigenous"/>
    <w:basedOn w:val="PullQuote"/>
    <w:uiPriority w:val="10"/>
    <w:qFormat/>
    <w:rsid w:val="008D19B5"/>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FF4B4C"/>
    <w:pPr>
      <w:spacing w:before="0" w:after="20"/>
      <w:ind w:left="284"/>
    </w:pPr>
    <w:rPr>
      <w:sz w:val="18"/>
    </w:rPr>
  </w:style>
  <w:style w:type="paragraph" w:styleId="NormalWeb">
    <w:name w:val="Normal (Web)"/>
    <w:basedOn w:val="Normal"/>
    <w:uiPriority w:val="99"/>
    <w:semiHidden/>
    <w:unhideWhenUsed/>
    <w:rsid w:val="00567619"/>
    <w:rPr>
      <w:rFonts w:ascii="Times New Roman" w:hAnsi="Times New Roman" w:cs="Times New Roman"/>
      <w:sz w:val="24"/>
      <w:szCs w:val="24"/>
    </w:rPr>
  </w:style>
  <w:style w:type="character" w:styleId="Mention">
    <w:name w:val="Mention"/>
    <w:basedOn w:val="DefaultParagraphFont"/>
    <w:uiPriority w:val="99"/>
    <w:unhideWhenUsed/>
    <w:rsid w:val="00596629"/>
    <w:rPr>
      <w:color w:val="2B579A"/>
      <w:shd w:val="clear" w:color="auto" w:fill="E1DFDD"/>
    </w:rPr>
  </w:style>
  <w:style w:type="paragraph" w:customStyle="1" w:styleId="List1">
    <w:name w:val="List1"/>
    <w:basedOn w:val="Heading3"/>
    <w:link w:val="listChar"/>
    <w:qFormat/>
    <w:rsid w:val="00E07A9B"/>
    <w:pPr>
      <w:keepNext w:val="0"/>
      <w:keepLines w:val="0"/>
      <w:numPr>
        <w:numId w:val="19"/>
      </w:numPr>
      <w:spacing w:before="200" w:after="0" w:line="259" w:lineRule="auto"/>
      <w:outlineLvl w:val="9"/>
    </w:pPr>
    <w:rPr>
      <w:rFonts w:ascii="Arial" w:eastAsia="Times New Roman" w:hAnsi="Arial"/>
      <w:bCs/>
    </w:rPr>
  </w:style>
  <w:style w:type="paragraph" w:customStyle="1" w:styleId="alphalist0">
    <w:name w:val="alpha list"/>
    <w:basedOn w:val="Heading3"/>
    <w:qFormat/>
    <w:rsid w:val="00E07A9B"/>
    <w:pPr>
      <w:keepNext w:val="0"/>
      <w:keepLines w:val="0"/>
      <w:numPr>
        <w:ilvl w:val="1"/>
        <w:numId w:val="19"/>
      </w:numPr>
      <w:spacing w:before="200" w:after="0" w:line="259" w:lineRule="auto"/>
      <w:outlineLvl w:val="9"/>
    </w:pPr>
    <w:rPr>
      <w:rFonts w:ascii="Arial" w:hAnsi="Arial"/>
      <w:bCs/>
      <w:color w:val="000000" w:themeColor="text1"/>
    </w:rPr>
  </w:style>
  <w:style w:type="paragraph" w:customStyle="1" w:styleId="romanlist">
    <w:name w:val="roman list"/>
    <w:basedOn w:val="Heading3"/>
    <w:qFormat/>
    <w:rsid w:val="00E07A9B"/>
    <w:pPr>
      <w:keepNext w:val="0"/>
      <w:keepLines w:val="0"/>
      <w:numPr>
        <w:ilvl w:val="2"/>
        <w:numId w:val="19"/>
      </w:numPr>
      <w:spacing w:before="200" w:after="0" w:line="259" w:lineRule="auto"/>
      <w:outlineLvl w:val="9"/>
    </w:pPr>
    <w:rPr>
      <w:rFonts w:ascii="Arial" w:hAnsi="Arial" w:cs="Arial"/>
      <w:bCs/>
      <w:color w:val="000000" w:themeColor="text1"/>
      <w:sz w:val="22"/>
      <w:szCs w:val="22"/>
    </w:rPr>
  </w:style>
  <w:style w:type="character" w:customStyle="1" w:styleId="cf01">
    <w:name w:val="cf01"/>
    <w:basedOn w:val="DefaultParagraphFont"/>
    <w:rsid w:val="00E07A9B"/>
    <w:rPr>
      <w:rFonts w:ascii="Segoe UI" w:hAnsi="Segoe UI" w:cs="Segoe UI" w:hint="default"/>
      <w:sz w:val="18"/>
      <w:szCs w:val="18"/>
    </w:rPr>
  </w:style>
  <w:style w:type="paragraph" w:customStyle="1" w:styleId="Default">
    <w:name w:val="Default"/>
    <w:rsid w:val="00E07A9B"/>
    <w:pPr>
      <w:autoSpaceDE w:val="0"/>
      <w:autoSpaceDN w:val="0"/>
      <w:adjustRightInd w:val="0"/>
      <w:spacing w:after="0" w:line="240" w:lineRule="auto"/>
    </w:pPr>
    <w:rPr>
      <w:rFonts w:ascii="Arial" w:hAnsi="Arial" w:cs="Arial"/>
      <w:color w:val="000000"/>
      <w:sz w:val="24"/>
      <w:szCs w:val="24"/>
    </w:rPr>
  </w:style>
  <w:style w:type="character" w:customStyle="1" w:styleId="listChar">
    <w:name w:val="list Char"/>
    <w:basedOn w:val="Heading3Char"/>
    <w:link w:val="List1"/>
    <w:rsid w:val="00E07A9B"/>
    <w:rPr>
      <w:rFonts w:ascii="Arial" w:eastAsia="Times New Roman" w:hAnsi="Arial" w:cstheme="majorBidi"/>
      <w:bCs/>
      <w:color w:val="97471D" w:themeColor="text2" w:themeShade="BF"/>
      <w:sz w:val="26"/>
      <w:szCs w:val="37"/>
    </w:rPr>
  </w:style>
  <w:style w:type="character" w:customStyle="1" w:styleId="ui-provider">
    <w:name w:val="ui-provider"/>
    <w:basedOn w:val="DefaultParagraphFont"/>
    <w:rsid w:val="00E07A9B"/>
  </w:style>
  <w:style w:type="character" w:styleId="EndnoteReference">
    <w:name w:val="endnote reference"/>
    <w:basedOn w:val="DefaultParagraphFont"/>
    <w:uiPriority w:val="99"/>
    <w:semiHidden/>
    <w:unhideWhenUsed/>
    <w:rsid w:val="00E07A9B"/>
    <w:rPr>
      <w:vertAlign w:val="superscript"/>
    </w:rPr>
  </w:style>
  <w:style w:type="character" w:styleId="FollowedHyperlink">
    <w:name w:val="FollowedHyperlink"/>
    <w:basedOn w:val="DefaultParagraphFont"/>
    <w:uiPriority w:val="99"/>
    <w:semiHidden/>
    <w:unhideWhenUsed/>
    <w:rsid w:val="00E07A9B"/>
    <w:rPr>
      <w:color w:val="1D1D1B" w:themeColor="followedHyperlink"/>
      <w:u w:val="single"/>
    </w:rPr>
  </w:style>
  <w:style w:type="paragraph" w:styleId="Bibliography">
    <w:name w:val="Bibliography"/>
    <w:basedOn w:val="Normal"/>
    <w:next w:val="Normal"/>
    <w:uiPriority w:val="37"/>
    <w:unhideWhenUsed/>
    <w:rsid w:val="00E07A9B"/>
    <w:pPr>
      <w:spacing w:after="240" w:line="240" w:lineRule="atLeast"/>
      <w:ind w:left="720" w:hanging="720"/>
    </w:pPr>
  </w:style>
  <w:style w:type="character" w:customStyle="1" w:styleId="normaltextrun">
    <w:name w:val="normaltextrun"/>
    <w:basedOn w:val="DefaultParagraphFont"/>
    <w:rsid w:val="00E07A9B"/>
  </w:style>
  <w:style w:type="character" w:customStyle="1" w:styleId="eop">
    <w:name w:val="eop"/>
    <w:basedOn w:val="DefaultParagraphFont"/>
    <w:rsid w:val="00E07A9B"/>
  </w:style>
  <w:style w:type="paragraph" w:customStyle="1" w:styleId="pf0">
    <w:name w:val="pf0"/>
    <w:basedOn w:val="Normal"/>
    <w:rsid w:val="00E07A9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p">
    <w:name w:val="pop"/>
    <w:basedOn w:val="BodyText"/>
    <w:rsid w:val="00D56E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82773">
      <w:bodyDiv w:val="1"/>
      <w:marLeft w:val="0"/>
      <w:marRight w:val="0"/>
      <w:marTop w:val="0"/>
      <w:marBottom w:val="0"/>
      <w:divBdr>
        <w:top w:val="none" w:sz="0" w:space="0" w:color="auto"/>
        <w:left w:val="none" w:sz="0" w:space="0" w:color="auto"/>
        <w:bottom w:val="none" w:sz="0" w:space="0" w:color="auto"/>
        <w:right w:val="none" w:sz="0" w:space="0" w:color="auto"/>
      </w:divBdr>
    </w:div>
    <w:div w:id="85154573">
      <w:bodyDiv w:val="1"/>
      <w:marLeft w:val="0"/>
      <w:marRight w:val="0"/>
      <w:marTop w:val="0"/>
      <w:marBottom w:val="0"/>
      <w:divBdr>
        <w:top w:val="none" w:sz="0" w:space="0" w:color="auto"/>
        <w:left w:val="none" w:sz="0" w:space="0" w:color="auto"/>
        <w:bottom w:val="none" w:sz="0" w:space="0" w:color="auto"/>
        <w:right w:val="none" w:sz="0" w:space="0" w:color="auto"/>
      </w:divBdr>
    </w:div>
    <w:div w:id="440222365">
      <w:bodyDiv w:val="1"/>
      <w:marLeft w:val="0"/>
      <w:marRight w:val="0"/>
      <w:marTop w:val="0"/>
      <w:marBottom w:val="0"/>
      <w:divBdr>
        <w:top w:val="none" w:sz="0" w:space="0" w:color="auto"/>
        <w:left w:val="none" w:sz="0" w:space="0" w:color="auto"/>
        <w:bottom w:val="none" w:sz="0" w:space="0" w:color="auto"/>
        <w:right w:val="none" w:sz="0" w:space="0" w:color="auto"/>
      </w:divBdr>
    </w:div>
    <w:div w:id="898899923">
      <w:bodyDiv w:val="1"/>
      <w:marLeft w:val="0"/>
      <w:marRight w:val="0"/>
      <w:marTop w:val="0"/>
      <w:marBottom w:val="0"/>
      <w:divBdr>
        <w:top w:val="none" w:sz="0" w:space="0" w:color="auto"/>
        <w:left w:val="none" w:sz="0" w:space="0" w:color="auto"/>
        <w:bottom w:val="none" w:sz="0" w:space="0" w:color="auto"/>
        <w:right w:val="none" w:sz="0" w:space="0" w:color="auto"/>
      </w:divBdr>
    </w:div>
    <w:div w:id="1677541402">
      <w:bodyDiv w:val="1"/>
      <w:marLeft w:val="0"/>
      <w:marRight w:val="0"/>
      <w:marTop w:val="0"/>
      <w:marBottom w:val="0"/>
      <w:divBdr>
        <w:top w:val="none" w:sz="0" w:space="0" w:color="auto"/>
        <w:left w:val="none" w:sz="0" w:space="0" w:color="auto"/>
        <w:bottom w:val="none" w:sz="0" w:space="0" w:color="auto"/>
        <w:right w:val="none" w:sz="0" w:space="0" w:color="auto"/>
      </w:divBdr>
    </w:div>
    <w:div w:id="1815441968">
      <w:bodyDiv w:val="1"/>
      <w:marLeft w:val="0"/>
      <w:marRight w:val="0"/>
      <w:marTop w:val="0"/>
      <w:marBottom w:val="0"/>
      <w:divBdr>
        <w:top w:val="none" w:sz="0" w:space="0" w:color="auto"/>
        <w:left w:val="none" w:sz="0" w:space="0" w:color="auto"/>
        <w:bottom w:val="none" w:sz="0" w:space="0" w:color="auto"/>
        <w:right w:val="none" w:sz="0" w:space="0" w:color="auto"/>
      </w:divBdr>
    </w:div>
    <w:div w:id="2133397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image" Target="media/image8.png"/><Relationship Id="rId39" Type="http://schemas.openxmlformats.org/officeDocument/2006/relationships/image" Target="media/image14.jpeg"/><Relationship Id="rId21" Type="http://schemas.openxmlformats.org/officeDocument/2006/relationships/image" Target="media/image7.svg"/><Relationship Id="rId34" Type="http://schemas.openxmlformats.org/officeDocument/2006/relationships/footer" Target="footer6.xml"/><Relationship Id="rId42" Type="http://schemas.openxmlformats.org/officeDocument/2006/relationships/header" Target="header7.xml"/><Relationship Id="rId47" Type="http://schemas.openxmlformats.org/officeDocument/2006/relationships/header" Target="header10.xml"/><Relationship Id="rId50" Type="http://schemas.openxmlformats.org/officeDocument/2006/relationships/image" Target="media/image17.jpeg"/><Relationship Id="rId55" Type="http://schemas.openxmlformats.org/officeDocument/2006/relationships/footer" Target="footer15.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0.jpeg"/><Relationship Id="rId11"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header" Target="header4.xml"/><Relationship Id="rId37" Type="http://schemas.openxmlformats.org/officeDocument/2006/relationships/footer" Target="footer8.xml"/><Relationship Id="rId40" Type="http://schemas.openxmlformats.org/officeDocument/2006/relationships/image" Target="media/image15.png"/><Relationship Id="rId45" Type="http://schemas.openxmlformats.org/officeDocument/2006/relationships/footer" Target="footer10.xml"/><Relationship Id="rId53" Type="http://schemas.openxmlformats.org/officeDocument/2006/relationships/footer" Target="footer14.xml"/><Relationship Id="rId5" Type="http://schemas.openxmlformats.org/officeDocument/2006/relationships/customXml" Target="../customXml/item5.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footer" Target="footer7.xml"/><Relationship Id="rId43" Type="http://schemas.openxmlformats.org/officeDocument/2006/relationships/header" Target="header8.xml"/><Relationship Id="rId48" Type="http://schemas.openxmlformats.org/officeDocument/2006/relationships/footer" Target="footer11.xml"/><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eader" Target="header1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header" Target="header5.xml"/><Relationship Id="rId38" Type="http://schemas.openxmlformats.org/officeDocument/2006/relationships/image" Target="media/image11.jpeg"/><Relationship Id="rId46" Type="http://schemas.openxmlformats.org/officeDocument/2006/relationships/header" Target="header9.xml"/><Relationship Id="rId20" Type="http://schemas.openxmlformats.org/officeDocument/2006/relationships/image" Target="media/image6.png"/><Relationship Id="rId41" Type="http://schemas.openxmlformats.org/officeDocument/2006/relationships/image" Target="media/image16.png"/><Relationship Id="rId54"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svg"/><Relationship Id="rId23" Type="http://schemas.openxmlformats.org/officeDocument/2006/relationships/header" Target="header3.xml"/><Relationship Id="rId28" Type="http://schemas.openxmlformats.org/officeDocument/2006/relationships/image" Target="media/image9.jpeg"/><Relationship Id="rId36" Type="http://schemas.openxmlformats.org/officeDocument/2006/relationships/header" Target="header6.xml"/><Relationship Id="rId49" Type="http://schemas.openxmlformats.org/officeDocument/2006/relationships/footer" Target="footer12.xml"/><Relationship Id="rId57"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image" Target="media/image13.jpeg"/><Relationship Id="rId44" Type="http://schemas.openxmlformats.org/officeDocument/2006/relationships/footer" Target="footer9.xml"/><Relationship Id="rId52" Type="http://schemas.openxmlformats.org/officeDocument/2006/relationships/footer" Target="footer13.xml"/></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theme/theme1.xml><?xml version="1.0" encoding="utf-8"?>
<a:theme xmlns:a="http://schemas.openxmlformats.org/drawingml/2006/main" name="CTG Review Colour Palette-01">
  <a:themeElements>
    <a:clrScheme name="CTG Review Colour Paletter-02">
      <a:dk1>
        <a:srgbClr val="000000"/>
      </a:dk1>
      <a:lt1>
        <a:srgbClr val="FFFFFF"/>
      </a:lt1>
      <a:dk2>
        <a:srgbClr val="CB6027"/>
      </a:dk2>
      <a:lt2>
        <a:srgbClr val="0D8380"/>
      </a:lt2>
      <a:accent1>
        <a:srgbClr val="88593C"/>
      </a:accent1>
      <a:accent2>
        <a:srgbClr val="E3B282"/>
      </a:accent2>
      <a:accent3>
        <a:srgbClr val="286CB5"/>
      </a:accent3>
      <a:accent4>
        <a:srgbClr val="49BA73"/>
      </a:accent4>
      <a:accent5>
        <a:srgbClr val="E37E26"/>
      </a:accent5>
      <a:accent6>
        <a:srgbClr val="3ABFC1"/>
      </a:accent6>
      <a:hlink>
        <a:srgbClr val="134882"/>
      </a:hlink>
      <a:folHlink>
        <a:srgbClr val="1D1D1B"/>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2">
            <a:lumMod val="20000"/>
            <a:lumOff val="80000"/>
          </a:schemeClr>
        </a:solidFill>
        <a:ln>
          <a:noFill/>
        </a:ln>
      </a:spPr>
      <a:bodyPr rtlCol="0" anchor="ctr"/>
      <a:lstStyle>
        <a:defPPr algn="l">
          <a:spcBef>
            <a:spcPts val="1200"/>
          </a:spcBef>
          <a:spcAft>
            <a:spcPts val="600"/>
          </a:spcAft>
          <a:defRPr sz="1000" b="1" dirty="0">
            <a:solidFill>
              <a:schemeClr val="tx1"/>
            </a:solidFill>
            <a:latin typeface="Arial" panose="020B0604020202020204" pitchFamily="34" charset="0"/>
            <a:cs typeface="Arial" panose="020B0604020202020204" pitchFamily="34" charset="0"/>
          </a:defRPr>
        </a:defPP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bg1">
              <a:lumMod val="65000"/>
            </a:schemeClr>
          </a:solidFill>
          <a:tail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CTG Review Colour Palette-01" id="{7425C606-0149-B14D-A561-0B6DECB16BFF}" vid="{376D2216-7354-A14E-8E71-4BA9619DA613}"/>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165B894-A660-594F-A4ED-8CD9BA5023F6}">
  <we:reference id="c112e7c3-664d-4d8c-93c0-1a34f676523c" version="1.0.0.7"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TemplafyFormConfiguration><![CDATA[{"formFields":[],"formDataEntries":[]}]]></TemplafyFormConfiguration>
</file>

<file path=customXml/item4.xml><?xml version="1.0" encoding="utf-8"?>
<TemplafyTemplateConfiguration><![CDATA[{"elementsMetadata":[],"transformationConfigurations":[],"templateName":"prelims-draft report","templateDescription":"Prelims for draft inquiry and study reports","enableDocumentContentUpdater":false,"version":"2.0"}]]></TemplafyTemplateConfiguration>
</file>

<file path=customXml/item5.xml><?xml version="1.0" encoding="utf-8"?>
<ct:contentTypeSchema xmlns:ct="http://schemas.microsoft.com/office/2006/metadata/contentType" xmlns:ma="http://schemas.microsoft.com/office/2006/metadata/properties/metaAttributes" ct:_="" ma:_="" ma:contentTypeName="Document" ma:contentTypeID="0x010100FB96E3CF83C1344E85383C533D19657E" ma:contentTypeVersion="25" ma:contentTypeDescription="Create a new document." ma:contentTypeScope="" ma:versionID="6d7e8546af9ac405981c3c31992689ac">
  <xsd:schema xmlns:xsd="http://www.w3.org/2001/XMLSchema" xmlns:xs="http://www.w3.org/2001/XMLSchema" xmlns:p="http://schemas.microsoft.com/office/2006/metadata/properties" xmlns:ns2="023976aa-9336-49fb-823a-1a42afcf7aae" xmlns:ns3="30aed58d-9451-42ce-8aa5-12955cf0519a" targetNamespace="http://schemas.microsoft.com/office/2006/metadata/properties" ma:root="true" ma:fieldsID="0e2d666e171a8bc42fed11f2cc3f80e8" ns2:_="" ns3:_="">
    <xsd:import namespace="023976aa-9336-49fb-823a-1a42afcf7aae"/>
    <xsd:import namespace="30aed58d-9451-42ce-8aa5-12955cf0519a"/>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3:MediaServiceObjectDetectorVersions" minOccurs="0"/>
                <xsd:element ref="ns3:Typeoforganis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3976aa-9336-49fb-823a-1a42afcf7aae"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88316321-540c-4d7d-a321-19523892d3e7}" ma:internalName="TaxCatchAll" ma:showField="CatchAllData" ma:web="023976aa-9336-49fb-823a-1a42afcf7aae">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aed58d-9451-42ce-8aa5-12955cf0519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Typeoforganisation" ma:index="24" nillable="true" ma:displayName="Type of organisation" ma:format="Dropdown" ma:internalName="Typeoforganisation">
      <xsd:simpleType>
        <xsd:restriction base="dms:Choice">
          <xsd:enumeration value="Aboriginal and Torres Strait Islander"/>
          <xsd:enumeration value="Goverment"/>
          <xsd:enumeration value="ALGA"/>
          <xsd:enumeration value="NGO"/>
          <xsd:enumeration value="Research and Consult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30aed58d-9451-42ce-8aa5-12955cf0519a">
      <Terms xmlns="http://schemas.microsoft.com/office/infopath/2007/PartnerControls"/>
    </lcf76f155ced4ddcb4097134ff3c332f>
    <TaxCatchAll xmlns="023976aa-9336-49fb-823a-1a42afcf7aae">
      <Value>1</Value>
    </TaxCatchAll>
    <i0f84bba906045b4af568ee102a52dcb xmlns="023976aa-9336-49fb-823a-1a42afcf7aae">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ypeoforganisation xmlns="30aed58d-9451-42ce-8aa5-12955cf0519a" xsi:nil="true"/>
  </documentManagement>
</p:properties>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7E5AC883-640C-470A-89F9-15AAD6F56901}">
  <ds:schemaRefs>
    <ds:schemaRef ds:uri="http://schemas.microsoft.com/sharepoint/v3/contenttype/forms"/>
  </ds:schemaRefs>
</ds:datastoreItem>
</file>

<file path=customXml/itemProps3.xml><?xml version="1.0" encoding="utf-8"?>
<ds:datastoreItem xmlns:ds="http://schemas.openxmlformats.org/officeDocument/2006/customXml" ds:itemID="{9897F752-2238-441E-ABA5-DB8C10DEA577}">
  <ds:schemaRefs/>
</ds:datastoreItem>
</file>

<file path=customXml/itemProps4.xml><?xml version="1.0" encoding="utf-8"?>
<ds:datastoreItem xmlns:ds="http://schemas.openxmlformats.org/officeDocument/2006/customXml" ds:itemID="{5CCDCE8C-2FF2-479D-91C1-79A7A7683D3C}">
  <ds:schemaRefs/>
</ds:datastoreItem>
</file>

<file path=customXml/itemProps5.xml><?xml version="1.0" encoding="utf-8"?>
<ds:datastoreItem xmlns:ds="http://schemas.openxmlformats.org/officeDocument/2006/customXml" ds:itemID="{64F11633-2A61-45B2-9EEF-177BA3A7DD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3976aa-9336-49fb-823a-1a42afcf7aae"/>
    <ds:schemaRef ds:uri="30aed58d-9451-42ce-8aa5-12955cf051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4A861FA-07F9-4BE9-9D83-D38B4C9A3D34}">
  <ds:schemaRefs>
    <ds:schemaRef ds:uri="http://schemas.microsoft.com/office/2006/metadata/properties"/>
    <ds:schemaRef ds:uri="http://schemas.microsoft.com/office/infopath/2007/PartnerControls"/>
    <ds:schemaRef ds:uri="30aed58d-9451-42ce-8aa5-12955cf0519a"/>
    <ds:schemaRef ds:uri="023976aa-9336-49fb-823a-1a42afcf7aae"/>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22</TotalTime>
  <Pages>24</Pages>
  <Words>6698</Words>
  <Characters>38183</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Executive summary - Draft report - Review of the National Agreement on Closing the Gap</vt:lpstr>
    </vt:vector>
  </TitlesOfParts>
  <Company>Productivity Commission</Company>
  <LinksUpToDate>false</LinksUpToDate>
  <CharactersWithSpaces>44792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 - Draft report - Review of the National Agreement on Closing the Gap</dc:title>
  <dc:subject>Draft report</dc:subject>
  <dc:creator>Productivity Commission</dc:creator>
  <cp:keywords/>
  <dc:description/>
  <cp:lastModifiedBy>Bianca Dobson</cp:lastModifiedBy>
  <cp:revision>29</cp:revision>
  <cp:lastPrinted>2023-07-24T03:28:00Z</cp:lastPrinted>
  <dcterms:created xsi:type="dcterms:W3CDTF">2023-07-24T02:26:00Z</dcterms:created>
  <dcterms:modified xsi:type="dcterms:W3CDTF">2023-07-27T23:06:00Z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637629323326921041</vt:lpwstr>
  </property>
  <property fmtid="{D5CDD505-2E9C-101B-9397-08002B2CF9AE}" pid="4" name="TemplafyUserProfileId">
    <vt:lpwstr>637791808049306580</vt:lpwstr>
  </property>
  <property fmtid="{D5CDD505-2E9C-101B-9397-08002B2CF9AE}" pid="5" name="TemplafyFromBlank">
    <vt:bool>false</vt:bool>
  </property>
  <property fmtid="{D5CDD505-2E9C-101B-9397-08002B2CF9AE}" pid="6" name="ContentTypeId">
    <vt:lpwstr>0x010100FB96E3CF83C1344E85383C533D19657E</vt:lpwstr>
  </property>
  <property fmtid="{D5CDD505-2E9C-101B-9397-08002B2CF9AE}" pid="7" name="RevIMBCS">
    <vt:lpwstr>1;#Unclassified|3955eeb1-2d18-4582-aeb2-00144ec3aaf5</vt:lpwstr>
  </property>
  <property fmtid="{D5CDD505-2E9C-101B-9397-08002B2CF9AE}" pid="8" name="MediaServiceImageTags">
    <vt:lpwstr/>
  </property>
  <property fmtid="{D5CDD505-2E9C-101B-9397-08002B2CF9AE}" pid="9" name="ZOTERO_PREF_1">
    <vt:lpwstr>&lt;data data-version="3" zotero-version="6.0.26"&gt;&lt;session id="Fw02sqHg"/&gt;&lt;style id="http://www.zotero.org/styles/Productivity-Commission" hasBibliography="1" bibliographyStyleHasBeenSet="1"/&gt;&lt;prefs&gt;&lt;pref name="fieldType" value="Field"/&gt;&lt;/prefs&gt;&lt;/data&gt;</vt:lpwstr>
  </property>
</Properties>
</file>