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28914026"/>
        <w:docPartObj>
          <w:docPartGallery w:val="Cover Pages"/>
          <w:docPartUnique/>
        </w:docPartObj>
      </w:sdtPr>
      <w:sdtEndPr/>
      <w:sdtContent>
        <w:p w14:paraId="310AD567" w14:textId="464E78F0" w:rsidR="0050629F" w:rsidRPr="00DC5DFF" w:rsidRDefault="00B770C1" w:rsidP="0050629F">
          <w:pPr>
            <w:pStyle w:val="Coverdate"/>
            <w:framePr w:wrap="around"/>
          </w:pPr>
          <w:r>
            <w:t>December 202</w:t>
          </w:r>
          <w:r w:rsidR="00E91516">
            <w:t>3</w:t>
          </w:r>
        </w:p>
        <w:p w14:paraId="4847777D" w14:textId="77777777" w:rsidR="006219FB" w:rsidRDefault="006219FB" w:rsidP="006219FB">
          <w:pPr>
            <w:spacing w:after="4080"/>
          </w:pPr>
        </w:p>
        <w:p w14:paraId="0AE0D2B6" w14:textId="270A98F1" w:rsidR="00025F5B" w:rsidRPr="00295330" w:rsidRDefault="00432CFD" w:rsidP="00025F5B">
          <w:pPr>
            <w:pStyle w:val="Title"/>
            <w:spacing w:after="360"/>
            <w:ind w:right="-1"/>
          </w:pPr>
          <w:r>
            <w:t>Aviation modelling</w:t>
          </w:r>
        </w:p>
        <w:p w14:paraId="1BEBA75C" w14:textId="1DA69437" w:rsidR="00025F5B" w:rsidRDefault="00E95313" w:rsidP="006219FB">
          <w:pPr>
            <w:pStyle w:val="Subtitle"/>
          </w:pPr>
          <w:r>
            <w:t>R</w:t>
          </w:r>
          <w:r w:rsidR="00025F5B">
            <w:t>esearch paper</w:t>
          </w:r>
        </w:p>
        <w:p w14:paraId="72F1CF62" w14:textId="77777777" w:rsidR="006C018B" w:rsidRDefault="006C018B">
          <w:pPr>
            <w:spacing w:after="160" w:line="259" w:lineRule="auto"/>
          </w:pPr>
        </w:p>
        <w:p w14:paraId="41ADE859" w14:textId="77777777" w:rsidR="00B302FA" w:rsidRDefault="00B302FA">
          <w:pPr>
            <w:spacing w:after="160" w:line="259" w:lineRule="auto"/>
            <w:sectPr w:rsidR="00B302FA" w:rsidSect="002E3F19">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68ADC78B" w14:textId="77777777" w:rsidTr="00C14016">
            <w:trPr>
              <w:trHeight w:hRule="exact" w:val="12643"/>
            </w:trPr>
            <w:tc>
              <w:tcPr>
                <w:tcW w:w="9638" w:type="dxa"/>
                <w:tcMar>
                  <w:top w:w="113" w:type="dxa"/>
                </w:tcMar>
              </w:tcPr>
              <w:p w14:paraId="47B78103" w14:textId="77777777" w:rsidR="00C31E23" w:rsidRPr="000F4488" w:rsidRDefault="00B302FA">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65DD3265" w14:textId="77777777" w:rsidR="00C31E23" w:rsidRPr="00F37CB6" w:rsidRDefault="00C31E23">
                <w:pPr>
                  <w:pStyle w:val="Copyrightpage-Keylinenotext"/>
                  <w:ind w:right="-284"/>
                </w:pPr>
              </w:p>
              <w:p w14:paraId="71E33284" w14:textId="77777777" w:rsidR="00C31E23" w:rsidRPr="00D96F65" w:rsidRDefault="00C31E23">
                <w:pPr>
                  <w:pStyle w:val="Copyrightpage-Heading"/>
                  <w:ind w:right="-284"/>
                </w:pPr>
                <w:r w:rsidRPr="00D96F65">
                  <w:t>The Productivity Commission</w:t>
                </w:r>
              </w:p>
              <w:p w14:paraId="3415EC63" w14:textId="77777777" w:rsidR="00C31E23" w:rsidRPr="0013722E" w:rsidRDefault="00C31E23">
                <w:pPr>
                  <w:pStyle w:val="Copyrightpage-BodyBold"/>
                  <w:rPr>
                    <w:spacing w:val="-4"/>
                  </w:rPr>
                </w:pPr>
                <w:r w:rsidRPr="0013722E">
                  <w:rPr>
                    <w:spacing w:val="-4"/>
                  </w:rPr>
                  <w:t xml:space="preserve">The Productivity Commission is the Australian Government’s independent research and advisory body on a range of economic, social and environmental issues affecting the welfare of Australians. Its role, expressed most simply, is to help governments make better policies, in the </w:t>
                </w:r>
                <w:proofErr w:type="gramStart"/>
                <w:r w:rsidRPr="0013722E">
                  <w:rPr>
                    <w:spacing w:val="-4"/>
                  </w:rPr>
                  <w:t>long term</w:t>
                </w:r>
                <w:proofErr w:type="gramEnd"/>
                <w:r w:rsidRPr="0013722E">
                  <w:rPr>
                    <w:spacing w:val="-4"/>
                  </w:rPr>
                  <w:t xml:space="preserve"> interest of the Australian community.</w:t>
                </w:r>
              </w:p>
              <w:p w14:paraId="481A6450" w14:textId="77777777" w:rsidR="00C31E23" w:rsidRPr="000F4488" w:rsidRDefault="00C31E23">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37871C71" w14:textId="77777777" w:rsidR="00C31E23" w:rsidRPr="000F4488" w:rsidRDefault="00C31E23">
                <w:pPr>
                  <w:pStyle w:val="Copyrightpage-BodyBold"/>
                </w:pPr>
                <w:r w:rsidRPr="000561CF">
                  <w:t>Further information on the Productivity Commission can be obtained from the Commission’s website (www.pc.gov.au).</w:t>
                </w:r>
              </w:p>
              <w:p w14:paraId="555AEA8C" w14:textId="77777777" w:rsidR="00C31E23" w:rsidRPr="000F4488" w:rsidRDefault="00C31E23">
                <w:pPr>
                  <w:pStyle w:val="Copyrightpage-Keylinenotext"/>
                  <w:ind w:right="-284"/>
                  <w:rPr>
                    <w:b/>
                    <w:bCs/>
                  </w:rPr>
                </w:pPr>
              </w:p>
              <w:p w14:paraId="1BE4F259" w14:textId="77777777" w:rsidR="00C31E23" w:rsidRPr="000561CF" w:rsidRDefault="00C31E23">
                <w:pPr>
                  <w:pStyle w:val="Copyrightpage-BodyBold"/>
                </w:pPr>
                <w:r w:rsidRPr="00E72EE0">
                  <w:t>©</w:t>
                </w:r>
                <w:r w:rsidRPr="00137FAB">
                  <w:t xml:space="preserve"> Commonwealth of Australia 202</w:t>
                </w:r>
                <w:r w:rsidR="00D4407B">
                  <w:t>3</w:t>
                </w:r>
              </w:p>
              <w:p w14:paraId="393212FB" w14:textId="77777777" w:rsidR="00C31E23" w:rsidRPr="00E72EE0" w:rsidRDefault="00C31E23">
                <w:pPr>
                  <w:pStyle w:val="Copyrightpage-Heading2"/>
                  <w:spacing w:before="0"/>
                  <w:ind w:right="-284"/>
                  <w:rPr>
                    <w:bCs/>
                  </w:rPr>
                </w:pPr>
                <w:r w:rsidRPr="00E72EE0">
                  <w:rPr>
                    <w:bCs/>
                    <w:noProof/>
                  </w:rPr>
                  <w:drawing>
                    <wp:inline distT="0" distB="0" distL="0" distR="0" wp14:anchorId="429FBA2D" wp14:editId="04B61E21">
                      <wp:extent cx="774000" cy="270000"/>
                      <wp:effectExtent l="0" t="0" r="7620" b="0"/>
                      <wp:docPr id="6" name="Graphic 6"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510EE812" w14:textId="77777777" w:rsidR="00C31E23" w:rsidRPr="000F4488" w:rsidRDefault="00C31E23">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43E9DFEB" w14:textId="77777777" w:rsidR="00C31E23" w:rsidRPr="000F4488" w:rsidRDefault="00C31E23">
                <w:pPr>
                  <w:pStyle w:val="Copyrightpage-BodyBold"/>
                </w:pPr>
                <w:r w:rsidRPr="000561CF">
                  <w:t>The terms under which the Coat of Arms can be used are detailed at: www.pmc.gov.au/government/commonwealth-coat-arms.</w:t>
                </w:r>
              </w:p>
              <w:p w14:paraId="7E400AFE" w14:textId="77777777" w:rsidR="00C31E23" w:rsidRPr="000561CF" w:rsidRDefault="00C31E23">
                <w:pPr>
                  <w:pStyle w:val="Copyrightpage-BodyBold"/>
                </w:pPr>
                <w:r w:rsidRPr="000561CF">
                  <w:t>Wherever a third party holds copyright in this material the copyright remains with that party. Their permission may be required to use the material, please contact them directly.</w:t>
                </w:r>
              </w:p>
              <w:p w14:paraId="6B8568CB" w14:textId="42399AB3" w:rsidR="00C31E23" w:rsidRPr="00137FAB" w:rsidRDefault="00C31E23">
                <w:pPr>
                  <w:pStyle w:val="Copyrightpage-BodyBold"/>
                </w:pPr>
                <w:r w:rsidRPr="000F4488">
                  <w:t>An appropriate reference for this publication is:</w:t>
                </w:r>
                <w:r>
                  <w:br/>
                </w:r>
                <w:r w:rsidR="00EA0687">
                  <w:t>Productivity Commission</w:t>
                </w:r>
                <w:r w:rsidR="006C018B">
                  <w:t xml:space="preserve"> </w:t>
                </w:r>
                <w:r w:rsidR="001E6AEC">
                  <w:t>2023</w:t>
                </w:r>
                <w:r w:rsidR="00BF3E01">
                  <w:t xml:space="preserve">, </w:t>
                </w:r>
                <w:r w:rsidR="00BF3A12">
                  <w:rPr>
                    <w:i/>
                    <w:iCs/>
                  </w:rPr>
                  <w:t>Aviation modelling</w:t>
                </w:r>
                <w:r w:rsidR="00BF3E01">
                  <w:t xml:space="preserve">, </w:t>
                </w:r>
                <w:r w:rsidR="00EA0687">
                  <w:t xml:space="preserve">Commission </w:t>
                </w:r>
                <w:r w:rsidR="001E6AEC">
                  <w:t xml:space="preserve">research </w:t>
                </w:r>
                <w:r w:rsidR="00EA0687">
                  <w:t>paper</w:t>
                </w:r>
                <w:r w:rsidR="00BF3E01">
                  <w:t>, Canberra</w:t>
                </w:r>
              </w:p>
              <w:p w14:paraId="781227A8" w14:textId="77777777" w:rsidR="00C31E23" w:rsidRDefault="00C31E23">
                <w:pPr>
                  <w:pStyle w:val="Copyrightpage-BodyBold"/>
                  <w:ind w:right="-284"/>
                </w:pPr>
              </w:p>
              <w:p w14:paraId="6B88583B" w14:textId="77777777" w:rsidR="00C31E23" w:rsidRDefault="00C31E23">
                <w:pPr>
                  <w:pStyle w:val="Copyrightpage-BodyBold"/>
                  <w:ind w:right="-284"/>
                </w:pPr>
                <w:r w:rsidRPr="00E72EE0">
                  <w:t xml:space="preserve">Publication enquiries: </w:t>
                </w:r>
                <w:r>
                  <w:br/>
                </w:r>
                <w:r w:rsidR="00D4407B">
                  <w:t>P</w:t>
                </w:r>
                <w:r w:rsidRPr="00137FAB">
                  <w:t xml:space="preserve">hone 03 9653 2244 | </w:t>
                </w:r>
                <w:r w:rsidR="00D4407B">
                  <w:t>E</w:t>
                </w:r>
                <w:r w:rsidRPr="00137FAB">
                  <w:t xml:space="preserve">mail </w:t>
                </w:r>
                <w:r w:rsidRPr="00AC587D">
                  <w:t>publications@pc.gov.au</w:t>
                </w:r>
              </w:p>
            </w:tc>
          </w:tr>
        </w:tbl>
        <w:p w14:paraId="6DCCFFED" w14:textId="77777777" w:rsidR="00295330" w:rsidRPr="00DA3017" w:rsidRDefault="00C31E23" w:rsidP="00DA3017">
          <w:pPr>
            <w:spacing w:before="0" w:after="160" w:line="259" w:lineRule="auto"/>
            <w:rPr>
              <w:b/>
              <w:color w:val="FFFFFF" w:themeColor="background1"/>
            </w:rPr>
          </w:pPr>
          <w:r>
            <w:rPr>
              <w:rStyle w:val="White"/>
              <w:b/>
            </w:rPr>
            <w:t xml:space="preserve"> </w:t>
          </w:r>
        </w:p>
      </w:sdtContent>
    </w:sdt>
    <w:p w14:paraId="6C831E88" w14:textId="77777777" w:rsidR="00946C03" w:rsidRDefault="00946C03" w:rsidP="00610627">
      <w:pPr>
        <w:sectPr w:rsidR="00946C03" w:rsidSect="00BF3E01">
          <w:footerReference w:type="even" r:id="rId22"/>
          <w:footerReference w:type="default" r:id="rId23"/>
          <w:pgSz w:w="11906" w:h="16838" w:code="9"/>
          <w:pgMar w:top="1134" w:right="1134" w:bottom="1134" w:left="1134" w:header="794" w:footer="510" w:gutter="0"/>
          <w:pgNumType w:fmt="lowerRoman" w:start="2"/>
          <w:cols w:space="708"/>
          <w:docGrid w:linePitch="360"/>
        </w:sectPr>
      </w:pPr>
    </w:p>
    <w:p w14:paraId="5AD57E2D" w14:textId="77777777" w:rsidR="002C38A5" w:rsidRDefault="00E1529A" w:rsidP="0089733B">
      <w:pPr>
        <w:pStyle w:val="Heading1-nobackground"/>
      </w:pPr>
      <w:r>
        <w:lastRenderedPageBreak/>
        <w:t>Contents</w:t>
      </w:r>
    </w:p>
    <w:p w14:paraId="1499FCDA" w14:textId="655D5194" w:rsidR="00B87B16" w:rsidRDefault="009E72B1">
      <w:pPr>
        <w:pStyle w:val="TOC1"/>
        <w:rPr>
          <w:rFonts w:asciiTheme="minorHAnsi" w:eastAsiaTheme="minorEastAsia" w:hAnsiTheme="minorHAnsi"/>
          <w:noProof/>
          <w:color w:val="auto"/>
          <w:kern w:val="2"/>
          <w:sz w:val="22"/>
          <w:szCs w:val="22"/>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B87B16" w:rsidRPr="0049293C">
        <w:rPr>
          <w:rFonts w:ascii="Arial Black" w:hAnsi="Arial Black"/>
          <w:b/>
          <w:bCs/>
          <w:noProof/>
        </w:rPr>
        <w:t>1.</w:t>
      </w:r>
      <w:r w:rsidR="00B87B16">
        <w:rPr>
          <w:rFonts w:asciiTheme="minorHAnsi" w:eastAsiaTheme="minorEastAsia" w:hAnsiTheme="minorHAnsi"/>
          <w:noProof/>
          <w:color w:val="auto"/>
          <w:kern w:val="2"/>
          <w:sz w:val="22"/>
          <w:szCs w:val="22"/>
          <w:lang w:eastAsia="en-AU"/>
          <w14:ligatures w14:val="standardContextual"/>
        </w:rPr>
        <w:tab/>
      </w:r>
      <w:r w:rsidR="00B87B16">
        <w:rPr>
          <w:noProof/>
        </w:rPr>
        <w:t>Quantifying the nation</w:t>
      </w:r>
      <w:r w:rsidR="00B87B16">
        <w:rPr>
          <w:noProof/>
        </w:rPr>
        <w:noBreakHyphen/>
        <w:t xml:space="preserve">wide impacts of reducing Australian </w:t>
      </w:r>
      <w:r w:rsidR="00EE1A89">
        <w:rPr>
          <w:noProof/>
        </w:rPr>
        <w:br/>
      </w:r>
      <w:r w:rsidR="00B87B16">
        <w:rPr>
          <w:noProof/>
        </w:rPr>
        <w:t>air transport price</w:t>
      </w:r>
      <w:r w:rsidR="00B87B16">
        <w:rPr>
          <w:noProof/>
          <w:webHidden/>
        </w:rPr>
        <w:tab/>
      </w:r>
      <w:r w:rsidR="00B87B16">
        <w:rPr>
          <w:noProof/>
          <w:webHidden/>
        </w:rPr>
        <w:fldChar w:fldCharType="begin"/>
      </w:r>
      <w:r w:rsidR="00B87B16">
        <w:rPr>
          <w:noProof/>
          <w:webHidden/>
        </w:rPr>
        <w:instrText xml:space="preserve"> PAGEREF _Toc153206221 \h </w:instrText>
      </w:r>
      <w:r w:rsidR="00B87B16">
        <w:rPr>
          <w:noProof/>
          <w:webHidden/>
        </w:rPr>
      </w:r>
      <w:r w:rsidR="00B87B16">
        <w:rPr>
          <w:noProof/>
          <w:webHidden/>
        </w:rPr>
        <w:fldChar w:fldCharType="separate"/>
      </w:r>
      <w:r w:rsidR="001B46F3">
        <w:rPr>
          <w:noProof/>
          <w:webHidden/>
        </w:rPr>
        <w:t>1</w:t>
      </w:r>
      <w:r w:rsidR="00B87B16">
        <w:rPr>
          <w:noProof/>
          <w:webHidden/>
        </w:rPr>
        <w:fldChar w:fldCharType="end"/>
      </w:r>
    </w:p>
    <w:p w14:paraId="7285E965" w14:textId="15C23B6C" w:rsidR="00B87B16" w:rsidRDefault="00B87B16">
      <w:pPr>
        <w:pStyle w:val="TOC2"/>
        <w:rPr>
          <w:rFonts w:eastAsiaTheme="minorEastAsia"/>
          <w:kern w:val="2"/>
          <w:sz w:val="22"/>
          <w:szCs w:val="22"/>
          <w:lang w:eastAsia="en-AU"/>
          <w14:ligatures w14:val="standardContextual"/>
        </w:rPr>
      </w:pPr>
      <w:r>
        <w:t>1.1</w:t>
      </w:r>
      <w:r>
        <w:rPr>
          <w:rFonts w:eastAsiaTheme="minorEastAsia"/>
          <w:kern w:val="2"/>
          <w:sz w:val="22"/>
          <w:szCs w:val="22"/>
          <w:lang w:eastAsia="en-AU"/>
          <w14:ligatures w14:val="standardContextual"/>
        </w:rPr>
        <w:tab/>
      </w:r>
      <w:r>
        <w:t>Model overview</w:t>
      </w:r>
      <w:r>
        <w:rPr>
          <w:webHidden/>
        </w:rPr>
        <w:tab/>
      </w:r>
      <w:r>
        <w:rPr>
          <w:webHidden/>
        </w:rPr>
        <w:fldChar w:fldCharType="begin"/>
      </w:r>
      <w:r>
        <w:rPr>
          <w:webHidden/>
        </w:rPr>
        <w:instrText xml:space="preserve"> PAGEREF _Toc153206222 \h </w:instrText>
      </w:r>
      <w:r>
        <w:rPr>
          <w:webHidden/>
        </w:rPr>
      </w:r>
      <w:r>
        <w:rPr>
          <w:webHidden/>
        </w:rPr>
        <w:fldChar w:fldCharType="separate"/>
      </w:r>
      <w:r w:rsidR="001B46F3">
        <w:rPr>
          <w:webHidden/>
        </w:rPr>
        <w:t>2</w:t>
      </w:r>
      <w:r>
        <w:rPr>
          <w:webHidden/>
        </w:rPr>
        <w:fldChar w:fldCharType="end"/>
      </w:r>
    </w:p>
    <w:p w14:paraId="1657BC5C" w14:textId="3DBA6ADE" w:rsidR="00B87B16" w:rsidRDefault="00B87B16">
      <w:pPr>
        <w:pStyle w:val="TOC2"/>
        <w:rPr>
          <w:rFonts w:eastAsiaTheme="minorEastAsia"/>
          <w:kern w:val="2"/>
          <w:sz w:val="22"/>
          <w:szCs w:val="22"/>
          <w:lang w:eastAsia="en-AU"/>
          <w14:ligatures w14:val="standardContextual"/>
        </w:rPr>
      </w:pPr>
      <w:r>
        <w:t>1.2</w:t>
      </w:r>
      <w:r>
        <w:rPr>
          <w:rFonts w:eastAsiaTheme="minorEastAsia"/>
          <w:kern w:val="2"/>
          <w:sz w:val="22"/>
          <w:szCs w:val="22"/>
          <w:lang w:eastAsia="en-AU"/>
          <w14:ligatures w14:val="standardContextual"/>
        </w:rPr>
        <w:tab/>
      </w:r>
      <w:r>
        <w:t>Industry overview</w:t>
      </w:r>
      <w:r>
        <w:rPr>
          <w:webHidden/>
        </w:rPr>
        <w:tab/>
      </w:r>
      <w:r>
        <w:rPr>
          <w:webHidden/>
        </w:rPr>
        <w:fldChar w:fldCharType="begin"/>
      </w:r>
      <w:r>
        <w:rPr>
          <w:webHidden/>
        </w:rPr>
        <w:instrText xml:space="preserve"> PAGEREF _Toc153206223 \h </w:instrText>
      </w:r>
      <w:r>
        <w:rPr>
          <w:webHidden/>
        </w:rPr>
      </w:r>
      <w:r>
        <w:rPr>
          <w:webHidden/>
        </w:rPr>
        <w:fldChar w:fldCharType="separate"/>
      </w:r>
      <w:r w:rsidR="001B46F3">
        <w:rPr>
          <w:webHidden/>
        </w:rPr>
        <w:t>2</w:t>
      </w:r>
      <w:r>
        <w:rPr>
          <w:webHidden/>
        </w:rPr>
        <w:fldChar w:fldCharType="end"/>
      </w:r>
    </w:p>
    <w:p w14:paraId="3EE1C1DB" w14:textId="012A4AA1" w:rsidR="00B87B16" w:rsidRDefault="00B87B16">
      <w:pPr>
        <w:pStyle w:val="TOC1"/>
        <w:rPr>
          <w:rFonts w:asciiTheme="minorHAnsi" w:eastAsiaTheme="minorEastAsia" w:hAnsiTheme="minorHAnsi"/>
          <w:noProof/>
          <w:color w:val="auto"/>
          <w:kern w:val="2"/>
          <w:sz w:val="22"/>
          <w:szCs w:val="22"/>
          <w:lang w:eastAsia="en-AU"/>
          <w14:ligatures w14:val="standardContextual"/>
        </w:rPr>
      </w:pPr>
      <w:r>
        <w:rPr>
          <w:noProof/>
        </w:rPr>
        <w:t>2.</w:t>
      </w:r>
      <w:r>
        <w:rPr>
          <w:rFonts w:asciiTheme="minorHAnsi" w:eastAsiaTheme="minorEastAsia" w:hAnsiTheme="minorHAnsi"/>
          <w:noProof/>
          <w:color w:val="auto"/>
          <w:kern w:val="2"/>
          <w:sz w:val="22"/>
          <w:szCs w:val="22"/>
          <w:lang w:eastAsia="en-AU"/>
          <w14:ligatures w14:val="standardContextual"/>
        </w:rPr>
        <w:tab/>
      </w:r>
      <w:r>
        <w:rPr>
          <w:noProof/>
        </w:rPr>
        <w:t>Causes of price decline</w:t>
      </w:r>
      <w:r>
        <w:rPr>
          <w:noProof/>
          <w:webHidden/>
        </w:rPr>
        <w:tab/>
      </w:r>
      <w:r>
        <w:rPr>
          <w:noProof/>
          <w:webHidden/>
        </w:rPr>
        <w:fldChar w:fldCharType="begin"/>
      </w:r>
      <w:r>
        <w:rPr>
          <w:noProof/>
          <w:webHidden/>
        </w:rPr>
        <w:instrText xml:space="preserve"> PAGEREF _Toc153206224 \h </w:instrText>
      </w:r>
      <w:r>
        <w:rPr>
          <w:noProof/>
          <w:webHidden/>
        </w:rPr>
      </w:r>
      <w:r>
        <w:rPr>
          <w:noProof/>
          <w:webHidden/>
        </w:rPr>
        <w:fldChar w:fldCharType="separate"/>
      </w:r>
      <w:r w:rsidR="001B46F3">
        <w:rPr>
          <w:noProof/>
          <w:webHidden/>
        </w:rPr>
        <w:t>4</w:t>
      </w:r>
      <w:r>
        <w:rPr>
          <w:noProof/>
          <w:webHidden/>
        </w:rPr>
        <w:fldChar w:fldCharType="end"/>
      </w:r>
    </w:p>
    <w:p w14:paraId="75D6BD61" w14:textId="476CF9E5" w:rsidR="00B87B16" w:rsidRDefault="00B87B16">
      <w:pPr>
        <w:pStyle w:val="TOC1"/>
        <w:rPr>
          <w:rFonts w:asciiTheme="minorHAnsi" w:eastAsiaTheme="minorEastAsia" w:hAnsiTheme="minorHAnsi"/>
          <w:noProof/>
          <w:color w:val="auto"/>
          <w:kern w:val="2"/>
          <w:sz w:val="22"/>
          <w:szCs w:val="22"/>
          <w:lang w:eastAsia="en-AU"/>
          <w14:ligatures w14:val="standardContextual"/>
        </w:rPr>
      </w:pPr>
      <w:r>
        <w:rPr>
          <w:noProof/>
        </w:rPr>
        <w:t>3.</w:t>
      </w:r>
      <w:r>
        <w:rPr>
          <w:rFonts w:asciiTheme="minorHAnsi" w:eastAsiaTheme="minorEastAsia" w:hAnsiTheme="minorHAnsi"/>
          <w:noProof/>
          <w:color w:val="auto"/>
          <w:kern w:val="2"/>
          <w:sz w:val="22"/>
          <w:szCs w:val="22"/>
          <w:lang w:eastAsia="en-AU"/>
          <w14:ligatures w14:val="standardContextual"/>
        </w:rPr>
        <w:tab/>
      </w:r>
      <w:r>
        <w:rPr>
          <w:noProof/>
        </w:rPr>
        <w:t>Implementation</w:t>
      </w:r>
      <w:r>
        <w:rPr>
          <w:noProof/>
          <w:webHidden/>
        </w:rPr>
        <w:tab/>
      </w:r>
      <w:r>
        <w:rPr>
          <w:noProof/>
          <w:webHidden/>
        </w:rPr>
        <w:fldChar w:fldCharType="begin"/>
      </w:r>
      <w:r>
        <w:rPr>
          <w:noProof/>
          <w:webHidden/>
        </w:rPr>
        <w:instrText xml:space="preserve"> PAGEREF _Toc153206225 \h </w:instrText>
      </w:r>
      <w:r>
        <w:rPr>
          <w:noProof/>
          <w:webHidden/>
        </w:rPr>
      </w:r>
      <w:r>
        <w:rPr>
          <w:noProof/>
          <w:webHidden/>
        </w:rPr>
        <w:fldChar w:fldCharType="separate"/>
      </w:r>
      <w:r w:rsidR="001B46F3">
        <w:rPr>
          <w:noProof/>
          <w:webHidden/>
        </w:rPr>
        <w:t>5</w:t>
      </w:r>
      <w:r>
        <w:rPr>
          <w:noProof/>
          <w:webHidden/>
        </w:rPr>
        <w:fldChar w:fldCharType="end"/>
      </w:r>
    </w:p>
    <w:p w14:paraId="4A2C35BD" w14:textId="4C0B182A" w:rsidR="00B87B16" w:rsidRDefault="00B87B16" w:rsidP="00265DCE">
      <w:pPr>
        <w:pStyle w:val="TOC2"/>
        <w:ind w:left="1134" w:hanging="567"/>
        <w:rPr>
          <w:rFonts w:eastAsiaTheme="minorEastAsia"/>
          <w:kern w:val="2"/>
          <w:sz w:val="22"/>
          <w:szCs w:val="22"/>
          <w:lang w:eastAsia="en-AU"/>
          <w14:ligatures w14:val="standardContextual"/>
        </w:rPr>
      </w:pPr>
      <w:r>
        <w:t>3.1</w:t>
      </w:r>
      <w:r>
        <w:rPr>
          <w:rFonts w:eastAsiaTheme="minorEastAsia"/>
          <w:kern w:val="2"/>
          <w:sz w:val="22"/>
          <w:szCs w:val="22"/>
          <w:lang w:eastAsia="en-AU"/>
          <w14:ligatures w14:val="standardContextual"/>
        </w:rPr>
        <w:tab/>
      </w:r>
      <w:r>
        <w:t>10% decrease in price of domestically produced air transport services (</w:t>
      </w:r>
      <w:r w:rsidR="000F31A7">
        <w:t>s</w:t>
      </w:r>
      <w:r>
        <w:t>imulation 1A)</w:t>
      </w:r>
      <w:r>
        <w:rPr>
          <w:webHidden/>
        </w:rPr>
        <w:tab/>
      </w:r>
      <w:r>
        <w:rPr>
          <w:webHidden/>
        </w:rPr>
        <w:fldChar w:fldCharType="begin"/>
      </w:r>
      <w:r>
        <w:rPr>
          <w:webHidden/>
        </w:rPr>
        <w:instrText xml:space="preserve"> PAGEREF _Toc153206226 \h </w:instrText>
      </w:r>
      <w:r>
        <w:rPr>
          <w:webHidden/>
        </w:rPr>
      </w:r>
      <w:r>
        <w:rPr>
          <w:webHidden/>
        </w:rPr>
        <w:fldChar w:fldCharType="separate"/>
      </w:r>
      <w:r w:rsidR="001B46F3">
        <w:rPr>
          <w:webHidden/>
        </w:rPr>
        <w:t>5</w:t>
      </w:r>
      <w:r>
        <w:rPr>
          <w:webHidden/>
        </w:rPr>
        <w:fldChar w:fldCharType="end"/>
      </w:r>
    </w:p>
    <w:p w14:paraId="1D16651C" w14:textId="1413AF3A" w:rsidR="00B87B16" w:rsidRDefault="00B87B16">
      <w:pPr>
        <w:pStyle w:val="TOC2"/>
        <w:rPr>
          <w:rFonts w:eastAsiaTheme="minorEastAsia"/>
          <w:kern w:val="2"/>
          <w:sz w:val="22"/>
          <w:szCs w:val="22"/>
          <w:lang w:eastAsia="en-AU"/>
          <w14:ligatures w14:val="standardContextual"/>
        </w:rPr>
      </w:pPr>
      <w:r>
        <w:t>3.2</w:t>
      </w:r>
      <w:r>
        <w:rPr>
          <w:rFonts w:eastAsiaTheme="minorEastAsia"/>
          <w:kern w:val="2"/>
          <w:sz w:val="22"/>
          <w:szCs w:val="22"/>
          <w:lang w:eastAsia="en-AU"/>
          <w14:ligatures w14:val="standardContextual"/>
        </w:rPr>
        <w:tab/>
      </w:r>
      <w:r>
        <w:t>Improvement in MFP (</w:t>
      </w:r>
      <w:r w:rsidR="000F31A7">
        <w:t>s</w:t>
      </w:r>
      <w:r>
        <w:t>imulation 1B)</w:t>
      </w:r>
      <w:r>
        <w:rPr>
          <w:webHidden/>
        </w:rPr>
        <w:tab/>
      </w:r>
      <w:r>
        <w:rPr>
          <w:webHidden/>
        </w:rPr>
        <w:fldChar w:fldCharType="begin"/>
      </w:r>
      <w:r>
        <w:rPr>
          <w:webHidden/>
        </w:rPr>
        <w:instrText xml:space="preserve"> PAGEREF _Toc153206227 \h </w:instrText>
      </w:r>
      <w:r>
        <w:rPr>
          <w:webHidden/>
        </w:rPr>
      </w:r>
      <w:r>
        <w:rPr>
          <w:webHidden/>
        </w:rPr>
        <w:fldChar w:fldCharType="separate"/>
      </w:r>
      <w:r w:rsidR="001B46F3">
        <w:rPr>
          <w:webHidden/>
        </w:rPr>
        <w:t>6</w:t>
      </w:r>
      <w:r>
        <w:rPr>
          <w:webHidden/>
        </w:rPr>
        <w:fldChar w:fldCharType="end"/>
      </w:r>
    </w:p>
    <w:p w14:paraId="7F31A7A7" w14:textId="7A5E136D" w:rsidR="00B87B16" w:rsidRDefault="00B87B16" w:rsidP="00265DCE">
      <w:pPr>
        <w:pStyle w:val="TOC2"/>
        <w:ind w:left="1134" w:hanging="567"/>
        <w:rPr>
          <w:rFonts w:eastAsiaTheme="minorEastAsia"/>
          <w:kern w:val="2"/>
          <w:sz w:val="22"/>
          <w:szCs w:val="22"/>
          <w:lang w:eastAsia="en-AU"/>
          <w14:ligatures w14:val="standardContextual"/>
        </w:rPr>
      </w:pPr>
      <w:r>
        <w:t>3.3</w:t>
      </w:r>
      <w:r>
        <w:rPr>
          <w:rFonts w:eastAsiaTheme="minorEastAsia"/>
          <w:kern w:val="2"/>
          <w:sz w:val="22"/>
          <w:szCs w:val="22"/>
          <w:lang w:eastAsia="en-AU"/>
          <w14:ligatures w14:val="standardContextual"/>
        </w:rPr>
        <w:tab/>
      </w:r>
      <w:r>
        <w:t>Combining the effects of model rent reduction and productivity improvements (</w:t>
      </w:r>
      <w:r w:rsidR="00CE366E">
        <w:t>s</w:t>
      </w:r>
      <w:r>
        <w:t>imulation 1C)</w:t>
      </w:r>
      <w:r>
        <w:rPr>
          <w:webHidden/>
        </w:rPr>
        <w:tab/>
      </w:r>
      <w:r>
        <w:rPr>
          <w:webHidden/>
        </w:rPr>
        <w:fldChar w:fldCharType="begin"/>
      </w:r>
      <w:r>
        <w:rPr>
          <w:webHidden/>
        </w:rPr>
        <w:instrText xml:space="preserve"> PAGEREF _Toc153206228 \h </w:instrText>
      </w:r>
      <w:r>
        <w:rPr>
          <w:webHidden/>
        </w:rPr>
      </w:r>
      <w:r>
        <w:rPr>
          <w:webHidden/>
        </w:rPr>
        <w:fldChar w:fldCharType="separate"/>
      </w:r>
      <w:r w:rsidR="001B46F3">
        <w:rPr>
          <w:webHidden/>
        </w:rPr>
        <w:t>7</w:t>
      </w:r>
      <w:r>
        <w:rPr>
          <w:webHidden/>
        </w:rPr>
        <w:fldChar w:fldCharType="end"/>
      </w:r>
    </w:p>
    <w:p w14:paraId="2EF9B29F" w14:textId="03979EC2" w:rsidR="00B87B16" w:rsidRDefault="00B87B16">
      <w:pPr>
        <w:pStyle w:val="TOC2"/>
        <w:rPr>
          <w:rFonts w:eastAsiaTheme="minorEastAsia"/>
          <w:kern w:val="2"/>
          <w:sz w:val="22"/>
          <w:szCs w:val="22"/>
          <w:lang w:eastAsia="en-AU"/>
          <w14:ligatures w14:val="standardContextual"/>
        </w:rPr>
      </w:pPr>
      <w:r>
        <w:t>3.4</w:t>
      </w:r>
      <w:r>
        <w:rPr>
          <w:rFonts w:eastAsiaTheme="minorEastAsia"/>
          <w:kern w:val="2"/>
          <w:sz w:val="22"/>
          <w:szCs w:val="22"/>
          <w:lang w:eastAsia="en-AU"/>
          <w14:ligatures w14:val="standardContextual"/>
        </w:rPr>
        <w:tab/>
      </w:r>
      <w:r>
        <w:t>10% decrease in the price of imported air transport services (</w:t>
      </w:r>
      <w:r w:rsidR="000F31A7">
        <w:t>s</w:t>
      </w:r>
      <w:r>
        <w:t>imulation 2)</w:t>
      </w:r>
      <w:r>
        <w:rPr>
          <w:webHidden/>
        </w:rPr>
        <w:tab/>
      </w:r>
      <w:r>
        <w:rPr>
          <w:webHidden/>
        </w:rPr>
        <w:fldChar w:fldCharType="begin"/>
      </w:r>
      <w:r>
        <w:rPr>
          <w:webHidden/>
        </w:rPr>
        <w:instrText xml:space="preserve"> PAGEREF _Toc153206229 \h </w:instrText>
      </w:r>
      <w:r>
        <w:rPr>
          <w:webHidden/>
        </w:rPr>
      </w:r>
      <w:r>
        <w:rPr>
          <w:webHidden/>
        </w:rPr>
        <w:fldChar w:fldCharType="separate"/>
      </w:r>
      <w:r w:rsidR="001B46F3">
        <w:rPr>
          <w:webHidden/>
        </w:rPr>
        <w:t>9</w:t>
      </w:r>
      <w:r>
        <w:rPr>
          <w:webHidden/>
        </w:rPr>
        <w:fldChar w:fldCharType="end"/>
      </w:r>
    </w:p>
    <w:p w14:paraId="6F56DABD" w14:textId="51CB501D" w:rsidR="00B87B16" w:rsidRDefault="00B87B16" w:rsidP="00B87B16">
      <w:pPr>
        <w:pStyle w:val="TOC3"/>
        <w:rPr>
          <w:rFonts w:asciiTheme="minorHAnsi" w:eastAsiaTheme="minorEastAsia" w:hAnsiTheme="minorHAnsi"/>
          <w:noProof/>
          <w:color w:val="auto"/>
          <w:kern w:val="2"/>
          <w:sz w:val="22"/>
          <w:szCs w:val="22"/>
          <w:lang w:eastAsia="en-AU"/>
          <w14:ligatures w14:val="standardContextual"/>
        </w:rPr>
      </w:pPr>
      <w:r w:rsidRPr="00B87B16">
        <w:rPr>
          <w:noProof/>
        </w:rPr>
        <w:t>Attachment</w:t>
      </w:r>
      <w:r>
        <w:rPr>
          <w:noProof/>
        </w:rPr>
        <w:t>:</w:t>
      </w:r>
      <w:r w:rsidR="00007942">
        <w:rPr>
          <w:noProof/>
        </w:rPr>
        <w:t xml:space="preserve"> </w:t>
      </w:r>
      <w:r>
        <w:rPr>
          <w:noProof/>
        </w:rPr>
        <w:t xml:space="preserve">Stylised representation of the air transport sector </w:t>
      </w:r>
      <w:r w:rsidR="00EE1A89">
        <w:rPr>
          <w:noProof/>
        </w:rPr>
        <w:br/>
      </w:r>
      <w:r>
        <w:rPr>
          <w:noProof/>
        </w:rPr>
        <w:t>in PC</w:t>
      </w:r>
      <w:r w:rsidR="00007942">
        <w:rPr>
          <w:noProof/>
        </w:rPr>
        <w:t> </w:t>
      </w:r>
      <w:r>
        <w:rPr>
          <w:noProof/>
        </w:rPr>
        <w:t>National</w:t>
      </w:r>
      <w:r>
        <w:rPr>
          <w:noProof/>
          <w:webHidden/>
        </w:rPr>
        <w:tab/>
      </w:r>
      <w:r>
        <w:rPr>
          <w:noProof/>
          <w:webHidden/>
        </w:rPr>
        <w:fldChar w:fldCharType="begin"/>
      </w:r>
      <w:r>
        <w:rPr>
          <w:noProof/>
          <w:webHidden/>
        </w:rPr>
        <w:instrText xml:space="preserve"> PAGEREF _Toc153206231 \h </w:instrText>
      </w:r>
      <w:r>
        <w:rPr>
          <w:noProof/>
          <w:webHidden/>
        </w:rPr>
      </w:r>
      <w:r>
        <w:rPr>
          <w:noProof/>
          <w:webHidden/>
        </w:rPr>
        <w:fldChar w:fldCharType="separate"/>
      </w:r>
      <w:r w:rsidR="001B46F3">
        <w:rPr>
          <w:noProof/>
          <w:webHidden/>
        </w:rPr>
        <w:t>13</w:t>
      </w:r>
      <w:r>
        <w:rPr>
          <w:noProof/>
          <w:webHidden/>
        </w:rPr>
        <w:fldChar w:fldCharType="end"/>
      </w:r>
    </w:p>
    <w:p w14:paraId="721278DF" w14:textId="7EC06255" w:rsidR="00B87B16" w:rsidRDefault="00B87B16">
      <w:pPr>
        <w:pStyle w:val="TOC1"/>
        <w:rPr>
          <w:rFonts w:asciiTheme="minorHAnsi" w:eastAsiaTheme="minorEastAsia" w:hAnsiTheme="minorHAnsi"/>
          <w:noProof/>
          <w:color w:val="auto"/>
          <w:kern w:val="2"/>
          <w:sz w:val="22"/>
          <w:szCs w:val="22"/>
          <w:lang w:eastAsia="en-AU"/>
          <w14:ligatures w14:val="standardContextual"/>
        </w:rPr>
      </w:pPr>
      <w:r>
        <w:rPr>
          <w:noProof/>
        </w:rPr>
        <w:t>References</w:t>
      </w:r>
      <w:r>
        <w:rPr>
          <w:noProof/>
          <w:webHidden/>
        </w:rPr>
        <w:tab/>
      </w:r>
      <w:r>
        <w:rPr>
          <w:noProof/>
          <w:webHidden/>
        </w:rPr>
        <w:fldChar w:fldCharType="begin"/>
      </w:r>
      <w:r>
        <w:rPr>
          <w:noProof/>
          <w:webHidden/>
        </w:rPr>
        <w:instrText xml:space="preserve"> PAGEREF _Toc153206232 \h </w:instrText>
      </w:r>
      <w:r>
        <w:rPr>
          <w:noProof/>
          <w:webHidden/>
        </w:rPr>
      </w:r>
      <w:r>
        <w:rPr>
          <w:noProof/>
          <w:webHidden/>
        </w:rPr>
        <w:fldChar w:fldCharType="separate"/>
      </w:r>
      <w:r w:rsidR="001B46F3">
        <w:rPr>
          <w:noProof/>
          <w:webHidden/>
        </w:rPr>
        <w:t>14</w:t>
      </w:r>
      <w:r>
        <w:rPr>
          <w:noProof/>
          <w:webHidden/>
        </w:rPr>
        <w:fldChar w:fldCharType="end"/>
      </w:r>
    </w:p>
    <w:p w14:paraId="4F716221" w14:textId="76196EBD" w:rsidR="003007D4" w:rsidRDefault="009E72B1" w:rsidP="00E1529A">
      <w:pPr>
        <w:pStyle w:val="BodyText"/>
        <w:rPr>
          <w:sz w:val="18"/>
        </w:rPr>
      </w:pPr>
      <w:r>
        <w:rPr>
          <w:sz w:val="18"/>
        </w:rPr>
        <w:fldChar w:fldCharType="end"/>
      </w:r>
      <w:r w:rsidR="003007D4" w:rsidRPr="00066508">
        <w:rPr>
          <w:rFonts w:asciiTheme="majorHAnsi" w:hAnsiTheme="majorHAnsi"/>
          <w:noProof/>
          <w:color w:val="265A9A" w:themeColor="background2"/>
        </w:rPr>
        <w:t>Appendix: Simulation results</w:t>
      </w:r>
      <w:r w:rsidR="003007D4" w:rsidRPr="00241BD2">
        <w:rPr>
          <w:sz w:val="18"/>
        </w:rPr>
        <w:t xml:space="preserve"> </w:t>
      </w:r>
      <w:r w:rsidR="00241BD2">
        <w:rPr>
          <w:sz w:val="18"/>
        </w:rPr>
        <w:t>– The E</w:t>
      </w:r>
      <w:r w:rsidR="003007D4">
        <w:rPr>
          <w:sz w:val="18"/>
        </w:rPr>
        <w:t>xcel workbook</w:t>
      </w:r>
      <w:r w:rsidR="00241BD2">
        <w:rPr>
          <w:sz w:val="18"/>
        </w:rPr>
        <w:t xml:space="preserve"> </w:t>
      </w:r>
      <w:r w:rsidR="004E58AC">
        <w:rPr>
          <w:sz w:val="18"/>
        </w:rPr>
        <w:t xml:space="preserve">is </w:t>
      </w:r>
      <w:r w:rsidR="003007D4">
        <w:rPr>
          <w:sz w:val="18"/>
        </w:rPr>
        <w:t xml:space="preserve">available </w:t>
      </w:r>
      <w:r w:rsidR="004E58AC">
        <w:rPr>
          <w:sz w:val="18"/>
        </w:rPr>
        <w:t xml:space="preserve">is </w:t>
      </w:r>
      <w:r w:rsidR="003007D4">
        <w:rPr>
          <w:sz w:val="18"/>
        </w:rPr>
        <w:t xml:space="preserve">online at </w:t>
      </w:r>
      <w:hyperlink r:id="rId24" w:history="1">
        <w:r w:rsidR="003007D4" w:rsidRPr="00A551E6">
          <w:rPr>
            <w:rStyle w:val="Hyperlink"/>
            <w:sz w:val="18"/>
          </w:rPr>
          <w:t>www.pc.gov.au</w:t>
        </w:r>
      </w:hyperlink>
    </w:p>
    <w:p w14:paraId="4D0E46B3" w14:textId="257332D2" w:rsidR="000B222D" w:rsidRPr="000B222D" w:rsidRDefault="002E6E42" w:rsidP="00E1529A">
      <w:pPr>
        <w:pStyle w:val="BodyText"/>
        <w:rPr>
          <w:sz w:val="18"/>
        </w:rPr>
      </w:pPr>
      <w:r>
        <w:rPr>
          <w:sz w:val="18"/>
        </w:rPr>
        <w:t xml:space="preserve"> </w:t>
      </w:r>
    </w:p>
    <w:p w14:paraId="4E88E8EA" w14:textId="77777777" w:rsidR="00E1529A" w:rsidRDefault="00E1529A" w:rsidP="00E1529A">
      <w:pPr>
        <w:pStyle w:val="BodyText"/>
        <w:sectPr w:rsidR="00E1529A" w:rsidSect="00CA5ADE">
          <w:headerReference w:type="default" r:id="rId25"/>
          <w:type w:val="oddPage"/>
          <w:pgSz w:w="11906" w:h="16838" w:code="9"/>
          <w:pgMar w:top="1134" w:right="1134" w:bottom="1134" w:left="1134" w:header="794" w:footer="510" w:gutter="0"/>
          <w:pgNumType w:fmt="lowerRoman"/>
          <w:cols w:space="708"/>
          <w:docGrid w:linePitch="360"/>
        </w:sectPr>
      </w:pPr>
    </w:p>
    <w:p w14:paraId="488D030D" w14:textId="44309599" w:rsidR="00E1529A" w:rsidRDefault="00E1529A" w:rsidP="00CD6305">
      <w:pPr>
        <w:pStyle w:val="Heading2-nonumber"/>
      </w:pPr>
      <w:r w:rsidRPr="001D272C">
        <w:t>Acknowledgement</w:t>
      </w:r>
      <w:r w:rsidR="001D272C" w:rsidRPr="001D272C">
        <w:t>s</w:t>
      </w:r>
    </w:p>
    <w:p w14:paraId="04D5C3C1" w14:textId="555DDCE4" w:rsidR="00CD6305" w:rsidRPr="001D272C" w:rsidRDefault="00883D59" w:rsidP="00B00ED2">
      <w:pPr>
        <w:pStyle w:val="BodyText"/>
      </w:pPr>
      <w:r>
        <w:t xml:space="preserve">The Commission would like to thank the staff who worked on this research project – Assistant Commissioner Ben Mitra-Kahn, who managed the process, and other team members including </w:t>
      </w:r>
      <w:r w:rsidR="00B00ED2">
        <w:t>Xiao-Guang Zhang, Owen Gabbitas, Umme Salma and Roland Allen</w:t>
      </w:r>
      <w:r w:rsidR="003B319F">
        <w:t>.</w:t>
      </w:r>
    </w:p>
    <w:p w14:paraId="74783FB2" w14:textId="77777777" w:rsidR="001D272C" w:rsidRDefault="001D272C" w:rsidP="003A0766">
      <w:pPr>
        <w:pStyle w:val="BodyText"/>
      </w:pPr>
    </w:p>
    <w:p w14:paraId="4C88DCFB" w14:textId="77777777" w:rsidR="001D272C" w:rsidRDefault="001D272C" w:rsidP="003A0766">
      <w:pPr>
        <w:pStyle w:val="BodyText"/>
        <w:sectPr w:rsidR="001D272C" w:rsidSect="00CA5ADE">
          <w:headerReference w:type="default" r:id="rId26"/>
          <w:pgSz w:w="11906" w:h="16838" w:code="9"/>
          <w:pgMar w:top="1134" w:right="1134" w:bottom="1134" w:left="1134" w:header="794" w:footer="510" w:gutter="0"/>
          <w:pgNumType w:fmt="lowerRoman"/>
          <w:cols w:space="708"/>
          <w:docGrid w:linePitch="360"/>
        </w:sectPr>
      </w:pPr>
    </w:p>
    <w:p w14:paraId="0F020C7F" w14:textId="7326CF8D" w:rsidR="00675AEB" w:rsidRDefault="00675AEB" w:rsidP="001D3DC9">
      <w:pPr>
        <w:pStyle w:val="Heading1"/>
        <w:rPr>
          <w:rFonts w:ascii="Arial Black" w:hAnsi="Arial Black"/>
          <w:b/>
          <w:bCs/>
        </w:rPr>
      </w:pPr>
      <w:bookmarkStart w:id="0" w:name="_Toc153206221"/>
      <w:r>
        <w:t>Quantifying the nation</w:t>
      </w:r>
      <w:r w:rsidR="00953229">
        <w:noBreakHyphen/>
      </w:r>
      <w:r>
        <w:t>wide impacts of reducing Australian air transport price</w:t>
      </w:r>
      <w:bookmarkEnd w:id="0"/>
    </w:p>
    <w:p w14:paraId="5CA61583" w14:textId="298F27D6" w:rsidR="00675AEB" w:rsidRPr="001D3DC9" w:rsidRDefault="003E4790" w:rsidP="00023605">
      <w:pPr>
        <w:spacing w:line="250" w:lineRule="atLeast"/>
      </w:pPr>
      <w:r w:rsidRPr="001D3DC9">
        <w:t xml:space="preserve">The Productivity Commission initiated this research in response to a request from the Treasury’s Competition Review in its consideration of competition issues in the aviation sector. The aim of the research is to </w:t>
      </w:r>
      <w:r w:rsidR="00675AEB">
        <w:t>estimate the industry, sectoral and economy</w:t>
      </w:r>
      <w:r w:rsidR="00953229">
        <w:noBreakHyphen/>
      </w:r>
      <w:r w:rsidR="00675AEB">
        <w:t xml:space="preserve">wide effects of competition policy reforms in the air transport industry. </w:t>
      </w:r>
    </w:p>
    <w:p w14:paraId="6A943753" w14:textId="316FB042" w:rsidR="00675AEB" w:rsidRDefault="00675AEB" w:rsidP="00023605">
      <w:pPr>
        <w:spacing w:line="250" w:lineRule="atLeast"/>
      </w:pPr>
      <w:r>
        <w:t>This paper presents the estimates of the industry, sectoral and economy</w:t>
      </w:r>
      <w:r w:rsidR="00953229">
        <w:noBreakHyphen/>
      </w:r>
      <w:r>
        <w:t xml:space="preserve">wide effects of a 10% reduction in prices in the Australian air transport industry. The Commission used its PC National computable general equilibrium (CGE) model (PC 2017, 2022) which is a </w:t>
      </w:r>
      <w:r w:rsidR="00EF3239">
        <w:t>comparative</w:t>
      </w:r>
      <w:r w:rsidR="00EF3239">
        <w:noBreakHyphen/>
      </w:r>
      <w:r>
        <w:t xml:space="preserve">static model that allows modelling of an exogenous shock to estimate the long run outcome. </w:t>
      </w:r>
    </w:p>
    <w:p w14:paraId="531B6B34" w14:textId="4022FE7E" w:rsidR="00675AEB" w:rsidRDefault="0008582B" w:rsidP="00023605">
      <w:pPr>
        <w:spacing w:line="250" w:lineRule="atLeast"/>
      </w:pPr>
      <w:r>
        <w:t>D</w:t>
      </w:r>
      <w:r w:rsidR="00675AEB">
        <w:t>ifferent policy shocks were modelled to generate a 10% reduction in the domestic price of aviation services</w:t>
      </w:r>
      <w:r>
        <w:t>:</w:t>
      </w:r>
      <w:r w:rsidR="00675AEB">
        <w:t xml:space="preserve"> these were the removal of incumbent monopoly power (</w:t>
      </w:r>
      <w:r w:rsidR="003B1221">
        <w:t>simulation </w:t>
      </w:r>
      <w:r w:rsidR="00675AEB">
        <w:t xml:space="preserve">1A) or productivity enhancements in aviation through regulatory change (1B), or a combination of the two (1C). A separate exercise to model a 10% reduction in the import price of aviation services (2) was also undertaken. </w:t>
      </w:r>
    </w:p>
    <w:p w14:paraId="5DEC93FD" w14:textId="68D7105D" w:rsidR="00675AEB" w:rsidRDefault="00675AEB" w:rsidP="00023605">
      <w:pPr>
        <w:spacing w:line="250" w:lineRule="atLeast"/>
      </w:pPr>
      <w:r>
        <w:t xml:space="preserve">The picture that emerges across all simulations where </w:t>
      </w:r>
      <w:r w:rsidR="006F4067">
        <w:t xml:space="preserve">the </w:t>
      </w:r>
      <w:r>
        <w:t>domestic price is lowered is broadly similar</w:t>
      </w:r>
      <w:r w:rsidR="009A6611">
        <w:t xml:space="preserve"> (figure 1)</w:t>
      </w:r>
      <w:r>
        <w:t xml:space="preserve">. A lower domestic price benefits consumers of air transport, leading to an increase in national output, real wages and the rate of return to capital. The story is the same at the industry level. </w:t>
      </w:r>
    </w:p>
    <w:p w14:paraId="57F6328A" w14:textId="05996406" w:rsidR="00675AEB" w:rsidRPr="00023605" w:rsidRDefault="00675AEB" w:rsidP="00023605">
      <w:pPr>
        <w:spacing w:line="250" w:lineRule="atLeast"/>
      </w:pPr>
      <w:r w:rsidRPr="00023605">
        <w:t>Although the benefits are of the same sign, they vary in magnitude. Eliminating scarcity rents (1A) where the benefit of reforms remain confined to the industry has limited macroeconomic effects reflecting the small size of the air transport industry</w:t>
      </w:r>
      <w:r w:rsidR="001B3167" w:rsidRPr="00023605">
        <w:t xml:space="preserve"> (0.5% of GDP)</w:t>
      </w:r>
      <w:r w:rsidRPr="00023605">
        <w:t>. Improvement in multifactor productivity (MFP) has the largest impact on real GDP. The productivity improvements mean that the industry uses fewer resources to expand its output which are now available for use by other industries leading to generally lower their costs of production and increase their exports.</w:t>
      </w:r>
    </w:p>
    <w:p w14:paraId="1AFDCBF9" w14:textId="560593C7" w:rsidR="00675AEB" w:rsidRDefault="00675AEB" w:rsidP="00E23997">
      <w:pPr>
        <w:pStyle w:val="FigureTableHeading"/>
        <w:keepNext w:val="0"/>
        <w:spacing w:line="240" w:lineRule="atLeast"/>
      </w:pPr>
      <w:r>
        <w:t>Figure 1</w:t>
      </w:r>
      <w:r w:rsidR="001B5AA5">
        <w:t xml:space="preserve"> –</w:t>
      </w:r>
      <w:r>
        <w:t xml:space="preserve"> Macroeconomic results from CGE model simulations, % change in long run</w:t>
      </w:r>
    </w:p>
    <w:p w14:paraId="3B1EADF8" w14:textId="040E68DA" w:rsidR="00D35E26" w:rsidRDefault="006A0955" w:rsidP="00023605">
      <w:pPr>
        <w:pStyle w:val="BodyText"/>
        <w:spacing w:before="0" w:after="0" w:line="260" w:lineRule="atLeast"/>
      </w:pPr>
      <w:r w:rsidRPr="006A0955">
        <w:rPr>
          <w:noProof/>
        </w:rPr>
        <w:drawing>
          <wp:inline distT="0" distB="0" distL="0" distR="0" wp14:anchorId="70B00126" wp14:editId="05D32355">
            <wp:extent cx="6120130" cy="2118360"/>
            <wp:effectExtent l="0" t="0" r="0" b="0"/>
            <wp:docPr id="1223155235" name="Picture 2" descr="The figure presents the macroeconomic results from four CGE model simulations relating to different sources of domestic aviation price reduction: a decrease in rents; an increase in MFP; a combination of both; and lower impor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55235" name="Picture 2" descr="The figure presents the macroeconomic results from four CGE model simulations relating to different sources of domestic aviation price reduction: a decrease in rents; an increase in MFP; a combination of both; and lower import pric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359" b="3933"/>
                    <a:stretch/>
                  </pic:blipFill>
                  <pic:spPr bwMode="auto">
                    <a:xfrm>
                      <a:off x="0" y="0"/>
                      <a:ext cx="6120130" cy="2118360"/>
                    </a:xfrm>
                    <a:prstGeom prst="rect">
                      <a:avLst/>
                    </a:prstGeom>
                    <a:noFill/>
                    <a:ln>
                      <a:noFill/>
                    </a:ln>
                    <a:extLst>
                      <a:ext uri="{53640926-AAD7-44D8-BBD7-CCE9431645EC}">
                        <a14:shadowObscured xmlns:a14="http://schemas.microsoft.com/office/drawing/2010/main"/>
                      </a:ext>
                    </a:extLst>
                  </pic:spPr>
                </pic:pic>
              </a:graphicData>
            </a:graphic>
          </wp:inline>
        </w:drawing>
      </w:r>
    </w:p>
    <w:p w14:paraId="71601FAB" w14:textId="6D5647DF" w:rsidR="004F5C62" w:rsidRDefault="004F5C62" w:rsidP="000629E6">
      <w:pPr>
        <w:pStyle w:val="Source"/>
      </w:pPr>
      <w:r>
        <w:rPr>
          <w:shd w:val="clear" w:color="auto" w:fill="FFFFFF"/>
        </w:rPr>
        <w:t>Source: PC National results</w:t>
      </w:r>
      <w:r w:rsidR="000629E6">
        <w:rPr>
          <w:shd w:val="clear" w:color="auto" w:fill="FFFFFF"/>
        </w:rPr>
        <w:t>.</w:t>
      </w:r>
    </w:p>
    <w:p w14:paraId="72A2A66F" w14:textId="77777777" w:rsidR="00675AEB" w:rsidRDefault="00675AEB" w:rsidP="00675AEB">
      <w:pPr>
        <w:pStyle w:val="Heading2"/>
      </w:pPr>
      <w:bookmarkStart w:id="1" w:name="_Toc153206222"/>
      <w:r>
        <w:t>Model overview</w:t>
      </w:r>
      <w:bookmarkEnd w:id="1"/>
    </w:p>
    <w:p w14:paraId="64D7F3D2" w14:textId="23425E99" w:rsidR="00675AEB" w:rsidRDefault="00F44DAB" w:rsidP="00675AEB">
      <w:r>
        <w:t>T</w:t>
      </w:r>
      <w:r w:rsidR="00675AEB">
        <w:t>he focus is on the nation</w:t>
      </w:r>
      <w:r w:rsidR="00953229">
        <w:noBreakHyphen/>
      </w:r>
      <w:r w:rsidR="00675AEB">
        <w:t xml:space="preserve">wide impacts of lowering air transport costs, </w:t>
      </w:r>
      <w:r>
        <w:t xml:space="preserve">so </w:t>
      </w:r>
      <w:r w:rsidR="00675AEB">
        <w:t xml:space="preserve">a national model is used in this </w:t>
      </w:r>
      <w:r w:rsidR="00B25B16">
        <w:t>research</w:t>
      </w:r>
      <w:r w:rsidR="00675AEB">
        <w:t xml:space="preserve">. The air transport industry has a regional dimension because it operates between major cities in different regions. </w:t>
      </w:r>
      <w:r w:rsidR="00D1054C">
        <w:t>M</w:t>
      </w:r>
      <w:r w:rsidR="00675AEB">
        <w:t>odelling regional impacts requires detailed information on regional costs and locations that are not readily available. Moreover, the regional impacts are likely to be small, given the size of the air transport industry.</w:t>
      </w:r>
      <w:r w:rsidR="00675AEB">
        <w:rPr>
          <w:rStyle w:val="FootnoteReference"/>
        </w:rPr>
        <w:footnoteReference w:id="2"/>
      </w:r>
    </w:p>
    <w:p w14:paraId="4BB1B719" w14:textId="5257CB40" w:rsidR="00675AEB" w:rsidRDefault="00675AEB" w:rsidP="00675AEB">
      <w:r>
        <w:t xml:space="preserve">The </w:t>
      </w:r>
      <w:r w:rsidR="003524B5">
        <w:t xml:space="preserve">research </w:t>
      </w:r>
      <w:r>
        <w:t>uses the PC National model (PC 2017, PC 2022). It is a CGE model of the Australian economy. Its database corresponds to the Australian economy as represented in the 2018</w:t>
      </w:r>
      <w:r w:rsidR="00953229">
        <w:noBreakHyphen/>
      </w:r>
      <w:r>
        <w:t xml:space="preserve">19 Australian Bureau of Statistics (ABS) </w:t>
      </w:r>
      <w:r w:rsidRPr="00D15FBD">
        <w:rPr>
          <w:i/>
          <w:iCs/>
        </w:rPr>
        <w:t>Input</w:t>
      </w:r>
      <w:r w:rsidR="00953229" w:rsidRPr="00D15FBD">
        <w:rPr>
          <w:i/>
          <w:iCs/>
        </w:rPr>
        <w:noBreakHyphen/>
      </w:r>
      <w:r w:rsidRPr="00D15FBD">
        <w:rPr>
          <w:i/>
          <w:iCs/>
        </w:rPr>
        <w:t>output Tables</w:t>
      </w:r>
      <w:r>
        <w:t>, and predates Covid, which caused significant disruption to the Australian and international aviation sectors.</w:t>
      </w:r>
    </w:p>
    <w:p w14:paraId="2D9AC7BE" w14:textId="13AD51AB" w:rsidR="00F44DAB" w:rsidRDefault="00675AEB" w:rsidP="00675AEB">
      <w:pPr>
        <w:pStyle w:val="BodyText"/>
        <w:rPr>
          <w:lang w:eastAsia="zh-CN"/>
        </w:rPr>
      </w:pPr>
      <w:r>
        <w:t xml:space="preserve">PC National models a complete picture of the 114 sectors in the Australian economy, and is a </w:t>
      </w:r>
      <w:r w:rsidR="00A33A2E">
        <w:t>comparative</w:t>
      </w:r>
      <w:r w:rsidR="00A33A2E">
        <w:noBreakHyphen/>
      </w:r>
      <w:r>
        <w:t xml:space="preserve">static model where </w:t>
      </w:r>
      <w:r>
        <w:rPr>
          <w:lang w:eastAsia="zh-CN"/>
        </w:rPr>
        <w:t xml:space="preserve">factors are fully mobile across industries and the factors of production reach full employment and their rates of return equalised. When an exogenous shock is applied, the impact is distributed across the economy, and factors are allowed to move to find the long run equilibrium. </w:t>
      </w:r>
      <w:r w:rsidR="00F44DAB">
        <w:rPr>
          <w:lang w:eastAsia="zh-CN"/>
        </w:rPr>
        <w:t xml:space="preserve">Macroeconomic and air transport sector results are presented in the paper, but results for all 114 sectors of the economy are included in the </w:t>
      </w:r>
      <w:r w:rsidR="005029D2">
        <w:rPr>
          <w:lang w:eastAsia="zh-CN"/>
        </w:rPr>
        <w:t>accompanying Excel file</w:t>
      </w:r>
      <w:r w:rsidR="00F44DAB">
        <w:rPr>
          <w:lang w:eastAsia="zh-CN"/>
        </w:rPr>
        <w:t>.</w:t>
      </w:r>
    </w:p>
    <w:p w14:paraId="7BCA24ED" w14:textId="09B1CCDF" w:rsidR="00675AEB" w:rsidRDefault="00675AEB" w:rsidP="00675AEB">
      <w:pPr>
        <w:pStyle w:val="BodyText"/>
      </w:pPr>
      <w:r>
        <w:rPr>
          <w:lang w:eastAsia="zh-CN"/>
        </w:rPr>
        <w:t>In the baseline model</w:t>
      </w:r>
      <w:r w:rsidR="00E2247C">
        <w:rPr>
          <w:lang w:eastAsia="zh-CN"/>
        </w:rPr>
        <w:t>,</w:t>
      </w:r>
      <w:r>
        <w:rPr>
          <w:lang w:eastAsia="zh-CN"/>
        </w:rPr>
        <w:t xml:space="preserve"> labour and capital are fixed, and in equilibrium these are moved around the economy and fully employed in the long run. We test</w:t>
      </w:r>
      <w:r w:rsidR="003F30CB">
        <w:rPr>
          <w:lang w:eastAsia="zh-CN"/>
        </w:rPr>
        <w:t>ed</w:t>
      </w:r>
      <w:r>
        <w:rPr>
          <w:lang w:eastAsia="zh-CN"/>
        </w:rPr>
        <w:t xml:space="preserve"> an alternative closure, allowing capital to change, which </w:t>
      </w:r>
      <w:r w:rsidR="003F30CB">
        <w:rPr>
          <w:lang w:eastAsia="zh-CN"/>
        </w:rPr>
        <w:t xml:space="preserve">yielded </w:t>
      </w:r>
      <w:r>
        <w:rPr>
          <w:lang w:eastAsia="zh-CN"/>
        </w:rPr>
        <w:t>similar results.</w:t>
      </w:r>
    </w:p>
    <w:p w14:paraId="14F7990D" w14:textId="6F405F9A" w:rsidR="00675AEB" w:rsidRDefault="00675AEB" w:rsidP="00675AEB">
      <w:pPr>
        <w:pStyle w:val="BodyText"/>
      </w:pPr>
      <w:r>
        <w:t>PC National has a single air transport industry that sells to domestic industries as intermediate inputs, households and foreign residents (exports) as final products. The imports of foreign air transport services compete with domestically produced services in response to the changes in their relative prices</w:t>
      </w:r>
      <w:r w:rsidR="00F44DAB">
        <w:t xml:space="preserve"> (</w:t>
      </w:r>
      <w:r>
        <w:t xml:space="preserve">the attachment </w:t>
      </w:r>
      <w:r w:rsidR="00F44DAB">
        <w:t xml:space="preserve">at the end of this paper </w:t>
      </w:r>
      <w:r>
        <w:t>summarises the air transport industry in PC National).</w:t>
      </w:r>
    </w:p>
    <w:p w14:paraId="79B7526C" w14:textId="77777777" w:rsidR="00675AEB" w:rsidRDefault="00675AEB" w:rsidP="00675AEB">
      <w:pPr>
        <w:pStyle w:val="Heading2"/>
      </w:pPr>
      <w:bookmarkStart w:id="2" w:name="_Toc153206223"/>
      <w:r>
        <w:t>Industry overview</w:t>
      </w:r>
      <w:bookmarkEnd w:id="2"/>
    </w:p>
    <w:p w14:paraId="08E1FD1D" w14:textId="6587285B" w:rsidR="00675AEB" w:rsidRPr="00DA57AC" w:rsidRDefault="00675AEB" w:rsidP="00675AEB">
      <w:pPr>
        <w:pStyle w:val="BodyText"/>
        <w:rPr>
          <w:spacing w:val="-2"/>
        </w:rPr>
      </w:pPr>
      <w:r w:rsidRPr="00DA57AC">
        <w:rPr>
          <w:spacing w:val="-2"/>
        </w:rPr>
        <w:t>Output of the Australian air transport industry in 2018</w:t>
      </w:r>
      <w:r w:rsidRPr="00DA57AC">
        <w:rPr>
          <w:spacing w:val="-2"/>
        </w:rPr>
        <w:noBreakHyphen/>
        <w:t>19 was $30 billion. The industry produced $9.</w:t>
      </w:r>
      <w:r w:rsidR="00600CD9" w:rsidRPr="00DA57AC">
        <w:rPr>
          <w:spacing w:val="-2"/>
        </w:rPr>
        <w:t>7</w:t>
      </w:r>
      <w:r w:rsidR="00600CD9">
        <w:rPr>
          <w:spacing w:val="-2"/>
        </w:rPr>
        <w:t> </w:t>
      </w:r>
      <w:r w:rsidRPr="00DA57AC">
        <w:rPr>
          <w:spacing w:val="-2"/>
        </w:rPr>
        <w:t xml:space="preserve">billion in gross value added (0.5% of GDP), composed of 58% labour cost and 42% capital cost </w:t>
      </w:r>
      <w:r w:rsidRPr="00DA57AC">
        <w:rPr>
          <w:rFonts w:cs="Arial"/>
          <w:spacing w:val="-2"/>
        </w:rPr>
        <w:t>(ABS</w:t>
      </w:r>
      <w:r w:rsidR="00DA2987">
        <w:rPr>
          <w:rFonts w:cs="Arial"/>
          <w:spacing w:val="-2"/>
        </w:rPr>
        <w:t xml:space="preserve"> 2021</w:t>
      </w:r>
      <w:r w:rsidRPr="00DA57AC">
        <w:rPr>
          <w:rFonts w:cs="Arial"/>
          <w:spacing w:val="-2"/>
        </w:rPr>
        <w:t xml:space="preserve">, </w:t>
      </w:r>
      <w:r w:rsidRPr="00DA57AC">
        <w:rPr>
          <w:rFonts w:cs="Arial"/>
          <w:i/>
          <w:iCs/>
          <w:spacing w:val="-2"/>
        </w:rPr>
        <w:t>2018</w:t>
      </w:r>
      <w:r w:rsidR="00953229">
        <w:rPr>
          <w:rFonts w:cs="Arial"/>
          <w:i/>
          <w:iCs/>
          <w:spacing w:val="-2"/>
        </w:rPr>
        <w:noBreakHyphen/>
      </w:r>
      <w:r w:rsidRPr="00DA57AC">
        <w:rPr>
          <w:rFonts w:cs="Arial"/>
          <w:i/>
          <w:iCs/>
          <w:spacing w:val="-2"/>
        </w:rPr>
        <w:t>19 Input Output Tables</w:t>
      </w:r>
      <w:r w:rsidRPr="00DA57AC">
        <w:rPr>
          <w:rFonts w:cs="Arial"/>
          <w:spacing w:val="-2"/>
        </w:rPr>
        <w:t>)</w:t>
      </w:r>
      <w:r w:rsidRPr="00DA57AC">
        <w:rPr>
          <w:spacing w:val="-2"/>
        </w:rPr>
        <w:t xml:space="preserve">. The air transport industry is relatively small compared to the rest of the economy. </w:t>
      </w:r>
    </w:p>
    <w:p w14:paraId="60B7E905" w14:textId="77777777" w:rsidR="00675AEB" w:rsidRDefault="00675AEB" w:rsidP="00020031">
      <w:pPr>
        <w:pStyle w:val="Heading3"/>
      </w:pPr>
      <w:r>
        <w:t>Database and elasticity adjustments</w:t>
      </w:r>
    </w:p>
    <w:p w14:paraId="0A735A75" w14:textId="4568ABEF" w:rsidR="00675AEB" w:rsidRDefault="00675AEB" w:rsidP="00675AEB">
      <w:r>
        <w:t xml:space="preserve">An important assumption in the model is the price elasticity of demand for air transport exports. If prices in the sector fall, the size of the demand response for exports will be a significant driver of any macroeconomic and industry level results. For this modelling exercise the elasticity is set to </w:t>
      </w:r>
      <w:r w:rsidR="00953229">
        <w:noBreakHyphen/>
      </w:r>
      <w:r>
        <w:t xml:space="preserve">1 based on a literature review (see </w:t>
      </w:r>
      <w:r w:rsidR="00255DD6">
        <w:t>b</w:t>
      </w:r>
      <w:r>
        <w:t>ox</w:t>
      </w:r>
      <w:r w:rsidR="00953229">
        <w:t> </w:t>
      </w:r>
      <w:r>
        <w:t xml:space="preserve">1) which is within the range of all Australian estimates (in </w:t>
      </w:r>
      <w:r w:rsidR="009A4CD5">
        <w:t xml:space="preserve">light </w:t>
      </w:r>
      <w:r>
        <w:t xml:space="preserve">blue) except the 1995 business travel estimate, and close to most international evidence (in </w:t>
      </w:r>
      <w:r w:rsidR="009723A3">
        <w:t>dark blue</w:t>
      </w:r>
      <w:r>
        <w:t xml:space="preserve">). </w:t>
      </w:r>
    </w:p>
    <w:p w14:paraId="3720A394" w14:textId="77777777" w:rsidR="001D3DC9" w:rsidRDefault="001D3DC9" w:rsidP="001D3DC9">
      <w:pPr>
        <w:pStyle w:val="NoSpacing"/>
      </w:pPr>
    </w:p>
    <w:tbl>
      <w:tblPr>
        <w:tblStyle w:val="Boxtable"/>
        <w:tblW w:w="5000" w:type="pct"/>
        <w:tblLook w:val="04A0" w:firstRow="1" w:lastRow="0" w:firstColumn="1" w:lastColumn="0" w:noHBand="0" w:noVBand="1"/>
      </w:tblPr>
      <w:tblGrid>
        <w:gridCol w:w="9638"/>
      </w:tblGrid>
      <w:tr w:rsidR="00675AEB" w14:paraId="76F63C37" w14:textId="77777777" w:rsidTr="00675AEB">
        <w:trPr>
          <w:tblHeader/>
        </w:trPr>
        <w:tc>
          <w:tcPr>
            <w:tcW w:w="9354" w:type="dxa"/>
            <w:shd w:val="clear" w:color="auto" w:fill="EBEBEB"/>
            <w:tcMar>
              <w:top w:w="170" w:type="dxa"/>
              <w:left w:w="170" w:type="dxa"/>
              <w:bottom w:w="113" w:type="dxa"/>
              <w:right w:w="170" w:type="dxa"/>
            </w:tcMar>
            <w:hideMark/>
          </w:tcPr>
          <w:p w14:paraId="0661F4BA" w14:textId="4634D3EA" w:rsidR="00675AEB" w:rsidRDefault="00675AEB">
            <w:pPr>
              <w:pStyle w:val="BoxHeading1"/>
              <w:rPr>
                <w:b/>
                <w:bCs/>
              </w:rPr>
            </w:pPr>
            <w:bookmarkStart w:id="3" w:name="_Ref78902111"/>
            <w:r>
              <w:rPr>
                <w:b/>
                <w:bCs/>
              </w:rPr>
              <w:t xml:space="preserve">Box 1 – </w:t>
            </w:r>
            <w:bookmarkEnd w:id="3"/>
            <w:r>
              <w:rPr>
                <w:b/>
                <w:bCs/>
              </w:rPr>
              <w:t xml:space="preserve">Price elasticity of demand for air </w:t>
            </w:r>
            <w:proofErr w:type="spellStart"/>
            <w:r>
              <w:rPr>
                <w:b/>
                <w:bCs/>
              </w:rPr>
              <w:t>transport</w:t>
            </w:r>
            <w:r w:rsidR="00B209FF" w:rsidRPr="00500822">
              <w:rPr>
                <w:vertAlign w:val="superscript"/>
              </w:rPr>
              <w:t>a</w:t>
            </w:r>
            <w:proofErr w:type="spellEnd"/>
          </w:p>
        </w:tc>
      </w:tr>
      <w:tr w:rsidR="00675AEB" w14:paraId="0CBF43FF" w14:textId="77777777" w:rsidTr="00675AEB">
        <w:tc>
          <w:tcPr>
            <w:tcW w:w="9354" w:type="dxa"/>
            <w:shd w:val="clear" w:color="auto" w:fill="EBEBEB"/>
            <w:tcMar>
              <w:top w:w="170" w:type="dxa"/>
              <w:left w:w="108" w:type="dxa"/>
              <w:bottom w:w="170" w:type="dxa"/>
              <w:right w:w="108" w:type="dxa"/>
            </w:tcMar>
          </w:tcPr>
          <w:p w14:paraId="5F70F01B" w14:textId="3FA8F207" w:rsidR="00675AEB" w:rsidRDefault="00675AEB">
            <w:pPr>
              <w:pStyle w:val="BoxHeading2"/>
              <w:rPr>
                <w:b w:val="0"/>
              </w:rPr>
            </w:pPr>
            <w:r>
              <w:rPr>
                <w:b w:val="0"/>
              </w:rPr>
              <w:t>Estimates for the price elasticity of demand for air transport vary considerably, in part because researchers analyse different geographic markets, flight lengths and types of travel. For travel within and to Australia (</w:t>
            </w:r>
            <w:r w:rsidR="004D14DC">
              <w:rPr>
                <w:b w:val="0"/>
              </w:rPr>
              <w:t xml:space="preserve">light </w:t>
            </w:r>
            <w:r>
              <w:rPr>
                <w:b w:val="0"/>
              </w:rPr>
              <w:t xml:space="preserve">blue bars) the range sits between </w:t>
            </w:r>
            <w:r w:rsidR="00953229">
              <w:rPr>
                <w:b w:val="0"/>
              </w:rPr>
              <w:noBreakHyphen/>
            </w:r>
            <w:r>
              <w:rPr>
                <w:b w:val="0"/>
              </w:rPr>
              <w:t xml:space="preserve">0.01 for business travel estimated in 1995, to </w:t>
            </w:r>
            <w:r w:rsidR="00953229">
              <w:rPr>
                <w:b w:val="0"/>
              </w:rPr>
              <w:noBreakHyphen/>
            </w:r>
            <w:r>
              <w:rPr>
                <w:b w:val="0"/>
              </w:rPr>
              <w:t>2.2 for Australian short</w:t>
            </w:r>
            <w:r w:rsidR="00953229">
              <w:rPr>
                <w:b w:val="0"/>
              </w:rPr>
              <w:noBreakHyphen/>
            </w:r>
            <w:r>
              <w:rPr>
                <w:b w:val="0"/>
              </w:rPr>
              <w:t xml:space="preserve">term resident departures for holidays estimated in 1998, with the </w:t>
            </w:r>
            <w:r w:rsidR="00F44DAB">
              <w:rPr>
                <w:b w:val="0"/>
              </w:rPr>
              <w:t>2019</w:t>
            </w:r>
            <w:r>
              <w:rPr>
                <w:b w:val="0"/>
              </w:rPr>
              <w:t xml:space="preserve"> estimate within that range. International estimates (</w:t>
            </w:r>
            <w:r w:rsidR="00802239">
              <w:rPr>
                <w:b w:val="0"/>
              </w:rPr>
              <w:t xml:space="preserve">dark blue </w:t>
            </w:r>
            <w:r>
              <w:rPr>
                <w:b w:val="0"/>
              </w:rPr>
              <w:t xml:space="preserve">bars) range from </w:t>
            </w:r>
            <w:r w:rsidR="00953229">
              <w:rPr>
                <w:b w:val="0"/>
              </w:rPr>
              <w:noBreakHyphen/>
            </w:r>
            <w:r>
              <w:rPr>
                <w:b w:val="0"/>
              </w:rPr>
              <w:t xml:space="preserve">0.3 to </w:t>
            </w:r>
            <w:r w:rsidR="00953229">
              <w:rPr>
                <w:b w:val="0"/>
              </w:rPr>
              <w:noBreakHyphen/>
            </w:r>
            <w:r>
              <w:rPr>
                <w:b w:val="0"/>
              </w:rPr>
              <w:t xml:space="preserve">2.9. </w:t>
            </w:r>
          </w:p>
          <w:p w14:paraId="4CBE13DC" w14:textId="2696510D" w:rsidR="00675AEB" w:rsidRDefault="00163A85">
            <w:pPr>
              <w:pStyle w:val="BodyText"/>
            </w:pPr>
            <w:r w:rsidRPr="00163A85">
              <w:rPr>
                <w:noProof/>
              </w:rPr>
              <w:drawing>
                <wp:inline distT="0" distB="0" distL="0" distR="0" wp14:anchorId="47A996E0" wp14:editId="73DBE9E1">
                  <wp:extent cx="5943600" cy="3063240"/>
                  <wp:effectExtent l="0" t="0" r="0" b="0"/>
                  <wp:docPr id="590757743" name="Picture 590757743" descr="The figure presents estimates of the elasticity of demand for air transport from a range of Australian and overseas studies. The absolute value of the estimates range from 0 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57743" name="Picture 590757743" descr="The figure presents estimates of the elasticity of demand for air transport from a range of Australian and overseas studies. The absolute value of the estimates range from 0 to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512"/>
                          <a:stretch/>
                        </pic:blipFill>
                        <pic:spPr bwMode="auto">
                          <a:xfrm>
                            <a:off x="0" y="0"/>
                            <a:ext cx="5943600" cy="3063240"/>
                          </a:xfrm>
                          <a:prstGeom prst="rect">
                            <a:avLst/>
                          </a:prstGeom>
                          <a:noFill/>
                          <a:ln>
                            <a:noFill/>
                          </a:ln>
                          <a:extLst>
                            <a:ext uri="{53640926-AAD7-44D8-BBD7-CCE9431645EC}">
                              <a14:shadowObscured xmlns:a14="http://schemas.microsoft.com/office/drawing/2010/main"/>
                            </a:ext>
                          </a:extLst>
                        </pic:spPr>
                      </pic:pic>
                    </a:graphicData>
                  </a:graphic>
                </wp:inline>
              </w:drawing>
            </w:r>
          </w:p>
          <w:p w14:paraId="330CCA72" w14:textId="0BCC8532" w:rsidR="00675AEB" w:rsidRDefault="00500822" w:rsidP="006176FB">
            <w:pPr>
              <w:pStyle w:val="Note"/>
            </w:pPr>
            <w:proofErr w:type="spellStart"/>
            <w:r w:rsidRPr="00500822">
              <w:rPr>
                <w:b/>
                <w:bCs/>
              </w:rPr>
              <w:t>a</w:t>
            </w:r>
            <w:proofErr w:type="spellEnd"/>
            <w:r w:rsidRPr="00500822">
              <w:rPr>
                <w:b/>
                <w:bCs/>
              </w:rPr>
              <w:t xml:space="preserve"> </w:t>
            </w:r>
            <w:proofErr w:type="gramStart"/>
            <w:r w:rsidR="002820DA" w:rsidRPr="00F453AB">
              <w:t>The</w:t>
            </w:r>
            <w:proofErr w:type="gramEnd"/>
            <w:r w:rsidR="002820DA" w:rsidRPr="00F453AB">
              <w:t xml:space="preserve"> elasticity of demand indicates the p</w:t>
            </w:r>
            <w:r w:rsidR="00B32D06" w:rsidRPr="00F453AB">
              <w:t xml:space="preserve">ercentage change in the </w:t>
            </w:r>
            <w:r w:rsidR="00E5413E" w:rsidRPr="00F453AB">
              <w:t>demand for air services</w:t>
            </w:r>
            <w:r w:rsidR="00123D04" w:rsidRPr="00F453AB">
              <w:t xml:space="preserve"> </w:t>
            </w:r>
            <w:r w:rsidR="00FA3979" w:rsidRPr="00F453AB">
              <w:t xml:space="preserve">that occurs </w:t>
            </w:r>
            <w:r w:rsidR="00123D04" w:rsidRPr="00F453AB">
              <w:t xml:space="preserve">in response to a 1% change in the price of </w:t>
            </w:r>
            <w:r w:rsidR="008F32DC" w:rsidRPr="00F453AB">
              <w:t xml:space="preserve">those </w:t>
            </w:r>
            <w:r w:rsidR="00123D04" w:rsidRPr="00F453AB">
              <w:t>services</w:t>
            </w:r>
            <w:r w:rsidR="00675AEB" w:rsidRPr="00F453AB">
              <w:t>.</w:t>
            </w:r>
          </w:p>
        </w:tc>
      </w:tr>
      <w:tr w:rsidR="00675AEB" w14:paraId="3CD81F43" w14:textId="77777777" w:rsidTr="00255DD6">
        <w:trPr>
          <w:hidden/>
        </w:trPr>
        <w:tc>
          <w:tcPr>
            <w:tcW w:w="9354" w:type="dxa"/>
            <w:shd w:val="clear" w:color="auto" w:fill="auto"/>
            <w:tcMar>
              <w:top w:w="0" w:type="dxa"/>
              <w:left w:w="170" w:type="dxa"/>
              <w:bottom w:w="0" w:type="dxa"/>
              <w:right w:w="170" w:type="dxa"/>
            </w:tcMar>
          </w:tcPr>
          <w:p w14:paraId="20A0332E" w14:textId="26246EB8" w:rsidR="00675AEB" w:rsidRDefault="00675AEB">
            <w:pPr>
              <w:pStyle w:val="BodyText"/>
              <w:spacing w:before="0" w:after="0" w:line="80" w:lineRule="atLeast"/>
              <w:rPr>
                <w:smallCaps/>
                <w:vanish/>
              </w:rPr>
            </w:pPr>
          </w:p>
        </w:tc>
      </w:tr>
    </w:tbl>
    <w:p w14:paraId="1CC7C6B9" w14:textId="77777777" w:rsidR="00B9143A" w:rsidRDefault="00B9143A" w:rsidP="00B9143A">
      <w:pPr>
        <w:pStyle w:val="BodyText"/>
        <w:sectPr w:rsidR="00B9143A" w:rsidSect="003D5F20">
          <w:type w:val="oddPage"/>
          <w:pgSz w:w="11906" w:h="16838" w:code="9"/>
          <w:pgMar w:top="1134" w:right="1134" w:bottom="1134" w:left="1134" w:header="794" w:footer="510" w:gutter="0"/>
          <w:pgNumType w:start="1"/>
          <w:cols w:space="708"/>
          <w:docGrid w:linePitch="360"/>
        </w:sectPr>
      </w:pPr>
    </w:p>
    <w:p w14:paraId="4A3425FB" w14:textId="160082FF" w:rsidR="00675AEB" w:rsidRPr="001D3DC9" w:rsidRDefault="00675AEB" w:rsidP="001D3DC9">
      <w:pPr>
        <w:pStyle w:val="Heading1"/>
      </w:pPr>
      <w:bookmarkStart w:id="4" w:name="_Toc153206224"/>
      <w:r w:rsidRPr="009420A5">
        <w:t>Causes</w:t>
      </w:r>
      <w:r>
        <w:t xml:space="preserve"> of price decline</w:t>
      </w:r>
      <w:bookmarkEnd w:id="4"/>
    </w:p>
    <w:p w14:paraId="4DA1E374" w14:textId="77777777" w:rsidR="00675AEB" w:rsidRDefault="00675AEB" w:rsidP="0087155B">
      <w:pPr>
        <w:pStyle w:val="BodyText"/>
      </w:pPr>
      <w:r>
        <w:t>As the Commission was not aware of the policy reforms being contemplated, the analysis in this paper is based on hypothetical causes that could contribute to a 10% price decline in the aviation industry. To implement a price shock in a CGE model we need to understand what creates the price reduction.</w:t>
      </w:r>
    </w:p>
    <w:p w14:paraId="569FA7BD" w14:textId="77777777" w:rsidR="00675AEB" w:rsidRDefault="00675AEB" w:rsidP="0087155B">
      <w:pPr>
        <w:pStyle w:val="BodyText"/>
      </w:pPr>
      <w:r>
        <w:t xml:space="preserve">Two broader causes that have potential cost or price reduction effects are considered: </w:t>
      </w:r>
    </w:p>
    <w:p w14:paraId="45F2EC41" w14:textId="2852D7A1" w:rsidR="00675AEB" w:rsidRDefault="00675AEB" w:rsidP="001D3DC9">
      <w:pPr>
        <w:pStyle w:val="ListNumber"/>
      </w:pPr>
      <w:r>
        <w:t xml:space="preserve">Removing some </w:t>
      </w:r>
      <w:r w:rsidR="0024192F" w:rsidRPr="00CC754F">
        <w:t xml:space="preserve">oligopoly </w:t>
      </w:r>
      <w:r>
        <w:t>power that creates entry barriers and</w:t>
      </w:r>
    </w:p>
    <w:p w14:paraId="135E575A" w14:textId="3B3BFDCC" w:rsidR="00675AEB" w:rsidRDefault="00675AEB" w:rsidP="001D3DC9">
      <w:pPr>
        <w:pStyle w:val="ListNumber"/>
      </w:pPr>
      <w:r>
        <w:t xml:space="preserve">Increasing productivity. The former could be triggered by a policy change or reform, while the latter may result from technical or regulatory changes. </w:t>
      </w:r>
    </w:p>
    <w:p w14:paraId="2549D417" w14:textId="77777777" w:rsidR="00675AEB" w:rsidRDefault="00675AEB" w:rsidP="0087155B">
      <w:pPr>
        <w:pStyle w:val="BodyText"/>
      </w:pPr>
      <w:r>
        <w:t xml:space="preserve">These two causes have different impacts on the price. </w:t>
      </w:r>
    </w:p>
    <w:p w14:paraId="1C5A3945" w14:textId="6156FD43" w:rsidR="00675AEB" w:rsidRPr="001D3DC9" w:rsidRDefault="00675AEB" w:rsidP="001D3DC9">
      <w:pPr>
        <w:pStyle w:val="ListBullet"/>
        <w:rPr>
          <w:spacing w:val="-2"/>
        </w:rPr>
      </w:pPr>
      <w:r w:rsidRPr="001D3DC9">
        <w:rPr>
          <w:spacing w:val="-2"/>
        </w:rPr>
        <w:t>An entry barrier tends to restrict the competition and the supply of the industry, which could raise the price above its market level. The barrier benefits incumbent</w:t>
      </w:r>
      <w:r w:rsidR="00362FC1">
        <w:rPr>
          <w:spacing w:val="-2"/>
        </w:rPr>
        <w:t>s</w:t>
      </w:r>
      <w:r w:rsidRPr="001D3DC9">
        <w:rPr>
          <w:spacing w:val="-2"/>
        </w:rPr>
        <w:t xml:space="preserve"> by creating super profits for the capital owners or an above average wage rate for its workers. As a result, consumers pay a higher price for their services. </w:t>
      </w:r>
    </w:p>
    <w:p w14:paraId="4C53C769" w14:textId="77777777" w:rsidR="00675AEB" w:rsidRDefault="00675AEB" w:rsidP="001D3DC9">
      <w:pPr>
        <w:pStyle w:val="ListBullet"/>
      </w:pPr>
      <w:r>
        <w:t>A rise in productivity is an increase in output with given inputs or a reduction in the input requirements for a given output. It has the potential to produce the same output at a lower cost. As a result, consumers tend to enjoy a lower price for the same services.</w:t>
      </w:r>
    </w:p>
    <w:p w14:paraId="4515DB97" w14:textId="0D4F505C" w:rsidR="00675AEB" w:rsidRDefault="00675AEB" w:rsidP="0087155B">
      <w:pPr>
        <w:pStyle w:val="BodyText"/>
      </w:pPr>
      <w:r>
        <w:t xml:space="preserve">In this </w:t>
      </w:r>
      <w:r w:rsidR="000E0E6B">
        <w:t>paper</w:t>
      </w:r>
      <w:r>
        <w:t>, it is assumed that an entry barrier in the air transport industry generate</w:t>
      </w:r>
      <w:r w:rsidR="000017D3">
        <w:t>s</w:t>
      </w:r>
      <w:r>
        <w:t xml:space="preserve"> a rent above the market determined rental price of capital and the wage rate. The rent is received by the owner of the factors of production. Removing such a rent is expected to lower the cost of production in the air transport industry and the price of air services to its market determined level.</w:t>
      </w:r>
    </w:p>
    <w:p w14:paraId="7295FE87" w14:textId="25A630F1" w:rsidR="00675AEB" w:rsidRDefault="00675AEB" w:rsidP="0087155B">
      <w:pPr>
        <w:pStyle w:val="BodyText"/>
      </w:pPr>
      <w:r>
        <w:t>Productivity improvement in an industry is related to two broader categories of production inputs: intermediate products, and primary factors of production. In the model, productivity improvement is defined as input</w:t>
      </w:r>
      <w:r w:rsidR="00953229">
        <w:noBreakHyphen/>
      </w:r>
      <w:r>
        <w:t>augmenting technical change. It could be caused by the introduction of new technologies or some policy changes that induce a more efficient use of existing resources. In an industry, policy</w:t>
      </w:r>
      <w:r w:rsidR="00953229">
        <w:noBreakHyphen/>
      </w:r>
      <w:r>
        <w:t>induced productivity improvements are more likely to be associated with the use of factors of production, capital or labour, because the use of factors are heavily regulated by government policies. The demands for factors are also sensitive to the policy</w:t>
      </w:r>
      <w:r w:rsidR="00953229">
        <w:noBreakHyphen/>
      </w:r>
      <w:r>
        <w:t>induced changes in their prices.</w:t>
      </w:r>
    </w:p>
    <w:p w14:paraId="7F52769A" w14:textId="5494984D" w:rsidR="00675AEB" w:rsidRPr="002321AE" w:rsidRDefault="00675AEB" w:rsidP="0087155B">
      <w:pPr>
        <w:pStyle w:val="BodyText"/>
        <w:rPr>
          <w:spacing w:val="-2"/>
          <w:sz w:val="24"/>
          <w:szCs w:val="24"/>
        </w:rPr>
      </w:pPr>
      <w:r w:rsidRPr="002321AE">
        <w:rPr>
          <w:spacing w:val="-2"/>
        </w:rPr>
        <w:t xml:space="preserve">As the focus of this </w:t>
      </w:r>
      <w:r w:rsidR="000E0E6B" w:rsidRPr="002321AE">
        <w:rPr>
          <w:spacing w:val="-2"/>
        </w:rPr>
        <w:t xml:space="preserve">research </w:t>
      </w:r>
      <w:r w:rsidRPr="002321AE">
        <w:rPr>
          <w:spacing w:val="-2"/>
        </w:rPr>
        <w:t>is on the policy related changes, the following modelling scenarios will use primary factor productivity, referred to as MFP, as a possible cause of price decline in the air transport industry.</w:t>
      </w:r>
    </w:p>
    <w:p w14:paraId="5EB84456" w14:textId="55AA7C65" w:rsidR="00811D59" w:rsidRPr="00124FCE" w:rsidRDefault="00675AEB" w:rsidP="0087155B">
      <w:pPr>
        <w:pStyle w:val="BodyText"/>
        <w:rPr>
          <w:spacing w:val="-2"/>
        </w:rPr>
        <w:sectPr w:rsidR="00811D59" w:rsidRPr="00124FCE" w:rsidSect="009B3AD0">
          <w:pgSz w:w="11906" w:h="16838" w:code="9"/>
          <w:pgMar w:top="1134" w:right="1134" w:bottom="1134" w:left="1134" w:header="794" w:footer="510" w:gutter="0"/>
          <w:cols w:space="708"/>
          <w:docGrid w:linePitch="360"/>
        </w:sectPr>
      </w:pPr>
      <w:r w:rsidRPr="00124FCE">
        <w:rPr>
          <w:spacing w:val="-2"/>
        </w:rPr>
        <w:t>In this paper, four simulations are implemented first (1A and 1B) to test how much change is required for each of the two causes to deliver a 10% decline in the price of air transport services. The third simulation (1C) is a test of a combination of the two causes, rent removal and MFP, required to reduce the same price decline. The last simulation (2) is used to remove a 10% rent on imports that brings about a 10% decline in the import price. The sectoral and nation</w:t>
      </w:r>
      <w:r w:rsidR="00953229">
        <w:rPr>
          <w:spacing w:val="-2"/>
        </w:rPr>
        <w:noBreakHyphen/>
      </w:r>
      <w:r w:rsidRPr="00124FCE">
        <w:rPr>
          <w:spacing w:val="-2"/>
        </w:rPr>
        <w:t>wide effects of each simulation are discussed and compared in detail.</w:t>
      </w:r>
    </w:p>
    <w:p w14:paraId="34FCADD0" w14:textId="77777777" w:rsidR="00675AEB" w:rsidRDefault="00675AEB" w:rsidP="00675AEB">
      <w:pPr>
        <w:pStyle w:val="Heading1"/>
      </w:pPr>
      <w:bookmarkStart w:id="5" w:name="_Toc153206225"/>
      <w:r>
        <w:t>Implementation</w:t>
      </w:r>
      <w:bookmarkEnd w:id="5"/>
    </w:p>
    <w:p w14:paraId="5CA4C6CC" w14:textId="1BEA973B" w:rsidR="00675AEB" w:rsidRDefault="00675AEB" w:rsidP="00675AEB">
      <w:pPr>
        <w:pStyle w:val="Heading2"/>
      </w:pPr>
      <w:bookmarkStart w:id="6" w:name="_Toc153206226"/>
      <w:r>
        <w:t>10% decrease in price of domestically produced air transport services</w:t>
      </w:r>
      <w:r w:rsidR="001A7F17">
        <w:t xml:space="preserve"> (</w:t>
      </w:r>
      <w:r w:rsidR="00CE366E">
        <w:t>s</w:t>
      </w:r>
      <w:r w:rsidR="001A7F17">
        <w:t>imulation 1A)</w:t>
      </w:r>
      <w:bookmarkEnd w:id="6"/>
    </w:p>
    <w:p w14:paraId="386B6FD4" w14:textId="649A2665" w:rsidR="00675AEB" w:rsidRPr="001D3DC9" w:rsidRDefault="00675AEB" w:rsidP="00672CEB">
      <w:pPr>
        <w:spacing w:line="200" w:lineRule="atLeast"/>
        <w:rPr>
          <w:spacing w:val="-4"/>
        </w:rPr>
      </w:pPr>
      <w:r w:rsidRPr="001D3DC9">
        <w:rPr>
          <w:spacing w:val="-4"/>
        </w:rPr>
        <w:t xml:space="preserve">Supply is assumed to be constrained by some unspecified </w:t>
      </w:r>
      <w:r w:rsidR="00942FEB">
        <w:rPr>
          <w:spacing w:val="-4"/>
        </w:rPr>
        <w:t>oligop</w:t>
      </w:r>
      <w:r w:rsidR="0078321C">
        <w:rPr>
          <w:spacing w:val="-4"/>
        </w:rPr>
        <w:t>o</w:t>
      </w:r>
      <w:r w:rsidR="00942FEB">
        <w:rPr>
          <w:spacing w:val="-4"/>
        </w:rPr>
        <w:t>ly</w:t>
      </w:r>
      <w:r w:rsidR="00942FEB" w:rsidRPr="001D3DC9">
        <w:rPr>
          <w:spacing w:val="-4"/>
        </w:rPr>
        <w:t xml:space="preserve"> </w:t>
      </w:r>
      <w:r w:rsidRPr="001D3DC9">
        <w:rPr>
          <w:spacing w:val="-4"/>
        </w:rPr>
        <w:t>power which prevents new entrants and gives rise to a scarcity rent that accrues to the incumbent operators. This rent is assumed to accrue to the owners of capital (that is, profits above the normal rate of return) and parts of labour (for example, management).</w:t>
      </w:r>
    </w:p>
    <w:p w14:paraId="07245BBF" w14:textId="7815F2E0" w:rsidR="00675AEB" w:rsidRDefault="00675AEB" w:rsidP="00672CEB">
      <w:pPr>
        <w:spacing w:line="200" w:lineRule="atLeast"/>
      </w:pPr>
      <w:r>
        <w:t>It is assumed that the factor costs in the air transport industry, recorded in the input</w:t>
      </w:r>
      <w:r w:rsidR="00953229">
        <w:noBreakHyphen/>
      </w:r>
      <w:r>
        <w:t>output data, already contain rents. These rents need to be separated explicitly from the factor costs in the model database to allow them to be removed in the simulation later. If the rent is the only cause of the price being 10% higher than its market level, the rent must be equivalent to ten percent of the cost of production after its removal. The current cost of the air transport industry is $30.</w:t>
      </w:r>
      <w:r w:rsidR="00600CD9">
        <w:t>2 </w:t>
      </w:r>
      <w:r>
        <w:t>billion. To reduce the price by 10%, the rent to be removed needs to be $2.75</w:t>
      </w:r>
      <w:r w:rsidR="00600CD9">
        <w:t> </w:t>
      </w:r>
      <w:r>
        <w:t>b</w:t>
      </w:r>
      <w:r w:rsidR="00600CD9">
        <w:t>illio</w:t>
      </w:r>
      <w:r>
        <w:t>n,</w:t>
      </w:r>
      <w:r>
        <w:rPr>
          <w:rStyle w:val="FootnoteReference"/>
        </w:rPr>
        <w:footnoteReference w:id="3"/>
      </w:r>
      <w:r>
        <w:t xml:space="preserve"> equivalent to 10% of the cost of production, or 39% of the cost of factors in the free market.</w:t>
      </w:r>
      <w:r w:rsidR="003F768A">
        <w:t xml:space="preserve"> </w:t>
      </w:r>
      <w:r>
        <w:t>This simulation involves bringing down the price of domestic air travel by 10% by removing these monopoly rents.</w:t>
      </w:r>
    </w:p>
    <w:p w14:paraId="18E0508F" w14:textId="77777777" w:rsidR="00675AEB" w:rsidRPr="001D3DC9" w:rsidRDefault="00675AEB" w:rsidP="00E31C11">
      <w:pPr>
        <w:spacing w:after="60"/>
        <w:rPr>
          <w:b/>
          <w:bCs/>
        </w:rPr>
      </w:pPr>
      <w:r w:rsidRPr="001D3DC9">
        <w:rPr>
          <w:b/>
          <w:bCs/>
        </w:rPr>
        <w:t>Results</w:t>
      </w:r>
    </w:p>
    <w:p w14:paraId="599AFFA6" w14:textId="70E256F2" w:rsidR="00675AEB" w:rsidRDefault="00675AEB" w:rsidP="000A68CC">
      <w:pPr>
        <w:spacing w:before="0" w:after="0" w:line="80" w:lineRule="atLeast"/>
        <w:rPr>
          <w:b/>
          <w:bCs/>
          <w:sz w:val="22"/>
          <w:szCs w:val="22"/>
        </w:rPr>
      </w:pPr>
      <w:r>
        <w:t>Lower air transport prices lead to increased demand for air transport</w:t>
      </w:r>
      <w:r w:rsidR="00852250">
        <w:t xml:space="preserve"> (figure 2)</w:t>
      </w:r>
      <w:r>
        <w:t>. Lower prices benefit consumers of air transport, particularly Australian households (who account for two</w:t>
      </w:r>
      <w:r w:rsidR="00953229">
        <w:noBreakHyphen/>
      </w:r>
      <w:r>
        <w:t xml:space="preserve">thirds of domestic usage), but also exports. This leads to an increase in Australian production (industry output). Lower domestic prices lead Australian consumers to switch away from imported air transport towards domestic output. </w:t>
      </w:r>
      <w:r w:rsidR="00C96C1F">
        <w:rPr>
          <w:sz w:val="16"/>
          <w:szCs w:val="16"/>
        </w:rPr>
        <w:br/>
      </w:r>
      <w:r w:rsidR="00C96C1F">
        <w:rPr>
          <w:b/>
          <w:bCs/>
          <w:sz w:val="22"/>
          <w:szCs w:val="22"/>
        </w:rPr>
        <w:br/>
      </w:r>
      <w:r>
        <w:rPr>
          <w:b/>
          <w:bCs/>
          <w:sz w:val="22"/>
          <w:szCs w:val="22"/>
        </w:rPr>
        <w:t>Figure 2 – Simulation 1A: Results for the air transport industry (% change)</w:t>
      </w:r>
    </w:p>
    <w:p w14:paraId="2A4E6E3B" w14:textId="194FADD9" w:rsidR="00675AEB" w:rsidRDefault="00823386" w:rsidP="00823386">
      <w:pPr>
        <w:pStyle w:val="Note"/>
        <w:spacing w:after="0"/>
      </w:pPr>
      <w:r w:rsidRPr="00823386">
        <w:rPr>
          <w:noProof/>
        </w:rPr>
        <w:drawing>
          <wp:inline distT="0" distB="0" distL="0" distR="0" wp14:anchorId="43C3154E" wp14:editId="1DAD3825">
            <wp:extent cx="6120130" cy="2557780"/>
            <wp:effectExtent l="0" t="0" r="0" b="0"/>
            <wp:docPr id="625484388" name="Picture 3" descr="The figure presents the results for the air transport industry (% change) from a 10% decrease in price of domestically produced air transport services arising from a reduction in 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84388" name="Picture 3" descr="The figure presents the results for the air transport industry (% change) from a 10% decrease in price of domestically produced air transport services arising from a reduction in rent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2557780"/>
                    </a:xfrm>
                    <a:prstGeom prst="rect">
                      <a:avLst/>
                    </a:prstGeom>
                    <a:noFill/>
                    <a:ln>
                      <a:noFill/>
                    </a:ln>
                  </pic:spPr>
                </pic:pic>
              </a:graphicData>
            </a:graphic>
          </wp:inline>
        </w:drawing>
      </w:r>
    </w:p>
    <w:p w14:paraId="1DE788A1" w14:textId="77777777" w:rsidR="00675AEB" w:rsidRPr="00124FCE" w:rsidRDefault="00675AEB" w:rsidP="00BB24C1">
      <w:pPr>
        <w:pStyle w:val="Source"/>
        <w:spacing w:before="0" w:after="120" w:line="120" w:lineRule="atLeast"/>
      </w:pPr>
      <w:r w:rsidRPr="00124FCE">
        <w:t>Source: PC National results.</w:t>
      </w:r>
    </w:p>
    <w:p w14:paraId="56714EFF" w14:textId="0B92A5C8" w:rsidR="00675AEB" w:rsidRPr="00DB037E" w:rsidRDefault="00675AEB" w:rsidP="00675AEB">
      <w:pPr>
        <w:rPr>
          <w:spacing w:val="-4"/>
        </w:rPr>
      </w:pPr>
      <w:r w:rsidRPr="00DB037E">
        <w:rPr>
          <w:spacing w:val="-4"/>
        </w:rPr>
        <w:t>Eliminating rents has limited macroeconomic effects</w:t>
      </w:r>
      <w:r w:rsidR="008218EC" w:rsidRPr="00DB037E">
        <w:rPr>
          <w:spacing w:val="-4"/>
        </w:rPr>
        <w:t xml:space="preserve"> (figure 3)</w:t>
      </w:r>
      <w:r w:rsidRPr="00DB037E">
        <w:rPr>
          <w:spacing w:val="-4"/>
        </w:rPr>
        <w:t xml:space="preserve">. Real GDP is projected to increase marginally. This reflects the (relatively) small size of the industry in the broader economy. The air transport industry requires more labour, capital and other inputs to meet the now higher demand. The resulting increase in the demand for labour and capital, respectively, bid up real wages and the return on capital. This attracts labour and capital from other industries. The higher wages and return on capital increase production costs in the rest of the economy, which reduces their international competitiveness. Aggregate export volumes fall accordingly. The fall in the export price of air transport leads to a small fall in the terms of trade. The negative terms of trade effects reduce the purchasing power of national income, resulting in a small fall in real national expenditure (real GNA). </w:t>
      </w:r>
    </w:p>
    <w:p w14:paraId="53F0638D" w14:textId="77777777" w:rsidR="00675AEB" w:rsidRDefault="00675AEB" w:rsidP="00675AEB">
      <w:pPr>
        <w:pStyle w:val="FigureTableHeading"/>
        <w:rPr>
          <w:b/>
          <w:bCs/>
          <w:sz w:val="22"/>
          <w:szCs w:val="22"/>
        </w:rPr>
      </w:pPr>
      <w:r>
        <w:rPr>
          <w:b/>
          <w:bCs/>
          <w:sz w:val="22"/>
          <w:szCs w:val="22"/>
        </w:rPr>
        <w:t>Figure 3 – Simulation 1A: Macroeconomic results (% change)</w:t>
      </w:r>
    </w:p>
    <w:p w14:paraId="48280D09" w14:textId="4A186FFC" w:rsidR="00675AEB" w:rsidRDefault="00A433DC" w:rsidP="00DB037E">
      <w:pPr>
        <w:spacing w:before="0" w:after="0"/>
        <w:rPr>
          <w:sz w:val="22"/>
          <w:szCs w:val="22"/>
        </w:rPr>
      </w:pPr>
      <w:r w:rsidRPr="00A433DC">
        <w:rPr>
          <w:noProof/>
        </w:rPr>
        <w:drawing>
          <wp:inline distT="0" distB="0" distL="0" distR="0" wp14:anchorId="7526716B" wp14:editId="3E07BE33">
            <wp:extent cx="6120130" cy="2458720"/>
            <wp:effectExtent l="0" t="0" r="0" b="0"/>
            <wp:docPr id="826231451" name="Picture 4" descr="The figure presents the macroeconomic results (% change) from a 10% decrease in price of domestically produced air transport services arising from a reduction in 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31451" name="Picture 4" descr="The figure presents the macroeconomic results (% change) from a 10% decrease in price of domestically produced air transport services arising from a reduction in rent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2458720"/>
                    </a:xfrm>
                    <a:prstGeom prst="rect">
                      <a:avLst/>
                    </a:prstGeom>
                    <a:noFill/>
                    <a:ln>
                      <a:noFill/>
                    </a:ln>
                  </pic:spPr>
                </pic:pic>
              </a:graphicData>
            </a:graphic>
          </wp:inline>
        </w:drawing>
      </w:r>
    </w:p>
    <w:p w14:paraId="4388F2ED" w14:textId="77777777" w:rsidR="00675AEB" w:rsidRDefault="00675AEB" w:rsidP="00DB037E">
      <w:pPr>
        <w:pStyle w:val="Source"/>
        <w:spacing w:before="0"/>
      </w:pPr>
      <w:r>
        <w:rPr>
          <w:i/>
          <w:iCs/>
        </w:rPr>
        <w:t>Source</w:t>
      </w:r>
      <w:r>
        <w:t>: PC National results.</w:t>
      </w:r>
    </w:p>
    <w:p w14:paraId="77DC5412" w14:textId="6D5F885F" w:rsidR="00675AEB" w:rsidRPr="00DB037E" w:rsidRDefault="00675AEB" w:rsidP="00675AEB">
      <w:pPr>
        <w:rPr>
          <w:spacing w:val="2"/>
        </w:rPr>
      </w:pPr>
      <w:r w:rsidRPr="00DB037E">
        <w:rPr>
          <w:spacing w:val="2"/>
        </w:rPr>
        <w:t xml:space="preserve">The </w:t>
      </w:r>
      <w:r w:rsidR="00C30C19" w:rsidRPr="00DB037E">
        <w:rPr>
          <w:spacing w:val="2"/>
          <w:lang w:eastAsia="zh-CN"/>
        </w:rPr>
        <w:t>accompanying Excel file</w:t>
      </w:r>
      <w:r w:rsidR="00C30C19" w:rsidRPr="00DB037E" w:rsidDel="00C30C19">
        <w:rPr>
          <w:spacing w:val="2"/>
        </w:rPr>
        <w:t xml:space="preserve"> </w:t>
      </w:r>
      <w:r w:rsidRPr="00DB037E">
        <w:rPr>
          <w:spacing w:val="2"/>
        </w:rPr>
        <w:t>presents detailed results for all 114 industries in PC National. The main industries affected are key inputs into the air transport industry, particularly the aircraft manufacturing (parts and components), and petroleum and coal products (fuel) industries. This reflects the limited use of air freight transport by other industries.</w:t>
      </w:r>
    </w:p>
    <w:p w14:paraId="5A923EE8" w14:textId="6E913A9E" w:rsidR="00675AEB" w:rsidRDefault="00675AEB" w:rsidP="00675AEB">
      <w:pPr>
        <w:pStyle w:val="Heading2"/>
      </w:pPr>
      <w:bookmarkStart w:id="7" w:name="_Toc153206227"/>
      <w:r>
        <w:t>Improvement in MFP</w:t>
      </w:r>
      <w:r w:rsidR="00C73EFB">
        <w:t xml:space="preserve"> (</w:t>
      </w:r>
      <w:r w:rsidR="00CE366E">
        <w:t>s</w:t>
      </w:r>
      <w:r w:rsidR="00C73EFB">
        <w:t>imulation 1B)</w:t>
      </w:r>
      <w:bookmarkEnd w:id="7"/>
    </w:p>
    <w:p w14:paraId="37843A99" w14:textId="77777777" w:rsidR="00675AEB" w:rsidRPr="00124FCE" w:rsidRDefault="00675AEB" w:rsidP="00ED041F">
      <w:pPr>
        <w:pStyle w:val="BodyText"/>
        <w:spacing w:line="260" w:lineRule="atLeast"/>
        <w:rPr>
          <w:spacing w:val="-2"/>
        </w:rPr>
      </w:pPr>
      <w:r w:rsidRPr="00124FCE">
        <w:rPr>
          <w:spacing w:val="-2"/>
        </w:rPr>
        <w:t>Simulation 1B involves bringing down the price of domestic air travel by 10% through an improvement in MFP (applying to capital and labour) in the air transport industry. It is assumed that this improvement arises from some unspecified pro</w:t>
      </w:r>
      <w:r w:rsidRPr="00124FCE">
        <w:rPr>
          <w:spacing w:val="-2"/>
        </w:rPr>
        <w:noBreakHyphen/>
        <w:t>competition reforms (such as reforming management of take</w:t>
      </w:r>
      <w:r w:rsidRPr="00124FCE">
        <w:rPr>
          <w:spacing w:val="-2"/>
        </w:rPr>
        <w:noBreakHyphen/>
        <w:t>off and landing slots). The model determines the magnitude of the productivity improvement required to bring the price down by 10%.</w:t>
      </w:r>
    </w:p>
    <w:p w14:paraId="66C8E422" w14:textId="77777777" w:rsidR="00675AEB" w:rsidRDefault="00675AEB" w:rsidP="008D4B83">
      <w:pPr>
        <w:pStyle w:val="BodyText"/>
        <w:spacing w:after="60" w:line="260" w:lineRule="atLeast"/>
        <w:rPr>
          <w:b/>
          <w:bCs/>
        </w:rPr>
      </w:pPr>
      <w:r>
        <w:rPr>
          <w:b/>
          <w:bCs/>
        </w:rPr>
        <w:t>Results</w:t>
      </w:r>
    </w:p>
    <w:p w14:paraId="43E4E36A" w14:textId="05C8408F" w:rsidR="00675AEB" w:rsidRDefault="00675AEB" w:rsidP="008D4B83">
      <w:pPr>
        <w:pStyle w:val="BodyText"/>
        <w:spacing w:before="60" w:line="260" w:lineRule="atLeast"/>
      </w:pPr>
      <w:r>
        <w:t xml:space="preserve">The results are broadly like those for </w:t>
      </w:r>
      <w:r w:rsidR="00B86652">
        <w:t xml:space="preserve">simulation </w:t>
      </w:r>
      <w:r>
        <w:t>1A. To bring down the price of air transport services, the factor productivity in the industry must increase by 27%.</w:t>
      </w:r>
    </w:p>
    <w:p w14:paraId="055B4EDA" w14:textId="77777777" w:rsidR="00042494" w:rsidRDefault="00042494" w:rsidP="00ED041F">
      <w:pPr>
        <w:pStyle w:val="BodyText"/>
        <w:spacing w:line="260" w:lineRule="atLeast"/>
      </w:pPr>
      <w:r>
        <w:t>At the air transport industry level, the responses to a 10% decline in the price on the demand side are remarkably similar to the previous scenario (figure 4). At the national level, however, the impact of improving the factor productivity is much greater (figure 5).</w:t>
      </w:r>
    </w:p>
    <w:p w14:paraId="3EF52509" w14:textId="77777777" w:rsidR="00675AEB" w:rsidRDefault="00675AEB" w:rsidP="00675AEB">
      <w:pPr>
        <w:pStyle w:val="FigureTableHeading"/>
        <w:rPr>
          <w:b/>
          <w:bCs/>
          <w:sz w:val="22"/>
          <w:szCs w:val="22"/>
        </w:rPr>
      </w:pPr>
      <w:r>
        <w:rPr>
          <w:b/>
          <w:bCs/>
          <w:sz w:val="22"/>
          <w:szCs w:val="22"/>
        </w:rPr>
        <w:t>Figure 4 – Simulation 1B: Results for the air transport industry (% change)</w:t>
      </w:r>
    </w:p>
    <w:p w14:paraId="5D9AA7B4" w14:textId="09638FB5" w:rsidR="00675AEB" w:rsidRDefault="00366B62" w:rsidP="00891514">
      <w:pPr>
        <w:spacing w:before="0" w:after="0" w:line="260" w:lineRule="atLeast"/>
        <w:rPr>
          <w:sz w:val="22"/>
          <w:szCs w:val="22"/>
        </w:rPr>
      </w:pPr>
      <w:r w:rsidRPr="00366B62">
        <w:rPr>
          <w:noProof/>
        </w:rPr>
        <w:drawing>
          <wp:inline distT="0" distB="0" distL="0" distR="0" wp14:anchorId="14F3690A" wp14:editId="047D3EBD">
            <wp:extent cx="6118962" cy="2153920"/>
            <wp:effectExtent l="0" t="0" r="0" b="0"/>
            <wp:docPr id="841482333" name="Picture 5" descr="The figure presents the results for the air transport industry (% change) from a 10% decrease in price of domestically produced air transport services arising from an increase in M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482333" name="Picture 5" descr="The figure presents the results for the air transport industry (% change) from a 10% decrease in price of domestically produced air transport services arising from an increase in MFP"/>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947" b="2754"/>
                    <a:stretch/>
                  </pic:blipFill>
                  <pic:spPr bwMode="auto">
                    <a:xfrm>
                      <a:off x="0" y="0"/>
                      <a:ext cx="6120130" cy="2154331"/>
                    </a:xfrm>
                    <a:prstGeom prst="rect">
                      <a:avLst/>
                    </a:prstGeom>
                    <a:noFill/>
                    <a:ln>
                      <a:noFill/>
                    </a:ln>
                    <a:extLst>
                      <a:ext uri="{53640926-AAD7-44D8-BBD7-CCE9431645EC}">
                        <a14:shadowObscured xmlns:a14="http://schemas.microsoft.com/office/drawing/2010/main"/>
                      </a:ext>
                    </a:extLst>
                  </pic:spPr>
                </pic:pic>
              </a:graphicData>
            </a:graphic>
          </wp:inline>
        </w:drawing>
      </w:r>
    </w:p>
    <w:p w14:paraId="112091A4" w14:textId="77777777" w:rsidR="00675AEB" w:rsidRPr="00124FCE" w:rsidRDefault="00675AEB" w:rsidP="00891514">
      <w:pPr>
        <w:pStyle w:val="Source"/>
        <w:spacing w:before="0" w:line="200" w:lineRule="atLeast"/>
      </w:pPr>
      <w:r w:rsidRPr="00124FCE">
        <w:t>Source: PC National results.</w:t>
      </w:r>
    </w:p>
    <w:p w14:paraId="2BCB59E2" w14:textId="77777777" w:rsidR="00675AEB" w:rsidRDefault="00675AEB" w:rsidP="00891514">
      <w:pPr>
        <w:pStyle w:val="BodyText"/>
        <w:spacing w:line="260" w:lineRule="atLeast"/>
      </w:pPr>
      <w:r>
        <w:t xml:space="preserve">One significant difference is that the improvement in MFP increases the effective supply of labour and capital in the Australian economy. The productivity improvements means that the industry uses fewer resources to expand its output than under the rents scenario. These resources are available for use by other industries lowering the costs of their production and increasing their exports. The increased output and income lead to higher import volumes. This results in generally larger impacts compared to those from dissipating rents. </w:t>
      </w:r>
    </w:p>
    <w:p w14:paraId="3343EF45" w14:textId="77777777" w:rsidR="00675AEB" w:rsidRDefault="00675AEB" w:rsidP="008D4B83">
      <w:pPr>
        <w:pStyle w:val="FigureTableHeading"/>
        <w:keepNext w:val="0"/>
        <w:spacing w:after="0" w:line="260" w:lineRule="atLeast"/>
        <w:rPr>
          <w:b/>
          <w:bCs/>
          <w:sz w:val="22"/>
          <w:szCs w:val="22"/>
        </w:rPr>
      </w:pPr>
      <w:r>
        <w:rPr>
          <w:b/>
          <w:bCs/>
          <w:sz w:val="22"/>
          <w:szCs w:val="22"/>
        </w:rPr>
        <w:t>Figure 5 – Simulation 1B: Macroeconomic results (% change)</w:t>
      </w:r>
    </w:p>
    <w:p w14:paraId="503EFE6F" w14:textId="230F128D" w:rsidR="00675AEB" w:rsidRDefault="00F00DC1" w:rsidP="00891514">
      <w:pPr>
        <w:spacing w:before="0" w:after="0" w:line="260" w:lineRule="atLeast"/>
        <w:rPr>
          <w:sz w:val="22"/>
          <w:szCs w:val="22"/>
        </w:rPr>
      </w:pPr>
      <w:r w:rsidRPr="00F00DC1">
        <w:rPr>
          <w:noProof/>
        </w:rPr>
        <w:drawing>
          <wp:inline distT="0" distB="0" distL="0" distR="0" wp14:anchorId="1C043B8F" wp14:editId="38BC384B">
            <wp:extent cx="6120130" cy="2177143"/>
            <wp:effectExtent l="0" t="0" r="0" b="0"/>
            <wp:docPr id="71203098" name="Picture 7" descr="The figure presents the macroeconomic results (% change) from a 10% decrease in price of domestically produced air transport services arising from an increase in M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3098" name="Picture 7" descr="The figure presents the macroeconomic results (% change) from a 10% decrease in price of domestically produced air transport services arising from an increase in MFP"/>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3718"/>
                    <a:stretch/>
                  </pic:blipFill>
                  <pic:spPr bwMode="auto">
                    <a:xfrm>
                      <a:off x="0" y="0"/>
                      <a:ext cx="6120130" cy="2177143"/>
                    </a:xfrm>
                    <a:prstGeom prst="rect">
                      <a:avLst/>
                    </a:prstGeom>
                    <a:noFill/>
                    <a:ln>
                      <a:noFill/>
                    </a:ln>
                    <a:extLst>
                      <a:ext uri="{53640926-AAD7-44D8-BBD7-CCE9431645EC}">
                        <a14:shadowObscured xmlns:a14="http://schemas.microsoft.com/office/drawing/2010/main"/>
                      </a:ext>
                    </a:extLst>
                  </pic:spPr>
                </pic:pic>
              </a:graphicData>
            </a:graphic>
          </wp:inline>
        </w:drawing>
      </w:r>
    </w:p>
    <w:p w14:paraId="1BB3D665" w14:textId="77777777" w:rsidR="00675AEB" w:rsidRPr="00124FCE" w:rsidRDefault="00675AEB" w:rsidP="00ED041F">
      <w:pPr>
        <w:pStyle w:val="Source"/>
        <w:spacing w:before="0"/>
      </w:pPr>
      <w:r w:rsidRPr="00124FCE">
        <w:t>Source: PC National results.</w:t>
      </w:r>
    </w:p>
    <w:p w14:paraId="5D34B403" w14:textId="1E1FBC7E" w:rsidR="00675AEB" w:rsidRDefault="00675AEB" w:rsidP="00675AEB">
      <w:pPr>
        <w:pStyle w:val="Heading2"/>
      </w:pPr>
      <w:bookmarkStart w:id="8" w:name="_Toc153206228"/>
      <w:r>
        <w:t>Combining the effects of model rent reduction and productivity improvements</w:t>
      </w:r>
      <w:r w:rsidR="00677036">
        <w:t xml:space="preserve"> (</w:t>
      </w:r>
      <w:r w:rsidR="001475B4">
        <w:t>s</w:t>
      </w:r>
      <w:r w:rsidR="00677036">
        <w:t>imulation 1C)</w:t>
      </w:r>
      <w:bookmarkEnd w:id="8"/>
    </w:p>
    <w:p w14:paraId="49EAB054" w14:textId="0D90F4B9" w:rsidR="00675AEB" w:rsidRDefault="00675AEB" w:rsidP="00675AEB">
      <w:r>
        <w:t>This simulation is used to test the combined effects of rent removal and MFP improvement on the economy. It is assumed that these two causes contribute equally to the 10% price decline.</w:t>
      </w:r>
      <w:r w:rsidR="00677036">
        <w:rPr>
          <w:rStyle w:val="FootnoteReference"/>
        </w:rPr>
        <w:footnoteReference w:id="4"/>
      </w:r>
    </w:p>
    <w:p w14:paraId="4B7B6D2B" w14:textId="3978FB24" w:rsidR="00675AEB" w:rsidRDefault="00675AEB" w:rsidP="00675AEB">
      <w:r>
        <w:t>To implement this simulation, the rent in the database is reduced from 10% of the cost to 5% of the cost of production, or 17% of the cost of factors</w:t>
      </w:r>
      <w:r w:rsidR="003A41C9">
        <w:t xml:space="preserve"> (that is</w:t>
      </w:r>
      <w:r>
        <w:t>, $1.4 billion</w:t>
      </w:r>
      <w:r w:rsidR="003A41C9">
        <w:t>)</w:t>
      </w:r>
      <w:r>
        <w:t>. When this rent is removed, the domestic price of air services is expected to decrease by 5%. The rest of the price decrease is modelled to come from the MFP improvement.</w:t>
      </w:r>
    </w:p>
    <w:p w14:paraId="5917DE9D" w14:textId="77777777" w:rsidR="00675AEB" w:rsidRDefault="00675AEB" w:rsidP="00BD07A6">
      <w:pPr>
        <w:spacing w:after="60"/>
        <w:rPr>
          <w:b/>
          <w:bCs/>
        </w:rPr>
      </w:pPr>
      <w:r>
        <w:rPr>
          <w:b/>
          <w:bCs/>
        </w:rPr>
        <w:t>Results</w:t>
      </w:r>
    </w:p>
    <w:p w14:paraId="03C41EA1" w14:textId="0FF2C4FA" w:rsidR="00675AEB" w:rsidRDefault="00675AEB" w:rsidP="00BD07A6">
      <w:pPr>
        <w:spacing w:before="60"/>
      </w:pPr>
      <w:r>
        <w:t xml:space="preserve">At the air transport industry level, again, this combined simulation </w:t>
      </w:r>
      <w:r w:rsidR="00EA3853">
        <w:t xml:space="preserve">(figure 6) </w:t>
      </w:r>
      <w:r>
        <w:t>gives very similar results on its price, output, domestic demand, exports and imports of air services to that of simulations 1A and 1B in the previous sections. The simulation also shows that lowering the price of air services by 10% requires the removal of a rent of 17% of factor cost plus a 14.7% rise in MFP in the industry.</w:t>
      </w:r>
    </w:p>
    <w:p w14:paraId="78ADE56D" w14:textId="71D7CEE9" w:rsidR="00042494" w:rsidRDefault="00042494" w:rsidP="00042494">
      <w:r>
        <w:t>At the national level, the results also show a similar pattern to that of sim 1B, but on a smaller scale. Although both rent removal and MFP improvement lower the air transport price by the same proportion (5%), the former contributes little to national income</w:t>
      </w:r>
      <w:r w:rsidR="00276159">
        <w:t xml:space="preserve"> (figure 7)</w:t>
      </w:r>
      <w:r>
        <w:t>. It is the MFP improvement that dominates the national results. This is because MFP improvement releases capital and labour from the industry to be used elsewhere. This factor augmenting tech change has a much greater impact on the national economy than a reallocation of existing factors, associated with rent removal. As MFP contributes half of the price decline in air services, its impact on national income (real GDP) is also largely proportionate to its contribution. Real GDP increases by 0.08%, compared with 0.14% from scenario 1B. The impact of these two shocks on real national expenditure (real GNA) is slightly less than that on real GDP. Real GNA increases by 0.06%. This is because the negative terms</w:t>
      </w:r>
      <w:r w:rsidR="00953229">
        <w:noBreakHyphen/>
      </w:r>
      <w:r>
        <w:t>of</w:t>
      </w:r>
      <w:r w:rsidR="00953229">
        <w:noBreakHyphen/>
      </w:r>
      <w:r>
        <w:t xml:space="preserve">trade effect reduce the purchasing power of the gain in national income. </w:t>
      </w:r>
    </w:p>
    <w:p w14:paraId="15D7C80E" w14:textId="77777777" w:rsidR="00675AEB" w:rsidRDefault="00675AEB" w:rsidP="00675AEB">
      <w:pPr>
        <w:pStyle w:val="FigureTableHeading"/>
        <w:rPr>
          <w:b/>
          <w:bCs/>
          <w:sz w:val="22"/>
          <w:szCs w:val="22"/>
        </w:rPr>
      </w:pPr>
      <w:r>
        <w:rPr>
          <w:b/>
          <w:bCs/>
          <w:sz w:val="22"/>
          <w:szCs w:val="22"/>
        </w:rPr>
        <w:t>Figure 6 – Simulation 1C: Results for the air transport industry (%)</w:t>
      </w:r>
    </w:p>
    <w:p w14:paraId="12227218" w14:textId="025930B7" w:rsidR="00675AEB" w:rsidRDefault="00173942" w:rsidP="00675AEB">
      <w:pPr>
        <w:rPr>
          <w:sz w:val="22"/>
          <w:szCs w:val="22"/>
        </w:rPr>
      </w:pPr>
      <w:r w:rsidRPr="00173942">
        <w:rPr>
          <w:noProof/>
        </w:rPr>
        <w:drawing>
          <wp:inline distT="0" distB="0" distL="0" distR="0" wp14:anchorId="61AB408B" wp14:editId="4B680DCD">
            <wp:extent cx="6120130" cy="2313940"/>
            <wp:effectExtent l="0" t="0" r="0" b="0"/>
            <wp:docPr id="1908015937" name="Picture 1908015937" descr="The figure presents the results for the air transport industry (% change) from a 10% decrease in price of domestically produced air transport services arising from a reduction in rents and an increase in M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15937" name="Picture 11" descr="The figure presents the results for the air transport industry (% change) from a 10% decrease in price of domestically produced air transport services arising from a reduction in rents and an increase in MF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2313940"/>
                    </a:xfrm>
                    <a:prstGeom prst="rect">
                      <a:avLst/>
                    </a:prstGeom>
                    <a:noFill/>
                    <a:ln>
                      <a:noFill/>
                    </a:ln>
                  </pic:spPr>
                </pic:pic>
              </a:graphicData>
            </a:graphic>
          </wp:inline>
        </w:drawing>
      </w:r>
    </w:p>
    <w:p w14:paraId="4E7FAE40" w14:textId="77777777" w:rsidR="00675AEB" w:rsidRPr="00124FCE" w:rsidRDefault="00675AEB" w:rsidP="00675AEB">
      <w:pPr>
        <w:pStyle w:val="Source"/>
      </w:pPr>
      <w:r w:rsidRPr="00124FCE">
        <w:t>Source: PC National results.</w:t>
      </w:r>
    </w:p>
    <w:p w14:paraId="01C3ABBA" w14:textId="77777777" w:rsidR="00675AEB" w:rsidRDefault="00675AEB" w:rsidP="00675AEB">
      <w:pPr>
        <w:pStyle w:val="FigureTableHeading"/>
        <w:rPr>
          <w:b/>
          <w:bCs/>
          <w:sz w:val="22"/>
          <w:szCs w:val="22"/>
        </w:rPr>
      </w:pPr>
      <w:r>
        <w:rPr>
          <w:b/>
          <w:bCs/>
          <w:sz w:val="22"/>
          <w:szCs w:val="22"/>
        </w:rPr>
        <w:t>Figure 7 – Simulation 1C: Macroeconomic results (%)</w:t>
      </w:r>
    </w:p>
    <w:p w14:paraId="4A9FA515" w14:textId="29B9DB6F" w:rsidR="00675AEB" w:rsidRDefault="001C2C8F" w:rsidP="00675AEB">
      <w:pPr>
        <w:rPr>
          <w:sz w:val="22"/>
          <w:szCs w:val="22"/>
        </w:rPr>
      </w:pPr>
      <w:r w:rsidRPr="001C2C8F">
        <w:rPr>
          <w:noProof/>
        </w:rPr>
        <w:drawing>
          <wp:inline distT="0" distB="0" distL="0" distR="0" wp14:anchorId="47B6B16F" wp14:editId="531593C2">
            <wp:extent cx="6120130" cy="2588260"/>
            <wp:effectExtent l="0" t="0" r="0" b="2540"/>
            <wp:docPr id="458452834" name="Picture 458452834" descr="The figure presents the macroeconomic results (% change) from a 10% decrease in price of domestically produced air transport services arising from a reduction in rents and an increase in M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52834" name="Picture 12" descr="The figure presents the macroeconomic results (% change) from a 10% decrease in price of domestically produced air transport services arising from a reduction in rents and an increase in MF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2588260"/>
                    </a:xfrm>
                    <a:prstGeom prst="rect">
                      <a:avLst/>
                    </a:prstGeom>
                    <a:noFill/>
                    <a:ln>
                      <a:noFill/>
                    </a:ln>
                  </pic:spPr>
                </pic:pic>
              </a:graphicData>
            </a:graphic>
          </wp:inline>
        </w:drawing>
      </w:r>
    </w:p>
    <w:p w14:paraId="698CFE68" w14:textId="77777777" w:rsidR="00675AEB" w:rsidRPr="00124FCE" w:rsidRDefault="00675AEB" w:rsidP="00675AEB">
      <w:pPr>
        <w:pStyle w:val="Source"/>
      </w:pPr>
      <w:r w:rsidRPr="00124FCE">
        <w:t>Source: PC National results.</w:t>
      </w:r>
    </w:p>
    <w:p w14:paraId="6108BC36" w14:textId="77777777" w:rsidR="00675AEB" w:rsidRDefault="00675AEB" w:rsidP="00675AEB">
      <w:r>
        <w:t>We also tested different combinations than the 50/50 split between rent reduction and MFP, which effectively provide a linear relationship between outputs in simulations 1A and 1B.</w:t>
      </w:r>
    </w:p>
    <w:p w14:paraId="27295B0E" w14:textId="77777777" w:rsidR="00675AEB" w:rsidRDefault="00675AEB" w:rsidP="00675AEB">
      <w:pPr>
        <w:rPr>
          <w:b/>
          <w:bCs/>
        </w:rPr>
      </w:pPr>
      <w:r>
        <w:rPr>
          <w:b/>
          <w:bCs/>
        </w:rPr>
        <w:t>Results from an alternative closure – letting capital change</w:t>
      </w:r>
    </w:p>
    <w:p w14:paraId="7896F017" w14:textId="77777777" w:rsidR="00675AEB" w:rsidRDefault="00675AEB" w:rsidP="00356DBC">
      <w:pPr>
        <w:pStyle w:val="BodyText"/>
      </w:pPr>
      <w:r>
        <w:t xml:space="preserve">The above results are derived from a simulation with national capital supply fixed. Under this condition, when the rates of return changes, capital stock can be reallocated across all industries to maximise its returns. The total capital stock remains unchanged. For a small open economy, however, its domestic rate of return to capital is determined by the international market. This is because free movement of capital across its border ensures its domestic rate of return equate to the international rate of return. </w:t>
      </w:r>
    </w:p>
    <w:p w14:paraId="5185918C" w14:textId="682446ED" w:rsidR="00675AEB" w:rsidRDefault="00675AEB" w:rsidP="00356DBC">
      <w:pPr>
        <w:pStyle w:val="BodyText"/>
        <w:rPr>
          <w:rFonts w:cs="Arial"/>
          <w:szCs w:val="24"/>
        </w:rPr>
      </w:pPr>
      <w:r>
        <w:t xml:space="preserve">To introduce a free capital market in the above simulation, the rate of return needs to be fixed while capital supply is set as endogenous. When national capital is fixed in </w:t>
      </w:r>
      <w:r w:rsidR="00CE366E">
        <w:t>s</w:t>
      </w:r>
      <w:r w:rsidR="00DB3C8C">
        <w:t xml:space="preserve">imulation </w:t>
      </w:r>
      <w:r w:rsidR="00E003C2">
        <w:t>1C</w:t>
      </w:r>
      <w:r>
        <w:t xml:space="preserve">, the rate of return increases by 0.02%. When the capital market opens, the higher rate of return induces foreign capital inflow. It spreads across all industries until their rates of return fall back to the given international level. In the </w:t>
      </w:r>
      <w:r w:rsidR="00E003C2">
        <w:t>end</w:t>
      </w:r>
      <w:r>
        <w:t>, capital stock increases by 0.02% and real GDP increases by 0.09%, less than 0.01% higher than when capital is fixed. Although all the other indicators are marginally greater than before, the overall pattern of their responses remain unaffected by this alternative model closure with an open capital market.</w:t>
      </w:r>
    </w:p>
    <w:p w14:paraId="17FB025E" w14:textId="364B10B6" w:rsidR="00675AEB" w:rsidRDefault="00675AEB" w:rsidP="00675AEB">
      <w:pPr>
        <w:pStyle w:val="Heading2"/>
      </w:pPr>
      <w:bookmarkStart w:id="9" w:name="_Toc153206229"/>
      <w:r>
        <w:t>10% decrease in the price of imported air transport services</w:t>
      </w:r>
      <w:r w:rsidR="00047765">
        <w:t xml:space="preserve"> (</w:t>
      </w:r>
      <w:r w:rsidR="00CE366E">
        <w:t>s</w:t>
      </w:r>
      <w:r w:rsidR="00047765">
        <w:t>imulation 2)</w:t>
      </w:r>
      <w:bookmarkEnd w:id="9"/>
    </w:p>
    <w:p w14:paraId="139695AF" w14:textId="77777777" w:rsidR="00675AEB" w:rsidRDefault="00675AEB" w:rsidP="00675AEB">
      <w:r>
        <w:t xml:space="preserve">Simulation 2 involves reducing the price of imported air services by 10%. This assumes the lower prices arise from removing an entry barrier to allow for increased foreign airline competition. </w:t>
      </w:r>
    </w:p>
    <w:p w14:paraId="12F923A2" w14:textId="77777777" w:rsidR="00675AEB" w:rsidRDefault="00675AEB" w:rsidP="00675AEB">
      <w:r>
        <w:t xml:space="preserve">International airline flights into and out of Australia, and their actions while in Australia, are highly regulated. These regulations restrict the airlines that can fly into Australia, the cities they can fly into and out of, what they do while in Australia, and the number of flights on offer. </w:t>
      </w:r>
    </w:p>
    <w:p w14:paraId="7AD8B525" w14:textId="77777777" w:rsidR="00675AEB" w:rsidRDefault="00675AEB" w:rsidP="00675AEB">
      <w:r>
        <w:t>International airlines are unable to transport Australian passengers and freight between Australian cities (known as cabotage). When a foreign airline provides services in the domestic market or sells to households, it represents an import of services.</w:t>
      </w:r>
    </w:p>
    <w:p w14:paraId="66AA4E97" w14:textId="77777777" w:rsidR="00675AEB" w:rsidRDefault="00675AEB" w:rsidP="00675AEB">
      <w:r>
        <w:t>These restrictions limit competition and keep prices higher than they might otherwise be. The scenario involves removing these restrictions.</w:t>
      </w:r>
    </w:p>
    <w:p w14:paraId="2E95E454" w14:textId="77777777" w:rsidR="00675AEB" w:rsidRDefault="00675AEB" w:rsidP="00E31C11">
      <w:pPr>
        <w:spacing w:after="60"/>
        <w:rPr>
          <w:b/>
          <w:bCs/>
        </w:rPr>
      </w:pPr>
      <w:r>
        <w:rPr>
          <w:b/>
          <w:bCs/>
        </w:rPr>
        <w:t>Results</w:t>
      </w:r>
    </w:p>
    <w:p w14:paraId="47652C74" w14:textId="2AE4E302" w:rsidR="00675AEB" w:rsidRDefault="00675AEB" w:rsidP="00E31C11">
      <w:pPr>
        <w:spacing w:before="60"/>
      </w:pPr>
      <w:r>
        <w:t>The lower cost of imported air services leads to a switch away from domestic aviation services towards the now cheaper imports and a reduction in domestic output</w:t>
      </w:r>
      <w:r w:rsidR="00EA3853">
        <w:t xml:space="preserve"> figure 8)</w:t>
      </w:r>
      <w:r>
        <w:t>. The lower prices benefit domestic consumers of air services, particularly households. As the imports of air transport services are very small, the impact of this simulation is negligible at the national level with almost no change in real GDP</w:t>
      </w:r>
      <w:r w:rsidR="000519E7">
        <w:t xml:space="preserve"> (figure 9)</w:t>
      </w:r>
      <w:r>
        <w:t>. Real GNA increases slightly due to an improvement in the terms of trade.</w:t>
      </w:r>
    </w:p>
    <w:p w14:paraId="0F6731FD" w14:textId="77777777" w:rsidR="00675AEB" w:rsidRDefault="00675AEB" w:rsidP="00675AEB">
      <w:pPr>
        <w:pStyle w:val="FigureTableHeading"/>
        <w:rPr>
          <w:b/>
          <w:bCs/>
          <w:sz w:val="22"/>
          <w:szCs w:val="22"/>
        </w:rPr>
      </w:pPr>
      <w:r>
        <w:rPr>
          <w:b/>
          <w:bCs/>
          <w:sz w:val="22"/>
          <w:szCs w:val="22"/>
        </w:rPr>
        <w:t>Figure 8 – Simulation 2: Results for the air transport industry (% change)</w:t>
      </w:r>
    </w:p>
    <w:p w14:paraId="04F57435" w14:textId="62BF02C0" w:rsidR="00675AEB" w:rsidRDefault="00402855" w:rsidP="00BD07A6">
      <w:pPr>
        <w:spacing w:before="0" w:after="0"/>
        <w:rPr>
          <w:sz w:val="22"/>
          <w:szCs w:val="22"/>
        </w:rPr>
      </w:pPr>
      <w:r w:rsidRPr="00402855">
        <w:rPr>
          <w:noProof/>
        </w:rPr>
        <w:drawing>
          <wp:inline distT="0" distB="0" distL="0" distR="0" wp14:anchorId="59FCC381" wp14:editId="44A2CDE7">
            <wp:extent cx="6119742" cy="2178614"/>
            <wp:effectExtent l="0" t="0" r="0" b="0"/>
            <wp:docPr id="905892421" name="Picture 905892421" descr="The figure presents the results for the air transport industry (% change) from a 10% decrease in price of imported air transpo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892421" name="Picture 13" descr="The figure presents the results for the air transport industry (% change) from a 10% decrease in price of imported air transport servic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978" b="2608"/>
                    <a:stretch/>
                  </pic:blipFill>
                  <pic:spPr bwMode="auto">
                    <a:xfrm>
                      <a:off x="0" y="0"/>
                      <a:ext cx="6120130" cy="2178752"/>
                    </a:xfrm>
                    <a:prstGeom prst="rect">
                      <a:avLst/>
                    </a:prstGeom>
                    <a:noFill/>
                    <a:ln>
                      <a:noFill/>
                    </a:ln>
                    <a:extLst>
                      <a:ext uri="{53640926-AAD7-44D8-BBD7-CCE9431645EC}">
                        <a14:shadowObscured xmlns:a14="http://schemas.microsoft.com/office/drawing/2010/main"/>
                      </a:ext>
                    </a:extLst>
                  </pic:spPr>
                </pic:pic>
              </a:graphicData>
            </a:graphic>
          </wp:inline>
        </w:drawing>
      </w:r>
    </w:p>
    <w:p w14:paraId="5777B8B2" w14:textId="77777777" w:rsidR="00675AEB" w:rsidRPr="00124FCE" w:rsidRDefault="00675AEB" w:rsidP="0027707E">
      <w:pPr>
        <w:pStyle w:val="Source"/>
        <w:spacing w:before="0"/>
      </w:pPr>
      <w:r w:rsidRPr="00124FCE">
        <w:t>Source: PC National results.</w:t>
      </w:r>
    </w:p>
    <w:p w14:paraId="26F55B48" w14:textId="77777777" w:rsidR="00675AEB" w:rsidRDefault="00675AEB" w:rsidP="00675AEB">
      <w:r>
        <w:t>Contraction of the domestic aviation industry frees up resources for use by other industries, but has relatively little impact on the macroeconomy, except on the import side.</w:t>
      </w:r>
    </w:p>
    <w:p w14:paraId="2DBBB219" w14:textId="77777777" w:rsidR="00675AEB" w:rsidRDefault="00675AEB" w:rsidP="00675AEB">
      <w:pPr>
        <w:pStyle w:val="FigureTableHeading"/>
        <w:rPr>
          <w:b/>
          <w:bCs/>
          <w:sz w:val="22"/>
          <w:szCs w:val="22"/>
        </w:rPr>
      </w:pPr>
      <w:r>
        <w:rPr>
          <w:b/>
          <w:bCs/>
          <w:sz w:val="22"/>
          <w:szCs w:val="22"/>
        </w:rPr>
        <w:t>Figure 9 – Simulation 2: Macroeconomic results (% change)</w:t>
      </w:r>
    </w:p>
    <w:p w14:paraId="14AC33DD" w14:textId="17B370D1" w:rsidR="00675AEB" w:rsidRDefault="00D26267" w:rsidP="00BD07A6">
      <w:pPr>
        <w:spacing w:before="0" w:after="0"/>
        <w:rPr>
          <w:sz w:val="22"/>
          <w:szCs w:val="22"/>
        </w:rPr>
      </w:pPr>
      <w:r w:rsidRPr="00D26267">
        <w:rPr>
          <w:noProof/>
        </w:rPr>
        <w:drawing>
          <wp:inline distT="0" distB="0" distL="0" distR="0" wp14:anchorId="00B2287B" wp14:editId="12426A3E">
            <wp:extent cx="6118814" cy="2251640"/>
            <wp:effectExtent l="0" t="0" r="0" b="0"/>
            <wp:docPr id="993799342" name="Picture 993799342" descr="The figure presents the macroeconomic results (% change) from a 10% decrease in price of imported air transpo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99342" name="Picture 14" descr="The figure presents the macroeconomic results (% change) from a 10% decrease in price of imported air transport service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915" b="2642"/>
                    <a:stretch/>
                  </pic:blipFill>
                  <pic:spPr bwMode="auto">
                    <a:xfrm>
                      <a:off x="0" y="0"/>
                      <a:ext cx="6120130" cy="2252124"/>
                    </a:xfrm>
                    <a:prstGeom prst="rect">
                      <a:avLst/>
                    </a:prstGeom>
                    <a:noFill/>
                    <a:ln>
                      <a:noFill/>
                    </a:ln>
                    <a:extLst>
                      <a:ext uri="{53640926-AAD7-44D8-BBD7-CCE9431645EC}">
                        <a14:shadowObscured xmlns:a14="http://schemas.microsoft.com/office/drawing/2010/main"/>
                      </a:ext>
                    </a:extLst>
                  </pic:spPr>
                </pic:pic>
              </a:graphicData>
            </a:graphic>
          </wp:inline>
        </w:drawing>
      </w:r>
    </w:p>
    <w:p w14:paraId="2D4E6367" w14:textId="77777777" w:rsidR="00675AEB" w:rsidRDefault="00675AEB" w:rsidP="0027707E">
      <w:pPr>
        <w:pStyle w:val="Source"/>
        <w:spacing w:before="0"/>
      </w:pPr>
      <w:r w:rsidRPr="00124FCE">
        <w:t>Source: PC National results.</w:t>
      </w:r>
    </w:p>
    <w:tbl>
      <w:tblPr>
        <w:tblStyle w:val="Boxtable"/>
        <w:tblW w:w="5000" w:type="pct"/>
        <w:tblLook w:val="04A0" w:firstRow="1" w:lastRow="0" w:firstColumn="1" w:lastColumn="0" w:noHBand="0" w:noVBand="1"/>
      </w:tblPr>
      <w:tblGrid>
        <w:gridCol w:w="9638"/>
      </w:tblGrid>
      <w:tr w:rsidR="00675AEB" w14:paraId="736BF173" w14:textId="77777777" w:rsidTr="00281B18">
        <w:trPr>
          <w:trHeight w:val="300"/>
          <w:tblHeader/>
        </w:trPr>
        <w:tc>
          <w:tcPr>
            <w:tcW w:w="9638" w:type="dxa"/>
            <w:shd w:val="clear" w:color="auto" w:fill="EBEBEB"/>
            <w:tcMar>
              <w:top w:w="170" w:type="dxa"/>
              <w:left w:w="170" w:type="dxa"/>
              <w:bottom w:w="113" w:type="dxa"/>
              <w:right w:w="170" w:type="dxa"/>
            </w:tcMar>
            <w:hideMark/>
          </w:tcPr>
          <w:p w14:paraId="33483026" w14:textId="63426822" w:rsidR="00675AEB" w:rsidRDefault="00675AEB">
            <w:pPr>
              <w:pStyle w:val="BoxHeading1"/>
              <w:rPr>
                <w:b/>
                <w:bCs/>
              </w:rPr>
            </w:pPr>
            <w:r>
              <w:rPr>
                <w:b/>
                <w:bCs/>
              </w:rPr>
              <w:t>Box 2 – An alternative mechanism – more productive intermediate input sectors</w:t>
            </w:r>
          </w:p>
        </w:tc>
      </w:tr>
      <w:tr w:rsidR="00675AEB" w14:paraId="63F68D00" w14:textId="77777777" w:rsidTr="00281B18">
        <w:trPr>
          <w:trHeight w:val="300"/>
        </w:trPr>
        <w:tc>
          <w:tcPr>
            <w:tcW w:w="9638" w:type="dxa"/>
            <w:shd w:val="clear" w:color="auto" w:fill="EBEBEB"/>
            <w:tcMar>
              <w:top w:w="170" w:type="dxa"/>
              <w:left w:w="108" w:type="dxa"/>
              <w:bottom w:w="170" w:type="dxa"/>
              <w:right w:w="108" w:type="dxa"/>
            </w:tcMar>
            <w:hideMark/>
          </w:tcPr>
          <w:p w14:paraId="06239889" w14:textId="77777777" w:rsidR="005F6058" w:rsidRDefault="005F6058" w:rsidP="00124FCE">
            <w:pPr>
              <w:pStyle w:val="BodyText"/>
            </w:pPr>
            <w:r>
              <w:t xml:space="preserve">An alternative way to model a price reduction is to assume that intermediate inputs become cheaper as there is a productivity improvement in the use of intermediate inputs in the aviation industry. </w:t>
            </w:r>
          </w:p>
          <w:p w14:paraId="1E9F7EDD" w14:textId="0EA4525A" w:rsidR="005F6058" w:rsidRDefault="005F6058" w:rsidP="00124FCE">
            <w:pPr>
              <w:pStyle w:val="BodyText"/>
            </w:pPr>
            <w:r>
              <w:t>Unlike factor inputs, the demands for intermediate inputs in an industry are determined by the underlying technology adopted by the industry to produce its output. For a given production technology, the inputs required to produce one unit of output are largely given. These input</w:t>
            </w:r>
            <w:r w:rsidR="00953229">
              <w:noBreakHyphen/>
            </w:r>
            <w:r>
              <w:t>output relationship can only be altered by changing production technology. For example, a new and more advanced airplane may reduce the use of fuel and parts, so that the cost of producing air services may be reduced. This productivity improvement in intermediate inputs is driven by firms’ cost</w:t>
            </w:r>
            <w:r w:rsidR="00953229">
              <w:noBreakHyphen/>
            </w:r>
            <w:r>
              <w:t xml:space="preserve">minimising behaviour, not </w:t>
            </w:r>
            <w:r w:rsidR="008C1AAB">
              <w:t xml:space="preserve">immediate </w:t>
            </w:r>
            <w:r>
              <w:t>policy change or reform</w:t>
            </w:r>
            <w:r w:rsidR="008C1AAB">
              <w:t xml:space="preserve"> to the sector</w:t>
            </w:r>
            <w:r>
              <w:t>. As such</w:t>
            </w:r>
            <w:r w:rsidR="00BC166C">
              <w:t>,</w:t>
            </w:r>
            <w:r>
              <w:t xml:space="preserve"> a simultaneous improvement in all intermediate inputs did not seem a reasonable assumption for modelling the impact of aviation sector reforms. </w:t>
            </w:r>
          </w:p>
          <w:p w14:paraId="585C31FD" w14:textId="422705BB" w:rsidR="00675AEB" w:rsidRDefault="005F6058" w:rsidP="00124FCE">
            <w:pPr>
              <w:pStyle w:val="BodyText"/>
            </w:pPr>
            <w:r>
              <w:t xml:space="preserve">Such an assumption </w:t>
            </w:r>
            <w:r w:rsidR="008C1AAB">
              <w:t>w</w:t>
            </w:r>
            <w:r>
              <w:t xml:space="preserve">ould have a much larger economic impact as multiple intermediate products </w:t>
            </w:r>
            <w:r w:rsidR="00CA683D">
              <w:t>feed into other sectors beyond aviation, and release factors of production and cost</w:t>
            </w:r>
            <w:r w:rsidR="00953229">
              <w:noBreakHyphen/>
            </w:r>
            <w:r w:rsidR="00CA683D">
              <w:t xml:space="preserve">savings that </w:t>
            </w:r>
            <w:r>
              <w:t>become available for use in other industries.</w:t>
            </w:r>
            <w:r w:rsidR="00953229">
              <w:t xml:space="preserve"> </w:t>
            </w:r>
            <w:r>
              <w:t xml:space="preserve">This greater benefit </w:t>
            </w:r>
            <w:proofErr w:type="gramStart"/>
            <w:r>
              <w:t>is based on the assumption</w:t>
            </w:r>
            <w:proofErr w:type="gramEnd"/>
            <w:r>
              <w:t xml:space="preserve"> of a broad technology change</w:t>
            </w:r>
            <w:r w:rsidR="00CA683D">
              <w:t>, or a wide</w:t>
            </w:r>
            <w:r w:rsidR="00953229">
              <w:noBreakHyphen/>
            </w:r>
            <w:r w:rsidR="00CA683D">
              <w:t>sweeping reform</w:t>
            </w:r>
            <w:r w:rsidR="00ED701F">
              <w:t xml:space="preserve"> that would take in everything from components, through fuel and </w:t>
            </w:r>
            <w:r w:rsidR="00EE600C">
              <w:t>other intermediaries, many of which have their prices given by the international market, or rely on international technology improvements.</w:t>
            </w:r>
          </w:p>
        </w:tc>
      </w:tr>
      <w:tr w:rsidR="00675AEB" w14:paraId="10C94518" w14:textId="77777777" w:rsidTr="00281B18">
        <w:trPr>
          <w:trHeight w:val="300"/>
        </w:trPr>
        <w:tc>
          <w:tcPr>
            <w:tcW w:w="9638" w:type="dxa"/>
            <w:shd w:val="clear" w:color="auto" w:fill="auto"/>
            <w:tcMar>
              <w:top w:w="0" w:type="dxa"/>
              <w:left w:w="170" w:type="dxa"/>
              <w:bottom w:w="0" w:type="dxa"/>
              <w:right w:w="170" w:type="dxa"/>
            </w:tcMar>
          </w:tcPr>
          <w:p w14:paraId="048C2DE4" w14:textId="2784052F" w:rsidR="00675AEB" w:rsidRDefault="00675AEB">
            <w:pPr>
              <w:pStyle w:val="BodyText"/>
              <w:spacing w:before="0" w:after="0" w:line="80" w:lineRule="atLeast"/>
              <w:rPr>
                <w:smallCaps/>
                <w:sz w:val="22"/>
                <w:szCs w:val="22"/>
              </w:rPr>
            </w:pPr>
          </w:p>
        </w:tc>
      </w:tr>
    </w:tbl>
    <w:p w14:paraId="1D73AB00" w14:textId="77777777" w:rsidR="00675AEB" w:rsidRDefault="00675AEB" w:rsidP="00124FCE">
      <w:pPr>
        <w:pStyle w:val="Heading3"/>
      </w:pPr>
      <w:r>
        <w:t>Impact on factor markets</w:t>
      </w:r>
    </w:p>
    <w:p w14:paraId="7973E56E" w14:textId="4DA5525E" w:rsidR="00675AEB" w:rsidRDefault="00675AEB" w:rsidP="00124FCE">
      <w:pPr>
        <w:pStyle w:val="BodyText"/>
      </w:pPr>
      <w:r>
        <w:t xml:space="preserve">Rent removal </w:t>
      </w:r>
      <w:r w:rsidR="00840F98">
        <w:t xml:space="preserve">(1A) </w:t>
      </w:r>
      <w:r>
        <w:t xml:space="preserve">and productivity increases </w:t>
      </w:r>
      <w:r w:rsidR="00840F98">
        <w:t xml:space="preserve">(1B) </w:t>
      </w:r>
      <w:r>
        <w:t>have different impacts on the demands of the air transport industry for labour and capital. When rents are removed, the industry’s demands for factors are expected to increase, so that it draws factors of production from other industries. Removing rents encourages a more efficient uses of resources. As total available factors are fixed, the effects of rent removal on the national economy tends to be limited.</w:t>
      </w:r>
    </w:p>
    <w:p w14:paraId="6E35A345" w14:textId="6E13AF0C" w:rsidR="00675AEB" w:rsidRPr="00124FCE" w:rsidRDefault="00675AEB" w:rsidP="00124FCE">
      <w:pPr>
        <w:pStyle w:val="BodyText"/>
        <w:rPr>
          <w:b/>
          <w:bCs/>
          <w:spacing w:val="2"/>
        </w:rPr>
      </w:pPr>
      <w:r w:rsidRPr="00124FCE">
        <w:rPr>
          <w:spacing w:val="2"/>
        </w:rPr>
        <w:t>When factor productivity improves, on the other hand, capital and labour become more productive in the air transport industry. For a given demand for its output, the industry may no longer require the same amount of capital and labour as before. As a result, its demands for factors are expected to decline. In the above scenario, for example, the demands for capital and labour decline by about 4%</w:t>
      </w:r>
      <w:r w:rsidR="00B35121" w:rsidRPr="00124FCE">
        <w:rPr>
          <w:spacing w:val="2"/>
        </w:rPr>
        <w:t xml:space="preserve"> and are re</w:t>
      </w:r>
      <w:r w:rsidR="00953229">
        <w:rPr>
          <w:spacing w:val="2"/>
        </w:rPr>
        <w:noBreakHyphen/>
      </w:r>
      <w:r w:rsidR="00B35121" w:rsidRPr="00124FCE">
        <w:rPr>
          <w:spacing w:val="2"/>
        </w:rPr>
        <w:t>allocated to other sectors</w:t>
      </w:r>
      <w:r w:rsidRPr="00124FCE">
        <w:rPr>
          <w:spacing w:val="2"/>
        </w:rPr>
        <w:t>. This additional capital and labour are readily available for use in other industries. This is the reason why productivity improvement</w:t>
      </w:r>
      <w:r w:rsidR="00B35121" w:rsidRPr="00124FCE">
        <w:rPr>
          <w:spacing w:val="2"/>
        </w:rPr>
        <w:t>s</w:t>
      </w:r>
      <w:r w:rsidRPr="00124FCE">
        <w:rPr>
          <w:spacing w:val="2"/>
        </w:rPr>
        <w:t xml:space="preserve"> </w:t>
      </w:r>
      <w:r w:rsidR="00B35121" w:rsidRPr="00124FCE">
        <w:rPr>
          <w:spacing w:val="2"/>
        </w:rPr>
        <w:t>produce</w:t>
      </w:r>
      <w:r w:rsidRPr="00124FCE">
        <w:rPr>
          <w:spacing w:val="2"/>
        </w:rPr>
        <w:t xml:space="preserve"> larger benefits to the whole economy</w:t>
      </w:r>
      <w:r w:rsidR="00B35121" w:rsidRPr="00124FCE">
        <w:rPr>
          <w:spacing w:val="2"/>
        </w:rPr>
        <w:t>, as opposed to the</w:t>
      </w:r>
      <w:r w:rsidRPr="00124FCE">
        <w:rPr>
          <w:spacing w:val="2"/>
        </w:rPr>
        <w:t xml:space="preserve"> rent removal</w:t>
      </w:r>
      <w:r w:rsidR="00B35121" w:rsidRPr="00124FCE">
        <w:rPr>
          <w:spacing w:val="2"/>
        </w:rPr>
        <w:t xml:space="preserve"> scenario</w:t>
      </w:r>
      <w:r w:rsidRPr="00124FCE">
        <w:rPr>
          <w:spacing w:val="2"/>
        </w:rPr>
        <w:t xml:space="preserve">. </w:t>
      </w:r>
    </w:p>
    <w:p w14:paraId="1AC58714" w14:textId="77777777" w:rsidR="00675AEB" w:rsidRDefault="00675AEB" w:rsidP="00675AEB"/>
    <w:p w14:paraId="0E9955BC" w14:textId="77777777" w:rsidR="000B5F66" w:rsidRPr="00124FCE" w:rsidRDefault="00675AEB" w:rsidP="000B5F66">
      <w:pPr>
        <w:pStyle w:val="Heading1-Section-fullpage"/>
        <w:framePr w:wrap="around"/>
        <w:rPr>
          <w:rStyle w:val="Heading1Char"/>
        </w:rPr>
      </w:pPr>
      <w:bookmarkStart w:id="10" w:name="_Toc153206230"/>
      <w:r>
        <w:rPr>
          <w:rStyle w:val="Heading1Char"/>
        </w:rPr>
        <w:t>Attachment</w:t>
      </w:r>
      <w:bookmarkEnd w:id="10"/>
    </w:p>
    <w:p w14:paraId="26DBCB3B" w14:textId="2B7AB84F" w:rsidR="00675AEB" w:rsidRDefault="00675AEB" w:rsidP="000B5F66">
      <w:pPr>
        <w:pStyle w:val="Heading1-nonumber"/>
      </w:pPr>
      <w:bookmarkStart w:id="11" w:name="_Toc153206231"/>
      <w:r>
        <w:t>Stylised representation of the air transport sector in PC National</w:t>
      </w:r>
      <w:bookmarkEnd w:id="11"/>
    </w:p>
    <w:p w14:paraId="617E8C84" w14:textId="2189DB71" w:rsidR="008F17A9" w:rsidRPr="00AF37E9" w:rsidRDefault="008F17A9" w:rsidP="00C102FE">
      <w:pPr>
        <w:pStyle w:val="FigureTableHeading"/>
      </w:pPr>
      <w:r w:rsidRPr="00AF37E9">
        <w:t>Aviation industry cost data from the model, 2018</w:t>
      </w:r>
      <w:r w:rsidR="00953229">
        <w:noBreakHyphen/>
      </w:r>
      <w:r w:rsidRPr="00AF37E9">
        <w:t xml:space="preserve">19 ($ </w:t>
      </w:r>
      <w:proofErr w:type="gramStart"/>
      <w:r w:rsidRPr="00AF37E9">
        <w:t>million)</w:t>
      </w:r>
      <w:r w:rsidR="002E5B9B" w:rsidRPr="002E5B9B">
        <w:rPr>
          <w:vertAlign w:val="superscript"/>
        </w:rPr>
        <w:t>a</w:t>
      </w:r>
      <w:proofErr w:type="gramEnd"/>
    </w:p>
    <w:tbl>
      <w:tblPr>
        <w:tblW w:w="5000" w:type="pct"/>
        <w:tblInd w:w="-30" w:type="dxa"/>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260"/>
        <w:gridCol w:w="2189"/>
        <w:gridCol w:w="2189"/>
      </w:tblGrid>
      <w:tr w:rsidR="00C102FE" w:rsidRPr="00C102FE" w14:paraId="6000086A" w14:textId="77777777" w:rsidTr="00C1055A">
        <w:trPr>
          <w:trHeight w:val="252"/>
          <w:tblHeader/>
        </w:trPr>
        <w:tc>
          <w:tcPr>
            <w:tcW w:w="5260" w:type="dxa"/>
            <w:tcBorders>
              <w:bottom w:val="single" w:sz="4" w:space="0" w:color="B3B3B3"/>
            </w:tcBorders>
            <w:shd w:val="clear" w:color="auto" w:fill="auto"/>
            <w:vAlign w:val="bottom"/>
          </w:tcPr>
          <w:p w14:paraId="0C902193" w14:textId="77777777" w:rsidR="00930630" w:rsidRPr="00C102FE" w:rsidRDefault="00930630" w:rsidP="00C102FE">
            <w:pPr>
              <w:autoSpaceDE w:val="0"/>
              <w:autoSpaceDN w:val="0"/>
              <w:adjustRightInd w:val="0"/>
              <w:spacing w:before="45" w:after="45" w:line="240" w:lineRule="auto"/>
              <w:ind w:left="57" w:right="108"/>
              <w:rPr>
                <w:rFonts w:ascii="Arial (Body)" w:hAnsi="Arial (Body)" w:cs="Arial"/>
                <w:b/>
                <w:color w:val="265A9A"/>
                <w:sz w:val="18"/>
              </w:rPr>
            </w:pPr>
          </w:p>
        </w:tc>
        <w:tc>
          <w:tcPr>
            <w:tcW w:w="2189" w:type="dxa"/>
            <w:tcBorders>
              <w:bottom w:val="single" w:sz="4" w:space="0" w:color="B3B3B3"/>
            </w:tcBorders>
            <w:shd w:val="clear" w:color="auto" w:fill="auto"/>
            <w:vAlign w:val="bottom"/>
          </w:tcPr>
          <w:p w14:paraId="1064A992" w14:textId="77777777" w:rsidR="00930630" w:rsidRPr="00C102FE" w:rsidRDefault="00930630" w:rsidP="00C102FE">
            <w:pPr>
              <w:autoSpaceDE w:val="0"/>
              <w:autoSpaceDN w:val="0"/>
              <w:adjustRightInd w:val="0"/>
              <w:spacing w:before="45" w:after="45" w:line="240" w:lineRule="auto"/>
              <w:ind w:left="57" w:right="108"/>
              <w:jc w:val="right"/>
              <w:rPr>
                <w:rFonts w:ascii="Arial (Body)" w:hAnsi="Arial (Body)" w:cs="Arial"/>
                <w:b/>
                <w:color w:val="265A9A"/>
                <w:sz w:val="18"/>
              </w:rPr>
            </w:pPr>
            <w:r w:rsidRPr="00C102FE">
              <w:rPr>
                <w:rFonts w:ascii="Arial (Body)" w:hAnsi="Arial (Body)" w:cs="Arial"/>
                <w:b/>
                <w:color w:val="265A9A"/>
                <w:sz w:val="18"/>
              </w:rPr>
              <w:t>$m</w:t>
            </w:r>
          </w:p>
        </w:tc>
        <w:tc>
          <w:tcPr>
            <w:tcW w:w="2189" w:type="dxa"/>
            <w:tcBorders>
              <w:bottom w:val="single" w:sz="4" w:space="0" w:color="B3B3B3"/>
            </w:tcBorders>
            <w:shd w:val="clear" w:color="auto" w:fill="auto"/>
            <w:vAlign w:val="bottom"/>
          </w:tcPr>
          <w:p w14:paraId="00C9FD1E" w14:textId="77777777" w:rsidR="00930630" w:rsidRPr="00C102FE" w:rsidRDefault="00930630" w:rsidP="00C102FE">
            <w:pPr>
              <w:autoSpaceDE w:val="0"/>
              <w:autoSpaceDN w:val="0"/>
              <w:adjustRightInd w:val="0"/>
              <w:spacing w:before="45" w:after="45" w:line="240" w:lineRule="auto"/>
              <w:ind w:left="57" w:right="108"/>
              <w:jc w:val="right"/>
              <w:rPr>
                <w:rFonts w:ascii="Arial (Body)" w:hAnsi="Arial (Body)" w:cs="Arial"/>
                <w:b/>
                <w:color w:val="265A9A"/>
                <w:sz w:val="18"/>
              </w:rPr>
            </w:pPr>
            <w:r w:rsidRPr="00C102FE">
              <w:rPr>
                <w:rFonts w:ascii="Arial (Body)" w:hAnsi="Arial (Body)" w:cs="Arial"/>
                <w:b/>
                <w:color w:val="265A9A"/>
                <w:sz w:val="18"/>
              </w:rPr>
              <w:t>Share</w:t>
            </w:r>
          </w:p>
        </w:tc>
      </w:tr>
      <w:tr w:rsidR="00C102FE" w:rsidRPr="00C102FE" w14:paraId="029198DD" w14:textId="77777777" w:rsidTr="00C1055A">
        <w:trPr>
          <w:trHeight w:val="228"/>
        </w:trPr>
        <w:tc>
          <w:tcPr>
            <w:tcW w:w="5260" w:type="dxa"/>
            <w:tcBorders>
              <w:top w:val="single" w:sz="4" w:space="0" w:color="B3B3B3"/>
              <w:bottom w:val="nil"/>
            </w:tcBorders>
            <w:shd w:val="clear" w:color="auto" w:fill="F2F2F2"/>
          </w:tcPr>
          <w:p w14:paraId="7C4FC444" w14:textId="77777777" w:rsidR="00930630" w:rsidRPr="00C102FE" w:rsidRDefault="00930630" w:rsidP="00C102FE">
            <w:pPr>
              <w:autoSpaceDE w:val="0"/>
              <w:autoSpaceDN w:val="0"/>
              <w:adjustRightInd w:val="0"/>
              <w:spacing w:before="45" w:after="45" w:line="240" w:lineRule="auto"/>
              <w:ind w:left="57" w:right="108"/>
              <w:rPr>
                <w:rFonts w:ascii="Arial (Body)" w:hAnsi="Arial (Body)" w:cs="Arial"/>
                <w:b/>
                <w:color w:val="265A9A"/>
                <w:sz w:val="18"/>
              </w:rPr>
            </w:pPr>
            <w:r w:rsidRPr="00C102FE">
              <w:rPr>
                <w:rFonts w:ascii="Arial (Body)" w:hAnsi="Arial (Body)" w:cs="Arial"/>
                <w:b/>
                <w:color w:val="265A9A"/>
                <w:sz w:val="18"/>
              </w:rPr>
              <w:t>Domestic intermediate inputs</w:t>
            </w:r>
          </w:p>
        </w:tc>
        <w:tc>
          <w:tcPr>
            <w:tcW w:w="2189" w:type="dxa"/>
            <w:tcBorders>
              <w:top w:val="single" w:sz="4" w:space="0" w:color="B3B3B3"/>
              <w:bottom w:val="nil"/>
            </w:tcBorders>
            <w:shd w:val="clear" w:color="auto" w:fill="F2F2F2"/>
          </w:tcPr>
          <w:p w14:paraId="1B295061" w14:textId="77777777" w:rsidR="00930630" w:rsidRPr="00C102FE" w:rsidRDefault="00930630" w:rsidP="00C102FE">
            <w:pPr>
              <w:autoSpaceDE w:val="0"/>
              <w:autoSpaceDN w:val="0"/>
              <w:adjustRightInd w:val="0"/>
              <w:spacing w:before="45" w:after="45" w:line="240" w:lineRule="auto"/>
              <w:ind w:left="57" w:right="108"/>
              <w:jc w:val="right"/>
              <w:rPr>
                <w:rFonts w:ascii="Arial (Body)" w:hAnsi="Arial (Body)" w:cs="Arial"/>
                <w:color w:val="000000"/>
                <w:sz w:val="18"/>
              </w:rPr>
            </w:pPr>
            <w:r w:rsidRPr="00C102FE">
              <w:rPr>
                <w:rFonts w:ascii="Arial (Body)" w:hAnsi="Arial (Body)" w:cs="Arial"/>
                <w:color w:val="000000"/>
                <w:sz w:val="18"/>
              </w:rPr>
              <w:t>13,855</w:t>
            </w:r>
          </w:p>
        </w:tc>
        <w:tc>
          <w:tcPr>
            <w:tcW w:w="2189" w:type="dxa"/>
            <w:tcBorders>
              <w:top w:val="single" w:sz="4" w:space="0" w:color="B3B3B3"/>
              <w:bottom w:val="nil"/>
            </w:tcBorders>
            <w:shd w:val="clear" w:color="auto" w:fill="F2F2F2"/>
          </w:tcPr>
          <w:p w14:paraId="1AFD4D77" w14:textId="77777777" w:rsidR="00930630" w:rsidRPr="00C102FE" w:rsidRDefault="00930630" w:rsidP="00C102FE">
            <w:pPr>
              <w:autoSpaceDE w:val="0"/>
              <w:autoSpaceDN w:val="0"/>
              <w:adjustRightInd w:val="0"/>
              <w:spacing w:before="45" w:after="45" w:line="240" w:lineRule="auto"/>
              <w:ind w:left="57" w:right="108"/>
              <w:jc w:val="right"/>
              <w:rPr>
                <w:rFonts w:ascii="Arial (Body)" w:hAnsi="Arial (Body)" w:cs="Arial"/>
                <w:color w:val="000000"/>
                <w:sz w:val="18"/>
              </w:rPr>
            </w:pPr>
            <w:r w:rsidRPr="00C102FE">
              <w:rPr>
                <w:rFonts w:ascii="Arial (Body)" w:hAnsi="Arial (Body)" w:cs="Arial"/>
                <w:color w:val="000000"/>
                <w:sz w:val="18"/>
              </w:rPr>
              <w:t>46%</w:t>
            </w:r>
          </w:p>
        </w:tc>
      </w:tr>
      <w:tr w:rsidR="00C102FE" w:rsidRPr="00C102FE" w14:paraId="510573C9" w14:textId="77777777" w:rsidTr="00C1055A">
        <w:trPr>
          <w:trHeight w:val="252"/>
        </w:trPr>
        <w:tc>
          <w:tcPr>
            <w:tcW w:w="5260" w:type="dxa"/>
            <w:tcBorders>
              <w:top w:val="nil"/>
              <w:bottom w:val="nil"/>
            </w:tcBorders>
            <w:shd w:val="clear" w:color="auto" w:fill="auto"/>
          </w:tcPr>
          <w:p w14:paraId="26A20677" w14:textId="77777777" w:rsidR="00930630" w:rsidRPr="00C102FE" w:rsidRDefault="00930630" w:rsidP="00C102FE">
            <w:pPr>
              <w:autoSpaceDE w:val="0"/>
              <w:autoSpaceDN w:val="0"/>
              <w:adjustRightInd w:val="0"/>
              <w:spacing w:before="45" w:after="45" w:line="240" w:lineRule="auto"/>
              <w:ind w:left="57" w:right="108"/>
              <w:rPr>
                <w:rFonts w:ascii="Arial (Body)" w:hAnsi="Arial (Body)" w:cs="Arial"/>
                <w:b/>
                <w:color w:val="265A9A"/>
                <w:sz w:val="18"/>
              </w:rPr>
            </w:pPr>
            <w:r w:rsidRPr="00C102FE">
              <w:rPr>
                <w:rFonts w:ascii="Arial (Body)" w:hAnsi="Arial (Body)" w:cs="Arial"/>
                <w:b/>
                <w:color w:val="265A9A"/>
                <w:sz w:val="18"/>
              </w:rPr>
              <w:t>Imported intermediate inputs</w:t>
            </w:r>
          </w:p>
        </w:tc>
        <w:tc>
          <w:tcPr>
            <w:tcW w:w="2189" w:type="dxa"/>
            <w:tcBorders>
              <w:top w:val="nil"/>
              <w:bottom w:val="nil"/>
            </w:tcBorders>
            <w:shd w:val="clear" w:color="auto" w:fill="auto"/>
          </w:tcPr>
          <w:p w14:paraId="30DED535" w14:textId="77777777" w:rsidR="00930630" w:rsidRPr="00C102FE" w:rsidRDefault="00930630" w:rsidP="00C102FE">
            <w:pPr>
              <w:autoSpaceDE w:val="0"/>
              <w:autoSpaceDN w:val="0"/>
              <w:adjustRightInd w:val="0"/>
              <w:spacing w:before="45" w:after="45" w:line="240" w:lineRule="auto"/>
              <w:ind w:left="57" w:right="108"/>
              <w:jc w:val="right"/>
              <w:rPr>
                <w:rFonts w:ascii="Arial (Body)" w:hAnsi="Arial (Body)" w:cs="Arial"/>
                <w:color w:val="000000"/>
                <w:sz w:val="18"/>
              </w:rPr>
            </w:pPr>
            <w:r w:rsidRPr="00C102FE">
              <w:rPr>
                <w:rFonts w:ascii="Arial (Body)" w:hAnsi="Arial (Body)" w:cs="Arial"/>
                <w:color w:val="000000"/>
                <w:sz w:val="18"/>
              </w:rPr>
              <w:t>5,381</w:t>
            </w:r>
          </w:p>
        </w:tc>
        <w:tc>
          <w:tcPr>
            <w:tcW w:w="2189" w:type="dxa"/>
            <w:tcBorders>
              <w:top w:val="nil"/>
              <w:bottom w:val="nil"/>
            </w:tcBorders>
            <w:shd w:val="clear" w:color="auto" w:fill="auto"/>
          </w:tcPr>
          <w:p w14:paraId="6FA611CA" w14:textId="77777777" w:rsidR="00930630" w:rsidRPr="00C102FE" w:rsidRDefault="00930630" w:rsidP="00C102FE">
            <w:pPr>
              <w:autoSpaceDE w:val="0"/>
              <w:autoSpaceDN w:val="0"/>
              <w:adjustRightInd w:val="0"/>
              <w:spacing w:before="45" w:after="45" w:line="240" w:lineRule="auto"/>
              <w:ind w:left="57" w:right="108"/>
              <w:jc w:val="right"/>
              <w:rPr>
                <w:rFonts w:ascii="Arial (Body)" w:hAnsi="Arial (Body)" w:cs="Arial"/>
                <w:color w:val="000000"/>
                <w:sz w:val="18"/>
              </w:rPr>
            </w:pPr>
            <w:r w:rsidRPr="00C102FE">
              <w:rPr>
                <w:rFonts w:ascii="Arial (Body)" w:hAnsi="Arial (Body)" w:cs="Arial"/>
                <w:color w:val="000000"/>
                <w:sz w:val="18"/>
              </w:rPr>
              <w:t>18%</w:t>
            </w:r>
          </w:p>
        </w:tc>
      </w:tr>
      <w:tr w:rsidR="00C102FE" w:rsidRPr="00C102FE" w14:paraId="11FAFB45" w14:textId="77777777" w:rsidTr="00C1055A">
        <w:trPr>
          <w:trHeight w:val="252"/>
        </w:trPr>
        <w:tc>
          <w:tcPr>
            <w:tcW w:w="5260" w:type="dxa"/>
            <w:tcBorders>
              <w:bottom w:val="nil"/>
            </w:tcBorders>
            <w:shd w:val="clear" w:color="auto" w:fill="F2F2F2"/>
          </w:tcPr>
          <w:p w14:paraId="5937B42B" w14:textId="77777777" w:rsidR="00930630" w:rsidRPr="00C102FE" w:rsidRDefault="00930630" w:rsidP="00C102FE">
            <w:pPr>
              <w:autoSpaceDE w:val="0"/>
              <w:autoSpaceDN w:val="0"/>
              <w:adjustRightInd w:val="0"/>
              <w:spacing w:before="45" w:after="45" w:line="240" w:lineRule="auto"/>
              <w:ind w:left="57" w:right="108"/>
              <w:rPr>
                <w:rFonts w:ascii="Arial (Body)" w:hAnsi="Arial (Body)" w:cs="Arial"/>
                <w:b/>
                <w:color w:val="265A9A"/>
                <w:sz w:val="18"/>
              </w:rPr>
            </w:pPr>
            <w:r w:rsidRPr="00C102FE">
              <w:rPr>
                <w:rFonts w:ascii="Arial (Body)" w:hAnsi="Arial (Body)" w:cs="Arial"/>
                <w:b/>
                <w:color w:val="265A9A"/>
                <w:sz w:val="18"/>
              </w:rPr>
              <w:t>Margins</w:t>
            </w:r>
          </w:p>
        </w:tc>
        <w:tc>
          <w:tcPr>
            <w:tcW w:w="2189" w:type="dxa"/>
            <w:tcBorders>
              <w:bottom w:val="nil"/>
            </w:tcBorders>
            <w:shd w:val="clear" w:color="auto" w:fill="F2F2F2"/>
          </w:tcPr>
          <w:p w14:paraId="4907C0C5" w14:textId="77777777" w:rsidR="00930630" w:rsidRPr="00C102FE" w:rsidRDefault="00930630" w:rsidP="00C102FE">
            <w:pPr>
              <w:autoSpaceDE w:val="0"/>
              <w:autoSpaceDN w:val="0"/>
              <w:adjustRightInd w:val="0"/>
              <w:spacing w:before="45" w:after="45" w:line="240" w:lineRule="auto"/>
              <w:ind w:left="57" w:right="108"/>
              <w:jc w:val="right"/>
              <w:rPr>
                <w:rFonts w:ascii="Arial (Body)" w:hAnsi="Arial (Body)" w:cs="Arial"/>
                <w:color w:val="000000"/>
                <w:sz w:val="18"/>
              </w:rPr>
            </w:pPr>
            <w:r w:rsidRPr="00C102FE">
              <w:rPr>
                <w:rFonts w:ascii="Arial (Body)" w:hAnsi="Arial (Body)" w:cs="Arial"/>
                <w:color w:val="000000"/>
                <w:sz w:val="18"/>
              </w:rPr>
              <w:t>877</w:t>
            </w:r>
          </w:p>
        </w:tc>
        <w:tc>
          <w:tcPr>
            <w:tcW w:w="2189" w:type="dxa"/>
            <w:tcBorders>
              <w:bottom w:val="nil"/>
            </w:tcBorders>
            <w:shd w:val="clear" w:color="auto" w:fill="F2F2F2"/>
          </w:tcPr>
          <w:p w14:paraId="497B15AA" w14:textId="77777777" w:rsidR="00930630" w:rsidRPr="00C102FE" w:rsidRDefault="00930630" w:rsidP="00C102FE">
            <w:pPr>
              <w:autoSpaceDE w:val="0"/>
              <w:autoSpaceDN w:val="0"/>
              <w:adjustRightInd w:val="0"/>
              <w:spacing w:before="45" w:after="45" w:line="240" w:lineRule="auto"/>
              <w:ind w:left="57" w:right="108"/>
              <w:jc w:val="right"/>
              <w:rPr>
                <w:rFonts w:ascii="Arial (Body)" w:hAnsi="Arial (Body)" w:cs="Arial"/>
                <w:color w:val="000000"/>
                <w:sz w:val="18"/>
              </w:rPr>
            </w:pPr>
            <w:r w:rsidRPr="00C102FE">
              <w:rPr>
                <w:rFonts w:ascii="Arial (Body)" w:hAnsi="Arial (Body)" w:cs="Arial"/>
                <w:color w:val="000000"/>
                <w:sz w:val="18"/>
              </w:rPr>
              <w:t>3%</w:t>
            </w:r>
          </w:p>
        </w:tc>
      </w:tr>
      <w:tr w:rsidR="00C102FE" w:rsidRPr="00C102FE" w14:paraId="4C2A6E73" w14:textId="77777777" w:rsidTr="00C1055A">
        <w:trPr>
          <w:trHeight w:val="252"/>
        </w:trPr>
        <w:tc>
          <w:tcPr>
            <w:tcW w:w="5260" w:type="dxa"/>
            <w:tcBorders>
              <w:top w:val="nil"/>
              <w:bottom w:val="nil"/>
            </w:tcBorders>
            <w:shd w:val="clear" w:color="auto" w:fill="auto"/>
          </w:tcPr>
          <w:p w14:paraId="648637BE" w14:textId="77777777" w:rsidR="00930630" w:rsidRPr="00C102FE" w:rsidRDefault="00930630" w:rsidP="00C102FE">
            <w:pPr>
              <w:autoSpaceDE w:val="0"/>
              <w:autoSpaceDN w:val="0"/>
              <w:adjustRightInd w:val="0"/>
              <w:spacing w:before="45" w:after="45" w:line="240" w:lineRule="auto"/>
              <w:ind w:left="57" w:right="108"/>
              <w:rPr>
                <w:rFonts w:ascii="Arial (Body)" w:hAnsi="Arial (Body)" w:cs="Arial"/>
                <w:b/>
                <w:color w:val="265A9A"/>
                <w:sz w:val="18"/>
              </w:rPr>
            </w:pPr>
            <w:r w:rsidRPr="00C102FE">
              <w:rPr>
                <w:rFonts w:ascii="Arial (Body)" w:hAnsi="Arial (Body)" w:cs="Arial"/>
                <w:b/>
                <w:color w:val="265A9A"/>
                <w:sz w:val="18"/>
              </w:rPr>
              <w:t>Duty</w:t>
            </w:r>
          </w:p>
        </w:tc>
        <w:tc>
          <w:tcPr>
            <w:tcW w:w="2189" w:type="dxa"/>
            <w:tcBorders>
              <w:top w:val="nil"/>
              <w:bottom w:val="nil"/>
            </w:tcBorders>
            <w:shd w:val="clear" w:color="auto" w:fill="auto"/>
          </w:tcPr>
          <w:p w14:paraId="0C155E46" w14:textId="77777777" w:rsidR="00930630" w:rsidRPr="00C102FE" w:rsidRDefault="00930630" w:rsidP="00C102FE">
            <w:pPr>
              <w:autoSpaceDE w:val="0"/>
              <w:autoSpaceDN w:val="0"/>
              <w:adjustRightInd w:val="0"/>
              <w:spacing w:before="45" w:after="45" w:line="240" w:lineRule="auto"/>
              <w:ind w:left="57" w:right="108"/>
              <w:jc w:val="right"/>
              <w:rPr>
                <w:rFonts w:ascii="Arial (Body)" w:hAnsi="Arial (Body)" w:cs="Arial"/>
                <w:color w:val="000000"/>
                <w:sz w:val="18"/>
              </w:rPr>
            </w:pPr>
            <w:r w:rsidRPr="00C102FE">
              <w:rPr>
                <w:rFonts w:ascii="Arial (Body)" w:hAnsi="Arial (Body)" w:cs="Arial"/>
                <w:color w:val="000000"/>
                <w:sz w:val="18"/>
              </w:rPr>
              <w:t>3</w:t>
            </w:r>
          </w:p>
        </w:tc>
        <w:tc>
          <w:tcPr>
            <w:tcW w:w="2189" w:type="dxa"/>
            <w:tcBorders>
              <w:top w:val="nil"/>
              <w:bottom w:val="nil"/>
            </w:tcBorders>
            <w:shd w:val="clear" w:color="auto" w:fill="auto"/>
          </w:tcPr>
          <w:p w14:paraId="2ACE6CA3" w14:textId="77777777" w:rsidR="00930630" w:rsidRPr="00C102FE" w:rsidRDefault="00930630" w:rsidP="00C102FE">
            <w:pPr>
              <w:autoSpaceDE w:val="0"/>
              <w:autoSpaceDN w:val="0"/>
              <w:adjustRightInd w:val="0"/>
              <w:spacing w:before="45" w:after="45" w:line="240" w:lineRule="auto"/>
              <w:ind w:left="57" w:right="108"/>
              <w:jc w:val="right"/>
              <w:rPr>
                <w:rFonts w:ascii="Arial (Body)" w:hAnsi="Arial (Body)" w:cs="Arial"/>
                <w:color w:val="000000"/>
                <w:sz w:val="18"/>
              </w:rPr>
            </w:pPr>
            <w:r w:rsidRPr="00C102FE">
              <w:rPr>
                <w:rFonts w:ascii="Arial (Body)" w:hAnsi="Arial (Body)" w:cs="Arial"/>
                <w:color w:val="000000"/>
                <w:sz w:val="18"/>
              </w:rPr>
              <w:t>0%</w:t>
            </w:r>
          </w:p>
        </w:tc>
      </w:tr>
      <w:tr w:rsidR="00C102FE" w:rsidRPr="00C102FE" w14:paraId="03BC94A8" w14:textId="77777777" w:rsidTr="00C1055A">
        <w:trPr>
          <w:trHeight w:val="252"/>
        </w:trPr>
        <w:tc>
          <w:tcPr>
            <w:tcW w:w="5260" w:type="dxa"/>
            <w:tcBorders>
              <w:bottom w:val="nil"/>
            </w:tcBorders>
            <w:shd w:val="clear" w:color="auto" w:fill="F2F2F2"/>
          </w:tcPr>
          <w:p w14:paraId="12DC0553" w14:textId="77777777" w:rsidR="00930630" w:rsidRPr="00C102FE" w:rsidRDefault="00930630" w:rsidP="00C102FE">
            <w:pPr>
              <w:autoSpaceDE w:val="0"/>
              <w:autoSpaceDN w:val="0"/>
              <w:adjustRightInd w:val="0"/>
              <w:spacing w:before="45" w:after="45" w:line="240" w:lineRule="auto"/>
              <w:ind w:left="57" w:right="108"/>
              <w:rPr>
                <w:rFonts w:ascii="Arial (Body)" w:hAnsi="Arial (Body)" w:cs="Arial"/>
                <w:b/>
                <w:color w:val="265A9A"/>
                <w:sz w:val="18"/>
              </w:rPr>
            </w:pPr>
            <w:r w:rsidRPr="00C102FE">
              <w:rPr>
                <w:rFonts w:ascii="Arial (Body)" w:hAnsi="Arial (Body)" w:cs="Arial"/>
                <w:b/>
                <w:color w:val="265A9A"/>
                <w:sz w:val="18"/>
              </w:rPr>
              <w:t>GST</w:t>
            </w:r>
          </w:p>
        </w:tc>
        <w:tc>
          <w:tcPr>
            <w:tcW w:w="2189" w:type="dxa"/>
            <w:tcBorders>
              <w:bottom w:val="nil"/>
            </w:tcBorders>
            <w:shd w:val="clear" w:color="auto" w:fill="F2F2F2"/>
          </w:tcPr>
          <w:p w14:paraId="1DC508F0" w14:textId="77777777" w:rsidR="00930630" w:rsidRPr="00C102FE" w:rsidRDefault="00930630" w:rsidP="00C102FE">
            <w:pPr>
              <w:autoSpaceDE w:val="0"/>
              <w:autoSpaceDN w:val="0"/>
              <w:adjustRightInd w:val="0"/>
              <w:spacing w:before="45" w:after="45" w:line="240" w:lineRule="auto"/>
              <w:ind w:left="57" w:right="108"/>
              <w:jc w:val="right"/>
              <w:rPr>
                <w:rFonts w:ascii="Arial (Body)" w:hAnsi="Arial (Body)" w:cs="Arial"/>
                <w:color w:val="000000"/>
                <w:sz w:val="18"/>
              </w:rPr>
            </w:pPr>
            <w:r w:rsidRPr="00C102FE">
              <w:rPr>
                <w:rFonts w:ascii="Arial (Body)" w:hAnsi="Arial (Body)" w:cs="Arial"/>
                <w:color w:val="000000"/>
                <w:sz w:val="18"/>
              </w:rPr>
              <w:t>0</w:t>
            </w:r>
          </w:p>
        </w:tc>
        <w:tc>
          <w:tcPr>
            <w:tcW w:w="2189" w:type="dxa"/>
            <w:tcBorders>
              <w:bottom w:val="nil"/>
            </w:tcBorders>
            <w:shd w:val="clear" w:color="auto" w:fill="F2F2F2"/>
          </w:tcPr>
          <w:p w14:paraId="2AF4931D" w14:textId="77777777" w:rsidR="00930630" w:rsidRPr="00C102FE" w:rsidRDefault="00930630" w:rsidP="00C102FE">
            <w:pPr>
              <w:autoSpaceDE w:val="0"/>
              <w:autoSpaceDN w:val="0"/>
              <w:adjustRightInd w:val="0"/>
              <w:spacing w:before="45" w:after="45" w:line="240" w:lineRule="auto"/>
              <w:ind w:left="57" w:right="108"/>
              <w:jc w:val="right"/>
              <w:rPr>
                <w:rFonts w:ascii="Arial (Body)" w:hAnsi="Arial (Body)" w:cs="Arial"/>
                <w:color w:val="000000"/>
                <w:sz w:val="18"/>
              </w:rPr>
            </w:pPr>
            <w:r w:rsidRPr="00C102FE">
              <w:rPr>
                <w:rFonts w:ascii="Arial (Body)" w:hAnsi="Arial (Body)" w:cs="Arial"/>
                <w:color w:val="000000"/>
                <w:sz w:val="18"/>
              </w:rPr>
              <w:t>0%</w:t>
            </w:r>
          </w:p>
        </w:tc>
      </w:tr>
      <w:tr w:rsidR="00C102FE" w:rsidRPr="00C102FE" w14:paraId="4973E591" w14:textId="77777777" w:rsidTr="00C1055A">
        <w:trPr>
          <w:trHeight w:val="252"/>
        </w:trPr>
        <w:tc>
          <w:tcPr>
            <w:tcW w:w="5260" w:type="dxa"/>
            <w:tcBorders>
              <w:top w:val="nil"/>
              <w:bottom w:val="nil"/>
            </w:tcBorders>
            <w:shd w:val="clear" w:color="auto" w:fill="auto"/>
          </w:tcPr>
          <w:p w14:paraId="749FB1B1" w14:textId="77777777" w:rsidR="00930630" w:rsidRPr="00C102FE" w:rsidRDefault="00930630" w:rsidP="00C102FE">
            <w:pPr>
              <w:autoSpaceDE w:val="0"/>
              <w:autoSpaceDN w:val="0"/>
              <w:adjustRightInd w:val="0"/>
              <w:spacing w:before="45" w:after="45" w:line="240" w:lineRule="auto"/>
              <w:ind w:left="57" w:right="108"/>
              <w:rPr>
                <w:rFonts w:ascii="Arial (Body)" w:hAnsi="Arial (Body)" w:cs="Arial"/>
                <w:b/>
                <w:color w:val="265A9A"/>
                <w:sz w:val="18"/>
              </w:rPr>
            </w:pPr>
            <w:r w:rsidRPr="00C102FE">
              <w:rPr>
                <w:rFonts w:ascii="Arial (Body)" w:hAnsi="Arial (Body)" w:cs="Arial"/>
                <w:b/>
                <w:color w:val="265A9A"/>
                <w:sz w:val="18"/>
              </w:rPr>
              <w:t>Taxes</w:t>
            </w:r>
          </w:p>
        </w:tc>
        <w:tc>
          <w:tcPr>
            <w:tcW w:w="2189" w:type="dxa"/>
            <w:tcBorders>
              <w:top w:val="nil"/>
              <w:bottom w:val="nil"/>
            </w:tcBorders>
            <w:shd w:val="clear" w:color="auto" w:fill="auto"/>
          </w:tcPr>
          <w:p w14:paraId="2D70CA23" w14:textId="77777777" w:rsidR="00930630" w:rsidRPr="00C102FE" w:rsidRDefault="00930630" w:rsidP="00C102FE">
            <w:pPr>
              <w:autoSpaceDE w:val="0"/>
              <w:autoSpaceDN w:val="0"/>
              <w:adjustRightInd w:val="0"/>
              <w:spacing w:before="45" w:after="45" w:line="240" w:lineRule="auto"/>
              <w:ind w:left="57" w:right="108"/>
              <w:jc w:val="right"/>
              <w:rPr>
                <w:rFonts w:ascii="Arial (Body)" w:hAnsi="Arial (Body)" w:cs="Arial"/>
                <w:color w:val="000000"/>
                <w:sz w:val="18"/>
              </w:rPr>
            </w:pPr>
            <w:r w:rsidRPr="00C102FE">
              <w:rPr>
                <w:rFonts w:ascii="Arial (Body)" w:hAnsi="Arial (Body)" w:cs="Arial"/>
                <w:color w:val="000000"/>
                <w:sz w:val="18"/>
              </w:rPr>
              <w:t>142</w:t>
            </w:r>
          </w:p>
        </w:tc>
        <w:tc>
          <w:tcPr>
            <w:tcW w:w="2189" w:type="dxa"/>
            <w:tcBorders>
              <w:top w:val="nil"/>
              <w:bottom w:val="nil"/>
            </w:tcBorders>
            <w:shd w:val="clear" w:color="auto" w:fill="auto"/>
          </w:tcPr>
          <w:p w14:paraId="5B077DD9" w14:textId="77777777" w:rsidR="00930630" w:rsidRPr="00C102FE" w:rsidRDefault="00930630" w:rsidP="00C102FE">
            <w:pPr>
              <w:autoSpaceDE w:val="0"/>
              <w:autoSpaceDN w:val="0"/>
              <w:adjustRightInd w:val="0"/>
              <w:spacing w:before="45" w:after="45" w:line="240" w:lineRule="auto"/>
              <w:ind w:left="57" w:right="108"/>
              <w:jc w:val="right"/>
              <w:rPr>
                <w:rFonts w:ascii="Arial (Body)" w:hAnsi="Arial (Body)" w:cs="Arial"/>
                <w:color w:val="000000"/>
                <w:sz w:val="18"/>
              </w:rPr>
            </w:pPr>
            <w:r w:rsidRPr="00C102FE">
              <w:rPr>
                <w:rFonts w:ascii="Arial (Body)" w:hAnsi="Arial (Body)" w:cs="Arial"/>
                <w:color w:val="000000"/>
                <w:sz w:val="18"/>
              </w:rPr>
              <w:t>0%</w:t>
            </w:r>
          </w:p>
        </w:tc>
      </w:tr>
      <w:tr w:rsidR="00C102FE" w:rsidRPr="00C102FE" w14:paraId="6D603259" w14:textId="77777777" w:rsidTr="00C1055A">
        <w:trPr>
          <w:trHeight w:val="228"/>
        </w:trPr>
        <w:tc>
          <w:tcPr>
            <w:tcW w:w="5260" w:type="dxa"/>
            <w:tcBorders>
              <w:bottom w:val="nil"/>
            </w:tcBorders>
            <w:shd w:val="clear" w:color="auto" w:fill="F2F2F2"/>
          </w:tcPr>
          <w:p w14:paraId="7E3ACF8D" w14:textId="77777777" w:rsidR="00930630" w:rsidRPr="00C102FE" w:rsidRDefault="00930630" w:rsidP="00C102FE">
            <w:pPr>
              <w:autoSpaceDE w:val="0"/>
              <w:autoSpaceDN w:val="0"/>
              <w:adjustRightInd w:val="0"/>
              <w:spacing w:before="45" w:after="45" w:line="240" w:lineRule="auto"/>
              <w:ind w:left="57" w:right="108"/>
              <w:rPr>
                <w:rFonts w:ascii="Arial (Body)" w:hAnsi="Arial (Body)" w:cs="Arial"/>
                <w:b/>
                <w:color w:val="265A9A"/>
                <w:sz w:val="18"/>
              </w:rPr>
            </w:pPr>
            <w:r w:rsidRPr="00C102FE">
              <w:rPr>
                <w:rFonts w:ascii="Arial (Body)" w:hAnsi="Arial (Body)" w:cs="Arial"/>
                <w:b/>
                <w:color w:val="265A9A"/>
                <w:sz w:val="18"/>
              </w:rPr>
              <w:t>Subsidies</w:t>
            </w:r>
          </w:p>
        </w:tc>
        <w:tc>
          <w:tcPr>
            <w:tcW w:w="2189" w:type="dxa"/>
            <w:tcBorders>
              <w:bottom w:val="nil"/>
            </w:tcBorders>
            <w:shd w:val="clear" w:color="auto" w:fill="F2F2F2"/>
          </w:tcPr>
          <w:p w14:paraId="3139594C" w14:textId="1D060AD9" w:rsidR="00930630" w:rsidRPr="00C102FE" w:rsidRDefault="00953229" w:rsidP="00C102FE">
            <w:pPr>
              <w:autoSpaceDE w:val="0"/>
              <w:autoSpaceDN w:val="0"/>
              <w:adjustRightInd w:val="0"/>
              <w:spacing w:before="45" w:after="45" w:line="240" w:lineRule="auto"/>
              <w:ind w:left="57" w:right="108"/>
              <w:jc w:val="right"/>
              <w:rPr>
                <w:rFonts w:ascii="Arial (Body)" w:hAnsi="Arial (Body)" w:cs="Arial"/>
                <w:color w:val="000000"/>
                <w:sz w:val="18"/>
              </w:rPr>
            </w:pPr>
            <w:r w:rsidRPr="00C102FE">
              <w:rPr>
                <w:rFonts w:ascii="Arial (Body)" w:hAnsi="Arial (Body)" w:cs="Arial"/>
                <w:color w:val="000000"/>
                <w:sz w:val="18"/>
              </w:rPr>
              <w:noBreakHyphen/>
            </w:r>
            <w:r w:rsidR="00930630" w:rsidRPr="00C102FE">
              <w:rPr>
                <w:rFonts w:ascii="Arial (Body)" w:hAnsi="Arial (Body)" w:cs="Arial"/>
                <w:color w:val="000000"/>
                <w:sz w:val="18"/>
              </w:rPr>
              <w:t>10</w:t>
            </w:r>
          </w:p>
        </w:tc>
        <w:tc>
          <w:tcPr>
            <w:tcW w:w="2189" w:type="dxa"/>
            <w:tcBorders>
              <w:bottom w:val="nil"/>
            </w:tcBorders>
            <w:shd w:val="clear" w:color="auto" w:fill="F2F2F2"/>
          </w:tcPr>
          <w:p w14:paraId="002382DE" w14:textId="77777777" w:rsidR="00930630" w:rsidRPr="00C102FE" w:rsidRDefault="00930630" w:rsidP="00C102FE">
            <w:pPr>
              <w:autoSpaceDE w:val="0"/>
              <w:autoSpaceDN w:val="0"/>
              <w:adjustRightInd w:val="0"/>
              <w:spacing w:before="45" w:after="45" w:line="240" w:lineRule="auto"/>
              <w:ind w:left="57" w:right="108"/>
              <w:jc w:val="right"/>
              <w:rPr>
                <w:rFonts w:ascii="Arial (Body)" w:hAnsi="Arial (Body)" w:cs="Arial"/>
                <w:color w:val="000000"/>
                <w:sz w:val="18"/>
              </w:rPr>
            </w:pPr>
            <w:r w:rsidRPr="00C102FE">
              <w:rPr>
                <w:rFonts w:ascii="Arial (Body)" w:hAnsi="Arial (Body)" w:cs="Arial"/>
                <w:color w:val="000000"/>
                <w:sz w:val="18"/>
              </w:rPr>
              <w:t>0%</w:t>
            </w:r>
          </w:p>
        </w:tc>
      </w:tr>
      <w:tr w:rsidR="00C102FE" w:rsidRPr="00C102FE" w14:paraId="2B0075D4" w14:textId="77777777" w:rsidTr="00C1055A">
        <w:trPr>
          <w:trHeight w:val="252"/>
        </w:trPr>
        <w:tc>
          <w:tcPr>
            <w:tcW w:w="5260" w:type="dxa"/>
            <w:tcBorders>
              <w:top w:val="nil"/>
              <w:bottom w:val="nil"/>
            </w:tcBorders>
            <w:shd w:val="clear" w:color="auto" w:fill="auto"/>
          </w:tcPr>
          <w:p w14:paraId="1E7866EA" w14:textId="77777777" w:rsidR="00930630" w:rsidRPr="00C102FE" w:rsidRDefault="00930630" w:rsidP="00C102FE">
            <w:pPr>
              <w:autoSpaceDE w:val="0"/>
              <w:autoSpaceDN w:val="0"/>
              <w:adjustRightInd w:val="0"/>
              <w:spacing w:before="45" w:after="45" w:line="240" w:lineRule="auto"/>
              <w:ind w:left="57" w:right="108"/>
              <w:rPr>
                <w:rFonts w:ascii="Arial (Body)" w:hAnsi="Arial (Body)" w:cs="Arial"/>
                <w:b/>
                <w:color w:val="265A9A"/>
                <w:sz w:val="18"/>
              </w:rPr>
            </w:pPr>
            <w:r w:rsidRPr="00C102FE">
              <w:rPr>
                <w:rFonts w:ascii="Arial (Body)" w:hAnsi="Arial (Body)" w:cs="Arial"/>
                <w:b/>
                <w:color w:val="265A9A"/>
                <w:sz w:val="18"/>
              </w:rPr>
              <w:t>Labour</w:t>
            </w:r>
          </w:p>
        </w:tc>
        <w:tc>
          <w:tcPr>
            <w:tcW w:w="2189" w:type="dxa"/>
            <w:tcBorders>
              <w:top w:val="nil"/>
              <w:bottom w:val="nil"/>
            </w:tcBorders>
            <w:shd w:val="clear" w:color="auto" w:fill="auto"/>
          </w:tcPr>
          <w:p w14:paraId="0C10D423" w14:textId="77777777" w:rsidR="00930630" w:rsidRPr="00C102FE" w:rsidRDefault="00930630" w:rsidP="00C102FE">
            <w:pPr>
              <w:autoSpaceDE w:val="0"/>
              <w:autoSpaceDN w:val="0"/>
              <w:adjustRightInd w:val="0"/>
              <w:spacing w:before="45" w:after="45" w:line="240" w:lineRule="auto"/>
              <w:ind w:left="57" w:right="108"/>
              <w:jc w:val="right"/>
              <w:rPr>
                <w:rFonts w:ascii="Arial (Body)" w:hAnsi="Arial (Body)" w:cs="Arial"/>
                <w:color w:val="000000"/>
                <w:sz w:val="18"/>
              </w:rPr>
            </w:pPr>
            <w:r w:rsidRPr="00C102FE">
              <w:rPr>
                <w:rFonts w:ascii="Arial (Body)" w:hAnsi="Arial (Body)" w:cs="Arial"/>
                <w:color w:val="000000"/>
                <w:sz w:val="18"/>
              </w:rPr>
              <w:t>5,610</w:t>
            </w:r>
          </w:p>
        </w:tc>
        <w:tc>
          <w:tcPr>
            <w:tcW w:w="2189" w:type="dxa"/>
            <w:tcBorders>
              <w:top w:val="nil"/>
              <w:bottom w:val="nil"/>
            </w:tcBorders>
            <w:shd w:val="clear" w:color="auto" w:fill="auto"/>
          </w:tcPr>
          <w:p w14:paraId="7CA6EDDF" w14:textId="77777777" w:rsidR="00930630" w:rsidRPr="00C102FE" w:rsidRDefault="00930630" w:rsidP="00C102FE">
            <w:pPr>
              <w:autoSpaceDE w:val="0"/>
              <w:autoSpaceDN w:val="0"/>
              <w:adjustRightInd w:val="0"/>
              <w:spacing w:before="45" w:after="45" w:line="240" w:lineRule="auto"/>
              <w:ind w:left="57" w:right="108"/>
              <w:jc w:val="right"/>
              <w:rPr>
                <w:rFonts w:ascii="Arial (Body)" w:hAnsi="Arial (Body)" w:cs="Arial"/>
                <w:color w:val="000000"/>
                <w:sz w:val="18"/>
              </w:rPr>
            </w:pPr>
            <w:r w:rsidRPr="00C102FE">
              <w:rPr>
                <w:rFonts w:ascii="Arial (Body)" w:hAnsi="Arial (Body)" w:cs="Arial"/>
                <w:color w:val="000000"/>
                <w:sz w:val="18"/>
              </w:rPr>
              <w:t>19%</w:t>
            </w:r>
          </w:p>
        </w:tc>
      </w:tr>
      <w:tr w:rsidR="00C102FE" w:rsidRPr="00C102FE" w14:paraId="45FD2A08" w14:textId="77777777" w:rsidTr="00C1055A">
        <w:trPr>
          <w:trHeight w:val="252"/>
        </w:trPr>
        <w:tc>
          <w:tcPr>
            <w:tcW w:w="5260" w:type="dxa"/>
            <w:tcBorders>
              <w:bottom w:val="nil"/>
            </w:tcBorders>
            <w:shd w:val="clear" w:color="auto" w:fill="F2F2F2"/>
          </w:tcPr>
          <w:p w14:paraId="4BB51C8F" w14:textId="77777777" w:rsidR="00930630" w:rsidRPr="00C102FE" w:rsidRDefault="00930630" w:rsidP="00C102FE">
            <w:pPr>
              <w:autoSpaceDE w:val="0"/>
              <w:autoSpaceDN w:val="0"/>
              <w:adjustRightInd w:val="0"/>
              <w:spacing w:before="45" w:after="45" w:line="240" w:lineRule="auto"/>
              <w:ind w:left="57" w:right="108"/>
              <w:rPr>
                <w:rFonts w:ascii="Arial (Body)" w:hAnsi="Arial (Body)" w:cs="Arial"/>
                <w:b/>
                <w:color w:val="265A9A"/>
                <w:sz w:val="18"/>
              </w:rPr>
            </w:pPr>
            <w:r w:rsidRPr="00C102FE">
              <w:rPr>
                <w:rFonts w:ascii="Arial (Body)" w:hAnsi="Arial (Body)" w:cs="Arial"/>
                <w:b/>
                <w:color w:val="265A9A"/>
                <w:sz w:val="18"/>
              </w:rPr>
              <w:t>Capital</w:t>
            </w:r>
          </w:p>
        </w:tc>
        <w:tc>
          <w:tcPr>
            <w:tcW w:w="2189" w:type="dxa"/>
            <w:tcBorders>
              <w:bottom w:val="nil"/>
            </w:tcBorders>
            <w:shd w:val="clear" w:color="auto" w:fill="F2F2F2"/>
          </w:tcPr>
          <w:p w14:paraId="7E156BEB" w14:textId="77777777" w:rsidR="00930630" w:rsidRPr="00C102FE" w:rsidRDefault="00930630" w:rsidP="00C102FE">
            <w:pPr>
              <w:autoSpaceDE w:val="0"/>
              <w:autoSpaceDN w:val="0"/>
              <w:adjustRightInd w:val="0"/>
              <w:spacing w:before="45" w:after="45" w:line="240" w:lineRule="auto"/>
              <w:ind w:left="57" w:right="108"/>
              <w:jc w:val="right"/>
              <w:rPr>
                <w:rFonts w:ascii="Arial (Body)" w:hAnsi="Arial (Body)" w:cs="Arial"/>
                <w:color w:val="000000"/>
                <w:sz w:val="18"/>
              </w:rPr>
            </w:pPr>
            <w:r w:rsidRPr="00C102FE">
              <w:rPr>
                <w:rFonts w:ascii="Arial (Body)" w:hAnsi="Arial (Body)" w:cs="Arial"/>
                <w:color w:val="000000"/>
                <w:sz w:val="18"/>
              </w:rPr>
              <w:t>4,116</w:t>
            </w:r>
          </w:p>
        </w:tc>
        <w:tc>
          <w:tcPr>
            <w:tcW w:w="2189" w:type="dxa"/>
            <w:tcBorders>
              <w:bottom w:val="nil"/>
            </w:tcBorders>
            <w:shd w:val="clear" w:color="auto" w:fill="F2F2F2"/>
          </w:tcPr>
          <w:p w14:paraId="16DA0BA3" w14:textId="77777777" w:rsidR="00930630" w:rsidRPr="00C102FE" w:rsidRDefault="00930630" w:rsidP="00C102FE">
            <w:pPr>
              <w:autoSpaceDE w:val="0"/>
              <w:autoSpaceDN w:val="0"/>
              <w:adjustRightInd w:val="0"/>
              <w:spacing w:before="45" w:after="45" w:line="240" w:lineRule="auto"/>
              <w:ind w:left="57" w:right="108"/>
              <w:jc w:val="right"/>
              <w:rPr>
                <w:rFonts w:ascii="Arial (Body)" w:hAnsi="Arial (Body)" w:cs="Arial"/>
                <w:color w:val="000000"/>
                <w:sz w:val="18"/>
              </w:rPr>
            </w:pPr>
            <w:r w:rsidRPr="00C102FE">
              <w:rPr>
                <w:rFonts w:ascii="Arial (Body)" w:hAnsi="Arial (Body)" w:cs="Arial"/>
                <w:color w:val="000000"/>
                <w:sz w:val="18"/>
              </w:rPr>
              <w:t>14%</w:t>
            </w:r>
          </w:p>
        </w:tc>
      </w:tr>
      <w:tr w:rsidR="00C102FE" w:rsidRPr="00C102FE" w14:paraId="150F7E20" w14:textId="77777777" w:rsidTr="008A6F32">
        <w:trPr>
          <w:trHeight w:val="300"/>
        </w:trPr>
        <w:tc>
          <w:tcPr>
            <w:tcW w:w="5260" w:type="dxa"/>
            <w:tcBorders>
              <w:top w:val="nil"/>
              <w:bottom w:val="nil"/>
            </w:tcBorders>
            <w:shd w:val="clear" w:color="auto" w:fill="auto"/>
          </w:tcPr>
          <w:p w14:paraId="1C424921" w14:textId="77777777" w:rsidR="00930630" w:rsidRPr="00C102FE" w:rsidRDefault="00930630" w:rsidP="00C102FE">
            <w:pPr>
              <w:autoSpaceDE w:val="0"/>
              <w:autoSpaceDN w:val="0"/>
              <w:adjustRightInd w:val="0"/>
              <w:spacing w:before="45" w:after="45" w:line="240" w:lineRule="auto"/>
              <w:ind w:left="57" w:right="108"/>
              <w:rPr>
                <w:rFonts w:ascii="Arial (Body)" w:hAnsi="Arial (Body)" w:cs="Arial"/>
                <w:b/>
                <w:color w:val="265A9A"/>
                <w:sz w:val="18"/>
              </w:rPr>
            </w:pPr>
            <w:r w:rsidRPr="00C102FE">
              <w:rPr>
                <w:rFonts w:ascii="Arial (Body)" w:hAnsi="Arial (Body)" w:cs="Arial"/>
                <w:b/>
                <w:color w:val="265A9A"/>
                <w:sz w:val="18"/>
              </w:rPr>
              <w:t>Taxes on goods</w:t>
            </w:r>
          </w:p>
        </w:tc>
        <w:tc>
          <w:tcPr>
            <w:tcW w:w="2189" w:type="dxa"/>
            <w:tcBorders>
              <w:top w:val="nil"/>
              <w:bottom w:val="nil"/>
            </w:tcBorders>
            <w:shd w:val="clear" w:color="auto" w:fill="auto"/>
          </w:tcPr>
          <w:p w14:paraId="35FC30C2" w14:textId="77777777" w:rsidR="00930630" w:rsidRPr="00C102FE" w:rsidRDefault="00930630" w:rsidP="00C102FE">
            <w:pPr>
              <w:autoSpaceDE w:val="0"/>
              <w:autoSpaceDN w:val="0"/>
              <w:adjustRightInd w:val="0"/>
              <w:spacing w:before="45" w:after="45" w:line="240" w:lineRule="auto"/>
              <w:ind w:left="57" w:right="108"/>
              <w:jc w:val="right"/>
              <w:rPr>
                <w:rFonts w:ascii="Arial (Body)" w:hAnsi="Arial (Body)" w:cs="Arial"/>
                <w:color w:val="000000"/>
                <w:sz w:val="18"/>
              </w:rPr>
            </w:pPr>
            <w:r w:rsidRPr="00C102FE">
              <w:rPr>
                <w:rFonts w:ascii="Arial (Body)" w:hAnsi="Arial (Body)" w:cs="Arial"/>
                <w:color w:val="000000"/>
                <w:sz w:val="18"/>
              </w:rPr>
              <w:t>282</w:t>
            </w:r>
          </w:p>
        </w:tc>
        <w:tc>
          <w:tcPr>
            <w:tcW w:w="2189" w:type="dxa"/>
            <w:tcBorders>
              <w:top w:val="nil"/>
              <w:bottom w:val="nil"/>
            </w:tcBorders>
            <w:shd w:val="clear" w:color="auto" w:fill="auto"/>
          </w:tcPr>
          <w:p w14:paraId="26E75E0A" w14:textId="77777777" w:rsidR="00930630" w:rsidRPr="00C102FE" w:rsidRDefault="00930630" w:rsidP="00C102FE">
            <w:pPr>
              <w:autoSpaceDE w:val="0"/>
              <w:autoSpaceDN w:val="0"/>
              <w:adjustRightInd w:val="0"/>
              <w:spacing w:before="45" w:after="45" w:line="240" w:lineRule="auto"/>
              <w:ind w:left="57" w:right="108"/>
              <w:jc w:val="right"/>
              <w:rPr>
                <w:rFonts w:ascii="Arial (Body)" w:hAnsi="Arial (Body)" w:cs="Arial"/>
                <w:color w:val="000000"/>
                <w:sz w:val="18"/>
              </w:rPr>
            </w:pPr>
            <w:r w:rsidRPr="00C102FE">
              <w:rPr>
                <w:rFonts w:ascii="Arial (Body)" w:hAnsi="Arial (Body)" w:cs="Arial"/>
                <w:color w:val="000000"/>
                <w:sz w:val="18"/>
              </w:rPr>
              <w:t>1%</w:t>
            </w:r>
          </w:p>
        </w:tc>
      </w:tr>
      <w:tr w:rsidR="00C102FE" w:rsidRPr="00C102FE" w14:paraId="1A95EAD8" w14:textId="77777777" w:rsidTr="008A6F32">
        <w:trPr>
          <w:trHeight w:val="252"/>
        </w:trPr>
        <w:tc>
          <w:tcPr>
            <w:tcW w:w="5260" w:type="dxa"/>
            <w:tcBorders>
              <w:bottom w:val="single" w:sz="4" w:space="0" w:color="BFBFBF" w:themeColor="background1" w:themeShade="BF"/>
            </w:tcBorders>
            <w:shd w:val="clear" w:color="auto" w:fill="F2F2F2"/>
          </w:tcPr>
          <w:p w14:paraId="0E6658F6" w14:textId="77777777" w:rsidR="00930630" w:rsidRPr="00C102FE" w:rsidRDefault="00930630" w:rsidP="00C102FE">
            <w:pPr>
              <w:autoSpaceDE w:val="0"/>
              <w:autoSpaceDN w:val="0"/>
              <w:adjustRightInd w:val="0"/>
              <w:spacing w:before="45" w:after="45" w:line="240" w:lineRule="auto"/>
              <w:ind w:left="57" w:right="108"/>
              <w:rPr>
                <w:rFonts w:ascii="Arial (Body)" w:hAnsi="Arial (Body)" w:cs="Arial"/>
                <w:b/>
                <w:color w:val="265A9A"/>
                <w:sz w:val="18"/>
              </w:rPr>
            </w:pPr>
            <w:r w:rsidRPr="00C102FE">
              <w:rPr>
                <w:rFonts w:ascii="Arial (Body)" w:hAnsi="Arial (Body)" w:cs="Arial"/>
                <w:b/>
                <w:color w:val="265A9A"/>
                <w:sz w:val="18"/>
              </w:rPr>
              <w:t>Total</w:t>
            </w:r>
          </w:p>
        </w:tc>
        <w:tc>
          <w:tcPr>
            <w:tcW w:w="2189" w:type="dxa"/>
            <w:tcBorders>
              <w:bottom w:val="single" w:sz="4" w:space="0" w:color="BFBFBF" w:themeColor="background1" w:themeShade="BF"/>
            </w:tcBorders>
            <w:shd w:val="clear" w:color="auto" w:fill="F2F2F2"/>
          </w:tcPr>
          <w:p w14:paraId="076F85D9" w14:textId="77777777" w:rsidR="00930630" w:rsidRPr="00C102FE" w:rsidRDefault="00930630" w:rsidP="00C102FE">
            <w:pPr>
              <w:autoSpaceDE w:val="0"/>
              <w:autoSpaceDN w:val="0"/>
              <w:adjustRightInd w:val="0"/>
              <w:spacing w:before="45" w:after="45" w:line="240" w:lineRule="auto"/>
              <w:ind w:left="57" w:right="108"/>
              <w:jc w:val="right"/>
              <w:rPr>
                <w:rFonts w:ascii="Arial (Body)" w:hAnsi="Arial (Body)" w:cs="Arial"/>
                <w:b/>
                <w:color w:val="000000"/>
                <w:sz w:val="18"/>
              </w:rPr>
            </w:pPr>
            <w:r w:rsidRPr="00C102FE">
              <w:rPr>
                <w:rFonts w:ascii="Arial (Body)" w:hAnsi="Arial (Body)" w:cs="Arial"/>
                <w:b/>
                <w:color w:val="000000"/>
                <w:sz w:val="18"/>
              </w:rPr>
              <w:t>30,255</w:t>
            </w:r>
          </w:p>
        </w:tc>
        <w:tc>
          <w:tcPr>
            <w:tcW w:w="2189" w:type="dxa"/>
            <w:tcBorders>
              <w:bottom w:val="single" w:sz="4" w:space="0" w:color="BFBFBF" w:themeColor="background1" w:themeShade="BF"/>
            </w:tcBorders>
            <w:shd w:val="clear" w:color="auto" w:fill="F2F2F2"/>
          </w:tcPr>
          <w:p w14:paraId="5C6E9D50" w14:textId="77777777" w:rsidR="00930630" w:rsidRPr="00C102FE" w:rsidRDefault="00930630" w:rsidP="00C102FE">
            <w:pPr>
              <w:autoSpaceDE w:val="0"/>
              <w:autoSpaceDN w:val="0"/>
              <w:adjustRightInd w:val="0"/>
              <w:spacing w:before="45" w:after="45" w:line="240" w:lineRule="auto"/>
              <w:ind w:left="57" w:right="108"/>
              <w:jc w:val="right"/>
              <w:rPr>
                <w:rFonts w:ascii="Arial (Body)" w:hAnsi="Arial (Body)" w:cs="Arial"/>
                <w:b/>
                <w:color w:val="000000"/>
                <w:sz w:val="18"/>
              </w:rPr>
            </w:pPr>
            <w:r w:rsidRPr="00C102FE">
              <w:rPr>
                <w:rFonts w:ascii="Arial (Body)" w:hAnsi="Arial (Body)" w:cs="Arial"/>
                <w:b/>
                <w:color w:val="000000"/>
                <w:sz w:val="18"/>
              </w:rPr>
              <w:t>100%</w:t>
            </w:r>
          </w:p>
        </w:tc>
      </w:tr>
    </w:tbl>
    <w:p w14:paraId="60BF4175" w14:textId="165D5723" w:rsidR="002E5B9B" w:rsidRDefault="002E5B9B" w:rsidP="002E5B9B">
      <w:pPr>
        <w:pStyle w:val="Note"/>
        <w:rPr>
          <w:lang w:eastAsia="en-AU"/>
        </w:rPr>
      </w:pPr>
      <w:r w:rsidRPr="00C1055A">
        <w:rPr>
          <w:b/>
          <w:bCs/>
          <w:lang w:eastAsia="en-AU"/>
        </w:rPr>
        <w:t>a.</w:t>
      </w:r>
      <w:r>
        <w:rPr>
          <w:lang w:eastAsia="en-AU"/>
        </w:rPr>
        <w:t xml:space="preserve"> </w:t>
      </w:r>
      <w:r w:rsidR="00C1055A">
        <w:rPr>
          <w:lang w:eastAsia="en-AU"/>
        </w:rPr>
        <w:t>F</w:t>
      </w:r>
      <w:r w:rsidR="00716C76">
        <w:rPr>
          <w:lang w:eastAsia="en-AU"/>
        </w:rPr>
        <w:t xml:space="preserve">uel </w:t>
      </w:r>
      <w:r w:rsidR="00C1055A">
        <w:rPr>
          <w:lang w:eastAsia="en-AU"/>
        </w:rPr>
        <w:t>accounted for 20% of total industry costs.</w:t>
      </w:r>
    </w:p>
    <w:p w14:paraId="42B63641" w14:textId="40B4521F" w:rsidR="008F17A9" w:rsidRPr="007F3A29" w:rsidRDefault="008F17A9" w:rsidP="00C102FE">
      <w:pPr>
        <w:pStyle w:val="FigureTableHeading"/>
        <w:rPr>
          <w:lang w:eastAsia="en-AU"/>
        </w:rPr>
      </w:pPr>
      <w:r w:rsidRPr="007F3A29">
        <w:rPr>
          <w:lang w:eastAsia="en-AU"/>
        </w:rPr>
        <w:t>Breakdown of primary factor income</w:t>
      </w:r>
      <w:r w:rsidR="00FF2C68">
        <w:rPr>
          <w:lang w:eastAsia="en-AU"/>
        </w:rPr>
        <w:t>, 2018</w:t>
      </w:r>
      <w:r w:rsidR="00FF2C68">
        <w:rPr>
          <w:lang w:eastAsia="en-AU"/>
        </w:rPr>
        <w:noBreakHyphen/>
        <w:t>19</w:t>
      </w:r>
      <w:r w:rsidRPr="007F3A29">
        <w:rPr>
          <w:lang w:eastAsia="en-AU"/>
        </w:rPr>
        <w:t xml:space="preserve"> ($ million)</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362"/>
        <w:gridCol w:w="1702"/>
        <w:gridCol w:w="1787"/>
        <w:gridCol w:w="1787"/>
      </w:tblGrid>
      <w:tr w:rsidR="00C102FE" w:rsidRPr="009A4367" w14:paraId="7E121ED7" w14:textId="77777777" w:rsidTr="009A4367">
        <w:trPr>
          <w:trHeight w:val="264"/>
          <w:tblHeader/>
        </w:trPr>
        <w:tc>
          <w:tcPr>
            <w:tcW w:w="4362" w:type="dxa"/>
            <w:tcBorders>
              <w:bottom w:val="single" w:sz="4" w:space="0" w:color="B3B3B3"/>
            </w:tcBorders>
            <w:shd w:val="clear" w:color="000000" w:fill="auto"/>
            <w:noWrap/>
            <w:vAlign w:val="bottom"/>
            <w:hideMark/>
          </w:tcPr>
          <w:p w14:paraId="333960AB" w14:textId="77777777" w:rsidR="005E3B0F" w:rsidRPr="009A4367" w:rsidRDefault="005E3B0F" w:rsidP="009A4367">
            <w:pPr>
              <w:spacing w:before="45" w:after="45" w:line="240" w:lineRule="auto"/>
              <w:ind w:left="57" w:right="108"/>
              <w:rPr>
                <w:rFonts w:ascii="Arial (Body)" w:eastAsia="Times New Roman" w:hAnsi="Arial (Body)" w:cs="Arial"/>
                <w:b/>
                <w:color w:val="265A9A"/>
                <w:sz w:val="18"/>
                <w:lang w:eastAsia="en-AU"/>
              </w:rPr>
            </w:pPr>
            <w:r w:rsidRPr="009A4367">
              <w:rPr>
                <w:rFonts w:ascii="Arial (Body)" w:eastAsia="Times New Roman" w:hAnsi="Arial (Body)" w:cs="Arial"/>
                <w:b/>
                <w:color w:val="265A9A"/>
                <w:sz w:val="18"/>
                <w:lang w:eastAsia="en-AU"/>
              </w:rPr>
              <w:t> </w:t>
            </w:r>
          </w:p>
        </w:tc>
        <w:tc>
          <w:tcPr>
            <w:tcW w:w="1702" w:type="dxa"/>
            <w:tcBorders>
              <w:bottom w:val="single" w:sz="4" w:space="0" w:color="B3B3B3"/>
            </w:tcBorders>
            <w:shd w:val="clear" w:color="000000" w:fill="auto"/>
            <w:vAlign w:val="bottom"/>
            <w:hideMark/>
          </w:tcPr>
          <w:p w14:paraId="3B3E6068" w14:textId="77777777" w:rsidR="005E3B0F" w:rsidRPr="009A4367" w:rsidRDefault="005E3B0F" w:rsidP="009A4367">
            <w:pPr>
              <w:spacing w:before="45" w:after="45" w:line="240" w:lineRule="auto"/>
              <w:ind w:left="57" w:right="108"/>
              <w:jc w:val="right"/>
              <w:rPr>
                <w:rFonts w:ascii="Arial (Body)" w:eastAsia="Times New Roman" w:hAnsi="Arial (Body)" w:cs="Arial"/>
                <w:b/>
                <w:iCs/>
                <w:color w:val="265A9A"/>
                <w:sz w:val="18"/>
                <w:lang w:eastAsia="en-AU"/>
              </w:rPr>
            </w:pPr>
            <w:r w:rsidRPr="009A4367">
              <w:rPr>
                <w:rFonts w:ascii="Arial (Body)" w:eastAsia="Times New Roman" w:hAnsi="Arial (Body)" w:cs="Arial"/>
                <w:b/>
                <w:iCs/>
                <w:color w:val="265A9A"/>
                <w:sz w:val="18"/>
                <w:lang w:eastAsia="en-AU"/>
              </w:rPr>
              <w:t>Income</w:t>
            </w:r>
          </w:p>
        </w:tc>
        <w:tc>
          <w:tcPr>
            <w:tcW w:w="1787" w:type="dxa"/>
            <w:tcBorders>
              <w:bottom w:val="single" w:sz="4" w:space="0" w:color="B3B3B3"/>
            </w:tcBorders>
            <w:shd w:val="clear" w:color="000000" w:fill="auto"/>
            <w:vAlign w:val="bottom"/>
            <w:hideMark/>
          </w:tcPr>
          <w:p w14:paraId="630538EA" w14:textId="77777777" w:rsidR="005E3B0F" w:rsidRPr="009A4367" w:rsidRDefault="005E3B0F" w:rsidP="009A4367">
            <w:pPr>
              <w:spacing w:before="45" w:after="45" w:line="240" w:lineRule="auto"/>
              <w:ind w:left="57" w:right="108"/>
              <w:jc w:val="right"/>
              <w:rPr>
                <w:rFonts w:ascii="Arial (Body)" w:eastAsia="Times New Roman" w:hAnsi="Arial (Body)" w:cs="Arial"/>
                <w:b/>
                <w:iCs/>
                <w:color w:val="265A9A"/>
                <w:sz w:val="18"/>
                <w:lang w:eastAsia="en-AU"/>
              </w:rPr>
            </w:pPr>
            <w:r w:rsidRPr="009A4367">
              <w:rPr>
                <w:rFonts w:ascii="Arial (Body)" w:eastAsia="Times New Roman" w:hAnsi="Arial (Body)" w:cs="Arial"/>
                <w:b/>
                <w:iCs/>
                <w:color w:val="265A9A"/>
                <w:sz w:val="18"/>
                <w:lang w:eastAsia="en-AU"/>
              </w:rPr>
              <w:t>Rent</w:t>
            </w:r>
          </w:p>
        </w:tc>
        <w:tc>
          <w:tcPr>
            <w:tcW w:w="1787" w:type="dxa"/>
            <w:tcBorders>
              <w:bottom w:val="single" w:sz="4" w:space="0" w:color="B3B3B3"/>
            </w:tcBorders>
            <w:shd w:val="clear" w:color="000000" w:fill="auto"/>
            <w:vAlign w:val="bottom"/>
            <w:hideMark/>
          </w:tcPr>
          <w:p w14:paraId="5A655F9E" w14:textId="77777777" w:rsidR="005E3B0F" w:rsidRPr="009A4367" w:rsidRDefault="005E3B0F" w:rsidP="009A4367">
            <w:pPr>
              <w:spacing w:before="45" w:after="45" w:line="240" w:lineRule="auto"/>
              <w:ind w:left="57" w:right="108"/>
              <w:jc w:val="right"/>
              <w:rPr>
                <w:rFonts w:ascii="Arial (Body)" w:eastAsia="Times New Roman" w:hAnsi="Arial (Body)" w:cs="Arial"/>
                <w:b/>
                <w:iCs/>
                <w:color w:val="265A9A"/>
                <w:sz w:val="18"/>
                <w:lang w:eastAsia="en-AU"/>
              </w:rPr>
            </w:pPr>
            <w:r w:rsidRPr="009A4367">
              <w:rPr>
                <w:rFonts w:ascii="Arial (Body)" w:eastAsia="Times New Roman" w:hAnsi="Arial (Body)" w:cs="Arial"/>
                <w:b/>
                <w:iCs/>
                <w:color w:val="265A9A"/>
                <w:sz w:val="18"/>
                <w:lang w:eastAsia="en-AU"/>
              </w:rPr>
              <w:t>Remainder</w:t>
            </w:r>
          </w:p>
        </w:tc>
      </w:tr>
      <w:tr w:rsidR="00C102FE" w:rsidRPr="009A4367" w14:paraId="43C4BFC7" w14:textId="77777777" w:rsidTr="009A4367">
        <w:trPr>
          <w:trHeight w:val="264"/>
        </w:trPr>
        <w:tc>
          <w:tcPr>
            <w:tcW w:w="4362" w:type="dxa"/>
            <w:tcBorders>
              <w:top w:val="single" w:sz="4" w:space="0" w:color="B3B3B3"/>
              <w:bottom w:val="nil"/>
            </w:tcBorders>
            <w:shd w:val="clear" w:color="000000" w:fill="F2F2F2"/>
            <w:noWrap/>
            <w:hideMark/>
          </w:tcPr>
          <w:p w14:paraId="4F83DA32" w14:textId="77777777" w:rsidR="005E3B0F" w:rsidRPr="009A4367" w:rsidRDefault="005E3B0F" w:rsidP="009A4367">
            <w:pPr>
              <w:autoSpaceDE w:val="0"/>
              <w:autoSpaceDN w:val="0"/>
              <w:adjustRightInd w:val="0"/>
              <w:spacing w:before="45" w:after="45" w:line="240" w:lineRule="auto"/>
              <w:ind w:left="57" w:right="108"/>
              <w:rPr>
                <w:rFonts w:ascii="Arial (Body)" w:hAnsi="Arial (Body)" w:cs="Arial"/>
                <w:b/>
                <w:color w:val="265A9A"/>
                <w:sz w:val="18"/>
              </w:rPr>
            </w:pPr>
            <w:r w:rsidRPr="009A4367">
              <w:rPr>
                <w:rFonts w:ascii="Arial (Body)" w:hAnsi="Arial (Body)" w:cs="Arial"/>
                <w:b/>
                <w:color w:val="265A9A"/>
                <w:sz w:val="18"/>
              </w:rPr>
              <w:t>Labour income</w:t>
            </w:r>
          </w:p>
        </w:tc>
        <w:tc>
          <w:tcPr>
            <w:tcW w:w="1702" w:type="dxa"/>
            <w:tcBorders>
              <w:top w:val="single" w:sz="4" w:space="0" w:color="B3B3B3"/>
              <w:bottom w:val="nil"/>
            </w:tcBorders>
            <w:shd w:val="clear" w:color="000000" w:fill="F2F2F2"/>
            <w:noWrap/>
            <w:hideMark/>
          </w:tcPr>
          <w:p w14:paraId="10569BEA" w14:textId="77777777" w:rsidR="005E3B0F" w:rsidRPr="009A4367" w:rsidRDefault="005E3B0F" w:rsidP="009A4367">
            <w:pPr>
              <w:spacing w:before="45" w:after="45" w:line="240" w:lineRule="auto"/>
              <w:ind w:left="57" w:right="108"/>
              <w:jc w:val="right"/>
              <w:rPr>
                <w:rFonts w:ascii="Arial (Body)" w:eastAsia="Times New Roman" w:hAnsi="Arial (Body)" w:cs="Arial"/>
                <w:color w:val="000000"/>
                <w:sz w:val="18"/>
                <w:lang w:eastAsia="en-AU"/>
              </w:rPr>
            </w:pPr>
            <w:r w:rsidRPr="009A4367">
              <w:rPr>
                <w:rFonts w:ascii="Arial (Body)" w:eastAsia="Times New Roman" w:hAnsi="Arial (Body)" w:cs="Arial"/>
                <w:color w:val="000000"/>
                <w:sz w:val="18"/>
                <w:lang w:eastAsia="en-AU"/>
              </w:rPr>
              <w:t>5,610</w:t>
            </w:r>
          </w:p>
        </w:tc>
        <w:tc>
          <w:tcPr>
            <w:tcW w:w="1787" w:type="dxa"/>
            <w:tcBorders>
              <w:top w:val="single" w:sz="4" w:space="0" w:color="B3B3B3"/>
              <w:bottom w:val="nil"/>
            </w:tcBorders>
            <w:shd w:val="clear" w:color="000000" w:fill="F2F2F2"/>
            <w:hideMark/>
          </w:tcPr>
          <w:p w14:paraId="65A81B20" w14:textId="77777777" w:rsidR="005E3B0F" w:rsidRPr="009A4367" w:rsidRDefault="005E3B0F" w:rsidP="009A4367">
            <w:pPr>
              <w:spacing w:before="45" w:after="45" w:line="240" w:lineRule="auto"/>
              <w:ind w:left="57" w:right="108"/>
              <w:jc w:val="right"/>
              <w:rPr>
                <w:rFonts w:ascii="Arial (Body)" w:eastAsia="Times New Roman" w:hAnsi="Arial (Body)" w:cs="Arial"/>
                <w:color w:val="000000"/>
                <w:sz w:val="18"/>
                <w:lang w:eastAsia="en-AU"/>
              </w:rPr>
            </w:pPr>
            <w:r w:rsidRPr="009A4367">
              <w:rPr>
                <w:rFonts w:ascii="Arial (Body)" w:eastAsia="Times New Roman" w:hAnsi="Arial (Body)" w:cs="Arial"/>
                <w:color w:val="000000"/>
                <w:sz w:val="18"/>
                <w:lang w:eastAsia="en-AU"/>
              </w:rPr>
              <w:t>1,586</w:t>
            </w:r>
          </w:p>
        </w:tc>
        <w:tc>
          <w:tcPr>
            <w:tcW w:w="1787" w:type="dxa"/>
            <w:tcBorders>
              <w:top w:val="single" w:sz="4" w:space="0" w:color="B3B3B3"/>
              <w:bottom w:val="nil"/>
            </w:tcBorders>
            <w:shd w:val="clear" w:color="000000" w:fill="F2F2F2"/>
            <w:hideMark/>
          </w:tcPr>
          <w:p w14:paraId="7D258086" w14:textId="77777777" w:rsidR="005E3B0F" w:rsidRPr="009A4367" w:rsidRDefault="005E3B0F" w:rsidP="009A4367">
            <w:pPr>
              <w:spacing w:before="45" w:after="45" w:line="240" w:lineRule="auto"/>
              <w:ind w:left="57" w:right="108"/>
              <w:jc w:val="right"/>
              <w:rPr>
                <w:rFonts w:ascii="Arial (Body)" w:eastAsia="Times New Roman" w:hAnsi="Arial (Body)" w:cs="Arial"/>
                <w:color w:val="000000"/>
                <w:sz w:val="18"/>
                <w:lang w:eastAsia="en-AU"/>
              </w:rPr>
            </w:pPr>
            <w:r w:rsidRPr="009A4367">
              <w:rPr>
                <w:rFonts w:ascii="Arial (Body)" w:eastAsia="Times New Roman" w:hAnsi="Arial (Body)" w:cs="Arial"/>
                <w:color w:val="000000"/>
                <w:sz w:val="18"/>
                <w:lang w:eastAsia="en-AU"/>
              </w:rPr>
              <w:t>4,024</w:t>
            </w:r>
          </w:p>
        </w:tc>
      </w:tr>
      <w:tr w:rsidR="00C102FE" w:rsidRPr="009A4367" w14:paraId="29AEC48C" w14:textId="77777777" w:rsidTr="009A4367">
        <w:trPr>
          <w:trHeight w:val="264"/>
        </w:trPr>
        <w:tc>
          <w:tcPr>
            <w:tcW w:w="4362" w:type="dxa"/>
            <w:tcBorders>
              <w:top w:val="nil"/>
              <w:bottom w:val="nil"/>
            </w:tcBorders>
            <w:shd w:val="clear" w:color="000000" w:fill="auto"/>
            <w:noWrap/>
            <w:hideMark/>
          </w:tcPr>
          <w:p w14:paraId="514A71C7" w14:textId="77777777" w:rsidR="005E3B0F" w:rsidRPr="009A4367" w:rsidRDefault="005E3B0F" w:rsidP="009A4367">
            <w:pPr>
              <w:autoSpaceDE w:val="0"/>
              <w:autoSpaceDN w:val="0"/>
              <w:adjustRightInd w:val="0"/>
              <w:spacing w:before="45" w:after="45" w:line="240" w:lineRule="auto"/>
              <w:ind w:left="57" w:right="108"/>
              <w:rPr>
                <w:rFonts w:ascii="Arial (Body)" w:hAnsi="Arial (Body)" w:cs="Arial"/>
                <w:b/>
                <w:color w:val="265A9A"/>
                <w:sz w:val="18"/>
              </w:rPr>
            </w:pPr>
            <w:r w:rsidRPr="009A4367">
              <w:rPr>
                <w:rFonts w:ascii="Arial (Body)" w:hAnsi="Arial (Body)" w:cs="Arial"/>
                <w:b/>
                <w:color w:val="265A9A"/>
                <w:sz w:val="18"/>
              </w:rPr>
              <w:t>Capital income</w:t>
            </w:r>
          </w:p>
        </w:tc>
        <w:tc>
          <w:tcPr>
            <w:tcW w:w="1702" w:type="dxa"/>
            <w:tcBorders>
              <w:top w:val="nil"/>
              <w:bottom w:val="nil"/>
            </w:tcBorders>
            <w:shd w:val="clear" w:color="000000" w:fill="auto"/>
            <w:noWrap/>
            <w:hideMark/>
          </w:tcPr>
          <w:p w14:paraId="2FFBCA71" w14:textId="77777777" w:rsidR="005E3B0F" w:rsidRPr="009A4367" w:rsidRDefault="005E3B0F" w:rsidP="009A4367">
            <w:pPr>
              <w:spacing w:before="45" w:after="45" w:line="240" w:lineRule="auto"/>
              <w:ind w:left="57" w:right="108"/>
              <w:jc w:val="right"/>
              <w:rPr>
                <w:rFonts w:ascii="Arial (Body)" w:eastAsia="Times New Roman" w:hAnsi="Arial (Body)" w:cs="Arial"/>
                <w:color w:val="000000"/>
                <w:sz w:val="18"/>
                <w:lang w:eastAsia="en-AU"/>
              </w:rPr>
            </w:pPr>
            <w:r w:rsidRPr="009A4367">
              <w:rPr>
                <w:rFonts w:ascii="Arial (Body)" w:eastAsia="Times New Roman" w:hAnsi="Arial (Body)" w:cs="Arial"/>
                <w:color w:val="000000"/>
                <w:sz w:val="18"/>
                <w:lang w:eastAsia="en-AU"/>
              </w:rPr>
              <w:t>4,116</w:t>
            </w:r>
          </w:p>
        </w:tc>
        <w:tc>
          <w:tcPr>
            <w:tcW w:w="1787" w:type="dxa"/>
            <w:tcBorders>
              <w:top w:val="nil"/>
              <w:bottom w:val="nil"/>
            </w:tcBorders>
            <w:shd w:val="clear" w:color="000000" w:fill="auto"/>
            <w:hideMark/>
          </w:tcPr>
          <w:p w14:paraId="69922126" w14:textId="77777777" w:rsidR="005E3B0F" w:rsidRPr="009A4367" w:rsidRDefault="005E3B0F" w:rsidP="009A4367">
            <w:pPr>
              <w:spacing w:before="45" w:after="45" w:line="240" w:lineRule="auto"/>
              <w:ind w:left="57" w:right="108"/>
              <w:jc w:val="right"/>
              <w:rPr>
                <w:rFonts w:ascii="Arial (Body)" w:eastAsia="Times New Roman" w:hAnsi="Arial (Body)" w:cs="Arial"/>
                <w:color w:val="000000"/>
                <w:sz w:val="18"/>
                <w:lang w:eastAsia="en-AU"/>
              </w:rPr>
            </w:pPr>
            <w:r w:rsidRPr="009A4367">
              <w:rPr>
                <w:rFonts w:ascii="Arial (Body)" w:eastAsia="Times New Roman" w:hAnsi="Arial (Body)" w:cs="Arial"/>
                <w:color w:val="000000"/>
                <w:sz w:val="18"/>
                <w:lang w:eastAsia="en-AU"/>
              </w:rPr>
              <w:t>1,164</w:t>
            </w:r>
          </w:p>
        </w:tc>
        <w:tc>
          <w:tcPr>
            <w:tcW w:w="1787" w:type="dxa"/>
            <w:tcBorders>
              <w:top w:val="nil"/>
              <w:bottom w:val="nil"/>
            </w:tcBorders>
            <w:shd w:val="clear" w:color="000000" w:fill="auto"/>
            <w:hideMark/>
          </w:tcPr>
          <w:p w14:paraId="260E8F50" w14:textId="77777777" w:rsidR="005E3B0F" w:rsidRPr="009A4367" w:rsidRDefault="005E3B0F" w:rsidP="009A4367">
            <w:pPr>
              <w:spacing w:before="45" w:after="45" w:line="240" w:lineRule="auto"/>
              <w:ind w:left="57" w:right="108"/>
              <w:jc w:val="right"/>
              <w:rPr>
                <w:rFonts w:ascii="Arial (Body)" w:eastAsia="Times New Roman" w:hAnsi="Arial (Body)" w:cs="Arial"/>
                <w:color w:val="000000"/>
                <w:sz w:val="18"/>
                <w:lang w:eastAsia="en-AU"/>
              </w:rPr>
            </w:pPr>
            <w:r w:rsidRPr="009A4367">
              <w:rPr>
                <w:rFonts w:ascii="Arial (Body)" w:eastAsia="Times New Roman" w:hAnsi="Arial (Body)" w:cs="Arial"/>
                <w:color w:val="000000"/>
                <w:sz w:val="18"/>
                <w:lang w:eastAsia="en-AU"/>
              </w:rPr>
              <w:t>2,952</w:t>
            </w:r>
          </w:p>
        </w:tc>
      </w:tr>
      <w:tr w:rsidR="00C102FE" w:rsidRPr="009A4367" w14:paraId="647D87DD" w14:textId="77777777" w:rsidTr="009A4367">
        <w:trPr>
          <w:trHeight w:val="264"/>
        </w:trPr>
        <w:tc>
          <w:tcPr>
            <w:tcW w:w="4362" w:type="dxa"/>
            <w:tcBorders>
              <w:bottom w:val="single" w:sz="4" w:space="0" w:color="B3B3B3"/>
            </w:tcBorders>
            <w:shd w:val="clear" w:color="000000" w:fill="F2F2F2"/>
            <w:noWrap/>
            <w:hideMark/>
          </w:tcPr>
          <w:p w14:paraId="74B577B1" w14:textId="77777777" w:rsidR="005E3B0F" w:rsidRPr="009A4367" w:rsidRDefault="005E3B0F" w:rsidP="009A4367">
            <w:pPr>
              <w:autoSpaceDE w:val="0"/>
              <w:autoSpaceDN w:val="0"/>
              <w:adjustRightInd w:val="0"/>
              <w:spacing w:before="45" w:after="45" w:line="240" w:lineRule="auto"/>
              <w:ind w:left="57" w:right="108"/>
              <w:rPr>
                <w:rFonts w:ascii="Arial (Body)" w:hAnsi="Arial (Body)" w:cs="Arial"/>
                <w:b/>
                <w:color w:val="265A9A"/>
                <w:sz w:val="18"/>
              </w:rPr>
            </w:pPr>
            <w:r w:rsidRPr="009A4367">
              <w:rPr>
                <w:rFonts w:ascii="Arial (Body)" w:hAnsi="Arial (Body)" w:cs="Arial"/>
                <w:b/>
                <w:color w:val="265A9A"/>
                <w:sz w:val="18"/>
              </w:rPr>
              <w:t>Gross primary factor income</w:t>
            </w:r>
          </w:p>
        </w:tc>
        <w:tc>
          <w:tcPr>
            <w:tcW w:w="1702" w:type="dxa"/>
            <w:tcBorders>
              <w:bottom w:val="single" w:sz="4" w:space="0" w:color="B3B3B3"/>
            </w:tcBorders>
            <w:shd w:val="clear" w:color="000000" w:fill="F2F2F2"/>
            <w:noWrap/>
            <w:hideMark/>
          </w:tcPr>
          <w:p w14:paraId="70BDB0DE" w14:textId="77777777" w:rsidR="005E3B0F" w:rsidRPr="009A4367" w:rsidRDefault="005E3B0F" w:rsidP="009A4367">
            <w:pPr>
              <w:autoSpaceDE w:val="0"/>
              <w:autoSpaceDN w:val="0"/>
              <w:adjustRightInd w:val="0"/>
              <w:spacing w:before="45" w:after="45" w:line="240" w:lineRule="auto"/>
              <w:ind w:left="57" w:right="108"/>
              <w:jc w:val="right"/>
              <w:rPr>
                <w:rFonts w:ascii="Arial (Body)" w:hAnsi="Arial (Body)" w:cs="Arial"/>
                <w:color w:val="000000"/>
                <w:sz w:val="18"/>
              </w:rPr>
            </w:pPr>
            <w:r w:rsidRPr="009A4367">
              <w:rPr>
                <w:rFonts w:ascii="Arial (Body)" w:hAnsi="Arial (Body)" w:cs="Arial"/>
                <w:color w:val="000000"/>
                <w:sz w:val="18"/>
              </w:rPr>
              <w:t>9,726</w:t>
            </w:r>
          </w:p>
        </w:tc>
        <w:tc>
          <w:tcPr>
            <w:tcW w:w="1787" w:type="dxa"/>
            <w:tcBorders>
              <w:bottom w:val="single" w:sz="4" w:space="0" w:color="B3B3B3"/>
            </w:tcBorders>
            <w:shd w:val="clear" w:color="000000" w:fill="F2F2F2"/>
            <w:noWrap/>
            <w:hideMark/>
          </w:tcPr>
          <w:p w14:paraId="38372052" w14:textId="77777777" w:rsidR="005E3B0F" w:rsidRPr="009A4367" w:rsidRDefault="005E3B0F" w:rsidP="009A4367">
            <w:pPr>
              <w:autoSpaceDE w:val="0"/>
              <w:autoSpaceDN w:val="0"/>
              <w:adjustRightInd w:val="0"/>
              <w:spacing w:before="45" w:after="45" w:line="240" w:lineRule="auto"/>
              <w:ind w:left="57" w:right="108"/>
              <w:jc w:val="right"/>
              <w:rPr>
                <w:rFonts w:ascii="Arial (Body)" w:hAnsi="Arial (Body)" w:cs="Arial"/>
                <w:color w:val="000000"/>
                <w:sz w:val="18"/>
              </w:rPr>
            </w:pPr>
            <w:r w:rsidRPr="009A4367">
              <w:rPr>
                <w:rFonts w:ascii="Arial (Body)" w:hAnsi="Arial (Body)" w:cs="Arial"/>
                <w:color w:val="000000"/>
                <w:sz w:val="18"/>
              </w:rPr>
              <w:t>2,750</w:t>
            </w:r>
          </w:p>
        </w:tc>
        <w:tc>
          <w:tcPr>
            <w:tcW w:w="1787" w:type="dxa"/>
            <w:tcBorders>
              <w:bottom w:val="single" w:sz="4" w:space="0" w:color="B3B3B3"/>
            </w:tcBorders>
            <w:shd w:val="clear" w:color="000000" w:fill="F2F2F2"/>
            <w:noWrap/>
            <w:hideMark/>
          </w:tcPr>
          <w:p w14:paraId="35DFC461" w14:textId="77777777" w:rsidR="005E3B0F" w:rsidRPr="009A4367" w:rsidRDefault="005E3B0F" w:rsidP="009A4367">
            <w:pPr>
              <w:autoSpaceDE w:val="0"/>
              <w:autoSpaceDN w:val="0"/>
              <w:adjustRightInd w:val="0"/>
              <w:spacing w:before="45" w:after="45" w:line="240" w:lineRule="auto"/>
              <w:ind w:left="57" w:right="108"/>
              <w:jc w:val="right"/>
              <w:rPr>
                <w:rFonts w:ascii="Arial (Body)" w:hAnsi="Arial (Body)" w:cs="Arial"/>
                <w:color w:val="000000"/>
                <w:sz w:val="18"/>
              </w:rPr>
            </w:pPr>
            <w:r w:rsidRPr="009A4367">
              <w:rPr>
                <w:rFonts w:ascii="Arial (Body)" w:hAnsi="Arial (Body)" w:cs="Arial"/>
                <w:color w:val="000000"/>
                <w:sz w:val="18"/>
              </w:rPr>
              <w:t>6,975</w:t>
            </w:r>
          </w:p>
        </w:tc>
      </w:tr>
    </w:tbl>
    <w:p w14:paraId="758929E6" w14:textId="7A0E419D" w:rsidR="008F17A9" w:rsidRPr="00A041A1" w:rsidRDefault="008F17A9" w:rsidP="00C102FE">
      <w:pPr>
        <w:pStyle w:val="FigureTableHeading"/>
      </w:pPr>
      <w:r w:rsidRPr="00A041A1">
        <w:t>Sales of air transport in the model database, 2018</w:t>
      </w:r>
      <w:r w:rsidR="00953229">
        <w:noBreakHyphen/>
      </w:r>
      <w:r w:rsidRPr="00A041A1">
        <w:t>19 ($ million)</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634"/>
        <w:gridCol w:w="1001"/>
        <w:gridCol w:w="1001"/>
        <w:gridCol w:w="1000"/>
        <w:gridCol w:w="1000"/>
        <w:gridCol w:w="1000"/>
        <w:gridCol w:w="1000"/>
        <w:gridCol w:w="1000"/>
        <w:gridCol w:w="1002"/>
      </w:tblGrid>
      <w:tr w:rsidR="00203F2A" w:rsidRPr="009779BF" w14:paraId="2232A714" w14:textId="77777777" w:rsidTr="00203F2A">
        <w:trPr>
          <w:trHeight w:val="252"/>
          <w:tblHeader/>
        </w:trPr>
        <w:tc>
          <w:tcPr>
            <w:tcW w:w="847" w:type="pct"/>
            <w:tcBorders>
              <w:bottom w:val="single" w:sz="4" w:space="0" w:color="B3B3B3"/>
            </w:tcBorders>
            <w:shd w:val="clear" w:color="000000" w:fill="auto"/>
            <w:vAlign w:val="bottom"/>
          </w:tcPr>
          <w:p w14:paraId="0EB7BFCA" w14:textId="77777777" w:rsidR="00896021" w:rsidRPr="00203F2A" w:rsidRDefault="00896021" w:rsidP="00203F2A">
            <w:pPr>
              <w:autoSpaceDE w:val="0"/>
              <w:autoSpaceDN w:val="0"/>
              <w:adjustRightInd w:val="0"/>
              <w:spacing w:before="45" w:after="45" w:line="240" w:lineRule="auto"/>
              <w:ind w:left="57" w:right="108"/>
              <w:rPr>
                <w:rFonts w:ascii="Arial (Body)" w:hAnsi="Arial (Body)" w:cs="Arial"/>
                <w:b/>
                <w:color w:val="265A9A"/>
                <w:sz w:val="18"/>
              </w:rPr>
            </w:pPr>
          </w:p>
        </w:tc>
        <w:tc>
          <w:tcPr>
            <w:tcW w:w="519" w:type="pct"/>
            <w:tcBorders>
              <w:bottom w:val="single" w:sz="4" w:space="0" w:color="B3B3B3"/>
            </w:tcBorders>
            <w:shd w:val="clear" w:color="000000" w:fill="auto"/>
            <w:vAlign w:val="bottom"/>
          </w:tcPr>
          <w:p w14:paraId="3A4562C1"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b/>
                <w:iCs/>
                <w:color w:val="265A9A"/>
                <w:sz w:val="18"/>
              </w:rPr>
            </w:pPr>
            <w:r w:rsidRPr="00203F2A">
              <w:rPr>
                <w:rFonts w:ascii="Arial (Body)" w:hAnsi="Arial (Body)" w:cs="Arial"/>
                <w:b/>
                <w:iCs/>
                <w:color w:val="265A9A"/>
                <w:sz w:val="18"/>
              </w:rPr>
              <w:t>Industry use</w:t>
            </w:r>
          </w:p>
        </w:tc>
        <w:tc>
          <w:tcPr>
            <w:tcW w:w="519" w:type="pct"/>
            <w:tcBorders>
              <w:bottom w:val="single" w:sz="4" w:space="0" w:color="B3B3B3"/>
            </w:tcBorders>
            <w:shd w:val="clear" w:color="000000" w:fill="auto"/>
            <w:vAlign w:val="bottom"/>
          </w:tcPr>
          <w:p w14:paraId="12EA4CB3" w14:textId="6CA92E4A"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b/>
                <w:iCs/>
                <w:color w:val="265A9A"/>
                <w:sz w:val="18"/>
              </w:rPr>
            </w:pPr>
            <w:r w:rsidRPr="00203F2A">
              <w:rPr>
                <w:rFonts w:ascii="Arial (Body)" w:hAnsi="Arial (Body)" w:cs="Arial"/>
                <w:b/>
                <w:iCs/>
                <w:color w:val="265A9A"/>
                <w:sz w:val="18"/>
              </w:rPr>
              <w:t>House</w:t>
            </w:r>
            <w:r w:rsidR="000E25A0" w:rsidRPr="00203F2A">
              <w:rPr>
                <w:rFonts w:ascii="Arial (Body)" w:hAnsi="Arial (Body)" w:cs="Arial"/>
                <w:b/>
                <w:iCs/>
                <w:color w:val="265A9A"/>
                <w:sz w:val="18"/>
              </w:rPr>
              <w:noBreakHyphen/>
            </w:r>
            <w:r w:rsidR="000E25A0" w:rsidRPr="00203F2A">
              <w:rPr>
                <w:rFonts w:ascii="Arial (Body)" w:hAnsi="Arial (Body)" w:cs="Arial"/>
                <w:b/>
                <w:iCs/>
                <w:color w:val="265A9A"/>
                <w:sz w:val="18"/>
              </w:rPr>
              <w:br/>
            </w:r>
            <w:r w:rsidRPr="00203F2A">
              <w:rPr>
                <w:rFonts w:ascii="Arial (Body)" w:hAnsi="Arial (Body)" w:cs="Arial"/>
                <w:b/>
                <w:iCs/>
                <w:color w:val="265A9A"/>
                <w:sz w:val="18"/>
              </w:rPr>
              <w:t>hold</w:t>
            </w:r>
          </w:p>
        </w:tc>
        <w:tc>
          <w:tcPr>
            <w:tcW w:w="519" w:type="pct"/>
            <w:tcBorders>
              <w:bottom w:val="single" w:sz="4" w:space="0" w:color="B3B3B3"/>
            </w:tcBorders>
            <w:shd w:val="clear" w:color="000000" w:fill="auto"/>
            <w:vAlign w:val="bottom"/>
          </w:tcPr>
          <w:p w14:paraId="418D268D" w14:textId="464F13B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b/>
                <w:iCs/>
                <w:color w:val="265A9A"/>
                <w:sz w:val="18"/>
              </w:rPr>
            </w:pPr>
            <w:r w:rsidRPr="00203F2A">
              <w:rPr>
                <w:rFonts w:ascii="Arial (Body)" w:hAnsi="Arial (Body)" w:cs="Arial"/>
                <w:b/>
                <w:iCs/>
                <w:color w:val="265A9A"/>
                <w:sz w:val="18"/>
              </w:rPr>
              <w:t>Govern</w:t>
            </w:r>
            <w:r w:rsidR="000E25A0" w:rsidRPr="00203F2A">
              <w:rPr>
                <w:rFonts w:ascii="Arial (Body)" w:hAnsi="Arial (Body)" w:cs="Arial"/>
                <w:b/>
                <w:iCs/>
                <w:color w:val="265A9A"/>
                <w:sz w:val="18"/>
              </w:rPr>
              <w:noBreakHyphen/>
            </w:r>
            <w:r w:rsidR="000E25A0" w:rsidRPr="00203F2A">
              <w:rPr>
                <w:rFonts w:ascii="Arial (Body)" w:hAnsi="Arial (Body)" w:cs="Arial"/>
                <w:b/>
                <w:iCs/>
                <w:color w:val="265A9A"/>
                <w:sz w:val="18"/>
              </w:rPr>
              <w:br/>
            </w:r>
            <w:proofErr w:type="spellStart"/>
            <w:r w:rsidRPr="00203F2A">
              <w:rPr>
                <w:rFonts w:ascii="Arial (Body)" w:hAnsi="Arial (Body)" w:cs="Arial"/>
                <w:b/>
                <w:iCs/>
                <w:color w:val="265A9A"/>
                <w:sz w:val="18"/>
              </w:rPr>
              <w:t>ment</w:t>
            </w:r>
            <w:proofErr w:type="spellEnd"/>
          </w:p>
        </w:tc>
        <w:tc>
          <w:tcPr>
            <w:tcW w:w="519" w:type="pct"/>
            <w:tcBorders>
              <w:bottom w:val="single" w:sz="4" w:space="0" w:color="B3B3B3"/>
            </w:tcBorders>
            <w:shd w:val="clear" w:color="000000" w:fill="auto"/>
            <w:vAlign w:val="bottom"/>
          </w:tcPr>
          <w:p w14:paraId="5F0CB98D" w14:textId="03DC7515"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b/>
                <w:iCs/>
                <w:color w:val="265A9A"/>
                <w:sz w:val="18"/>
              </w:rPr>
            </w:pPr>
            <w:r w:rsidRPr="00203F2A">
              <w:rPr>
                <w:rFonts w:ascii="Arial (Body)" w:hAnsi="Arial (Body)" w:cs="Arial"/>
                <w:b/>
                <w:iCs/>
                <w:color w:val="265A9A"/>
                <w:sz w:val="18"/>
              </w:rPr>
              <w:t>Invest</w:t>
            </w:r>
            <w:r w:rsidR="005078A7" w:rsidRPr="00203F2A">
              <w:rPr>
                <w:rFonts w:ascii="Arial (Body)" w:hAnsi="Arial (Body)" w:cs="Arial"/>
                <w:b/>
                <w:iCs/>
                <w:color w:val="265A9A"/>
                <w:sz w:val="18"/>
              </w:rPr>
              <w:noBreakHyphen/>
            </w:r>
            <w:r w:rsidR="005078A7" w:rsidRPr="00203F2A">
              <w:rPr>
                <w:rFonts w:ascii="Arial (Body)" w:hAnsi="Arial (Body)" w:cs="Arial"/>
                <w:b/>
                <w:iCs/>
                <w:color w:val="265A9A"/>
                <w:sz w:val="18"/>
              </w:rPr>
              <w:br/>
            </w:r>
            <w:proofErr w:type="spellStart"/>
            <w:r w:rsidRPr="00203F2A">
              <w:rPr>
                <w:rFonts w:ascii="Arial (Body)" w:hAnsi="Arial (Body)" w:cs="Arial"/>
                <w:b/>
                <w:iCs/>
                <w:color w:val="265A9A"/>
                <w:sz w:val="18"/>
              </w:rPr>
              <w:t>ment</w:t>
            </w:r>
            <w:proofErr w:type="spellEnd"/>
          </w:p>
        </w:tc>
        <w:tc>
          <w:tcPr>
            <w:tcW w:w="519" w:type="pct"/>
            <w:tcBorders>
              <w:bottom w:val="single" w:sz="4" w:space="0" w:color="B3B3B3"/>
            </w:tcBorders>
            <w:shd w:val="clear" w:color="000000" w:fill="auto"/>
            <w:vAlign w:val="bottom"/>
          </w:tcPr>
          <w:p w14:paraId="06373742"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b/>
                <w:iCs/>
                <w:color w:val="265A9A"/>
                <w:sz w:val="18"/>
              </w:rPr>
            </w:pPr>
            <w:r w:rsidRPr="00203F2A">
              <w:rPr>
                <w:rFonts w:ascii="Arial (Body)" w:hAnsi="Arial (Body)" w:cs="Arial"/>
                <w:b/>
                <w:iCs/>
                <w:color w:val="265A9A"/>
                <w:sz w:val="18"/>
              </w:rPr>
              <w:t>Stocks</w:t>
            </w:r>
          </w:p>
        </w:tc>
        <w:tc>
          <w:tcPr>
            <w:tcW w:w="519" w:type="pct"/>
            <w:tcBorders>
              <w:bottom w:val="single" w:sz="4" w:space="0" w:color="B3B3B3"/>
            </w:tcBorders>
            <w:shd w:val="clear" w:color="000000" w:fill="auto"/>
            <w:vAlign w:val="bottom"/>
          </w:tcPr>
          <w:p w14:paraId="0F4F9B13"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b/>
                <w:iCs/>
                <w:color w:val="265A9A"/>
                <w:sz w:val="18"/>
              </w:rPr>
            </w:pPr>
            <w:r w:rsidRPr="00203F2A">
              <w:rPr>
                <w:rFonts w:ascii="Arial (Body)" w:hAnsi="Arial (Body)" w:cs="Arial"/>
                <w:b/>
                <w:iCs/>
                <w:color w:val="265A9A"/>
                <w:sz w:val="18"/>
              </w:rPr>
              <w:t>Exports</w:t>
            </w:r>
          </w:p>
        </w:tc>
        <w:tc>
          <w:tcPr>
            <w:tcW w:w="519" w:type="pct"/>
            <w:tcBorders>
              <w:bottom w:val="single" w:sz="4" w:space="0" w:color="B3B3B3"/>
            </w:tcBorders>
            <w:shd w:val="clear" w:color="000000" w:fill="auto"/>
            <w:vAlign w:val="bottom"/>
          </w:tcPr>
          <w:p w14:paraId="7BFCCEF0"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b/>
                <w:iCs/>
                <w:color w:val="265A9A"/>
                <w:sz w:val="18"/>
              </w:rPr>
            </w:pPr>
            <w:r w:rsidRPr="00203F2A">
              <w:rPr>
                <w:rFonts w:ascii="Arial (Body)" w:hAnsi="Arial (Body)" w:cs="Arial"/>
                <w:b/>
                <w:iCs/>
                <w:color w:val="265A9A"/>
                <w:sz w:val="18"/>
              </w:rPr>
              <w:t>Total</w:t>
            </w:r>
          </w:p>
        </w:tc>
        <w:tc>
          <w:tcPr>
            <w:tcW w:w="520" w:type="pct"/>
            <w:tcBorders>
              <w:bottom w:val="single" w:sz="4" w:space="0" w:color="B3B3B3"/>
            </w:tcBorders>
            <w:shd w:val="clear" w:color="000000" w:fill="auto"/>
            <w:vAlign w:val="bottom"/>
          </w:tcPr>
          <w:p w14:paraId="2C9BBF61"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b/>
                <w:iCs/>
                <w:color w:val="265A9A"/>
                <w:sz w:val="18"/>
              </w:rPr>
            </w:pPr>
            <w:r w:rsidRPr="00203F2A">
              <w:rPr>
                <w:rFonts w:ascii="Arial (Body)" w:hAnsi="Arial (Body)" w:cs="Arial"/>
                <w:b/>
                <w:iCs/>
                <w:color w:val="265A9A"/>
                <w:sz w:val="18"/>
              </w:rPr>
              <w:t>Share</w:t>
            </w:r>
          </w:p>
        </w:tc>
      </w:tr>
      <w:tr w:rsidR="00203F2A" w:rsidRPr="009779BF" w14:paraId="00C6C1D7" w14:textId="77777777" w:rsidTr="00203F2A">
        <w:trPr>
          <w:trHeight w:val="252"/>
        </w:trPr>
        <w:tc>
          <w:tcPr>
            <w:tcW w:w="847" w:type="pct"/>
            <w:tcBorders>
              <w:top w:val="single" w:sz="4" w:space="0" w:color="B3B3B3"/>
              <w:bottom w:val="nil"/>
            </w:tcBorders>
            <w:shd w:val="clear" w:color="000000" w:fill="F2F2F2"/>
          </w:tcPr>
          <w:p w14:paraId="561FA6CC" w14:textId="77777777" w:rsidR="00896021" w:rsidRPr="00203F2A" w:rsidRDefault="00896021" w:rsidP="00203F2A">
            <w:pPr>
              <w:autoSpaceDE w:val="0"/>
              <w:autoSpaceDN w:val="0"/>
              <w:adjustRightInd w:val="0"/>
              <w:spacing w:before="45" w:after="45" w:line="240" w:lineRule="auto"/>
              <w:ind w:left="57" w:right="108"/>
              <w:rPr>
                <w:rFonts w:ascii="Arial (Body)" w:hAnsi="Arial (Body)" w:cs="Arial"/>
                <w:b/>
                <w:color w:val="265A9A"/>
                <w:sz w:val="18"/>
              </w:rPr>
            </w:pPr>
            <w:r w:rsidRPr="00203F2A">
              <w:rPr>
                <w:rFonts w:ascii="Arial (Body)" w:hAnsi="Arial (Body)" w:cs="Arial"/>
                <w:b/>
                <w:color w:val="265A9A"/>
                <w:sz w:val="18"/>
              </w:rPr>
              <w:t>Domestic air transport</w:t>
            </w:r>
          </w:p>
        </w:tc>
        <w:tc>
          <w:tcPr>
            <w:tcW w:w="519" w:type="pct"/>
            <w:tcBorders>
              <w:top w:val="single" w:sz="4" w:space="0" w:color="B3B3B3"/>
              <w:bottom w:val="nil"/>
            </w:tcBorders>
            <w:shd w:val="clear" w:color="000000" w:fill="F2F2F2"/>
          </w:tcPr>
          <w:p w14:paraId="174ECC75"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color w:val="000000"/>
                <w:sz w:val="18"/>
              </w:rPr>
            </w:pPr>
            <w:r w:rsidRPr="00203F2A">
              <w:rPr>
                <w:rFonts w:ascii="Arial (Body)" w:hAnsi="Arial (Body)" w:cs="Arial"/>
                <w:color w:val="000000"/>
                <w:sz w:val="18"/>
              </w:rPr>
              <w:t>8,840</w:t>
            </w:r>
          </w:p>
        </w:tc>
        <w:tc>
          <w:tcPr>
            <w:tcW w:w="519" w:type="pct"/>
            <w:tcBorders>
              <w:top w:val="single" w:sz="4" w:space="0" w:color="B3B3B3"/>
              <w:bottom w:val="nil"/>
            </w:tcBorders>
            <w:shd w:val="clear" w:color="000000" w:fill="F2F2F2"/>
          </w:tcPr>
          <w:p w14:paraId="45067101"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color w:val="000000"/>
                <w:sz w:val="18"/>
              </w:rPr>
            </w:pPr>
            <w:r w:rsidRPr="00203F2A">
              <w:rPr>
                <w:rFonts w:ascii="Arial (Body)" w:hAnsi="Arial (Body)" w:cs="Arial"/>
                <w:color w:val="000000"/>
                <w:sz w:val="18"/>
              </w:rPr>
              <w:t>14,103</w:t>
            </w:r>
          </w:p>
        </w:tc>
        <w:tc>
          <w:tcPr>
            <w:tcW w:w="519" w:type="pct"/>
            <w:tcBorders>
              <w:top w:val="single" w:sz="4" w:space="0" w:color="B3B3B3"/>
              <w:bottom w:val="nil"/>
            </w:tcBorders>
            <w:shd w:val="clear" w:color="000000" w:fill="F2F2F2"/>
          </w:tcPr>
          <w:p w14:paraId="232A1EAA"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color w:val="000000"/>
                <w:sz w:val="18"/>
              </w:rPr>
            </w:pPr>
            <w:r w:rsidRPr="00203F2A">
              <w:rPr>
                <w:rFonts w:ascii="Arial (Body)" w:hAnsi="Arial (Body)" w:cs="Arial"/>
                <w:color w:val="000000"/>
                <w:sz w:val="18"/>
              </w:rPr>
              <w:t>0</w:t>
            </w:r>
          </w:p>
        </w:tc>
        <w:tc>
          <w:tcPr>
            <w:tcW w:w="519" w:type="pct"/>
            <w:tcBorders>
              <w:top w:val="single" w:sz="4" w:space="0" w:color="B3B3B3"/>
              <w:bottom w:val="nil"/>
            </w:tcBorders>
            <w:shd w:val="clear" w:color="000000" w:fill="F2F2F2"/>
          </w:tcPr>
          <w:p w14:paraId="21E7176F"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color w:val="000000"/>
                <w:sz w:val="18"/>
              </w:rPr>
            </w:pPr>
            <w:r w:rsidRPr="00203F2A">
              <w:rPr>
                <w:rFonts w:ascii="Arial (Body)" w:hAnsi="Arial (Body)" w:cs="Arial"/>
                <w:color w:val="000000"/>
                <w:sz w:val="18"/>
              </w:rPr>
              <w:t>171</w:t>
            </w:r>
          </w:p>
        </w:tc>
        <w:tc>
          <w:tcPr>
            <w:tcW w:w="519" w:type="pct"/>
            <w:tcBorders>
              <w:top w:val="single" w:sz="4" w:space="0" w:color="B3B3B3"/>
              <w:bottom w:val="nil"/>
            </w:tcBorders>
            <w:shd w:val="clear" w:color="000000" w:fill="F2F2F2"/>
          </w:tcPr>
          <w:p w14:paraId="397AAF3A" w14:textId="6774292B" w:rsidR="00896021" w:rsidRPr="00203F2A" w:rsidRDefault="00953229" w:rsidP="00203F2A">
            <w:pPr>
              <w:autoSpaceDE w:val="0"/>
              <w:autoSpaceDN w:val="0"/>
              <w:adjustRightInd w:val="0"/>
              <w:spacing w:before="45" w:after="45" w:line="240" w:lineRule="auto"/>
              <w:ind w:left="57" w:right="108"/>
              <w:jc w:val="right"/>
              <w:rPr>
                <w:rFonts w:ascii="Arial (Body)" w:hAnsi="Arial (Body)" w:cs="Arial"/>
                <w:color w:val="000000"/>
                <w:sz w:val="18"/>
              </w:rPr>
            </w:pPr>
            <w:r w:rsidRPr="00203F2A">
              <w:rPr>
                <w:rFonts w:ascii="Arial (Body)" w:hAnsi="Arial (Body)" w:cs="Arial"/>
                <w:color w:val="000000"/>
                <w:sz w:val="18"/>
              </w:rPr>
              <w:noBreakHyphen/>
            </w:r>
            <w:r w:rsidR="00896021" w:rsidRPr="00203F2A">
              <w:rPr>
                <w:rFonts w:ascii="Arial (Body)" w:hAnsi="Arial (Body)" w:cs="Arial"/>
                <w:color w:val="000000"/>
                <w:sz w:val="18"/>
              </w:rPr>
              <w:t>123</w:t>
            </w:r>
          </w:p>
        </w:tc>
        <w:tc>
          <w:tcPr>
            <w:tcW w:w="519" w:type="pct"/>
            <w:tcBorders>
              <w:top w:val="single" w:sz="4" w:space="0" w:color="B3B3B3"/>
              <w:bottom w:val="nil"/>
            </w:tcBorders>
            <w:shd w:val="clear" w:color="000000" w:fill="F2F2F2"/>
          </w:tcPr>
          <w:p w14:paraId="32A11CDD"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color w:val="000000"/>
                <w:sz w:val="18"/>
              </w:rPr>
            </w:pPr>
            <w:r w:rsidRPr="00203F2A">
              <w:rPr>
                <w:rFonts w:ascii="Arial (Body)" w:hAnsi="Arial (Body)" w:cs="Arial"/>
                <w:color w:val="000000"/>
                <w:sz w:val="18"/>
              </w:rPr>
              <w:t>5,772</w:t>
            </w:r>
          </w:p>
        </w:tc>
        <w:tc>
          <w:tcPr>
            <w:tcW w:w="519" w:type="pct"/>
            <w:tcBorders>
              <w:top w:val="single" w:sz="4" w:space="0" w:color="B3B3B3"/>
              <w:bottom w:val="nil"/>
            </w:tcBorders>
            <w:shd w:val="clear" w:color="000000" w:fill="F2F2F2"/>
          </w:tcPr>
          <w:p w14:paraId="69DD0720"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color w:val="000000"/>
                <w:sz w:val="18"/>
              </w:rPr>
            </w:pPr>
            <w:r w:rsidRPr="00203F2A">
              <w:rPr>
                <w:rFonts w:ascii="Arial (Body)" w:hAnsi="Arial (Body)" w:cs="Arial"/>
                <w:color w:val="000000"/>
                <w:sz w:val="18"/>
              </w:rPr>
              <w:t>28,762</w:t>
            </w:r>
          </w:p>
        </w:tc>
        <w:tc>
          <w:tcPr>
            <w:tcW w:w="520" w:type="pct"/>
            <w:tcBorders>
              <w:top w:val="single" w:sz="4" w:space="0" w:color="B3B3B3"/>
              <w:bottom w:val="nil"/>
            </w:tcBorders>
            <w:shd w:val="clear" w:color="000000" w:fill="F2F2F2"/>
          </w:tcPr>
          <w:p w14:paraId="5F674358"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color w:val="000000"/>
                <w:sz w:val="18"/>
              </w:rPr>
            </w:pPr>
            <w:r w:rsidRPr="00203F2A">
              <w:rPr>
                <w:rFonts w:ascii="Arial (Body)" w:hAnsi="Arial (Body)" w:cs="Arial"/>
                <w:color w:val="000000"/>
                <w:sz w:val="18"/>
              </w:rPr>
              <w:t>69%</w:t>
            </w:r>
          </w:p>
        </w:tc>
      </w:tr>
      <w:tr w:rsidR="00203F2A" w:rsidRPr="009779BF" w14:paraId="3CA469C5" w14:textId="77777777" w:rsidTr="00203F2A">
        <w:trPr>
          <w:trHeight w:val="252"/>
        </w:trPr>
        <w:tc>
          <w:tcPr>
            <w:tcW w:w="847" w:type="pct"/>
            <w:tcBorders>
              <w:top w:val="nil"/>
              <w:bottom w:val="nil"/>
            </w:tcBorders>
            <w:shd w:val="clear" w:color="000000" w:fill="auto"/>
          </w:tcPr>
          <w:p w14:paraId="64071398" w14:textId="77777777" w:rsidR="00896021" w:rsidRPr="00203F2A" w:rsidRDefault="00896021" w:rsidP="00203F2A">
            <w:pPr>
              <w:autoSpaceDE w:val="0"/>
              <w:autoSpaceDN w:val="0"/>
              <w:adjustRightInd w:val="0"/>
              <w:spacing w:before="45" w:after="45" w:line="240" w:lineRule="auto"/>
              <w:ind w:left="57" w:right="108"/>
              <w:rPr>
                <w:rFonts w:ascii="Arial (Body)" w:hAnsi="Arial (Body)" w:cs="Arial"/>
                <w:b/>
                <w:color w:val="265A9A"/>
                <w:sz w:val="18"/>
              </w:rPr>
            </w:pPr>
            <w:r w:rsidRPr="00203F2A">
              <w:rPr>
                <w:rFonts w:ascii="Arial (Body)" w:hAnsi="Arial (Body)" w:cs="Arial"/>
                <w:b/>
                <w:color w:val="265A9A"/>
                <w:sz w:val="18"/>
              </w:rPr>
              <w:t>Foreign air transport</w:t>
            </w:r>
          </w:p>
        </w:tc>
        <w:tc>
          <w:tcPr>
            <w:tcW w:w="519" w:type="pct"/>
            <w:tcBorders>
              <w:top w:val="nil"/>
              <w:bottom w:val="nil"/>
            </w:tcBorders>
            <w:shd w:val="clear" w:color="000000" w:fill="auto"/>
          </w:tcPr>
          <w:p w14:paraId="7E879ACA"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color w:val="000000"/>
                <w:sz w:val="18"/>
              </w:rPr>
            </w:pPr>
            <w:r w:rsidRPr="00203F2A">
              <w:rPr>
                <w:rFonts w:ascii="Arial (Body)" w:hAnsi="Arial (Body)" w:cs="Arial"/>
                <w:color w:val="000000"/>
                <w:sz w:val="18"/>
              </w:rPr>
              <w:t>3,284</w:t>
            </w:r>
          </w:p>
        </w:tc>
        <w:tc>
          <w:tcPr>
            <w:tcW w:w="519" w:type="pct"/>
            <w:tcBorders>
              <w:top w:val="nil"/>
              <w:bottom w:val="nil"/>
            </w:tcBorders>
            <w:shd w:val="clear" w:color="000000" w:fill="auto"/>
          </w:tcPr>
          <w:p w14:paraId="334A2441"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color w:val="000000"/>
                <w:sz w:val="18"/>
              </w:rPr>
            </w:pPr>
            <w:r w:rsidRPr="00203F2A">
              <w:rPr>
                <w:rFonts w:ascii="Arial (Body)" w:hAnsi="Arial (Body)" w:cs="Arial"/>
                <w:color w:val="000000"/>
                <w:sz w:val="18"/>
              </w:rPr>
              <w:t>9,405</w:t>
            </w:r>
          </w:p>
        </w:tc>
        <w:tc>
          <w:tcPr>
            <w:tcW w:w="519" w:type="pct"/>
            <w:tcBorders>
              <w:top w:val="nil"/>
              <w:bottom w:val="nil"/>
            </w:tcBorders>
            <w:shd w:val="clear" w:color="000000" w:fill="auto"/>
          </w:tcPr>
          <w:p w14:paraId="3E5DA89B"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color w:val="000000"/>
                <w:sz w:val="18"/>
              </w:rPr>
            </w:pPr>
            <w:r w:rsidRPr="00203F2A">
              <w:rPr>
                <w:rFonts w:ascii="Arial (Body)" w:hAnsi="Arial (Body)" w:cs="Arial"/>
                <w:color w:val="000000"/>
                <w:sz w:val="18"/>
              </w:rPr>
              <w:t>0</w:t>
            </w:r>
          </w:p>
        </w:tc>
        <w:tc>
          <w:tcPr>
            <w:tcW w:w="519" w:type="pct"/>
            <w:tcBorders>
              <w:top w:val="nil"/>
              <w:bottom w:val="nil"/>
            </w:tcBorders>
            <w:shd w:val="clear" w:color="000000" w:fill="auto"/>
          </w:tcPr>
          <w:p w14:paraId="2A1A17BA"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color w:val="000000"/>
                <w:sz w:val="18"/>
              </w:rPr>
            </w:pPr>
            <w:r w:rsidRPr="00203F2A">
              <w:rPr>
                <w:rFonts w:ascii="Arial (Body)" w:hAnsi="Arial (Body)" w:cs="Arial"/>
                <w:color w:val="000000"/>
                <w:sz w:val="18"/>
              </w:rPr>
              <w:t>0</w:t>
            </w:r>
          </w:p>
        </w:tc>
        <w:tc>
          <w:tcPr>
            <w:tcW w:w="519" w:type="pct"/>
            <w:tcBorders>
              <w:top w:val="nil"/>
              <w:bottom w:val="nil"/>
            </w:tcBorders>
            <w:shd w:val="clear" w:color="000000" w:fill="auto"/>
          </w:tcPr>
          <w:p w14:paraId="460D171B"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color w:val="000000"/>
                <w:sz w:val="18"/>
              </w:rPr>
            </w:pPr>
            <w:r w:rsidRPr="00203F2A">
              <w:rPr>
                <w:rFonts w:ascii="Arial (Body)" w:hAnsi="Arial (Body)" w:cs="Arial"/>
                <w:color w:val="000000"/>
                <w:sz w:val="18"/>
              </w:rPr>
              <w:t>0</w:t>
            </w:r>
          </w:p>
        </w:tc>
        <w:tc>
          <w:tcPr>
            <w:tcW w:w="519" w:type="pct"/>
            <w:tcBorders>
              <w:top w:val="nil"/>
              <w:bottom w:val="nil"/>
            </w:tcBorders>
            <w:shd w:val="clear" w:color="000000" w:fill="auto"/>
          </w:tcPr>
          <w:p w14:paraId="7F3C4D28"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color w:val="000000"/>
                <w:sz w:val="18"/>
              </w:rPr>
            </w:pPr>
            <w:r w:rsidRPr="00203F2A">
              <w:rPr>
                <w:rFonts w:ascii="Arial (Body)" w:hAnsi="Arial (Body)" w:cs="Arial"/>
                <w:color w:val="000000"/>
                <w:sz w:val="18"/>
              </w:rPr>
              <w:t>0</w:t>
            </w:r>
          </w:p>
        </w:tc>
        <w:tc>
          <w:tcPr>
            <w:tcW w:w="519" w:type="pct"/>
            <w:tcBorders>
              <w:top w:val="nil"/>
              <w:bottom w:val="nil"/>
            </w:tcBorders>
            <w:shd w:val="clear" w:color="000000" w:fill="auto"/>
          </w:tcPr>
          <w:p w14:paraId="4768FC61"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color w:val="000000"/>
                <w:sz w:val="18"/>
              </w:rPr>
            </w:pPr>
            <w:r w:rsidRPr="00203F2A">
              <w:rPr>
                <w:rFonts w:ascii="Arial (Body)" w:hAnsi="Arial (Body)" w:cs="Arial"/>
                <w:color w:val="000000"/>
                <w:sz w:val="18"/>
              </w:rPr>
              <w:t>12,689</w:t>
            </w:r>
          </w:p>
        </w:tc>
        <w:tc>
          <w:tcPr>
            <w:tcW w:w="520" w:type="pct"/>
            <w:tcBorders>
              <w:top w:val="nil"/>
              <w:bottom w:val="nil"/>
            </w:tcBorders>
            <w:shd w:val="clear" w:color="000000" w:fill="auto"/>
          </w:tcPr>
          <w:p w14:paraId="21A6F107"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color w:val="000000"/>
                <w:sz w:val="18"/>
              </w:rPr>
            </w:pPr>
            <w:r w:rsidRPr="00203F2A">
              <w:rPr>
                <w:rFonts w:ascii="Arial (Body)" w:hAnsi="Arial (Body)" w:cs="Arial"/>
                <w:color w:val="000000"/>
                <w:sz w:val="18"/>
              </w:rPr>
              <w:t>31%</w:t>
            </w:r>
          </w:p>
        </w:tc>
      </w:tr>
      <w:tr w:rsidR="00203F2A" w:rsidRPr="009779BF" w14:paraId="595DFC3D" w14:textId="77777777" w:rsidTr="00203F2A">
        <w:trPr>
          <w:trHeight w:val="252"/>
        </w:trPr>
        <w:tc>
          <w:tcPr>
            <w:tcW w:w="847" w:type="pct"/>
            <w:tcBorders>
              <w:bottom w:val="nil"/>
            </w:tcBorders>
            <w:shd w:val="clear" w:color="000000" w:fill="F2F2F2"/>
          </w:tcPr>
          <w:p w14:paraId="0A7A85D5" w14:textId="77777777" w:rsidR="00896021" w:rsidRPr="00203F2A" w:rsidRDefault="00896021" w:rsidP="00203F2A">
            <w:pPr>
              <w:autoSpaceDE w:val="0"/>
              <w:autoSpaceDN w:val="0"/>
              <w:adjustRightInd w:val="0"/>
              <w:spacing w:before="45" w:after="45" w:line="240" w:lineRule="auto"/>
              <w:ind w:left="57" w:right="108"/>
              <w:rPr>
                <w:rFonts w:ascii="Arial (Body)" w:hAnsi="Arial (Body)" w:cs="Arial"/>
                <w:b/>
                <w:color w:val="265A9A"/>
                <w:sz w:val="18"/>
              </w:rPr>
            </w:pPr>
            <w:r w:rsidRPr="00203F2A">
              <w:rPr>
                <w:rFonts w:ascii="Arial (Body)" w:hAnsi="Arial (Body)" w:cs="Arial"/>
                <w:b/>
                <w:color w:val="265A9A"/>
                <w:sz w:val="18"/>
              </w:rPr>
              <w:t>Air transport</w:t>
            </w:r>
          </w:p>
        </w:tc>
        <w:tc>
          <w:tcPr>
            <w:tcW w:w="519" w:type="pct"/>
            <w:tcBorders>
              <w:bottom w:val="nil"/>
            </w:tcBorders>
            <w:shd w:val="clear" w:color="000000" w:fill="F2F2F2"/>
          </w:tcPr>
          <w:p w14:paraId="196CF900"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color w:val="000000"/>
                <w:sz w:val="18"/>
              </w:rPr>
            </w:pPr>
            <w:r w:rsidRPr="00203F2A">
              <w:rPr>
                <w:rFonts w:ascii="Arial (Body)" w:hAnsi="Arial (Body)" w:cs="Arial"/>
                <w:color w:val="000000"/>
                <w:sz w:val="18"/>
              </w:rPr>
              <w:t>12,124</w:t>
            </w:r>
          </w:p>
        </w:tc>
        <w:tc>
          <w:tcPr>
            <w:tcW w:w="519" w:type="pct"/>
            <w:tcBorders>
              <w:bottom w:val="nil"/>
            </w:tcBorders>
            <w:shd w:val="clear" w:color="000000" w:fill="F2F2F2"/>
          </w:tcPr>
          <w:p w14:paraId="04992675"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color w:val="000000"/>
                <w:sz w:val="18"/>
              </w:rPr>
            </w:pPr>
            <w:r w:rsidRPr="00203F2A">
              <w:rPr>
                <w:rFonts w:ascii="Arial (Body)" w:hAnsi="Arial (Body)" w:cs="Arial"/>
                <w:color w:val="000000"/>
                <w:sz w:val="18"/>
              </w:rPr>
              <w:t>23,508</w:t>
            </w:r>
          </w:p>
        </w:tc>
        <w:tc>
          <w:tcPr>
            <w:tcW w:w="519" w:type="pct"/>
            <w:tcBorders>
              <w:bottom w:val="nil"/>
            </w:tcBorders>
            <w:shd w:val="clear" w:color="000000" w:fill="F2F2F2"/>
          </w:tcPr>
          <w:p w14:paraId="0265057D"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color w:val="000000"/>
                <w:sz w:val="18"/>
              </w:rPr>
            </w:pPr>
            <w:r w:rsidRPr="00203F2A">
              <w:rPr>
                <w:rFonts w:ascii="Arial (Body)" w:hAnsi="Arial (Body)" w:cs="Arial"/>
                <w:color w:val="000000"/>
                <w:sz w:val="18"/>
              </w:rPr>
              <w:t>0</w:t>
            </w:r>
          </w:p>
        </w:tc>
        <w:tc>
          <w:tcPr>
            <w:tcW w:w="519" w:type="pct"/>
            <w:tcBorders>
              <w:bottom w:val="nil"/>
            </w:tcBorders>
            <w:shd w:val="clear" w:color="000000" w:fill="F2F2F2"/>
          </w:tcPr>
          <w:p w14:paraId="78903B9D"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color w:val="000000"/>
                <w:sz w:val="18"/>
              </w:rPr>
            </w:pPr>
            <w:r w:rsidRPr="00203F2A">
              <w:rPr>
                <w:rFonts w:ascii="Arial (Body)" w:hAnsi="Arial (Body)" w:cs="Arial"/>
                <w:color w:val="000000"/>
                <w:sz w:val="18"/>
              </w:rPr>
              <w:t>171</w:t>
            </w:r>
          </w:p>
        </w:tc>
        <w:tc>
          <w:tcPr>
            <w:tcW w:w="519" w:type="pct"/>
            <w:tcBorders>
              <w:bottom w:val="nil"/>
            </w:tcBorders>
            <w:shd w:val="clear" w:color="000000" w:fill="F2F2F2"/>
          </w:tcPr>
          <w:p w14:paraId="504BE083" w14:textId="65C3E21C" w:rsidR="00896021" w:rsidRPr="00203F2A" w:rsidRDefault="00953229" w:rsidP="00203F2A">
            <w:pPr>
              <w:autoSpaceDE w:val="0"/>
              <w:autoSpaceDN w:val="0"/>
              <w:adjustRightInd w:val="0"/>
              <w:spacing w:before="45" w:after="45" w:line="240" w:lineRule="auto"/>
              <w:ind w:left="57" w:right="108"/>
              <w:jc w:val="right"/>
              <w:rPr>
                <w:rFonts w:ascii="Arial (Body)" w:hAnsi="Arial (Body)" w:cs="Arial"/>
                <w:color w:val="000000"/>
                <w:sz w:val="18"/>
              </w:rPr>
            </w:pPr>
            <w:r w:rsidRPr="00203F2A">
              <w:rPr>
                <w:rFonts w:ascii="Arial (Body)" w:hAnsi="Arial (Body)" w:cs="Arial"/>
                <w:color w:val="000000"/>
                <w:sz w:val="18"/>
              </w:rPr>
              <w:noBreakHyphen/>
            </w:r>
            <w:r w:rsidR="00896021" w:rsidRPr="00203F2A">
              <w:rPr>
                <w:rFonts w:ascii="Arial (Body)" w:hAnsi="Arial (Body)" w:cs="Arial"/>
                <w:color w:val="000000"/>
                <w:sz w:val="18"/>
              </w:rPr>
              <w:t>123</w:t>
            </w:r>
          </w:p>
        </w:tc>
        <w:tc>
          <w:tcPr>
            <w:tcW w:w="519" w:type="pct"/>
            <w:tcBorders>
              <w:bottom w:val="nil"/>
            </w:tcBorders>
            <w:shd w:val="clear" w:color="000000" w:fill="F2F2F2"/>
          </w:tcPr>
          <w:p w14:paraId="09F0D058"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color w:val="000000"/>
                <w:sz w:val="18"/>
              </w:rPr>
            </w:pPr>
            <w:r w:rsidRPr="00203F2A">
              <w:rPr>
                <w:rFonts w:ascii="Arial (Body)" w:hAnsi="Arial (Body)" w:cs="Arial"/>
                <w:color w:val="000000"/>
                <w:sz w:val="18"/>
              </w:rPr>
              <w:t>5,772</w:t>
            </w:r>
          </w:p>
        </w:tc>
        <w:tc>
          <w:tcPr>
            <w:tcW w:w="519" w:type="pct"/>
            <w:tcBorders>
              <w:bottom w:val="nil"/>
            </w:tcBorders>
            <w:shd w:val="clear" w:color="000000" w:fill="F2F2F2"/>
          </w:tcPr>
          <w:p w14:paraId="76756FC5"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color w:val="000000"/>
                <w:sz w:val="18"/>
              </w:rPr>
            </w:pPr>
            <w:r w:rsidRPr="00203F2A">
              <w:rPr>
                <w:rFonts w:ascii="Arial (Body)" w:hAnsi="Arial (Body)" w:cs="Arial"/>
                <w:color w:val="000000"/>
                <w:sz w:val="18"/>
              </w:rPr>
              <w:t>41,451</w:t>
            </w:r>
          </w:p>
        </w:tc>
        <w:tc>
          <w:tcPr>
            <w:tcW w:w="520" w:type="pct"/>
            <w:tcBorders>
              <w:bottom w:val="nil"/>
            </w:tcBorders>
            <w:shd w:val="clear" w:color="000000" w:fill="F2F2F2"/>
          </w:tcPr>
          <w:p w14:paraId="124DD46D"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color w:val="000000"/>
                <w:sz w:val="18"/>
              </w:rPr>
            </w:pPr>
            <w:r w:rsidRPr="00203F2A">
              <w:rPr>
                <w:rFonts w:ascii="Arial (Body)" w:hAnsi="Arial (Body)" w:cs="Arial"/>
                <w:color w:val="000000"/>
                <w:sz w:val="18"/>
              </w:rPr>
              <w:t>100%</w:t>
            </w:r>
          </w:p>
        </w:tc>
      </w:tr>
      <w:tr w:rsidR="00203F2A" w:rsidRPr="009779BF" w14:paraId="4A3A6C2D" w14:textId="77777777" w:rsidTr="00203F2A">
        <w:trPr>
          <w:trHeight w:val="252"/>
        </w:trPr>
        <w:tc>
          <w:tcPr>
            <w:tcW w:w="847" w:type="pct"/>
            <w:tcBorders>
              <w:top w:val="nil"/>
            </w:tcBorders>
            <w:shd w:val="clear" w:color="000000" w:fill="auto"/>
          </w:tcPr>
          <w:p w14:paraId="74F9FE2D" w14:textId="77777777" w:rsidR="00896021" w:rsidRPr="00203F2A" w:rsidRDefault="00896021" w:rsidP="00203F2A">
            <w:pPr>
              <w:autoSpaceDE w:val="0"/>
              <w:autoSpaceDN w:val="0"/>
              <w:adjustRightInd w:val="0"/>
              <w:spacing w:before="45" w:after="45" w:line="240" w:lineRule="auto"/>
              <w:ind w:left="57" w:right="108"/>
              <w:rPr>
                <w:rFonts w:ascii="Arial (Body)" w:hAnsi="Arial (Body)" w:cs="Arial"/>
                <w:b/>
                <w:color w:val="265A9A"/>
                <w:sz w:val="18"/>
              </w:rPr>
            </w:pPr>
            <w:r w:rsidRPr="00203F2A">
              <w:rPr>
                <w:rFonts w:ascii="Arial (Body)" w:hAnsi="Arial (Body)" w:cs="Arial"/>
                <w:b/>
                <w:color w:val="265A9A"/>
                <w:sz w:val="18"/>
              </w:rPr>
              <w:t>Share</w:t>
            </w:r>
          </w:p>
        </w:tc>
        <w:tc>
          <w:tcPr>
            <w:tcW w:w="519" w:type="pct"/>
            <w:tcBorders>
              <w:top w:val="nil"/>
            </w:tcBorders>
            <w:shd w:val="clear" w:color="000000" w:fill="auto"/>
          </w:tcPr>
          <w:p w14:paraId="3598FD6F"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color w:val="000000"/>
                <w:sz w:val="18"/>
              </w:rPr>
            </w:pPr>
            <w:r w:rsidRPr="00203F2A">
              <w:rPr>
                <w:rFonts w:ascii="Arial (Body)" w:hAnsi="Arial (Body)" w:cs="Arial"/>
                <w:color w:val="000000"/>
                <w:sz w:val="18"/>
              </w:rPr>
              <w:t>29%</w:t>
            </w:r>
          </w:p>
        </w:tc>
        <w:tc>
          <w:tcPr>
            <w:tcW w:w="519" w:type="pct"/>
            <w:tcBorders>
              <w:top w:val="nil"/>
            </w:tcBorders>
            <w:shd w:val="clear" w:color="000000" w:fill="auto"/>
          </w:tcPr>
          <w:p w14:paraId="493F532E"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color w:val="000000"/>
                <w:sz w:val="18"/>
              </w:rPr>
            </w:pPr>
            <w:r w:rsidRPr="00203F2A">
              <w:rPr>
                <w:rFonts w:ascii="Arial (Body)" w:hAnsi="Arial (Body)" w:cs="Arial"/>
                <w:color w:val="000000"/>
                <w:sz w:val="18"/>
              </w:rPr>
              <w:t>57%</w:t>
            </w:r>
          </w:p>
        </w:tc>
        <w:tc>
          <w:tcPr>
            <w:tcW w:w="519" w:type="pct"/>
            <w:tcBorders>
              <w:top w:val="nil"/>
            </w:tcBorders>
            <w:shd w:val="clear" w:color="000000" w:fill="auto"/>
          </w:tcPr>
          <w:p w14:paraId="1D66ECF8"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color w:val="000000"/>
                <w:sz w:val="18"/>
              </w:rPr>
            </w:pPr>
            <w:r w:rsidRPr="00203F2A">
              <w:rPr>
                <w:rFonts w:ascii="Arial (Body)" w:hAnsi="Arial (Body)" w:cs="Arial"/>
                <w:color w:val="000000"/>
                <w:sz w:val="18"/>
              </w:rPr>
              <w:t>0%</w:t>
            </w:r>
          </w:p>
        </w:tc>
        <w:tc>
          <w:tcPr>
            <w:tcW w:w="519" w:type="pct"/>
            <w:tcBorders>
              <w:top w:val="nil"/>
            </w:tcBorders>
            <w:shd w:val="clear" w:color="000000" w:fill="auto"/>
          </w:tcPr>
          <w:p w14:paraId="109DB718"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color w:val="000000"/>
                <w:sz w:val="18"/>
              </w:rPr>
            </w:pPr>
            <w:r w:rsidRPr="00203F2A">
              <w:rPr>
                <w:rFonts w:ascii="Arial (Body)" w:hAnsi="Arial (Body)" w:cs="Arial"/>
                <w:color w:val="000000"/>
                <w:sz w:val="18"/>
              </w:rPr>
              <w:t>0%</w:t>
            </w:r>
          </w:p>
        </w:tc>
        <w:tc>
          <w:tcPr>
            <w:tcW w:w="519" w:type="pct"/>
            <w:tcBorders>
              <w:top w:val="nil"/>
            </w:tcBorders>
            <w:shd w:val="clear" w:color="000000" w:fill="auto"/>
          </w:tcPr>
          <w:p w14:paraId="0D85D4C3"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color w:val="000000"/>
                <w:sz w:val="18"/>
              </w:rPr>
            </w:pPr>
            <w:r w:rsidRPr="00203F2A">
              <w:rPr>
                <w:rFonts w:ascii="Arial (Body)" w:hAnsi="Arial (Body)" w:cs="Arial"/>
                <w:color w:val="000000"/>
                <w:sz w:val="18"/>
              </w:rPr>
              <w:t>0%</w:t>
            </w:r>
          </w:p>
        </w:tc>
        <w:tc>
          <w:tcPr>
            <w:tcW w:w="519" w:type="pct"/>
            <w:tcBorders>
              <w:top w:val="nil"/>
            </w:tcBorders>
            <w:shd w:val="clear" w:color="000000" w:fill="auto"/>
          </w:tcPr>
          <w:p w14:paraId="623FE36D"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color w:val="000000"/>
                <w:sz w:val="18"/>
              </w:rPr>
            </w:pPr>
            <w:r w:rsidRPr="00203F2A">
              <w:rPr>
                <w:rFonts w:ascii="Arial (Body)" w:hAnsi="Arial (Body)" w:cs="Arial"/>
                <w:color w:val="000000"/>
                <w:sz w:val="18"/>
              </w:rPr>
              <w:t>14%</w:t>
            </w:r>
          </w:p>
        </w:tc>
        <w:tc>
          <w:tcPr>
            <w:tcW w:w="519" w:type="pct"/>
            <w:tcBorders>
              <w:top w:val="nil"/>
            </w:tcBorders>
            <w:shd w:val="clear" w:color="000000" w:fill="auto"/>
          </w:tcPr>
          <w:p w14:paraId="4804BB57"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color w:val="000000"/>
                <w:sz w:val="18"/>
              </w:rPr>
            </w:pPr>
            <w:r w:rsidRPr="00203F2A">
              <w:rPr>
                <w:rFonts w:ascii="Arial (Body)" w:hAnsi="Arial (Body)" w:cs="Arial"/>
                <w:color w:val="000000"/>
                <w:sz w:val="18"/>
              </w:rPr>
              <w:t>100%</w:t>
            </w:r>
          </w:p>
        </w:tc>
        <w:tc>
          <w:tcPr>
            <w:tcW w:w="520" w:type="pct"/>
            <w:tcBorders>
              <w:top w:val="nil"/>
            </w:tcBorders>
            <w:shd w:val="clear" w:color="000000" w:fill="auto"/>
          </w:tcPr>
          <w:p w14:paraId="7893E446" w14:textId="77777777" w:rsidR="00896021" w:rsidRPr="00203F2A" w:rsidRDefault="00896021" w:rsidP="00203F2A">
            <w:pPr>
              <w:autoSpaceDE w:val="0"/>
              <w:autoSpaceDN w:val="0"/>
              <w:adjustRightInd w:val="0"/>
              <w:spacing w:before="45" w:after="45" w:line="240" w:lineRule="auto"/>
              <w:ind w:left="57" w:right="108"/>
              <w:jc w:val="right"/>
              <w:rPr>
                <w:rFonts w:ascii="Arial (Body)" w:hAnsi="Arial (Body)" w:cs="Arial"/>
                <w:color w:val="000000"/>
                <w:sz w:val="18"/>
              </w:rPr>
            </w:pPr>
          </w:p>
        </w:tc>
      </w:tr>
    </w:tbl>
    <w:p w14:paraId="52E9173C" w14:textId="67E5637E" w:rsidR="00675AEB" w:rsidRPr="00255DD6" w:rsidRDefault="002F6EA2" w:rsidP="00F7414D">
      <w:pPr>
        <w:pStyle w:val="Note"/>
      </w:pPr>
      <w:r w:rsidRPr="002F6EA2">
        <w:t>Total costs differ marginally from total sales because the air transport industry in the ABS input</w:t>
      </w:r>
      <w:r w:rsidR="00953229">
        <w:noBreakHyphen/>
      </w:r>
      <w:r w:rsidRPr="002F6EA2">
        <w:t>output tables differs slightly from the product air transport.</w:t>
      </w:r>
      <w:r>
        <w:t xml:space="preserve"> </w:t>
      </w:r>
      <w:r w:rsidRPr="002F6EA2">
        <w:t>This is because there is some minor production of other products by the air transport industry (such as postal and courier services).</w:t>
      </w:r>
      <w:r w:rsidR="00675AEB" w:rsidRPr="00255DD6">
        <w:br w:type="page"/>
      </w:r>
    </w:p>
    <w:p w14:paraId="33659375" w14:textId="77777777" w:rsidR="00A72897" w:rsidRDefault="00675AEB" w:rsidP="00236082">
      <w:pPr>
        <w:pStyle w:val="Heading1-nobackground"/>
        <w:sectPr w:rsidR="00A72897" w:rsidSect="009B3AD0">
          <w:pgSz w:w="11906" w:h="16838" w:code="9"/>
          <w:pgMar w:top="1134" w:right="1134" w:bottom="1134" w:left="1134" w:header="794" w:footer="510" w:gutter="0"/>
          <w:cols w:space="708"/>
          <w:docGrid w:linePitch="360"/>
        </w:sectPr>
      </w:pPr>
      <w:bookmarkStart w:id="12" w:name="_Toc153206232"/>
      <w:r w:rsidRPr="00236082">
        <w:t>References</w:t>
      </w:r>
      <w:bookmarkEnd w:id="12"/>
    </w:p>
    <w:p w14:paraId="07C00B9B" w14:textId="1739E45D" w:rsidR="00675AEB" w:rsidRPr="00A72897" w:rsidRDefault="00675AEB" w:rsidP="00236082">
      <w:pPr>
        <w:pStyle w:val="Reference"/>
      </w:pPr>
      <w:r>
        <w:t xml:space="preserve">ABS (Australian Bureau of Statistics) 2021, </w:t>
      </w:r>
      <w:r>
        <w:rPr>
          <w:i/>
          <w:iCs/>
        </w:rPr>
        <w:t>Australian National Accounts: Input</w:t>
      </w:r>
      <w:r w:rsidR="00953229">
        <w:rPr>
          <w:i/>
          <w:iCs/>
        </w:rPr>
        <w:noBreakHyphen/>
      </w:r>
      <w:r>
        <w:rPr>
          <w:i/>
          <w:iCs/>
        </w:rPr>
        <w:t>Output Tables, 2018</w:t>
      </w:r>
      <w:r w:rsidR="00953229">
        <w:rPr>
          <w:i/>
          <w:iCs/>
        </w:rPr>
        <w:noBreakHyphen/>
      </w:r>
      <w:r>
        <w:rPr>
          <w:i/>
          <w:iCs/>
        </w:rPr>
        <w:t>19 financial year</w:t>
      </w:r>
      <w:r>
        <w:t xml:space="preserve">, </w:t>
      </w:r>
      <w:r w:rsidRPr="00853EC5">
        <w:t>https://www.abs.gov.au/statistics/economy/national</w:t>
      </w:r>
      <w:r w:rsidR="00953229">
        <w:noBreakHyphen/>
      </w:r>
      <w:r w:rsidRPr="00853EC5">
        <w:t>accounts/australian</w:t>
      </w:r>
      <w:r w:rsidR="00953229">
        <w:noBreakHyphen/>
      </w:r>
      <w:r w:rsidRPr="00853EC5">
        <w:t>national</w:t>
      </w:r>
      <w:r w:rsidR="00953229">
        <w:noBreakHyphen/>
      </w:r>
      <w:r w:rsidRPr="00853EC5">
        <w:t>accounts</w:t>
      </w:r>
      <w:r w:rsidR="00953229">
        <w:noBreakHyphen/>
      </w:r>
      <w:r w:rsidRPr="00853EC5">
        <w:t>input</w:t>
      </w:r>
      <w:r w:rsidR="00953229">
        <w:noBreakHyphen/>
      </w:r>
      <w:r w:rsidRPr="00853EC5">
        <w:t>output</w:t>
      </w:r>
      <w:r w:rsidR="00953229">
        <w:noBreakHyphen/>
      </w:r>
      <w:r w:rsidRPr="00853EC5">
        <w:t>tables/2018</w:t>
      </w:r>
      <w:r w:rsidR="00953229">
        <w:noBreakHyphen/>
      </w:r>
      <w:r w:rsidRPr="00853EC5">
        <w:t>19</w:t>
      </w:r>
      <w:r w:rsidRPr="00A72897">
        <w:t xml:space="preserve"> </w:t>
      </w:r>
      <w:r w:rsidR="00A72897">
        <w:t>(</w:t>
      </w:r>
      <w:r w:rsidRPr="00A72897">
        <w:t>accessed 23</w:t>
      </w:r>
      <w:r w:rsidR="00953229">
        <w:t> </w:t>
      </w:r>
      <w:r w:rsidRPr="00A72897">
        <w:t>November 2023</w:t>
      </w:r>
      <w:r w:rsidR="00A72897">
        <w:t>)</w:t>
      </w:r>
      <w:r w:rsidRPr="00A72897">
        <w:t>.</w:t>
      </w:r>
    </w:p>
    <w:p w14:paraId="6D89F626" w14:textId="77777777" w:rsidR="00675AEB" w:rsidRDefault="00675AEB" w:rsidP="00236082">
      <w:pPr>
        <w:pStyle w:val="Reference"/>
      </w:pPr>
      <w:r>
        <w:t xml:space="preserve">BTCE (Bureau of Transport and Communications Economics) 1995, </w:t>
      </w:r>
      <w:r>
        <w:rPr>
          <w:i/>
        </w:rPr>
        <w:t>Demand Elasticities for Air Travel to and from Australia,</w:t>
      </w:r>
      <w:r>
        <w:t xml:space="preserve"> Working Paper 20, Canberra.</w:t>
      </w:r>
    </w:p>
    <w:p w14:paraId="1A48901A" w14:textId="63EFE73B" w:rsidR="00675AEB" w:rsidRPr="00A72897" w:rsidRDefault="00675AEB" w:rsidP="00236082">
      <w:pPr>
        <w:pStyle w:val="Reference"/>
        <w:rPr>
          <w:spacing w:val="-4"/>
        </w:rPr>
      </w:pPr>
      <w:r w:rsidRPr="00A72897">
        <w:rPr>
          <w:spacing w:val="-4"/>
        </w:rPr>
        <w:t xml:space="preserve">Gillen, </w:t>
      </w:r>
      <w:r w:rsidR="005E4151" w:rsidRPr="005E4151">
        <w:rPr>
          <w:spacing w:val="-4"/>
        </w:rPr>
        <w:t xml:space="preserve">D.W., Morrison, W.G. </w:t>
      </w:r>
      <w:r w:rsidR="00EB0467">
        <w:rPr>
          <w:spacing w:val="-4"/>
        </w:rPr>
        <w:t xml:space="preserve">and </w:t>
      </w:r>
      <w:r w:rsidR="005E4151" w:rsidRPr="005E4151">
        <w:rPr>
          <w:spacing w:val="-4"/>
        </w:rPr>
        <w:t xml:space="preserve">Stewart, C. </w:t>
      </w:r>
      <w:r w:rsidR="001116A1" w:rsidRPr="00A72897">
        <w:rPr>
          <w:spacing w:val="-4"/>
        </w:rPr>
        <w:t>200</w:t>
      </w:r>
      <w:r w:rsidR="001116A1">
        <w:rPr>
          <w:spacing w:val="-4"/>
        </w:rPr>
        <w:t>2</w:t>
      </w:r>
      <w:r w:rsidRPr="00A72897">
        <w:rPr>
          <w:spacing w:val="-4"/>
        </w:rPr>
        <w:t xml:space="preserve">, </w:t>
      </w:r>
      <w:r w:rsidR="00A72897" w:rsidRPr="00A72897">
        <w:rPr>
          <w:spacing w:val="-4"/>
        </w:rPr>
        <w:t>‘</w:t>
      </w:r>
      <w:r w:rsidRPr="00A72897">
        <w:rPr>
          <w:spacing w:val="-4"/>
        </w:rPr>
        <w:t>Air travel demand elasticities: Concepts, issues and measurement</w:t>
      </w:r>
      <w:r w:rsidR="00A72897" w:rsidRPr="00A72897">
        <w:rPr>
          <w:spacing w:val="-4"/>
        </w:rPr>
        <w:t>’</w:t>
      </w:r>
      <w:r w:rsidRPr="00A72897">
        <w:rPr>
          <w:spacing w:val="-4"/>
        </w:rPr>
        <w:t xml:space="preserve">, </w:t>
      </w:r>
      <w:r w:rsidRPr="00A72897">
        <w:rPr>
          <w:i/>
          <w:iCs/>
          <w:spacing w:val="-4"/>
        </w:rPr>
        <w:t>Advances in Airline Economics</w:t>
      </w:r>
      <w:r w:rsidR="007A24AD">
        <w:rPr>
          <w:spacing w:val="-4"/>
        </w:rPr>
        <w:t xml:space="preserve">, cited in </w:t>
      </w:r>
      <w:proofErr w:type="spellStart"/>
      <w:r w:rsidR="007A24AD">
        <w:t>InterVISTAS</w:t>
      </w:r>
      <w:proofErr w:type="spellEnd"/>
      <w:r w:rsidR="007A24AD">
        <w:t xml:space="preserve"> Consulting Inc, 2007, </w:t>
      </w:r>
      <w:r w:rsidR="007A24AD">
        <w:rPr>
          <w:i/>
          <w:iCs/>
        </w:rPr>
        <w:t>Estimating Demand Elasticities</w:t>
      </w:r>
      <w:r w:rsidR="007A24AD">
        <w:t>, a report prepared for IATA, 28 December</w:t>
      </w:r>
      <w:r w:rsidRPr="00A72897">
        <w:rPr>
          <w:spacing w:val="-4"/>
        </w:rPr>
        <w:t xml:space="preserve">. </w:t>
      </w:r>
    </w:p>
    <w:p w14:paraId="6CCCECBD" w14:textId="6F858ACE" w:rsidR="00675AEB" w:rsidRDefault="00675AEB" w:rsidP="00236082">
      <w:pPr>
        <w:pStyle w:val="Reference"/>
      </w:pPr>
      <w:r>
        <w:t>Hamal, K</w:t>
      </w:r>
      <w:r w:rsidR="00302535">
        <w:t>.</w:t>
      </w:r>
      <w:r>
        <w:t xml:space="preserve"> 1998, </w:t>
      </w:r>
      <w:r w:rsidR="00A72897">
        <w:t>‘</w:t>
      </w:r>
      <w:r>
        <w:t xml:space="preserve">Australian </w:t>
      </w:r>
      <w:r w:rsidR="000A6045">
        <w:t xml:space="preserve">outbound holiday travel demand: </w:t>
      </w:r>
      <w:r w:rsidR="0068685D">
        <w:t>Long</w:t>
      </w:r>
      <w:r w:rsidR="00953229">
        <w:noBreakHyphen/>
      </w:r>
      <w:r w:rsidR="000A6045">
        <w:t>haul versus short</w:t>
      </w:r>
      <w:r w:rsidR="00953229">
        <w:noBreakHyphen/>
      </w:r>
      <w:r w:rsidR="000A6045">
        <w:t>haul</w:t>
      </w:r>
      <w:r w:rsidR="00A72897">
        <w:t>’,</w:t>
      </w:r>
      <w:r>
        <w:t xml:space="preserve"> BTR Conference Paper 98.2, </w:t>
      </w:r>
      <w:r w:rsidRPr="00A72897">
        <w:t>Bureau of Tourism Research, Canberra</w:t>
      </w:r>
      <w:r w:rsidR="008E4F8E">
        <w:t xml:space="preserve">, cited in </w:t>
      </w:r>
      <w:proofErr w:type="spellStart"/>
      <w:r w:rsidR="008E4F8E">
        <w:t>InterVISTAS</w:t>
      </w:r>
      <w:proofErr w:type="spellEnd"/>
      <w:r w:rsidR="008E4F8E">
        <w:t xml:space="preserve"> Consulting Inc, 2007, </w:t>
      </w:r>
      <w:r w:rsidR="008E4F8E">
        <w:rPr>
          <w:i/>
          <w:iCs/>
        </w:rPr>
        <w:t>Estimating Demand Elasticities</w:t>
      </w:r>
      <w:r w:rsidR="008E4F8E">
        <w:t>, a report prepared for IATA, 28 December.</w:t>
      </w:r>
    </w:p>
    <w:p w14:paraId="0CA310D0" w14:textId="213618E3" w:rsidR="00675AEB" w:rsidRDefault="00675AEB" w:rsidP="00236082">
      <w:pPr>
        <w:pStyle w:val="Reference"/>
      </w:pPr>
      <w:proofErr w:type="spellStart"/>
      <w:r>
        <w:t>InterVISTAS</w:t>
      </w:r>
      <w:proofErr w:type="spellEnd"/>
      <w:r>
        <w:t xml:space="preserve"> Consulting Inc, 2007, </w:t>
      </w:r>
      <w:r>
        <w:rPr>
          <w:i/>
          <w:iCs/>
        </w:rPr>
        <w:t>Estimating Demand Elasticities</w:t>
      </w:r>
      <w:r>
        <w:t>, a report prepared for IATA, 28 December.</w:t>
      </w:r>
    </w:p>
    <w:p w14:paraId="66C8C2AB" w14:textId="169213E3" w:rsidR="00675AEB" w:rsidRPr="00A2362A" w:rsidRDefault="00675AEB" w:rsidP="00236082">
      <w:pPr>
        <w:pStyle w:val="Reference"/>
        <w:rPr>
          <w:i/>
          <w:spacing w:val="-4"/>
        </w:rPr>
      </w:pPr>
      <w:proofErr w:type="spellStart"/>
      <w:r w:rsidRPr="00A2362A">
        <w:rPr>
          <w:spacing w:val="-4"/>
        </w:rPr>
        <w:t>Lurkin</w:t>
      </w:r>
      <w:proofErr w:type="spellEnd"/>
      <w:r w:rsidRPr="00A2362A">
        <w:rPr>
          <w:spacing w:val="-4"/>
        </w:rPr>
        <w:t xml:space="preserve">, </w:t>
      </w:r>
      <w:r w:rsidR="009749D1" w:rsidRPr="00A2362A">
        <w:rPr>
          <w:spacing w:val="-4"/>
        </w:rPr>
        <w:t>V.</w:t>
      </w:r>
      <w:r w:rsidR="00191988" w:rsidRPr="00A2362A">
        <w:rPr>
          <w:spacing w:val="-4"/>
        </w:rPr>
        <w:t>, Garrow, L.A., Higgins, M.J.</w:t>
      </w:r>
      <w:r w:rsidR="002E3FF5" w:rsidRPr="00A2362A">
        <w:rPr>
          <w:spacing w:val="-4"/>
        </w:rPr>
        <w:t>, Newman, J.P</w:t>
      </w:r>
      <w:r w:rsidR="00D546B5" w:rsidRPr="00A2362A">
        <w:rPr>
          <w:spacing w:val="-4"/>
        </w:rPr>
        <w:t>.</w:t>
      </w:r>
      <w:r w:rsidR="002E3FF5" w:rsidRPr="00A2362A">
        <w:rPr>
          <w:spacing w:val="-4"/>
        </w:rPr>
        <w:t xml:space="preserve"> and </w:t>
      </w:r>
      <w:proofErr w:type="spellStart"/>
      <w:r w:rsidR="002E3FF5" w:rsidRPr="00A2362A">
        <w:rPr>
          <w:spacing w:val="-4"/>
        </w:rPr>
        <w:t>Sc</w:t>
      </w:r>
      <w:r w:rsidR="00ED7024" w:rsidRPr="00A2362A">
        <w:rPr>
          <w:spacing w:val="-4"/>
        </w:rPr>
        <w:t>hyns</w:t>
      </w:r>
      <w:proofErr w:type="spellEnd"/>
      <w:r w:rsidR="00ED7024" w:rsidRPr="00A2362A">
        <w:rPr>
          <w:spacing w:val="-4"/>
        </w:rPr>
        <w:t>, M.</w:t>
      </w:r>
      <w:r w:rsidR="009749D1" w:rsidRPr="00A2362A">
        <w:rPr>
          <w:spacing w:val="-4"/>
        </w:rPr>
        <w:t xml:space="preserve"> </w:t>
      </w:r>
      <w:r w:rsidRPr="00A2362A">
        <w:rPr>
          <w:spacing w:val="-4"/>
        </w:rPr>
        <w:t xml:space="preserve">2017, </w:t>
      </w:r>
      <w:r w:rsidR="00EF0FC8" w:rsidRPr="00A2362A">
        <w:rPr>
          <w:spacing w:val="-4"/>
        </w:rPr>
        <w:t>‘</w:t>
      </w:r>
      <w:r w:rsidRPr="00A2362A">
        <w:rPr>
          <w:spacing w:val="-4"/>
        </w:rPr>
        <w:t xml:space="preserve">Accounting for price endogeneity in airline itinerary choice models: An application to </w:t>
      </w:r>
      <w:r w:rsidR="00AF6307" w:rsidRPr="00A2362A">
        <w:rPr>
          <w:spacing w:val="-4"/>
        </w:rPr>
        <w:t xml:space="preserve">continental </w:t>
      </w:r>
      <w:r w:rsidRPr="00A2362A">
        <w:rPr>
          <w:spacing w:val="-4"/>
        </w:rPr>
        <w:t>U.S. markets</w:t>
      </w:r>
      <w:r w:rsidR="00EF0FC8" w:rsidRPr="00A2362A">
        <w:rPr>
          <w:spacing w:val="-4"/>
        </w:rPr>
        <w:t>’</w:t>
      </w:r>
      <w:r w:rsidR="00302D71" w:rsidRPr="00A2362A">
        <w:rPr>
          <w:spacing w:val="-4"/>
        </w:rPr>
        <w:t>,</w:t>
      </w:r>
      <w:r w:rsidRPr="00A2362A">
        <w:rPr>
          <w:spacing w:val="-4"/>
        </w:rPr>
        <w:t xml:space="preserve"> </w:t>
      </w:r>
      <w:r w:rsidRPr="00A2362A">
        <w:rPr>
          <w:i/>
          <w:iCs/>
          <w:spacing w:val="-4"/>
        </w:rPr>
        <w:t>Transportation Research Part A: Policy and Practice</w:t>
      </w:r>
      <w:r w:rsidR="00793875" w:rsidRPr="00A2362A">
        <w:rPr>
          <w:spacing w:val="-4"/>
        </w:rPr>
        <w:t>, vol. 100, pp. 228–246</w:t>
      </w:r>
      <w:r w:rsidR="00302D71" w:rsidRPr="00A2362A">
        <w:rPr>
          <w:spacing w:val="-4"/>
        </w:rPr>
        <w:t>.</w:t>
      </w:r>
    </w:p>
    <w:p w14:paraId="3EE1026C" w14:textId="29E87FC2" w:rsidR="00675AEB" w:rsidRDefault="00675AEB" w:rsidP="00236082">
      <w:pPr>
        <w:pStyle w:val="Reference"/>
      </w:pPr>
      <w:r>
        <w:t xml:space="preserve">Mumbower, </w:t>
      </w:r>
      <w:r w:rsidR="00DE08D6">
        <w:t xml:space="preserve">S., </w:t>
      </w:r>
      <w:r w:rsidR="00AA5277">
        <w:t>Garrow, L.A.</w:t>
      </w:r>
      <w:r w:rsidR="00D72518">
        <w:t xml:space="preserve"> </w:t>
      </w:r>
      <w:r w:rsidR="00243E5A">
        <w:t xml:space="preserve">and Higgins, M.J. </w:t>
      </w:r>
      <w:r>
        <w:t xml:space="preserve">2014, </w:t>
      </w:r>
      <w:r w:rsidR="00820360">
        <w:t>‘</w:t>
      </w:r>
      <w:r>
        <w:t>Estimating flight</w:t>
      </w:r>
      <w:r w:rsidR="00953229">
        <w:noBreakHyphen/>
      </w:r>
      <w:r>
        <w:t>level price elasticities using online airline data: A first step toward integrating pricing, demand, and revenue optimization</w:t>
      </w:r>
      <w:r w:rsidR="00820360">
        <w:t>’,</w:t>
      </w:r>
      <w:r>
        <w:t xml:space="preserve"> </w:t>
      </w:r>
      <w:r>
        <w:rPr>
          <w:i/>
          <w:iCs/>
        </w:rPr>
        <w:t>Transportation Research Part A: Policy and Practice</w:t>
      </w:r>
      <w:r w:rsidR="004F3B68">
        <w:t xml:space="preserve">, </w:t>
      </w:r>
      <w:r w:rsidR="00DE08D6">
        <w:t xml:space="preserve">vol. 66, </w:t>
      </w:r>
      <w:r w:rsidR="004F3B68">
        <w:t>pp. 196–212</w:t>
      </w:r>
      <w:r w:rsidR="008C63C9" w:rsidRPr="008C63C9">
        <w:t>.</w:t>
      </w:r>
    </w:p>
    <w:p w14:paraId="5926BD14" w14:textId="7BD09FF7" w:rsidR="00675AEB" w:rsidRPr="0008467B" w:rsidRDefault="00675AEB" w:rsidP="00236082">
      <w:pPr>
        <w:pStyle w:val="Reference"/>
        <w:rPr>
          <w:spacing w:val="-2"/>
        </w:rPr>
      </w:pPr>
      <w:proofErr w:type="spellStart"/>
      <w:r w:rsidRPr="0008467B">
        <w:rPr>
          <w:spacing w:val="-2"/>
        </w:rPr>
        <w:t>Njegovan</w:t>
      </w:r>
      <w:proofErr w:type="spellEnd"/>
      <w:r w:rsidRPr="0008467B">
        <w:rPr>
          <w:spacing w:val="-2"/>
        </w:rPr>
        <w:t xml:space="preserve">, </w:t>
      </w:r>
      <w:r w:rsidR="00366692">
        <w:rPr>
          <w:spacing w:val="-2"/>
        </w:rPr>
        <w:t xml:space="preserve">N. </w:t>
      </w:r>
      <w:r w:rsidRPr="0008467B">
        <w:rPr>
          <w:spacing w:val="-2"/>
        </w:rPr>
        <w:t xml:space="preserve">2006, </w:t>
      </w:r>
      <w:r w:rsidR="008C63C9" w:rsidRPr="0008467B">
        <w:rPr>
          <w:spacing w:val="-2"/>
        </w:rPr>
        <w:t>‘</w:t>
      </w:r>
      <w:r w:rsidRPr="0008467B">
        <w:rPr>
          <w:spacing w:val="-2"/>
        </w:rPr>
        <w:t>Elasticities of demand for leisure air travel: A system modelling approach</w:t>
      </w:r>
      <w:r w:rsidR="008C63C9" w:rsidRPr="0008467B">
        <w:rPr>
          <w:spacing w:val="-2"/>
        </w:rPr>
        <w:t>’,</w:t>
      </w:r>
      <w:r w:rsidRPr="0008467B">
        <w:rPr>
          <w:spacing w:val="-2"/>
        </w:rPr>
        <w:t xml:space="preserve"> </w:t>
      </w:r>
      <w:r w:rsidR="00366692" w:rsidRPr="00203F2A">
        <w:rPr>
          <w:i/>
          <w:iCs/>
          <w:spacing w:val="-2"/>
        </w:rPr>
        <w:t>Journal of Air Transport Management</w:t>
      </w:r>
      <w:r w:rsidR="00366692" w:rsidRPr="00203F2A">
        <w:rPr>
          <w:spacing w:val="-2"/>
        </w:rPr>
        <w:t>, vol. 12, no. 1, pp. 33–39</w:t>
      </w:r>
      <w:r w:rsidR="008C63C9" w:rsidRPr="0008467B">
        <w:rPr>
          <w:spacing w:val="-2"/>
        </w:rPr>
        <w:t>.</w:t>
      </w:r>
    </w:p>
    <w:p w14:paraId="3E308BEC" w14:textId="68DA64B1" w:rsidR="00675AEB" w:rsidRDefault="00675AEB" w:rsidP="00236082">
      <w:pPr>
        <w:pStyle w:val="Reference"/>
      </w:pPr>
      <w:r>
        <w:t xml:space="preserve">PC (Productivity Commission) 2017, </w:t>
      </w:r>
      <w:r>
        <w:rPr>
          <w:i/>
          <w:iCs/>
        </w:rPr>
        <w:t xml:space="preserve">Rising </w:t>
      </w:r>
      <w:r w:rsidR="005055AF">
        <w:rPr>
          <w:i/>
          <w:iCs/>
        </w:rPr>
        <w:t>p</w:t>
      </w:r>
      <w:r>
        <w:rPr>
          <w:i/>
          <w:iCs/>
        </w:rPr>
        <w:t xml:space="preserve">rotectionism: </w:t>
      </w:r>
      <w:r w:rsidR="00524849">
        <w:rPr>
          <w:i/>
          <w:iCs/>
        </w:rPr>
        <w:t>Challenges</w:t>
      </w:r>
      <w:r>
        <w:rPr>
          <w:i/>
          <w:iCs/>
        </w:rPr>
        <w:t>, threats and opportunities for Australia</w:t>
      </w:r>
      <w:r>
        <w:t>, Commission Research Paper, Canberra.</w:t>
      </w:r>
    </w:p>
    <w:p w14:paraId="6774A689" w14:textId="45B22249" w:rsidR="00675AEB" w:rsidRDefault="00675AEB" w:rsidP="00236082">
      <w:pPr>
        <w:pStyle w:val="Reference"/>
      </w:pPr>
      <w:r>
        <w:t xml:space="preserve">—— 2022, </w:t>
      </w:r>
      <w:r>
        <w:rPr>
          <w:i/>
          <w:iCs/>
        </w:rPr>
        <w:t xml:space="preserve">The </w:t>
      </w:r>
      <w:r w:rsidR="00446721">
        <w:rPr>
          <w:i/>
          <w:iCs/>
        </w:rPr>
        <w:t xml:space="preserve">Nuisance Cost </w:t>
      </w:r>
      <w:r>
        <w:rPr>
          <w:i/>
          <w:iCs/>
        </w:rPr>
        <w:t xml:space="preserve">of </w:t>
      </w:r>
      <w:r w:rsidR="00446721">
        <w:rPr>
          <w:i/>
          <w:iCs/>
        </w:rPr>
        <w:t>Tariffs</w:t>
      </w:r>
      <w:r>
        <w:t xml:space="preserve">, </w:t>
      </w:r>
      <w:r w:rsidR="00C20994">
        <w:t xml:space="preserve">Commission </w:t>
      </w:r>
      <w:r>
        <w:t>Research paper, Canberra.</w:t>
      </w:r>
    </w:p>
    <w:p w14:paraId="0125D2C1" w14:textId="77B5B17F" w:rsidR="00675AEB" w:rsidRPr="0008467B" w:rsidRDefault="00675AEB" w:rsidP="00236082">
      <w:pPr>
        <w:pStyle w:val="Reference"/>
        <w:rPr>
          <w:i/>
          <w:iCs/>
          <w:spacing w:val="-2"/>
        </w:rPr>
      </w:pPr>
      <w:r w:rsidRPr="0008467B">
        <w:rPr>
          <w:spacing w:val="-2"/>
        </w:rPr>
        <w:t>Perera, S</w:t>
      </w:r>
      <w:r w:rsidR="0044685B">
        <w:rPr>
          <w:spacing w:val="-2"/>
        </w:rPr>
        <w:t>.</w:t>
      </w:r>
      <w:r w:rsidRPr="0008467B">
        <w:rPr>
          <w:spacing w:val="-2"/>
        </w:rPr>
        <w:t xml:space="preserve"> </w:t>
      </w:r>
      <w:r w:rsidR="0008467B" w:rsidRPr="0008467B">
        <w:rPr>
          <w:spacing w:val="-2"/>
        </w:rPr>
        <w:t xml:space="preserve">and </w:t>
      </w:r>
      <w:r w:rsidRPr="0008467B">
        <w:rPr>
          <w:spacing w:val="-2"/>
        </w:rPr>
        <w:t>Tan, D</w:t>
      </w:r>
      <w:r w:rsidR="0049374C">
        <w:rPr>
          <w:spacing w:val="-2"/>
        </w:rPr>
        <w:t>.</w:t>
      </w:r>
      <w:r w:rsidR="0049374C" w:rsidRPr="0008467B">
        <w:rPr>
          <w:spacing w:val="-2"/>
        </w:rPr>
        <w:t xml:space="preserve"> </w:t>
      </w:r>
      <w:r w:rsidRPr="0008467B">
        <w:rPr>
          <w:spacing w:val="-2"/>
        </w:rPr>
        <w:t xml:space="preserve">2019, </w:t>
      </w:r>
      <w:r w:rsidR="005055AF" w:rsidRPr="0008467B">
        <w:rPr>
          <w:spacing w:val="-2"/>
        </w:rPr>
        <w:t>‘</w:t>
      </w:r>
      <w:r w:rsidRPr="0008467B">
        <w:rPr>
          <w:spacing w:val="-2"/>
        </w:rPr>
        <w:t>In search of the “</w:t>
      </w:r>
      <w:r w:rsidR="00AC0A24" w:rsidRPr="0008467B">
        <w:rPr>
          <w:spacing w:val="-2"/>
        </w:rPr>
        <w:t>right price</w:t>
      </w:r>
      <w:r w:rsidRPr="0008467B">
        <w:rPr>
          <w:spacing w:val="-2"/>
        </w:rPr>
        <w:t xml:space="preserve">” for air travel: </w:t>
      </w:r>
      <w:r w:rsidR="00AC0A24" w:rsidRPr="0008467B">
        <w:rPr>
          <w:spacing w:val="-2"/>
        </w:rPr>
        <w:t xml:space="preserve">First </w:t>
      </w:r>
      <w:r w:rsidRPr="0008467B">
        <w:rPr>
          <w:spacing w:val="-2"/>
        </w:rPr>
        <w:t>steps towards estimating granular price</w:t>
      </w:r>
      <w:r w:rsidR="00953229">
        <w:rPr>
          <w:spacing w:val="-2"/>
        </w:rPr>
        <w:noBreakHyphen/>
      </w:r>
      <w:r w:rsidRPr="0008467B">
        <w:rPr>
          <w:spacing w:val="-2"/>
        </w:rPr>
        <w:t>demand elasticity</w:t>
      </w:r>
      <w:r w:rsidR="005055AF" w:rsidRPr="0008467B">
        <w:rPr>
          <w:spacing w:val="-2"/>
        </w:rPr>
        <w:t>’,</w:t>
      </w:r>
      <w:r w:rsidRPr="0008467B">
        <w:rPr>
          <w:spacing w:val="-2"/>
        </w:rPr>
        <w:t xml:space="preserve"> </w:t>
      </w:r>
      <w:r w:rsidRPr="0008467B">
        <w:rPr>
          <w:i/>
          <w:spacing w:val="-2"/>
        </w:rPr>
        <w:t>Transportation Research Part A: Policy and Practice</w:t>
      </w:r>
      <w:r w:rsidR="008D5AD1">
        <w:rPr>
          <w:iCs/>
          <w:spacing w:val="-2"/>
        </w:rPr>
        <w:t>, vol. 130, pp. 557–569</w:t>
      </w:r>
      <w:r w:rsidR="0008467B" w:rsidRPr="0008467B">
        <w:rPr>
          <w:iCs/>
          <w:spacing w:val="-2"/>
        </w:rPr>
        <w:t>.</w:t>
      </w:r>
    </w:p>
    <w:p w14:paraId="418C336B" w14:textId="407C7F2D" w:rsidR="00A72897" w:rsidRDefault="00675AEB" w:rsidP="00236082">
      <w:pPr>
        <w:pStyle w:val="Reference"/>
        <w:rPr>
          <w:i/>
          <w:iCs/>
        </w:rPr>
        <w:sectPr w:rsidR="00A72897" w:rsidSect="00A72897">
          <w:type w:val="continuous"/>
          <w:pgSz w:w="11906" w:h="16838" w:code="9"/>
          <w:pgMar w:top="1134" w:right="1134" w:bottom="1134" w:left="1134" w:header="794" w:footer="510" w:gutter="0"/>
          <w:cols w:num="2" w:space="708"/>
          <w:docGrid w:linePitch="360"/>
        </w:sectPr>
      </w:pPr>
      <w:r>
        <w:t xml:space="preserve">Romana, </w:t>
      </w:r>
      <w:r w:rsidR="00172322">
        <w:t>I.E.</w:t>
      </w:r>
      <w:r w:rsidR="005D1A11">
        <w:t xml:space="preserve">, </w:t>
      </w:r>
      <w:r w:rsidR="00361F8C" w:rsidRPr="00361F8C">
        <w:t>Torres</w:t>
      </w:r>
      <w:r w:rsidR="00953229">
        <w:noBreakHyphen/>
      </w:r>
      <w:r w:rsidR="00361F8C" w:rsidRPr="00361F8C">
        <w:t>Jiménez</w:t>
      </w:r>
      <w:r w:rsidR="00361F8C">
        <w:t>, M.</w:t>
      </w:r>
      <w:r w:rsidR="00361F8C" w:rsidRPr="00361F8C">
        <w:t xml:space="preserve"> </w:t>
      </w:r>
      <w:r w:rsidR="005D1A11">
        <w:t xml:space="preserve">and </w:t>
      </w:r>
      <w:r w:rsidR="00361F8C" w:rsidRPr="00361F8C">
        <w:t>Carbonero</w:t>
      </w:r>
      <w:r w:rsidR="00953229">
        <w:noBreakHyphen/>
      </w:r>
      <w:r w:rsidR="00361F8C" w:rsidRPr="00361F8C">
        <w:t>Ruz</w:t>
      </w:r>
      <w:r w:rsidR="0062709C">
        <w:t>, M.</w:t>
      </w:r>
      <w:r w:rsidR="00361F8C" w:rsidRPr="00361F8C">
        <w:t xml:space="preserve"> </w:t>
      </w:r>
      <w:r>
        <w:t xml:space="preserve">2023, </w:t>
      </w:r>
      <w:r w:rsidR="0008467B">
        <w:t>‘</w:t>
      </w:r>
      <w:r>
        <w:t xml:space="preserve">Price </w:t>
      </w:r>
      <w:r w:rsidR="00A412C4">
        <w:t xml:space="preserve">elasticity </w:t>
      </w:r>
      <w:r>
        <w:t xml:space="preserve">of </w:t>
      </w:r>
      <w:r w:rsidR="00A412C4">
        <w:t xml:space="preserve">demand </w:t>
      </w:r>
      <w:r>
        <w:t xml:space="preserve">for </w:t>
      </w:r>
      <w:r w:rsidR="00A412C4">
        <w:t xml:space="preserve">domestic air travel </w:t>
      </w:r>
      <w:r>
        <w:t xml:space="preserve">in the United States: A </w:t>
      </w:r>
      <w:r w:rsidR="007D0664">
        <w:t>robust quasi</w:t>
      </w:r>
      <w:r w:rsidR="00953229">
        <w:noBreakHyphen/>
      </w:r>
      <w:r w:rsidR="007D0664">
        <w:t>experimental estimatio</w:t>
      </w:r>
      <w:r>
        <w:t>n</w:t>
      </w:r>
      <w:r w:rsidR="0008467B">
        <w:t>’,</w:t>
      </w:r>
      <w:r>
        <w:t xml:space="preserve"> </w:t>
      </w:r>
      <w:r>
        <w:rPr>
          <w:i/>
          <w:iCs/>
        </w:rPr>
        <w:t>Atlantic Economic Journal</w:t>
      </w:r>
      <w:r w:rsidR="0062709C">
        <w:t>, vol. </w:t>
      </w:r>
      <w:r w:rsidR="006A18ED">
        <w:t>51</w:t>
      </w:r>
      <w:r w:rsidR="0062709C">
        <w:t>, no. </w:t>
      </w:r>
      <w:r w:rsidR="006A18ED">
        <w:t>2, pp. 149–167</w:t>
      </w:r>
      <w:r w:rsidR="0008467B" w:rsidRPr="0008467B">
        <w:t>.</w:t>
      </w:r>
    </w:p>
    <w:p w14:paraId="0B9B0A6B" w14:textId="77777777" w:rsidR="002A1350" w:rsidRDefault="002A1350" w:rsidP="00BF3A12">
      <w:pPr>
        <w:pStyle w:val="BodyText"/>
        <w:rPr>
          <w:noProof/>
        </w:rPr>
      </w:pPr>
    </w:p>
    <w:sectPr w:rsidR="002A1350" w:rsidSect="00A72897">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B5A9C" w14:textId="77777777" w:rsidR="00BA361C" w:rsidRDefault="00BA361C" w:rsidP="008017BC">
      <w:r>
        <w:separator/>
      </w:r>
    </w:p>
    <w:p w14:paraId="0640005F" w14:textId="77777777" w:rsidR="00BA361C" w:rsidRDefault="00BA361C"/>
  </w:endnote>
  <w:endnote w:type="continuationSeparator" w:id="0">
    <w:p w14:paraId="1B4293C2" w14:textId="77777777" w:rsidR="00BA361C" w:rsidRDefault="00BA361C" w:rsidP="008017BC">
      <w:r>
        <w:continuationSeparator/>
      </w:r>
    </w:p>
    <w:p w14:paraId="642B37E4" w14:textId="77777777" w:rsidR="00BA361C" w:rsidRDefault="00BA361C"/>
  </w:endnote>
  <w:endnote w:type="continuationNotice" w:id="1">
    <w:p w14:paraId="0E1F607E" w14:textId="77777777" w:rsidR="00BA361C" w:rsidRDefault="00BA361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94970"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DA8B6"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C6BE8" w14:textId="353ABCD6"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r w:rsidR="006F1CD8">
      <w:rPr>
        <w:noProof/>
      </w:rPr>
      <mc:AlternateContent>
        <mc:Choice Requires="wps">
          <w:drawing>
            <wp:anchor distT="0" distB="0" distL="114300" distR="114300" simplePos="0" relativeHeight="251658241" behindDoc="0" locked="1" layoutInCell="1" allowOverlap="1" wp14:anchorId="296B1B43" wp14:editId="3914C7CD">
              <wp:simplePos x="0" y="0"/>
              <wp:positionH relativeFrom="page">
                <wp:posOffset>0</wp:posOffset>
              </wp:positionH>
              <wp:positionV relativeFrom="page">
                <wp:posOffset>1522730</wp:posOffset>
              </wp:positionV>
              <wp:extent cx="7560000" cy="9295200"/>
              <wp:effectExtent l="0" t="0" r="3175" b="1270"/>
              <wp:wrapNone/>
              <wp:docPr id="169" name="Rectangl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9295200"/>
                      </a:xfrm>
                      <a:prstGeom prst="rect">
                        <a:avLst/>
                      </a:prstGeom>
                      <a:blipFill>
                        <a:blip r:embed="rId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6AB78D3C" id="Rectangle 169" o:spid="_x0000_s1026" alt="&quot;&quot;" style="position:absolute;margin-left:0;margin-top:119.9pt;width:595.3pt;height:731.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" stroked="f" strokeweight="1pt">
              <v:fill r:id="rId4" o:title="" recolor="t" rotate="t" type="frame"/>
              <o:lock v:ext="edit" aspectratio="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40C6C"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26251F75"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21A4A" w14:textId="77777777" w:rsidR="00BA361C" w:rsidRPr="00C238D1" w:rsidRDefault="00BA361C" w:rsidP="00273E86">
      <w:pPr>
        <w:spacing w:after="0" w:line="240" w:lineRule="auto"/>
        <w:rPr>
          <w:rStyle w:val="ColourDarkBlue"/>
        </w:rPr>
      </w:pPr>
      <w:r w:rsidRPr="00C238D1">
        <w:rPr>
          <w:rStyle w:val="ColourDarkBlue"/>
        </w:rPr>
        <w:continuationSeparator/>
      </w:r>
    </w:p>
  </w:footnote>
  <w:footnote w:type="continuationSeparator" w:id="0">
    <w:p w14:paraId="458CEAF5" w14:textId="77777777" w:rsidR="00BA361C" w:rsidRPr="001D7D9B" w:rsidRDefault="00BA361C" w:rsidP="001D7D9B">
      <w:pPr>
        <w:spacing w:after="0" w:line="240" w:lineRule="auto"/>
        <w:rPr>
          <w:color w:val="265A9A" w:themeColor="background2"/>
        </w:rPr>
      </w:pPr>
      <w:r w:rsidRPr="00C238D1">
        <w:rPr>
          <w:rStyle w:val="ColourDarkBlue"/>
        </w:rPr>
        <w:continuationSeparator/>
      </w:r>
    </w:p>
  </w:footnote>
  <w:footnote w:type="continuationNotice" w:id="1">
    <w:p w14:paraId="111CA3D8" w14:textId="77777777" w:rsidR="00BA361C" w:rsidRDefault="00BA361C"/>
  </w:footnote>
  <w:footnote w:id="2">
    <w:p w14:paraId="2E01CAC1" w14:textId="58049747" w:rsidR="00675AEB" w:rsidRDefault="00675AEB" w:rsidP="00675AEB">
      <w:pPr>
        <w:pStyle w:val="FootnoteText"/>
      </w:pPr>
      <w:r>
        <w:rPr>
          <w:rStyle w:val="FootnoteReference"/>
        </w:rPr>
        <w:footnoteRef/>
      </w:r>
      <w:r>
        <w:t xml:space="preserve"> Both domestic and international air travel for passengers as well as freight account for 0.5% of GDP in 2018-19 </w:t>
      </w:r>
      <w:r>
        <w:rPr>
          <w:rFonts w:cs="Arial"/>
        </w:rPr>
        <w:t>(ABS</w:t>
      </w:r>
      <w:r w:rsidR="00786FE1">
        <w:rPr>
          <w:rFonts w:cs="Arial"/>
        </w:rPr>
        <w:t xml:space="preserve"> 2021</w:t>
      </w:r>
      <w:r>
        <w:rPr>
          <w:rFonts w:cs="Arial"/>
        </w:rPr>
        <w:t xml:space="preserve">, </w:t>
      </w:r>
      <w:r>
        <w:rPr>
          <w:rFonts w:cs="Arial"/>
          <w:i/>
          <w:iCs/>
        </w:rPr>
        <w:t>2018-19 Input Output Tables</w:t>
      </w:r>
      <w:r>
        <w:rPr>
          <w:rFonts w:cs="Arial"/>
        </w:rPr>
        <w:t>)</w:t>
      </w:r>
      <w:r>
        <w:t>.</w:t>
      </w:r>
    </w:p>
  </w:footnote>
  <w:footnote w:id="3">
    <w:p w14:paraId="15CC1AD8" w14:textId="08424C85" w:rsidR="00675AEB" w:rsidRDefault="00675AEB" w:rsidP="00D8413C">
      <w:pPr>
        <w:pStyle w:val="FootnoteText"/>
        <w:spacing w:after="0"/>
        <w:rPr>
          <w:lang w:val="en-US"/>
        </w:rPr>
      </w:pPr>
      <w:r>
        <w:rPr>
          <w:rStyle w:val="FootnoteReference"/>
        </w:rPr>
        <w:footnoteRef/>
      </w:r>
      <w:r>
        <w:t xml:space="preserve"> </w:t>
      </w:r>
      <m:oMath>
        <m:f>
          <m:fPr>
            <m:ctrlPr>
              <w:rPr>
                <w:rFonts w:ascii="Cambria Math" w:hAnsi="Cambria Math" w:cstheme="majorHAnsi"/>
                <w:i/>
              </w:rPr>
            </m:ctrlPr>
          </m:fPr>
          <m:num>
            <m:r>
              <w:rPr>
                <w:rFonts w:ascii="Cambria Math" w:hAnsi="Cambria Math" w:cstheme="majorHAnsi"/>
              </w:rPr>
              <m:t>$30.2</m:t>
            </m:r>
            <m:r>
              <w:rPr>
                <w:rFonts w:ascii="Cambria Math" w:hAnsi="Cambria Math" w:cstheme="majorHAnsi"/>
                <w:color w:val="000000" w:themeColor="text1"/>
              </w:rPr>
              <m:t xml:space="preserve"> billion</m:t>
            </m:r>
          </m:num>
          <m:den>
            <m:r>
              <w:rPr>
                <w:rFonts w:ascii="Cambria Math" w:hAnsi="Cambria Math" w:cstheme="majorHAnsi"/>
              </w:rPr>
              <m:t>(</m:t>
            </m:r>
            <m:f>
              <m:fPr>
                <m:ctrlPr>
                  <w:rPr>
                    <w:rFonts w:ascii="Cambria Math" w:hAnsi="Cambria Math" w:cstheme="majorHAnsi"/>
                    <w:i/>
                  </w:rPr>
                </m:ctrlPr>
              </m:fPr>
              <m:num>
                <m:r>
                  <w:rPr>
                    <w:rFonts w:ascii="Cambria Math" w:hAnsi="Cambria Math" w:cstheme="majorHAnsi"/>
                  </w:rPr>
                  <m:t>100</m:t>
                </m:r>
              </m:num>
              <m:den>
                <m:r>
                  <w:rPr>
                    <w:rFonts w:ascii="Cambria Math" w:hAnsi="Cambria Math" w:cstheme="majorHAnsi"/>
                  </w:rPr>
                  <m:t>10</m:t>
                </m:r>
              </m:den>
            </m:f>
            <m:r>
              <w:rPr>
                <w:rFonts w:ascii="Cambria Math" w:hAnsi="Cambria Math" w:cstheme="majorHAnsi"/>
              </w:rPr>
              <m:t xml:space="preserve">  +1)</m:t>
            </m:r>
          </m:den>
        </m:f>
        <m:r>
          <w:rPr>
            <w:rFonts w:ascii="Cambria Math" w:hAnsi="Cambria Math" w:cstheme="majorHAnsi"/>
          </w:rPr>
          <m:t> = $2.75 billion</m:t>
        </m:r>
      </m:oMath>
    </w:p>
  </w:footnote>
  <w:footnote w:id="4">
    <w:p w14:paraId="0D091867" w14:textId="77CF363B" w:rsidR="00677036" w:rsidRPr="00677036" w:rsidRDefault="00677036">
      <w:pPr>
        <w:pStyle w:val="FootnoteText"/>
        <w:rPr>
          <w:lang w:val="en-US"/>
        </w:rPr>
      </w:pPr>
      <w:r>
        <w:rPr>
          <w:rStyle w:val="FootnoteReference"/>
        </w:rPr>
        <w:footnoteRef/>
      </w:r>
      <w:r>
        <w:t xml:space="preserve"> </w:t>
      </w:r>
      <w:r>
        <w:rPr>
          <w:lang w:val="en-US"/>
        </w:rPr>
        <w:t>We also tested results with other distributions from 10/90 to 90/10</w:t>
      </w:r>
      <w:r w:rsidR="004E033D">
        <w:rPr>
          <w:lang w:val="en-US"/>
        </w:rPr>
        <w:t xml:space="preserve"> and the results look </w:t>
      </w:r>
      <w:r w:rsidR="00356DBC">
        <w:rPr>
          <w:lang w:val="en-US"/>
        </w:rPr>
        <w:t>like</w:t>
      </w:r>
      <w:r w:rsidR="004E033D">
        <w:rPr>
          <w:lang w:val="en-US"/>
        </w:rPr>
        <w:t xml:space="preserve"> 1A or 1B depending on the proportion of impact from either. The 50/50 scenario pre</w:t>
      </w:r>
      <w:r w:rsidR="00047765">
        <w:rPr>
          <w:lang w:val="en-US"/>
        </w:rPr>
        <w:t>sents the balanced case.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93E69" w14:textId="573BAA79" w:rsidR="006D4212" w:rsidRDefault="006160F2" w:rsidP="00946C03">
    <w:pPr>
      <w:pStyle w:val="Header-Keyline"/>
    </w:pPr>
    <w:r>
      <w:t>Commission research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4A03B" w14:textId="3D5E6C1A" w:rsidR="006D4212" w:rsidRDefault="00253D74" w:rsidP="006D4212">
    <w:pPr>
      <w:pStyle w:val="Header-KeylineRight"/>
    </w:pPr>
    <w:fldSimple w:instr=" STYLEREF  &quot;Heading 1&quot;  \* MERGEFORMAT ">
      <w:r w:rsidR="001B46F3" w:rsidRPr="001B46F3">
        <w:rPr>
          <w:b/>
          <w:bCs/>
          <w:noProof/>
          <w:lang w:val="en-US"/>
        </w:rPr>
        <w:t>Quantifying the nation-wide impacts of reducing Australian air transport</w:t>
      </w:r>
      <w:r w:rsidR="001B46F3">
        <w:rPr>
          <w:noProof/>
        </w:rPr>
        <w:t xml:space="preserve"> price</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7D0D6" w14:textId="77777777" w:rsidR="00F04EA7" w:rsidRPr="007215EF" w:rsidRDefault="00F04EA7" w:rsidP="007215EF">
    <w:r w:rsidRPr="007215EF">
      <w:rPr>
        <w:noProof/>
      </w:rPr>
      <w:drawing>
        <wp:anchor distT="0" distB="0" distL="114300" distR="114300" simplePos="0" relativeHeight="251658240" behindDoc="0" locked="1" layoutInCell="1" allowOverlap="1" wp14:anchorId="09D6F509" wp14:editId="1682FD90">
          <wp:simplePos x="0" y="0"/>
          <wp:positionH relativeFrom="margin">
            <wp:align>left</wp:align>
          </wp:positionH>
          <wp:positionV relativeFrom="page">
            <wp:align>top</wp:align>
          </wp:positionV>
          <wp:extent cx="2235600" cy="1058400"/>
          <wp:effectExtent l="0" t="0" r="0" b="8890"/>
          <wp:wrapNone/>
          <wp:docPr id="1011812293" name="Graphic 1011812293"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135BAA" w14:textId="77777777" w:rsidR="00F04EA7" w:rsidRPr="005965BC" w:rsidRDefault="00F04EA7"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C3970" w14:textId="77777777" w:rsidR="00E1529A" w:rsidRDefault="00E1529A" w:rsidP="004544D6">
    <w:pPr>
      <w:pStyle w:val="Header-KeylineRight"/>
    </w:pPr>
    <w:r>
      <w:rPr>
        <w:rStyle w:val="Strong"/>
      </w:rPr>
      <w:t>Aviation modelling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5FB71" w14:textId="152C7EFE" w:rsidR="00343E5B" w:rsidRDefault="00704403" w:rsidP="004544D6">
    <w:pPr>
      <w:pStyle w:val="Header-KeylineRight"/>
    </w:pPr>
    <w:r>
      <w:rPr>
        <w:rStyle w:val="Strong"/>
      </w:rPr>
      <w:t>Aviation modelling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3E6C9D"/>
    <w:multiLevelType w:val="multilevel"/>
    <w:tmpl w:val="FF8069A4"/>
    <w:numStyleLink w:val="Bullets"/>
  </w:abstractNum>
  <w:abstractNum w:abstractNumId="5"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7"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8"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D665246"/>
    <w:multiLevelType w:val="multilevel"/>
    <w:tmpl w:val="55366B42"/>
    <w:numStyleLink w:val="LetteredList"/>
  </w:abstractNum>
  <w:abstractNum w:abstractNumId="11" w15:restartNumberingAfterBreak="0">
    <w:nsid w:val="2DFE29AF"/>
    <w:multiLevelType w:val="multilevel"/>
    <w:tmpl w:val="72768BCE"/>
    <w:numStyleLink w:val="AppendixHeadingList"/>
  </w:abstractNum>
  <w:abstractNum w:abstractNumId="12"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8743E6C"/>
    <w:multiLevelType w:val="hybridMultilevel"/>
    <w:tmpl w:val="61C07C0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571F06F6"/>
    <w:multiLevelType w:val="hybridMultilevel"/>
    <w:tmpl w:val="CF7ECA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C5A3881"/>
    <w:multiLevelType w:val="hybridMultilevel"/>
    <w:tmpl w:val="A1D02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9" w15:restartNumberingAfterBreak="0">
    <w:nsid w:val="761B4A1B"/>
    <w:multiLevelType w:val="multilevel"/>
    <w:tmpl w:val="4F48000A"/>
    <w:numStyleLink w:val="Alphalist"/>
  </w:abstractNum>
  <w:num w:numId="1" w16cid:durableId="1582904759">
    <w:abstractNumId w:val="6"/>
  </w:num>
  <w:num w:numId="2" w16cid:durableId="1614894758">
    <w:abstractNumId w:val="2"/>
  </w:num>
  <w:num w:numId="3" w16cid:durableId="1634215242">
    <w:abstractNumId w:val="9"/>
  </w:num>
  <w:num w:numId="4" w16cid:durableId="1221747885">
    <w:abstractNumId w:val="16"/>
  </w:num>
  <w:num w:numId="5" w16cid:durableId="407575386">
    <w:abstractNumId w:val="18"/>
  </w:num>
  <w:num w:numId="6" w16cid:durableId="2046715280">
    <w:abstractNumId w:val="13"/>
  </w:num>
  <w:num w:numId="7" w16cid:durableId="1955091682">
    <w:abstractNumId w:val="11"/>
  </w:num>
  <w:num w:numId="8" w16cid:durableId="1791969526">
    <w:abstractNumId w:val="7"/>
  </w:num>
  <w:num w:numId="9" w16cid:durableId="1418401484">
    <w:abstractNumId w:val="10"/>
  </w:num>
  <w:num w:numId="10" w16cid:durableId="2079353197">
    <w:abstractNumId w:val="19"/>
  </w:num>
  <w:num w:numId="11" w16cid:durableId="420836321">
    <w:abstractNumId w:val="0"/>
  </w:num>
  <w:num w:numId="12" w16cid:durableId="1537767388">
    <w:abstractNumId w:val="3"/>
  </w:num>
  <w:num w:numId="13" w16cid:durableId="139462048">
    <w:abstractNumId w:val="8"/>
  </w:num>
  <w:num w:numId="14" w16cid:durableId="213737887">
    <w:abstractNumId w:val="5"/>
  </w:num>
  <w:num w:numId="15" w16cid:durableId="2002922933">
    <w:abstractNumId w:val="4"/>
  </w:num>
  <w:num w:numId="16" w16cid:durableId="1060058724">
    <w:abstractNumId w:val="1"/>
  </w:num>
  <w:num w:numId="17" w16cid:durableId="1795363624">
    <w:abstractNumId w:val="12"/>
  </w:num>
  <w:num w:numId="18" w16cid:durableId="1270875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2243869">
    <w:abstractNumId w:val="14"/>
  </w:num>
  <w:num w:numId="20" w16cid:durableId="750278416">
    <w:abstractNumId w:val="15"/>
  </w:num>
  <w:num w:numId="21" w16cid:durableId="1343513241">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AEC"/>
    <w:rsid w:val="00000075"/>
    <w:rsid w:val="00000241"/>
    <w:rsid w:val="00000F3C"/>
    <w:rsid w:val="000017D3"/>
    <w:rsid w:val="00001BA8"/>
    <w:rsid w:val="00004489"/>
    <w:rsid w:val="00005C79"/>
    <w:rsid w:val="00007034"/>
    <w:rsid w:val="00007942"/>
    <w:rsid w:val="00010447"/>
    <w:rsid w:val="00010A15"/>
    <w:rsid w:val="00014F61"/>
    <w:rsid w:val="00015764"/>
    <w:rsid w:val="00015BDE"/>
    <w:rsid w:val="00020031"/>
    <w:rsid w:val="000205A3"/>
    <w:rsid w:val="00023605"/>
    <w:rsid w:val="00025F5B"/>
    <w:rsid w:val="00026C04"/>
    <w:rsid w:val="000270DF"/>
    <w:rsid w:val="000300AF"/>
    <w:rsid w:val="00031396"/>
    <w:rsid w:val="00031B53"/>
    <w:rsid w:val="000331E4"/>
    <w:rsid w:val="0003338D"/>
    <w:rsid w:val="00033619"/>
    <w:rsid w:val="000370C8"/>
    <w:rsid w:val="00042494"/>
    <w:rsid w:val="0004462F"/>
    <w:rsid w:val="00047765"/>
    <w:rsid w:val="00047894"/>
    <w:rsid w:val="00050DFE"/>
    <w:rsid w:val="000510FE"/>
    <w:rsid w:val="0005126F"/>
    <w:rsid w:val="0005151B"/>
    <w:rsid w:val="000519E7"/>
    <w:rsid w:val="00054C95"/>
    <w:rsid w:val="000561CF"/>
    <w:rsid w:val="000568D9"/>
    <w:rsid w:val="0005774F"/>
    <w:rsid w:val="0006182E"/>
    <w:rsid w:val="000629E6"/>
    <w:rsid w:val="00062A44"/>
    <w:rsid w:val="00066508"/>
    <w:rsid w:val="000724AE"/>
    <w:rsid w:val="00072C7B"/>
    <w:rsid w:val="0007776A"/>
    <w:rsid w:val="0007776F"/>
    <w:rsid w:val="00077A76"/>
    <w:rsid w:val="0008037D"/>
    <w:rsid w:val="0008191A"/>
    <w:rsid w:val="00084660"/>
    <w:rsid w:val="0008467B"/>
    <w:rsid w:val="0008582B"/>
    <w:rsid w:val="00085FB9"/>
    <w:rsid w:val="00086F4E"/>
    <w:rsid w:val="00091286"/>
    <w:rsid w:val="000912A7"/>
    <w:rsid w:val="00093E67"/>
    <w:rsid w:val="00094FD4"/>
    <w:rsid w:val="000967D7"/>
    <w:rsid w:val="000A0737"/>
    <w:rsid w:val="000A0F08"/>
    <w:rsid w:val="000A38AA"/>
    <w:rsid w:val="000A3AD3"/>
    <w:rsid w:val="000A574C"/>
    <w:rsid w:val="000A5FDE"/>
    <w:rsid w:val="000A6045"/>
    <w:rsid w:val="000A68CC"/>
    <w:rsid w:val="000A79F0"/>
    <w:rsid w:val="000B222D"/>
    <w:rsid w:val="000B42C6"/>
    <w:rsid w:val="000B4968"/>
    <w:rsid w:val="000B497F"/>
    <w:rsid w:val="000B4A72"/>
    <w:rsid w:val="000B4B54"/>
    <w:rsid w:val="000B5105"/>
    <w:rsid w:val="000B55E8"/>
    <w:rsid w:val="000B5794"/>
    <w:rsid w:val="000B5F66"/>
    <w:rsid w:val="000B6959"/>
    <w:rsid w:val="000B6C04"/>
    <w:rsid w:val="000C1897"/>
    <w:rsid w:val="000C6B77"/>
    <w:rsid w:val="000C7FD0"/>
    <w:rsid w:val="000D2438"/>
    <w:rsid w:val="000D31DD"/>
    <w:rsid w:val="000D4DC9"/>
    <w:rsid w:val="000E0E6B"/>
    <w:rsid w:val="000E25A0"/>
    <w:rsid w:val="000E3E2C"/>
    <w:rsid w:val="000E43B0"/>
    <w:rsid w:val="000E4FAD"/>
    <w:rsid w:val="000F15C8"/>
    <w:rsid w:val="000F184E"/>
    <w:rsid w:val="000F31A7"/>
    <w:rsid w:val="000F4488"/>
    <w:rsid w:val="000F5B51"/>
    <w:rsid w:val="000F678E"/>
    <w:rsid w:val="001002EF"/>
    <w:rsid w:val="00100FAB"/>
    <w:rsid w:val="00101A88"/>
    <w:rsid w:val="00102185"/>
    <w:rsid w:val="0010443E"/>
    <w:rsid w:val="00104B8F"/>
    <w:rsid w:val="001052C0"/>
    <w:rsid w:val="0010536D"/>
    <w:rsid w:val="00110E49"/>
    <w:rsid w:val="001116A1"/>
    <w:rsid w:val="0011217E"/>
    <w:rsid w:val="00112E8F"/>
    <w:rsid w:val="00120792"/>
    <w:rsid w:val="00123D04"/>
    <w:rsid w:val="00124430"/>
    <w:rsid w:val="00124FBE"/>
    <w:rsid w:val="00124FCE"/>
    <w:rsid w:val="001268BC"/>
    <w:rsid w:val="00130990"/>
    <w:rsid w:val="00133DEE"/>
    <w:rsid w:val="0013722E"/>
    <w:rsid w:val="00137FAB"/>
    <w:rsid w:val="001433CD"/>
    <w:rsid w:val="00145565"/>
    <w:rsid w:val="00146FAC"/>
    <w:rsid w:val="001475B4"/>
    <w:rsid w:val="00151BB9"/>
    <w:rsid w:val="001531FB"/>
    <w:rsid w:val="00153CA7"/>
    <w:rsid w:val="00154E0D"/>
    <w:rsid w:val="00156F28"/>
    <w:rsid w:val="001600E9"/>
    <w:rsid w:val="00160FEC"/>
    <w:rsid w:val="001610E5"/>
    <w:rsid w:val="00161BC8"/>
    <w:rsid w:val="0016288D"/>
    <w:rsid w:val="00163038"/>
    <w:rsid w:val="0016372E"/>
    <w:rsid w:val="00163A85"/>
    <w:rsid w:val="00167C73"/>
    <w:rsid w:val="00170C0E"/>
    <w:rsid w:val="001714F3"/>
    <w:rsid w:val="00172322"/>
    <w:rsid w:val="00173942"/>
    <w:rsid w:val="0018073C"/>
    <w:rsid w:val="00183DE5"/>
    <w:rsid w:val="00185760"/>
    <w:rsid w:val="00187F05"/>
    <w:rsid w:val="001914AD"/>
    <w:rsid w:val="00191988"/>
    <w:rsid w:val="00191BA0"/>
    <w:rsid w:val="001957BF"/>
    <w:rsid w:val="00195F05"/>
    <w:rsid w:val="001A0D77"/>
    <w:rsid w:val="001A196A"/>
    <w:rsid w:val="001A1D95"/>
    <w:rsid w:val="001A2565"/>
    <w:rsid w:val="001A4980"/>
    <w:rsid w:val="001A7CE7"/>
    <w:rsid w:val="001A7F17"/>
    <w:rsid w:val="001B0C3E"/>
    <w:rsid w:val="001B1762"/>
    <w:rsid w:val="001B17AC"/>
    <w:rsid w:val="001B3167"/>
    <w:rsid w:val="001B46F3"/>
    <w:rsid w:val="001B588D"/>
    <w:rsid w:val="001B5AA5"/>
    <w:rsid w:val="001B7F16"/>
    <w:rsid w:val="001C2C8F"/>
    <w:rsid w:val="001C2DD0"/>
    <w:rsid w:val="001C4167"/>
    <w:rsid w:val="001C7835"/>
    <w:rsid w:val="001D272C"/>
    <w:rsid w:val="001D3DC9"/>
    <w:rsid w:val="001D4050"/>
    <w:rsid w:val="001D524E"/>
    <w:rsid w:val="001D796E"/>
    <w:rsid w:val="001D7D9B"/>
    <w:rsid w:val="001E1D3E"/>
    <w:rsid w:val="001E20BE"/>
    <w:rsid w:val="001E311D"/>
    <w:rsid w:val="001E508D"/>
    <w:rsid w:val="001E6284"/>
    <w:rsid w:val="001E6AEC"/>
    <w:rsid w:val="001F13C1"/>
    <w:rsid w:val="001F1E9A"/>
    <w:rsid w:val="001F3AB6"/>
    <w:rsid w:val="001F446D"/>
    <w:rsid w:val="001F6B0A"/>
    <w:rsid w:val="001F7381"/>
    <w:rsid w:val="00201320"/>
    <w:rsid w:val="0020204A"/>
    <w:rsid w:val="00203F2A"/>
    <w:rsid w:val="002066BA"/>
    <w:rsid w:val="00207C7E"/>
    <w:rsid w:val="00210622"/>
    <w:rsid w:val="002112EC"/>
    <w:rsid w:val="00214EC1"/>
    <w:rsid w:val="00221404"/>
    <w:rsid w:val="00221800"/>
    <w:rsid w:val="00221AB7"/>
    <w:rsid w:val="00227712"/>
    <w:rsid w:val="002321AE"/>
    <w:rsid w:val="0023243D"/>
    <w:rsid w:val="00236082"/>
    <w:rsid w:val="00237095"/>
    <w:rsid w:val="0024192F"/>
    <w:rsid w:val="00241BD2"/>
    <w:rsid w:val="00242CA6"/>
    <w:rsid w:val="00243D4A"/>
    <w:rsid w:val="00243E5A"/>
    <w:rsid w:val="00245435"/>
    <w:rsid w:val="002457DE"/>
    <w:rsid w:val="00246435"/>
    <w:rsid w:val="00246BCF"/>
    <w:rsid w:val="00247E69"/>
    <w:rsid w:val="00250420"/>
    <w:rsid w:val="00250667"/>
    <w:rsid w:val="00251245"/>
    <w:rsid w:val="00251CA2"/>
    <w:rsid w:val="00252376"/>
    <w:rsid w:val="002527DD"/>
    <w:rsid w:val="00253D74"/>
    <w:rsid w:val="00255DD6"/>
    <w:rsid w:val="002573D5"/>
    <w:rsid w:val="0026004C"/>
    <w:rsid w:val="002601BB"/>
    <w:rsid w:val="00260639"/>
    <w:rsid w:val="002622D3"/>
    <w:rsid w:val="00264D72"/>
    <w:rsid w:val="002652E2"/>
    <w:rsid w:val="00265918"/>
    <w:rsid w:val="00265A7F"/>
    <w:rsid w:val="00265DCE"/>
    <w:rsid w:val="00270834"/>
    <w:rsid w:val="00270A82"/>
    <w:rsid w:val="00273E86"/>
    <w:rsid w:val="00274931"/>
    <w:rsid w:val="00276159"/>
    <w:rsid w:val="0027707E"/>
    <w:rsid w:val="00277EF7"/>
    <w:rsid w:val="002814E6"/>
    <w:rsid w:val="00281A54"/>
    <w:rsid w:val="00281B18"/>
    <w:rsid w:val="002820DA"/>
    <w:rsid w:val="0028211C"/>
    <w:rsid w:val="00282AE5"/>
    <w:rsid w:val="00282C73"/>
    <w:rsid w:val="00285EB0"/>
    <w:rsid w:val="002867FA"/>
    <w:rsid w:val="00287114"/>
    <w:rsid w:val="002873AC"/>
    <w:rsid w:val="002936B4"/>
    <w:rsid w:val="002951E6"/>
    <w:rsid w:val="00295330"/>
    <w:rsid w:val="002A1350"/>
    <w:rsid w:val="002A16A4"/>
    <w:rsid w:val="002A3260"/>
    <w:rsid w:val="002A77DF"/>
    <w:rsid w:val="002B0577"/>
    <w:rsid w:val="002B2D70"/>
    <w:rsid w:val="002B3D49"/>
    <w:rsid w:val="002C04E5"/>
    <w:rsid w:val="002C38A5"/>
    <w:rsid w:val="002C7870"/>
    <w:rsid w:val="002C797E"/>
    <w:rsid w:val="002D50CB"/>
    <w:rsid w:val="002E1C95"/>
    <w:rsid w:val="002E3F19"/>
    <w:rsid w:val="002E3FF5"/>
    <w:rsid w:val="002E4DA2"/>
    <w:rsid w:val="002E51D2"/>
    <w:rsid w:val="002E5B9B"/>
    <w:rsid w:val="002E66AB"/>
    <w:rsid w:val="002E6E42"/>
    <w:rsid w:val="002E70B6"/>
    <w:rsid w:val="002E7A0E"/>
    <w:rsid w:val="002E7EFA"/>
    <w:rsid w:val="002F6386"/>
    <w:rsid w:val="002F6EA2"/>
    <w:rsid w:val="002F7670"/>
    <w:rsid w:val="003007D4"/>
    <w:rsid w:val="00301403"/>
    <w:rsid w:val="00302535"/>
    <w:rsid w:val="00302D71"/>
    <w:rsid w:val="00303704"/>
    <w:rsid w:val="00305171"/>
    <w:rsid w:val="0031602E"/>
    <w:rsid w:val="003161C2"/>
    <w:rsid w:val="00316DA9"/>
    <w:rsid w:val="00316EC0"/>
    <w:rsid w:val="00323400"/>
    <w:rsid w:val="003235F4"/>
    <w:rsid w:val="00326A36"/>
    <w:rsid w:val="003278A3"/>
    <w:rsid w:val="003327EC"/>
    <w:rsid w:val="00336ECB"/>
    <w:rsid w:val="003402A3"/>
    <w:rsid w:val="00341E81"/>
    <w:rsid w:val="00342AB1"/>
    <w:rsid w:val="00343DDE"/>
    <w:rsid w:val="00343E5B"/>
    <w:rsid w:val="00345C0B"/>
    <w:rsid w:val="00345D6C"/>
    <w:rsid w:val="0034680A"/>
    <w:rsid w:val="003524B5"/>
    <w:rsid w:val="003544A8"/>
    <w:rsid w:val="003545BD"/>
    <w:rsid w:val="00354696"/>
    <w:rsid w:val="0035519A"/>
    <w:rsid w:val="0035649D"/>
    <w:rsid w:val="00356AF0"/>
    <w:rsid w:val="00356DBC"/>
    <w:rsid w:val="0036059A"/>
    <w:rsid w:val="00361F8C"/>
    <w:rsid w:val="00362FC1"/>
    <w:rsid w:val="00363FF8"/>
    <w:rsid w:val="003640E1"/>
    <w:rsid w:val="00366692"/>
    <w:rsid w:val="00366B62"/>
    <w:rsid w:val="00372EE8"/>
    <w:rsid w:val="0037325F"/>
    <w:rsid w:val="00373CF9"/>
    <w:rsid w:val="00376491"/>
    <w:rsid w:val="0037721D"/>
    <w:rsid w:val="00380329"/>
    <w:rsid w:val="0038102A"/>
    <w:rsid w:val="00382694"/>
    <w:rsid w:val="003833B4"/>
    <w:rsid w:val="003864FC"/>
    <w:rsid w:val="00386ECE"/>
    <w:rsid w:val="003871F6"/>
    <w:rsid w:val="00396811"/>
    <w:rsid w:val="003A072B"/>
    <w:rsid w:val="003A0766"/>
    <w:rsid w:val="003A374E"/>
    <w:rsid w:val="003A41C9"/>
    <w:rsid w:val="003A743E"/>
    <w:rsid w:val="003A7ADE"/>
    <w:rsid w:val="003B1221"/>
    <w:rsid w:val="003B2A34"/>
    <w:rsid w:val="003B319F"/>
    <w:rsid w:val="003B5072"/>
    <w:rsid w:val="003B6E2C"/>
    <w:rsid w:val="003B7DB1"/>
    <w:rsid w:val="003C01D4"/>
    <w:rsid w:val="003C2CC3"/>
    <w:rsid w:val="003C422F"/>
    <w:rsid w:val="003C69BF"/>
    <w:rsid w:val="003C6AA5"/>
    <w:rsid w:val="003C77C2"/>
    <w:rsid w:val="003D09BA"/>
    <w:rsid w:val="003D09EE"/>
    <w:rsid w:val="003D23A3"/>
    <w:rsid w:val="003D265F"/>
    <w:rsid w:val="003D5856"/>
    <w:rsid w:val="003D5F20"/>
    <w:rsid w:val="003D6B42"/>
    <w:rsid w:val="003E003C"/>
    <w:rsid w:val="003E287D"/>
    <w:rsid w:val="003E4790"/>
    <w:rsid w:val="003E5955"/>
    <w:rsid w:val="003E6055"/>
    <w:rsid w:val="003F30CB"/>
    <w:rsid w:val="003F6F1A"/>
    <w:rsid w:val="003F768A"/>
    <w:rsid w:val="0040060F"/>
    <w:rsid w:val="004014B0"/>
    <w:rsid w:val="004019DD"/>
    <w:rsid w:val="00401D43"/>
    <w:rsid w:val="00402855"/>
    <w:rsid w:val="004045F2"/>
    <w:rsid w:val="00404E4F"/>
    <w:rsid w:val="004064F7"/>
    <w:rsid w:val="00407964"/>
    <w:rsid w:val="0041017D"/>
    <w:rsid w:val="004106E1"/>
    <w:rsid w:val="00420F0E"/>
    <w:rsid w:val="0042339A"/>
    <w:rsid w:val="00423B15"/>
    <w:rsid w:val="00424CB8"/>
    <w:rsid w:val="0042508F"/>
    <w:rsid w:val="00432180"/>
    <w:rsid w:val="00432CFD"/>
    <w:rsid w:val="0043326D"/>
    <w:rsid w:val="00434A33"/>
    <w:rsid w:val="00436CB9"/>
    <w:rsid w:val="004379C2"/>
    <w:rsid w:val="004400E8"/>
    <w:rsid w:val="00446721"/>
    <w:rsid w:val="0044685B"/>
    <w:rsid w:val="00447275"/>
    <w:rsid w:val="0045043A"/>
    <w:rsid w:val="00450C80"/>
    <w:rsid w:val="004544D6"/>
    <w:rsid w:val="00457472"/>
    <w:rsid w:val="00461CE9"/>
    <w:rsid w:val="004621BF"/>
    <w:rsid w:val="00462407"/>
    <w:rsid w:val="004631DD"/>
    <w:rsid w:val="004635FD"/>
    <w:rsid w:val="00463B2C"/>
    <w:rsid w:val="004660FD"/>
    <w:rsid w:val="00466A39"/>
    <w:rsid w:val="00470129"/>
    <w:rsid w:val="004728A0"/>
    <w:rsid w:val="004742DD"/>
    <w:rsid w:val="00475231"/>
    <w:rsid w:val="00482FE5"/>
    <w:rsid w:val="00484E96"/>
    <w:rsid w:val="00487056"/>
    <w:rsid w:val="004877F9"/>
    <w:rsid w:val="00490C69"/>
    <w:rsid w:val="0049374C"/>
    <w:rsid w:val="00496700"/>
    <w:rsid w:val="004968AF"/>
    <w:rsid w:val="004A1E81"/>
    <w:rsid w:val="004A2FB8"/>
    <w:rsid w:val="004A4397"/>
    <w:rsid w:val="004A4CD1"/>
    <w:rsid w:val="004A5586"/>
    <w:rsid w:val="004B1531"/>
    <w:rsid w:val="004B538A"/>
    <w:rsid w:val="004B609E"/>
    <w:rsid w:val="004C0B10"/>
    <w:rsid w:val="004C34D2"/>
    <w:rsid w:val="004C351A"/>
    <w:rsid w:val="004C4823"/>
    <w:rsid w:val="004D14DC"/>
    <w:rsid w:val="004D5F79"/>
    <w:rsid w:val="004E033D"/>
    <w:rsid w:val="004E1233"/>
    <w:rsid w:val="004E2245"/>
    <w:rsid w:val="004E28C6"/>
    <w:rsid w:val="004E5245"/>
    <w:rsid w:val="004E58AC"/>
    <w:rsid w:val="004E6DE1"/>
    <w:rsid w:val="004F0994"/>
    <w:rsid w:val="004F10E0"/>
    <w:rsid w:val="004F138F"/>
    <w:rsid w:val="004F2D0A"/>
    <w:rsid w:val="004F3167"/>
    <w:rsid w:val="004F3B68"/>
    <w:rsid w:val="004F420C"/>
    <w:rsid w:val="004F4B2E"/>
    <w:rsid w:val="004F5372"/>
    <w:rsid w:val="004F5C62"/>
    <w:rsid w:val="00500123"/>
    <w:rsid w:val="005001C5"/>
    <w:rsid w:val="00500822"/>
    <w:rsid w:val="0050196D"/>
    <w:rsid w:val="00501ECF"/>
    <w:rsid w:val="005029D2"/>
    <w:rsid w:val="005055AF"/>
    <w:rsid w:val="0050629F"/>
    <w:rsid w:val="0050670B"/>
    <w:rsid w:val="00506A9F"/>
    <w:rsid w:val="005078A7"/>
    <w:rsid w:val="00507923"/>
    <w:rsid w:val="0051173D"/>
    <w:rsid w:val="00511B29"/>
    <w:rsid w:val="00511FD7"/>
    <w:rsid w:val="005124ED"/>
    <w:rsid w:val="00513B21"/>
    <w:rsid w:val="005141E8"/>
    <w:rsid w:val="005151C4"/>
    <w:rsid w:val="00516A89"/>
    <w:rsid w:val="00517257"/>
    <w:rsid w:val="00524849"/>
    <w:rsid w:val="00527A18"/>
    <w:rsid w:val="005328A0"/>
    <w:rsid w:val="00533F91"/>
    <w:rsid w:val="00536C51"/>
    <w:rsid w:val="00540B23"/>
    <w:rsid w:val="00540B70"/>
    <w:rsid w:val="0054365C"/>
    <w:rsid w:val="00545BA5"/>
    <w:rsid w:val="00545D4F"/>
    <w:rsid w:val="00550C99"/>
    <w:rsid w:val="005529D8"/>
    <w:rsid w:val="00553413"/>
    <w:rsid w:val="00555AB2"/>
    <w:rsid w:val="00555E74"/>
    <w:rsid w:val="00561129"/>
    <w:rsid w:val="00562410"/>
    <w:rsid w:val="00565460"/>
    <w:rsid w:val="00571371"/>
    <w:rsid w:val="00571C54"/>
    <w:rsid w:val="00571DE0"/>
    <w:rsid w:val="0057248B"/>
    <w:rsid w:val="00572675"/>
    <w:rsid w:val="0057461F"/>
    <w:rsid w:val="005754AB"/>
    <w:rsid w:val="005806AB"/>
    <w:rsid w:val="005826F4"/>
    <w:rsid w:val="00582ACB"/>
    <w:rsid w:val="0058369E"/>
    <w:rsid w:val="00585395"/>
    <w:rsid w:val="00586A8B"/>
    <w:rsid w:val="00586B6C"/>
    <w:rsid w:val="00590D09"/>
    <w:rsid w:val="0059106D"/>
    <w:rsid w:val="0059156A"/>
    <w:rsid w:val="005926C0"/>
    <w:rsid w:val="00593314"/>
    <w:rsid w:val="0059368E"/>
    <w:rsid w:val="00593BF5"/>
    <w:rsid w:val="00593CEC"/>
    <w:rsid w:val="00594496"/>
    <w:rsid w:val="005956D3"/>
    <w:rsid w:val="00596365"/>
    <w:rsid w:val="005965BC"/>
    <w:rsid w:val="005A148D"/>
    <w:rsid w:val="005A35F6"/>
    <w:rsid w:val="005A4613"/>
    <w:rsid w:val="005A7E78"/>
    <w:rsid w:val="005B03ED"/>
    <w:rsid w:val="005B1776"/>
    <w:rsid w:val="005B1AAF"/>
    <w:rsid w:val="005B1BA3"/>
    <w:rsid w:val="005B32FB"/>
    <w:rsid w:val="005B402C"/>
    <w:rsid w:val="005B4AC0"/>
    <w:rsid w:val="005B7F0E"/>
    <w:rsid w:val="005B7FE4"/>
    <w:rsid w:val="005C05E0"/>
    <w:rsid w:val="005C06CC"/>
    <w:rsid w:val="005C37E0"/>
    <w:rsid w:val="005C54B9"/>
    <w:rsid w:val="005C5A1C"/>
    <w:rsid w:val="005C6618"/>
    <w:rsid w:val="005C67A6"/>
    <w:rsid w:val="005D0189"/>
    <w:rsid w:val="005D18F9"/>
    <w:rsid w:val="005D1A11"/>
    <w:rsid w:val="005E2F33"/>
    <w:rsid w:val="005E35C9"/>
    <w:rsid w:val="005E3B0F"/>
    <w:rsid w:val="005E3DAC"/>
    <w:rsid w:val="005E4151"/>
    <w:rsid w:val="005E4470"/>
    <w:rsid w:val="005E5794"/>
    <w:rsid w:val="005F1BDC"/>
    <w:rsid w:val="005F2706"/>
    <w:rsid w:val="005F486B"/>
    <w:rsid w:val="005F6058"/>
    <w:rsid w:val="005F6B0D"/>
    <w:rsid w:val="00600CD9"/>
    <w:rsid w:val="00603FD5"/>
    <w:rsid w:val="00605BBD"/>
    <w:rsid w:val="00607F03"/>
    <w:rsid w:val="00610627"/>
    <w:rsid w:val="00610F6C"/>
    <w:rsid w:val="006155FC"/>
    <w:rsid w:val="006160F2"/>
    <w:rsid w:val="00616DC8"/>
    <w:rsid w:val="006176FB"/>
    <w:rsid w:val="00620548"/>
    <w:rsid w:val="006219FB"/>
    <w:rsid w:val="00621C50"/>
    <w:rsid w:val="00622C0B"/>
    <w:rsid w:val="00622F0B"/>
    <w:rsid w:val="00624B90"/>
    <w:rsid w:val="0062709C"/>
    <w:rsid w:val="00630F02"/>
    <w:rsid w:val="00631236"/>
    <w:rsid w:val="00636D45"/>
    <w:rsid w:val="00643FDF"/>
    <w:rsid w:val="00645184"/>
    <w:rsid w:val="0064737D"/>
    <w:rsid w:val="006474C8"/>
    <w:rsid w:val="006475BD"/>
    <w:rsid w:val="006500A7"/>
    <w:rsid w:val="006527FF"/>
    <w:rsid w:val="0065297B"/>
    <w:rsid w:val="00656A8A"/>
    <w:rsid w:val="00660A2F"/>
    <w:rsid w:val="00662209"/>
    <w:rsid w:val="00670BAD"/>
    <w:rsid w:val="006716AC"/>
    <w:rsid w:val="00672CEB"/>
    <w:rsid w:val="006741E8"/>
    <w:rsid w:val="00674AF0"/>
    <w:rsid w:val="00675AEB"/>
    <w:rsid w:val="00677036"/>
    <w:rsid w:val="006773ED"/>
    <w:rsid w:val="00677F20"/>
    <w:rsid w:val="00680CF8"/>
    <w:rsid w:val="00681434"/>
    <w:rsid w:val="00681EB6"/>
    <w:rsid w:val="00682717"/>
    <w:rsid w:val="0068685D"/>
    <w:rsid w:val="00686AD0"/>
    <w:rsid w:val="0068724F"/>
    <w:rsid w:val="006923F4"/>
    <w:rsid w:val="00694804"/>
    <w:rsid w:val="006A0955"/>
    <w:rsid w:val="006A0C1B"/>
    <w:rsid w:val="006A18ED"/>
    <w:rsid w:val="006A1DED"/>
    <w:rsid w:val="006A1DEF"/>
    <w:rsid w:val="006A37B3"/>
    <w:rsid w:val="006A3932"/>
    <w:rsid w:val="006A7069"/>
    <w:rsid w:val="006A7E83"/>
    <w:rsid w:val="006B1F9A"/>
    <w:rsid w:val="006C018B"/>
    <w:rsid w:val="006C17E3"/>
    <w:rsid w:val="006C36D5"/>
    <w:rsid w:val="006C4592"/>
    <w:rsid w:val="006C4AF4"/>
    <w:rsid w:val="006C4C82"/>
    <w:rsid w:val="006C775A"/>
    <w:rsid w:val="006D095B"/>
    <w:rsid w:val="006D19C4"/>
    <w:rsid w:val="006D2AFA"/>
    <w:rsid w:val="006D3276"/>
    <w:rsid w:val="006D3F2F"/>
    <w:rsid w:val="006D4212"/>
    <w:rsid w:val="006D481C"/>
    <w:rsid w:val="006D48CF"/>
    <w:rsid w:val="006D4F09"/>
    <w:rsid w:val="006D5F4F"/>
    <w:rsid w:val="006E0F9C"/>
    <w:rsid w:val="006E3536"/>
    <w:rsid w:val="006E360C"/>
    <w:rsid w:val="006E3C07"/>
    <w:rsid w:val="006E4199"/>
    <w:rsid w:val="006E5A50"/>
    <w:rsid w:val="006E65F5"/>
    <w:rsid w:val="006E7321"/>
    <w:rsid w:val="006F19D6"/>
    <w:rsid w:val="006F1CD8"/>
    <w:rsid w:val="006F4067"/>
    <w:rsid w:val="00700852"/>
    <w:rsid w:val="00701100"/>
    <w:rsid w:val="00704403"/>
    <w:rsid w:val="00705305"/>
    <w:rsid w:val="00712659"/>
    <w:rsid w:val="00714488"/>
    <w:rsid w:val="007158C6"/>
    <w:rsid w:val="00716C13"/>
    <w:rsid w:val="00716C76"/>
    <w:rsid w:val="007177CC"/>
    <w:rsid w:val="00720507"/>
    <w:rsid w:val="00720924"/>
    <w:rsid w:val="007215EF"/>
    <w:rsid w:val="00726960"/>
    <w:rsid w:val="00727DC2"/>
    <w:rsid w:val="007301C9"/>
    <w:rsid w:val="00730633"/>
    <w:rsid w:val="007336AE"/>
    <w:rsid w:val="00734465"/>
    <w:rsid w:val="0073739F"/>
    <w:rsid w:val="007373F6"/>
    <w:rsid w:val="0074072E"/>
    <w:rsid w:val="00742F0D"/>
    <w:rsid w:val="00743548"/>
    <w:rsid w:val="00744120"/>
    <w:rsid w:val="007448F9"/>
    <w:rsid w:val="00744C14"/>
    <w:rsid w:val="00745B56"/>
    <w:rsid w:val="00746CD2"/>
    <w:rsid w:val="007470A9"/>
    <w:rsid w:val="00751824"/>
    <w:rsid w:val="0075386F"/>
    <w:rsid w:val="00760304"/>
    <w:rsid w:val="00760E1B"/>
    <w:rsid w:val="00760F91"/>
    <w:rsid w:val="00762F69"/>
    <w:rsid w:val="00764FE1"/>
    <w:rsid w:val="007669DE"/>
    <w:rsid w:val="00767EAE"/>
    <w:rsid w:val="00770DB0"/>
    <w:rsid w:val="00772665"/>
    <w:rsid w:val="007737AC"/>
    <w:rsid w:val="00775165"/>
    <w:rsid w:val="00780176"/>
    <w:rsid w:val="007801BA"/>
    <w:rsid w:val="007813CC"/>
    <w:rsid w:val="0078174E"/>
    <w:rsid w:val="0078321C"/>
    <w:rsid w:val="00785267"/>
    <w:rsid w:val="0078533C"/>
    <w:rsid w:val="00786FE1"/>
    <w:rsid w:val="007909C4"/>
    <w:rsid w:val="00793875"/>
    <w:rsid w:val="007A0363"/>
    <w:rsid w:val="007A24AD"/>
    <w:rsid w:val="007A2BEC"/>
    <w:rsid w:val="007A347C"/>
    <w:rsid w:val="007A39BB"/>
    <w:rsid w:val="007A3DCC"/>
    <w:rsid w:val="007B373E"/>
    <w:rsid w:val="007B3AD9"/>
    <w:rsid w:val="007C084A"/>
    <w:rsid w:val="007C0F3F"/>
    <w:rsid w:val="007C3475"/>
    <w:rsid w:val="007D0664"/>
    <w:rsid w:val="007D1569"/>
    <w:rsid w:val="007D25EB"/>
    <w:rsid w:val="007D2B49"/>
    <w:rsid w:val="007D56DF"/>
    <w:rsid w:val="007E1A38"/>
    <w:rsid w:val="007E4BF1"/>
    <w:rsid w:val="007E5C5F"/>
    <w:rsid w:val="007F26CD"/>
    <w:rsid w:val="007F6309"/>
    <w:rsid w:val="007F63F6"/>
    <w:rsid w:val="0080104D"/>
    <w:rsid w:val="0080174C"/>
    <w:rsid w:val="008017BC"/>
    <w:rsid w:val="00802239"/>
    <w:rsid w:val="0080322B"/>
    <w:rsid w:val="008035C3"/>
    <w:rsid w:val="00803F26"/>
    <w:rsid w:val="00804B8B"/>
    <w:rsid w:val="00806F63"/>
    <w:rsid w:val="00807F06"/>
    <w:rsid w:val="00811196"/>
    <w:rsid w:val="00811D59"/>
    <w:rsid w:val="00812303"/>
    <w:rsid w:val="008149D3"/>
    <w:rsid w:val="0081533C"/>
    <w:rsid w:val="008161D7"/>
    <w:rsid w:val="00820360"/>
    <w:rsid w:val="00820661"/>
    <w:rsid w:val="008218EC"/>
    <w:rsid w:val="00823386"/>
    <w:rsid w:val="0082437F"/>
    <w:rsid w:val="00834167"/>
    <w:rsid w:val="00836262"/>
    <w:rsid w:val="00836E3A"/>
    <w:rsid w:val="00837210"/>
    <w:rsid w:val="00837ADA"/>
    <w:rsid w:val="00840F98"/>
    <w:rsid w:val="00841291"/>
    <w:rsid w:val="0084238D"/>
    <w:rsid w:val="00843E97"/>
    <w:rsid w:val="00844D78"/>
    <w:rsid w:val="008472B8"/>
    <w:rsid w:val="00852250"/>
    <w:rsid w:val="00852736"/>
    <w:rsid w:val="008529A2"/>
    <w:rsid w:val="00853D48"/>
    <w:rsid w:val="00853EC5"/>
    <w:rsid w:val="0085439B"/>
    <w:rsid w:val="00856817"/>
    <w:rsid w:val="008579B4"/>
    <w:rsid w:val="00860362"/>
    <w:rsid w:val="0086183B"/>
    <w:rsid w:val="00864E62"/>
    <w:rsid w:val="00866FB2"/>
    <w:rsid w:val="008707C6"/>
    <w:rsid w:val="0087155B"/>
    <w:rsid w:val="00871A6C"/>
    <w:rsid w:val="00872A6F"/>
    <w:rsid w:val="00875CCB"/>
    <w:rsid w:val="008833F3"/>
    <w:rsid w:val="00883D59"/>
    <w:rsid w:val="00887648"/>
    <w:rsid w:val="00891514"/>
    <w:rsid w:val="0089346A"/>
    <w:rsid w:val="00896021"/>
    <w:rsid w:val="0089733B"/>
    <w:rsid w:val="00897793"/>
    <w:rsid w:val="008A115B"/>
    <w:rsid w:val="008A1632"/>
    <w:rsid w:val="008A1D18"/>
    <w:rsid w:val="008A4219"/>
    <w:rsid w:val="008A6F32"/>
    <w:rsid w:val="008A6F83"/>
    <w:rsid w:val="008B05C3"/>
    <w:rsid w:val="008B4965"/>
    <w:rsid w:val="008B5037"/>
    <w:rsid w:val="008B78B1"/>
    <w:rsid w:val="008C11F8"/>
    <w:rsid w:val="008C1590"/>
    <w:rsid w:val="008C1AAB"/>
    <w:rsid w:val="008C1CCF"/>
    <w:rsid w:val="008C4A65"/>
    <w:rsid w:val="008C63C9"/>
    <w:rsid w:val="008D19FD"/>
    <w:rsid w:val="008D1ABD"/>
    <w:rsid w:val="008D35D2"/>
    <w:rsid w:val="008D3A0D"/>
    <w:rsid w:val="008D4B83"/>
    <w:rsid w:val="008D5AD1"/>
    <w:rsid w:val="008D5F61"/>
    <w:rsid w:val="008E0BE8"/>
    <w:rsid w:val="008E2031"/>
    <w:rsid w:val="008E25D6"/>
    <w:rsid w:val="008E2F2A"/>
    <w:rsid w:val="008E3952"/>
    <w:rsid w:val="008E3A0D"/>
    <w:rsid w:val="008E4F8E"/>
    <w:rsid w:val="008E7BD4"/>
    <w:rsid w:val="008F0A95"/>
    <w:rsid w:val="008F17A9"/>
    <w:rsid w:val="008F2B94"/>
    <w:rsid w:val="008F32DC"/>
    <w:rsid w:val="008F3E69"/>
    <w:rsid w:val="008F567D"/>
    <w:rsid w:val="008F6F1A"/>
    <w:rsid w:val="008F7897"/>
    <w:rsid w:val="009003DB"/>
    <w:rsid w:val="0090137A"/>
    <w:rsid w:val="00903370"/>
    <w:rsid w:val="009049A9"/>
    <w:rsid w:val="00905254"/>
    <w:rsid w:val="0090637C"/>
    <w:rsid w:val="00907285"/>
    <w:rsid w:val="0091158C"/>
    <w:rsid w:val="00912487"/>
    <w:rsid w:val="0091349A"/>
    <w:rsid w:val="00913691"/>
    <w:rsid w:val="00914399"/>
    <w:rsid w:val="0091530C"/>
    <w:rsid w:val="009158BF"/>
    <w:rsid w:val="00920192"/>
    <w:rsid w:val="009219CD"/>
    <w:rsid w:val="00927BB3"/>
    <w:rsid w:val="009305DD"/>
    <w:rsid w:val="00930630"/>
    <w:rsid w:val="0093074F"/>
    <w:rsid w:val="00931F2C"/>
    <w:rsid w:val="00933E08"/>
    <w:rsid w:val="00933E27"/>
    <w:rsid w:val="009342FC"/>
    <w:rsid w:val="00935630"/>
    <w:rsid w:val="00936068"/>
    <w:rsid w:val="00940865"/>
    <w:rsid w:val="009420A5"/>
    <w:rsid w:val="00942FEB"/>
    <w:rsid w:val="00943733"/>
    <w:rsid w:val="00943806"/>
    <w:rsid w:val="00946351"/>
    <w:rsid w:val="00946C03"/>
    <w:rsid w:val="0094789E"/>
    <w:rsid w:val="00947F55"/>
    <w:rsid w:val="009517CC"/>
    <w:rsid w:val="00953229"/>
    <w:rsid w:val="00954331"/>
    <w:rsid w:val="0095656C"/>
    <w:rsid w:val="009615D4"/>
    <w:rsid w:val="0096217B"/>
    <w:rsid w:val="00962905"/>
    <w:rsid w:val="00970A20"/>
    <w:rsid w:val="00970FD1"/>
    <w:rsid w:val="0097163D"/>
    <w:rsid w:val="009721F8"/>
    <w:rsid w:val="009723A3"/>
    <w:rsid w:val="00972A0D"/>
    <w:rsid w:val="00974677"/>
    <w:rsid w:val="009749D1"/>
    <w:rsid w:val="00974E84"/>
    <w:rsid w:val="00976023"/>
    <w:rsid w:val="009779BF"/>
    <w:rsid w:val="00980461"/>
    <w:rsid w:val="00981771"/>
    <w:rsid w:val="009817C8"/>
    <w:rsid w:val="009831B6"/>
    <w:rsid w:val="009853D8"/>
    <w:rsid w:val="009864AF"/>
    <w:rsid w:val="00986DE4"/>
    <w:rsid w:val="009901F4"/>
    <w:rsid w:val="009908C3"/>
    <w:rsid w:val="009943FA"/>
    <w:rsid w:val="009969C3"/>
    <w:rsid w:val="00997F72"/>
    <w:rsid w:val="009A0CB8"/>
    <w:rsid w:val="009A25E5"/>
    <w:rsid w:val="009A28EF"/>
    <w:rsid w:val="009A2F17"/>
    <w:rsid w:val="009A3C2B"/>
    <w:rsid w:val="009A4367"/>
    <w:rsid w:val="009A4CD5"/>
    <w:rsid w:val="009A6611"/>
    <w:rsid w:val="009A6ABB"/>
    <w:rsid w:val="009B3AD0"/>
    <w:rsid w:val="009C2A8E"/>
    <w:rsid w:val="009C5D0E"/>
    <w:rsid w:val="009C6075"/>
    <w:rsid w:val="009C7B24"/>
    <w:rsid w:val="009D24F5"/>
    <w:rsid w:val="009E13E5"/>
    <w:rsid w:val="009E19A3"/>
    <w:rsid w:val="009E2BF5"/>
    <w:rsid w:val="009E3061"/>
    <w:rsid w:val="009E4DC0"/>
    <w:rsid w:val="009E5927"/>
    <w:rsid w:val="009E65C2"/>
    <w:rsid w:val="009E72B1"/>
    <w:rsid w:val="009F12A4"/>
    <w:rsid w:val="009F1857"/>
    <w:rsid w:val="009F2B08"/>
    <w:rsid w:val="009F59C6"/>
    <w:rsid w:val="00A00109"/>
    <w:rsid w:val="00A0308A"/>
    <w:rsid w:val="00A0313F"/>
    <w:rsid w:val="00A043E5"/>
    <w:rsid w:val="00A05168"/>
    <w:rsid w:val="00A0757A"/>
    <w:rsid w:val="00A076D3"/>
    <w:rsid w:val="00A128B7"/>
    <w:rsid w:val="00A13664"/>
    <w:rsid w:val="00A15A9F"/>
    <w:rsid w:val="00A17134"/>
    <w:rsid w:val="00A20604"/>
    <w:rsid w:val="00A2362A"/>
    <w:rsid w:val="00A238D1"/>
    <w:rsid w:val="00A23A57"/>
    <w:rsid w:val="00A33342"/>
    <w:rsid w:val="00A33A2E"/>
    <w:rsid w:val="00A35CFA"/>
    <w:rsid w:val="00A3661B"/>
    <w:rsid w:val="00A37876"/>
    <w:rsid w:val="00A402AA"/>
    <w:rsid w:val="00A412C4"/>
    <w:rsid w:val="00A416AD"/>
    <w:rsid w:val="00A433DC"/>
    <w:rsid w:val="00A43E34"/>
    <w:rsid w:val="00A471AE"/>
    <w:rsid w:val="00A50C58"/>
    <w:rsid w:val="00A50CD9"/>
    <w:rsid w:val="00A51374"/>
    <w:rsid w:val="00A5529A"/>
    <w:rsid w:val="00A568CD"/>
    <w:rsid w:val="00A56BD1"/>
    <w:rsid w:val="00A5703F"/>
    <w:rsid w:val="00A63233"/>
    <w:rsid w:val="00A637C0"/>
    <w:rsid w:val="00A638B0"/>
    <w:rsid w:val="00A63B04"/>
    <w:rsid w:val="00A65582"/>
    <w:rsid w:val="00A65DCB"/>
    <w:rsid w:val="00A66233"/>
    <w:rsid w:val="00A72897"/>
    <w:rsid w:val="00A75DCB"/>
    <w:rsid w:val="00A803F2"/>
    <w:rsid w:val="00A8183A"/>
    <w:rsid w:val="00A818B2"/>
    <w:rsid w:val="00A8595D"/>
    <w:rsid w:val="00A86051"/>
    <w:rsid w:val="00A8625F"/>
    <w:rsid w:val="00A87AB4"/>
    <w:rsid w:val="00A90151"/>
    <w:rsid w:val="00A90256"/>
    <w:rsid w:val="00A924F2"/>
    <w:rsid w:val="00A9359B"/>
    <w:rsid w:val="00A9545C"/>
    <w:rsid w:val="00A95CC7"/>
    <w:rsid w:val="00A970A6"/>
    <w:rsid w:val="00AA163B"/>
    <w:rsid w:val="00AA3569"/>
    <w:rsid w:val="00AA389C"/>
    <w:rsid w:val="00AA407A"/>
    <w:rsid w:val="00AA48EB"/>
    <w:rsid w:val="00AA5277"/>
    <w:rsid w:val="00AA5C8E"/>
    <w:rsid w:val="00AB10F4"/>
    <w:rsid w:val="00AB2D17"/>
    <w:rsid w:val="00AB34AD"/>
    <w:rsid w:val="00AB3F7B"/>
    <w:rsid w:val="00AB46E2"/>
    <w:rsid w:val="00AB47F3"/>
    <w:rsid w:val="00AB68A5"/>
    <w:rsid w:val="00AC0A24"/>
    <w:rsid w:val="00AC4F7C"/>
    <w:rsid w:val="00AC587D"/>
    <w:rsid w:val="00AD1AA2"/>
    <w:rsid w:val="00AD7A30"/>
    <w:rsid w:val="00AD7D75"/>
    <w:rsid w:val="00AE1687"/>
    <w:rsid w:val="00AE291A"/>
    <w:rsid w:val="00AE37C2"/>
    <w:rsid w:val="00AE729A"/>
    <w:rsid w:val="00AF28A2"/>
    <w:rsid w:val="00AF3BD9"/>
    <w:rsid w:val="00AF479F"/>
    <w:rsid w:val="00AF6307"/>
    <w:rsid w:val="00AF6B76"/>
    <w:rsid w:val="00B00ED2"/>
    <w:rsid w:val="00B02DD2"/>
    <w:rsid w:val="00B044BC"/>
    <w:rsid w:val="00B04D7E"/>
    <w:rsid w:val="00B11F80"/>
    <w:rsid w:val="00B15B8F"/>
    <w:rsid w:val="00B202B5"/>
    <w:rsid w:val="00B209FF"/>
    <w:rsid w:val="00B20CCA"/>
    <w:rsid w:val="00B22C0C"/>
    <w:rsid w:val="00B23258"/>
    <w:rsid w:val="00B23603"/>
    <w:rsid w:val="00B25B16"/>
    <w:rsid w:val="00B25E62"/>
    <w:rsid w:val="00B2767A"/>
    <w:rsid w:val="00B279E0"/>
    <w:rsid w:val="00B302FA"/>
    <w:rsid w:val="00B31DD8"/>
    <w:rsid w:val="00B32D06"/>
    <w:rsid w:val="00B32D6C"/>
    <w:rsid w:val="00B33D78"/>
    <w:rsid w:val="00B34048"/>
    <w:rsid w:val="00B34DD2"/>
    <w:rsid w:val="00B35121"/>
    <w:rsid w:val="00B35A47"/>
    <w:rsid w:val="00B36CDE"/>
    <w:rsid w:val="00B37127"/>
    <w:rsid w:val="00B3749D"/>
    <w:rsid w:val="00B3776D"/>
    <w:rsid w:val="00B37F28"/>
    <w:rsid w:val="00B443CC"/>
    <w:rsid w:val="00B50420"/>
    <w:rsid w:val="00B540D8"/>
    <w:rsid w:val="00B542A1"/>
    <w:rsid w:val="00B565D3"/>
    <w:rsid w:val="00B572A4"/>
    <w:rsid w:val="00B60E2A"/>
    <w:rsid w:val="00B62576"/>
    <w:rsid w:val="00B65DAA"/>
    <w:rsid w:val="00B66B2F"/>
    <w:rsid w:val="00B720EC"/>
    <w:rsid w:val="00B74F7F"/>
    <w:rsid w:val="00B75B08"/>
    <w:rsid w:val="00B7663C"/>
    <w:rsid w:val="00B770C1"/>
    <w:rsid w:val="00B82351"/>
    <w:rsid w:val="00B84869"/>
    <w:rsid w:val="00B86228"/>
    <w:rsid w:val="00B86607"/>
    <w:rsid w:val="00B86652"/>
    <w:rsid w:val="00B87859"/>
    <w:rsid w:val="00B87B16"/>
    <w:rsid w:val="00B9038B"/>
    <w:rsid w:val="00B9143A"/>
    <w:rsid w:val="00B91D47"/>
    <w:rsid w:val="00B94115"/>
    <w:rsid w:val="00B953E2"/>
    <w:rsid w:val="00B9661C"/>
    <w:rsid w:val="00BA361C"/>
    <w:rsid w:val="00BA3CB8"/>
    <w:rsid w:val="00BA3DAE"/>
    <w:rsid w:val="00BA58A0"/>
    <w:rsid w:val="00BA5BE9"/>
    <w:rsid w:val="00BA7623"/>
    <w:rsid w:val="00BB24C1"/>
    <w:rsid w:val="00BB3B6A"/>
    <w:rsid w:val="00BB43D3"/>
    <w:rsid w:val="00BB58E4"/>
    <w:rsid w:val="00BB60FD"/>
    <w:rsid w:val="00BB79D3"/>
    <w:rsid w:val="00BC04DA"/>
    <w:rsid w:val="00BC0DCE"/>
    <w:rsid w:val="00BC127C"/>
    <w:rsid w:val="00BC166C"/>
    <w:rsid w:val="00BC6606"/>
    <w:rsid w:val="00BC7C1B"/>
    <w:rsid w:val="00BD07A6"/>
    <w:rsid w:val="00BD08DB"/>
    <w:rsid w:val="00BD190D"/>
    <w:rsid w:val="00BD35AF"/>
    <w:rsid w:val="00BD42E8"/>
    <w:rsid w:val="00BD59F7"/>
    <w:rsid w:val="00BD715C"/>
    <w:rsid w:val="00BE2A62"/>
    <w:rsid w:val="00BF06F9"/>
    <w:rsid w:val="00BF0EF2"/>
    <w:rsid w:val="00BF11A0"/>
    <w:rsid w:val="00BF3A12"/>
    <w:rsid w:val="00BF3E01"/>
    <w:rsid w:val="00BF3F5F"/>
    <w:rsid w:val="00BF6026"/>
    <w:rsid w:val="00BF68C8"/>
    <w:rsid w:val="00BF6A54"/>
    <w:rsid w:val="00BF6DF9"/>
    <w:rsid w:val="00C016A3"/>
    <w:rsid w:val="00C01E68"/>
    <w:rsid w:val="00C102FE"/>
    <w:rsid w:val="00C1055A"/>
    <w:rsid w:val="00C11924"/>
    <w:rsid w:val="00C14016"/>
    <w:rsid w:val="00C171A7"/>
    <w:rsid w:val="00C17B40"/>
    <w:rsid w:val="00C20994"/>
    <w:rsid w:val="00C221A0"/>
    <w:rsid w:val="00C238D1"/>
    <w:rsid w:val="00C25C46"/>
    <w:rsid w:val="00C30C19"/>
    <w:rsid w:val="00C31C40"/>
    <w:rsid w:val="00C31E23"/>
    <w:rsid w:val="00C326F9"/>
    <w:rsid w:val="00C330FA"/>
    <w:rsid w:val="00C36845"/>
    <w:rsid w:val="00C36FFC"/>
    <w:rsid w:val="00C37A29"/>
    <w:rsid w:val="00C412C5"/>
    <w:rsid w:val="00C45704"/>
    <w:rsid w:val="00C51344"/>
    <w:rsid w:val="00C536CC"/>
    <w:rsid w:val="00C5582D"/>
    <w:rsid w:val="00C56A25"/>
    <w:rsid w:val="00C56EBB"/>
    <w:rsid w:val="00C57155"/>
    <w:rsid w:val="00C6184B"/>
    <w:rsid w:val="00C61A36"/>
    <w:rsid w:val="00C61CE9"/>
    <w:rsid w:val="00C63016"/>
    <w:rsid w:val="00C646F6"/>
    <w:rsid w:val="00C67773"/>
    <w:rsid w:val="00C704CC"/>
    <w:rsid w:val="00C7077D"/>
    <w:rsid w:val="00C70D80"/>
    <w:rsid w:val="00C70EFC"/>
    <w:rsid w:val="00C71688"/>
    <w:rsid w:val="00C73EFB"/>
    <w:rsid w:val="00C75C56"/>
    <w:rsid w:val="00C932F3"/>
    <w:rsid w:val="00C96C1F"/>
    <w:rsid w:val="00C96E8A"/>
    <w:rsid w:val="00C973D7"/>
    <w:rsid w:val="00CA0B3F"/>
    <w:rsid w:val="00CA20E3"/>
    <w:rsid w:val="00CA2E8E"/>
    <w:rsid w:val="00CA5ADE"/>
    <w:rsid w:val="00CA683D"/>
    <w:rsid w:val="00CB07C6"/>
    <w:rsid w:val="00CB45C9"/>
    <w:rsid w:val="00CC3DE4"/>
    <w:rsid w:val="00CC459B"/>
    <w:rsid w:val="00CC5F5B"/>
    <w:rsid w:val="00CC702E"/>
    <w:rsid w:val="00CC754F"/>
    <w:rsid w:val="00CD0ECA"/>
    <w:rsid w:val="00CD11E2"/>
    <w:rsid w:val="00CD4752"/>
    <w:rsid w:val="00CD61EB"/>
    <w:rsid w:val="00CD6305"/>
    <w:rsid w:val="00CD7F44"/>
    <w:rsid w:val="00CE1834"/>
    <w:rsid w:val="00CE366E"/>
    <w:rsid w:val="00CE43AF"/>
    <w:rsid w:val="00CE4D3A"/>
    <w:rsid w:val="00CE64FD"/>
    <w:rsid w:val="00CE7236"/>
    <w:rsid w:val="00CF02F0"/>
    <w:rsid w:val="00CF4BC6"/>
    <w:rsid w:val="00CF7790"/>
    <w:rsid w:val="00CF7F06"/>
    <w:rsid w:val="00D0104F"/>
    <w:rsid w:val="00D01492"/>
    <w:rsid w:val="00D01615"/>
    <w:rsid w:val="00D02433"/>
    <w:rsid w:val="00D02FEC"/>
    <w:rsid w:val="00D0352E"/>
    <w:rsid w:val="00D05162"/>
    <w:rsid w:val="00D1054C"/>
    <w:rsid w:val="00D10F14"/>
    <w:rsid w:val="00D14313"/>
    <w:rsid w:val="00D15113"/>
    <w:rsid w:val="00D15B7C"/>
    <w:rsid w:val="00D15B7D"/>
    <w:rsid w:val="00D15FBD"/>
    <w:rsid w:val="00D16F74"/>
    <w:rsid w:val="00D25DC2"/>
    <w:rsid w:val="00D26267"/>
    <w:rsid w:val="00D30791"/>
    <w:rsid w:val="00D31E3E"/>
    <w:rsid w:val="00D32D96"/>
    <w:rsid w:val="00D32F65"/>
    <w:rsid w:val="00D330CA"/>
    <w:rsid w:val="00D3316D"/>
    <w:rsid w:val="00D35E26"/>
    <w:rsid w:val="00D3708E"/>
    <w:rsid w:val="00D37156"/>
    <w:rsid w:val="00D37882"/>
    <w:rsid w:val="00D4407B"/>
    <w:rsid w:val="00D46FD9"/>
    <w:rsid w:val="00D50907"/>
    <w:rsid w:val="00D52E4C"/>
    <w:rsid w:val="00D54579"/>
    <w:rsid w:val="00D546B5"/>
    <w:rsid w:val="00D56970"/>
    <w:rsid w:val="00D60649"/>
    <w:rsid w:val="00D61E88"/>
    <w:rsid w:val="00D63A93"/>
    <w:rsid w:val="00D66727"/>
    <w:rsid w:val="00D72518"/>
    <w:rsid w:val="00D74B15"/>
    <w:rsid w:val="00D7704F"/>
    <w:rsid w:val="00D8016E"/>
    <w:rsid w:val="00D80C16"/>
    <w:rsid w:val="00D83923"/>
    <w:rsid w:val="00D8413C"/>
    <w:rsid w:val="00D85E17"/>
    <w:rsid w:val="00D85EC4"/>
    <w:rsid w:val="00D86996"/>
    <w:rsid w:val="00D8742A"/>
    <w:rsid w:val="00D90507"/>
    <w:rsid w:val="00D9419D"/>
    <w:rsid w:val="00D957B0"/>
    <w:rsid w:val="00D95B18"/>
    <w:rsid w:val="00D9652B"/>
    <w:rsid w:val="00D96F65"/>
    <w:rsid w:val="00D97538"/>
    <w:rsid w:val="00DA136C"/>
    <w:rsid w:val="00DA2987"/>
    <w:rsid w:val="00DA2FEE"/>
    <w:rsid w:val="00DA3017"/>
    <w:rsid w:val="00DA494C"/>
    <w:rsid w:val="00DA4D88"/>
    <w:rsid w:val="00DA5484"/>
    <w:rsid w:val="00DA57AC"/>
    <w:rsid w:val="00DB037E"/>
    <w:rsid w:val="00DB1710"/>
    <w:rsid w:val="00DB21A7"/>
    <w:rsid w:val="00DB2597"/>
    <w:rsid w:val="00DB3C2E"/>
    <w:rsid w:val="00DB3C8C"/>
    <w:rsid w:val="00DB75BE"/>
    <w:rsid w:val="00DB7E8D"/>
    <w:rsid w:val="00DC1012"/>
    <w:rsid w:val="00DC18D8"/>
    <w:rsid w:val="00DC1B37"/>
    <w:rsid w:val="00DC25ED"/>
    <w:rsid w:val="00DC3A43"/>
    <w:rsid w:val="00DC5DFF"/>
    <w:rsid w:val="00DC74CB"/>
    <w:rsid w:val="00DD0024"/>
    <w:rsid w:val="00DD134A"/>
    <w:rsid w:val="00DD13D1"/>
    <w:rsid w:val="00DD58E3"/>
    <w:rsid w:val="00DD6473"/>
    <w:rsid w:val="00DE0390"/>
    <w:rsid w:val="00DE08D6"/>
    <w:rsid w:val="00DE1862"/>
    <w:rsid w:val="00DE2D24"/>
    <w:rsid w:val="00DE4A14"/>
    <w:rsid w:val="00DE7B80"/>
    <w:rsid w:val="00DF38C8"/>
    <w:rsid w:val="00DF4E3E"/>
    <w:rsid w:val="00DF57D9"/>
    <w:rsid w:val="00DF5BAA"/>
    <w:rsid w:val="00DF60B9"/>
    <w:rsid w:val="00DF63B7"/>
    <w:rsid w:val="00DF6957"/>
    <w:rsid w:val="00DF719B"/>
    <w:rsid w:val="00DF74B5"/>
    <w:rsid w:val="00E003C2"/>
    <w:rsid w:val="00E0080D"/>
    <w:rsid w:val="00E0084B"/>
    <w:rsid w:val="00E010CD"/>
    <w:rsid w:val="00E01428"/>
    <w:rsid w:val="00E017AA"/>
    <w:rsid w:val="00E022E6"/>
    <w:rsid w:val="00E0453D"/>
    <w:rsid w:val="00E05FA6"/>
    <w:rsid w:val="00E067CC"/>
    <w:rsid w:val="00E07435"/>
    <w:rsid w:val="00E122AC"/>
    <w:rsid w:val="00E1529A"/>
    <w:rsid w:val="00E158D6"/>
    <w:rsid w:val="00E15A2F"/>
    <w:rsid w:val="00E179F3"/>
    <w:rsid w:val="00E2247C"/>
    <w:rsid w:val="00E23997"/>
    <w:rsid w:val="00E25474"/>
    <w:rsid w:val="00E25676"/>
    <w:rsid w:val="00E26547"/>
    <w:rsid w:val="00E303D1"/>
    <w:rsid w:val="00E31C11"/>
    <w:rsid w:val="00E32862"/>
    <w:rsid w:val="00E32EE5"/>
    <w:rsid w:val="00E32F93"/>
    <w:rsid w:val="00E36AAC"/>
    <w:rsid w:val="00E379F7"/>
    <w:rsid w:val="00E37CC0"/>
    <w:rsid w:val="00E432BB"/>
    <w:rsid w:val="00E46305"/>
    <w:rsid w:val="00E46681"/>
    <w:rsid w:val="00E47107"/>
    <w:rsid w:val="00E54058"/>
    <w:rsid w:val="00E5413E"/>
    <w:rsid w:val="00E54ACD"/>
    <w:rsid w:val="00E54B2B"/>
    <w:rsid w:val="00E56F74"/>
    <w:rsid w:val="00E57C19"/>
    <w:rsid w:val="00E61632"/>
    <w:rsid w:val="00E61DED"/>
    <w:rsid w:val="00E61F6C"/>
    <w:rsid w:val="00E64621"/>
    <w:rsid w:val="00E70DD7"/>
    <w:rsid w:val="00E72EE0"/>
    <w:rsid w:val="00E741FB"/>
    <w:rsid w:val="00E759BC"/>
    <w:rsid w:val="00E766FC"/>
    <w:rsid w:val="00E80149"/>
    <w:rsid w:val="00E81A2B"/>
    <w:rsid w:val="00E8528F"/>
    <w:rsid w:val="00E856B4"/>
    <w:rsid w:val="00E91516"/>
    <w:rsid w:val="00E91A7E"/>
    <w:rsid w:val="00E91FED"/>
    <w:rsid w:val="00E92915"/>
    <w:rsid w:val="00E95313"/>
    <w:rsid w:val="00E9729B"/>
    <w:rsid w:val="00EA0687"/>
    <w:rsid w:val="00EA1943"/>
    <w:rsid w:val="00EA3853"/>
    <w:rsid w:val="00EA57EB"/>
    <w:rsid w:val="00EA782B"/>
    <w:rsid w:val="00EA79C5"/>
    <w:rsid w:val="00EB0467"/>
    <w:rsid w:val="00EB3F9D"/>
    <w:rsid w:val="00EB5DC6"/>
    <w:rsid w:val="00EB6FB6"/>
    <w:rsid w:val="00EC3F0F"/>
    <w:rsid w:val="00EC61B4"/>
    <w:rsid w:val="00ED041F"/>
    <w:rsid w:val="00ED1FD5"/>
    <w:rsid w:val="00ED266B"/>
    <w:rsid w:val="00ED4983"/>
    <w:rsid w:val="00ED5C77"/>
    <w:rsid w:val="00ED6546"/>
    <w:rsid w:val="00ED701F"/>
    <w:rsid w:val="00ED7024"/>
    <w:rsid w:val="00ED70E5"/>
    <w:rsid w:val="00EE0EA1"/>
    <w:rsid w:val="00EE1A89"/>
    <w:rsid w:val="00EE600C"/>
    <w:rsid w:val="00EE619C"/>
    <w:rsid w:val="00EE6F14"/>
    <w:rsid w:val="00EF0FC8"/>
    <w:rsid w:val="00EF2406"/>
    <w:rsid w:val="00EF3239"/>
    <w:rsid w:val="00EF3F23"/>
    <w:rsid w:val="00EF5929"/>
    <w:rsid w:val="00EF78D3"/>
    <w:rsid w:val="00EF78EA"/>
    <w:rsid w:val="00F00C2C"/>
    <w:rsid w:val="00F00DC1"/>
    <w:rsid w:val="00F04EA7"/>
    <w:rsid w:val="00F05171"/>
    <w:rsid w:val="00F05954"/>
    <w:rsid w:val="00F138EA"/>
    <w:rsid w:val="00F162D4"/>
    <w:rsid w:val="00F165CE"/>
    <w:rsid w:val="00F2058B"/>
    <w:rsid w:val="00F25AE6"/>
    <w:rsid w:val="00F3209B"/>
    <w:rsid w:val="00F3214C"/>
    <w:rsid w:val="00F32A67"/>
    <w:rsid w:val="00F33F8D"/>
    <w:rsid w:val="00F34A3D"/>
    <w:rsid w:val="00F3568B"/>
    <w:rsid w:val="00F3577A"/>
    <w:rsid w:val="00F37CB6"/>
    <w:rsid w:val="00F37F65"/>
    <w:rsid w:val="00F4010B"/>
    <w:rsid w:val="00F42D0B"/>
    <w:rsid w:val="00F446CA"/>
    <w:rsid w:val="00F44DAB"/>
    <w:rsid w:val="00F453AB"/>
    <w:rsid w:val="00F45E70"/>
    <w:rsid w:val="00F46E42"/>
    <w:rsid w:val="00F46F07"/>
    <w:rsid w:val="00F4702C"/>
    <w:rsid w:val="00F50250"/>
    <w:rsid w:val="00F505B8"/>
    <w:rsid w:val="00F52706"/>
    <w:rsid w:val="00F53EFE"/>
    <w:rsid w:val="00F556DD"/>
    <w:rsid w:val="00F60BA2"/>
    <w:rsid w:val="00F60FD8"/>
    <w:rsid w:val="00F614C7"/>
    <w:rsid w:val="00F619EE"/>
    <w:rsid w:val="00F634F6"/>
    <w:rsid w:val="00F70616"/>
    <w:rsid w:val="00F7414D"/>
    <w:rsid w:val="00F76A15"/>
    <w:rsid w:val="00F77B4D"/>
    <w:rsid w:val="00F82533"/>
    <w:rsid w:val="00F8686A"/>
    <w:rsid w:val="00F87B07"/>
    <w:rsid w:val="00F911BB"/>
    <w:rsid w:val="00F913D6"/>
    <w:rsid w:val="00F9182E"/>
    <w:rsid w:val="00F94880"/>
    <w:rsid w:val="00FA151B"/>
    <w:rsid w:val="00FA33D2"/>
    <w:rsid w:val="00FA3979"/>
    <w:rsid w:val="00FA3E52"/>
    <w:rsid w:val="00FA42E5"/>
    <w:rsid w:val="00FA5559"/>
    <w:rsid w:val="00FA6526"/>
    <w:rsid w:val="00FA67C5"/>
    <w:rsid w:val="00FB016C"/>
    <w:rsid w:val="00FB1B15"/>
    <w:rsid w:val="00FB1F88"/>
    <w:rsid w:val="00FB4E93"/>
    <w:rsid w:val="00FC2A3F"/>
    <w:rsid w:val="00FC2D8B"/>
    <w:rsid w:val="00FC6695"/>
    <w:rsid w:val="00FC768D"/>
    <w:rsid w:val="00FD3306"/>
    <w:rsid w:val="00FD36B1"/>
    <w:rsid w:val="00FD4A17"/>
    <w:rsid w:val="00FD756D"/>
    <w:rsid w:val="00FE3558"/>
    <w:rsid w:val="00FE59FD"/>
    <w:rsid w:val="00FE78EB"/>
    <w:rsid w:val="00FE7F98"/>
    <w:rsid w:val="00FF1C75"/>
    <w:rsid w:val="00FF1F8A"/>
    <w:rsid w:val="00FF2C68"/>
    <w:rsid w:val="00FF2E7F"/>
    <w:rsid w:val="00FF306D"/>
    <w:rsid w:val="00FF47E6"/>
    <w:rsid w:val="00FF5B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457AF"/>
  <w15:chartTrackingRefBased/>
  <w15:docId w15:val="{FDE140B7-AEEF-4CA3-ABB2-0FFCE3C60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D02FEC"/>
    <w:pPr>
      <w:spacing w:before="120" w:after="120" w:line="280" w:lineRule="atLeast"/>
    </w:pPr>
    <w:rPr>
      <w:sz w:val="20"/>
      <w:szCs w:val="20"/>
    </w:rPr>
  </w:style>
  <w:style w:type="paragraph" w:styleId="Heading1">
    <w:name w:val="heading 1"/>
    <w:basedOn w:val="Normal"/>
    <w:next w:val="BodyText"/>
    <w:link w:val="Heading1Char"/>
    <w:uiPriority w:val="9"/>
    <w:qFormat/>
    <w:rsid w:val="00D02FEC"/>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D02FEC"/>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D02FEC"/>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D02FEC"/>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D02FEC"/>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D02FEC"/>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D02FEC"/>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D02FE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D02FEC"/>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2FEC"/>
    <w:rPr>
      <w:color w:val="808080"/>
    </w:rPr>
  </w:style>
  <w:style w:type="paragraph" w:styleId="Date">
    <w:name w:val="Date"/>
    <w:basedOn w:val="Normal"/>
    <w:next w:val="Normal"/>
    <w:link w:val="DateChar"/>
    <w:uiPriority w:val="99"/>
    <w:unhideWhenUsed/>
    <w:rsid w:val="00D02FEC"/>
    <w:pPr>
      <w:spacing w:after="360" w:line="293" w:lineRule="auto"/>
    </w:pPr>
  </w:style>
  <w:style w:type="character" w:customStyle="1" w:styleId="DateChar">
    <w:name w:val="Date Char"/>
    <w:basedOn w:val="DefaultParagraphFont"/>
    <w:link w:val="Date"/>
    <w:uiPriority w:val="99"/>
    <w:rsid w:val="00D02FEC"/>
    <w:rPr>
      <w:sz w:val="20"/>
      <w:szCs w:val="20"/>
    </w:rPr>
  </w:style>
  <w:style w:type="paragraph" w:styleId="NoSpacing">
    <w:name w:val="No Spacing"/>
    <w:basedOn w:val="Normal"/>
    <w:link w:val="NoSpacingChar"/>
    <w:uiPriority w:val="10"/>
    <w:qFormat/>
    <w:rsid w:val="00D02FEC"/>
    <w:pPr>
      <w:spacing w:before="0" w:after="0"/>
    </w:pPr>
  </w:style>
  <w:style w:type="paragraph" w:styleId="ListBullet">
    <w:name w:val="List Bullet"/>
    <w:basedOn w:val="Normal"/>
    <w:link w:val="ListBulletChar"/>
    <w:uiPriority w:val="1"/>
    <w:qFormat/>
    <w:rsid w:val="00D02FEC"/>
    <w:pPr>
      <w:numPr>
        <w:numId w:val="15"/>
      </w:numPr>
      <w:contextualSpacing/>
    </w:pPr>
  </w:style>
  <w:style w:type="paragraph" w:styleId="ListBullet2">
    <w:name w:val="List Bullet 2"/>
    <w:basedOn w:val="Normal"/>
    <w:uiPriority w:val="1"/>
    <w:qFormat/>
    <w:rsid w:val="00D02FEC"/>
    <w:pPr>
      <w:numPr>
        <w:ilvl w:val="1"/>
        <w:numId w:val="15"/>
      </w:numPr>
      <w:contextualSpacing/>
    </w:pPr>
  </w:style>
  <w:style w:type="paragraph" w:styleId="ListNumber">
    <w:name w:val="List Number"/>
    <w:basedOn w:val="Normal"/>
    <w:uiPriority w:val="2"/>
    <w:qFormat/>
    <w:rsid w:val="00D02FEC"/>
    <w:pPr>
      <w:numPr>
        <w:numId w:val="14"/>
      </w:numPr>
      <w:spacing w:before="60"/>
      <w:contextualSpacing/>
    </w:pPr>
  </w:style>
  <w:style w:type="numbering" w:customStyle="1" w:styleId="Bullets">
    <w:name w:val="Bullets"/>
    <w:uiPriority w:val="99"/>
    <w:rsid w:val="00D02FEC"/>
    <w:pPr>
      <w:numPr>
        <w:numId w:val="5"/>
      </w:numPr>
    </w:pPr>
  </w:style>
  <w:style w:type="character" w:customStyle="1" w:styleId="Heading1Char">
    <w:name w:val="Heading 1 Char"/>
    <w:basedOn w:val="DefaultParagraphFont"/>
    <w:link w:val="Heading1"/>
    <w:uiPriority w:val="1"/>
    <w:rsid w:val="00D02FEC"/>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D02FEC"/>
    <w:pPr>
      <w:numPr>
        <w:ilvl w:val="1"/>
        <w:numId w:val="14"/>
      </w:numPr>
      <w:spacing w:before="60"/>
      <w:contextualSpacing/>
    </w:pPr>
  </w:style>
  <w:style w:type="character" w:customStyle="1" w:styleId="Heading2Char">
    <w:name w:val="Heading 2 Char"/>
    <w:basedOn w:val="DefaultParagraphFont"/>
    <w:link w:val="Heading2"/>
    <w:uiPriority w:val="9"/>
    <w:rsid w:val="00D02FEC"/>
    <w:rPr>
      <w:rFonts w:asciiTheme="majorHAnsi" w:eastAsiaTheme="majorEastAsia" w:hAnsiTheme="majorHAnsi" w:cstheme="majorBidi"/>
      <w:sz w:val="30"/>
      <w:szCs w:val="60"/>
    </w:rPr>
  </w:style>
  <w:style w:type="paragraph" w:styleId="ListParagraph">
    <w:name w:val="List Paragraph"/>
    <w:basedOn w:val="Normal"/>
    <w:uiPriority w:val="34"/>
    <w:qFormat/>
    <w:rsid w:val="00D02FEC"/>
    <w:pPr>
      <w:spacing w:line="293" w:lineRule="auto"/>
      <w:ind w:left="284"/>
      <w:contextualSpacing/>
    </w:pPr>
  </w:style>
  <w:style w:type="paragraph" w:styleId="Header">
    <w:name w:val="header"/>
    <w:basedOn w:val="Normal"/>
    <w:link w:val="HeaderChar"/>
    <w:uiPriority w:val="99"/>
    <w:unhideWhenUsed/>
    <w:rsid w:val="00D02FE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D02FEC"/>
    <w:rPr>
      <w:sz w:val="16"/>
      <w:szCs w:val="20"/>
    </w:rPr>
  </w:style>
  <w:style w:type="paragraph" w:styleId="Footer">
    <w:name w:val="footer"/>
    <w:basedOn w:val="Normal"/>
    <w:link w:val="FooterChar"/>
    <w:uiPriority w:val="11"/>
    <w:rsid w:val="00D02FE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D02FEC"/>
    <w:rPr>
      <w:rFonts w:asciiTheme="majorHAnsi" w:hAnsiTheme="majorHAnsi"/>
      <w:sz w:val="17"/>
    </w:rPr>
  </w:style>
  <w:style w:type="numbering" w:customStyle="1" w:styleId="Numbering">
    <w:name w:val="Numbering"/>
    <w:uiPriority w:val="99"/>
    <w:rsid w:val="00D02FEC"/>
    <w:pPr>
      <w:numPr>
        <w:numId w:val="14"/>
      </w:numPr>
    </w:pPr>
  </w:style>
  <w:style w:type="paragraph" w:styleId="ListBullet3">
    <w:name w:val="List Bullet 3"/>
    <w:basedOn w:val="Normal"/>
    <w:uiPriority w:val="1"/>
    <w:qFormat/>
    <w:rsid w:val="00D02FEC"/>
    <w:pPr>
      <w:numPr>
        <w:ilvl w:val="2"/>
        <w:numId w:val="15"/>
      </w:numPr>
      <w:contextualSpacing/>
    </w:pPr>
  </w:style>
  <w:style w:type="paragraph" w:styleId="ListContinue2">
    <w:name w:val="List Continue 2"/>
    <w:basedOn w:val="Normal"/>
    <w:uiPriority w:val="3"/>
    <w:unhideWhenUsed/>
    <w:qFormat/>
    <w:rsid w:val="00D02FEC"/>
    <w:pPr>
      <w:spacing w:before="60"/>
      <w:ind w:left="454"/>
    </w:pPr>
  </w:style>
  <w:style w:type="paragraph" w:styleId="ListNumber3">
    <w:name w:val="List Number 3"/>
    <w:basedOn w:val="Normal"/>
    <w:uiPriority w:val="13"/>
    <w:semiHidden/>
    <w:qFormat/>
    <w:rsid w:val="00D02FEC"/>
    <w:pPr>
      <w:numPr>
        <w:ilvl w:val="2"/>
        <w:numId w:val="14"/>
      </w:numPr>
      <w:spacing w:before="60"/>
      <w:contextualSpacing/>
    </w:pPr>
  </w:style>
  <w:style w:type="paragraph" w:styleId="ListNumber4">
    <w:name w:val="List Number 4"/>
    <w:basedOn w:val="Normal"/>
    <w:uiPriority w:val="13"/>
    <w:semiHidden/>
    <w:qFormat/>
    <w:rsid w:val="00D02FEC"/>
    <w:pPr>
      <w:numPr>
        <w:ilvl w:val="3"/>
        <w:numId w:val="14"/>
      </w:numPr>
      <w:spacing w:after="200" w:line="293" w:lineRule="auto"/>
      <w:contextualSpacing/>
    </w:pPr>
  </w:style>
  <w:style w:type="paragraph" w:styleId="ListNumber5">
    <w:name w:val="List Number 5"/>
    <w:basedOn w:val="Normal"/>
    <w:uiPriority w:val="13"/>
    <w:semiHidden/>
    <w:rsid w:val="00D02FEC"/>
    <w:pPr>
      <w:numPr>
        <w:ilvl w:val="4"/>
        <w:numId w:val="14"/>
      </w:numPr>
      <w:spacing w:after="200" w:line="293" w:lineRule="auto"/>
      <w:contextualSpacing/>
    </w:pPr>
  </w:style>
  <w:style w:type="paragraph" w:styleId="ListContinue">
    <w:name w:val="List Continue"/>
    <w:basedOn w:val="Normal"/>
    <w:uiPriority w:val="3"/>
    <w:unhideWhenUsed/>
    <w:qFormat/>
    <w:rsid w:val="00D02FEC"/>
    <w:pPr>
      <w:spacing w:before="60"/>
      <w:ind w:left="227"/>
    </w:pPr>
  </w:style>
  <w:style w:type="paragraph" w:styleId="ListContinue3">
    <w:name w:val="List Continue 3"/>
    <w:basedOn w:val="Normal"/>
    <w:uiPriority w:val="3"/>
    <w:unhideWhenUsed/>
    <w:qFormat/>
    <w:rsid w:val="00D02FEC"/>
    <w:pPr>
      <w:spacing w:before="60"/>
      <w:ind w:left="907"/>
    </w:pPr>
  </w:style>
  <w:style w:type="paragraph" w:styleId="ListContinue4">
    <w:name w:val="List Continue 4"/>
    <w:basedOn w:val="Normal"/>
    <w:uiPriority w:val="3"/>
    <w:unhideWhenUsed/>
    <w:qFormat/>
    <w:rsid w:val="00D02FEC"/>
    <w:pPr>
      <w:spacing w:line="293" w:lineRule="auto"/>
      <w:ind w:left="907"/>
      <w:contextualSpacing/>
    </w:pPr>
  </w:style>
  <w:style w:type="character" w:customStyle="1" w:styleId="Heading3Char">
    <w:name w:val="Heading 3 Char"/>
    <w:basedOn w:val="DefaultParagraphFont"/>
    <w:link w:val="Heading3"/>
    <w:uiPriority w:val="9"/>
    <w:rsid w:val="00D02FEC"/>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D02FEC"/>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D02FEC"/>
    <w:rPr>
      <w:rFonts w:eastAsiaTheme="majorEastAsia" w:cstheme="majorBidi"/>
      <w:b/>
      <w:color w:val="265A9A" w:themeColor="background2"/>
      <w:szCs w:val="29"/>
    </w:rPr>
  </w:style>
  <w:style w:type="numbering" w:customStyle="1" w:styleId="ListHeadings">
    <w:name w:val="List Headings"/>
    <w:uiPriority w:val="99"/>
    <w:rsid w:val="00D02FEC"/>
    <w:pPr>
      <w:numPr>
        <w:numId w:val="12"/>
      </w:numPr>
    </w:pPr>
  </w:style>
  <w:style w:type="paragraph" w:styleId="Title">
    <w:name w:val="Title"/>
    <w:basedOn w:val="Heading1"/>
    <w:next w:val="Normal"/>
    <w:link w:val="TitleChar"/>
    <w:uiPriority w:val="39"/>
    <w:rsid w:val="00D02FE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D02FE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D02FEC"/>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D02FEC"/>
    <w:rPr>
      <w:b/>
    </w:rPr>
  </w:style>
  <w:style w:type="character" w:customStyle="1" w:styleId="Pull-outQuoteChar">
    <w:name w:val="Pull-out Quote Char"/>
    <w:basedOn w:val="DefaultParagraphFont"/>
    <w:link w:val="Pull-outQuote"/>
    <w:uiPriority w:val="99"/>
    <w:semiHidden/>
    <w:rsid w:val="00D02FEC"/>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D02FEC"/>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D02FEC"/>
  </w:style>
  <w:style w:type="paragraph" w:customStyle="1" w:styleId="NumberedHeading2">
    <w:name w:val="Numbered Heading 2"/>
    <w:basedOn w:val="Heading2"/>
    <w:next w:val="Normal"/>
    <w:link w:val="NumberedHeading2Char"/>
    <w:uiPriority w:val="9"/>
    <w:semiHidden/>
    <w:rsid w:val="00D02FEC"/>
  </w:style>
  <w:style w:type="character" w:customStyle="1" w:styleId="NumberedHeading1Char">
    <w:name w:val="Numbered Heading 1 Char"/>
    <w:basedOn w:val="Heading1Char"/>
    <w:link w:val="NumberedHeading1"/>
    <w:uiPriority w:val="9"/>
    <w:semiHidden/>
    <w:rsid w:val="00D02FE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D02FE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D02FEC"/>
    <w:pPr>
      <w:ind w:left="1134"/>
      <w:contextualSpacing/>
    </w:pPr>
  </w:style>
  <w:style w:type="table" w:styleId="TableGrid">
    <w:name w:val="Table Grid"/>
    <w:basedOn w:val="TableNormal"/>
    <w:uiPriority w:val="39"/>
    <w:rsid w:val="00D02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D02FEC"/>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D02FEC"/>
    <w:pPr>
      <w:numPr>
        <w:numId w:val="9"/>
      </w:numPr>
      <w:spacing w:before="60"/>
    </w:pPr>
  </w:style>
  <w:style w:type="paragraph" w:styleId="List2">
    <w:name w:val="List 2"/>
    <w:basedOn w:val="Normal"/>
    <w:uiPriority w:val="99"/>
    <w:semiHidden/>
    <w:qFormat/>
    <w:rsid w:val="00D02FEC"/>
    <w:pPr>
      <w:numPr>
        <w:ilvl w:val="1"/>
        <w:numId w:val="9"/>
      </w:numPr>
      <w:spacing w:before="60"/>
    </w:pPr>
  </w:style>
  <w:style w:type="numbering" w:customStyle="1" w:styleId="LetteredList">
    <w:name w:val="Lettered List"/>
    <w:uiPriority w:val="99"/>
    <w:rsid w:val="00D02FEC"/>
    <w:pPr>
      <w:numPr>
        <w:numId w:val="8"/>
      </w:numPr>
    </w:pPr>
  </w:style>
  <w:style w:type="paragraph" w:styleId="Subtitle">
    <w:name w:val="Subtitle"/>
    <w:basedOn w:val="Normal"/>
    <w:next w:val="Normal"/>
    <w:link w:val="SubtitleChar"/>
    <w:uiPriority w:val="39"/>
    <w:rsid w:val="00D02FE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D02FEC"/>
    <w:rPr>
      <w:rFonts w:eastAsiaTheme="minorEastAsia"/>
      <w:color w:val="FFFFFF" w:themeColor="background1"/>
      <w:sz w:val="52"/>
      <w:szCs w:val="20"/>
    </w:rPr>
  </w:style>
  <w:style w:type="character" w:styleId="Strong">
    <w:name w:val="Strong"/>
    <w:basedOn w:val="DefaultParagraphFont"/>
    <w:uiPriority w:val="22"/>
    <w:qFormat/>
    <w:rsid w:val="00D02FEC"/>
    <w:rPr>
      <w:rFonts w:asciiTheme="minorHAnsi" w:hAnsiTheme="minorHAnsi"/>
      <w:b/>
      <w:bCs/>
    </w:rPr>
  </w:style>
  <w:style w:type="paragraph" w:customStyle="1" w:styleId="Header-Keyline">
    <w:name w:val="Header - Keyline"/>
    <w:basedOn w:val="Header"/>
    <w:link w:val="Header-KeylineChar"/>
    <w:uiPriority w:val="99"/>
    <w:rsid w:val="00D02FEC"/>
    <w:pPr>
      <w:pBdr>
        <w:bottom w:val="single" w:sz="4" w:space="31" w:color="66BCDB" w:themeColor="text2"/>
      </w:pBdr>
      <w:spacing w:after="600"/>
    </w:pPr>
  </w:style>
  <w:style w:type="character" w:customStyle="1" w:styleId="Heading6Char">
    <w:name w:val="Heading 6 Char"/>
    <w:basedOn w:val="DefaultParagraphFont"/>
    <w:link w:val="Heading6"/>
    <w:uiPriority w:val="9"/>
    <w:rsid w:val="00D02FEC"/>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D02FEC"/>
    <w:rPr>
      <w:sz w:val="16"/>
      <w:szCs w:val="20"/>
    </w:rPr>
  </w:style>
  <w:style w:type="character" w:customStyle="1" w:styleId="Heading7Char">
    <w:name w:val="Heading 7 Char"/>
    <w:basedOn w:val="DefaultParagraphFont"/>
    <w:link w:val="Heading7"/>
    <w:uiPriority w:val="9"/>
    <w:semiHidden/>
    <w:rsid w:val="00D02FEC"/>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D02FEC"/>
    <w:rPr>
      <w:rFonts w:eastAsiaTheme="majorEastAsia" w:cstheme="majorBidi"/>
      <w:b/>
      <w:sz w:val="18"/>
      <w:szCs w:val="21"/>
    </w:rPr>
  </w:style>
  <w:style w:type="table" w:customStyle="1" w:styleId="ProductivityCommissionTable1">
    <w:name w:val="Productivity Commission Table 1"/>
    <w:basedOn w:val="TableNormal"/>
    <w:uiPriority w:val="99"/>
    <w:rsid w:val="00D02FE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D02FEC"/>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2FEC"/>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02FEC"/>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D02FEC"/>
    <w:pPr>
      <w:spacing w:before="60" w:after="60" w:line="293" w:lineRule="auto"/>
      <w:contextualSpacing/>
    </w:pPr>
    <w:rPr>
      <w:sz w:val="18"/>
    </w:rPr>
  </w:style>
  <w:style w:type="paragraph" w:styleId="TOC1">
    <w:name w:val="toc 1"/>
    <w:basedOn w:val="Normal"/>
    <w:next w:val="BodyText"/>
    <w:autoRedefine/>
    <w:uiPriority w:val="39"/>
    <w:unhideWhenUsed/>
    <w:rsid w:val="00D02FEC"/>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D02FEC"/>
    <w:rPr>
      <w:sz w:val="18"/>
      <w:szCs w:val="20"/>
    </w:rPr>
  </w:style>
  <w:style w:type="character" w:styleId="FootnoteReference">
    <w:name w:val="footnote reference"/>
    <w:basedOn w:val="DefaultParagraphFont"/>
    <w:uiPriority w:val="99"/>
    <w:semiHidden/>
    <w:unhideWhenUsed/>
    <w:rsid w:val="00D02FEC"/>
    <w:rPr>
      <w:vertAlign w:val="superscript"/>
    </w:rPr>
  </w:style>
  <w:style w:type="character" w:styleId="Hyperlink">
    <w:name w:val="Hyperlink"/>
    <w:basedOn w:val="DefaultParagraphFont"/>
    <w:uiPriority w:val="99"/>
    <w:unhideWhenUsed/>
    <w:rsid w:val="00D02FEC"/>
    <w:rPr>
      <w:color w:val="000000" w:themeColor="hyperlink"/>
      <w:u w:val="single"/>
    </w:rPr>
  </w:style>
  <w:style w:type="character" w:styleId="HTMLVariable">
    <w:name w:val="HTML Variable"/>
    <w:basedOn w:val="DefaultParagraphFont"/>
    <w:uiPriority w:val="99"/>
    <w:unhideWhenUsed/>
    <w:rsid w:val="00D02FEC"/>
    <w:rPr>
      <w:i/>
      <w:iCs/>
    </w:rPr>
  </w:style>
  <w:style w:type="paragraph" w:styleId="TOC2">
    <w:name w:val="toc 2"/>
    <w:basedOn w:val="Normal"/>
    <w:next w:val="Normal"/>
    <w:autoRedefine/>
    <w:uiPriority w:val="39"/>
    <w:unhideWhenUsed/>
    <w:rsid w:val="00D02FEC"/>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D02FEC"/>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D02FEC"/>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D02FEC"/>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D02FE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D02FE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D02FEC"/>
    <w:rPr>
      <w:sz w:val="20"/>
      <w:szCs w:val="20"/>
    </w:rPr>
  </w:style>
  <w:style w:type="character" w:customStyle="1" w:styleId="Copyrightpage-Heading2Char">
    <w:name w:val="Copyright page-Heading 2 Char"/>
    <w:basedOn w:val="NoSpacingChar"/>
    <w:link w:val="Copyrightpage-Heading2"/>
    <w:uiPriority w:val="19"/>
    <w:rsid w:val="00D02FEC"/>
    <w:rPr>
      <w:b/>
      <w:color w:val="FFFFFF" w:themeColor="background1"/>
      <w:sz w:val="16"/>
      <w:szCs w:val="16"/>
    </w:rPr>
  </w:style>
  <w:style w:type="paragraph" w:customStyle="1" w:styleId="Copyrightpage-Heading">
    <w:name w:val="Copyright page-Heading"/>
    <w:basedOn w:val="Subtitle2"/>
    <w:link w:val="Copyrightpage-HeadingChar"/>
    <w:uiPriority w:val="19"/>
    <w:rsid w:val="00D02FE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D02FEC"/>
    <w:rPr>
      <w:color w:val="FFFFFF" w:themeColor="background1"/>
      <w:sz w:val="16"/>
      <w:szCs w:val="20"/>
    </w:rPr>
  </w:style>
  <w:style w:type="paragraph" w:customStyle="1" w:styleId="Subtitle4">
    <w:name w:val="Subtitle 4"/>
    <w:basedOn w:val="Copyrightpage-Heading"/>
    <w:link w:val="Subtitle4Char"/>
    <w:uiPriority w:val="39"/>
    <w:rsid w:val="00D02FEC"/>
    <w:pPr>
      <w:spacing w:after="40"/>
    </w:pPr>
    <w:rPr>
      <w:b/>
      <w:sz w:val="16"/>
    </w:rPr>
  </w:style>
  <w:style w:type="character" w:customStyle="1" w:styleId="Copyrightpage-HeadingChar">
    <w:name w:val="Copyright page-Heading Char"/>
    <w:basedOn w:val="Subtitle2Char"/>
    <w:link w:val="Copyrightpage-Heading"/>
    <w:uiPriority w:val="19"/>
    <w:rsid w:val="00D02FE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D02FEC"/>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D02FE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D02FE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D02FE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D02FEC"/>
    <w:pPr>
      <w:spacing w:line="360" w:lineRule="auto"/>
      <w:jc w:val="right"/>
    </w:pPr>
    <w:rPr>
      <w:sz w:val="16"/>
    </w:rPr>
  </w:style>
  <w:style w:type="paragraph" w:customStyle="1" w:styleId="Letterlogo">
    <w:name w:val="Letter logo"/>
    <w:basedOn w:val="LetterRight"/>
    <w:uiPriority w:val="99"/>
    <w:rsid w:val="00D02FEC"/>
    <w:pPr>
      <w:spacing w:after="320"/>
    </w:pPr>
  </w:style>
  <w:style w:type="character" w:customStyle="1" w:styleId="LetterRightChar">
    <w:name w:val="Letter Right Char"/>
    <w:basedOn w:val="DefaultParagraphFont"/>
    <w:link w:val="LetterRight"/>
    <w:uiPriority w:val="99"/>
    <w:rsid w:val="00D02FEC"/>
    <w:rPr>
      <w:sz w:val="16"/>
      <w:szCs w:val="20"/>
    </w:rPr>
  </w:style>
  <w:style w:type="character" w:styleId="UnresolvedMention">
    <w:name w:val="Unresolved Mention"/>
    <w:basedOn w:val="DefaultParagraphFont"/>
    <w:uiPriority w:val="99"/>
    <w:semiHidden/>
    <w:unhideWhenUsed/>
    <w:rsid w:val="00D02FEC"/>
    <w:rPr>
      <w:color w:val="605E5C"/>
      <w:shd w:val="clear" w:color="auto" w:fill="E1DFDD"/>
    </w:rPr>
  </w:style>
  <w:style w:type="paragraph" w:customStyle="1" w:styleId="LetterRight-NoSpace">
    <w:name w:val="Letter Right-No Space"/>
    <w:basedOn w:val="LetterRight"/>
    <w:uiPriority w:val="99"/>
    <w:rsid w:val="00D02FEC"/>
    <w:pPr>
      <w:spacing w:after="0"/>
    </w:pPr>
  </w:style>
  <w:style w:type="table" w:customStyle="1" w:styleId="Blank">
    <w:name w:val="Blank"/>
    <w:basedOn w:val="TableNormal"/>
    <w:uiPriority w:val="99"/>
    <w:rsid w:val="00D02FE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D02FEC"/>
    <w:pPr>
      <w:numPr>
        <w:numId w:val="11"/>
      </w:numPr>
      <w:contextualSpacing/>
    </w:pPr>
  </w:style>
  <w:style w:type="paragraph" w:customStyle="1" w:styleId="Coverdate">
    <w:name w:val="Cover date"/>
    <w:basedOn w:val="Normal"/>
    <w:uiPriority w:val="29"/>
    <w:rsid w:val="00D02FE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D02FE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D02FEC"/>
    <w:rPr>
      <w:color w:val="FFFFFF" w:themeColor="background1"/>
    </w:rPr>
  </w:style>
  <w:style w:type="paragraph" w:customStyle="1" w:styleId="Copyrightpage-Keylinenotext">
    <w:name w:val="Copyright page-Keyline (no text)"/>
    <w:basedOn w:val="Copyrightpage-Heading2"/>
    <w:uiPriority w:val="19"/>
    <w:rsid w:val="00D02FEC"/>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D02FEC"/>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D02FEC"/>
    <w:rPr>
      <w:b/>
    </w:rPr>
  </w:style>
  <w:style w:type="paragraph" w:customStyle="1" w:styleId="CoverImage">
    <w:name w:val="Cover Image"/>
    <w:basedOn w:val="Normal"/>
    <w:uiPriority w:val="29"/>
    <w:rsid w:val="00D02FE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D02FE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D02FEC"/>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D02FEC"/>
    <w:pPr>
      <w:spacing w:before="60"/>
      <w:ind w:left="113" w:right="851"/>
    </w:pPr>
    <w:rPr>
      <w:color w:val="58585B"/>
    </w:rPr>
  </w:style>
  <w:style w:type="numbering" w:customStyle="1" w:styleId="TOCList">
    <w:name w:val="TOC List"/>
    <w:uiPriority w:val="99"/>
    <w:rsid w:val="00D02FEC"/>
    <w:pPr>
      <w:numPr>
        <w:numId w:val="17"/>
      </w:numPr>
    </w:pPr>
  </w:style>
  <w:style w:type="paragraph" w:customStyle="1" w:styleId="Heading1-Section-fullpage">
    <w:name w:val="Heading 1-Section-full page"/>
    <w:basedOn w:val="Heading1-nobackground"/>
    <w:uiPriority w:val="9"/>
    <w:qFormat/>
    <w:rsid w:val="00D02FE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D02FE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D02FEC"/>
    <w:pPr>
      <w:keepNext/>
      <w:spacing w:before="240"/>
    </w:pPr>
  </w:style>
  <w:style w:type="paragraph" w:customStyle="1" w:styleId="Source">
    <w:name w:val="Source"/>
    <w:basedOn w:val="Normal"/>
    <w:uiPriority w:val="9"/>
    <w:qFormat/>
    <w:rsid w:val="00D02FEC"/>
    <w:pPr>
      <w:spacing w:before="80" w:after="240" w:line="216" w:lineRule="atLeast"/>
    </w:pPr>
    <w:rPr>
      <w:sz w:val="18"/>
    </w:rPr>
  </w:style>
  <w:style w:type="paragraph" w:customStyle="1" w:styleId="Note">
    <w:name w:val="Note"/>
    <w:basedOn w:val="Source"/>
    <w:uiPriority w:val="9"/>
    <w:qFormat/>
    <w:rsid w:val="00D02FEC"/>
    <w:pPr>
      <w:spacing w:after="20"/>
    </w:pPr>
  </w:style>
  <w:style w:type="numbering" w:customStyle="1" w:styleId="Figure">
    <w:name w:val="Figure"/>
    <w:uiPriority w:val="99"/>
    <w:rsid w:val="00D02FEC"/>
    <w:pPr>
      <w:numPr>
        <w:numId w:val="6"/>
      </w:numPr>
    </w:pPr>
  </w:style>
  <w:style w:type="table" w:customStyle="1" w:styleId="Boxtable">
    <w:name w:val="Box table"/>
    <w:basedOn w:val="Texttable-Paleblue"/>
    <w:uiPriority w:val="99"/>
    <w:rsid w:val="00D02FE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D02FEC"/>
    <w:pPr>
      <w:numPr>
        <w:numId w:val="4"/>
      </w:numPr>
    </w:pPr>
  </w:style>
  <w:style w:type="paragraph" w:customStyle="1" w:styleId="BoxHeading2">
    <w:name w:val="Box Heading 2"/>
    <w:basedOn w:val="Normal"/>
    <w:next w:val="BodyText"/>
    <w:uiPriority w:val="4"/>
    <w:qFormat/>
    <w:rsid w:val="00D02FEC"/>
    <w:rPr>
      <w:b/>
    </w:rPr>
  </w:style>
  <w:style w:type="table" w:customStyle="1" w:styleId="ProductivityCommissionTable2-Dark">
    <w:name w:val="Productivity Commission Table 2 - Dark"/>
    <w:basedOn w:val="ProductivityCommissionTable2"/>
    <w:uiPriority w:val="99"/>
    <w:rsid w:val="00D02FEC"/>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D02FEC"/>
    <w:rPr>
      <w:i/>
    </w:rPr>
  </w:style>
  <w:style w:type="paragraph" w:customStyle="1" w:styleId="TableHeading">
    <w:name w:val="Table Heading"/>
    <w:basedOn w:val="NoSpacing"/>
    <w:uiPriority w:val="4"/>
    <w:qFormat/>
    <w:rsid w:val="00D02FEC"/>
    <w:pPr>
      <w:spacing w:after="20"/>
      <w:ind w:left="57"/>
    </w:pPr>
    <w:rPr>
      <w:b/>
      <w:color w:val="265A9A" w:themeColor="background2"/>
      <w:sz w:val="18"/>
    </w:rPr>
  </w:style>
  <w:style w:type="paragraph" w:customStyle="1" w:styleId="BodyText-Blue">
    <w:name w:val="Body Text-Blue"/>
    <w:basedOn w:val="BodyText"/>
    <w:link w:val="BodyText-BlueChar"/>
    <w:semiHidden/>
    <w:qFormat/>
    <w:rsid w:val="00D02FEC"/>
    <w:rPr>
      <w:color w:val="265A9A" w:themeColor="background2"/>
    </w:rPr>
  </w:style>
  <w:style w:type="table" w:customStyle="1" w:styleId="Texttable-Keyline">
    <w:name w:val="Text table-Keyline"/>
    <w:basedOn w:val="Texttable-Paleblue"/>
    <w:uiPriority w:val="99"/>
    <w:rsid w:val="00D02FEC"/>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D02FEC"/>
    <w:pPr>
      <w:jc w:val="right"/>
    </w:pPr>
  </w:style>
  <w:style w:type="table" w:customStyle="1" w:styleId="CopyrightPage">
    <w:name w:val="Copyright Page"/>
    <w:basedOn w:val="OverviewPageBannerTableStyle"/>
    <w:uiPriority w:val="99"/>
    <w:rsid w:val="00D02FEC"/>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D02FEC"/>
    <w:pPr>
      <w:spacing w:line="312" w:lineRule="atLeast"/>
    </w:pPr>
    <w:rPr>
      <w:color w:val="2C9BC2"/>
    </w:rPr>
  </w:style>
  <w:style w:type="paragraph" w:styleId="BodyText">
    <w:name w:val="Body Text"/>
    <w:basedOn w:val="Normal"/>
    <w:link w:val="BodyTextChar"/>
    <w:qFormat/>
    <w:rsid w:val="00D02FEC"/>
  </w:style>
  <w:style w:type="character" w:customStyle="1" w:styleId="BodyTextChar">
    <w:name w:val="Body Text Char"/>
    <w:basedOn w:val="DefaultParagraphFont"/>
    <w:link w:val="BodyText"/>
    <w:rsid w:val="00D02FEC"/>
    <w:rPr>
      <w:sz w:val="20"/>
      <w:szCs w:val="20"/>
    </w:rPr>
  </w:style>
  <w:style w:type="paragraph" w:styleId="List4">
    <w:name w:val="List 4"/>
    <w:basedOn w:val="Normal"/>
    <w:uiPriority w:val="99"/>
    <w:semiHidden/>
    <w:rsid w:val="00D02FEC"/>
    <w:pPr>
      <w:numPr>
        <w:ilvl w:val="3"/>
        <w:numId w:val="9"/>
      </w:numPr>
      <w:contextualSpacing/>
    </w:pPr>
  </w:style>
  <w:style w:type="paragraph" w:styleId="List3">
    <w:name w:val="List 3"/>
    <w:basedOn w:val="Normal"/>
    <w:uiPriority w:val="99"/>
    <w:semiHidden/>
    <w:rsid w:val="00D02FEC"/>
    <w:pPr>
      <w:numPr>
        <w:ilvl w:val="2"/>
        <w:numId w:val="9"/>
      </w:numPr>
      <w:contextualSpacing/>
    </w:pPr>
  </w:style>
  <w:style w:type="paragraph" w:customStyle="1" w:styleId="Heading1-nonumber">
    <w:name w:val="Heading 1-no number"/>
    <w:basedOn w:val="Heading1"/>
    <w:next w:val="BodyText"/>
    <w:uiPriority w:val="9"/>
    <w:qFormat/>
    <w:rsid w:val="00D02FEC"/>
    <w:pPr>
      <w:numPr>
        <w:numId w:val="0"/>
      </w:numPr>
      <w:ind w:left="567"/>
    </w:pPr>
  </w:style>
  <w:style w:type="paragraph" w:customStyle="1" w:styleId="ListAlpha1">
    <w:name w:val="List Alpha 1"/>
    <w:basedOn w:val="Normal"/>
    <w:uiPriority w:val="3"/>
    <w:qFormat/>
    <w:rsid w:val="00D02FEC"/>
    <w:pPr>
      <w:numPr>
        <w:numId w:val="10"/>
      </w:numPr>
      <w:spacing w:before="60"/>
      <w:contextualSpacing/>
    </w:pPr>
  </w:style>
  <w:style w:type="paragraph" w:customStyle="1" w:styleId="ListAlpha2">
    <w:name w:val="List Alpha 2"/>
    <w:basedOn w:val="ListAlpha1"/>
    <w:uiPriority w:val="3"/>
    <w:qFormat/>
    <w:rsid w:val="00D02FEC"/>
    <w:pPr>
      <w:numPr>
        <w:ilvl w:val="1"/>
      </w:numPr>
    </w:pPr>
  </w:style>
  <w:style w:type="paragraph" w:customStyle="1" w:styleId="ListAlpha3">
    <w:name w:val="List Alpha 3"/>
    <w:basedOn w:val="ListAlpha2"/>
    <w:uiPriority w:val="3"/>
    <w:qFormat/>
    <w:rsid w:val="00D02FEC"/>
    <w:pPr>
      <w:numPr>
        <w:ilvl w:val="2"/>
      </w:numPr>
    </w:pPr>
  </w:style>
  <w:style w:type="paragraph" w:customStyle="1" w:styleId="ListAlpha4">
    <w:name w:val="List Alpha 4"/>
    <w:basedOn w:val="ListAlpha3"/>
    <w:uiPriority w:val="3"/>
    <w:semiHidden/>
    <w:qFormat/>
    <w:rsid w:val="00D02FEC"/>
    <w:pPr>
      <w:numPr>
        <w:ilvl w:val="3"/>
      </w:numPr>
    </w:pPr>
  </w:style>
  <w:style w:type="numbering" w:customStyle="1" w:styleId="Alphalist">
    <w:name w:val="Alpha list"/>
    <w:uiPriority w:val="99"/>
    <w:rsid w:val="00D02FEC"/>
    <w:pPr>
      <w:numPr>
        <w:numId w:val="1"/>
      </w:numPr>
    </w:pPr>
  </w:style>
  <w:style w:type="paragraph" w:customStyle="1" w:styleId="KeyPoints-Bold">
    <w:name w:val="Key Points-Bold"/>
    <w:basedOn w:val="Normal"/>
    <w:uiPriority w:val="10"/>
    <w:qFormat/>
    <w:rsid w:val="00D02FEC"/>
    <w:pPr>
      <w:spacing w:before="40" w:after="60" w:line="274" w:lineRule="atLeast"/>
    </w:pPr>
    <w:rPr>
      <w:b/>
      <w:sz w:val="18"/>
    </w:rPr>
  </w:style>
  <w:style w:type="paragraph" w:customStyle="1" w:styleId="Copyrightpage-BodyBold">
    <w:name w:val="Copyright page-Body Bold"/>
    <w:basedOn w:val="Copyrightpage-BodyText"/>
    <w:uiPriority w:val="19"/>
    <w:rsid w:val="00D02FEC"/>
    <w:rPr>
      <w:b/>
    </w:rPr>
  </w:style>
  <w:style w:type="paragraph" w:customStyle="1" w:styleId="KeyPoints-Bullet">
    <w:name w:val="Key Points-Bullet"/>
    <w:basedOn w:val="ListBullet"/>
    <w:uiPriority w:val="10"/>
    <w:qFormat/>
    <w:rsid w:val="00D02FEC"/>
    <w:pPr>
      <w:spacing w:after="60" w:line="274" w:lineRule="atLeast"/>
    </w:pPr>
    <w:rPr>
      <w:sz w:val="18"/>
    </w:rPr>
  </w:style>
  <w:style w:type="paragraph" w:customStyle="1" w:styleId="BodyText-Grey">
    <w:name w:val="Body Text-Grey"/>
    <w:basedOn w:val="BodyText"/>
    <w:link w:val="BodyText-GreyChar"/>
    <w:semiHidden/>
    <w:qFormat/>
    <w:rsid w:val="00D02FEC"/>
    <w:rPr>
      <w:color w:val="58585B"/>
    </w:rPr>
  </w:style>
  <w:style w:type="character" w:customStyle="1" w:styleId="BodyText-GreyChar">
    <w:name w:val="Body Text-Grey Char"/>
    <w:basedOn w:val="BodyTextChar"/>
    <w:link w:val="BodyText-Grey"/>
    <w:semiHidden/>
    <w:rsid w:val="00D02FEC"/>
    <w:rPr>
      <w:color w:val="58585B"/>
      <w:sz w:val="20"/>
      <w:szCs w:val="20"/>
    </w:rPr>
  </w:style>
  <w:style w:type="paragraph" w:styleId="BalloonText">
    <w:name w:val="Balloon Text"/>
    <w:basedOn w:val="Normal"/>
    <w:link w:val="BalloonTextChar"/>
    <w:uiPriority w:val="99"/>
    <w:semiHidden/>
    <w:unhideWhenUsed/>
    <w:rsid w:val="00D02F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FEC"/>
    <w:rPr>
      <w:rFonts w:ascii="Segoe UI" w:hAnsi="Segoe UI" w:cs="Segoe UI"/>
      <w:sz w:val="18"/>
      <w:szCs w:val="18"/>
    </w:rPr>
  </w:style>
  <w:style w:type="character" w:styleId="CommentReference">
    <w:name w:val="annotation reference"/>
    <w:basedOn w:val="DefaultParagraphFont"/>
    <w:uiPriority w:val="99"/>
    <w:semiHidden/>
    <w:unhideWhenUsed/>
    <w:rsid w:val="00D02FEC"/>
    <w:rPr>
      <w:sz w:val="16"/>
      <w:szCs w:val="16"/>
    </w:rPr>
  </w:style>
  <w:style w:type="paragraph" w:styleId="CommentText">
    <w:name w:val="annotation text"/>
    <w:basedOn w:val="Normal"/>
    <w:link w:val="CommentTextChar"/>
    <w:uiPriority w:val="99"/>
    <w:unhideWhenUsed/>
    <w:rsid w:val="00D02FEC"/>
    <w:pPr>
      <w:spacing w:line="240" w:lineRule="auto"/>
    </w:pPr>
  </w:style>
  <w:style w:type="character" w:customStyle="1" w:styleId="CommentTextChar">
    <w:name w:val="Comment Text Char"/>
    <w:basedOn w:val="DefaultParagraphFont"/>
    <w:link w:val="CommentText"/>
    <w:uiPriority w:val="99"/>
    <w:rsid w:val="00D02FEC"/>
    <w:rPr>
      <w:sz w:val="20"/>
      <w:szCs w:val="20"/>
    </w:rPr>
  </w:style>
  <w:style w:type="paragraph" w:styleId="CommentSubject">
    <w:name w:val="annotation subject"/>
    <w:basedOn w:val="CommentText"/>
    <w:next w:val="CommentText"/>
    <w:link w:val="CommentSubjectChar"/>
    <w:uiPriority w:val="99"/>
    <w:semiHidden/>
    <w:unhideWhenUsed/>
    <w:rsid w:val="00D02FEC"/>
    <w:rPr>
      <w:b/>
      <w:bCs/>
    </w:rPr>
  </w:style>
  <w:style w:type="character" w:customStyle="1" w:styleId="CommentSubjectChar">
    <w:name w:val="Comment Subject Char"/>
    <w:basedOn w:val="CommentTextChar"/>
    <w:link w:val="CommentSubject"/>
    <w:uiPriority w:val="99"/>
    <w:semiHidden/>
    <w:rsid w:val="00D02FEC"/>
    <w:rPr>
      <w:b/>
      <w:bCs/>
      <w:sz w:val="20"/>
      <w:szCs w:val="20"/>
    </w:rPr>
  </w:style>
  <w:style w:type="character" w:customStyle="1" w:styleId="ColourBlue">
    <w:name w:val="Colour Blue"/>
    <w:basedOn w:val="DefaultParagraphFont"/>
    <w:uiPriority w:val="22"/>
    <w:qFormat/>
    <w:rsid w:val="00D02FEC"/>
    <w:rPr>
      <w:color w:val="66BCDB" w:themeColor="text2"/>
    </w:rPr>
  </w:style>
  <w:style w:type="character" w:customStyle="1" w:styleId="ColourDarkBlue">
    <w:name w:val="Colour Dark Blue"/>
    <w:basedOn w:val="ColourBlue"/>
    <w:uiPriority w:val="22"/>
    <w:qFormat/>
    <w:rsid w:val="00D02FEC"/>
    <w:rPr>
      <w:color w:val="265A9A" w:themeColor="background2"/>
    </w:rPr>
  </w:style>
  <w:style w:type="paragraph" w:customStyle="1" w:styleId="BodyText-Beforebullet">
    <w:name w:val="Body Text-Before bullet"/>
    <w:basedOn w:val="BodyText"/>
    <w:link w:val="BodyText-BeforebulletChar"/>
    <w:semiHidden/>
    <w:unhideWhenUsed/>
    <w:rsid w:val="00D02FEC"/>
    <w:pPr>
      <w:spacing w:after="20"/>
    </w:pPr>
  </w:style>
  <w:style w:type="paragraph" w:customStyle="1" w:styleId="PullQuote">
    <w:name w:val="Pull Quote"/>
    <w:basedOn w:val="BodyText"/>
    <w:next w:val="BodyText"/>
    <w:uiPriority w:val="10"/>
    <w:qFormat/>
    <w:rsid w:val="00D02FE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D02FEC"/>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D02FE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D02FEC"/>
    <w:pPr>
      <w:spacing w:before="60"/>
      <w:jc w:val="right"/>
    </w:pPr>
  </w:style>
  <w:style w:type="paragraph" w:customStyle="1" w:styleId="FigureTableSubheading">
    <w:name w:val="Figure/Table Subheading"/>
    <w:basedOn w:val="FigureTableHeading"/>
    <w:uiPriority w:val="4"/>
    <w:qFormat/>
    <w:rsid w:val="00D02FEC"/>
    <w:pPr>
      <w:spacing w:before="40"/>
    </w:pPr>
    <w:rPr>
      <w:color w:val="58585B"/>
    </w:rPr>
  </w:style>
  <w:style w:type="table" w:customStyle="1" w:styleId="TextTable-Grey">
    <w:name w:val="Text Table-Grey"/>
    <w:basedOn w:val="Texttable-Paleblue"/>
    <w:uiPriority w:val="99"/>
    <w:rsid w:val="00D02FEC"/>
    <w:rPr>
      <w:color w:val="265A9A" w:themeColor="background2"/>
    </w:rPr>
    <w:tblPr/>
    <w:tcPr>
      <w:shd w:val="clear" w:color="auto" w:fill="F2F2F2"/>
    </w:tcPr>
  </w:style>
  <w:style w:type="character" w:customStyle="1" w:styleId="BodyText-BlueChar">
    <w:name w:val="Body Text-Blue Char"/>
    <w:basedOn w:val="BodyTextChar"/>
    <w:link w:val="BodyText-Blue"/>
    <w:semiHidden/>
    <w:rsid w:val="00D02FEC"/>
    <w:rPr>
      <w:color w:val="265A9A" w:themeColor="background2"/>
      <w:sz w:val="20"/>
      <w:szCs w:val="20"/>
    </w:rPr>
  </w:style>
  <w:style w:type="paragraph" w:customStyle="1" w:styleId="Heading3-nonumber">
    <w:name w:val="Heading 3-no number"/>
    <w:basedOn w:val="Heading3"/>
    <w:uiPriority w:val="9"/>
    <w:semiHidden/>
    <w:qFormat/>
    <w:rsid w:val="00D02FEC"/>
  </w:style>
  <w:style w:type="paragraph" w:customStyle="1" w:styleId="Heading1-nobackground">
    <w:name w:val="Heading 1-no background"/>
    <w:basedOn w:val="Heading1"/>
    <w:next w:val="BodyText"/>
    <w:uiPriority w:val="9"/>
    <w:qFormat/>
    <w:rsid w:val="00D02FEC"/>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D02FEC"/>
    <w:rPr>
      <w:color w:val="58585B"/>
      <w:sz w:val="20"/>
      <w:szCs w:val="20"/>
    </w:rPr>
  </w:style>
  <w:style w:type="paragraph" w:customStyle="1" w:styleId="TableHeading-numbered">
    <w:name w:val="Table Heading-numbered"/>
    <w:basedOn w:val="Normal"/>
    <w:semiHidden/>
    <w:qFormat/>
    <w:rsid w:val="00D02FEC"/>
    <w:pPr>
      <w:numPr>
        <w:numId w:val="16"/>
      </w:numPr>
      <w:spacing w:before="60"/>
      <w:contextualSpacing/>
    </w:pPr>
    <w:rPr>
      <w:b/>
      <w:color w:val="265A9A" w:themeColor="background2"/>
    </w:rPr>
  </w:style>
  <w:style w:type="numbering" w:customStyle="1" w:styleId="TableList">
    <w:name w:val="TableList"/>
    <w:uiPriority w:val="99"/>
    <w:rsid w:val="00D02FEC"/>
    <w:pPr>
      <w:numPr>
        <w:numId w:val="16"/>
      </w:numPr>
    </w:pPr>
  </w:style>
  <w:style w:type="paragraph" w:customStyle="1" w:styleId="Footer-right">
    <w:name w:val="Footer-right"/>
    <w:basedOn w:val="Footer"/>
    <w:uiPriority w:val="11"/>
    <w:rsid w:val="00D02FEC"/>
    <w:pPr>
      <w:jc w:val="right"/>
    </w:pPr>
    <w:rPr>
      <w:szCs w:val="24"/>
    </w:rPr>
  </w:style>
  <w:style w:type="paragraph" w:customStyle="1" w:styleId="Heading2-nonumber">
    <w:name w:val="Heading 2-no number"/>
    <w:basedOn w:val="Heading2"/>
    <w:uiPriority w:val="9"/>
    <w:qFormat/>
    <w:rsid w:val="00D02FEC"/>
    <w:pPr>
      <w:numPr>
        <w:ilvl w:val="0"/>
        <w:numId w:val="0"/>
      </w:numPr>
    </w:pPr>
  </w:style>
  <w:style w:type="paragraph" w:customStyle="1" w:styleId="Heading-Appendix">
    <w:name w:val="Heading-Appendix"/>
    <w:basedOn w:val="Heading1-nonumber"/>
    <w:next w:val="BodyText"/>
    <w:uiPriority w:val="9"/>
    <w:qFormat/>
    <w:rsid w:val="00D02FEC"/>
    <w:pPr>
      <w:numPr>
        <w:numId w:val="7"/>
      </w:numPr>
    </w:pPr>
  </w:style>
  <w:style w:type="numbering" w:customStyle="1" w:styleId="AppendixHeading">
    <w:name w:val="AppendixHeading"/>
    <w:uiPriority w:val="99"/>
    <w:rsid w:val="00D02FEC"/>
    <w:pPr>
      <w:numPr>
        <w:numId w:val="3"/>
      </w:numPr>
    </w:pPr>
  </w:style>
  <w:style w:type="paragraph" w:customStyle="1" w:styleId="DraftingNote">
    <w:name w:val="Drafting Note"/>
    <w:basedOn w:val="BodyText"/>
    <w:link w:val="DraftingNoteChar"/>
    <w:qFormat/>
    <w:rsid w:val="00D02FEC"/>
    <w:pPr>
      <w:contextualSpacing/>
    </w:pPr>
    <w:rPr>
      <w:color w:val="A22D2B"/>
      <w:sz w:val="24"/>
      <w:u w:val="dotted"/>
    </w:rPr>
  </w:style>
  <w:style w:type="character" w:customStyle="1" w:styleId="DraftingNoteChar">
    <w:name w:val="Drafting Note Char"/>
    <w:basedOn w:val="BodyTextChar"/>
    <w:link w:val="DraftingNote"/>
    <w:rsid w:val="00D02FEC"/>
    <w:rPr>
      <w:color w:val="A22D2B"/>
      <w:sz w:val="24"/>
      <w:szCs w:val="20"/>
      <w:u w:val="dotted"/>
    </w:rPr>
  </w:style>
  <w:style w:type="paragraph" w:customStyle="1" w:styleId="BoxHeading1">
    <w:name w:val="Box Heading 1"/>
    <w:basedOn w:val="FigureTableHeading"/>
    <w:next w:val="BodyText"/>
    <w:uiPriority w:val="4"/>
    <w:qFormat/>
    <w:rsid w:val="00D02FEC"/>
    <w:pPr>
      <w:spacing w:after="0"/>
    </w:pPr>
  </w:style>
  <w:style w:type="character" w:styleId="Emphasis">
    <w:name w:val="Emphasis"/>
    <w:basedOn w:val="DefaultParagraphFont"/>
    <w:uiPriority w:val="22"/>
    <w:qFormat/>
    <w:rsid w:val="00D02FEC"/>
    <w:rPr>
      <w:i/>
      <w:iCs/>
    </w:rPr>
  </w:style>
  <w:style w:type="paragraph" w:customStyle="1" w:styleId="Reference">
    <w:name w:val="Reference"/>
    <w:basedOn w:val="BodyText"/>
    <w:qFormat/>
    <w:rsid w:val="00D02FEC"/>
    <w:pPr>
      <w:spacing w:before="0" w:after="60" w:line="200" w:lineRule="exact"/>
    </w:pPr>
    <w:rPr>
      <w:sz w:val="16"/>
    </w:rPr>
  </w:style>
  <w:style w:type="paragraph" w:customStyle="1" w:styleId="Keypoints-heading">
    <w:name w:val="Key points-heading"/>
    <w:basedOn w:val="Heading3"/>
    <w:uiPriority w:val="10"/>
    <w:qFormat/>
    <w:rsid w:val="00D02FEC"/>
    <w:rPr>
      <w:color w:val="auto"/>
    </w:rPr>
  </w:style>
  <w:style w:type="paragraph" w:customStyle="1" w:styleId="Heading2-Appendix">
    <w:name w:val="Heading 2-Appendix"/>
    <w:basedOn w:val="Heading2-nonumber"/>
    <w:next w:val="Normal"/>
    <w:uiPriority w:val="10"/>
    <w:qFormat/>
    <w:rsid w:val="00D02FEC"/>
    <w:pPr>
      <w:numPr>
        <w:ilvl w:val="1"/>
        <w:numId w:val="7"/>
      </w:numPr>
    </w:pPr>
  </w:style>
  <w:style w:type="numbering" w:customStyle="1" w:styleId="AppendixHeadingList">
    <w:name w:val="Appendix Heading List"/>
    <w:uiPriority w:val="99"/>
    <w:rsid w:val="00D02FEC"/>
    <w:pPr>
      <w:numPr>
        <w:numId w:val="2"/>
      </w:numPr>
    </w:pPr>
  </w:style>
  <w:style w:type="paragraph" w:customStyle="1" w:styleId="Space">
    <w:name w:val="Space"/>
    <w:basedOn w:val="BodyText"/>
    <w:uiPriority w:val="1"/>
    <w:rsid w:val="00D02FEC"/>
    <w:pPr>
      <w:spacing w:before="0" w:after="0"/>
    </w:pPr>
  </w:style>
  <w:style w:type="paragraph" w:customStyle="1" w:styleId="QuoteBullet">
    <w:name w:val="Quote Bullet"/>
    <w:basedOn w:val="ListBullet"/>
    <w:link w:val="QuoteBulletChar"/>
    <w:uiPriority w:val="1"/>
    <w:qFormat/>
    <w:rsid w:val="00D02FEC"/>
    <w:pPr>
      <w:spacing w:before="60"/>
      <w:ind w:left="340" w:right="851"/>
    </w:pPr>
    <w:rPr>
      <w:color w:val="58585B"/>
    </w:rPr>
  </w:style>
  <w:style w:type="character" w:customStyle="1" w:styleId="ListBulletChar">
    <w:name w:val="List Bullet Char"/>
    <w:basedOn w:val="DefaultParagraphFont"/>
    <w:link w:val="ListBullet"/>
    <w:uiPriority w:val="1"/>
    <w:rsid w:val="00D02FEC"/>
    <w:rPr>
      <w:sz w:val="20"/>
      <w:szCs w:val="20"/>
    </w:rPr>
  </w:style>
  <w:style w:type="character" w:customStyle="1" w:styleId="QuoteBulletChar">
    <w:name w:val="Quote Bullet Char"/>
    <w:basedOn w:val="ListBulletChar"/>
    <w:link w:val="QuoteBullet"/>
    <w:uiPriority w:val="1"/>
    <w:rsid w:val="00D02FEC"/>
    <w:rPr>
      <w:color w:val="58585B"/>
      <w:sz w:val="20"/>
      <w:szCs w:val="20"/>
    </w:rPr>
  </w:style>
  <w:style w:type="paragraph" w:customStyle="1" w:styleId="Figurecharttitle">
    <w:name w:val="Figure chart title"/>
    <w:basedOn w:val="BodyText"/>
    <w:uiPriority w:val="10"/>
    <w:qFormat/>
    <w:rsid w:val="00D02FEC"/>
    <w:pPr>
      <w:spacing w:before="0" w:after="0"/>
      <w:ind w:left="284" w:hanging="284"/>
    </w:pPr>
    <w:rPr>
      <w:sz w:val="18"/>
      <w:szCs w:val="18"/>
    </w:rPr>
  </w:style>
  <w:style w:type="paragraph" w:customStyle="1" w:styleId="CoverdisclaimerwhiteCover">
    <w:name w:val="Cover – disclaimer (white) (Cover)"/>
    <w:basedOn w:val="Normal"/>
    <w:uiPriority w:val="99"/>
    <w:rsid w:val="00511FD7"/>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D02FEC"/>
    <w:pPr>
      <w:spacing w:line="160" w:lineRule="exact"/>
    </w:pPr>
  </w:style>
  <w:style w:type="character" w:customStyle="1" w:styleId="PullQuoteNoSpacingChar">
    <w:name w:val="Pull Quote No Spacing Char"/>
    <w:basedOn w:val="NoSpacingChar"/>
    <w:link w:val="PullQuoteNoSpacing"/>
    <w:uiPriority w:val="10"/>
    <w:rsid w:val="00D02FEC"/>
    <w:rPr>
      <w:sz w:val="20"/>
      <w:szCs w:val="20"/>
    </w:rPr>
  </w:style>
  <w:style w:type="paragraph" w:customStyle="1" w:styleId="PullQuote-Indigenous">
    <w:name w:val="Pull Quote-Indigenous"/>
    <w:basedOn w:val="PullQuote"/>
    <w:uiPriority w:val="10"/>
    <w:qFormat/>
    <w:rsid w:val="00D02FEC"/>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D02FEC"/>
    <w:pPr>
      <w:spacing w:before="0" w:after="20"/>
      <w:ind w:left="170" w:hanging="113"/>
    </w:pPr>
  </w:style>
  <w:style w:type="paragraph" w:styleId="Bibliography">
    <w:name w:val="Bibliography"/>
    <w:basedOn w:val="Normal"/>
    <w:next w:val="Normal"/>
    <w:uiPriority w:val="37"/>
    <w:semiHidden/>
    <w:unhideWhenUsed/>
    <w:rsid w:val="00675AEB"/>
    <w:pPr>
      <w:spacing w:line="256" w:lineRule="auto"/>
    </w:pPr>
    <w:rPr>
      <w:rFonts w:ascii="Arial" w:hAnsi="Arial"/>
      <w:sz w:val="22"/>
      <w:szCs w:val="22"/>
    </w:rPr>
  </w:style>
  <w:style w:type="character" w:styleId="FollowedHyperlink">
    <w:name w:val="FollowedHyperlink"/>
    <w:basedOn w:val="DefaultParagraphFont"/>
    <w:uiPriority w:val="99"/>
    <w:semiHidden/>
    <w:unhideWhenUsed/>
    <w:rsid w:val="00FE3558"/>
    <w:rPr>
      <w:color w:val="BFBFB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42281">
      <w:bodyDiv w:val="1"/>
      <w:marLeft w:val="0"/>
      <w:marRight w:val="0"/>
      <w:marTop w:val="0"/>
      <w:marBottom w:val="0"/>
      <w:divBdr>
        <w:top w:val="none" w:sz="0" w:space="0" w:color="auto"/>
        <w:left w:val="none" w:sz="0" w:space="0" w:color="auto"/>
        <w:bottom w:val="none" w:sz="0" w:space="0" w:color="auto"/>
        <w:right w:val="none" w:sz="0" w:space="0" w:color="auto"/>
      </w:divBdr>
    </w:div>
    <w:div w:id="168862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eader" Target="header5.xml"/><Relationship Id="rId21" Type="http://schemas.openxmlformats.org/officeDocument/2006/relationships/image" Target="media/image5.svg"/><Relationship Id="rId34" Type="http://schemas.openxmlformats.org/officeDocument/2006/relationships/image" Target="media/image13.em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image" Target="media/image12.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pc.gov.au/research/completed/aviation-modelling" TargetMode="External"/><Relationship Id="rId32" Type="http://schemas.openxmlformats.org/officeDocument/2006/relationships/image" Target="media/image11.emf"/><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emf"/><Relationship Id="rId8" Type="http://schemas.openxmlformats.org/officeDocument/2006/relationships/numbering" Target="numbering.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ross\AppData\Local\Temp\Templafy\WordVsto\prelims-supporting-research.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FormConfiguration><![CDATA[{"formFields":[],"formDataEntries":[]}]]></TemplafyFormConfigura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TemplafyTemplateConfiguration><![CDATA[{"elementsMetadata":[],"transformationConfigurations":[],"templateName":"prelims-supporting-research","templateDescription":"Prelims for Staff Working Papers and Research Notes","enableDocumentContentUpdater":false,"version":"2.0"}]]></TemplafyTemplateConfiguration>
</file>

<file path=customXml/item4.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_Flow_SignoffStatus xmlns="3d385984-9344-419b-a80b-49c06a2bdab8" xsi:nil="true"/>
    <_dlc_DocId xmlns="20393cdf-440a-4521-8f19-00ba43423d00">MPWT-2140667901-47438</_dlc_DocId>
    <_dlc_DocIdUrl xmlns="20393cdf-440a-4521-8f19-00ba43423d00">
      <Url>https://pcgov.sharepoint.com/sites/sceteam/_layouts/15/DocIdRedir.aspx?ID=MPWT-2140667901-47438</Url>
      <Description>MPWT-2140667901-47438</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8" ma:contentTypeDescription="" ma:contentTypeScope="" ma:versionID="2e3c7d7c8d616fa6adb568e8604a9dfb">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39f542793ad2d69ffd0627e2561358de"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897F752-2238-441E-ABA5-DB8C10DEA577}">
  <ds:schemaRefs/>
</ds:datastoreItem>
</file>

<file path=customXml/itemProps2.xml><?xml version="1.0" encoding="utf-8"?>
<ds:datastoreItem xmlns:ds="http://schemas.openxmlformats.org/officeDocument/2006/customXml" ds:itemID="{B0802660-047E-4A3E-8024-968C8A701217}">
  <ds:schemaRefs>
    <ds:schemaRef ds:uri="http://schemas.microsoft.com/sharepoint/v3/contenttype/forms"/>
  </ds:schemaRefs>
</ds:datastoreItem>
</file>

<file path=customXml/itemProps3.xml><?xml version="1.0" encoding="utf-8"?>
<ds:datastoreItem xmlns:ds="http://schemas.openxmlformats.org/officeDocument/2006/customXml" ds:itemID="{5CCDCE8C-2FF2-479D-91C1-79A7A7683D3C}">
  <ds:schemaRefs/>
</ds:datastoreItem>
</file>

<file path=customXml/itemProps4.xml><?xml version="1.0" encoding="utf-8"?>
<ds:datastoreItem xmlns:ds="http://schemas.openxmlformats.org/officeDocument/2006/customXml" ds:itemID="{ED83A4FB-95E1-45D4-9B43-A72775A95421}">
  <ds:schemaRefs>
    <ds:schemaRef ds:uri="http://schemas.microsoft.com/office/2006/documentManagement/types"/>
    <ds:schemaRef ds:uri="http://purl.org/dc/elements/1.1/"/>
    <ds:schemaRef ds:uri="20393cdf-440a-4521-8f19-00ba43423d00"/>
    <ds:schemaRef ds:uri="3d385984-9344-419b-a80b-49c06a2bdab8"/>
    <ds:schemaRef ds:uri="http://schemas.microsoft.com/office/2006/metadata/properties"/>
    <ds:schemaRef ds:uri="http://purl.org/dc/terms/"/>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EF7DA635-9F8B-4146-BEF2-1B459E47C9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0A42C637-813C-4AB1-83C7-4032D0D80F7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prelims-supporting-research.dotx</Template>
  <TotalTime>833</TotalTime>
  <Pages>18</Pages>
  <Words>4403</Words>
  <Characters>25100</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Aviation modelling - Research paper</vt:lpstr>
    </vt:vector>
  </TitlesOfParts>
  <Company>Productivity Commission</Company>
  <LinksUpToDate>false</LinksUpToDate>
  <CharactersWithSpaces>29445</CharactersWithSpaces>
  <SharedDoc>false</SharedDoc>
  <HLinks>
    <vt:vector size="6" baseType="variant">
      <vt:variant>
        <vt:i4>7602218</vt:i4>
      </vt:variant>
      <vt:variant>
        <vt:i4>36</vt:i4>
      </vt:variant>
      <vt:variant>
        <vt:i4>0</vt:i4>
      </vt:variant>
      <vt:variant>
        <vt:i4>5</vt:i4>
      </vt:variant>
      <vt:variant>
        <vt:lpwstr>https://www.pc.gov.au/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Aviation modelling - Research paper</dc:title>
  <dc:subject>Research paper</dc:subject>
  <dc:creator>Productivity Commission</dc:creator>
  <cp:keywords/>
  <dc:description/>
  <cp:lastModifiedBy>Chris Alston</cp:lastModifiedBy>
  <cp:revision>377</cp:revision>
  <cp:lastPrinted>2023-12-14T21:27:00Z</cp:lastPrinted>
  <dcterms:created xsi:type="dcterms:W3CDTF">2023-12-09T06:02:00Z</dcterms:created>
  <dcterms:modified xsi:type="dcterms:W3CDTF">2023-12-14T21:27:00Z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637734049687030080</vt:lpwstr>
  </property>
  <property fmtid="{D5CDD505-2E9C-101B-9397-08002B2CF9AE}" pid="4" name="TemplafyUserProfileId">
    <vt:lpwstr>637610559223843913</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RevIMBCS">
    <vt:lpwstr>1;#Unclassified|3955eeb1-2d18-4582-aeb2-00144ec3aaf5</vt:lpwstr>
  </property>
  <property fmtid="{D5CDD505-2E9C-101B-9397-08002B2CF9AE}" pid="8" name="MediaServiceImageTags">
    <vt:lpwstr/>
  </property>
  <property fmtid="{D5CDD505-2E9C-101B-9397-08002B2CF9AE}" pid="9" name="_dlc_DocIdItemGuid">
    <vt:lpwstr>d6d70d59-230a-4aec-b8c4-80d049a718f7</vt:lpwstr>
  </property>
</Properties>
</file>