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id w:val="-228914026"/>
        <w:docPartObj>
          <w:docPartGallery w:val="Cover Pages"/>
          <w:docPartUnique/>
        </w:docPartObj>
      </w:sdtPr>
      <w:sdtEndPr/>
      <w:sdtContent>
        <w:p w14:paraId="6363C5B8" w14:textId="77777777" w:rsidR="00440183" w:rsidRPr="00461CE9" w:rsidRDefault="00440183" w:rsidP="00440183">
          <w:pPr>
            <w:spacing w:after="4080"/>
          </w:pPr>
        </w:p>
        <w:p w14:paraId="05A520D4" w14:textId="77777777" w:rsidR="00440183" w:rsidRPr="00DC5DFF" w:rsidRDefault="00440183" w:rsidP="00440183">
          <w:pPr>
            <w:pStyle w:val="Coverdate"/>
            <w:framePr w:wrap="around"/>
          </w:pPr>
          <w:r>
            <w:t>July 2024</w:t>
          </w:r>
        </w:p>
        <w:p w14:paraId="2AE91798" w14:textId="7CB39B9D" w:rsidR="00440183" w:rsidRPr="00295330" w:rsidRDefault="00532F9D" w:rsidP="00440183">
          <w:pPr>
            <w:pStyle w:val="Title"/>
            <w:spacing w:after="360"/>
            <w:ind w:right="-1"/>
          </w:pPr>
          <w:r>
            <w:t>Fairly equal? Economic mobility in Australia</w:t>
          </w:r>
        </w:p>
        <w:p w14:paraId="4B3AECFF" w14:textId="0A5479DC" w:rsidR="00440183" w:rsidRPr="00295330" w:rsidRDefault="009D69AD" w:rsidP="00440183">
          <w:pPr>
            <w:pStyle w:val="Subtitle"/>
          </w:pPr>
          <w:r>
            <w:t>Research paper</w:t>
          </w:r>
        </w:p>
        <w:p w14:paraId="7F463037" w14:textId="7D54819D" w:rsidR="00D140AC" w:rsidRPr="00D140AC" w:rsidRDefault="00D140AC" w:rsidP="00440183">
          <w:pPr>
            <w:spacing w:after="160" w:line="259" w:lineRule="auto"/>
            <w:rPr>
              <w:rFonts w:eastAsiaTheme="minorEastAsia"/>
              <w:b/>
              <w:bCs/>
              <w:color w:val="FFFFFF" w:themeColor="background1"/>
              <w:sz w:val="36"/>
              <w:szCs w:val="36"/>
            </w:rPr>
          </w:pPr>
          <w:r w:rsidRPr="00D140AC">
            <w:rPr>
              <w:rFonts w:eastAsiaTheme="minorEastAsia"/>
              <w:b/>
              <w:bCs/>
              <w:color w:val="FFFFFF" w:themeColor="background1"/>
              <w:sz w:val="36"/>
              <w:szCs w:val="36"/>
            </w:rPr>
            <w:t>Appendix</w:t>
          </w:r>
        </w:p>
        <w:p w14:paraId="2EA2D71E" w14:textId="4032FDFA" w:rsidR="00440183" w:rsidRPr="00D140AC" w:rsidRDefault="0003189D" w:rsidP="00440183">
          <w:pPr>
            <w:spacing w:after="160" w:line="259" w:lineRule="auto"/>
            <w:rPr>
              <w:rFonts w:eastAsiaTheme="minorEastAsia"/>
              <w:color w:val="FFFFFF" w:themeColor="background1"/>
              <w:sz w:val="36"/>
              <w:szCs w:val="36"/>
            </w:rPr>
          </w:pPr>
          <w:proofErr w:type="gramStart"/>
          <w:r w:rsidRPr="00D140AC">
            <w:rPr>
              <w:rFonts w:eastAsiaTheme="minorEastAsia"/>
              <w:color w:val="FFFFFF" w:themeColor="background1"/>
              <w:sz w:val="36"/>
              <w:szCs w:val="36"/>
            </w:rPr>
            <w:t>A</w:t>
          </w:r>
          <w:proofErr w:type="gramEnd"/>
          <w:r w:rsidR="009F07B6" w:rsidRPr="00D140AC">
            <w:rPr>
              <w:rFonts w:eastAsiaTheme="minorEastAsia"/>
              <w:color w:val="FFFFFF" w:themeColor="background1"/>
              <w:sz w:val="36"/>
              <w:szCs w:val="36"/>
            </w:rPr>
            <w:t xml:space="preserve"> Economic mobility concepts</w:t>
          </w:r>
        </w:p>
        <w:p w14:paraId="3740CA0F" w14:textId="2A5AD342" w:rsidR="009F07B6" w:rsidRPr="00D140AC" w:rsidRDefault="009F07B6" w:rsidP="00440183">
          <w:pPr>
            <w:spacing w:after="160" w:line="259" w:lineRule="auto"/>
            <w:rPr>
              <w:rFonts w:eastAsiaTheme="minorEastAsia"/>
              <w:color w:val="FFFFFF" w:themeColor="background1"/>
              <w:sz w:val="36"/>
              <w:szCs w:val="36"/>
            </w:rPr>
          </w:pPr>
          <w:r w:rsidRPr="00D140AC">
            <w:rPr>
              <w:rFonts w:eastAsiaTheme="minorEastAsia"/>
              <w:color w:val="FFFFFF" w:themeColor="background1"/>
              <w:sz w:val="36"/>
              <w:szCs w:val="36"/>
            </w:rPr>
            <w:t>B Lif</w:t>
          </w:r>
          <w:r w:rsidR="00422D69">
            <w:rPr>
              <w:rFonts w:eastAsiaTheme="minorEastAsia"/>
              <w:color w:val="FFFFFF" w:themeColor="background1"/>
              <w:sz w:val="36"/>
              <w:szCs w:val="36"/>
            </w:rPr>
            <w:t>e</w:t>
          </w:r>
          <w:r w:rsidRPr="00D140AC">
            <w:rPr>
              <w:rFonts w:eastAsiaTheme="minorEastAsia"/>
              <w:color w:val="FFFFFF" w:themeColor="background1"/>
              <w:sz w:val="36"/>
              <w:szCs w:val="36"/>
            </w:rPr>
            <w:t xml:space="preserve"> course mobility</w:t>
          </w:r>
        </w:p>
        <w:p w14:paraId="42331986" w14:textId="5DB6FB9F" w:rsidR="00080543" w:rsidRPr="00D140AC" w:rsidRDefault="00080543" w:rsidP="00440183">
          <w:pPr>
            <w:spacing w:after="160" w:line="259" w:lineRule="auto"/>
            <w:rPr>
              <w:rFonts w:eastAsiaTheme="minorEastAsia"/>
              <w:color w:val="FFFFFF" w:themeColor="background1"/>
              <w:sz w:val="36"/>
              <w:szCs w:val="36"/>
            </w:rPr>
          </w:pPr>
          <w:r w:rsidRPr="00D140AC">
            <w:rPr>
              <w:rFonts w:eastAsiaTheme="minorEastAsia"/>
              <w:color w:val="FFFFFF" w:themeColor="background1"/>
              <w:sz w:val="36"/>
              <w:szCs w:val="36"/>
            </w:rPr>
            <w:t>C Intergenerational income mobility</w:t>
          </w:r>
        </w:p>
        <w:p w14:paraId="6C3CFEFC" w14:textId="4344BA7B" w:rsidR="00080543" w:rsidRPr="00D140AC" w:rsidRDefault="00080543" w:rsidP="00440183">
          <w:pPr>
            <w:spacing w:after="160" w:line="259" w:lineRule="auto"/>
            <w:rPr>
              <w:rFonts w:eastAsiaTheme="minorEastAsia"/>
              <w:color w:val="FFFFFF" w:themeColor="background1"/>
              <w:sz w:val="36"/>
              <w:szCs w:val="36"/>
            </w:rPr>
          </w:pPr>
          <w:r w:rsidRPr="00D140AC">
            <w:rPr>
              <w:rFonts w:eastAsiaTheme="minorEastAsia"/>
              <w:color w:val="FFFFFF" w:themeColor="background1"/>
              <w:sz w:val="36"/>
              <w:szCs w:val="36"/>
            </w:rPr>
            <w:t>D Analysing poverty in Australia</w:t>
          </w:r>
        </w:p>
        <w:p w14:paraId="03FA1528" w14:textId="77777777" w:rsidR="00440183" w:rsidRDefault="00440183" w:rsidP="00440183">
          <w:pPr>
            <w:spacing w:after="160" w:line="259" w:lineRule="auto"/>
          </w:pPr>
        </w:p>
        <w:p w14:paraId="382363A1" w14:textId="77777777" w:rsidR="0003189D" w:rsidRDefault="0003189D" w:rsidP="00440183">
          <w:pPr>
            <w:spacing w:after="160" w:line="259" w:lineRule="auto"/>
            <w:sectPr w:rsidR="0003189D" w:rsidSect="00440183">
              <w:footerReference w:type="even" r:id="rId14"/>
              <w:footerReference w:type="default" r:id="rId15"/>
              <w:headerReference w:type="first" r:id="rId16"/>
              <w:footerReference w:type="first" r:id="rId17"/>
              <w:pgSz w:w="11906" w:h="16838" w:code="9"/>
              <w:pgMar w:top="2835" w:right="1134" w:bottom="1134" w:left="1134" w:header="624" w:footer="510" w:gutter="0"/>
              <w:pgNumType w:fmt="lowerRoman"/>
              <w:cols w:space="708"/>
              <w:titlePg/>
              <w:docGrid w:linePitch="360"/>
            </w:sectPr>
          </w:pPr>
        </w:p>
        <w:tbl>
          <w:tblPr>
            <w:tblStyle w:val="CopyrightPage"/>
            <w:tblW w:w="0" w:type="auto"/>
            <w:tblLook w:val="04A0" w:firstRow="1" w:lastRow="0" w:firstColumn="1" w:lastColumn="0" w:noHBand="0" w:noVBand="1"/>
          </w:tblPr>
          <w:tblGrid>
            <w:gridCol w:w="9638"/>
          </w:tblGrid>
          <w:tr w:rsidR="00440183" w14:paraId="48EB43D8" w14:textId="77777777" w:rsidTr="00774411">
            <w:trPr>
              <w:trHeight w:hRule="exact" w:val="12643"/>
            </w:trPr>
            <w:tc>
              <w:tcPr>
                <w:tcW w:w="9638" w:type="dxa"/>
                <w:tcMar>
                  <w:top w:w="113" w:type="dxa"/>
                </w:tcMar>
              </w:tcPr>
              <w:p w14:paraId="40B1E723" w14:textId="77777777" w:rsidR="00440183" w:rsidRPr="000F4488" w:rsidRDefault="00440183" w:rsidP="00774411">
                <w:pPr>
                  <w:pStyle w:val="Copyrightpage-BodyBold"/>
                  <w:ind w:right="-284"/>
                  <w:rPr>
                    <w:rFonts w:asciiTheme="majorHAnsi" w:hAnsiTheme="majorHAnsi"/>
                  </w:rPr>
                </w:pPr>
                <w:r>
                  <w:rPr>
                    <w:rStyle w:val="White"/>
                  </w:rPr>
                  <w:lastRenderedPageBreak/>
                  <w:br w:type="page"/>
                </w:r>
                <w:r w:rsidRPr="000F4488">
                  <w:rPr>
                    <w:rFonts w:asciiTheme="majorHAnsi" w:hAnsiTheme="majorHAnsi"/>
                  </w:rPr>
                  <w:t xml:space="preserve">The Productivity Commission acknowledges the Traditional Owners of </w:t>
                </w:r>
                <w:r w:rsidRPr="000F4488">
                  <w:rPr>
                    <w:rFonts w:asciiTheme="majorHAnsi" w:hAnsiTheme="majorHAnsi"/>
                  </w:rPr>
                  <w:br/>
                  <w:t xml:space="preserve">Country throughout Australia and their continuing connection to land, </w:t>
                </w:r>
                <w:r w:rsidRPr="000F4488">
                  <w:rPr>
                    <w:rFonts w:asciiTheme="majorHAnsi" w:hAnsiTheme="majorHAnsi"/>
                  </w:rPr>
                  <w:br/>
                  <w:t>waters and community. We pay our respects to their Cultures, Country and Elders past and present.</w:t>
                </w:r>
              </w:p>
              <w:p w14:paraId="03FD06C8" w14:textId="77777777" w:rsidR="00440183" w:rsidRPr="00F37CB6" w:rsidRDefault="00440183" w:rsidP="00774411">
                <w:pPr>
                  <w:pStyle w:val="Copyrightpage-Keylinenotext"/>
                  <w:ind w:right="-284"/>
                </w:pPr>
              </w:p>
              <w:p w14:paraId="1CF9CAB3" w14:textId="77777777" w:rsidR="00440183" w:rsidRPr="00D96F65" w:rsidRDefault="00440183" w:rsidP="00774411">
                <w:pPr>
                  <w:pStyle w:val="Copyrightpage-Heading"/>
                  <w:ind w:right="-284"/>
                </w:pPr>
                <w:r w:rsidRPr="00D96F65">
                  <w:t>The Productivity Commission</w:t>
                </w:r>
              </w:p>
              <w:p w14:paraId="35E1F6AA" w14:textId="77777777" w:rsidR="00440183" w:rsidRPr="0013722E" w:rsidRDefault="00440183" w:rsidP="00774411">
                <w:pPr>
                  <w:pStyle w:val="Copyrightpage-BodyBold"/>
                  <w:rPr>
                    <w:spacing w:val="-4"/>
                  </w:rPr>
                </w:pPr>
                <w:r w:rsidRPr="0013722E">
                  <w:rPr>
                    <w:spacing w:val="-4"/>
                  </w:rPr>
                  <w:t xml:space="preserve">The Productivity Commission is the Australian Government’s independent research and advisory body on a range of economic, social and environmental issues affecting the welfare of Australians. Its role, expressed most simply, is to help governments make better policies, in the </w:t>
                </w:r>
                <w:proofErr w:type="gramStart"/>
                <w:r w:rsidRPr="0013722E">
                  <w:rPr>
                    <w:spacing w:val="-4"/>
                  </w:rPr>
                  <w:t>long term</w:t>
                </w:r>
                <w:proofErr w:type="gramEnd"/>
                <w:r w:rsidRPr="0013722E">
                  <w:rPr>
                    <w:spacing w:val="-4"/>
                  </w:rPr>
                  <w:t xml:space="preserve"> interest of the Australian community.</w:t>
                </w:r>
              </w:p>
              <w:p w14:paraId="38C0B618" w14:textId="77777777" w:rsidR="00440183" w:rsidRPr="000F4488" w:rsidRDefault="00440183" w:rsidP="00774411">
                <w:pPr>
                  <w:pStyle w:val="Copyrightpage-BodyBold"/>
                </w:pPr>
                <w:r w:rsidRPr="000561CF">
                  <w:t>The Commission’s independence is underpinned by an Act of Parliament. Its processes and outputs are open to public scrutiny and are driven by concern for the wellbeing of the community as a whole.</w:t>
                </w:r>
              </w:p>
              <w:p w14:paraId="5416847E" w14:textId="77777777" w:rsidR="00440183" w:rsidRPr="000F4488" w:rsidRDefault="00440183" w:rsidP="00774411">
                <w:pPr>
                  <w:pStyle w:val="Copyrightpage-BodyBold"/>
                </w:pPr>
                <w:r w:rsidRPr="000561CF">
                  <w:t>Further information on the Productivity Commission can be obtained from the Commission’s website (www.pc.gov.au).</w:t>
                </w:r>
              </w:p>
              <w:p w14:paraId="7EE5C470" w14:textId="77777777" w:rsidR="00440183" w:rsidRPr="000F4488" w:rsidRDefault="00440183" w:rsidP="00774411">
                <w:pPr>
                  <w:pStyle w:val="Copyrightpage-Keylinenotext"/>
                  <w:ind w:right="-284"/>
                  <w:rPr>
                    <w:b/>
                    <w:bCs/>
                  </w:rPr>
                </w:pPr>
              </w:p>
              <w:p w14:paraId="4FAE07C1" w14:textId="77777777" w:rsidR="00440183" w:rsidRPr="000561CF" w:rsidRDefault="00440183" w:rsidP="00774411">
                <w:pPr>
                  <w:pStyle w:val="Copyrightpage-BodyBold"/>
                </w:pPr>
                <w:r w:rsidRPr="00E72EE0">
                  <w:t>©</w:t>
                </w:r>
                <w:r w:rsidRPr="00137FAB">
                  <w:t xml:space="preserve"> Commonwealth of Australia 202</w:t>
                </w:r>
                <w:r>
                  <w:t>4</w:t>
                </w:r>
              </w:p>
              <w:p w14:paraId="626C55BF" w14:textId="77777777" w:rsidR="00440183" w:rsidRPr="00E72EE0" w:rsidRDefault="00440183" w:rsidP="00774411">
                <w:pPr>
                  <w:pStyle w:val="Copyrightpage-Heading2"/>
                  <w:spacing w:before="0"/>
                  <w:ind w:right="-284"/>
                  <w:rPr>
                    <w:bCs/>
                  </w:rPr>
                </w:pPr>
                <w:r w:rsidRPr="00E72EE0">
                  <w:rPr>
                    <w:bCs/>
                    <w:noProof/>
                  </w:rPr>
                  <w:drawing>
                    <wp:inline distT="0" distB="0" distL="0" distR="0" wp14:anchorId="20AE083C" wp14:editId="4F7E9CB8">
                      <wp:extent cx="774000" cy="270000"/>
                      <wp:effectExtent l="0" t="0" r="7620" b="0"/>
                      <wp:docPr id="6" name="Graphic 5" descr="CC By logo">
                        <a:extLst xmlns:a="http://schemas.openxmlformats.org/drawingml/2006/main">
                          <a:ext uri="{FF2B5EF4-FFF2-40B4-BE49-F238E27FC236}">
                            <a16:creationId xmlns:a16="http://schemas.microsoft.com/office/drawing/2014/main" id="{F54E5013-412A-4F91-9DD3-DA71DB1337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5" descr="CC By logo">
                                <a:extLst>
                                  <a:ext uri="{FF2B5EF4-FFF2-40B4-BE49-F238E27FC236}">
                                    <a16:creationId xmlns:a16="http://schemas.microsoft.com/office/drawing/2014/main" id="{F54E5013-412A-4F91-9DD3-DA71DB1337DF}"/>
                                  </a:ext>
                                </a:extLst>
                              </pic:cNvPr>
                              <pic:cNvPicPr>
                                <a:picLocks noChangeAspect="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774000" cy="270000"/>
                              </a:xfrm>
                              <a:prstGeom prst="rect">
                                <a:avLst/>
                              </a:prstGeom>
                            </pic:spPr>
                          </pic:pic>
                        </a:graphicData>
                      </a:graphic>
                    </wp:inline>
                  </w:drawing>
                </w:r>
              </w:p>
              <w:p w14:paraId="71226A08" w14:textId="77777777" w:rsidR="00440183" w:rsidRPr="000F4488" w:rsidRDefault="00440183" w:rsidP="00774411">
                <w:pPr>
                  <w:pStyle w:val="Copyrightpage-BodyBold"/>
                  <w:ind w:right="-143"/>
                </w:pPr>
                <w:r w:rsidRPr="00E72EE0">
                  <w:t xml:space="preserve">With the exception of the Commonwealth Coat of Arms and content supplied by </w:t>
                </w:r>
                <w:r w:rsidRPr="00137FAB">
                  <w:t>third parties, this copyright work is licensed under a Creative Commons Attribution 4.0 In</w:t>
                </w:r>
                <w:r w:rsidRPr="00AC587D">
                  <w:t>ternational licence. In essence, you are free to copy, communicate and adapt the work, as long as you attribute the work to the Productivity Commission (but not in any way that suggests the Commission endorses you or your use) and abide b</w:t>
                </w:r>
                <w:r w:rsidRPr="000561CF">
                  <w:t>y the other licence terms. The licence can be viewed at: https://creativecommons.org/licenses/by/4.0.</w:t>
                </w:r>
              </w:p>
              <w:p w14:paraId="504AB974" w14:textId="77777777" w:rsidR="00440183" w:rsidRPr="000F4488" w:rsidRDefault="00440183" w:rsidP="00774411">
                <w:pPr>
                  <w:pStyle w:val="Copyrightpage-BodyBold"/>
                </w:pPr>
                <w:r w:rsidRPr="000561CF">
                  <w:t>The terms under which the Coat of Arms can be used are detailed at: www.pmc.gov.au/government/commonwealth-coat-arms.</w:t>
                </w:r>
              </w:p>
              <w:p w14:paraId="5DB97D6B" w14:textId="77777777" w:rsidR="00440183" w:rsidRPr="000561CF" w:rsidRDefault="00440183" w:rsidP="00774411">
                <w:pPr>
                  <w:pStyle w:val="Copyrightpage-BodyBold"/>
                </w:pPr>
                <w:r w:rsidRPr="000561CF">
                  <w:t>Wherever a third party holds copyright in this material the copyright remains with that party. Their permission may be required to use the material, please contact them directly.</w:t>
                </w:r>
              </w:p>
              <w:p w14:paraId="300D4963" w14:textId="6B5C1304" w:rsidR="00440183" w:rsidRPr="00AC587D" w:rsidRDefault="00440183" w:rsidP="00774411">
                <w:pPr>
                  <w:pStyle w:val="Copyrightpage-BodyBold"/>
                </w:pPr>
                <w:r w:rsidRPr="00E72EE0">
                  <w:t xml:space="preserve">ISBN </w:t>
                </w:r>
                <w:r w:rsidR="00B52E35" w:rsidRPr="00B52E35">
                  <w:t xml:space="preserve">978-1-74037-801-7 </w:t>
                </w:r>
                <w:r w:rsidRPr="00E72EE0">
                  <w:t>(online)</w:t>
                </w:r>
                <w:r>
                  <w:br/>
                </w:r>
                <w:r w:rsidRPr="00137FAB">
                  <w:t xml:space="preserve">ISBN </w:t>
                </w:r>
                <w:r w:rsidR="00A0017F" w:rsidRPr="00A0017F">
                  <w:t xml:space="preserve">978-1-74037-800-0 </w:t>
                </w:r>
                <w:r w:rsidRPr="00137FAB">
                  <w:t>(print)</w:t>
                </w:r>
              </w:p>
              <w:p w14:paraId="08C53ACD" w14:textId="594C9DB0" w:rsidR="00440183" w:rsidRPr="00137FAB" w:rsidRDefault="00440183" w:rsidP="00774411">
                <w:pPr>
                  <w:pStyle w:val="Copyrightpage-BodyBold"/>
                </w:pPr>
                <w:r w:rsidRPr="000F4488">
                  <w:t>An appropriate reference for this publication is:</w:t>
                </w:r>
                <w:r>
                  <w:br/>
                </w:r>
                <w:r w:rsidRPr="00E009B1">
                  <w:t xml:space="preserve">Productivity Commission </w:t>
                </w:r>
                <w:r>
                  <w:t>2024</w:t>
                </w:r>
                <w:r w:rsidRPr="00E009B1">
                  <w:t>,</w:t>
                </w:r>
                <w:r>
                  <w:t xml:space="preserve"> </w:t>
                </w:r>
                <w:r w:rsidRPr="00BC06CB">
                  <w:rPr>
                    <w:i/>
                    <w:iCs/>
                  </w:rPr>
                  <w:t>Fairly equal? Economic mobility</w:t>
                </w:r>
                <w:r w:rsidRPr="00EB6D51">
                  <w:rPr>
                    <w:i/>
                    <w:iCs/>
                  </w:rPr>
                  <w:t xml:space="preserve"> in Australia</w:t>
                </w:r>
                <w:r w:rsidRPr="00E009B1">
                  <w:t xml:space="preserve">, </w:t>
                </w:r>
                <w:r w:rsidR="0028673F" w:rsidRPr="00680F6C">
                  <w:rPr>
                    <w:i/>
                    <w:iCs/>
                  </w:rPr>
                  <w:t xml:space="preserve">Appendix, </w:t>
                </w:r>
                <w:r w:rsidRPr="00E009B1">
                  <w:t>Research paper, Canberra</w:t>
                </w:r>
              </w:p>
              <w:p w14:paraId="116D8A2A" w14:textId="77777777" w:rsidR="00440183" w:rsidRDefault="00440183" w:rsidP="00774411">
                <w:pPr>
                  <w:pStyle w:val="Copyrightpage-BodyBold"/>
                  <w:ind w:right="-284"/>
                </w:pPr>
              </w:p>
              <w:p w14:paraId="325A2FDF" w14:textId="77777777" w:rsidR="00440183" w:rsidRDefault="00440183" w:rsidP="00774411">
                <w:pPr>
                  <w:pStyle w:val="Copyrightpage-BodyBold"/>
                  <w:ind w:right="-284"/>
                </w:pPr>
                <w:r w:rsidRPr="00E72EE0">
                  <w:t xml:space="preserve">Publication enquiries: </w:t>
                </w:r>
                <w:r>
                  <w:br/>
                  <w:t>P</w:t>
                </w:r>
                <w:r w:rsidRPr="00137FAB">
                  <w:t xml:space="preserve">hone 03 9653 2244 | </w:t>
                </w:r>
                <w:r>
                  <w:t>E</w:t>
                </w:r>
                <w:r w:rsidRPr="00137FAB">
                  <w:t xml:space="preserve">mail </w:t>
                </w:r>
                <w:r w:rsidRPr="00AC587D">
                  <w:t>publications@pc.gov.au</w:t>
                </w:r>
              </w:p>
            </w:tc>
          </w:tr>
        </w:tbl>
        <w:p w14:paraId="0CE211A5" w14:textId="57CBB04C" w:rsidR="00F12369" w:rsidRDefault="00841DFA" w:rsidP="00F12369">
          <w:pPr>
            <w:spacing w:before="0" w:after="160"/>
          </w:pPr>
        </w:p>
      </w:sdtContent>
    </w:sdt>
    <w:p w14:paraId="6E77B8D5" w14:textId="2FDA1045" w:rsidR="00080E0E" w:rsidRPr="00080E0E" w:rsidRDefault="00A43E53" w:rsidP="00080E0E">
      <w:pPr>
        <w:pStyle w:val="Heading-Appendix"/>
      </w:pPr>
      <w:r>
        <w:lastRenderedPageBreak/>
        <w:t>Economic mobility concepts</w:t>
      </w:r>
    </w:p>
    <w:p w14:paraId="1F89B18A" w14:textId="01AA02A4" w:rsidR="00835CD1" w:rsidRDefault="00835CD1" w:rsidP="00835CD1">
      <w:pPr>
        <w:pStyle w:val="BodyText"/>
      </w:pPr>
      <w:r>
        <w:t xml:space="preserve">This appendix outlines the Commission’s </w:t>
      </w:r>
      <w:r w:rsidR="00A23ADE">
        <w:t xml:space="preserve">approach to </w:t>
      </w:r>
      <w:r w:rsidR="00F243AF">
        <w:t>producing the Great Gatsby Curve in chapter 1</w:t>
      </w:r>
      <w:r w:rsidR="00F01BA4">
        <w:t>, and also provides more detail on the</w:t>
      </w:r>
      <w:r w:rsidR="00517152">
        <w:t xml:space="preserve"> literature about how various factors affect mobility and income persistence</w:t>
      </w:r>
      <w:r>
        <w:t>.</w:t>
      </w:r>
    </w:p>
    <w:p w14:paraId="60302F19" w14:textId="24796EA4" w:rsidR="00D767B4" w:rsidRDefault="00D767B4" w:rsidP="006870F2">
      <w:pPr>
        <w:pStyle w:val="Heading2-Appendix"/>
      </w:pPr>
      <w:r>
        <w:t xml:space="preserve">Estimating the Great Gatsby Curve </w:t>
      </w:r>
    </w:p>
    <w:p w14:paraId="34B444BA" w14:textId="471287BB" w:rsidR="001C70EF" w:rsidRDefault="00D767B4" w:rsidP="00D767B4">
      <w:pPr>
        <w:pStyle w:val="BodyText"/>
      </w:pPr>
      <w:r>
        <w:t xml:space="preserve">Early versions of the Great Gatsby Curve </w:t>
      </w:r>
      <w:r w:rsidR="00F27FE3" w:rsidRPr="00F27FE3">
        <w:rPr>
          <w:rFonts w:ascii="Arial" w:hAnsi="Arial" w:cs="Arial"/>
        </w:rPr>
        <w:t>(Andrews and Leigh 2009; Corak 2013)</w:t>
      </w:r>
      <w:r>
        <w:t xml:space="preserve"> relied on estimates of intergenerational elasticity of income (IGE), which tend to be more sensitive to attenuation and lifecycle bias</w:t>
      </w:r>
      <w:r w:rsidR="00273570">
        <w:t xml:space="preserve"> </w:t>
      </w:r>
      <w:r w:rsidR="00273570" w:rsidRPr="00273570">
        <w:rPr>
          <w:rFonts w:ascii="Arial" w:hAnsi="Arial" w:cs="Arial"/>
        </w:rPr>
        <w:t>(Chetty et al. 2014)</w:t>
      </w:r>
      <w:r w:rsidR="00BD372D">
        <w:t xml:space="preserve">. </w:t>
      </w:r>
      <w:r w:rsidR="00433A3A">
        <w:t>Moreover, t</w:t>
      </w:r>
      <w:r w:rsidR="00BD372D">
        <w:t xml:space="preserve">hese estimates </w:t>
      </w:r>
      <w:r>
        <w:t xml:space="preserve">were based on survey data and thus were more likely to be affected by attrition, non-response, measurement errors and differences in imputation methods </w:t>
      </w:r>
      <w:r w:rsidR="006367BF" w:rsidRPr="006367BF">
        <w:rPr>
          <w:rFonts w:ascii="Arial" w:hAnsi="Arial" w:cs="Arial"/>
        </w:rPr>
        <w:t>(Jäntti and Jenkins 2015; Mitnik et al. 2015; Nybom and Stuhler 2017)</w:t>
      </w:r>
      <w:r>
        <w:t xml:space="preserve">. Early variations of the Great Gatsby Curve also used measures of income elasticity between sons and fathers only, due to a lack of </w:t>
      </w:r>
      <w:r w:rsidR="00E9670F">
        <w:t xml:space="preserve">comparable </w:t>
      </w:r>
      <w:r>
        <w:t xml:space="preserve">mobility estimates that included the incomes of daughters and mothers. </w:t>
      </w:r>
    </w:p>
    <w:p w14:paraId="70718A24" w14:textId="51D00748" w:rsidR="00D767B4" w:rsidRDefault="00D767B4" w:rsidP="00D767B4">
      <w:pPr>
        <w:pStyle w:val="BodyText"/>
      </w:pPr>
      <w:r>
        <w:t xml:space="preserve">To ensure mobility estimates are more comparable and reliable, where possible the Great Gatsby Curve in </w:t>
      </w:r>
      <w:r w:rsidR="00F17D8C">
        <w:t>f</w:t>
      </w:r>
      <w:r>
        <w:t>igure 1.</w:t>
      </w:r>
      <w:r w:rsidRPr="00A9689C">
        <w:t>2</w:t>
      </w:r>
      <w:r>
        <w:t xml:space="preserve"> uses: </w:t>
      </w:r>
    </w:p>
    <w:p w14:paraId="4ECD7E5D" w14:textId="77777777" w:rsidR="00D767B4" w:rsidRDefault="00D767B4" w:rsidP="00D767B4">
      <w:pPr>
        <w:pStyle w:val="ListBullet"/>
      </w:pPr>
      <w:r>
        <w:t xml:space="preserve">income data from large administrative datasets </w:t>
      </w:r>
    </w:p>
    <w:p w14:paraId="3C759638" w14:textId="6E6E7F02" w:rsidR="00D767B4" w:rsidRDefault="00D767B4" w:rsidP="00D767B4">
      <w:pPr>
        <w:pStyle w:val="ListBullet"/>
      </w:pPr>
      <w:r>
        <w:t xml:space="preserve">a more stable rank-rank slope </w:t>
      </w:r>
      <w:r w:rsidR="00E42808">
        <w:t xml:space="preserve">(RRS) </w:t>
      </w:r>
      <w:r>
        <w:t xml:space="preserve">as the main measure of intergenerational mobility </w:t>
      </w:r>
    </w:p>
    <w:p w14:paraId="0610B36C" w14:textId="59FB239B" w:rsidR="00D767B4" w:rsidRDefault="00D767B4" w:rsidP="00D767B4">
      <w:pPr>
        <w:pStyle w:val="ListBullet"/>
      </w:pPr>
      <w:r>
        <w:t xml:space="preserve">income data for all genders </w:t>
      </w:r>
    </w:p>
    <w:p w14:paraId="49BFD7E0" w14:textId="77777777" w:rsidR="00D767B4" w:rsidRDefault="00D767B4" w:rsidP="00D767B4">
      <w:pPr>
        <w:pStyle w:val="ListBullet"/>
      </w:pPr>
      <w:r>
        <w:t xml:space="preserve">family or household level income </w:t>
      </w:r>
    </w:p>
    <w:p w14:paraId="5FC99B91" w14:textId="77777777" w:rsidR="00D767B4" w:rsidRDefault="00D767B4" w:rsidP="00D767B4">
      <w:pPr>
        <w:pStyle w:val="ListBullet"/>
      </w:pPr>
      <w:r>
        <w:t xml:space="preserve">multiple years of income data to estimate average parent and child incomes. </w:t>
      </w:r>
    </w:p>
    <w:p w14:paraId="15B8C056" w14:textId="353765A7" w:rsidR="0045061E" w:rsidRDefault="00D767B4" w:rsidP="00D767B4">
      <w:pPr>
        <w:pStyle w:val="BodyText"/>
      </w:pPr>
      <w:r>
        <w:t>Even so</w:t>
      </w:r>
      <w:r w:rsidRPr="007A7B20">
        <w:t xml:space="preserve">, there </w:t>
      </w:r>
      <w:r>
        <w:t>remain</w:t>
      </w:r>
      <w:r w:rsidRPr="007A7B20">
        <w:t xml:space="preserve"> differences in methodologies used that could affect comparability of RRS estimates. Italy, Sweden, Brazil, Switzerland and Uruguay measure child income at the individual rather than family or household level.</w:t>
      </w:r>
      <w:r w:rsidR="00E541E3" w:rsidRPr="00445809">
        <w:rPr>
          <w:rStyle w:val="FootnoteReference"/>
        </w:rPr>
        <w:footnoteReference w:id="2"/>
      </w:r>
      <w:r w:rsidRPr="007A7B20">
        <w:t xml:space="preserve"> Estimates for Germany</w:t>
      </w:r>
      <w:r>
        <w:t xml:space="preserve">, China and </w:t>
      </w:r>
      <w:r w:rsidR="00572331">
        <w:t>the</w:t>
      </w:r>
      <w:r>
        <w:t xml:space="preserve"> </w:t>
      </w:r>
      <w:r w:rsidR="00D90CC6">
        <w:t>United Kingdom</w:t>
      </w:r>
      <w:r w:rsidR="00D90CC6" w:rsidRPr="007A7B20">
        <w:t xml:space="preserve"> </w:t>
      </w:r>
      <w:r w:rsidRPr="007A7B20">
        <w:t xml:space="preserve">are based on survey data and estimates for France </w:t>
      </w:r>
      <w:r w:rsidR="006B0789">
        <w:t xml:space="preserve">only </w:t>
      </w:r>
      <w:r w:rsidR="00204D2D">
        <w:t>use</w:t>
      </w:r>
      <w:r w:rsidRPr="007A7B20">
        <w:t xml:space="preserve"> administrative data </w:t>
      </w:r>
      <w:r w:rsidR="009B09BF">
        <w:t>for</w:t>
      </w:r>
      <w:r w:rsidR="00E514D6">
        <w:t xml:space="preserve"> children’s incomes</w:t>
      </w:r>
      <w:r w:rsidR="004A0CE1">
        <w:t xml:space="preserve"> </w:t>
      </w:r>
      <w:r w:rsidR="00CF271B">
        <w:t>(</w:t>
      </w:r>
      <w:r w:rsidR="00AB78DE">
        <w:t xml:space="preserve">unobserved </w:t>
      </w:r>
      <w:r w:rsidR="00CF271B">
        <w:t xml:space="preserve">parental incomes are estimated using </w:t>
      </w:r>
      <w:r w:rsidR="00AB78DE">
        <w:t>limited observations of parental income</w:t>
      </w:r>
      <w:r w:rsidR="003A2D6D">
        <w:t xml:space="preserve"> in the dataset</w:t>
      </w:r>
      <w:r w:rsidR="00E345BE">
        <w:t>)</w:t>
      </w:r>
      <w:r w:rsidRPr="007A7B20">
        <w:t xml:space="preserve">. </w:t>
      </w:r>
      <w:r w:rsidR="00326653">
        <w:t xml:space="preserve">Estimates for Brazil and Uruguay </w:t>
      </w:r>
      <w:r w:rsidR="00DA4A43">
        <w:t>combine</w:t>
      </w:r>
      <w:r w:rsidR="00326653">
        <w:t xml:space="preserve"> administrative data </w:t>
      </w:r>
      <w:r w:rsidR="00DA4A43">
        <w:t>on formal income with other data sources on informal income.</w:t>
      </w:r>
      <w:r w:rsidR="00326653">
        <w:t xml:space="preserve"> </w:t>
      </w:r>
    </w:p>
    <w:p w14:paraId="5461F8CB" w14:textId="02FBA2A8" w:rsidR="00D767B4" w:rsidRDefault="00090848" w:rsidP="00D767B4">
      <w:pPr>
        <w:pStyle w:val="BodyText"/>
      </w:pPr>
      <w:r>
        <w:t>A large portion of</w:t>
      </w:r>
      <w:r w:rsidR="00D767B4">
        <w:t xml:space="preserve"> studies use birth cohorts that were born in the late </w:t>
      </w:r>
      <w:r w:rsidR="00481253">
        <w:t>19</w:t>
      </w:r>
      <w:r w:rsidR="00D767B4">
        <w:t xml:space="preserve">70s or early </w:t>
      </w:r>
      <w:r w:rsidR="00481253">
        <w:t>19</w:t>
      </w:r>
      <w:r w:rsidR="00D767B4">
        <w:t>80s. Exceptions include estimates from</w:t>
      </w:r>
      <w:r w:rsidR="001F5C60">
        <w:t xml:space="preserve"> </w:t>
      </w:r>
      <w:r w:rsidR="00D767B4">
        <w:t>Sweden (1968</w:t>
      </w:r>
      <w:r w:rsidR="0045061E">
        <w:t>–</w:t>
      </w:r>
      <w:r w:rsidR="00D767B4">
        <w:t>1976), Switzerland (1967</w:t>
      </w:r>
      <w:r w:rsidR="0045061E">
        <w:t>–</w:t>
      </w:r>
      <w:r w:rsidR="00D767B4">
        <w:t>1984)</w:t>
      </w:r>
      <w:r w:rsidR="00124CC0" w:rsidRPr="00124CC0">
        <w:rPr>
          <w:rStyle w:val="FootnoteReference"/>
        </w:rPr>
        <w:t xml:space="preserve"> </w:t>
      </w:r>
      <w:r w:rsidR="00124CC0" w:rsidRPr="00445809">
        <w:rPr>
          <w:rStyle w:val="FootnoteReference"/>
        </w:rPr>
        <w:footnoteReference w:id="3"/>
      </w:r>
      <w:r w:rsidR="00D767B4">
        <w:t xml:space="preserve">, </w:t>
      </w:r>
      <w:r w:rsidR="00B328EA">
        <w:t>Germany (1957</w:t>
      </w:r>
      <w:r w:rsidR="0045061E">
        <w:t>–</w:t>
      </w:r>
      <w:r w:rsidR="00B328EA">
        <w:t xml:space="preserve">1976), </w:t>
      </w:r>
      <w:r w:rsidR="00481253">
        <w:t xml:space="preserve">United Kingdom </w:t>
      </w:r>
      <w:r w:rsidR="00D767B4">
        <w:t>(1973</w:t>
      </w:r>
      <w:r w:rsidR="0045061E">
        <w:t>–</w:t>
      </w:r>
      <w:r w:rsidR="00D767B4">
        <w:t>1992)</w:t>
      </w:r>
      <w:r w:rsidR="007703D7">
        <w:t>, Brazil (1</w:t>
      </w:r>
      <w:r w:rsidR="006F7267">
        <w:t>988</w:t>
      </w:r>
      <w:r w:rsidR="0045061E">
        <w:t>–</w:t>
      </w:r>
      <w:r w:rsidR="006F7267">
        <w:t>1990</w:t>
      </w:r>
      <w:r w:rsidR="00D767B4">
        <w:t>) and China (1973</w:t>
      </w:r>
      <w:r w:rsidR="0045061E">
        <w:t>–</w:t>
      </w:r>
      <w:r w:rsidR="00D767B4">
        <w:t xml:space="preserve">1997). </w:t>
      </w:r>
      <w:r w:rsidR="00B410C8">
        <w:t>Studies for France and Italy present alternate estimates that have been adjusted to account for different sources of bias. For these countries, we make use of adjusted estimates rather than baseline estimates. </w:t>
      </w:r>
    </w:p>
    <w:p w14:paraId="06D5A88E" w14:textId="19A457CE" w:rsidR="00517152" w:rsidRDefault="001317F7" w:rsidP="00517152">
      <w:pPr>
        <w:pStyle w:val="Heading2-Appendix"/>
      </w:pPr>
      <w:r>
        <w:lastRenderedPageBreak/>
        <w:t>Factors that influence mobility</w:t>
      </w:r>
    </w:p>
    <w:p w14:paraId="18176501" w14:textId="2912DC80" w:rsidR="00F73499" w:rsidRDefault="00174A02" w:rsidP="00F73499">
      <w:pPr>
        <w:pStyle w:val="Heading3"/>
      </w:pPr>
      <w:r>
        <w:t>Intergenerational mobility</w:t>
      </w:r>
    </w:p>
    <w:p w14:paraId="548A848B" w14:textId="77777777" w:rsidR="00F73499" w:rsidRPr="00352568" w:rsidRDefault="00F73499" w:rsidP="00F73499">
      <w:pPr>
        <w:pStyle w:val="Heading4"/>
      </w:pPr>
      <w:r>
        <w:t>Human capital investment</w:t>
      </w:r>
    </w:p>
    <w:p w14:paraId="610BB6A4" w14:textId="18C7EE7E" w:rsidR="00F73499" w:rsidRDefault="00F73499" w:rsidP="00F73499">
      <w:pPr>
        <w:pStyle w:val="BodyText"/>
      </w:pPr>
      <w:r>
        <w:t xml:space="preserve">Education, skills and health make up an individual’s </w:t>
      </w:r>
      <w:r w:rsidRPr="00A4340D">
        <w:t>human capital</w:t>
      </w:r>
      <w:r>
        <w:t xml:space="preserve">, which is an important determinant of income </w:t>
      </w:r>
      <w:r w:rsidR="00F02F39" w:rsidRPr="00F02F39">
        <w:rPr>
          <w:rFonts w:ascii="Arial" w:hAnsi="Arial" w:cs="Arial"/>
        </w:rPr>
        <w:t>(McLachlan et al. 2013)</w:t>
      </w:r>
      <w:r>
        <w:t xml:space="preserve">. As such, the resource constraints faced by low-income parents may act as barriers to their children’s mobility. </w:t>
      </w:r>
    </w:p>
    <w:p w14:paraId="196A8BDF" w14:textId="0D028863" w:rsidR="00F73499" w:rsidRDefault="00F73499" w:rsidP="00F73499">
      <w:pPr>
        <w:pStyle w:val="BodyText"/>
      </w:pPr>
      <w:r>
        <w:t xml:space="preserve">Low-income parents may have </w:t>
      </w:r>
      <w:r w:rsidR="003B14F0">
        <w:t>fewer</w:t>
      </w:r>
      <w:r>
        <w:t xml:space="preserve"> resources to invest in their children’s education, skill development and health </w:t>
      </w:r>
      <w:r w:rsidRPr="00B838E0">
        <w:rPr>
          <w:rFonts w:ascii="Arial" w:hAnsi="Arial" w:cs="Arial"/>
        </w:rPr>
        <w:t>(Becker and Tomes 1979; Loury 1981)</w:t>
      </w:r>
      <w:r>
        <w:t>. Parental investments can directly increase access to and quality of skill development opportunities (e.g. paying for tutoring or extracurricular activities). They can also indirectly affect children’s ability to acquire skills by influencing the learning environment and educational resources at home, and health outcomes via the ability to afford healthy food and medical care.</w:t>
      </w:r>
    </w:p>
    <w:p w14:paraId="278498C5" w14:textId="77777777" w:rsidR="00F73499" w:rsidRDefault="00F73499" w:rsidP="00F73499">
      <w:pPr>
        <w:pStyle w:val="Heading4"/>
      </w:pPr>
      <w:r>
        <w:t xml:space="preserve">Family characteristics </w:t>
      </w:r>
    </w:p>
    <w:p w14:paraId="24E57E3B" w14:textId="2D8EF3AA" w:rsidR="00F73499" w:rsidRPr="00186F14" w:rsidRDefault="00F73499" w:rsidP="00F73499">
      <w:pPr>
        <w:pStyle w:val="BodyText"/>
        <w:rPr>
          <w:spacing w:val="-4"/>
        </w:rPr>
      </w:pPr>
      <w:r w:rsidRPr="00186F14">
        <w:rPr>
          <w:spacing w:val="-4"/>
        </w:rPr>
        <w:t>Parental income may be associated with a range of other family characteristics that influence children’s income</w:t>
      </w:r>
      <w:r w:rsidR="00916FFF" w:rsidRPr="00186F14">
        <w:rPr>
          <w:spacing w:val="-4"/>
        </w:rPr>
        <w:t>s</w:t>
      </w:r>
      <w:r w:rsidRPr="00186F14">
        <w:rPr>
          <w:spacing w:val="-4"/>
        </w:rPr>
        <w:t>.</w:t>
      </w:r>
    </w:p>
    <w:p w14:paraId="13286DE9" w14:textId="78055A7F" w:rsidR="00F73499" w:rsidDel="0098501C" w:rsidRDefault="00F73499" w:rsidP="00F73499">
      <w:pPr>
        <w:pStyle w:val="ListBullet"/>
      </w:pPr>
      <w:r w:rsidRPr="00370009" w:rsidDel="0098501C">
        <w:rPr>
          <w:b/>
          <w:bCs/>
        </w:rPr>
        <w:t>Education and employment:</w:t>
      </w:r>
      <w:r w:rsidDel="0098501C">
        <w:t xml:space="preserve"> Parents who are employed or </w:t>
      </w:r>
      <w:r>
        <w:t xml:space="preserve">have higher education attainment </w:t>
      </w:r>
      <w:r w:rsidDel="0098501C">
        <w:t xml:space="preserve">are more likely to pass on values of education and employment to their </w:t>
      </w:r>
      <w:proofErr w:type="gramStart"/>
      <w:r w:rsidDel="0098501C">
        <w:t>children, and</w:t>
      </w:r>
      <w:proofErr w:type="gramEnd"/>
      <w:r w:rsidDel="0098501C">
        <w:t xml:space="preserve"> spend more time on educational activities </w:t>
      </w:r>
      <w:r>
        <w:t xml:space="preserve">with their children, such as </w:t>
      </w:r>
      <w:r w:rsidDel="0098501C">
        <w:t xml:space="preserve">reading </w:t>
      </w:r>
      <w:r w:rsidR="00F02F39" w:rsidRPr="00F02F39">
        <w:rPr>
          <w:rFonts w:ascii="Arial" w:hAnsi="Arial" w:cs="Arial"/>
        </w:rPr>
        <w:t>(</w:t>
      </w:r>
      <w:proofErr w:type="spellStart"/>
      <w:r w:rsidR="00F02F39" w:rsidRPr="00F02F39">
        <w:rPr>
          <w:rFonts w:ascii="Arial" w:hAnsi="Arial" w:cs="Arial"/>
        </w:rPr>
        <w:t>Barón</w:t>
      </w:r>
      <w:proofErr w:type="spellEnd"/>
      <w:r w:rsidR="00F02F39" w:rsidRPr="00F02F39">
        <w:rPr>
          <w:rFonts w:ascii="Arial" w:hAnsi="Arial" w:cs="Arial"/>
        </w:rPr>
        <w:t xml:space="preserve"> et al. 2015, p. 28; Kalil and Ryan 2020)</w:t>
      </w:r>
      <w:r w:rsidDel="0098501C">
        <w:t xml:space="preserve">. This can help promote children’s educational and employment outcomes in later life. </w:t>
      </w:r>
    </w:p>
    <w:p w14:paraId="110D3A45" w14:textId="6451E439" w:rsidR="00F73499" w:rsidRDefault="00F73499" w:rsidP="00F73499">
      <w:pPr>
        <w:pStyle w:val="ListBullet"/>
      </w:pPr>
      <w:r>
        <w:rPr>
          <w:b/>
          <w:bCs/>
        </w:rPr>
        <w:t xml:space="preserve">Single parent households: </w:t>
      </w:r>
      <w:r>
        <w:t xml:space="preserve">Single parents cannot rely on a second co-resident parent to share parenting responsibilities with, which affects their ability to spend time and resources on their children. This could explain relatively poorer outcomes later in their children’s life </w:t>
      </w:r>
      <w:r w:rsidR="00F02F39" w:rsidRPr="00F02F39">
        <w:rPr>
          <w:rFonts w:ascii="Arial" w:hAnsi="Arial" w:cs="Arial"/>
        </w:rPr>
        <w:t>(McLachlan et al. 2013, pp. 142–143)</w:t>
      </w:r>
      <w:r>
        <w:t xml:space="preserve">. </w:t>
      </w:r>
    </w:p>
    <w:p w14:paraId="43812C81" w14:textId="2E7792C3" w:rsidR="00F73499" w:rsidRDefault="00F73499" w:rsidP="00F73499">
      <w:pPr>
        <w:pStyle w:val="ListBullet"/>
        <w:rPr>
          <w:rStyle w:val="ui-provider"/>
        </w:rPr>
      </w:pPr>
      <w:r>
        <w:rPr>
          <w:b/>
          <w:bCs/>
        </w:rPr>
        <w:t>Inherited cognitive ability:</w:t>
      </w:r>
      <w:r>
        <w:t xml:space="preserve"> Children’s school outcomes may partly be explained by their cognitive abilities, which have an inherited component </w:t>
      </w:r>
      <w:r w:rsidR="00F02F39" w:rsidRPr="00F02F39">
        <w:rPr>
          <w:rFonts w:ascii="Arial" w:hAnsi="Arial" w:cs="Arial"/>
        </w:rPr>
        <w:t>(Crawford et al. 2011)</w:t>
      </w:r>
      <w:r>
        <w:t xml:space="preserve">. However, </w:t>
      </w:r>
      <w:r>
        <w:rPr>
          <w:rStyle w:val="ui-provider"/>
        </w:rPr>
        <w:t xml:space="preserve">true cognitive abilities are difficult to separate from other environmental factors </w:t>
      </w:r>
      <w:r w:rsidRPr="00370009">
        <w:rPr>
          <w:rFonts w:ascii="Arial" w:hAnsi="Arial" w:cs="Arial"/>
        </w:rPr>
        <w:t>(Fishkin 2014, pp. 94–99)</w:t>
      </w:r>
      <w:r>
        <w:rPr>
          <w:rStyle w:val="ui-provider"/>
        </w:rPr>
        <w:t xml:space="preserve">, and targeted intervention programs can alter outcomes for children. </w:t>
      </w:r>
    </w:p>
    <w:p w14:paraId="4D95169F" w14:textId="7D901334" w:rsidR="00F73499" w:rsidRDefault="00F73499" w:rsidP="00F73499">
      <w:pPr>
        <w:pStyle w:val="ListBullet"/>
        <w:rPr>
          <w:rStyle w:val="ui-provider"/>
        </w:rPr>
      </w:pPr>
      <w:r w:rsidRPr="009A1B47">
        <w:rPr>
          <w:rStyle w:val="ui-provider"/>
          <w:b/>
          <w:bCs/>
        </w:rPr>
        <w:t>Racial background</w:t>
      </w:r>
      <w:r>
        <w:rPr>
          <w:rStyle w:val="ui-provider"/>
          <w:b/>
          <w:bCs/>
        </w:rPr>
        <w:t xml:space="preserve">: </w:t>
      </w:r>
      <w:r w:rsidRPr="00186668">
        <w:rPr>
          <w:rStyle w:val="ui-provider"/>
        </w:rPr>
        <w:t>Income inequality between Aboriginal and Torres Strait Islander people and non</w:t>
      </w:r>
      <w:r>
        <w:rPr>
          <w:rStyle w:val="ui-provider"/>
        </w:rPr>
        <w:noBreakHyphen/>
      </w:r>
      <w:r w:rsidRPr="00186668">
        <w:rPr>
          <w:rStyle w:val="ui-provider"/>
        </w:rPr>
        <w:t>Indigenous people is due to inequity and a range of other dimensions of inequality</w:t>
      </w:r>
      <w:r w:rsidR="006E1D91">
        <w:rPr>
          <w:rStyle w:val="ui-provider"/>
        </w:rPr>
        <w:t>,</w:t>
      </w:r>
      <w:r w:rsidRPr="00445809">
        <w:rPr>
          <w:rStyle w:val="FootnoteReference"/>
        </w:rPr>
        <w:footnoteReference w:id="4"/>
      </w:r>
      <w:r w:rsidRPr="00186668">
        <w:rPr>
          <w:rStyle w:val="ui-provider"/>
        </w:rPr>
        <w:t xml:space="preserve"> which have impacts from one generation to the next. Aboriginal and Torres Strait Islander organisations identify the process of colonisation and subsequent policies of dispossession, protectionism and assimilation as the cause of complex disadvantage experienced by Aboriginal and Torres Strait Islander people </w:t>
      </w:r>
      <w:r w:rsidR="00B41213" w:rsidRPr="00B41213">
        <w:rPr>
          <w:rFonts w:ascii="Arial" w:hAnsi="Arial" w:cs="Arial"/>
        </w:rPr>
        <w:t>(NACCHO 2023; VACCA 2023)</w:t>
      </w:r>
      <w:r>
        <w:rPr>
          <w:rStyle w:val="ui-provider"/>
        </w:rPr>
        <w:t>.</w:t>
      </w:r>
      <w:r w:rsidRPr="00186668">
        <w:rPr>
          <w:rStyle w:val="ui-provider"/>
        </w:rPr>
        <w:t xml:space="preserve"> Among these are disruption and denial of traditional economies, land stewardship and trade practices </w:t>
      </w:r>
      <w:r w:rsidRPr="00D45E1E">
        <w:rPr>
          <w:rFonts w:ascii="Arial" w:hAnsi="Arial" w:cs="Arial"/>
        </w:rPr>
        <w:t>(QAIHC 2023, p. 7)</w:t>
      </w:r>
      <w:r>
        <w:rPr>
          <w:rStyle w:val="ui-provider"/>
        </w:rPr>
        <w:t>,</w:t>
      </w:r>
      <w:r w:rsidRPr="00186668">
        <w:rPr>
          <w:rStyle w:val="ui-provider"/>
        </w:rPr>
        <w:t xml:space="preserve"> historical wage theft which removed opportunities for wealth-building for Aboriginal and Torres Strait Islander people </w:t>
      </w:r>
      <w:r w:rsidRPr="00D45E1E">
        <w:rPr>
          <w:rFonts w:ascii="Arial" w:hAnsi="Arial" w:cs="Arial"/>
        </w:rPr>
        <w:t>(QAIHC 2023, p. 7)</w:t>
      </w:r>
      <w:r w:rsidRPr="00186668">
        <w:rPr>
          <w:rStyle w:val="ui-provider"/>
        </w:rPr>
        <w:t xml:space="preserve">, and enduring economic exclusion due to racism and discrimination </w:t>
      </w:r>
      <w:r w:rsidRPr="003C1C7D">
        <w:rPr>
          <w:rFonts w:ascii="Arial" w:hAnsi="Arial" w:cs="Arial"/>
        </w:rPr>
        <w:t>(IBA 2023, p. 7)</w:t>
      </w:r>
      <w:r w:rsidRPr="00186668">
        <w:rPr>
          <w:rStyle w:val="ui-provider"/>
        </w:rPr>
        <w:t xml:space="preserve">. Barriers to equal opportunities include policies that make it difficult for Aboriginal and Torres Strait Islander people to access the government support payments that they are eligible for </w:t>
      </w:r>
      <w:r w:rsidRPr="00E90649">
        <w:rPr>
          <w:rFonts w:ascii="Arial" w:hAnsi="Arial" w:cs="Arial"/>
        </w:rPr>
        <w:t>(CLC 2023, pp. 10–11)</w:t>
      </w:r>
      <w:r w:rsidRPr="00186668">
        <w:rPr>
          <w:rStyle w:val="ui-provider"/>
        </w:rPr>
        <w:t xml:space="preserve"> or unfairly target First Nations Australians in the justice system</w:t>
      </w:r>
      <w:r>
        <w:rPr>
          <w:rStyle w:val="ui-provider"/>
        </w:rPr>
        <w:t xml:space="preserve"> </w:t>
      </w:r>
      <w:r w:rsidRPr="00C12907">
        <w:rPr>
          <w:rFonts w:ascii="Arial" w:hAnsi="Arial" w:cs="Arial"/>
        </w:rPr>
        <w:t>(</w:t>
      </w:r>
      <w:proofErr w:type="spellStart"/>
      <w:r w:rsidRPr="00C12907">
        <w:rPr>
          <w:rFonts w:ascii="Arial" w:hAnsi="Arial" w:cs="Arial"/>
        </w:rPr>
        <w:t>Yoorrook</w:t>
      </w:r>
      <w:proofErr w:type="spellEnd"/>
      <w:r w:rsidRPr="00C12907">
        <w:rPr>
          <w:rFonts w:ascii="Arial" w:hAnsi="Arial" w:cs="Arial"/>
        </w:rPr>
        <w:t xml:space="preserve"> Justice Commission 2023)</w:t>
      </w:r>
      <w:r>
        <w:rPr>
          <w:rStyle w:val="ui-provider"/>
        </w:rPr>
        <w:t xml:space="preserve">. </w:t>
      </w:r>
      <w:r w:rsidRPr="00186668">
        <w:rPr>
          <w:rStyle w:val="ui-provider"/>
        </w:rPr>
        <w:t>Migrants to Australia can also face barriers to equal opportunity such as abuse in the workplace</w:t>
      </w:r>
      <w:r>
        <w:rPr>
          <w:rStyle w:val="ui-provider"/>
        </w:rPr>
        <w:t xml:space="preserve"> </w:t>
      </w:r>
      <w:r w:rsidR="00F02F39" w:rsidRPr="00F02F39">
        <w:rPr>
          <w:rFonts w:ascii="Arial" w:hAnsi="Arial" w:cs="Arial"/>
        </w:rPr>
        <w:t>(</w:t>
      </w:r>
      <w:proofErr w:type="spellStart"/>
      <w:r w:rsidR="00F02F39" w:rsidRPr="00F02F39">
        <w:rPr>
          <w:rFonts w:ascii="Arial" w:hAnsi="Arial" w:cs="Arial"/>
        </w:rPr>
        <w:t>Kosny</w:t>
      </w:r>
      <w:proofErr w:type="spellEnd"/>
      <w:r w:rsidR="00F02F39" w:rsidRPr="00F02F39">
        <w:rPr>
          <w:rFonts w:ascii="Arial" w:hAnsi="Arial" w:cs="Arial"/>
        </w:rPr>
        <w:t xml:space="preserve"> et al. 2017)</w:t>
      </w:r>
      <w:r>
        <w:rPr>
          <w:rStyle w:val="ui-provider"/>
        </w:rPr>
        <w:t>.</w:t>
      </w:r>
    </w:p>
    <w:p w14:paraId="6B91AFB8" w14:textId="6871A8C6" w:rsidR="00F73499" w:rsidRDefault="00F73499" w:rsidP="00F73499">
      <w:pPr>
        <w:pStyle w:val="Heading4"/>
      </w:pPr>
      <w:r>
        <w:lastRenderedPageBreak/>
        <w:t xml:space="preserve">Location and social connections </w:t>
      </w:r>
    </w:p>
    <w:p w14:paraId="4F0F1D81" w14:textId="4F260553" w:rsidR="00F73499" w:rsidRDefault="00F73499" w:rsidP="00F73499">
      <w:pPr>
        <w:pStyle w:val="BodyText"/>
      </w:pPr>
      <w:r>
        <w:t xml:space="preserve">Where a child grows up affects their educational attainment, cognitive ability and health outcomes </w:t>
      </w:r>
      <w:r w:rsidR="00F02F39" w:rsidRPr="00F02F39">
        <w:rPr>
          <w:rFonts w:ascii="Arial" w:hAnsi="Arial" w:cs="Arial"/>
        </w:rPr>
        <w:t>(Deutscher 2020; Edwards and Baxter 2013; Manduca and Sampson 2019; Smith et al. 2019)</w:t>
      </w:r>
      <w:r>
        <w:t>, which in turn influence their income as an adult. Several reasons explain how location can affect child outcomes.</w:t>
      </w:r>
    </w:p>
    <w:p w14:paraId="11EBBADA" w14:textId="534701F1" w:rsidR="00F73499" w:rsidRPr="0094500C" w:rsidRDefault="00F73499" w:rsidP="00F73499">
      <w:pPr>
        <w:pStyle w:val="ListBullet"/>
        <w:rPr>
          <w:b/>
          <w:bCs/>
        </w:rPr>
      </w:pPr>
      <w:r w:rsidRPr="006E7C31">
        <w:rPr>
          <w:b/>
          <w:bCs/>
        </w:rPr>
        <w:t>Disparities in access to and quality of services</w:t>
      </w:r>
      <w:r>
        <w:rPr>
          <w:b/>
          <w:bCs/>
        </w:rPr>
        <w:t xml:space="preserve">: </w:t>
      </w:r>
      <w:r>
        <w:t xml:space="preserve">Location, especially remoteness, influences access to </w:t>
      </w:r>
      <w:r w:rsidRPr="006E7C31">
        <w:t xml:space="preserve">services </w:t>
      </w:r>
      <w:r>
        <w:t>that support child development. These include</w:t>
      </w:r>
      <w:r w:rsidRPr="006E7C31">
        <w:t xml:space="preserve"> medical and dental care, childcare</w:t>
      </w:r>
      <w:r>
        <w:t xml:space="preserve">, </w:t>
      </w:r>
      <w:r w:rsidR="001B21B6">
        <w:t xml:space="preserve">education, </w:t>
      </w:r>
      <w:r>
        <w:t>public transport</w:t>
      </w:r>
      <w:r w:rsidRPr="006E7C31">
        <w:t xml:space="preserve"> and financial services</w:t>
      </w:r>
      <w:r w:rsidR="00C01EBC">
        <w:t xml:space="preserve"> </w:t>
      </w:r>
      <w:r w:rsidR="00F02F39" w:rsidRPr="00F02F39">
        <w:rPr>
          <w:rFonts w:ascii="Arial" w:hAnsi="Arial" w:cs="Arial"/>
        </w:rPr>
        <w:t xml:space="preserve">(Baum and Gleeson 2010; Doko </w:t>
      </w:r>
      <w:proofErr w:type="spellStart"/>
      <w:r w:rsidR="00F02F39" w:rsidRPr="00F02F39">
        <w:rPr>
          <w:rFonts w:ascii="Arial" w:hAnsi="Arial" w:cs="Arial"/>
        </w:rPr>
        <w:t>Tchatoka</w:t>
      </w:r>
      <w:proofErr w:type="spellEnd"/>
      <w:r w:rsidR="00F02F39" w:rsidRPr="00F02F39">
        <w:rPr>
          <w:rFonts w:ascii="Arial" w:hAnsi="Arial" w:cs="Arial"/>
        </w:rPr>
        <w:t xml:space="preserve"> and </w:t>
      </w:r>
      <w:proofErr w:type="spellStart"/>
      <w:r w:rsidR="00F02F39" w:rsidRPr="00F02F39">
        <w:rPr>
          <w:rFonts w:ascii="Arial" w:hAnsi="Arial" w:cs="Arial"/>
        </w:rPr>
        <w:t>Varvaris</w:t>
      </w:r>
      <w:proofErr w:type="spellEnd"/>
      <w:r w:rsidR="00F02F39" w:rsidRPr="00F02F39">
        <w:rPr>
          <w:rFonts w:ascii="Arial" w:hAnsi="Arial" w:cs="Arial"/>
        </w:rPr>
        <w:t> 2021; McLachlan et al. 2013, p. 13; Treasury 2023)</w:t>
      </w:r>
      <w:r>
        <w:t xml:space="preserve">. </w:t>
      </w:r>
    </w:p>
    <w:p w14:paraId="1B6C00A2" w14:textId="0421CEE4" w:rsidR="00F73499" w:rsidRPr="00881931" w:rsidRDefault="00F73499" w:rsidP="00F73499">
      <w:pPr>
        <w:pStyle w:val="ListBullet"/>
      </w:pPr>
      <w:r w:rsidRPr="005F74E2">
        <w:rPr>
          <w:b/>
          <w:bCs/>
        </w:rPr>
        <w:t>Peer</w:t>
      </w:r>
      <w:r>
        <w:rPr>
          <w:b/>
          <w:bCs/>
        </w:rPr>
        <w:t xml:space="preserve">s </w:t>
      </w:r>
      <w:r w:rsidRPr="005F74E2">
        <w:rPr>
          <w:b/>
          <w:bCs/>
        </w:rPr>
        <w:t xml:space="preserve">and </w:t>
      </w:r>
      <w:r>
        <w:rPr>
          <w:b/>
          <w:bCs/>
        </w:rPr>
        <w:t xml:space="preserve">social </w:t>
      </w:r>
      <w:r w:rsidRPr="005F74E2">
        <w:rPr>
          <w:b/>
          <w:bCs/>
        </w:rPr>
        <w:t>networks</w:t>
      </w:r>
      <w:r>
        <w:t xml:space="preserve">: Location can shape children’s peers and social networks. Peers influence the decision to finish high school </w:t>
      </w:r>
      <w:r w:rsidRPr="00D86435">
        <w:rPr>
          <w:rFonts w:ascii="Arial" w:hAnsi="Arial" w:cs="Arial"/>
        </w:rPr>
        <w:t>(Gaviria and Raphael 2001)</w:t>
      </w:r>
      <w:r>
        <w:t xml:space="preserve"> and to avoid criminal activity </w:t>
      </w:r>
      <w:r w:rsidR="00F02F39" w:rsidRPr="00F02F39">
        <w:rPr>
          <w:rFonts w:ascii="Arial" w:hAnsi="Arial" w:cs="Arial"/>
        </w:rPr>
        <w:t>(Billings et al. 2019)</w:t>
      </w:r>
      <w:r>
        <w:t xml:space="preserve">, which matter for education and employment outcomes in adulthood. Social networks can also act as a source of knowledge and resources. While high-income people who are part of high-income peer networks are able to draw on more resources, low-income people do not derive the same benefits from their peer networks </w:t>
      </w:r>
      <w:r w:rsidRPr="00A547B9">
        <w:rPr>
          <w:rFonts w:ascii="Arial" w:hAnsi="Arial" w:cs="Arial"/>
        </w:rPr>
        <w:t>(</w:t>
      </w:r>
      <w:proofErr w:type="spellStart"/>
      <w:r w:rsidRPr="00A547B9">
        <w:rPr>
          <w:rFonts w:ascii="Arial" w:hAnsi="Arial" w:cs="Arial"/>
        </w:rPr>
        <w:t>Letki</w:t>
      </w:r>
      <w:proofErr w:type="spellEnd"/>
      <w:r w:rsidRPr="00A547B9">
        <w:rPr>
          <w:rFonts w:ascii="Arial" w:hAnsi="Arial" w:cs="Arial"/>
        </w:rPr>
        <w:t xml:space="preserve"> and </w:t>
      </w:r>
      <w:proofErr w:type="spellStart"/>
      <w:r w:rsidRPr="00A547B9">
        <w:rPr>
          <w:rFonts w:ascii="Arial" w:hAnsi="Arial" w:cs="Arial"/>
        </w:rPr>
        <w:t>Mieriņa</w:t>
      </w:r>
      <w:proofErr w:type="spellEnd"/>
      <w:r w:rsidRPr="00A547B9">
        <w:rPr>
          <w:rFonts w:ascii="Arial" w:hAnsi="Arial" w:cs="Arial"/>
        </w:rPr>
        <w:t> 2015; Mani and Riley 2019)</w:t>
      </w:r>
      <w:r>
        <w:t xml:space="preserve">. </w:t>
      </w:r>
    </w:p>
    <w:p w14:paraId="19610C9D" w14:textId="25FF56E7" w:rsidR="00F73499" w:rsidRDefault="00840155" w:rsidP="00F73499">
      <w:pPr>
        <w:pStyle w:val="Heading3"/>
      </w:pPr>
      <w:r>
        <w:t>Life course mobility</w:t>
      </w:r>
    </w:p>
    <w:p w14:paraId="3B2D9AA2" w14:textId="60AC2206" w:rsidR="00F73499" w:rsidRDefault="00F73499" w:rsidP="00F73499">
      <w:pPr>
        <w:pStyle w:val="BodyText"/>
      </w:pPr>
      <w:r>
        <w:t xml:space="preserve">Events that occur within a person’s lifetime affect their income and mobility over time. Some of these life events may have been influenced by the individual’s parental circumstances and income. These include completing high school or university and getting a job, which can increase an individual’s income, or the onset of illness, which can reduce income </w:t>
      </w:r>
      <w:r w:rsidR="00F02F39" w:rsidRPr="00F02F39">
        <w:rPr>
          <w:rFonts w:ascii="Arial" w:hAnsi="Arial" w:cs="Arial"/>
        </w:rPr>
        <w:t>(</w:t>
      </w:r>
      <w:proofErr w:type="spellStart"/>
      <w:r w:rsidR="00F02F39" w:rsidRPr="00F02F39">
        <w:rPr>
          <w:rFonts w:ascii="Arial" w:hAnsi="Arial" w:cs="Arial"/>
        </w:rPr>
        <w:t>Barón</w:t>
      </w:r>
      <w:proofErr w:type="spellEnd"/>
      <w:r w:rsidR="00F02F39" w:rsidRPr="00F02F39">
        <w:rPr>
          <w:rFonts w:ascii="Arial" w:hAnsi="Arial" w:cs="Arial"/>
        </w:rPr>
        <w:t xml:space="preserve"> et al. 2015; Kalil and Ryan 2020; McLachlan et al. 2013; Parolin et al. 2023)</w:t>
      </w:r>
      <w:r>
        <w:t xml:space="preserve">. </w:t>
      </w:r>
    </w:p>
    <w:p w14:paraId="5F920A26" w14:textId="14A3993F" w:rsidR="00F73499" w:rsidRDefault="00F73499" w:rsidP="00F73499">
      <w:pPr>
        <w:pStyle w:val="BodyText"/>
      </w:pPr>
      <w:r>
        <w:t xml:space="preserve">While parental income sets the stage for an individual’s economic prospects, a range of other unrelated events can influence their lifetime income trajectory. These include things like experiencing economic booms or busts, or random events like natural disasters and unexpected injury </w:t>
      </w:r>
      <w:r w:rsidR="00F02F39" w:rsidRPr="00F02F39">
        <w:rPr>
          <w:rFonts w:ascii="Arial" w:hAnsi="Arial" w:cs="Arial"/>
        </w:rPr>
        <w:t>(García-Gómez et al. 2013; McLachlan et al. 2013)</w:t>
      </w:r>
      <w:r>
        <w:t xml:space="preserve">. </w:t>
      </w:r>
    </w:p>
    <w:p w14:paraId="1BE304D7" w14:textId="77777777" w:rsidR="00D767B4" w:rsidRPr="00D767B4" w:rsidRDefault="00D767B4" w:rsidP="00D767B4"/>
    <w:p w14:paraId="6B00B72F" w14:textId="77777777" w:rsidR="00BB5C22" w:rsidRDefault="00BB5C22" w:rsidP="00F95D72">
      <w:pPr>
        <w:pStyle w:val="BodyText"/>
      </w:pPr>
      <w:r>
        <w:br w:type="page"/>
      </w:r>
    </w:p>
    <w:p w14:paraId="158063BD" w14:textId="2425951E" w:rsidR="00A86051" w:rsidRDefault="00163F31" w:rsidP="00163F31">
      <w:pPr>
        <w:pStyle w:val="Heading-Appendix"/>
      </w:pPr>
      <w:r>
        <w:lastRenderedPageBreak/>
        <w:t>Life course mobility</w:t>
      </w:r>
    </w:p>
    <w:p w14:paraId="61C27E83" w14:textId="049F6C66" w:rsidR="00D74F90" w:rsidRDefault="00D74F90" w:rsidP="00D74F90">
      <w:pPr>
        <w:pStyle w:val="BodyText"/>
      </w:pPr>
      <w:r>
        <w:t>This appendix outlines the Commission’s dataset</w:t>
      </w:r>
      <w:r w:rsidR="00A23ADE">
        <w:t>s</w:t>
      </w:r>
      <w:r>
        <w:t xml:space="preserve"> and methodolog</w:t>
      </w:r>
      <w:r w:rsidR="00A23ADE">
        <w:t>ies</w:t>
      </w:r>
      <w:r>
        <w:t xml:space="preserve"> for </w:t>
      </w:r>
      <w:r w:rsidR="00835CD1">
        <w:t xml:space="preserve">analysing life course </w:t>
      </w:r>
      <w:r>
        <w:t>mobility in chapter </w:t>
      </w:r>
      <w:r w:rsidR="00835CD1">
        <w:t>2</w:t>
      </w:r>
      <w:r>
        <w:t>.</w:t>
      </w:r>
    </w:p>
    <w:p w14:paraId="4C61F506" w14:textId="64ED6866" w:rsidR="002C21B1" w:rsidRDefault="00AD7774" w:rsidP="005960E1">
      <w:pPr>
        <w:pStyle w:val="Heading2-Appendix"/>
      </w:pPr>
      <w:r>
        <w:t xml:space="preserve">Overall </w:t>
      </w:r>
      <w:r w:rsidR="002C21B1">
        <w:t>income mobility</w:t>
      </w:r>
    </w:p>
    <w:p w14:paraId="45567C22" w14:textId="617ACF9E" w:rsidR="00F70ECF" w:rsidRDefault="004112A6" w:rsidP="00A7277A">
      <w:pPr>
        <w:pStyle w:val="BodyText"/>
      </w:pPr>
      <w:r>
        <w:t xml:space="preserve">Relative measures of income mobility focus on </w:t>
      </w:r>
      <w:r w:rsidR="004D07A3">
        <w:t>people</w:t>
      </w:r>
      <w:r w:rsidR="00BD1D91">
        <w:t>’s relative position in the income distribution</w:t>
      </w:r>
      <w:r w:rsidR="004D07A3">
        <w:t xml:space="preserve"> at </w:t>
      </w:r>
      <w:r w:rsidR="008768C8">
        <w:t xml:space="preserve">different </w:t>
      </w:r>
      <w:r w:rsidR="004D07A3">
        <w:t>points in time</w:t>
      </w:r>
      <w:r>
        <w:t xml:space="preserve">. </w:t>
      </w:r>
      <w:r w:rsidR="00E57345" w:rsidRPr="009546D9">
        <w:t xml:space="preserve">The Commission has </w:t>
      </w:r>
      <w:r w:rsidR="00A231EB">
        <w:t xml:space="preserve">examined this by looking at </w:t>
      </w:r>
      <w:r w:rsidR="00AC7B4F">
        <w:t xml:space="preserve">movements between income deciles </w:t>
      </w:r>
      <w:r w:rsidR="00BD48F0">
        <w:t>over a period</w:t>
      </w:r>
      <w:r w:rsidR="00E57345" w:rsidRPr="009546D9">
        <w:t xml:space="preserve">, </w:t>
      </w:r>
      <w:r w:rsidR="007A4579">
        <w:t xml:space="preserve">using </w:t>
      </w:r>
      <w:r w:rsidR="00A7277A">
        <w:t>data from the Household, Income and Labour Dynamics in Australia (HILDA) survey. We use cross</w:t>
      </w:r>
      <w:r w:rsidR="00A00F2A">
        <w:noBreakHyphen/>
      </w:r>
      <w:r w:rsidR="00A7277A">
        <w:t xml:space="preserve">sectional data from </w:t>
      </w:r>
      <w:r w:rsidR="00F4741A">
        <w:t xml:space="preserve">all available </w:t>
      </w:r>
      <w:r w:rsidR="00A537EA">
        <w:t xml:space="preserve">HILDA </w:t>
      </w:r>
      <w:r w:rsidR="00A7277A">
        <w:t>waves, from 20</w:t>
      </w:r>
      <w:r w:rsidR="00F4741A">
        <w:t>01</w:t>
      </w:r>
      <w:r w:rsidR="00A7277A">
        <w:t xml:space="preserve"> to 2022. </w:t>
      </w:r>
      <w:r w:rsidR="0039379A">
        <w:t>For this analysis, t</w:t>
      </w:r>
      <w:r w:rsidR="00A7277A">
        <w:t xml:space="preserve">he sample is restricted to people aged </w:t>
      </w:r>
      <w:r w:rsidR="00724D2A">
        <w:t>25 to 40</w:t>
      </w:r>
      <w:r w:rsidR="009011ED">
        <w:t xml:space="preserve"> </w:t>
      </w:r>
      <w:r w:rsidR="00724D2A">
        <w:t>years old</w:t>
      </w:r>
      <w:r w:rsidR="005F1152">
        <w:t xml:space="preserve"> in the year 2001,</w:t>
      </w:r>
      <w:r w:rsidR="00984540">
        <w:t xml:space="preserve"> </w:t>
      </w:r>
      <w:r w:rsidR="00F00C6A">
        <w:t xml:space="preserve">to </w:t>
      </w:r>
      <w:r w:rsidR="00CF7159">
        <w:t xml:space="preserve">reflect </w:t>
      </w:r>
      <w:r w:rsidR="009558C1">
        <w:t>a group that</w:t>
      </w:r>
      <w:r w:rsidR="000E1CDF">
        <w:t>,</w:t>
      </w:r>
      <w:r w:rsidR="00984540">
        <w:t xml:space="preserve"> on average, </w:t>
      </w:r>
      <w:r w:rsidR="009558C1">
        <w:t xml:space="preserve">would be expected to </w:t>
      </w:r>
      <w:r w:rsidR="007F41DE">
        <w:t xml:space="preserve">remain within </w:t>
      </w:r>
      <w:r w:rsidR="00E30EF8">
        <w:t>typical ‘working age</w:t>
      </w:r>
      <w:r w:rsidR="009558C1">
        <w:t>’</w:t>
      </w:r>
      <w:r w:rsidR="00E30EF8">
        <w:t xml:space="preserve"> </w:t>
      </w:r>
      <w:r w:rsidR="00116900">
        <w:t>for the duration of the period</w:t>
      </w:r>
      <w:r w:rsidR="008D2C0B">
        <w:t xml:space="preserve"> to 2022</w:t>
      </w:r>
      <w:r w:rsidR="00A7277A">
        <w:t xml:space="preserve">. </w:t>
      </w:r>
      <w:r w:rsidR="005B0180">
        <w:t xml:space="preserve">There are around </w:t>
      </w:r>
      <w:r w:rsidR="007174BD">
        <w:t xml:space="preserve">3,500 people </w:t>
      </w:r>
      <w:r w:rsidR="00B11B09">
        <w:t xml:space="preserve">in this HILDA </w:t>
      </w:r>
      <w:r w:rsidR="79D87BDE">
        <w:t>sub-</w:t>
      </w:r>
      <w:r w:rsidR="00B11B09">
        <w:t>sample.</w:t>
      </w:r>
    </w:p>
    <w:p w14:paraId="738679DB" w14:textId="78683393" w:rsidR="59629631" w:rsidRDefault="19C2EB02" w:rsidP="59629631">
      <w:pPr>
        <w:pStyle w:val="BodyText"/>
      </w:pPr>
      <w:r>
        <w:t xml:space="preserve">The Commission’s analysis </w:t>
      </w:r>
      <w:r w:rsidR="00DA2B43">
        <w:t>in section 2.1</w:t>
      </w:r>
      <w:r>
        <w:t xml:space="preserve"> </w:t>
      </w:r>
      <w:r w:rsidR="00D97C27">
        <w:t>measures</w:t>
      </w:r>
      <w:r>
        <w:t xml:space="preserve"> </w:t>
      </w:r>
      <w:r w:rsidR="007E7060">
        <w:t xml:space="preserve">income </w:t>
      </w:r>
      <w:r w:rsidR="0033404D">
        <w:t>decile</w:t>
      </w:r>
      <w:r w:rsidR="005E2353">
        <w:t>s</w:t>
      </w:r>
      <w:r w:rsidR="0033404D">
        <w:t xml:space="preserve"> </w:t>
      </w:r>
      <w:r w:rsidR="007E7060">
        <w:t>for</w:t>
      </w:r>
      <w:r>
        <w:t xml:space="preserve"> people from this sample over the period 2001 to 2022</w:t>
      </w:r>
      <w:r w:rsidR="0033404D">
        <w:t xml:space="preserve"> using household equivalised disposable income</w:t>
      </w:r>
      <w:r>
        <w:t xml:space="preserve">. </w:t>
      </w:r>
      <w:r w:rsidR="2F746BF8">
        <w:t>Figure</w:t>
      </w:r>
      <w:r w:rsidR="00E54C74">
        <w:t> </w:t>
      </w:r>
      <w:r w:rsidR="001349E1" w:rsidRPr="006F6F91">
        <w:t>B.1</w:t>
      </w:r>
      <w:r w:rsidR="0AABD81A">
        <w:t xml:space="preserve"> </w:t>
      </w:r>
      <w:r w:rsidR="092C4492">
        <w:t xml:space="preserve">summarises the movement of people between income deciles in each year in the period 2001 to 2022. </w:t>
      </w:r>
      <w:r w:rsidR="58746D29">
        <w:t xml:space="preserve">It shows the number of different income deciles </w:t>
      </w:r>
      <w:r w:rsidR="0D30C561">
        <w:t xml:space="preserve">that a person </w:t>
      </w:r>
      <w:r w:rsidR="00863252">
        <w:t xml:space="preserve">spent time in </w:t>
      </w:r>
      <w:r w:rsidR="721EC4B4">
        <w:t xml:space="preserve">during </w:t>
      </w:r>
      <w:r w:rsidR="00863252">
        <w:t>this two</w:t>
      </w:r>
      <w:r w:rsidR="00863252">
        <w:noBreakHyphen/>
        <w:t>decade period</w:t>
      </w:r>
      <w:r w:rsidR="721EC4B4">
        <w:t xml:space="preserve">. </w:t>
      </w:r>
    </w:p>
    <w:p w14:paraId="1C382EE3" w14:textId="2196E09B" w:rsidR="00802982" w:rsidRPr="00146382" w:rsidRDefault="00802982" w:rsidP="00802982">
      <w:pPr>
        <w:pStyle w:val="FigureTableHeading"/>
      </w:pPr>
      <w:r>
        <w:t xml:space="preserve">Figure </w:t>
      </w:r>
      <w:r w:rsidR="00281848">
        <w:t>B.1</w:t>
      </w:r>
      <w:r>
        <w:rPr>
          <w:noProof/>
        </w:rPr>
        <w:t xml:space="preserve"> </w:t>
      </w:r>
      <w:r>
        <w:t xml:space="preserve">– </w:t>
      </w:r>
      <w:r w:rsidR="009655C5">
        <w:t xml:space="preserve">Income mobility </w:t>
      </w:r>
      <w:r w:rsidR="001E7559">
        <w:t xml:space="preserve">for people of ‘working </w:t>
      </w:r>
      <w:proofErr w:type="spellStart"/>
      <w:proofErr w:type="gramStart"/>
      <w:r w:rsidR="001E7559">
        <w:t>age</w:t>
      </w:r>
      <w:r w:rsidR="005612FC">
        <w:t>’</w:t>
      </w:r>
      <w:r w:rsidRPr="00066CF5">
        <w:rPr>
          <w:vertAlign w:val="superscript"/>
        </w:rPr>
        <w:t>a,b</w:t>
      </w:r>
      <w:proofErr w:type="spellEnd"/>
      <w:proofErr w:type="gramEnd"/>
    </w:p>
    <w:p w14:paraId="326B8C23" w14:textId="5BF22D3E" w:rsidR="00802982" w:rsidRDefault="0070006B" w:rsidP="00802982">
      <w:pPr>
        <w:pStyle w:val="FigureTableSubheading"/>
        <w:keepLines/>
      </w:pPr>
      <w:r>
        <w:t>Movement of people between income deciles within the 2001 to 2022 period</w:t>
      </w:r>
    </w:p>
    <w:p w14:paraId="11007E09" w14:textId="68478142" w:rsidR="00802982" w:rsidRDefault="007220C2" w:rsidP="0032785E">
      <w:pPr>
        <w:pStyle w:val="Note"/>
        <w:spacing w:line="180" w:lineRule="atLeast"/>
      </w:pPr>
      <w:r w:rsidRPr="007220C2">
        <w:rPr>
          <w:noProof/>
        </w:rPr>
        <w:drawing>
          <wp:inline distT="0" distB="0" distL="0" distR="0" wp14:anchorId="28387A24" wp14:editId="5DDA0085">
            <wp:extent cx="6120130" cy="2875915"/>
            <wp:effectExtent l="0" t="0" r="0" b="0"/>
            <wp:docPr id="2146680744" name="Picture 6" descr="Figure B.1 – This figure displays income mobility over the period 2001 to 2022 for people of working age. It shows that over 93% of people spent time in three or more different income deciles over the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680744" name="Picture 6" descr="Figure B.1 – This figure displays income mobility over the period 2001 to 2022 for people of working age. It shows that over 93% of people spent time in three or more different income deciles over the perio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20130" cy="2875915"/>
                    </a:xfrm>
                    <a:prstGeom prst="rect">
                      <a:avLst/>
                    </a:prstGeom>
                    <a:noFill/>
                    <a:ln>
                      <a:noFill/>
                    </a:ln>
                  </pic:spPr>
                </pic:pic>
              </a:graphicData>
            </a:graphic>
          </wp:inline>
        </w:drawing>
      </w:r>
      <w:r w:rsidR="00802982" w:rsidRPr="00180E66">
        <w:rPr>
          <w:b/>
          <w:bCs/>
        </w:rPr>
        <w:t>a.</w:t>
      </w:r>
      <w:r w:rsidR="00802982">
        <w:t xml:space="preserve"> </w:t>
      </w:r>
      <w:r w:rsidR="00862828" w:rsidRPr="00862828">
        <w:t xml:space="preserve"> </w:t>
      </w:r>
      <w:r w:rsidR="00862828">
        <w:t>Mobility is measured as the d</w:t>
      </w:r>
      <w:r w:rsidR="00862828" w:rsidRPr="00862828">
        <w:t xml:space="preserve">ifference between </w:t>
      </w:r>
      <w:r w:rsidR="00280F4B">
        <w:t xml:space="preserve">an individual’s </w:t>
      </w:r>
      <w:r w:rsidR="00862828" w:rsidRPr="00862828">
        <w:t xml:space="preserve">income decile in 2001 and 2022. </w:t>
      </w:r>
      <w:r w:rsidR="00862828" w:rsidRPr="00010408">
        <w:rPr>
          <w:b/>
        </w:rPr>
        <w:t>b.</w:t>
      </w:r>
      <w:r w:rsidR="00862828" w:rsidRPr="00862828">
        <w:t xml:space="preserve"> This includes people aged between 25 and 40 years of age in 2001.</w:t>
      </w:r>
    </w:p>
    <w:p w14:paraId="3567B412" w14:textId="581FABBD" w:rsidR="00CE5057" w:rsidRDefault="00802982" w:rsidP="00CE5057">
      <w:pPr>
        <w:pStyle w:val="Source"/>
      </w:pPr>
      <w:r w:rsidRPr="00696447">
        <w:t xml:space="preserve">Source: </w:t>
      </w:r>
      <w:r w:rsidR="00CE5057">
        <w:t>Commission estimates using Household, Income and Labour Dynamics in Australia survey, release 22.</w:t>
      </w:r>
    </w:p>
    <w:p w14:paraId="579249FB" w14:textId="23B83C5E" w:rsidR="005960E1" w:rsidRPr="005960E1" w:rsidRDefault="00AD7774" w:rsidP="005960E1">
      <w:pPr>
        <w:pStyle w:val="Heading2-Appendix"/>
      </w:pPr>
      <w:r>
        <w:lastRenderedPageBreak/>
        <w:t>T</w:t>
      </w:r>
      <w:r w:rsidR="00BF0289">
        <w:t>he effect of</w:t>
      </w:r>
      <w:r w:rsidR="001C57FB">
        <w:t xml:space="preserve"> education </w:t>
      </w:r>
      <w:r w:rsidR="00BF0289">
        <w:t>on wages</w:t>
      </w:r>
    </w:p>
    <w:p w14:paraId="1B7FA318" w14:textId="63D54949" w:rsidR="001C57FB" w:rsidRDefault="00302F7A" w:rsidP="005732A1">
      <w:pPr>
        <w:pStyle w:val="Heading3-noTOC"/>
      </w:pPr>
      <w:r>
        <w:t>Data and variables</w:t>
      </w:r>
    </w:p>
    <w:p w14:paraId="3183C0AB" w14:textId="6C0291D6" w:rsidR="00CE6B57" w:rsidRDefault="00302F7A" w:rsidP="00302F7A">
      <w:pPr>
        <w:pStyle w:val="BodyText"/>
      </w:pPr>
      <w:r>
        <w:t>The Commission uses data from the HILDA survey</w:t>
      </w:r>
      <w:r w:rsidR="00036BA8">
        <w:t xml:space="preserve"> to analyse how education affects wages in section 2.2</w:t>
      </w:r>
      <w:r>
        <w:t>. It contains wide-ranging information</w:t>
      </w:r>
      <w:r w:rsidR="00387E62">
        <w:t>,</w:t>
      </w:r>
      <w:r>
        <w:t xml:space="preserve"> including </w:t>
      </w:r>
      <w:r w:rsidR="00387E62">
        <w:t>variables on</w:t>
      </w:r>
      <w:r>
        <w:t xml:space="preserve"> economic and personal well-being, and labour market dynamics and other demographic characteristics.</w:t>
      </w:r>
      <w:r w:rsidR="00B139F2">
        <w:t xml:space="preserve"> We use cross</w:t>
      </w:r>
      <w:r w:rsidR="0029056A">
        <w:noBreakHyphen/>
      </w:r>
      <w:r w:rsidR="00B139F2">
        <w:t>sectional data</w:t>
      </w:r>
      <w:r w:rsidR="00C37E7D">
        <w:t xml:space="preserve"> from the last </w:t>
      </w:r>
      <w:r w:rsidR="0029056A">
        <w:t>five</w:t>
      </w:r>
      <w:r w:rsidR="00C37E7D">
        <w:t xml:space="preserve"> </w:t>
      </w:r>
      <w:r w:rsidR="00017D87">
        <w:t xml:space="preserve">waves available, from years 2018 to 2022. </w:t>
      </w:r>
      <w:r>
        <w:t>The sample is restricted to people aged 15 to 65. Around 40,600 observations are in the sample</w:t>
      </w:r>
      <w:r w:rsidR="004E7744">
        <w:t>, of which</w:t>
      </w:r>
      <w:r>
        <w:t xml:space="preserve"> 52% </w:t>
      </w:r>
      <w:r w:rsidR="004E7744">
        <w:t xml:space="preserve">are </w:t>
      </w:r>
      <w:r>
        <w:t xml:space="preserve">female and 48% </w:t>
      </w:r>
      <w:r w:rsidR="004E7744">
        <w:t xml:space="preserve">are </w:t>
      </w:r>
      <w:r>
        <w:t xml:space="preserve">male. </w:t>
      </w:r>
    </w:p>
    <w:p w14:paraId="47C15291" w14:textId="02018185" w:rsidR="00302F7A" w:rsidRDefault="00302F7A" w:rsidP="00302F7A">
      <w:pPr>
        <w:pStyle w:val="BodyText"/>
      </w:pPr>
      <w:r>
        <w:t xml:space="preserve">Hourly wage was chosen as the </w:t>
      </w:r>
      <w:r w:rsidR="00CA43D1">
        <w:t xml:space="preserve">measure of </w:t>
      </w:r>
      <w:r>
        <w:t>income</w:t>
      </w:r>
      <w:r w:rsidR="00CA43D1">
        <w:t xml:space="preserve"> used for the model’s dependent variable</w:t>
      </w:r>
      <w:r>
        <w:t>. It reflects the marginal value of labour more accurately than annual income, and better capture</w:t>
      </w:r>
      <w:r w:rsidR="00252656">
        <w:t>s</w:t>
      </w:r>
      <w:r>
        <w:t xml:space="preserve"> differences between full</w:t>
      </w:r>
      <w:r w:rsidR="00252656">
        <w:noBreakHyphen/>
      </w:r>
      <w:r>
        <w:t>time, part-time and other work pattern</w:t>
      </w:r>
      <w:r w:rsidR="00252656">
        <w:t>s</w:t>
      </w:r>
      <w:r>
        <w:t xml:space="preserve">. </w:t>
      </w:r>
    </w:p>
    <w:p w14:paraId="3952710C" w14:textId="1466CEFC" w:rsidR="00302F7A" w:rsidRDefault="00302F7A" w:rsidP="00302F7A">
      <w:pPr>
        <w:pStyle w:val="BodyText"/>
      </w:pPr>
      <w:r>
        <w:t xml:space="preserve">Education is indicated by the highest level of education attained by an individual and sorted into </w:t>
      </w:r>
      <w:r w:rsidR="009C790E">
        <w:t>four</w:t>
      </w:r>
      <w:r>
        <w:t xml:space="preserve"> groups (degree or higher, diploma or certificate, year 12 and year 11 or below) based on the Australian Standard Classification of Education (ASCED).</w:t>
      </w:r>
    </w:p>
    <w:p w14:paraId="55BDB55D" w14:textId="18A77496" w:rsidR="001C57FB" w:rsidRDefault="009C790E" w:rsidP="00444CC2">
      <w:pPr>
        <w:pStyle w:val="Heading3-noTOC"/>
      </w:pPr>
      <w:r>
        <w:t xml:space="preserve">Estimation methodology: </w:t>
      </w:r>
      <w:r w:rsidR="00302F7A">
        <w:t>H</w:t>
      </w:r>
      <w:r w:rsidR="005E54FC">
        <w:t>e</w:t>
      </w:r>
      <w:r w:rsidR="00302F7A">
        <w:t>ckman</w:t>
      </w:r>
      <w:r w:rsidR="004A0E62">
        <w:t xml:space="preserve"> approach</w:t>
      </w:r>
    </w:p>
    <w:p w14:paraId="1D83B95F" w14:textId="686BC608" w:rsidR="00302F7A" w:rsidRDefault="00302F7A" w:rsidP="00302F7A">
      <w:pPr>
        <w:pStyle w:val="BodyText"/>
        <w:rPr>
          <w:rFonts w:eastAsiaTheme="minorEastAsia"/>
        </w:rPr>
      </w:pPr>
      <w:r>
        <w:t xml:space="preserve">The effects of education on wages were estimated using an adapted model based on </w:t>
      </w:r>
      <w:r w:rsidR="009974D3">
        <w:t>Mincer</w:t>
      </w:r>
      <w:r>
        <w:t xml:space="preserve"> </w:t>
      </w:r>
      <w:r w:rsidR="009974D3" w:rsidRPr="00B2475C">
        <w:rPr>
          <w:rFonts w:ascii="Arial" w:hAnsi="Arial" w:cs="Arial"/>
        </w:rPr>
        <w:t>(1974)</w:t>
      </w:r>
      <w:r w:rsidR="008434DC">
        <w:t>.</w:t>
      </w:r>
      <w:r>
        <w:t xml:space="preserve"> </w:t>
      </w:r>
      <w:r w:rsidR="004336A1">
        <w:t>Wages are observed for people in employment</w:t>
      </w:r>
      <w:r w:rsidR="0083685E" w:rsidRPr="0083685E">
        <w:t xml:space="preserve"> </w:t>
      </w:r>
      <w:r w:rsidR="0083685E">
        <w:t>only</w:t>
      </w:r>
      <w:r w:rsidR="004336A1">
        <w:t>.</w:t>
      </w:r>
      <w:r w:rsidDel="004336A1">
        <w:t xml:space="preserve"> </w:t>
      </w:r>
      <w:r>
        <w:rPr>
          <w:rFonts w:eastAsiaTheme="minorEastAsia"/>
        </w:rPr>
        <w:t xml:space="preserve">People employed, however, </w:t>
      </w:r>
      <w:r>
        <w:rPr>
          <w:rFonts w:eastAsiaTheme="minorEastAsia"/>
          <w:iCs/>
        </w:rPr>
        <w:t>tend to have different labour market and demographic characteristics to those without an income or not in the labour force. This might lead to ‘sample selection bias’</w:t>
      </w:r>
      <w:r w:rsidR="00406A2C">
        <w:rPr>
          <w:rFonts w:eastAsiaTheme="minorEastAsia"/>
          <w:iCs/>
        </w:rPr>
        <w:t>,</w:t>
      </w:r>
      <w:r>
        <w:rPr>
          <w:rFonts w:eastAsiaTheme="minorEastAsia"/>
          <w:iCs/>
        </w:rPr>
        <w:t xml:space="preserve"> where the sample used has systematically different characteristics from the rest of the population.</w:t>
      </w:r>
    </w:p>
    <w:p w14:paraId="30DBEFC2" w14:textId="29AA7B3D" w:rsidR="00302F7A" w:rsidRDefault="00302F7A" w:rsidP="00302F7A">
      <w:pPr>
        <w:pStyle w:val="BodyText"/>
        <w:rPr>
          <w:rFonts w:eastAsiaTheme="minorEastAsia"/>
          <w:iCs/>
        </w:rPr>
      </w:pPr>
      <w:r>
        <w:rPr>
          <w:rFonts w:eastAsiaTheme="minorEastAsia"/>
          <w:iCs/>
        </w:rPr>
        <w:t>The Heckman approach is used to address potential sample selection bias in this model. It involves a two</w:t>
      </w:r>
      <w:r w:rsidR="00406A2C">
        <w:rPr>
          <w:rFonts w:eastAsiaTheme="minorEastAsia"/>
          <w:iCs/>
        </w:rPr>
        <w:noBreakHyphen/>
      </w:r>
      <w:r>
        <w:rPr>
          <w:rFonts w:eastAsiaTheme="minorEastAsia"/>
          <w:iCs/>
        </w:rPr>
        <w:t>step process</w:t>
      </w:r>
      <w:r w:rsidR="007D3609">
        <w:rPr>
          <w:rFonts w:eastAsiaTheme="minorEastAsia"/>
          <w:iCs/>
        </w:rPr>
        <w:t>.</w:t>
      </w:r>
      <w:r>
        <w:rPr>
          <w:rFonts w:eastAsiaTheme="minorEastAsia"/>
          <w:iCs/>
        </w:rPr>
        <w:t xml:space="preserve"> </w:t>
      </w:r>
      <w:r w:rsidR="007D3609">
        <w:rPr>
          <w:rFonts w:eastAsiaTheme="minorEastAsia"/>
          <w:iCs/>
        </w:rPr>
        <w:t>The first</w:t>
      </w:r>
      <w:r>
        <w:rPr>
          <w:rFonts w:eastAsiaTheme="minorEastAsia"/>
          <w:iCs/>
        </w:rPr>
        <w:t xml:space="preserve"> estimates the probability an observation </w:t>
      </w:r>
      <w:r w:rsidR="00EA402B">
        <w:rPr>
          <w:rFonts w:eastAsiaTheme="minorEastAsia"/>
          <w:iCs/>
        </w:rPr>
        <w:t>should be</w:t>
      </w:r>
      <w:r>
        <w:rPr>
          <w:rFonts w:eastAsiaTheme="minorEastAsia"/>
          <w:iCs/>
        </w:rPr>
        <w:t xml:space="preserve"> used in the sample</w:t>
      </w:r>
      <w:r w:rsidR="007D3609">
        <w:rPr>
          <w:rFonts w:eastAsiaTheme="minorEastAsia"/>
          <w:iCs/>
        </w:rPr>
        <w:t>. The second</w:t>
      </w:r>
      <w:r w:rsidR="000744C3">
        <w:rPr>
          <w:rFonts w:eastAsiaTheme="minorEastAsia"/>
          <w:iCs/>
        </w:rPr>
        <w:t xml:space="preserve"> </w:t>
      </w:r>
      <w:r w:rsidR="00AF0F48">
        <w:rPr>
          <w:rFonts w:eastAsiaTheme="minorEastAsia"/>
          <w:iCs/>
        </w:rPr>
        <w:t xml:space="preserve">uses the </w:t>
      </w:r>
      <w:r w:rsidR="0001325A">
        <w:rPr>
          <w:rFonts w:eastAsiaTheme="minorEastAsia"/>
          <w:iCs/>
        </w:rPr>
        <w:t>sample</w:t>
      </w:r>
      <w:r w:rsidR="002D09D7">
        <w:rPr>
          <w:rFonts w:eastAsiaTheme="minorEastAsia"/>
          <w:iCs/>
        </w:rPr>
        <w:t xml:space="preserve"> to </w:t>
      </w:r>
      <w:r>
        <w:rPr>
          <w:rFonts w:eastAsiaTheme="minorEastAsia"/>
          <w:iCs/>
        </w:rPr>
        <w:t xml:space="preserve">model the effect </w:t>
      </w:r>
      <w:r w:rsidR="00DB4D28">
        <w:rPr>
          <w:rFonts w:eastAsiaTheme="minorEastAsia"/>
          <w:iCs/>
        </w:rPr>
        <w:t xml:space="preserve">on the </w:t>
      </w:r>
      <w:r>
        <w:rPr>
          <w:rFonts w:eastAsiaTheme="minorEastAsia"/>
          <w:iCs/>
        </w:rPr>
        <w:t xml:space="preserve">outcome of interest – education on wages. We estimate </w:t>
      </w:r>
      <w:r w:rsidR="00861CE9">
        <w:rPr>
          <w:rFonts w:eastAsiaTheme="minorEastAsia"/>
          <w:iCs/>
        </w:rPr>
        <w:t xml:space="preserve">this model for </w:t>
      </w:r>
      <w:r>
        <w:rPr>
          <w:rFonts w:eastAsiaTheme="minorEastAsia"/>
          <w:iCs/>
        </w:rPr>
        <w:t>women and men separately to allow for gender differences.</w:t>
      </w:r>
    </w:p>
    <w:p w14:paraId="08E0915B" w14:textId="77777777" w:rsidR="00302F7A" w:rsidRDefault="00302F7A" w:rsidP="00302F7A">
      <w:pPr>
        <w:pStyle w:val="BodyText"/>
        <w:rPr>
          <w:rFonts w:eastAsiaTheme="minorEastAsia"/>
          <w:b/>
          <w:bCs/>
          <w:iCs/>
        </w:rPr>
      </w:pPr>
      <w:r w:rsidRPr="00E13418">
        <w:rPr>
          <w:rFonts w:eastAsiaTheme="minorEastAsia"/>
          <w:b/>
          <w:bCs/>
          <w:iCs/>
        </w:rPr>
        <w:t>Step 1:</w:t>
      </w:r>
    </w:p>
    <w:p w14:paraId="794B8125" w14:textId="27DACC4C" w:rsidR="00302F7A" w:rsidRDefault="00302F7A" w:rsidP="00302F7A">
      <w:pPr>
        <w:pStyle w:val="BodyText"/>
        <w:rPr>
          <w:rFonts w:eastAsiaTheme="minorEastAsia"/>
          <w:iCs/>
        </w:rPr>
      </w:pPr>
      <w:r>
        <w:rPr>
          <w:rFonts w:eastAsiaTheme="minorEastAsia"/>
          <w:iCs/>
        </w:rPr>
        <w:t>We estimate the probability</w:t>
      </w:r>
      <w:r w:rsidR="00183699">
        <w:rPr>
          <w:rFonts w:eastAsiaTheme="minorEastAsia"/>
          <w:iCs/>
        </w:rPr>
        <w:t xml:space="preserve"> that an individual </w:t>
      </w:r>
      <w:r w:rsidR="00C849A9">
        <w:rPr>
          <w:rFonts w:eastAsiaTheme="minorEastAsia"/>
          <w:iCs/>
        </w:rPr>
        <w:t>is employed</w:t>
      </w:r>
      <w:r w:rsidR="009A6315">
        <w:rPr>
          <w:rFonts w:eastAsiaTheme="minorEastAsia"/>
          <w:iCs/>
        </w:rPr>
        <w:t xml:space="preserve"> </w:t>
      </w:r>
      <w:r>
        <w:rPr>
          <w:rFonts w:eastAsiaTheme="minorEastAsia"/>
          <w:iCs/>
        </w:rPr>
        <w:t>using a probit model with the following selection equation:</w:t>
      </w:r>
    </w:p>
    <w:p w14:paraId="15102721" w14:textId="7112686D" w:rsidR="00302F7A" w:rsidRPr="00FB2D11" w:rsidRDefault="00841DFA" w:rsidP="00302F7A">
      <w:pPr>
        <w:pStyle w:val="BodyText"/>
        <w:rPr>
          <w:rFonts w:eastAsiaTheme="minorEastAsia"/>
          <w:iCs/>
        </w:rPr>
      </w:pPr>
      <m:oMathPara>
        <m:oMath>
          <m:sSub>
            <m:sSubPr>
              <m:ctrlPr>
                <w:rPr>
                  <w:rFonts w:ascii="Cambria Math" w:eastAsiaTheme="minorEastAsia" w:hAnsi="Cambria Math"/>
                  <w:i/>
                  <w:iCs/>
                </w:rPr>
              </m:ctrlPr>
            </m:sSubPr>
            <m:e>
              <m:r>
                <w:rPr>
                  <w:rFonts w:ascii="Cambria Math" w:eastAsiaTheme="minorEastAsia" w:hAnsi="Cambria Math"/>
                </w:rPr>
                <m:t>E</m:t>
              </m:r>
            </m:e>
            <m:sub>
              <m:r>
                <w:rPr>
                  <w:rFonts w:ascii="Cambria Math" w:eastAsiaTheme="minorEastAsia" w:hAnsi="Cambria Math"/>
                </w:rPr>
                <m:t>i</m:t>
              </m:r>
            </m:sub>
          </m:sSub>
          <m:r>
            <w:rPr>
              <w:rFonts w:ascii="Cambria Math" w:eastAsiaTheme="minorEastAsia" w:hAnsi="Cambria Math"/>
            </w:rPr>
            <m:t xml:space="preserve">= </m:t>
          </m:r>
          <m:sSub>
            <m:sSubPr>
              <m:ctrlPr>
                <w:rPr>
                  <w:rFonts w:ascii="Cambria Math" w:eastAsiaTheme="minorEastAsia" w:hAnsi="Cambria Math"/>
                  <w:i/>
                  <w:iCs/>
                </w:rPr>
              </m:ctrlPr>
            </m:sSubPr>
            <m:e>
              <m:r>
                <w:rPr>
                  <w:rFonts w:ascii="Cambria Math" w:eastAsiaTheme="minorEastAsia" w:hAnsi="Cambria Math"/>
                </w:rPr>
                <m:t>γZ</m:t>
              </m:r>
            </m:e>
            <m:sub>
              <m:r>
                <w:rPr>
                  <w:rFonts w:ascii="Cambria Math" w:eastAsiaTheme="minorEastAsia" w:hAnsi="Cambria Math"/>
                </w:rPr>
                <m:t>i</m:t>
              </m:r>
            </m:sub>
          </m:sSub>
          <m:r>
            <w:rPr>
              <w:rFonts w:ascii="Cambria Math" w:eastAsiaTheme="minorEastAsia" w:hAnsi="Cambria Math"/>
            </w:rPr>
            <m:t>+</m:t>
          </m:r>
          <m:sSub>
            <m:sSubPr>
              <m:ctrlPr>
                <w:rPr>
                  <w:rFonts w:ascii="Cambria Math" w:eastAsiaTheme="minorEastAsia" w:hAnsi="Cambria Math"/>
                  <w:i/>
                  <w:iCs/>
                </w:rPr>
              </m:ctrlPr>
            </m:sSubPr>
            <m:e>
              <m:r>
                <w:rPr>
                  <w:rFonts w:ascii="Cambria Math" w:eastAsiaTheme="minorEastAsia" w:hAnsi="Cambria Math"/>
                </w:rPr>
                <m:t>u</m:t>
              </m:r>
            </m:e>
            <m:sub>
              <m:r>
                <w:rPr>
                  <w:rFonts w:ascii="Cambria Math" w:eastAsiaTheme="minorEastAsia" w:hAnsi="Cambria Math"/>
                </w:rPr>
                <m:t>i</m:t>
              </m:r>
            </m:sub>
          </m:sSub>
        </m:oMath>
      </m:oMathPara>
    </w:p>
    <w:p w14:paraId="616B2583" w14:textId="5C74AA9C" w:rsidR="00302F7A" w:rsidRPr="0032785E" w:rsidRDefault="00302F7A" w:rsidP="00302F7A">
      <w:pPr>
        <w:pStyle w:val="BodyText"/>
        <w:rPr>
          <w:rFonts w:eastAsiaTheme="minorEastAsia"/>
          <w:iCs/>
          <w:spacing w:val="-4"/>
        </w:rPr>
      </w:pPr>
      <w:r w:rsidRPr="0032785E">
        <w:rPr>
          <w:rFonts w:eastAsiaTheme="minorEastAsia"/>
          <w:iCs/>
          <w:spacing w:val="-4"/>
        </w:rPr>
        <w:t xml:space="preserve">Where </w:t>
      </w:r>
      <m:oMath>
        <m:sSub>
          <m:sSubPr>
            <m:ctrlPr>
              <w:rPr>
                <w:rFonts w:ascii="Cambria Math" w:eastAsiaTheme="minorEastAsia" w:hAnsi="Cambria Math"/>
                <w:i/>
                <w:iCs/>
                <w:spacing w:val="-4"/>
              </w:rPr>
            </m:ctrlPr>
          </m:sSubPr>
          <m:e>
            <m:r>
              <w:rPr>
                <w:rFonts w:ascii="Cambria Math" w:eastAsiaTheme="minorEastAsia" w:hAnsi="Cambria Math"/>
                <w:spacing w:val="-4"/>
              </w:rPr>
              <m:t>E</m:t>
            </m:r>
          </m:e>
          <m:sub>
            <m:r>
              <w:rPr>
                <w:rFonts w:ascii="Cambria Math" w:eastAsiaTheme="minorEastAsia" w:hAnsi="Cambria Math"/>
                <w:spacing w:val="-4"/>
              </w:rPr>
              <m:t>i</m:t>
            </m:r>
          </m:sub>
        </m:sSub>
      </m:oMath>
      <w:r w:rsidRPr="0032785E">
        <w:rPr>
          <w:rFonts w:eastAsiaTheme="minorEastAsia"/>
          <w:iCs/>
          <w:spacing w:val="-4"/>
        </w:rPr>
        <w:t xml:space="preserve"> represents the </w:t>
      </w:r>
      <w:proofErr w:type="gramStart"/>
      <w:r w:rsidRPr="0032785E">
        <w:rPr>
          <w:rFonts w:eastAsiaTheme="minorEastAsia"/>
          <w:iCs/>
          <w:spacing w:val="-4"/>
        </w:rPr>
        <w:t>propensity</w:t>
      </w:r>
      <w:proofErr w:type="gramEnd"/>
      <w:r w:rsidRPr="0032785E">
        <w:rPr>
          <w:rFonts w:eastAsiaTheme="minorEastAsia"/>
          <w:iCs/>
          <w:spacing w:val="-4"/>
        </w:rPr>
        <w:t xml:space="preserve"> an individual is</w:t>
      </w:r>
      <w:r w:rsidR="002370E1" w:rsidRPr="0032785E">
        <w:rPr>
          <w:rFonts w:eastAsiaTheme="minorEastAsia"/>
          <w:iCs/>
          <w:spacing w:val="-4"/>
        </w:rPr>
        <w:t xml:space="preserve"> employed</w:t>
      </w:r>
      <w:r w:rsidR="00007BE8" w:rsidRPr="0032785E">
        <w:rPr>
          <w:rFonts w:eastAsiaTheme="minorEastAsia"/>
          <w:iCs/>
          <w:spacing w:val="-4"/>
        </w:rPr>
        <w:t>,</w:t>
      </w:r>
      <w:r w:rsidRPr="0032785E">
        <w:rPr>
          <w:rFonts w:eastAsiaTheme="minorEastAsia"/>
          <w:iCs/>
          <w:spacing w:val="-4"/>
        </w:rPr>
        <w:t xml:space="preserve"> and </w:t>
      </w:r>
      <m:oMath>
        <m:sSub>
          <m:sSubPr>
            <m:ctrlPr>
              <w:rPr>
                <w:rFonts w:ascii="Cambria Math" w:eastAsiaTheme="minorEastAsia" w:hAnsi="Cambria Math"/>
                <w:i/>
                <w:iCs/>
                <w:spacing w:val="-4"/>
              </w:rPr>
            </m:ctrlPr>
          </m:sSubPr>
          <m:e>
            <m:r>
              <w:rPr>
                <w:rFonts w:ascii="Cambria Math" w:eastAsiaTheme="minorEastAsia" w:hAnsi="Cambria Math"/>
                <w:spacing w:val="-4"/>
              </w:rPr>
              <m:t>Z</m:t>
            </m:r>
          </m:e>
          <m:sub>
            <m:r>
              <w:rPr>
                <w:rFonts w:ascii="Cambria Math" w:eastAsiaTheme="minorEastAsia" w:hAnsi="Cambria Math"/>
                <w:spacing w:val="-4"/>
              </w:rPr>
              <m:t>i</m:t>
            </m:r>
          </m:sub>
        </m:sSub>
      </m:oMath>
      <w:r w:rsidRPr="0032785E">
        <w:rPr>
          <w:rFonts w:eastAsiaTheme="minorEastAsia"/>
          <w:iCs/>
          <w:spacing w:val="-4"/>
        </w:rPr>
        <w:t xml:space="preserve"> is a vector of explanatory variables </w:t>
      </w:r>
      <w:r w:rsidR="0034445F" w:rsidRPr="0032785E">
        <w:rPr>
          <w:rFonts w:eastAsiaTheme="minorEastAsia"/>
          <w:iCs/>
          <w:spacing w:val="-4"/>
        </w:rPr>
        <w:t xml:space="preserve">or individual characteristics </w:t>
      </w:r>
      <w:r w:rsidRPr="0032785E">
        <w:rPr>
          <w:rFonts w:eastAsiaTheme="minorEastAsia"/>
          <w:iCs/>
          <w:spacing w:val="-4"/>
        </w:rPr>
        <w:t>affecting the likelihood of being employed.</w:t>
      </w:r>
      <w:r w:rsidR="000469DB" w:rsidRPr="0032785E">
        <w:rPr>
          <w:rFonts w:eastAsiaTheme="minorEastAsia"/>
          <w:iCs/>
          <w:spacing w:val="-4"/>
        </w:rPr>
        <w:t xml:space="preserve"> The</w:t>
      </w:r>
      <w:r w:rsidR="009F48E9" w:rsidRPr="0032785E">
        <w:rPr>
          <w:rFonts w:eastAsiaTheme="minorEastAsia"/>
          <w:iCs/>
          <w:spacing w:val="-4"/>
        </w:rPr>
        <w:t>se estimates are</w:t>
      </w:r>
      <w:r w:rsidR="007C4642" w:rsidRPr="0032785E">
        <w:rPr>
          <w:rFonts w:eastAsiaTheme="minorEastAsia"/>
          <w:iCs/>
          <w:spacing w:val="-4"/>
        </w:rPr>
        <w:t xml:space="preserve"> used to construct </w:t>
      </w:r>
      <w:r w:rsidR="005B2C03" w:rsidRPr="0032785E">
        <w:rPr>
          <w:rFonts w:eastAsiaTheme="minorEastAsia"/>
          <w:iCs/>
          <w:spacing w:val="-4"/>
        </w:rPr>
        <w:t>the Inverse Mills Ratio (IMR</w:t>
      </w:r>
      <w:r w:rsidR="00CB5711" w:rsidRPr="0032785E">
        <w:rPr>
          <w:rFonts w:eastAsiaTheme="minorEastAsia"/>
          <w:iCs/>
          <w:spacing w:val="-4"/>
        </w:rPr>
        <w:t>)</w:t>
      </w:r>
      <w:r w:rsidR="00C56B50" w:rsidRPr="0032785E">
        <w:rPr>
          <w:rFonts w:eastAsiaTheme="minorEastAsia"/>
          <w:iCs/>
          <w:spacing w:val="-4"/>
        </w:rPr>
        <w:t>, an expected value o</w:t>
      </w:r>
      <w:r w:rsidR="00D94E31" w:rsidRPr="0032785E">
        <w:rPr>
          <w:rFonts w:eastAsiaTheme="minorEastAsia"/>
          <w:iCs/>
          <w:spacing w:val="-4"/>
        </w:rPr>
        <w:t>f error that is then inc</w:t>
      </w:r>
      <w:r w:rsidR="0046021B" w:rsidRPr="0032785E">
        <w:rPr>
          <w:rFonts w:eastAsiaTheme="minorEastAsia"/>
          <w:iCs/>
          <w:spacing w:val="-4"/>
        </w:rPr>
        <w:t>or</w:t>
      </w:r>
      <w:r w:rsidR="00D94E31" w:rsidRPr="0032785E">
        <w:rPr>
          <w:rFonts w:eastAsiaTheme="minorEastAsia"/>
          <w:iCs/>
          <w:spacing w:val="-4"/>
        </w:rPr>
        <w:t xml:space="preserve">porated as an </w:t>
      </w:r>
      <w:r w:rsidR="0046021B" w:rsidRPr="0032785E">
        <w:rPr>
          <w:rFonts w:eastAsiaTheme="minorEastAsia"/>
          <w:iCs/>
          <w:spacing w:val="-4"/>
        </w:rPr>
        <w:t xml:space="preserve">estimator in </w:t>
      </w:r>
      <w:r w:rsidR="0077648E" w:rsidRPr="0032785E">
        <w:rPr>
          <w:rFonts w:eastAsiaTheme="minorEastAsia"/>
          <w:iCs/>
          <w:spacing w:val="-4"/>
        </w:rPr>
        <w:t>the wage equation of the next step</w:t>
      </w:r>
      <w:r w:rsidR="0046021B" w:rsidRPr="0032785E">
        <w:rPr>
          <w:rFonts w:eastAsiaTheme="minorEastAsia"/>
          <w:iCs/>
          <w:spacing w:val="-4"/>
        </w:rPr>
        <w:t xml:space="preserve"> to correct for selection bias</w:t>
      </w:r>
      <w:r w:rsidR="00112517">
        <w:rPr>
          <w:rFonts w:eastAsiaTheme="minorEastAsia"/>
          <w:iCs/>
          <w:spacing w:val="-4"/>
        </w:rPr>
        <w:t xml:space="preserve"> (Heckman 1976)</w:t>
      </w:r>
      <w:r w:rsidR="0046021B" w:rsidRPr="0032785E">
        <w:rPr>
          <w:rFonts w:eastAsiaTheme="minorEastAsia"/>
          <w:iCs/>
          <w:spacing w:val="-4"/>
        </w:rPr>
        <w:t>.</w:t>
      </w:r>
    </w:p>
    <w:p w14:paraId="0D0EA5B2" w14:textId="624F7F37" w:rsidR="00583B31" w:rsidRPr="00E13418" w:rsidRDefault="00302F7A" w:rsidP="005960E1">
      <w:pPr>
        <w:pStyle w:val="BodyText"/>
        <w:rPr>
          <w:b/>
        </w:rPr>
      </w:pPr>
      <w:r w:rsidRPr="00E13418">
        <w:rPr>
          <w:b/>
          <w:bCs/>
        </w:rPr>
        <w:t>Step 2:</w:t>
      </w:r>
    </w:p>
    <w:p w14:paraId="7E642F14" w14:textId="70608419" w:rsidR="00302F7A" w:rsidRDefault="00302F7A" w:rsidP="00302F7A">
      <w:pPr>
        <w:pStyle w:val="BodyText"/>
      </w:pPr>
      <w:r>
        <w:t>Wages are now estimated based on the Mincer model:</w:t>
      </w:r>
    </w:p>
    <w:p w14:paraId="6A993A9E" w14:textId="2C3F2891" w:rsidR="007F4ECA" w:rsidRPr="00690078" w:rsidRDefault="00841DFA" w:rsidP="005960E1">
      <w:pPr>
        <w:pStyle w:val="BodyText"/>
        <w:rPr>
          <w:rFonts w:eastAsiaTheme="minorEastAsia"/>
          <w:iCs/>
        </w:rPr>
      </w:pPr>
      <m:oMathPara>
        <m:oMath>
          <m:func>
            <m:funcPr>
              <m:ctrlPr>
                <w:rPr>
                  <w:rFonts w:ascii="Cambria Math" w:eastAsiaTheme="minorEastAsia" w:hAnsi="Cambria Math"/>
                  <w:iCs/>
                </w:rPr>
              </m:ctrlPr>
            </m:funcPr>
            <m:fName>
              <m:r>
                <m:rPr>
                  <m:sty m:val="p"/>
                </m:rPr>
                <w:rPr>
                  <w:rFonts w:ascii="Cambria Math" w:eastAsiaTheme="minorEastAsia" w:hAnsi="Cambria Math"/>
                </w:rPr>
                <m:t>ln</m:t>
              </m:r>
            </m:fName>
            <m:e>
              <m:d>
                <m:dPr>
                  <m:ctrlPr>
                    <w:rPr>
                      <w:rFonts w:ascii="Cambria Math" w:eastAsiaTheme="minorEastAsia" w:hAnsi="Cambria Math"/>
                      <w:i/>
                      <w:iCs/>
                    </w:rPr>
                  </m:ctrlPr>
                </m:dPr>
                <m:e>
                  <m:sSub>
                    <m:sSubPr>
                      <m:ctrlPr>
                        <w:rPr>
                          <w:rFonts w:ascii="Cambria Math" w:eastAsiaTheme="minorEastAsia" w:hAnsi="Cambria Math"/>
                          <w:i/>
                          <w:iCs/>
                        </w:rPr>
                      </m:ctrlPr>
                    </m:sSubPr>
                    <m:e>
                      <m:r>
                        <w:rPr>
                          <w:rFonts w:ascii="Cambria Math" w:eastAsiaTheme="minorEastAsia" w:hAnsi="Cambria Math"/>
                        </w:rPr>
                        <m:t>W</m:t>
                      </m:r>
                    </m:e>
                    <m:sub>
                      <m:r>
                        <w:rPr>
                          <w:rFonts w:ascii="Cambria Math" w:eastAsiaTheme="minorEastAsia" w:hAnsi="Cambria Math"/>
                        </w:rPr>
                        <m:t>i</m:t>
                      </m:r>
                    </m:sub>
                  </m:sSub>
                </m:e>
              </m:d>
            </m:e>
          </m:func>
          <m:r>
            <w:rPr>
              <w:rFonts w:ascii="Cambria Math" w:eastAsiaTheme="minorEastAsia" w:hAnsi="Cambria Math"/>
            </w:rPr>
            <m:t>=α+</m:t>
          </m:r>
          <m:sSup>
            <m:sSupPr>
              <m:ctrlPr>
                <w:rPr>
                  <w:rFonts w:ascii="Cambria Math" w:eastAsiaTheme="minorEastAsia" w:hAnsi="Cambria Math"/>
                  <w:i/>
                  <w:iCs/>
                </w:rPr>
              </m:ctrlPr>
            </m:sSupPr>
            <m:e>
              <m:sSub>
                <m:sSubPr>
                  <m:ctrlPr>
                    <w:rPr>
                      <w:rFonts w:ascii="Cambria Math" w:eastAsiaTheme="minorEastAsia" w:hAnsi="Cambria Math"/>
                      <w:i/>
                      <w:iCs/>
                    </w:rPr>
                  </m:ctrlPr>
                </m:sSubPr>
                <m:e>
                  <m:r>
                    <w:rPr>
                      <w:rFonts w:ascii="Cambria Math" w:eastAsiaTheme="minorEastAsia" w:hAnsi="Cambria Math"/>
                    </w:rPr>
                    <m:t>β</m:t>
                  </m:r>
                </m:e>
                <m:sub>
                  <m:r>
                    <w:rPr>
                      <w:rFonts w:ascii="Cambria Math" w:eastAsiaTheme="minorEastAsia" w:hAnsi="Cambria Math"/>
                    </w:rPr>
                    <m:t>1</m:t>
                  </m:r>
                </m:sub>
              </m:sSub>
              <m:r>
                <w:rPr>
                  <w:rFonts w:ascii="Cambria Math" w:eastAsiaTheme="minorEastAsia" w:hAnsi="Cambria Math"/>
                </w:rPr>
                <m:t>educ+X</m:t>
              </m:r>
            </m:e>
            <m:sup>
              <m:r>
                <w:rPr>
                  <w:rFonts w:ascii="Cambria Math" w:eastAsiaTheme="minorEastAsia" w:hAnsi="Cambria Math"/>
                </w:rPr>
                <m:t>'</m:t>
              </m:r>
            </m:sup>
          </m:sSup>
          <m:r>
            <w:rPr>
              <w:rFonts w:ascii="Cambria Math" w:eastAsiaTheme="minorEastAsia" w:hAnsi="Cambria Math"/>
            </w:rPr>
            <m:t>β+λ</m:t>
          </m:r>
          <m:sSub>
            <m:sSubPr>
              <m:ctrlPr>
                <w:rPr>
                  <w:rFonts w:ascii="Cambria Math" w:eastAsiaTheme="minorEastAsia" w:hAnsi="Cambria Math"/>
                  <w:i/>
                  <w:iCs/>
                </w:rPr>
              </m:ctrlPr>
            </m:sSubPr>
            <m:e>
              <m:r>
                <m:rPr>
                  <m:sty m:val="p"/>
                </m:rPr>
                <w:rPr>
                  <w:rFonts w:ascii="Cambria Math" w:eastAsiaTheme="minorEastAsia" w:hAnsi="Cambria Math"/>
                </w:rPr>
                <m:t>IMR</m:t>
              </m:r>
            </m:e>
            <m:sub>
              <m:r>
                <w:rPr>
                  <w:rFonts w:ascii="Cambria Math" w:eastAsiaTheme="minorEastAsia" w:hAnsi="Cambria Math"/>
                </w:rPr>
                <m:t>i</m:t>
              </m:r>
            </m:sub>
          </m:sSub>
          <m:r>
            <w:rPr>
              <w:rFonts w:ascii="Cambria Math" w:eastAsiaTheme="minorEastAsia" w:hAnsi="Cambria Math"/>
            </w:rPr>
            <m:t>+</m:t>
          </m:r>
          <m:sSub>
            <m:sSubPr>
              <m:ctrlPr>
                <w:rPr>
                  <w:rFonts w:ascii="Cambria Math" w:eastAsiaTheme="minorEastAsia" w:hAnsi="Cambria Math"/>
                  <w:i/>
                  <w:iCs/>
                </w:rPr>
              </m:ctrlPr>
            </m:sSubPr>
            <m:e>
              <m:r>
                <w:rPr>
                  <w:rFonts w:ascii="Cambria Math" w:eastAsiaTheme="minorEastAsia" w:hAnsi="Cambria Math"/>
                </w:rPr>
                <m:t>ε</m:t>
              </m:r>
            </m:e>
            <m:sub>
              <m:r>
                <w:rPr>
                  <w:rFonts w:ascii="Cambria Math" w:eastAsiaTheme="minorEastAsia" w:hAnsi="Cambria Math"/>
                </w:rPr>
                <m:t>i</m:t>
              </m:r>
            </m:sub>
          </m:sSub>
        </m:oMath>
      </m:oMathPara>
    </w:p>
    <w:p w14:paraId="4AC8A5BD" w14:textId="722457D3" w:rsidR="00302F7A" w:rsidRDefault="00302F7A" w:rsidP="00302F7A">
      <w:pPr>
        <w:pStyle w:val="BodyText"/>
        <w:rPr>
          <w:rFonts w:eastAsiaTheme="minorEastAsia"/>
          <w:iCs/>
        </w:rPr>
      </w:pPr>
      <w:r>
        <w:t xml:space="preserve">Where the natural log of hourly wages, </w:t>
      </w:r>
      <m:oMath>
        <m:sSub>
          <m:sSubPr>
            <m:ctrlPr>
              <w:rPr>
                <w:rFonts w:ascii="Cambria Math" w:eastAsiaTheme="minorEastAsia" w:hAnsi="Cambria Math"/>
                <w:i/>
                <w:iCs/>
              </w:rPr>
            </m:ctrlPr>
          </m:sSubPr>
          <m:e>
            <m:r>
              <w:rPr>
                <w:rFonts w:ascii="Cambria Math" w:eastAsiaTheme="minorEastAsia" w:hAnsi="Cambria Math"/>
              </w:rPr>
              <m:t>W</m:t>
            </m:r>
          </m:e>
          <m:sub>
            <m:r>
              <w:rPr>
                <w:rFonts w:ascii="Cambria Math" w:eastAsiaTheme="minorEastAsia" w:hAnsi="Cambria Math"/>
              </w:rPr>
              <m:t>i</m:t>
            </m:r>
          </m:sub>
        </m:sSub>
      </m:oMath>
      <w:r>
        <w:t xml:space="preserve">, is expressed as a function of highest educational attainment and a vector of covariates, </w:t>
      </w:r>
      <m:oMath>
        <m:r>
          <w:rPr>
            <w:rFonts w:ascii="Cambria Math" w:hAnsi="Cambria Math"/>
          </w:rPr>
          <m:t>X'</m:t>
        </m:r>
      </m:oMath>
      <w:r>
        <w:rPr>
          <w:rFonts w:eastAsiaTheme="minorEastAsia"/>
          <w:iCs/>
        </w:rPr>
        <w:t>, including year, age, sex, relationship status, occupation type, part-time work, study, long-term health condition, non-English speaking background, state and remoteness area.</w:t>
      </w:r>
    </w:p>
    <w:p w14:paraId="49675CE3" w14:textId="629AD982" w:rsidR="00DB7416" w:rsidRDefault="00CB1E9F" w:rsidP="00302F7A">
      <w:pPr>
        <w:pStyle w:val="Heading3-noTOC"/>
        <w:rPr>
          <w:rFonts w:eastAsiaTheme="minorEastAsia"/>
        </w:rPr>
      </w:pPr>
      <w:r>
        <w:lastRenderedPageBreak/>
        <w:t>Robustness checks</w:t>
      </w:r>
    </w:p>
    <w:p w14:paraId="29B40E98" w14:textId="137F7960" w:rsidR="003D4A4E" w:rsidRDefault="00DE3FE7" w:rsidP="005960E1">
      <w:pPr>
        <w:pStyle w:val="BodyText"/>
        <w:rPr>
          <w:rFonts w:eastAsiaTheme="minorEastAsia"/>
        </w:rPr>
      </w:pPr>
      <w:r>
        <w:t>W</w:t>
      </w:r>
      <w:r w:rsidR="00670D37">
        <w:t xml:space="preserve">e conducted </w:t>
      </w:r>
      <w:r w:rsidR="00E24FE1">
        <w:t xml:space="preserve">a range of </w:t>
      </w:r>
      <w:r w:rsidR="00670D37">
        <w:t xml:space="preserve">robustness checks that did not have meaningful </w:t>
      </w:r>
      <w:r w:rsidR="00940FE0">
        <w:t xml:space="preserve">or unexpected </w:t>
      </w:r>
      <w:r w:rsidR="00670D37">
        <w:t>impacts on the results</w:t>
      </w:r>
      <w:r w:rsidR="00C929BE">
        <w:t>:</w:t>
      </w:r>
    </w:p>
    <w:p w14:paraId="62C1253D" w14:textId="2D43FA7D" w:rsidR="00CB1E9F" w:rsidRDefault="00C929BE" w:rsidP="000C0BE8">
      <w:pPr>
        <w:pStyle w:val="ListBullet"/>
        <w:rPr>
          <w:rFonts w:eastAsiaTheme="minorEastAsia"/>
        </w:rPr>
      </w:pPr>
      <w:r>
        <w:rPr>
          <w:rFonts w:eastAsiaTheme="minorEastAsia"/>
        </w:rPr>
        <w:t>estimating a</w:t>
      </w:r>
      <w:r w:rsidR="00746D0A">
        <w:rPr>
          <w:rFonts w:eastAsiaTheme="minorEastAsia"/>
        </w:rPr>
        <w:t xml:space="preserve"> single model for men and women using dummy variables and interactions</w:t>
      </w:r>
    </w:p>
    <w:p w14:paraId="3632EBB3" w14:textId="4A79A96E" w:rsidR="0027372E" w:rsidRDefault="00C929BE" w:rsidP="000C0BE8">
      <w:pPr>
        <w:pStyle w:val="ListBullet"/>
        <w:rPr>
          <w:rFonts w:eastAsiaTheme="minorEastAsia"/>
        </w:rPr>
      </w:pPr>
      <w:r>
        <w:rPr>
          <w:rFonts w:eastAsiaTheme="minorEastAsia"/>
        </w:rPr>
        <w:t>e</w:t>
      </w:r>
      <w:r w:rsidR="0027372E">
        <w:rPr>
          <w:rFonts w:eastAsiaTheme="minorEastAsia"/>
        </w:rPr>
        <w:t>xpand</w:t>
      </w:r>
      <w:r>
        <w:rPr>
          <w:rFonts w:eastAsiaTheme="minorEastAsia"/>
        </w:rPr>
        <w:t>ing</w:t>
      </w:r>
      <w:r w:rsidR="0027372E">
        <w:rPr>
          <w:rFonts w:eastAsiaTheme="minorEastAsia"/>
        </w:rPr>
        <w:t xml:space="preserve"> </w:t>
      </w:r>
      <w:r w:rsidR="00332745">
        <w:rPr>
          <w:rFonts w:eastAsiaTheme="minorEastAsia"/>
        </w:rPr>
        <w:t xml:space="preserve">the number of </w:t>
      </w:r>
      <w:r w:rsidR="0027372E">
        <w:rPr>
          <w:rFonts w:eastAsiaTheme="minorEastAsia"/>
        </w:rPr>
        <w:t xml:space="preserve">years </w:t>
      </w:r>
      <w:r w:rsidR="00B8420B">
        <w:rPr>
          <w:rFonts w:eastAsiaTheme="minorEastAsia"/>
        </w:rPr>
        <w:t xml:space="preserve">in the </w:t>
      </w:r>
      <w:r w:rsidR="0027372E">
        <w:rPr>
          <w:rFonts w:eastAsiaTheme="minorEastAsia"/>
        </w:rPr>
        <w:t xml:space="preserve">dataset </w:t>
      </w:r>
      <w:r w:rsidR="00EC5CA2">
        <w:rPr>
          <w:rFonts w:eastAsiaTheme="minorEastAsia"/>
        </w:rPr>
        <w:t>and includ</w:t>
      </w:r>
      <w:r w:rsidR="00B8420B">
        <w:rPr>
          <w:rFonts w:eastAsiaTheme="minorEastAsia"/>
        </w:rPr>
        <w:t>ing</w:t>
      </w:r>
      <w:r w:rsidR="00EC5CA2">
        <w:rPr>
          <w:rFonts w:eastAsiaTheme="minorEastAsia"/>
        </w:rPr>
        <w:t xml:space="preserve"> individual and time fixed effects</w:t>
      </w:r>
    </w:p>
    <w:p w14:paraId="3F6C7828" w14:textId="307FEA5F" w:rsidR="00565C83" w:rsidRDefault="00B8420B" w:rsidP="000C0BE8">
      <w:pPr>
        <w:pStyle w:val="ListBullet"/>
        <w:rPr>
          <w:rFonts w:eastAsiaTheme="minorEastAsia"/>
        </w:rPr>
      </w:pPr>
      <w:r>
        <w:rPr>
          <w:rFonts w:eastAsiaTheme="minorEastAsia"/>
        </w:rPr>
        <w:t>testing e</w:t>
      </w:r>
      <w:r w:rsidR="00565C83">
        <w:rPr>
          <w:rFonts w:eastAsiaTheme="minorEastAsia"/>
        </w:rPr>
        <w:t>xplanatory</w:t>
      </w:r>
      <w:r w:rsidR="003E1546">
        <w:rPr>
          <w:rFonts w:eastAsiaTheme="minorEastAsia"/>
        </w:rPr>
        <w:t xml:space="preserve"> variables for multicollinearity</w:t>
      </w:r>
    </w:p>
    <w:p w14:paraId="0430A14F" w14:textId="311DB115" w:rsidR="00F61BCA" w:rsidRDefault="00B8420B" w:rsidP="000C0BE8">
      <w:pPr>
        <w:pStyle w:val="ListBullet"/>
        <w:rPr>
          <w:rFonts w:eastAsiaTheme="minorEastAsia"/>
        </w:rPr>
      </w:pPr>
      <w:r>
        <w:rPr>
          <w:rFonts w:eastAsiaTheme="minorEastAsia"/>
        </w:rPr>
        <w:t>testing whether r</w:t>
      </w:r>
      <w:r w:rsidR="00F61BCA">
        <w:rPr>
          <w:rFonts w:eastAsiaTheme="minorEastAsia"/>
        </w:rPr>
        <w:t xml:space="preserve">esiduals are </w:t>
      </w:r>
      <w:r w:rsidR="00C76CBF">
        <w:rPr>
          <w:rFonts w:eastAsiaTheme="minorEastAsia"/>
        </w:rPr>
        <w:t>normally distributed</w:t>
      </w:r>
    </w:p>
    <w:p w14:paraId="74C0E3BA" w14:textId="07FC7998" w:rsidR="00950264" w:rsidRDefault="00B8420B" w:rsidP="000C0BE8">
      <w:pPr>
        <w:pStyle w:val="ListBullet"/>
        <w:rPr>
          <w:rFonts w:eastAsiaTheme="minorEastAsia"/>
        </w:rPr>
      </w:pPr>
      <w:r>
        <w:rPr>
          <w:rFonts w:eastAsiaTheme="minorEastAsia"/>
        </w:rPr>
        <w:t>r</w:t>
      </w:r>
      <w:r w:rsidR="002B5D7F">
        <w:rPr>
          <w:rFonts w:eastAsiaTheme="minorEastAsia"/>
        </w:rPr>
        <w:t>emov</w:t>
      </w:r>
      <w:r>
        <w:rPr>
          <w:rFonts w:eastAsiaTheme="minorEastAsia"/>
        </w:rPr>
        <w:t>ing</w:t>
      </w:r>
      <w:r w:rsidR="002B5D7F">
        <w:rPr>
          <w:rFonts w:eastAsiaTheme="minorEastAsia"/>
        </w:rPr>
        <w:t xml:space="preserve"> COVID</w:t>
      </w:r>
      <w:r>
        <w:rPr>
          <w:rFonts w:eastAsiaTheme="minorEastAsia"/>
        </w:rPr>
        <w:noBreakHyphen/>
        <w:t>19</w:t>
      </w:r>
      <w:r w:rsidR="002B5D7F">
        <w:rPr>
          <w:rFonts w:eastAsiaTheme="minorEastAsia"/>
        </w:rPr>
        <w:t xml:space="preserve"> years and test</w:t>
      </w:r>
      <w:r>
        <w:rPr>
          <w:rFonts w:eastAsiaTheme="minorEastAsia"/>
        </w:rPr>
        <w:t>ing</w:t>
      </w:r>
      <w:r w:rsidR="002B5D7F">
        <w:rPr>
          <w:rFonts w:eastAsiaTheme="minorEastAsia"/>
        </w:rPr>
        <w:t xml:space="preserve"> on waves 20</w:t>
      </w:r>
      <w:r w:rsidR="00700C2D">
        <w:rPr>
          <w:rFonts w:eastAsiaTheme="minorEastAsia"/>
        </w:rPr>
        <w:t>15 to 2019</w:t>
      </w:r>
      <w:r>
        <w:rPr>
          <w:rFonts w:eastAsiaTheme="minorEastAsia"/>
        </w:rPr>
        <w:t>.</w:t>
      </w:r>
    </w:p>
    <w:p w14:paraId="3B5DA48B" w14:textId="243E1863" w:rsidR="001C57FB" w:rsidRDefault="00AD7774" w:rsidP="001C57FB">
      <w:pPr>
        <w:pStyle w:val="Heading2-Appendix"/>
      </w:pPr>
      <w:r>
        <w:t>T</w:t>
      </w:r>
      <w:r w:rsidR="00303E5F">
        <w:t xml:space="preserve">he effect of </w:t>
      </w:r>
      <w:r w:rsidR="001C57FB">
        <w:t xml:space="preserve">life </w:t>
      </w:r>
      <w:r w:rsidR="00303E5F">
        <w:t>events</w:t>
      </w:r>
      <w:r w:rsidR="001C57FB">
        <w:t xml:space="preserve"> on income</w:t>
      </w:r>
    </w:p>
    <w:p w14:paraId="0B7B1F16" w14:textId="7D3A4D93" w:rsidR="003D46AF" w:rsidRDefault="003D46AF" w:rsidP="003D46AF">
      <w:pPr>
        <w:pStyle w:val="Heading3-noTOC"/>
      </w:pPr>
      <w:r>
        <w:t xml:space="preserve">Data and variables </w:t>
      </w:r>
    </w:p>
    <w:p w14:paraId="0D644744" w14:textId="63850C25" w:rsidR="003D46AF" w:rsidDel="005A2265" w:rsidRDefault="003D46AF" w:rsidP="005A2265">
      <w:pPr>
        <w:pStyle w:val="BodyText"/>
      </w:pPr>
      <w:r>
        <w:t xml:space="preserve">We use HILDA </w:t>
      </w:r>
      <w:r w:rsidR="00AF1CBE">
        <w:t xml:space="preserve">survey </w:t>
      </w:r>
      <w:r>
        <w:t xml:space="preserve">data from 2002 to 2022. </w:t>
      </w:r>
      <w:r w:rsidR="00C62FD0">
        <w:t>Given the structure of our</w:t>
      </w:r>
      <w:r w:rsidR="000A3288">
        <w:t xml:space="preserve"> event study model, </w:t>
      </w:r>
      <w:r w:rsidR="0054638C">
        <w:t>we</w:t>
      </w:r>
      <w:r w:rsidDel="005A2265">
        <w:t xml:space="preserve"> capture people that experienced the event between 2004 and 2017 (inclusive).</w:t>
      </w:r>
    </w:p>
    <w:p w14:paraId="5FC1CE18" w14:textId="0898C46D" w:rsidR="003D46AF" w:rsidRDefault="00072BDC" w:rsidP="003D46AF">
      <w:pPr>
        <w:pStyle w:val="BodyText"/>
      </w:pPr>
      <w:r>
        <w:t>We apply a series of filters to the dataset.</w:t>
      </w:r>
      <w:r w:rsidR="003D46AF" w:rsidDel="005A2265">
        <w:t xml:space="preserve"> </w:t>
      </w:r>
      <w:r w:rsidR="00CC420F">
        <w:t xml:space="preserve">For those </w:t>
      </w:r>
      <w:r w:rsidR="003D46AF" w:rsidDel="005A2265">
        <w:t xml:space="preserve">that experience the </w:t>
      </w:r>
      <w:r w:rsidR="00CC420F">
        <w:t xml:space="preserve">event </w:t>
      </w:r>
      <w:r w:rsidR="003D46AF" w:rsidDel="005A2265">
        <w:t>(or shock</w:t>
      </w:r>
      <w:r w:rsidR="00CC420F">
        <w:t>)</w:t>
      </w:r>
      <w:r w:rsidR="003D46AF" w:rsidDel="005A2265">
        <w:t xml:space="preserve">, we need to observe the individual for all leads and lags in the model for them to be included (otherwise they are dropped). We also drop observations for those experiencing the shock outside of the event window. Those that do not experience the event do not require this filtering and so remain as an unbalanced panel. </w:t>
      </w:r>
      <w:r w:rsidR="003D46AF">
        <w:t xml:space="preserve">We restrict the sample to </w:t>
      </w:r>
      <w:r w:rsidR="00F73F3B">
        <w:t xml:space="preserve">individuals </w:t>
      </w:r>
      <w:r w:rsidR="003D46AF">
        <w:t xml:space="preserve">between the ages of 15 and 65 and exclude people that did not receive disposable income at any point in the sample. </w:t>
      </w:r>
    </w:p>
    <w:p w14:paraId="5922B248" w14:textId="77777777" w:rsidR="003D46AF" w:rsidRPr="00DB7B35" w:rsidRDefault="003D46AF" w:rsidP="003D46AF">
      <w:pPr>
        <w:pStyle w:val="BodyText"/>
        <w:rPr>
          <w:i/>
        </w:rPr>
      </w:pPr>
      <w:r w:rsidRPr="00DB7B35">
        <w:rPr>
          <w:i/>
        </w:rPr>
        <w:t>Income variables</w:t>
      </w:r>
    </w:p>
    <w:p w14:paraId="231E581D" w14:textId="63A2ED28" w:rsidR="003D46AF" w:rsidRDefault="003D46AF" w:rsidP="003D46AF">
      <w:pPr>
        <w:pStyle w:val="ListBullet"/>
      </w:pPr>
      <w:r>
        <w:t xml:space="preserve">Most of the event study model analysis uses </w:t>
      </w:r>
      <w:r>
        <w:rPr>
          <w:b/>
          <w:bCs/>
        </w:rPr>
        <w:t>individual regular disposable income</w:t>
      </w:r>
      <w:r>
        <w:t xml:space="preserve">. </w:t>
      </w:r>
      <w:r w:rsidR="00994046">
        <w:t xml:space="preserve">‘Regular’ income includes all income after taxes and including government transfers, except for </w:t>
      </w:r>
      <w:r w:rsidR="005056F3">
        <w:t>‘irregular’</w:t>
      </w:r>
      <w:r>
        <w:t xml:space="preserve"> </w:t>
      </w:r>
      <w:r w:rsidR="007B1A66">
        <w:t>sources of income that are typically non-ongoing</w:t>
      </w:r>
      <w:r w:rsidR="00C520BB">
        <w:t>.</w:t>
      </w:r>
      <w:r w:rsidR="007B1A66">
        <w:t xml:space="preserve"> </w:t>
      </w:r>
      <w:r w:rsidR="004168E9">
        <w:t>‘Irregular’ sources of income</w:t>
      </w:r>
      <w:r w:rsidR="00CC4811">
        <w:t xml:space="preserve"> include inheritance, redundancies, workers compens</w:t>
      </w:r>
      <w:r w:rsidR="008C6B25">
        <w:t>ation payouts, irregular payments from parents</w:t>
      </w:r>
      <w:r w:rsidR="00FF146E">
        <w:t>,</w:t>
      </w:r>
      <w:r w:rsidR="008C6B25">
        <w:t xml:space="preserve"> and irregular lump sum </w:t>
      </w:r>
      <w:r w:rsidR="00283F46">
        <w:t xml:space="preserve">superannuation </w:t>
      </w:r>
      <w:r w:rsidR="00B2170F">
        <w:t>income.</w:t>
      </w:r>
      <w:r>
        <w:t xml:space="preserve"> We focus on regular as opposed to total income so that results are not unnecessarily complicated by one-off payments. </w:t>
      </w:r>
    </w:p>
    <w:p w14:paraId="5E270FD9" w14:textId="77777777" w:rsidR="003D46AF" w:rsidRPr="00CF67CE" w:rsidRDefault="003D46AF" w:rsidP="00CF67CE">
      <w:pPr>
        <w:pStyle w:val="ListBullet2"/>
      </w:pPr>
      <w:r w:rsidRPr="00CF67CE">
        <w:t xml:space="preserve">For example, when someone is made redundant, they may receive redundancy payments. However, we are more interested in the impact of a particular shock on recurring income and how </w:t>
      </w:r>
      <w:proofErr w:type="gramStart"/>
      <w:r w:rsidRPr="00CF67CE">
        <w:t>this recovers</w:t>
      </w:r>
      <w:proofErr w:type="gramEnd"/>
      <w:r w:rsidRPr="00CF67CE">
        <w:t xml:space="preserve"> over time. </w:t>
      </w:r>
    </w:p>
    <w:p w14:paraId="1B97E455" w14:textId="49B8AA6E" w:rsidR="003D46AF" w:rsidRDefault="003D46AF" w:rsidP="003D46AF">
      <w:pPr>
        <w:pStyle w:val="ListBullet"/>
      </w:pPr>
      <w:r>
        <w:t xml:space="preserve">We mainly focus on individual income so that </w:t>
      </w:r>
      <w:r w:rsidR="00561C19">
        <w:t>the</w:t>
      </w:r>
      <w:r>
        <w:t xml:space="preserve"> impacts of shocks are not masked by income from other members of the household. However, we also explore </w:t>
      </w:r>
      <w:r>
        <w:rPr>
          <w:b/>
          <w:bCs/>
        </w:rPr>
        <w:t>equivalised household income</w:t>
      </w:r>
      <w:r>
        <w:t xml:space="preserve"> when looking at separation</w:t>
      </w:r>
      <w:r w:rsidR="00FE0533">
        <w:t>,</w:t>
      </w:r>
      <w:r>
        <w:t xml:space="preserve"> given that this change can impact household type. </w:t>
      </w:r>
    </w:p>
    <w:p w14:paraId="2D1F44F5" w14:textId="77777777" w:rsidR="003D46AF" w:rsidRPr="00DB7B35" w:rsidRDefault="003D46AF" w:rsidP="003D46AF">
      <w:pPr>
        <w:pStyle w:val="BodyText"/>
        <w:rPr>
          <w:i/>
          <w:iCs/>
        </w:rPr>
      </w:pPr>
      <w:r w:rsidRPr="00DB7B35">
        <w:rPr>
          <w:i/>
          <w:iCs/>
        </w:rPr>
        <w:t>Event variables</w:t>
      </w:r>
    </w:p>
    <w:p w14:paraId="23A527B3" w14:textId="77777777" w:rsidR="003D46AF" w:rsidRDefault="003D46AF" w:rsidP="003D46AF">
      <w:pPr>
        <w:pStyle w:val="ListBullet"/>
      </w:pPr>
      <w:r w:rsidRPr="00855A74">
        <w:rPr>
          <w:b/>
          <w:bCs/>
        </w:rPr>
        <w:t>Job loss</w:t>
      </w:r>
      <w:r>
        <w:t>: whether the respondent was fired or made redundant by an employer in the past 12 months.</w:t>
      </w:r>
    </w:p>
    <w:p w14:paraId="11F0B674" w14:textId="720CABAB" w:rsidR="003D46AF" w:rsidRPr="00BB502C" w:rsidRDefault="003D46AF" w:rsidP="003D46AF">
      <w:pPr>
        <w:pStyle w:val="ListBullet"/>
      </w:pPr>
      <w:r w:rsidRPr="0004713F">
        <w:rPr>
          <w:b/>
        </w:rPr>
        <w:t>Health shocks</w:t>
      </w:r>
      <w:r>
        <w:t xml:space="preserve">: </w:t>
      </w:r>
    </w:p>
    <w:p w14:paraId="5A942B00" w14:textId="411A1E0A" w:rsidR="003D46AF" w:rsidRPr="00BB502C" w:rsidRDefault="00886C7C" w:rsidP="003D46AF">
      <w:pPr>
        <w:pStyle w:val="ListBullet2"/>
      </w:pPr>
      <w:r>
        <w:t>w</w:t>
      </w:r>
      <w:r w:rsidR="003D46AF">
        <w:t>hether the respondent experienced serious personal injury or illness to self in the past 12 months</w:t>
      </w:r>
      <w:r w:rsidR="00E944C7">
        <w:t>.</w:t>
      </w:r>
    </w:p>
    <w:p w14:paraId="014274F2" w14:textId="21FF318A" w:rsidR="003D46AF" w:rsidRPr="00BB502C" w:rsidRDefault="00886C7C" w:rsidP="003D46AF">
      <w:pPr>
        <w:pStyle w:val="ListBullet2"/>
      </w:pPr>
      <w:r>
        <w:t>w</w:t>
      </w:r>
      <w:r w:rsidR="003D46AF">
        <w:t xml:space="preserve">hether </w:t>
      </w:r>
      <w:r w:rsidR="00AF1CBE">
        <w:t xml:space="preserve">the </w:t>
      </w:r>
      <w:r w:rsidR="003D46AF">
        <w:t>respondent began experiencing a long-term health condition</w:t>
      </w:r>
      <w:r w:rsidR="00E944C7">
        <w:t>.</w:t>
      </w:r>
    </w:p>
    <w:p w14:paraId="7D21AC2A" w14:textId="561C2EAF" w:rsidR="00A61F87" w:rsidRDefault="00886C7C" w:rsidP="003D46AF">
      <w:pPr>
        <w:pStyle w:val="ListBullet2"/>
      </w:pPr>
      <w:r>
        <w:t>w</w:t>
      </w:r>
      <w:r w:rsidR="003D46AF">
        <w:t xml:space="preserve">hether </w:t>
      </w:r>
      <w:r w:rsidR="00AF1CBE">
        <w:t xml:space="preserve">the </w:t>
      </w:r>
      <w:r w:rsidR="003D46AF">
        <w:t>respondent self-reported sharp and negative changes</w:t>
      </w:r>
      <w:r w:rsidR="00253C81">
        <w:t xml:space="preserve"> to</w:t>
      </w:r>
      <w:r w:rsidR="00E944C7">
        <w:t>:</w:t>
      </w:r>
      <w:r w:rsidR="00253C81">
        <w:t xml:space="preserve"> </w:t>
      </w:r>
    </w:p>
    <w:p w14:paraId="28A99582" w14:textId="040EBFD1" w:rsidR="00876E5D" w:rsidRDefault="00253C81" w:rsidP="00A61F87">
      <w:pPr>
        <w:pStyle w:val="ListBullet3"/>
      </w:pPr>
      <w:r>
        <w:t>b</w:t>
      </w:r>
      <w:r w:rsidR="00E776DC">
        <w:t>odily pain</w:t>
      </w:r>
    </w:p>
    <w:p w14:paraId="17463AE0" w14:textId="3B13E6E5" w:rsidR="00A61F87" w:rsidRDefault="00A61F87" w:rsidP="00A61F87">
      <w:pPr>
        <w:pStyle w:val="ListBullet3"/>
      </w:pPr>
      <w:r>
        <w:lastRenderedPageBreak/>
        <w:t>mental health</w:t>
      </w:r>
    </w:p>
    <w:p w14:paraId="16A866C8" w14:textId="0CB850AB" w:rsidR="00A61F87" w:rsidRDefault="00A61F87" w:rsidP="00A61F87">
      <w:pPr>
        <w:pStyle w:val="ListBullet3"/>
      </w:pPr>
      <w:r>
        <w:t>general health</w:t>
      </w:r>
    </w:p>
    <w:p w14:paraId="4262E272" w14:textId="7372E3E0" w:rsidR="00A61F87" w:rsidRDefault="00A61F87" w:rsidP="00A61F87">
      <w:pPr>
        <w:pStyle w:val="ListBullet3"/>
      </w:pPr>
      <w:r>
        <w:t xml:space="preserve">physical functioning </w:t>
      </w:r>
    </w:p>
    <w:p w14:paraId="0656A3A2" w14:textId="4143FA85" w:rsidR="00A61F87" w:rsidRDefault="00A61F87" w:rsidP="00A61F87">
      <w:pPr>
        <w:pStyle w:val="ListBullet3"/>
      </w:pPr>
      <w:r>
        <w:t>vitality</w:t>
      </w:r>
      <w:r w:rsidR="00E944C7">
        <w:t>.</w:t>
      </w:r>
    </w:p>
    <w:p w14:paraId="5B57A65E" w14:textId="52A295F2" w:rsidR="003D46AF" w:rsidRDefault="003D46AF" w:rsidP="003D46AF">
      <w:pPr>
        <w:pStyle w:val="ListBullet"/>
      </w:pPr>
      <w:r w:rsidRPr="00A10CE7">
        <w:rPr>
          <w:b/>
          <w:bCs/>
        </w:rPr>
        <w:t>Separation</w:t>
      </w:r>
      <w:r>
        <w:t xml:space="preserve">: whether </w:t>
      </w:r>
      <w:r w:rsidR="00EB4390">
        <w:t xml:space="preserve">the </w:t>
      </w:r>
      <w:r>
        <w:t xml:space="preserve">respondent separated from their spouse or long-term partner in the past 12 months. </w:t>
      </w:r>
    </w:p>
    <w:p w14:paraId="60B8EEC9" w14:textId="261B43ED" w:rsidR="00950697" w:rsidRDefault="00E259DD" w:rsidP="00950697">
      <w:pPr>
        <w:pStyle w:val="Heading3-noTOC"/>
      </w:pPr>
      <w:r>
        <w:t>Estimation methodology: e</w:t>
      </w:r>
      <w:r w:rsidR="00950697">
        <w:t>vent study model</w:t>
      </w:r>
    </w:p>
    <w:p w14:paraId="17BE817A" w14:textId="3C38A3DF" w:rsidR="00335ADD" w:rsidRDefault="00335ADD" w:rsidP="00335ADD">
      <w:pPr>
        <w:pStyle w:val="BodyText"/>
      </w:pPr>
      <w:r>
        <w:t xml:space="preserve">An event study model estimates how an outcome changes after an event compared to just before the event, and how this impact evolves over time. </w:t>
      </w:r>
      <w:r w:rsidR="00FA6972">
        <w:t>For section 2.3</w:t>
      </w:r>
      <w:r w:rsidR="00954628">
        <w:t>,</w:t>
      </w:r>
      <w:r w:rsidR="00FA6972">
        <w:t xml:space="preserve"> </w:t>
      </w:r>
      <w:r w:rsidR="00954628">
        <w:t>w</w:t>
      </w:r>
      <w:r w:rsidR="00071AFA">
        <w:t>e use</w:t>
      </w:r>
      <w:r>
        <w:t xml:space="preserve"> the </w:t>
      </w:r>
      <w:r w:rsidR="00233BDB">
        <w:t>following event study regression model</w:t>
      </w:r>
      <w:r>
        <w:t xml:space="preserve"> (following </w:t>
      </w:r>
      <w:r w:rsidRPr="00CD2F0B">
        <w:rPr>
          <w:rFonts w:ascii="Arial" w:hAnsi="Arial" w:cs="Arial"/>
        </w:rPr>
        <w:t>Miller 2023)</w:t>
      </w:r>
      <w:r>
        <w:t xml:space="preserve">: </w:t>
      </w:r>
    </w:p>
    <w:p w14:paraId="0279DD72" w14:textId="77777777" w:rsidR="00335ADD" w:rsidRPr="00001A0B" w:rsidRDefault="00841DFA" w:rsidP="00335ADD">
      <w:pPr>
        <w:pStyle w:val="BodyText"/>
      </w:pPr>
      <m:oMathPara>
        <m:oMath>
          <m:sSub>
            <m:sSubPr>
              <m:ctrlPr>
                <w:rPr>
                  <w:rFonts w:ascii="Cambria Math" w:hAnsi="Cambria Math"/>
                  <w:i/>
                </w:rPr>
              </m:ctrlPr>
            </m:sSubPr>
            <m:e>
              <m:r>
                <w:rPr>
                  <w:rFonts w:ascii="Cambria Math" w:hAnsi="Cambria Math"/>
                </w:rPr>
                <m:t>Y</m:t>
              </m:r>
            </m:e>
            <m:sub>
              <m:r>
                <w:rPr>
                  <w:rFonts w:ascii="Cambria Math" w:hAnsi="Cambria Math"/>
                </w:rPr>
                <m:t>it</m:t>
              </m:r>
            </m:sub>
          </m:sSub>
          <m:r>
            <w:rPr>
              <w:rFonts w:ascii="Cambria Math" w:hAnsi="Cambria Math"/>
            </w:rPr>
            <m:t xml:space="preserve">= </m:t>
          </m:r>
          <m:nary>
            <m:naryPr>
              <m:chr m:val="∑"/>
              <m:limLoc m:val="undOvr"/>
              <m:supHide m:val="1"/>
              <m:ctrlPr>
                <w:rPr>
                  <w:rFonts w:ascii="Cambria Math" w:hAnsi="Cambria Math"/>
                  <w:i/>
                </w:rPr>
              </m:ctrlPr>
            </m:naryPr>
            <m:sub>
              <m:r>
                <w:rPr>
                  <w:rFonts w:ascii="Cambria Math" w:hAnsi="Cambria Math"/>
                </w:rPr>
                <m:t>j≠-1</m:t>
              </m:r>
            </m:sub>
            <m:sup/>
            <m:e>
              <m:sSub>
                <m:sSubPr>
                  <m:ctrlPr>
                    <w:rPr>
                      <w:rFonts w:ascii="Cambria Math" w:hAnsi="Cambria Math"/>
                      <w:i/>
                    </w:rPr>
                  </m:ctrlPr>
                </m:sSubPr>
                <m:e>
                  <m:r>
                    <w:rPr>
                      <w:rFonts w:ascii="Cambria Math" w:hAnsi="Cambria Math"/>
                    </w:rPr>
                    <m:t>γ</m:t>
                  </m:r>
                </m:e>
                <m:sub>
                  <m:r>
                    <w:rPr>
                      <w:rFonts w:ascii="Cambria Math" w:hAnsi="Cambria Math"/>
                    </w:rPr>
                    <m:t>j</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i,t-j</m:t>
                  </m:r>
                </m:sub>
              </m:sSub>
              <m:r>
                <w:rPr>
                  <w:rFonts w:ascii="Cambria Math" w:hAnsi="Cambria Math"/>
                </w:rPr>
                <m:t>+</m:t>
              </m:r>
              <m:sSub>
                <m:sSubPr>
                  <m:ctrlPr>
                    <w:rPr>
                      <w:rFonts w:ascii="Cambria Math" w:hAnsi="Cambria Math"/>
                      <w:i/>
                    </w:rPr>
                  </m:ctrlPr>
                </m:sSubPr>
                <m:e>
                  <m:r>
                    <w:rPr>
                      <w:rFonts w:ascii="Cambria Math" w:hAnsi="Cambria Math"/>
                    </w:rPr>
                    <m:t>α</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δ</m:t>
                  </m:r>
                </m:e>
                <m:sub>
                  <m:r>
                    <w:rPr>
                      <w:rFonts w:ascii="Cambria Math" w:hAnsi="Cambria Math"/>
                    </w:rPr>
                    <m:t>t</m:t>
                  </m:r>
                </m:sub>
              </m:sSub>
              <m:r>
                <w:rPr>
                  <w:rFonts w:ascii="Cambria Math" w:hAnsi="Cambria Math"/>
                </w:rPr>
                <m:t>+β∙</m:t>
              </m:r>
              <m:sSub>
                <m:sSubPr>
                  <m:ctrlPr>
                    <w:rPr>
                      <w:rFonts w:ascii="Cambria Math" w:hAnsi="Cambria Math"/>
                      <w:i/>
                    </w:rPr>
                  </m:ctrlPr>
                </m:sSubPr>
                <m:e>
                  <m:r>
                    <w:rPr>
                      <w:rFonts w:ascii="Cambria Math" w:hAnsi="Cambria Math"/>
                    </w:rPr>
                    <m:t>X</m:t>
                  </m:r>
                </m:e>
                <m:sub>
                  <m:r>
                    <w:rPr>
                      <w:rFonts w:ascii="Cambria Math" w:hAnsi="Cambria Math"/>
                    </w:rPr>
                    <m:t>it</m:t>
                  </m:r>
                </m:sub>
              </m:sSub>
              <m:r>
                <w:rPr>
                  <w:rFonts w:ascii="Cambria Math" w:hAnsi="Cambria Math"/>
                </w:rPr>
                <m:t>+</m:t>
              </m:r>
              <m:sSub>
                <m:sSubPr>
                  <m:ctrlPr>
                    <w:rPr>
                      <w:rFonts w:ascii="Cambria Math" w:hAnsi="Cambria Math"/>
                      <w:i/>
                    </w:rPr>
                  </m:ctrlPr>
                </m:sSubPr>
                <m:e>
                  <m:r>
                    <w:rPr>
                      <w:rFonts w:ascii="Cambria Math" w:hAnsi="Cambria Math"/>
                    </w:rPr>
                    <m:t>ε</m:t>
                  </m:r>
                </m:e>
                <m:sub>
                  <m:r>
                    <w:rPr>
                      <w:rFonts w:ascii="Cambria Math" w:hAnsi="Cambria Math"/>
                    </w:rPr>
                    <m:t>it</m:t>
                  </m:r>
                </m:sub>
              </m:sSub>
            </m:e>
          </m:nary>
        </m:oMath>
      </m:oMathPara>
    </w:p>
    <w:p w14:paraId="183113C4" w14:textId="4B5C1C4E" w:rsidR="00335ADD" w:rsidRDefault="000C7329" w:rsidP="00335ADD">
      <w:pPr>
        <w:pStyle w:val="BodyText"/>
      </w:pPr>
      <w:r>
        <w:t>w</w:t>
      </w:r>
      <w:r w:rsidR="00335ADD">
        <w:t xml:space="preserve">here </w:t>
      </w:r>
      <m:oMath>
        <m:sSub>
          <m:sSubPr>
            <m:ctrlPr>
              <w:rPr>
                <w:rFonts w:ascii="Cambria Math" w:hAnsi="Cambria Math"/>
                <w:i/>
              </w:rPr>
            </m:ctrlPr>
          </m:sSubPr>
          <m:e>
            <m:r>
              <w:rPr>
                <w:rFonts w:ascii="Cambria Math" w:hAnsi="Cambria Math"/>
              </w:rPr>
              <m:t>Y</m:t>
            </m:r>
          </m:e>
          <m:sub>
            <m:r>
              <w:rPr>
                <w:rFonts w:ascii="Cambria Math" w:hAnsi="Cambria Math"/>
              </w:rPr>
              <m:t>it</m:t>
            </m:r>
          </m:sub>
        </m:sSub>
      </m:oMath>
      <w:r w:rsidR="00335ADD">
        <w:t xml:space="preserve"> is the outcome of interest (e.g. </w:t>
      </w:r>
      <w:r w:rsidR="009944E0">
        <w:t>income</w:t>
      </w:r>
      <w:r w:rsidR="00335ADD">
        <w:t xml:space="preserve">), </w:t>
      </w:r>
      <m:oMath>
        <m:sSub>
          <m:sSubPr>
            <m:ctrlPr>
              <w:rPr>
                <w:rFonts w:ascii="Cambria Math" w:hAnsi="Cambria Math"/>
                <w:i/>
              </w:rPr>
            </m:ctrlPr>
          </m:sSubPr>
          <m:e>
            <m:r>
              <w:rPr>
                <w:rFonts w:ascii="Cambria Math" w:hAnsi="Cambria Math"/>
              </w:rPr>
              <m:t>D</m:t>
            </m:r>
          </m:e>
          <m:sub>
            <m:r>
              <w:rPr>
                <w:rFonts w:ascii="Cambria Math" w:hAnsi="Cambria Math"/>
              </w:rPr>
              <m:t>i,t-j</m:t>
            </m:r>
          </m:sub>
        </m:sSub>
      </m:oMath>
      <w:r w:rsidR="00335ADD">
        <w:t xml:space="preserve"> is a vector of lead and lag dummy variables at event time </w:t>
      </w:r>
      <m:oMath>
        <m:r>
          <w:rPr>
            <w:rFonts w:ascii="Cambria Math" w:hAnsi="Cambria Math"/>
          </w:rPr>
          <m:t>j</m:t>
        </m:r>
      </m:oMath>
      <w:r w:rsidR="00335ADD">
        <w:t xml:space="preserve"> (excluding the lead variable right before the event: </w:t>
      </w:r>
      <m:oMath>
        <m:r>
          <w:rPr>
            <w:rFonts w:ascii="Cambria Math" w:hAnsi="Cambria Math"/>
          </w:rPr>
          <m:t>j=-1</m:t>
        </m:r>
      </m:oMath>
      <w:r w:rsidR="00335ADD">
        <w:t xml:space="preserve">), </w:t>
      </w:r>
      <m:oMath>
        <m:sSub>
          <m:sSubPr>
            <m:ctrlPr>
              <w:rPr>
                <w:rFonts w:ascii="Cambria Math" w:hAnsi="Cambria Math"/>
                <w:i/>
              </w:rPr>
            </m:ctrlPr>
          </m:sSubPr>
          <m:e>
            <m:r>
              <w:rPr>
                <w:rFonts w:ascii="Cambria Math" w:hAnsi="Cambria Math"/>
              </w:rPr>
              <m:t>α</m:t>
            </m:r>
          </m:e>
          <m:sub>
            <m:r>
              <w:rPr>
                <w:rFonts w:ascii="Cambria Math" w:hAnsi="Cambria Math"/>
              </w:rPr>
              <m:t>i</m:t>
            </m:r>
          </m:sub>
        </m:sSub>
      </m:oMath>
      <w:r w:rsidR="00335ADD">
        <w:t xml:space="preserve"> and </w:t>
      </w:r>
      <m:oMath>
        <m:sSub>
          <m:sSubPr>
            <m:ctrlPr>
              <w:rPr>
                <w:rFonts w:ascii="Cambria Math" w:hAnsi="Cambria Math"/>
                <w:i/>
              </w:rPr>
            </m:ctrlPr>
          </m:sSubPr>
          <m:e>
            <m:r>
              <w:rPr>
                <w:rFonts w:ascii="Cambria Math" w:hAnsi="Cambria Math"/>
              </w:rPr>
              <m:t>δ</m:t>
            </m:r>
          </m:e>
          <m:sub>
            <m:r>
              <w:rPr>
                <w:rFonts w:ascii="Cambria Math" w:hAnsi="Cambria Math"/>
              </w:rPr>
              <m:t>t</m:t>
            </m:r>
          </m:sub>
        </m:sSub>
      </m:oMath>
      <w:r w:rsidR="00335ADD">
        <w:t xml:space="preserve"> are individual and time fixed effects, respectively, and </w:t>
      </w:r>
      <m:oMath>
        <m:sSub>
          <m:sSubPr>
            <m:ctrlPr>
              <w:rPr>
                <w:rFonts w:ascii="Cambria Math" w:hAnsi="Cambria Math"/>
                <w:i/>
              </w:rPr>
            </m:ctrlPr>
          </m:sSubPr>
          <m:e>
            <m:r>
              <w:rPr>
                <w:rFonts w:ascii="Cambria Math" w:hAnsi="Cambria Math"/>
              </w:rPr>
              <m:t>X</m:t>
            </m:r>
          </m:e>
          <m:sub>
            <m:r>
              <w:rPr>
                <w:rFonts w:ascii="Cambria Math" w:hAnsi="Cambria Math"/>
              </w:rPr>
              <m:t>it</m:t>
            </m:r>
          </m:sub>
        </m:sSub>
      </m:oMath>
      <w:r w:rsidR="00335ADD">
        <w:t xml:space="preserve"> is an optional vector of control variables. </w:t>
      </w:r>
    </w:p>
    <w:p w14:paraId="6C793581" w14:textId="46A03C89" w:rsidR="00435FD6" w:rsidRDefault="00435FD6" w:rsidP="00435FD6">
      <w:pPr>
        <w:pStyle w:val="BodyText"/>
      </w:pPr>
      <w:r>
        <w:t xml:space="preserve">Our headline results use </w:t>
      </w:r>
      <w:r w:rsidR="00AE64F7">
        <w:t>two</w:t>
      </w:r>
      <w:r>
        <w:t xml:space="preserve"> leads and </w:t>
      </w:r>
      <w:r w:rsidR="00393D6E">
        <w:t>five</w:t>
      </w:r>
      <w:r>
        <w:t xml:space="preserve"> lags, and so capture people that experienced the event between 2004 and 2017 (inclusive).</w:t>
      </w:r>
      <w:r w:rsidR="00E26461">
        <w:t xml:space="preserve"> </w:t>
      </w:r>
    </w:p>
    <w:p w14:paraId="69E791BE" w14:textId="29DD46CE" w:rsidR="009944E0" w:rsidRDefault="009944E0" w:rsidP="00335ADD">
      <w:pPr>
        <w:pStyle w:val="BodyText"/>
      </w:pPr>
      <w:r>
        <w:t xml:space="preserve">We run the above </w:t>
      </w:r>
      <w:r w:rsidR="00BA50E6">
        <w:t>regression</w:t>
      </w:r>
      <w:r>
        <w:t xml:space="preserve"> on income levels and then convert the estimates to </w:t>
      </w:r>
      <w:r w:rsidR="00EB6F0D">
        <w:t xml:space="preserve">percentages using average pre-shock income. </w:t>
      </w:r>
      <w:r w:rsidR="00636F6A">
        <w:t xml:space="preserve">We use levels and not logs </w:t>
      </w:r>
      <w:r w:rsidR="00A14A7A">
        <w:t>so that we do</w:t>
      </w:r>
      <w:r w:rsidR="005A161E">
        <w:t xml:space="preserve"> no</w:t>
      </w:r>
      <w:r w:rsidR="00A14A7A">
        <w:t xml:space="preserve">t drop </w:t>
      </w:r>
      <w:r w:rsidR="005A161E">
        <w:t xml:space="preserve">individuals with zero income </w:t>
      </w:r>
      <w:r w:rsidR="00A14A7A">
        <w:t xml:space="preserve">from the sample. </w:t>
      </w:r>
      <w:r w:rsidR="006D40C4">
        <w:t>One concern with running this model on levels is that the results could be overly impacted by outliers. However, removing</w:t>
      </w:r>
      <w:r w:rsidR="005F2D6B">
        <w:t xml:space="preserve"> high income earners from the sample </w:t>
      </w:r>
      <w:r w:rsidR="005D1595">
        <w:t xml:space="preserve">did not meaningfully change the results. </w:t>
      </w:r>
    </w:p>
    <w:p w14:paraId="3707410A" w14:textId="07F66CCF" w:rsidR="006F3C78" w:rsidRDefault="006F3C78" w:rsidP="006F3C78">
      <w:pPr>
        <w:pStyle w:val="BodyText"/>
      </w:pPr>
      <w:r>
        <w:t>Event study models can include people who do</w:t>
      </w:r>
      <w:r w:rsidR="007D4F7E">
        <w:t xml:space="preserve"> no</w:t>
      </w:r>
      <w:r>
        <w:t xml:space="preserve">t experience the shock as a counterfactual group (see </w:t>
      </w:r>
      <w:r w:rsidRPr="00CD2F0B">
        <w:rPr>
          <w:rFonts w:ascii="Arial" w:hAnsi="Arial" w:cs="Arial"/>
        </w:rPr>
        <w:t>Lancaster 2021)</w:t>
      </w:r>
      <w:r>
        <w:t xml:space="preserve"> or can be filtered to only those who experience the event to focus on variation within an individual or group over time (see </w:t>
      </w:r>
      <w:r w:rsidRPr="00CD2F0B">
        <w:rPr>
          <w:rFonts w:ascii="Arial" w:hAnsi="Arial" w:cs="Arial"/>
        </w:rPr>
        <w:t>Bahar et al. 2023)</w:t>
      </w:r>
      <w:r>
        <w:t xml:space="preserve">. We focus on the former but explore both to see if different sources of variation produce similar results (as suggested by </w:t>
      </w:r>
      <w:r w:rsidRPr="00CD2F0B">
        <w:rPr>
          <w:rFonts w:ascii="Arial" w:hAnsi="Arial" w:cs="Arial"/>
        </w:rPr>
        <w:t>Miller 2023)</w:t>
      </w:r>
      <w:r>
        <w:t xml:space="preserve">. </w:t>
      </w:r>
    </w:p>
    <w:p w14:paraId="42F28380" w14:textId="09E7CB38" w:rsidR="006F3C78" w:rsidRDefault="006F3C78" w:rsidP="00335ADD">
      <w:pPr>
        <w:pStyle w:val="BodyText"/>
      </w:pPr>
      <w:r>
        <w:t xml:space="preserve">There are many assumptions that underpin event study models (see </w:t>
      </w:r>
      <w:r w:rsidRPr="00CD2F0B">
        <w:rPr>
          <w:rFonts w:ascii="Arial" w:hAnsi="Arial" w:cs="Arial"/>
        </w:rPr>
        <w:t>Miller 2023</w:t>
      </w:r>
      <w:r>
        <w:t xml:space="preserve"> for further detail). For example, it is assumed that there are no other shocks that correlate with the event of interest that could also impact the outcome variable. Furthermore, if an event is expected</w:t>
      </w:r>
      <w:r w:rsidR="004D14AA">
        <w:t>,</w:t>
      </w:r>
      <w:r>
        <w:t xml:space="preserve"> the results could be impacted by anticipated changes before the shock. Ideally, there should be no clear trend or effects on the outcome of interest prior to the shock. </w:t>
      </w:r>
    </w:p>
    <w:p w14:paraId="6B453F43" w14:textId="4D02DF31" w:rsidR="005A2265" w:rsidRPr="00670FEA" w:rsidRDefault="00670FEA" w:rsidP="00670FEA">
      <w:pPr>
        <w:pStyle w:val="NormalWeb"/>
        <w:spacing w:before="120" w:beforeAutospacing="0" w:after="120" w:afterAutospacing="0" w:line="280" w:lineRule="atLeast"/>
        <w:rPr>
          <w:rFonts w:ascii="Arial" w:hAnsi="Arial" w:cs="Arial"/>
          <w:sz w:val="20"/>
          <w:szCs w:val="20"/>
        </w:rPr>
      </w:pPr>
      <w:r>
        <w:rPr>
          <w:rFonts w:ascii="Arial" w:hAnsi="Arial" w:cs="Arial"/>
          <w:sz w:val="20"/>
          <w:szCs w:val="20"/>
        </w:rPr>
        <w:t>In addition,</w:t>
      </w:r>
      <w:r w:rsidR="00A562C6">
        <w:rPr>
          <w:rFonts w:ascii="Arial" w:hAnsi="Arial" w:cs="Arial"/>
          <w:sz w:val="20"/>
          <w:szCs w:val="20"/>
        </w:rPr>
        <w:t xml:space="preserve"> event study models can be used to analyse </w:t>
      </w:r>
      <w:r w:rsidR="004D14AA">
        <w:rPr>
          <w:rFonts w:ascii="Arial" w:hAnsi="Arial" w:cs="Arial"/>
          <w:sz w:val="20"/>
          <w:szCs w:val="20"/>
        </w:rPr>
        <w:t xml:space="preserve">the </w:t>
      </w:r>
      <w:r w:rsidR="00A562C6">
        <w:rPr>
          <w:rFonts w:ascii="Arial" w:hAnsi="Arial" w:cs="Arial"/>
          <w:sz w:val="20"/>
          <w:szCs w:val="20"/>
        </w:rPr>
        <w:t>spillover effects</w:t>
      </w:r>
      <w:r w:rsidR="00AF6F5C">
        <w:rPr>
          <w:rFonts w:ascii="Arial" w:hAnsi="Arial" w:cs="Arial"/>
          <w:sz w:val="20"/>
          <w:szCs w:val="20"/>
        </w:rPr>
        <w:t xml:space="preserve"> of shocks</w:t>
      </w:r>
      <w:r w:rsidR="00737401">
        <w:rPr>
          <w:rFonts w:ascii="Arial" w:hAnsi="Arial" w:cs="Arial"/>
          <w:sz w:val="20"/>
          <w:szCs w:val="20"/>
        </w:rPr>
        <w:t xml:space="preserve"> (for example, </w:t>
      </w:r>
      <w:r w:rsidR="00A449A0">
        <w:rPr>
          <w:rFonts w:ascii="Arial" w:hAnsi="Arial" w:cs="Arial"/>
          <w:sz w:val="20"/>
          <w:szCs w:val="20"/>
        </w:rPr>
        <w:t xml:space="preserve">by exploring whether an event </w:t>
      </w:r>
      <w:r w:rsidR="0054766C">
        <w:rPr>
          <w:rFonts w:ascii="Arial" w:hAnsi="Arial" w:cs="Arial"/>
          <w:sz w:val="20"/>
          <w:szCs w:val="20"/>
        </w:rPr>
        <w:t xml:space="preserve">experienced by one member of the household impacts other people in the same household). </w:t>
      </w:r>
      <w:r>
        <w:rPr>
          <w:rFonts w:ascii="Arial" w:hAnsi="Arial" w:cs="Arial"/>
          <w:sz w:val="20"/>
          <w:szCs w:val="20"/>
        </w:rPr>
        <w:t xml:space="preserve">Some individuals or communities might provide additional support to close friends or family members who experience a </w:t>
      </w:r>
      <w:r w:rsidR="004947D2">
        <w:rPr>
          <w:rFonts w:ascii="Arial" w:hAnsi="Arial" w:cs="Arial"/>
          <w:sz w:val="20"/>
          <w:szCs w:val="20"/>
        </w:rPr>
        <w:t xml:space="preserve">negative </w:t>
      </w:r>
      <w:r>
        <w:rPr>
          <w:rFonts w:ascii="Arial" w:hAnsi="Arial" w:cs="Arial"/>
          <w:sz w:val="20"/>
          <w:szCs w:val="20"/>
        </w:rPr>
        <w:t xml:space="preserve">life event, such as losing their job or suffering serious personal injury or illness. </w:t>
      </w:r>
      <w:r w:rsidR="003D52D5">
        <w:rPr>
          <w:rFonts w:ascii="Arial" w:hAnsi="Arial" w:cs="Arial"/>
          <w:sz w:val="20"/>
          <w:szCs w:val="20"/>
        </w:rPr>
        <w:t>Identifying spillover effects was beyond the scope of this report</w:t>
      </w:r>
      <w:r>
        <w:rPr>
          <w:rFonts w:ascii="Arial" w:hAnsi="Arial" w:cs="Arial"/>
          <w:sz w:val="20"/>
          <w:szCs w:val="20"/>
        </w:rPr>
        <w:t xml:space="preserve">. </w:t>
      </w:r>
    </w:p>
    <w:p w14:paraId="5FA02B97" w14:textId="572BB23B" w:rsidR="00FA6972" w:rsidRDefault="00FA6972" w:rsidP="00095F7A">
      <w:pPr>
        <w:pStyle w:val="Heading3-noTOC"/>
      </w:pPr>
      <w:r>
        <w:t xml:space="preserve">Robustness checks </w:t>
      </w:r>
    </w:p>
    <w:p w14:paraId="75D6E382" w14:textId="6A2571D7" w:rsidR="00FE4BA2" w:rsidRDefault="00FA6972" w:rsidP="00FA6972">
      <w:pPr>
        <w:pStyle w:val="BodyText"/>
      </w:pPr>
      <w:r>
        <w:t>For the life events</w:t>
      </w:r>
      <w:r w:rsidR="001913FF">
        <w:t xml:space="preserve"> analysis we conducted the following robustness checks </w:t>
      </w:r>
      <w:r w:rsidR="00FE4BA2">
        <w:t>that did not have meaningful impact</w:t>
      </w:r>
      <w:r w:rsidR="00E202F4">
        <w:t>s</w:t>
      </w:r>
      <w:r w:rsidR="00FE4BA2">
        <w:t xml:space="preserve"> on the results: </w:t>
      </w:r>
    </w:p>
    <w:p w14:paraId="472DD66A" w14:textId="20BDC721" w:rsidR="00FA6972" w:rsidRDefault="00A13ED8" w:rsidP="00767F01">
      <w:pPr>
        <w:pStyle w:val="ListBullet"/>
      </w:pPr>
      <w:r>
        <w:t>r</w:t>
      </w:r>
      <w:r w:rsidR="004B3443">
        <w:t>emoving COVID</w:t>
      </w:r>
      <w:r>
        <w:noBreakHyphen/>
        <w:t>19</w:t>
      </w:r>
      <w:r w:rsidR="004B3443">
        <w:t xml:space="preserve"> years from the analysis and focusing on waves from 2002 to 20</w:t>
      </w:r>
      <w:r w:rsidR="00993A50">
        <w:t>19</w:t>
      </w:r>
    </w:p>
    <w:p w14:paraId="3AC5367C" w14:textId="478C3C43" w:rsidR="00BB3A02" w:rsidRDefault="00A13ED8" w:rsidP="00E87BE9">
      <w:pPr>
        <w:pStyle w:val="ListBullet"/>
      </w:pPr>
      <w:r>
        <w:t>c</w:t>
      </w:r>
      <w:r w:rsidR="00981067">
        <w:t>hanging the number of leads and lags</w:t>
      </w:r>
      <w:r w:rsidR="00DD31BB">
        <w:t xml:space="preserve"> in the event study model</w:t>
      </w:r>
    </w:p>
    <w:p w14:paraId="15F97AE4" w14:textId="2D197734" w:rsidR="00E87BE9" w:rsidRDefault="00A13ED8" w:rsidP="00E87BE9">
      <w:pPr>
        <w:pStyle w:val="ListBullet"/>
      </w:pPr>
      <w:r>
        <w:lastRenderedPageBreak/>
        <w:t>r</w:t>
      </w:r>
      <w:r w:rsidR="00E87BE9">
        <w:t xml:space="preserve">emoving </w:t>
      </w:r>
      <w:r w:rsidR="005D1595">
        <w:t xml:space="preserve">the top 1% and top 5% of the income distribution </w:t>
      </w:r>
    </w:p>
    <w:p w14:paraId="75B2DB61" w14:textId="331644C4" w:rsidR="00C4440A" w:rsidRDefault="00A13ED8" w:rsidP="00E87BE9">
      <w:pPr>
        <w:pStyle w:val="ListBullet"/>
      </w:pPr>
      <w:r>
        <w:t>f</w:t>
      </w:r>
      <w:r w:rsidR="00B93732">
        <w:t xml:space="preserve">iltering different </w:t>
      </w:r>
      <w:r w:rsidR="00870F52">
        <w:t xml:space="preserve">age </w:t>
      </w:r>
      <w:r w:rsidR="00B93732">
        <w:t xml:space="preserve">ranges </w:t>
      </w:r>
      <w:r w:rsidR="00870F52">
        <w:t xml:space="preserve">(for example, restricting </w:t>
      </w:r>
      <w:r w:rsidR="00C17147">
        <w:t xml:space="preserve">the </w:t>
      </w:r>
      <w:r w:rsidR="00870F52">
        <w:t>sample to people 30</w:t>
      </w:r>
      <w:r w:rsidR="00C17147">
        <w:t>–</w:t>
      </w:r>
      <w:r w:rsidR="00870F52">
        <w:t>60 years old)</w:t>
      </w:r>
      <w:r w:rsidR="00071E52">
        <w:t xml:space="preserve"> </w:t>
      </w:r>
    </w:p>
    <w:p w14:paraId="3C8E75C2" w14:textId="0C7F94B0" w:rsidR="00071E52" w:rsidRDefault="00A13ED8" w:rsidP="00E87BE9">
      <w:pPr>
        <w:pStyle w:val="ListBullet"/>
      </w:pPr>
      <w:r>
        <w:t>r</w:t>
      </w:r>
      <w:r w:rsidR="008347E2">
        <w:t>estrict</w:t>
      </w:r>
      <w:r w:rsidR="004B59B7">
        <w:t>ing</w:t>
      </w:r>
      <w:r w:rsidR="008347E2">
        <w:t xml:space="preserve"> the </w:t>
      </w:r>
      <w:r w:rsidR="008D23C0">
        <w:t xml:space="preserve">‘counterfactual’ group to only couples for the separation results </w:t>
      </w:r>
    </w:p>
    <w:p w14:paraId="1E62B5BC" w14:textId="10083030" w:rsidR="00CE586E" w:rsidRDefault="00C17147" w:rsidP="00E87BE9">
      <w:pPr>
        <w:pStyle w:val="ListBullet"/>
      </w:pPr>
      <w:r>
        <w:t>f</w:t>
      </w:r>
      <w:r w:rsidR="00095F7A">
        <w:t>iltering to only those that experienced the shock to exploit only within-person variation</w:t>
      </w:r>
      <w:r w:rsidR="00CA6AF5" w:rsidRPr="00445809">
        <w:rPr>
          <w:rStyle w:val="FootnoteReference"/>
        </w:rPr>
        <w:footnoteReference w:id="5"/>
      </w:r>
      <w:r w:rsidR="00095F7A">
        <w:t xml:space="preserve"> </w:t>
      </w:r>
    </w:p>
    <w:p w14:paraId="0F613648" w14:textId="220BF0C9" w:rsidR="009F1B25" w:rsidRDefault="00003F68" w:rsidP="00003F68">
      <w:pPr>
        <w:pStyle w:val="Heading3"/>
      </w:pPr>
      <w:r>
        <w:t xml:space="preserve">Additional analysis </w:t>
      </w:r>
    </w:p>
    <w:p w14:paraId="28BC7D2E" w14:textId="754E9F4F" w:rsidR="00003F68" w:rsidRDefault="005558E8" w:rsidP="008072C6">
      <w:pPr>
        <w:pStyle w:val="Heading4"/>
      </w:pPr>
      <w:r>
        <w:t>Impact of o</w:t>
      </w:r>
      <w:r w:rsidR="008072C6">
        <w:t>ther health shocks</w:t>
      </w:r>
      <w:r>
        <w:t xml:space="preserve"> on income</w:t>
      </w:r>
    </w:p>
    <w:p w14:paraId="336E4174" w14:textId="77777777" w:rsidR="002004C2" w:rsidRPr="0032785E" w:rsidRDefault="00EF38AB" w:rsidP="008072C6">
      <w:pPr>
        <w:pStyle w:val="BodyText"/>
        <w:rPr>
          <w:spacing w:val="-2"/>
        </w:rPr>
      </w:pPr>
      <w:r w:rsidRPr="0032785E">
        <w:rPr>
          <w:spacing w:val="-2"/>
        </w:rPr>
        <w:t xml:space="preserve">The main findings </w:t>
      </w:r>
      <w:r w:rsidR="008E3260" w:rsidRPr="0032785E">
        <w:rPr>
          <w:spacing w:val="-2"/>
        </w:rPr>
        <w:t>i</w:t>
      </w:r>
      <w:r w:rsidRPr="0032785E">
        <w:rPr>
          <w:spacing w:val="-2"/>
        </w:rPr>
        <w:t xml:space="preserve">n </w:t>
      </w:r>
      <w:r w:rsidR="00723772" w:rsidRPr="0032785E">
        <w:rPr>
          <w:spacing w:val="-2"/>
        </w:rPr>
        <w:t xml:space="preserve">section 2.3 </w:t>
      </w:r>
      <w:r w:rsidRPr="0032785E">
        <w:rPr>
          <w:spacing w:val="-2"/>
        </w:rPr>
        <w:t xml:space="preserve">focus on two health shocks: </w:t>
      </w:r>
      <w:r w:rsidR="00DD313C" w:rsidRPr="0032785E">
        <w:rPr>
          <w:spacing w:val="-2"/>
        </w:rPr>
        <w:t xml:space="preserve">suffering severe personal injury or </w:t>
      </w:r>
      <w:r w:rsidR="00CC0A36" w:rsidRPr="0032785E">
        <w:rPr>
          <w:spacing w:val="-2"/>
        </w:rPr>
        <w:t xml:space="preserve">illness and </w:t>
      </w:r>
      <w:r w:rsidR="00B97B66" w:rsidRPr="0032785E">
        <w:rPr>
          <w:spacing w:val="-2"/>
        </w:rPr>
        <w:t xml:space="preserve">experiencing a long-term health condition. </w:t>
      </w:r>
      <w:r w:rsidR="005E5BE5" w:rsidRPr="0032785E">
        <w:rPr>
          <w:spacing w:val="-2"/>
        </w:rPr>
        <w:t>W</w:t>
      </w:r>
      <w:r w:rsidR="00B97B66" w:rsidRPr="0032785E">
        <w:rPr>
          <w:spacing w:val="-2"/>
        </w:rPr>
        <w:t xml:space="preserve">e also tested </w:t>
      </w:r>
      <w:r w:rsidR="00491D84" w:rsidRPr="0032785E">
        <w:rPr>
          <w:spacing w:val="-2"/>
        </w:rPr>
        <w:t xml:space="preserve">the effects of </w:t>
      </w:r>
      <w:r w:rsidR="00B97B66" w:rsidRPr="0032785E">
        <w:rPr>
          <w:spacing w:val="-2"/>
        </w:rPr>
        <w:t xml:space="preserve">other </w:t>
      </w:r>
      <w:r w:rsidR="007B77E2" w:rsidRPr="0032785E">
        <w:rPr>
          <w:spacing w:val="-2"/>
        </w:rPr>
        <w:t>health shocks</w:t>
      </w:r>
      <w:r w:rsidR="00491D84" w:rsidRPr="0032785E">
        <w:rPr>
          <w:spacing w:val="-2"/>
        </w:rPr>
        <w:t>,</w:t>
      </w:r>
      <w:r w:rsidR="007B77E2" w:rsidRPr="0032785E">
        <w:rPr>
          <w:spacing w:val="-2"/>
        </w:rPr>
        <w:t xml:space="preserve"> such as a </w:t>
      </w:r>
      <w:r w:rsidR="006E2605" w:rsidRPr="0032785E">
        <w:rPr>
          <w:spacing w:val="-2"/>
        </w:rPr>
        <w:t>sharp increase in bodily pain or decrease in self-reported measures of mental health</w:t>
      </w:r>
      <w:r w:rsidR="00A254C0" w:rsidRPr="0032785E">
        <w:rPr>
          <w:spacing w:val="-2"/>
        </w:rPr>
        <w:t xml:space="preserve"> </w:t>
      </w:r>
      <w:r w:rsidR="00B7507E" w:rsidRPr="0032785E">
        <w:rPr>
          <w:spacing w:val="-2"/>
        </w:rPr>
        <w:t xml:space="preserve">(figure </w:t>
      </w:r>
      <w:r w:rsidR="00BE7422" w:rsidRPr="0032785E">
        <w:rPr>
          <w:spacing w:val="-2"/>
        </w:rPr>
        <w:t>B.2</w:t>
      </w:r>
      <w:r w:rsidR="00B7507E" w:rsidRPr="0032785E">
        <w:rPr>
          <w:spacing w:val="-2"/>
        </w:rPr>
        <w:t>).</w:t>
      </w:r>
      <w:r w:rsidR="00EF5DFE" w:rsidRPr="0032785E">
        <w:rPr>
          <w:spacing w:val="-2"/>
        </w:rPr>
        <w:t xml:space="preserve"> </w:t>
      </w:r>
      <w:r w:rsidR="00BB22A5" w:rsidRPr="0032785E">
        <w:rPr>
          <w:spacing w:val="-2"/>
        </w:rPr>
        <w:t xml:space="preserve">The </w:t>
      </w:r>
      <w:r w:rsidR="00250C46" w:rsidRPr="0032785E">
        <w:rPr>
          <w:spacing w:val="-2"/>
        </w:rPr>
        <w:t xml:space="preserve">results for the </w:t>
      </w:r>
      <w:r w:rsidR="00BB22A5" w:rsidRPr="0032785E">
        <w:rPr>
          <w:spacing w:val="-2"/>
        </w:rPr>
        <w:t xml:space="preserve">bodily </w:t>
      </w:r>
      <w:r w:rsidR="00250C46" w:rsidRPr="0032785E">
        <w:rPr>
          <w:spacing w:val="-2"/>
        </w:rPr>
        <w:t xml:space="preserve">pain shock are broadly similar to shocks reported </w:t>
      </w:r>
      <w:r w:rsidR="00AA242C" w:rsidRPr="0032785E">
        <w:rPr>
          <w:spacing w:val="-2"/>
        </w:rPr>
        <w:t>in section 2.3</w:t>
      </w:r>
      <w:r w:rsidR="00D8483C" w:rsidRPr="0032785E">
        <w:rPr>
          <w:spacing w:val="-2"/>
        </w:rPr>
        <w:t>,</w:t>
      </w:r>
      <w:r w:rsidR="00940AA0" w:rsidRPr="0032785E">
        <w:rPr>
          <w:spacing w:val="-2"/>
        </w:rPr>
        <w:t xml:space="preserve"> showing </w:t>
      </w:r>
      <w:r w:rsidR="00D8483C" w:rsidRPr="0032785E">
        <w:rPr>
          <w:spacing w:val="-2"/>
        </w:rPr>
        <w:t xml:space="preserve">negative impacts that </w:t>
      </w:r>
      <w:r w:rsidR="00036940" w:rsidRPr="0032785E">
        <w:rPr>
          <w:spacing w:val="-2"/>
        </w:rPr>
        <w:t>worsen</w:t>
      </w:r>
      <w:r w:rsidR="00D8483C" w:rsidRPr="0032785E">
        <w:rPr>
          <w:spacing w:val="-2"/>
        </w:rPr>
        <w:t xml:space="preserve"> over time. </w:t>
      </w:r>
      <w:r w:rsidR="00460E28" w:rsidRPr="0032785E">
        <w:rPr>
          <w:spacing w:val="-2"/>
        </w:rPr>
        <w:t xml:space="preserve">For mental health, there is </w:t>
      </w:r>
      <w:r w:rsidR="0097541F" w:rsidRPr="0032785E">
        <w:rPr>
          <w:spacing w:val="-2"/>
        </w:rPr>
        <w:t>an initial negative impact</w:t>
      </w:r>
      <w:r w:rsidR="001D4CD2" w:rsidRPr="0032785E">
        <w:rPr>
          <w:spacing w:val="-2"/>
        </w:rPr>
        <w:t>, but</w:t>
      </w:r>
      <w:r w:rsidR="0097541F" w:rsidRPr="0032785E">
        <w:rPr>
          <w:spacing w:val="-2"/>
        </w:rPr>
        <w:t xml:space="preserve"> </w:t>
      </w:r>
      <w:r w:rsidR="00460E28" w:rsidRPr="0032785E">
        <w:rPr>
          <w:spacing w:val="-2"/>
        </w:rPr>
        <w:t xml:space="preserve">income </w:t>
      </w:r>
      <w:r w:rsidR="0097541F" w:rsidRPr="0032785E">
        <w:rPr>
          <w:spacing w:val="-2"/>
        </w:rPr>
        <w:t xml:space="preserve">does recover within five years. However, </w:t>
      </w:r>
      <w:r w:rsidR="00733CB2" w:rsidRPr="0032785E">
        <w:rPr>
          <w:spacing w:val="-2"/>
        </w:rPr>
        <w:t xml:space="preserve">causality in the relationship between mental health and </w:t>
      </w:r>
      <w:r w:rsidR="00BF3534" w:rsidRPr="0032785E">
        <w:rPr>
          <w:spacing w:val="-2"/>
        </w:rPr>
        <w:t>income can go</w:t>
      </w:r>
      <w:r w:rsidR="00733CB2" w:rsidRPr="0032785E">
        <w:rPr>
          <w:spacing w:val="-2"/>
        </w:rPr>
        <w:t xml:space="preserve"> both ways: </w:t>
      </w:r>
      <w:r w:rsidR="007E7878" w:rsidRPr="0032785E">
        <w:rPr>
          <w:spacing w:val="-2"/>
        </w:rPr>
        <w:t xml:space="preserve">experiencing a mental health issue can lead to a reduction in income, or </w:t>
      </w:r>
      <w:r w:rsidR="006B038A" w:rsidRPr="0032785E">
        <w:rPr>
          <w:spacing w:val="-2"/>
        </w:rPr>
        <w:t>a</w:t>
      </w:r>
      <w:r w:rsidR="00BF3534" w:rsidRPr="0032785E">
        <w:rPr>
          <w:spacing w:val="-2"/>
        </w:rPr>
        <w:t xml:space="preserve"> negative</w:t>
      </w:r>
      <w:r w:rsidR="006B038A" w:rsidRPr="0032785E">
        <w:rPr>
          <w:spacing w:val="-2"/>
        </w:rPr>
        <w:t xml:space="preserve"> income shock (such as losing your job) may </w:t>
      </w:r>
      <w:r w:rsidR="007E7878" w:rsidRPr="0032785E">
        <w:rPr>
          <w:spacing w:val="-2"/>
        </w:rPr>
        <w:t xml:space="preserve">adversely </w:t>
      </w:r>
      <w:r w:rsidR="002B2704" w:rsidRPr="0032785E">
        <w:rPr>
          <w:spacing w:val="-2"/>
        </w:rPr>
        <w:t>impact</w:t>
      </w:r>
      <w:r w:rsidR="006B038A" w:rsidRPr="0032785E">
        <w:rPr>
          <w:spacing w:val="-2"/>
        </w:rPr>
        <w:t xml:space="preserve"> mental health. </w:t>
      </w:r>
      <w:r w:rsidR="00B757F5" w:rsidRPr="0032785E">
        <w:rPr>
          <w:spacing w:val="-2"/>
        </w:rPr>
        <w:t xml:space="preserve">We cannot separate these two effects with this analysis. </w:t>
      </w:r>
    </w:p>
    <w:p w14:paraId="6812749F" w14:textId="44A61B33" w:rsidR="008072C6" w:rsidRPr="0032785E" w:rsidRDefault="0033077D" w:rsidP="008072C6">
      <w:pPr>
        <w:pStyle w:val="BodyText"/>
        <w:rPr>
          <w:spacing w:val="-2"/>
        </w:rPr>
      </w:pPr>
      <w:r w:rsidRPr="0032785E">
        <w:rPr>
          <w:spacing w:val="-2"/>
        </w:rPr>
        <w:t xml:space="preserve">We also explored the </w:t>
      </w:r>
      <w:r w:rsidR="000C5C7F" w:rsidRPr="0032785E">
        <w:rPr>
          <w:spacing w:val="-2"/>
        </w:rPr>
        <w:t>effect of</w:t>
      </w:r>
      <w:r w:rsidRPr="0032785E">
        <w:rPr>
          <w:spacing w:val="-2"/>
        </w:rPr>
        <w:t xml:space="preserve"> </w:t>
      </w:r>
      <w:r w:rsidR="00DB2D24" w:rsidRPr="0032785E">
        <w:rPr>
          <w:spacing w:val="-2"/>
        </w:rPr>
        <w:t xml:space="preserve">large </w:t>
      </w:r>
      <w:r w:rsidR="00A62B66" w:rsidRPr="0032785E">
        <w:rPr>
          <w:spacing w:val="-2"/>
        </w:rPr>
        <w:t xml:space="preserve">negative changes to </w:t>
      </w:r>
      <w:r w:rsidR="00C54827" w:rsidRPr="0032785E">
        <w:rPr>
          <w:spacing w:val="-2"/>
        </w:rPr>
        <w:t xml:space="preserve">other </w:t>
      </w:r>
      <w:r w:rsidR="00A62B66" w:rsidRPr="0032785E">
        <w:rPr>
          <w:spacing w:val="-2"/>
        </w:rPr>
        <w:t>self-reported</w:t>
      </w:r>
      <w:r w:rsidR="00C54827" w:rsidRPr="0032785E">
        <w:rPr>
          <w:spacing w:val="-2"/>
        </w:rPr>
        <w:t xml:space="preserve"> measures including </w:t>
      </w:r>
      <w:r w:rsidR="007424D1" w:rsidRPr="0032785E">
        <w:rPr>
          <w:spacing w:val="-2"/>
        </w:rPr>
        <w:t xml:space="preserve">general health, vitality and physical functioning. </w:t>
      </w:r>
      <w:r w:rsidR="00C749E9" w:rsidRPr="0032785E">
        <w:rPr>
          <w:spacing w:val="-2"/>
        </w:rPr>
        <w:t>We did not find any statistically significant results</w:t>
      </w:r>
      <w:r w:rsidR="008D71E0" w:rsidRPr="0032785E">
        <w:rPr>
          <w:spacing w:val="-2"/>
        </w:rPr>
        <w:t xml:space="preserve"> </w:t>
      </w:r>
      <w:r w:rsidR="00C749E9" w:rsidRPr="0032785E">
        <w:rPr>
          <w:spacing w:val="-2"/>
        </w:rPr>
        <w:t xml:space="preserve">for these health shocks. </w:t>
      </w:r>
    </w:p>
    <w:p w14:paraId="5788BC82" w14:textId="77777777" w:rsidR="00BF6C85" w:rsidRDefault="00BF6C85">
      <w:pPr>
        <w:spacing w:before="0" w:after="160" w:line="259" w:lineRule="auto"/>
        <w:rPr>
          <w:rFonts w:asciiTheme="majorHAnsi" w:hAnsiTheme="majorHAnsi"/>
          <w:iCs/>
          <w:color w:val="000000" w:themeColor="text1"/>
          <w:szCs w:val="18"/>
        </w:rPr>
      </w:pPr>
      <w:r>
        <w:br w:type="page"/>
      </w:r>
    </w:p>
    <w:p w14:paraId="6A119CA0" w14:textId="7F0DDC32" w:rsidR="00F81753" w:rsidRDefault="00F81753" w:rsidP="0062112C">
      <w:pPr>
        <w:pStyle w:val="FigureTableHeading"/>
      </w:pPr>
      <w:r>
        <w:lastRenderedPageBreak/>
        <w:t>Figure</w:t>
      </w:r>
      <w:r w:rsidR="00BE7422">
        <w:rPr>
          <w:noProof/>
        </w:rPr>
        <w:t> B.2</w:t>
      </w:r>
      <w:r>
        <w:rPr>
          <w:noProof/>
        </w:rPr>
        <w:t xml:space="preserve"> </w:t>
      </w:r>
      <w:r>
        <w:t xml:space="preserve">– </w:t>
      </w:r>
      <w:r w:rsidR="003D65C8">
        <w:t xml:space="preserve">Impact of significant changes in bodily pain and </w:t>
      </w:r>
      <w:r w:rsidR="0062112C">
        <w:t xml:space="preserve">mental health on individual disposable </w:t>
      </w:r>
      <w:proofErr w:type="spellStart"/>
      <w:proofErr w:type="gramStart"/>
      <w:r w:rsidR="0062112C">
        <w:t>income</w:t>
      </w:r>
      <w:r w:rsidRPr="00066CF5">
        <w:rPr>
          <w:vertAlign w:val="superscript"/>
        </w:rPr>
        <w:t>a,b</w:t>
      </w:r>
      <w:proofErr w:type="spellEnd"/>
      <w:proofErr w:type="gramEnd"/>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19"/>
        <w:gridCol w:w="4819"/>
      </w:tblGrid>
      <w:tr w:rsidR="00F81753" w:rsidRPr="005550A0" w14:paraId="5EB0A437" w14:textId="77777777">
        <w:trPr>
          <w:tblHeader/>
        </w:trPr>
        <w:tc>
          <w:tcPr>
            <w:tcW w:w="2500" w:type="pct"/>
            <w:shd w:val="clear" w:color="auto" w:fill="auto"/>
          </w:tcPr>
          <w:p w14:paraId="40B2A581" w14:textId="732D3670" w:rsidR="00F81753" w:rsidRPr="005129B8" w:rsidRDefault="0062112C">
            <w:pPr>
              <w:pStyle w:val="TableBody"/>
              <w:jc w:val="center"/>
              <w:rPr>
                <w:noProof/>
              </w:rPr>
            </w:pPr>
            <w:r>
              <w:rPr>
                <w:noProof/>
              </w:rPr>
              <w:t>Bodily pain</w:t>
            </w:r>
          </w:p>
          <w:p w14:paraId="2084179D" w14:textId="10F3B069" w:rsidR="00F81753" w:rsidRPr="005550A0" w:rsidRDefault="00B634F5">
            <w:pPr>
              <w:pStyle w:val="TableBody"/>
            </w:pPr>
            <w:r>
              <w:rPr>
                <w:noProof/>
              </w:rPr>
              <w:drawing>
                <wp:inline distT="0" distB="0" distL="0" distR="0" wp14:anchorId="6FC367A3" wp14:editId="3CC767C1">
                  <wp:extent cx="2876550" cy="2876550"/>
                  <wp:effectExtent l="0" t="0" r="0" b="0"/>
                  <wp:docPr id="1808992670" name="Graphic 7" descr="Figure B.2 – This figure displays the impact of two different health shocks (increase in bodily pain and a decrease in self-reported measures of mental health) on individual disposable income using an event study model. Panel A shows that an increase in bodily pain negatively impacts income, and that this effect worsens over time. Panel B shows that a mental health shock is associated with an initial negative impact, but income does recover within five years. However, the analysis for Panel B could be impacted by a negative income shock impacting mental health as opposed to a mental health shock impacting in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992670" name="Graphic 7" descr="Figure B.2 – This figure displays the impact of two different health shocks (increase in bodily pain and a decrease in self-reported measures of mental health) on individual disposable income using an event study model. Panel A shows that an increase in bodily pain negatively impacts income, and that this effect worsens over time. Panel B shows that a mental health shock is associated with an initial negative impact, but income does recover within five years. However, the analysis for Panel B could be impacted by a negative income shock impacting mental health as opposed to a mental health shock impacting income."/>
                          <pic:cNvPicPr/>
                        </pic:nvPicPr>
                        <pic:blipFill>
                          <a:blip r:embed="rId21">
                            <a:extLst>
                              <a:ext uri="{96DAC541-7B7A-43D3-8B79-37D633B846F1}">
                                <asvg:svgBlip xmlns:asvg="http://schemas.microsoft.com/office/drawing/2016/SVG/main" r:embed="rId22"/>
                              </a:ext>
                            </a:extLst>
                          </a:blip>
                          <a:stretch>
                            <a:fillRect/>
                          </a:stretch>
                        </pic:blipFill>
                        <pic:spPr>
                          <a:xfrm>
                            <a:off x="0" y="0"/>
                            <a:ext cx="2876550" cy="2876550"/>
                          </a:xfrm>
                          <a:prstGeom prst="rect">
                            <a:avLst/>
                          </a:prstGeom>
                        </pic:spPr>
                      </pic:pic>
                    </a:graphicData>
                  </a:graphic>
                </wp:inline>
              </w:drawing>
            </w:r>
          </w:p>
        </w:tc>
        <w:tc>
          <w:tcPr>
            <w:tcW w:w="2500" w:type="pct"/>
            <w:shd w:val="clear" w:color="auto" w:fill="auto"/>
          </w:tcPr>
          <w:p w14:paraId="068A9C09" w14:textId="6E782DE6" w:rsidR="00F81753" w:rsidRPr="005129B8" w:rsidRDefault="0062112C">
            <w:pPr>
              <w:pStyle w:val="TableBody"/>
              <w:jc w:val="center"/>
              <w:rPr>
                <w:noProof/>
              </w:rPr>
            </w:pPr>
            <w:r>
              <w:rPr>
                <w:noProof/>
              </w:rPr>
              <w:t>Mental health</w:t>
            </w:r>
          </w:p>
          <w:p w14:paraId="0E90A904" w14:textId="7628BA51" w:rsidR="00F81753" w:rsidRPr="005550A0" w:rsidRDefault="00701559">
            <w:pPr>
              <w:pStyle w:val="TableBody"/>
            </w:pPr>
            <w:r>
              <w:rPr>
                <w:noProof/>
              </w:rPr>
              <w:drawing>
                <wp:inline distT="0" distB="0" distL="0" distR="0" wp14:anchorId="1380AD50" wp14:editId="4B939032">
                  <wp:extent cx="2876550" cy="2876550"/>
                  <wp:effectExtent l="0" t="0" r="0" b="0"/>
                  <wp:docPr id="1049179219" name="Graphic 6" descr="See previou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179219" name="Graphic 6" descr="See previous image"/>
                          <pic:cNvPicPr/>
                        </pic:nvPicPr>
                        <pic:blipFill>
                          <a:blip r:embed="rId23">
                            <a:extLst>
                              <a:ext uri="{96DAC541-7B7A-43D3-8B79-37D633B846F1}">
                                <asvg:svgBlip xmlns:asvg="http://schemas.microsoft.com/office/drawing/2016/SVG/main" r:embed="rId24"/>
                              </a:ext>
                            </a:extLst>
                          </a:blip>
                          <a:stretch>
                            <a:fillRect/>
                          </a:stretch>
                        </pic:blipFill>
                        <pic:spPr>
                          <a:xfrm>
                            <a:off x="0" y="0"/>
                            <a:ext cx="2876550" cy="2876550"/>
                          </a:xfrm>
                          <a:prstGeom prst="rect">
                            <a:avLst/>
                          </a:prstGeom>
                        </pic:spPr>
                      </pic:pic>
                    </a:graphicData>
                  </a:graphic>
                </wp:inline>
              </w:drawing>
            </w:r>
          </w:p>
        </w:tc>
      </w:tr>
    </w:tbl>
    <w:p w14:paraId="38A660E2" w14:textId="50DD7AF9" w:rsidR="00102E36" w:rsidRDefault="00F81753" w:rsidP="00F81753">
      <w:pPr>
        <w:pStyle w:val="Note"/>
        <w:keepLines/>
      </w:pPr>
      <w:r w:rsidRPr="00180E66">
        <w:rPr>
          <w:b/>
          <w:bCs/>
        </w:rPr>
        <w:t>a.</w:t>
      </w:r>
      <w:r>
        <w:t xml:space="preserve"> Vertical line represents the year of health shock. Shaded area shows 95% confidence intervals. Event study regression coefficients are estimated on income levels and then converted to percentages using average income before shock. Includes data from 2002 to 2022, capturing people experiencing a health shock between 2004 and 2017. </w:t>
      </w:r>
      <w:r w:rsidRPr="00180E66">
        <w:rPr>
          <w:b/>
          <w:bCs/>
        </w:rPr>
        <w:t>b.</w:t>
      </w:r>
      <w:r>
        <w:rPr>
          <w:b/>
        </w:rPr>
        <w:t xml:space="preserve"> </w:t>
      </w:r>
      <w:r w:rsidR="004E600A">
        <w:t>Both</w:t>
      </w:r>
      <w:r w:rsidR="00486FFF">
        <w:t xml:space="preserve"> health shoc</w:t>
      </w:r>
      <w:r w:rsidR="004E600A">
        <w:t>ks are</w:t>
      </w:r>
      <w:r w:rsidR="004455F0">
        <w:t xml:space="preserve"> measured </w:t>
      </w:r>
      <w:r w:rsidR="002F7AED">
        <w:t>using a</w:t>
      </w:r>
      <w:r w:rsidR="00216574">
        <w:t xml:space="preserve"> transformed index that is constructed according</w:t>
      </w:r>
      <w:r w:rsidR="00316B15">
        <w:t xml:space="preserve"> </w:t>
      </w:r>
      <w:r w:rsidR="004E600A">
        <w:t xml:space="preserve">to </w:t>
      </w:r>
      <w:r w:rsidR="00316B15">
        <w:t>the</w:t>
      </w:r>
      <w:r w:rsidR="00F73331">
        <w:t xml:space="preserve"> SF-</w:t>
      </w:r>
      <w:r w:rsidR="00ED6EBA">
        <w:t>36</w:t>
      </w:r>
      <w:r w:rsidR="00F73331">
        <w:t xml:space="preserve"> Health Survey, an internationally recognised diagnostic tool for assessing functional health status</w:t>
      </w:r>
      <w:r w:rsidR="00316B15">
        <w:t>/</w:t>
      </w:r>
      <w:r w:rsidR="00F73331">
        <w:t>wellbeing</w:t>
      </w:r>
      <w:r w:rsidR="00216574">
        <w:t>, where</w:t>
      </w:r>
      <w:r w:rsidR="00A7173C">
        <w:t xml:space="preserve"> </w:t>
      </w:r>
      <w:r w:rsidR="0092285B">
        <w:t>zero</w:t>
      </w:r>
      <w:r w:rsidR="00216574">
        <w:t xml:space="preserve"> is</w:t>
      </w:r>
      <w:r w:rsidR="00A7173C">
        <w:t xml:space="preserve"> </w:t>
      </w:r>
      <w:r w:rsidR="00541A9B">
        <w:t>the lowest negative score and 100 is the highest positive score</w:t>
      </w:r>
      <w:r w:rsidR="00A7173C">
        <w:t xml:space="preserve"> (see HILDA </w:t>
      </w:r>
      <w:r w:rsidR="00615665">
        <w:t xml:space="preserve">User Manual – Release 22, p. 62). </w:t>
      </w:r>
      <w:r w:rsidR="00316B15">
        <w:t>The</w:t>
      </w:r>
      <w:r w:rsidR="00D36E70">
        <w:t xml:space="preserve"> shock to</w:t>
      </w:r>
      <w:r w:rsidR="00316B15">
        <w:t xml:space="preserve"> bodily pain</w:t>
      </w:r>
      <w:r w:rsidR="00F64647">
        <w:t xml:space="preserve"> and mental</w:t>
      </w:r>
      <w:r w:rsidR="00316B15">
        <w:t xml:space="preserve"> health is defined as someone who</w:t>
      </w:r>
      <w:r w:rsidR="00C21E0B">
        <w:t xml:space="preserve">’s </w:t>
      </w:r>
      <w:r w:rsidR="00D3194A">
        <w:t>relevant</w:t>
      </w:r>
      <w:r w:rsidR="002A64E9">
        <w:t xml:space="preserve"> index has</w:t>
      </w:r>
      <w:r w:rsidR="00305E66">
        <w:t xml:space="preserve"> </w:t>
      </w:r>
      <w:r w:rsidR="00726346">
        <w:t xml:space="preserve">dropped </w:t>
      </w:r>
      <w:r w:rsidR="00305E66">
        <w:t xml:space="preserve">by at least 30 </w:t>
      </w:r>
      <w:r w:rsidR="004124E0">
        <w:t xml:space="preserve">points </w:t>
      </w:r>
      <w:r w:rsidR="009C4568">
        <w:t>relative to the previous year</w:t>
      </w:r>
      <w:r w:rsidR="00530E75">
        <w:t>.</w:t>
      </w:r>
    </w:p>
    <w:p w14:paraId="342944C0" w14:textId="520C501B" w:rsidR="00F81753" w:rsidRDefault="00F81753" w:rsidP="00F81753">
      <w:pPr>
        <w:pStyle w:val="Source"/>
      </w:pPr>
      <w:r w:rsidRPr="00696447">
        <w:t xml:space="preserve">Source: </w:t>
      </w:r>
      <w:r>
        <w:t>Commission estimates using Household, Income and Labour Dynamics in Australia survey, release 22.</w:t>
      </w:r>
    </w:p>
    <w:p w14:paraId="625191DD" w14:textId="672BD4B4" w:rsidR="008808FF" w:rsidRDefault="009277CD" w:rsidP="009277CD">
      <w:pPr>
        <w:pStyle w:val="Heading4"/>
      </w:pPr>
      <w:r>
        <w:t xml:space="preserve">Impact of separation on </w:t>
      </w:r>
      <w:r w:rsidR="008E2189">
        <w:t xml:space="preserve">components </w:t>
      </w:r>
      <w:r w:rsidR="008219E4">
        <w:t xml:space="preserve">and types </w:t>
      </w:r>
      <w:r w:rsidR="008E2189">
        <w:t xml:space="preserve">of </w:t>
      </w:r>
      <w:r>
        <w:t>income</w:t>
      </w:r>
    </w:p>
    <w:p w14:paraId="28DAF997" w14:textId="3CFCB160" w:rsidR="009277CD" w:rsidRPr="009277CD" w:rsidRDefault="003B3618" w:rsidP="009277CD">
      <w:pPr>
        <w:pStyle w:val="BodyText"/>
      </w:pPr>
      <w:r>
        <w:t xml:space="preserve">Following separation, government payments increase sharply for women but </w:t>
      </w:r>
      <w:r w:rsidR="004E5AF8">
        <w:t xml:space="preserve">not men (figure </w:t>
      </w:r>
      <w:r w:rsidR="00465DCF" w:rsidRPr="00870C25">
        <w:t>B.3</w:t>
      </w:r>
      <w:r w:rsidR="004E5AF8">
        <w:t>, panel A)</w:t>
      </w:r>
      <w:r w:rsidR="0050647A">
        <w:t xml:space="preserve">, </w:t>
      </w:r>
      <w:r w:rsidR="0050647A" w:rsidRPr="0050647A">
        <w:t xml:space="preserve">indicating that additional support </w:t>
      </w:r>
      <w:r w:rsidR="00D26F6F">
        <w:t xml:space="preserve">(for example, </w:t>
      </w:r>
      <w:r w:rsidR="0050647A" w:rsidRPr="0050647A">
        <w:t>parenting payments</w:t>
      </w:r>
      <w:r w:rsidR="00D26F6F">
        <w:t>)</w:t>
      </w:r>
      <w:r w:rsidR="0050647A" w:rsidRPr="0050647A">
        <w:t xml:space="preserve"> play an important role in the recovery of women’s income following separation. Labour income also increases following separation for women</w:t>
      </w:r>
      <w:r w:rsidR="00D26F6F">
        <w:t xml:space="preserve">, </w:t>
      </w:r>
      <w:r w:rsidR="0050647A" w:rsidRPr="0050647A">
        <w:t>albeit more gradually, suggesting that increas</w:t>
      </w:r>
      <w:r w:rsidR="00A46785">
        <w:t>es in</w:t>
      </w:r>
      <w:r w:rsidR="0050647A" w:rsidRPr="0050647A">
        <w:t xml:space="preserve"> </w:t>
      </w:r>
      <w:r w:rsidR="00622710">
        <w:t>hours worked</w:t>
      </w:r>
      <w:r w:rsidR="0050647A" w:rsidRPr="0050647A">
        <w:t xml:space="preserve"> </w:t>
      </w:r>
      <w:r w:rsidR="00D02B66">
        <w:t>and</w:t>
      </w:r>
      <w:r w:rsidR="00A46785">
        <w:t>/or increases in</w:t>
      </w:r>
      <w:r w:rsidR="00D02B66">
        <w:t xml:space="preserve"> pay</w:t>
      </w:r>
      <w:r w:rsidR="0050647A" w:rsidRPr="0050647A">
        <w:t xml:space="preserve"> also ha</w:t>
      </w:r>
      <w:r w:rsidR="009F5516">
        <w:t>ve</w:t>
      </w:r>
      <w:r w:rsidR="0050647A" w:rsidRPr="0050647A">
        <w:t xml:space="preserve"> an impact</w:t>
      </w:r>
      <w:r w:rsidR="009016BE">
        <w:t xml:space="preserve"> (figure </w:t>
      </w:r>
      <w:r w:rsidR="00465DCF" w:rsidRPr="00870C25">
        <w:t>B.3</w:t>
      </w:r>
      <w:r w:rsidR="009016BE">
        <w:t>, panel B).</w:t>
      </w:r>
      <w:r w:rsidR="004E5AF8">
        <w:t xml:space="preserve"> </w:t>
      </w:r>
    </w:p>
    <w:p w14:paraId="0A40C72C" w14:textId="7D821DB1" w:rsidR="00E4716B" w:rsidRDefault="00E4716B" w:rsidP="00E00503">
      <w:pPr>
        <w:pStyle w:val="FigureTableHeading"/>
      </w:pPr>
      <w:bookmarkStart w:id="0" w:name="_Toc30502221"/>
      <w:r>
        <w:lastRenderedPageBreak/>
        <w:t>Figure</w:t>
      </w:r>
      <w:r w:rsidR="00465DCF">
        <w:t> B.3</w:t>
      </w:r>
      <w:r>
        <w:rPr>
          <w:noProof/>
        </w:rPr>
        <w:t xml:space="preserve"> </w:t>
      </w:r>
      <w:r>
        <w:t xml:space="preserve">– Impact of separation on government transfers and </w:t>
      </w:r>
      <w:proofErr w:type="spellStart"/>
      <w:r w:rsidR="00E00503">
        <w:t>wages</w:t>
      </w:r>
      <w:r w:rsidRPr="00066CF5">
        <w:rPr>
          <w:vertAlign w:val="superscript"/>
        </w:rPr>
        <w:t>a</w:t>
      </w:r>
      <w:proofErr w:type="spellEnd"/>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A0" w:firstRow="1" w:lastRow="0" w:firstColumn="1" w:lastColumn="0" w:noHBand="1" w:noVBand="1"/>
      </w:tblPr>
      <w:tblGrid>
        <w:gridCol w:w="4819"/>
        <w:gridCol w:w="4819"/>
      </w:tblGrid>
      <w:tr w:rsidR="00E4716B" w:rsidRPr="005550A0" w14:paraId="677F2897" w14:textId="77777777">
        <w:trPr>
          <w:tblHeader/>
        </w:trPr>
        <w:tc>
          <w:tcPr>
            <w:tcW w:w="2500" w:type="pct"/>
            <w:shd w:val="clear" w:color="auto" w:fill="auto"/>
          </w:tcPr>
          <w:p w14:paraId="72258659" w14:textId="1288EB5F" w:rsidR="00E4716B" w:rsidRPr="00080F05" w:rsidRDefault="00E4716B">
            <w:pPr>
              <w:pStyle w:val="TableBody"/>
              <w:jc w:val="center"/>
            </w:pPr>
            <w:r>
              <w:t>A. Government transfers</w:t>
            </w:r>
          </w:p>
          <w:p w14:paraId="249FFA59" w14:textId="2F7BF8C1" w:rsidR="00E4716B" w:rsidRPr="005550A0" w:rsidRDefault="00E00503">
            <w:pPr>
              <w:pStyle w:val="TableBody"/>
            </w:pPr>
            <w:r>
              <w:rPr>
                <w:noProof/>
              </w:rPr>
              <w:drawing>
                <wp:inline distT="0" distB="0" distL="0" distR="0" wp14:anchorId="4202DB8E" wp14:editId="5CA40067">
                  <wp:extent cx="2876550" cy="2876550"/>
                  <wp:effectExtent l="0" t="0" r="0" b="0"/>
                  <wp:docPr id="1600279166" name="Graphic 4" descr="Figure B.3 – This figure displays the impact of separation on government transfers (Panel A) and wages (Panel B) using an event study model, split by women and men. Panel A shows that separation leads to an increase in government transfers received by women but not men, with this increase for women tapering off over time. Panel B shows a gradual increase in wages following separation for both men and wom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279166" name="Graphic 4" descr="Figure B.3 – This figure displays the impact of separation on government transfers (Panel A) and wages (Panel B) using an event study model, split by women and men. Panel A shows that separation leads to an increase in government transfers received by women but not men, with this increase for women tapering off over time. Panel B shows a gradual increase in wages following separation for both men and women. "/>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2876550" cy="2876550"/>
                          </a:xfrm>
                          <a:prstGeom prst="rect">
                            <a:avLst/>
                          </a:prstGeom>
                        </pic:spPr>
                      </pic:pic>
                    </a:graphicData>
                  </a:graphic>
                </wp:inline>
              </w:drawing>
            </w:r>
          </w:p>
        </w:tc>
        <w:tc>
          <w:tcPr>
            <w:tcW w:w="2500" w:type="pct"/>
            <w:shd w:val="clear" w:color="auto" w:fill="auto"/>
          </w:tcPr>
          <w:p w14:paraId="2853DF1B" w14:textId="6D09681A" w:rsidR="00E4716B" w:rsidRPr="00080F05" w:rsidRDefault="00E4716B">
            <w:pPr>
              <w:pStyle w:val="TableBody"/>
              <w:jc w:val="center"/>
            </w:pPr>
            <w:r>
              <w:t>B. Wages</w:t>
            </w:r>
          </w:p>
          <w:p w14:paraId="34A2E02F" w14:textId="70BA0CF9" w:rsidR="00E4716B" w:rsidRPr="005550A0" w:rsidRDefault="00E00503">
            <w:pPr>
              <w:pStyle w:val="TableBody"/>
            </w:pPr>
            <w:r>
              <w:rPr>
                <w:noProof/>
              </w:rPr>
              <w:drawing>
                <wp:inline distT="0" distB="0" distL="0" distR="0" wp14:anchorId="2C909B34" wp14:editId="1E320EF3">
                  <wp:extent cx="2876550" cy="2876550"/>
                  <wp:effectExtent l="0" t="0" r="0" b="0"/>
                  <wp:docPr id="1650997353" name="Graphic 5" descr="See previou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997353" name="Graphic 5" descr="See previous image"/>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2876550" cy="2876550"/>
                          </a:xfrm>
                          <a:prstGeom prst="rect">
                            <a:avLst/>
                          </a:prstGeom>
                        </pic:spPr>
                      </pic:pic>
                    </a:graphicData>
                  </a:graphic>
                </wp:inline>
              </w:drawing>
            </w:r>
          </w:p>
        </w:tc>
      </w:tr>
    </w:tbl>
    <w:p w14:paraId="14450791" w14:textId="77777777" w:rsidR="00E4716B" w:rsidRDefault="00E4716B" w:rsidP="00E4716B">
      <w:pPr>
        <w:pStyle w:val="Note"/>
        <w:keepLines/>
      </w:pPr>
      <w:r w:rsidRPr="00180E66">
        <w:rPr>
          <w:b/>
          <w:bCs/>
        </w:rPr>
        <w:t>a.</w:t>
      </w:r>
      <w:r>
        <w:t xml:space="preserve"> Vertical line represents the year of separation. Shaded area shows 95% confidence intervals. Event study regression coefficients are estimated on income levels and then converted to percentages using average pre-separation income. Includes data from 2002 to 2022, capturing people experiencing separation between 2004 and 2017.</w:t>
      </w:r>
    </w:p>
    <w:bookmarkEnd w:id="0"/>
    <w:p w14:paraId="37400FEE" w14:textId="77777777" w:rsidR="00E4716B" w:rsidRDefault="00E4716B" w:rsidP="00E4716B">
      <w:pPr>
        <w:pStyle w:val="Source"/>
      </w:pPr>
      <w:r w:rsidRPr="00696447">
        <w:t xml:space="preserve">Source: </w:t>
      </w:r>
      <w:r>
        <w:t>Commission estimates using Household, Income and Labour Dynamics in Australia survey, release 22.</w:t>
      </w:r>
    </w:p>
    <w:p w14:paraId="264E5EC5" w14:textId="75157BB1" w:rsidR="00286AE0" w:rsidRDefault="00316D98" w:rsidP="008B446F">
      <w:pPr>
        <w:pStyle w:val="BodyText"/>
      </w:pPr>
      <w:r>
        <w:t>The Commission</w:t>
      </w:r>
      <w:r w:rsidR="006F5A0D">
        <w:t xml:space="preserve"> also explored the impact of separation on </w:t>
      </w:r>
      <w:proofErr w:type="spellStart"/>
      <w:r w:rsidR="00D22B32">
        <w:t>unequivalised</w:t>
      </w:r>
      <w:proofErr w:type="spellEnd"/>
      <w:r w:rsidR="00D22B32">
        <w:t xml:space="preserve"> household income</w:t>
      </w:r>
      <w:r w:rsidR="00407519">
        <w:t xml:space="preserve"> to test whether </w:t>
      </w:r>
      <w:r w:rsidR="008A4DD8">
        <w:t>children moving out of home</w:t>
      </w:r>
      <w:r w:rsidR="00B15EA4">
        <w:t xml:space="preserve"> could be driving the </w:t>
      </w:r>
      <w:r w:rsidR="00C60C0E">
        <w:t>recovery in</w:t>
      </w:r>
      <w:r w:rsidR="009637E8">
        <w:t xml:space="preserve"> equivalised</w:t>
      </w:r>
      <w:r w:rsidR="00C60C0E">
        <w:t xml:space="preserve"> household income for women</w:t>
      </w:r>
      <w:r w:rsidR="009637E8">
        <w:t xml:space="preserve"> (figure </w:t>
      </w:r>
      <w:r w:rsidR="00954835">
        <w:t>2.10</w:t>
      </w:r>
      <w:r w:rsidR="009637E8">
        <w:t>, panel A)</w:t>
      </w:r>
      <w:r w:rsidR="00D22B32">
        <w:t xml:space="preserve">. </w:t>
      </w:r>
      <w:r w:rsidR="00D20FB4">
        <w:t>A child moving</w:t>
      </w:r>
      <w:r w:rsidR="00EB192D">
        <w:t xml:space="preserve"> out of home would have a significant effect on equivalised income</w:t>
      </w:r>
      <w:r w:rsidR="00411C7C">
        <w:t xml:space="preserve"> as it would cause a decrease in the household equivalisation factor</w:t>
      </w:r>
      <w:r w:rsidR="008A4869">
        <w:t xml:space="preserve"> </w:t>
      </w:r>
      <w:r w:rsidR="008A791D">
        <w:t>(</w:t>
      </w:r>
      <w:r w:rsidR="00411C7C">
        <w:t xml:space="preserve">additional </w:t>
      </w:r>
      <w:r w:rsidR="008A4869">
        <w:t xml:space="preserve">resources </w:t>
      </w:r>
      <w:r w:rsidR="00411C7C">
        <w:t xml:space="preserve">are </w:t>
      </w:r>
      <w:r w:rsidR="00ED03C3">
        <w:t>assumed to be</w:t>
      </w:r>
      <w:r w:rsidR="00411C7C">
        <w:t xml:space="preserve"> no longer </w:t>
      </w:r>
      <w:r w:rsidR="008A4869">
        <w:t xml:space="preserve">required for the </w:t>
      </w:r>
      <w:r w:rsidR="00334F40">
        <w:t>child</w:t>
      </w:r>
      <w:r w:rsidR="008A791D">
        <w:t>)</w:t>
      </w:r>
      <w:r w:rsidR="001940C8">
        <w:t>. This</w:t>
      </w:r>
      <w:r w:rsidR="008A4869">
        <w:t xml:space="preserve"> effect </w:t>
      </w:r>
      <w:r w:rsidR="001940C8">
        <w:t>would not</w:t>
      </w:r>
      <w:r w:rsidR="008A4869">
        <w:t xml:space="preserve"> </w:t>
      </w:r>
      <w:r w:rsidR="00CA0213">
        <w:t>occur for</w:t>
      </w:r>
      <w:r w:rsidR="008A4869">
        <w:t xml:space="preserve"> </w:t>
      </w:r>
      <w:proofErr w:type="spellStart"/>
      <w:r w:rsidR="008A4869">
        <w:t>unequivalised</w:t>
      </w:r>
      <w:proofErr w:type="spellEnd"/>
      <w:r w:rsidR="008A4869">
        <w:t xml:space="preserve"> income. </w:t>
      </w:r>
    </w:p>
    <w:p w14:paraId="26DCCF6E" w14:textId="27B4CF8D" w:rsidR="004F7326" w:rsidRDefault="00E10358" w:rsidP="008B446F">
      <w:pPr>
        <w:pStyle w:val="BodyText"/>
      </w:pPr>
      <w:r>
        <w:t xml:space="preserve">While </w:t>
      </w:r>
      <w:proofErr w:type="spellStart"/>
      <w:r>
        <w:t>unequivalised</w:t>
      </w:r>
      <w:proofErr w:type="spellEnd"/>
      <w:r>
        <w:t xml:space="preserve"> household income decreases more for women than men following separation, </w:t>
      </w:r>
      <w:r w:rsidR="00B3780F">
        <w:t xml:space="preserve">it recovers to a large extent </w:t>
      </w:r>
      <w:r w:rsidR="00E04EC2">
        <w:t>within the first five years</w:t>
      </w:r>
      <w:r w:rsidR="00084991">
        <w:t>,</w:t>
      </w:r>
      <w:r w:rsidR="0080377C">
        <w:t xml:space="preserve"> to </w:t>
      </w:r>
      <w:r w:rsidR="00880D72">
        <w:t xml:space="preserve">a similar level to men (figure </w:t>
      </w:r>
      <w:r w:rsidR="00747815" w:rsidRPr="00E9402D">
        <w:t>B.4</w:t>
      </w:r>
      <w:r w:rsidR="00880D72">
        <w:t>).</w:t>
      </w:r>
      <w:r w:rsidR="0005132F">
        <w:t xml:space="preserve"> </w:t>
      </w:r>
      <w:r w:rsidR="00534E9C">
        <w:t>This suggests that</w:t>
      </w:r>
      <w:r w:rsidR="00EA2300">
        <w:t xml:space="preserve"> </w:t>
      </w:r>
      <w:r w:rsidR="00084991">
        <w:t xml:space="preserve">a </w:t>
      </w:r>
      <w:r w:rsidR="00EA2300">
        <w:t>decrease in the household equivalisation factor from</w:t>
      </w:r>
      <w:r w:rsidR="00534E9C">
        <w:t xml:space="preserve"> children moving out of home </w:t>
      </w:r>
      <w:r w:rsidR="00084991">
        <w:t xml:space="preserve">is </w:t>
      </w:r>
      <w:r w:rsidR="00534E9C">
        <w:t>not driving the recovery in equivalised household income for women</w:t>
      </w:r>
      <w:r w:rsidR="008301EC">
        <w:t xml:space="preserve"> after separation</w:t>
      </w:r>
      <w:r w:rsidR="00534E9C">
        <w:t xml:space="preserve">. </w:t>
      </w:r>
    </w:p>
    <w:p w14:paraId="1E4F19C4" w14:textId="53C4F03F" w:rsidR="00272A49" w:rsidRPr="00146382" w:rsidRDefault="00272A49" w:rsidP="00272A49">
      <w:pPr>
        <w:pStyle w:val="FigureTableHeading"/>
      </w:pPr>
      <w:r>
        <w:lastRenderedPageBreak/>
        <w:t>Figure</w:t>
      </w:r>
      <w:r w:rsidR="008219E4">
        <w:t> B.4</w:t>
      </w:r>
      <w:r>
        <w:rPr>
          <w:noProof/>
        </w:rPr>
        <w:t xml:space="preserve"> </w:t>
      </w:r>
      <w:r>
        <w:t xml:space="preserve">– The impact of separation on </w:t>
      </w:r>
      <w:proofErr w:type="spellStart"/>
      <w:r>
        <w:t>unequivalised</w:t>
      </w:r>
      <w:proofErr w:type="spellEnd"/>
      <w:r>
        <w:t xml:space="preserve"> household </w:t>
      </w:r>
      <w:proofErr w:type="spellStart"/>
      <w:r>
        <w:t>income</w:t>
      </w:r>
      <w:r w:rsidRPr="00066CF5">
        <w:rPr>
          <w:vertAlign w:val="superscript"/>
        </w:rPr>
        <w:t>a</w:t>
      </w:r>
      <w:proofErr w:type="spellEnd"/>
    </w:p>
    <w:p w14:paraId="13938E64" w14:textId="60563C42" w:rsidR="00272A49" w:rsidRPr="005550A0" w:rsidRDefault="002C0ECC" w:rsidP="00272A49">
      <w:pPr>
        <w:pStyle w:val="BodyText"/>
      </w:pPr>
      <w:r>
        <w:rPr>
          <w:noProof/>
        </w:rPr>
        <w:drawing>
          <wp:inline distT="0" distB="0" distL="0" distR="0" wp14:anchorId="67528E29" wp14:editId="219AA73C">
            <wp:extent cx="6120130" cy="3235960"/>
            <wp:effectExtent l="0" t="0" r="0" b="0"/>
            <wp:docPr id="2008694936" name="Graphic 7" descr="Figure B.4 – This figure displays the impact of separation on unequivalised household income using an event study model, split by women and men. It shows that women experience a larger initial decrease in household income following separation compared to men, although their income recovers to a similar level to men within five yea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694936" name="Graphic 7" descr="Figure B.4 – This figure displays the impact of separation on unequivalised household income using an event study model, split by women and men. It shows that women experience a larger initial decrease in household income following separation compared to men, although their income recovers to a similar level to men within five years.   "/>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6120130" cy="3235960"/>
                    </a:xfrm>
                    <a:prstGeom prst="rect">
                      <a:avLst/>
                    </a:prstGeom>
                  </pic:spPr>
                </pic:pic>
              </a:graphicData>
            </a:graphic>
          </wp:inline>
        </w:drawing>
      </w:r>
    </w:p>
    <w:p w14:paraId="1ECA4C2D" w14:textId="78C936BC" w:rsidR="00272A49" w:rsidRDefault="00272A49" w:rsidP="00272A49">
      <w:pPr>
        <w:pStyle w:val="Note"/>
        <w:keepLines/>
      </w:pPr>
      <w:r w:rsidRPr="00180E66">
        <w:rPr>
          <w:b/>
          <w:bCs/>
        </w:rPr>
        <w:t>a.</w:t>
      </w:r>
      <w:r>
        <w:t xml:space="preserve"> Vertical line represents the year of separation. Shaded area shows 95% confidence intervals. Event study regression coefficients are estimated on income levels and then converted to percentages using average income before separation. Includes data from 2002 to 2022, capturing people experiencing separation between 2004 and 2017. </w:t>
      </w:r>
    </w:p>
    <w:p w14:paraId="51D91684" w14:textId="77777777" w:rsidR="00272A49" w:rsidRDefault="00272A49" w:rsidP="00272A49">
      <w:pPr>
        <w:pStyle w:val="Source"/>
      </w:pPr>
      <w:r w:rsidRPr="00696447">
        <w:t xml:space="preserve">Source: </w:t>
      </w:r>
      <w:r>
        <w:t>Commission estimates using Household, Income and Labour Dynamics in Australia survey, release 22.</w:t>
      </w:r>
    </w:p>
    <w:p w14:paraId="3DF69F36" w14:textId="79720954" w:rsidR="008808FF" w:rsidRDefault="008808FF">
      <w:pPr>
        <w:spacing w:before="0" w:after="160" w:line="259" w:lineRule="auto"/>
      </w:pPr>
      <w:r>
        <w:br w:type="page"/>
      </w:r>
    </w:p>
    <w:p w14:paraId="63A3F68E" w14:textId="77777777" w:rsidR="008808FF" w:rsidRDefault="008808FF" w:rsidP="008808FF">
      <w:pPr>
        <w:pStyle w:val="Heading-Appendix"/>
        <w:numPr>
          <w:ilvl w:val="0"/>
          <w:numId w:val="20"/>
        </w:numPr>
      </w:pPr>
      <w:r>
        <w:lastRenderedPageBreak/>
        <w:t>Intergenerational income mobility</w:t>
      </w:r>
    </w:p>
    <w:p w14:paraId="1AB78057" w14:textId="77777777" w:rsidR="005819DD" w:rsidRDefault="005819DD" w:rsidP="005819DD">
      <w:pPr>
        <w:pStyle w:val="BodyText"/>
      </w:pPr>
      <w:r>
        <w:t>This appendix outlines the Commission’s dataset and methodology for producing its estimates of absolute and relative intergenerational mobility in chapter 3.</w:t>
      </w:r>
    </w:p>
    <w:p w14:paraId="0CC34B79" w14:textId="4195960F" w:rsidR="005819DD" w:rsidRDefault="005819DD" w:rsidP="005819DD">
      <w:pPr>
        <w:pStyle w:val="Heading2-Appendix"/>
        <w:numPr>
          <w:ilvl w:val="1"/>
          <w:numId w:val="20"/>
        </w:numPr>
      </w:pPr>
      <w:r>
        <w:t xml:space="preserve">ALife-Family dataset </w:t>
      </w:r>
    </w:p>
    <w:p w14:paraId="4B8BC9B1" w14:textId="256DDBBB" w:rsidR="004B2D47" w:rsidRDefault="005819DD" w:rsidP="005819DD">
      <w:pPr>
        <w:pStyle w:val="BodyText"/>
      </w:pPr>
      <w:r>
        <w:t xml:space="preserve">The Commission used </w:t>
      </w:r>
      <w:r w:rsidR="004B2D47">
        <w:t xml:space="preserve">a preliminary version of the </w:t>
      </w:r>
      <w:r>
        <w:t>ATO’s ALife</w:t>
      </w:r>
      <w:r>
        <w:noBreakHyphen/>
        <w:t>Family</w:t>
      </w:r>
      <w:r w:rsidR="004B2D47">
        <w:t xml:space="preserve"> dataset</w:t>
      </w:r>
      <w:r>
        <w:t xml:space="preserve">, which is a </w:t>
      </w:r>
      <w:r w:rsidR="004B2D47">
        <w:t>component</w:t>
      </w:r>
      <w:r>
        <w:t xml:space="preserve"> of the ATO Longitudinal Income Files (ALife). The ALife</w:t>
      </w:r>
      <w:r>
        <w:noBreakHyphen/>
        <w:t>Family dataset links individuals with their parents, spouses and siblings using a number of sources</w:t>
      </w:r>
      <w:r w:rsidR="00090144">
        <w:t>,</w:t>
      </w:r>
      <w:r w:rsidR="004B2D47">
        <w:t xml:space="preserve"> including ATO </w:t>
      </w:r>
      <w:r w:rsidR="00090144">
        <w:t>s</w:t>
      </w:r>
      <w:r w:rsidR="004B2D47">
        <w:t xml:space="preserve">pouse </w:t>
      </w:r>
      <w:r w:rsidR="00090144">
        <w:t>d</w:t>
      </w:r>
      <w:r w:rsidR="004B2D47">
        <w:t xml:space="preserve">ata and information derived from </w:t>
      </w:r>
      <w:r w:rsidRPr="00B315DD">
        <w:t>Medicare</w:t>
      </w:r>
      <w:r>
        <w:t xml:space="preserve"> </w:t>
      </w:r>
      <w:r w:rsidR="004B2D47">
        <w:t xml:space="preserve">enrolment data showing individuals who have shared Medicare cards. </w:t>
      </w:r>
      <w:r w:rsidR="008C488A">
        <w:t>The</w:t>
      </w:r>
      <w:r w:rsidR="004B2D47">
        <w:t xml:space="preserve"> ALife-Family dataset builds on an original </w:t>
      </w:r>
      <w:r w:rsidRPr="000D507C">
        <w:t>data</w:t>
      </w:r>
      <w:r w:rsidR="004B2D47">
        <w:t>set used in</w:t>
      </w:r>
      <w:r w:rsidRPr="000D507C">
        <w:t xml:space="preserve"> </w:t>
      </w:r>
      <w:r w:rsidR="004B2D47">
        <w:t xml:space="preserve">Deutscher and Mazumder </w:t>
      </w:r>
      <w:r w:rsidR="004B2D47" w:rsidRPr="004B2D47">
        <w:rPr>
          <w:rFonts w:ascii="Arial" w:hAnsi="Arial" w:cs="Arial"/>
        </w:rPr>
        <w:t>(2020)</w:t>
      </w:r>
      <w:r>
        <w:t>. The A</w:t>
      </w:r>
      <w:r w:rsidR="003F3DBF">
        <w:t>L</w:t>
      </w:r>
      <w:r>
        <w:t xml:space="preserve">ife-Family dataset has a sample </w:t>
      </w:r>
      <w:r w:rsidR="0016779B">
        <w:t xml:space="preserve">of </w:t>
      </w:r>
      <w:r w:rsidR="00A9238B">
        <w:t>10%</w:t>
      </w:r>
      <w:r>
        <w:t xml:space="preserve"> of taxpayers </w:t>
      </w:r>
      <w:r w:rsidR="001843AB">
        <w:t>and has strong coverage of parent links for individuals born</w:t>
      </w:r>
      <w:r>
        <w:t xml:space="preserve"> between 1969 and 1999.</w:t>
      </w:r>
    </w:p>
    <w:p w14:paraId="370E26B1" w14:textId="660F072C" w:rsidR="005819DD" w:rsidRDefault="005819DD" w:rsidP="005819DD">
      <w:pPr>
        <w:pStyle w:val="BodyText"/>
      </w:pPr>
      <w:r>
        <w:t xml:space="preserve">The tax return data is individual based. </w:t>
      </w:r>
      <w:r w:rsidR="00E12E7D">
        <w:t>F</w:t>
      </w:r>
      <w:r>
        <w:t>ollowing the international literature, we constructed family incomes using the person</w:t>
      </w:r>
      <w:r w:rsidR="00F8287C">
        <w:noBreakHyphen/>
      </w:r>
      <w:r>
        <w:t>spouse linkage in the ALife</w:t>
      </w:r>
      <w:r w:rsidR="00F8287C">
        <w:noBreakHyphen/>
      </w:r>
      <w:r>
        <w:t xml:space="preserve">Family dataset. For </w:t>
      </w:r>
      <w:r w:rsidR="00F8287C">
        <w:t>the</w:t>
      </w:r>
      <w:r>
        <w:t xml:space="preserve"> paren</w:t>
      </w:r>
      <w:r w:rsidR="007C6291">
        <w:t>t</w:t>
      </w:r>
      <w:r>
        <w:t xml:space="preserve"> generation, </w:t>
      </w:r>
      <w:r w:rsidR="007C6291">
        <w:t xml:space="preserve">we used </w:t>
      </w:r>
      <w:r>
        <w:t>the most recent</w:t>
      </w:r>
      <w:r w:rsidR="005227E3">
        <w:t>ly</w:t>
      </w:r>
      <w:r>
        <w:t xml:space="preserve"> reported spouse details </w:t>
      </w:r>
      <w:r w:rsidR="00DE7434">
        <w:t>from the spouse data.</w:t>
      </w:r>
      <w:r>
        <w:t xml:space="preserve"> For the child generation, reported spouse </w:t>
      </w:r>
      <w:r w:rsidR="00036541">
        <w:t xml:space="preserve">details in the tax form </w:t>
      </w:r>
      <w:r w:rsidR="00AD7E37">
        <w:t>are</w:t>
      </w:r>
      <w:r>
        <w:t xml:space="preserve"> used</w:t>
      </w:r>
      <w:r w:rsidR="00C931B2">
        <w:t xml:space="preserve"> to create family incomes</w:t>
      </w:r>
      <w:r w:rsidR="000532D9">
        <w:t>.</w:t>
      </w:r>
      <w:r w:rsidRPr="00445809">
        <w:rPr>
          <w:rStyle w:val="FootnoteReference"/>
        </w:rPr>
        <w:footnoteReference w:id="6"/>
      </w:r>
      <w:r>
        <w:t xml:space="preserve"> The parent-child linkage in ALife-Family is used to connect a person with their parents.</w:t>
      </w:r>
      <w:r w:rsidRPr="00445809">
        <w:rPr>
          <w:rStyle w:val="FootnoteReference"/>
        </w:rPr>
        <w:footnoteReference w:id="7"/>
      </w:r>
      <w:r>
        <w:t xml:space="preserve"> </w:t>
      </w:r>
    </w:p>
    <w:p w14:paraId="54010CD2" w14:textId="3F520C4A" w:rsidR="005819DD" w:rsidRDefault="004261BB" w:rsidP="005819DD">
      <w:pPr>
        <w:pStyle w:val="BodyText"/>
      </w:pPr>
      <w:r>
        <w:t>O</w:t>
      </w:r>
      <w:r w:rsidR="005819DD">
        <w:t>ur final sample includes over 200</w:t>
      </w:r>
      <w:r w:rsidR="000532D9">
        <w:t>,</w:t>
      </w:r>
      <w:r w:rsidR="005819DD">
        <w:t>000 individuals who were born between 1 July 1976 to 30 June 1982</w:t>
      </w:r>
      <w:r w:rsidR="00AE3A3C">
        <w:t>;</w:t>
      </w:r>
      <w:r w:rsidR="005819DD">
        <w:t xml:space="preserve"> that is, the 1976–82 birth cohort. </w:t>
      </w:r>
      <w:r w:rsidR="00DB0F0C" w:rsidRPr="00DB0F0C">
        <w:t>We measure incomes for people in their 30s and mid-40s, with an average age of 37.5. Using these cohorts</w:t>
      </w:r>
      <w:r w:rsidR="005819DD">
        <w:t xml:space="preserve"> allows our results </w:t>
      </w:r>
      <w:r w:rsidR="000532D9">
        <w:t>to</w:t>
      </w:r>
      <w:r w:rsidR="00800CF9">
        <w:t xml:space="preserve"> be </w:t>
      </w:r>
      <w:r w:rsidR="005819DD">
        <w:t xml:space="preserve">comparable </w:t>
      </w:r>
      <w:r w:rsidR="00DB0F0C" w:rsidRPr="00DB0F0C">
        <w:t xml:space="preserve">to </w:t>
      </w:r>
      <w:r w:rsidR="005819DD">
        <w:t xml:space="preserve">with previous estimates of intergenerational mobility </w:t>
      </w:r>
      <w:r w:rsidR="00DB0F0C" w:rsidRPr="00DB0F0C">
        <w:t>as well as</w:t>
      </w:r>
      <w:r w:rsidR="005819DD">
        <w:t xml:space="preserve"> international findings</w:t>
      </w:r>
      <w:r w:rsidR="003C20B6">
        <w:t>.</w:t>
      </w:r>
      <w:r w:rsidR="005819DD" w:rsidRPr="00445809">
        <w:rPr>
          <w:rStyle w:val="FootnoteReference"/>
        </w:rPr>
        <w:footnoteReference w:id="8"/>
      </w:r>
    </w:p>
    <w:p w14:paraId="3C3EFD5A" w14:textId="77777777" w:rsidR="005819DD" w:rsidRDefault="005819DD" w:rsidP="005819DD">
      <w:pPr>
        <w:pStyle w:val="Heading2-Appendix"/>
        <w:numPr>
          <w:ilvl w:val="1"/>
          <w:numId w:val="20"/>
        </w:numPr>
      </w:pPr>
      <w:r>
        <w:lastRenderedPageBreak/>
        <w:t>Absolute intergenerational mobility</w:t>
      </w:r>
    </w:p>
    <w:p w14:paraId="004ACA19" w14:textId="68185B2E" w:rsidR="00B727C5" w:rsidRDefault="006021E1" w:rsidP="008808FF">
      <w:pPr>
        <w:pStyle w:val="BodyText"/>
      </w:pPr>
      <w:r>
        <w:t xml:space="preserve">Absolute intergenerational mobility measures the share of </w:t>
      </w:r>
      <w:r w:rsidR="00310C63">
        <w:t>children who earn more than their parents</w:t>
      </w:r>
      <w:r w:rsidR="0059322B">
        <w:t xml:space="preserve"> around </w:t>
      </w:r>
      <w:r w:rsidR="00F80D40">
        <w:t>a similar</w:t>
      </w:r>
      <w:r w:rsidR="0059322B">
        <w:t xml:space="preserve"> age</w:t>
      </w:r>
      <w:r w:rsidR="00AA7402">
        <w:t>, and thus parent</w:t>
      </w:r>
      <w:r w:rsidR="007C6539">
        <w:t xml:space="preserve">s who were born between 1956 and </w:t>
      </w:r>
      <w:r w:rsidR="0095686E">
        <w:t>1962 are included in the analysis</w:t>
      </w:r>
      <w:r w:rsidR="0043090E">
        <w:t>, as reported in section 3.1</w:t>
      </w:r>
      <w:r w:rsidR="0095686E">
        <w:t>.</w:t>
      </w:r>
    </w:p>
    <w:p w14:paraId="0DA229FD" w14:textId="77777777" w:rsidR="00524074" w:rsidRDefault="00524074" w:rsidP="00524074">
      <w:pPr>
        <w:pStyle w:val="Heading3"/>
      </w:pPr>
      <w:r>
        <w:t>Measure of income</w:t>
      </w:r>
    </w:p>
    <w:p w14:paraId="21317C52" w14:textId="41CFEB66" w:rsidR="00C932FA" w:rsidRDefault="00C932FA" w:rsidP="00C932FA">
      <w:pPr>
        <w:pStyle w:val="BodyText"/>
      </w:pPr>
      <w:r>
        <w:t xml:space="preserve">We closely follow previous studies on intergenerational income mobility in constructing income variables from administrative tax data </w:t>
      </w:r>
      <w:r w:rsidRPr="00690A29">
        <w:rPr>
          <w:rFonts w:ascii="Arial" w:hAnsi="Arial" w:cs="Arial"/>
          <w:szCs w:val="24"/>
        </w:rPr>
        <w:t>(Chetty and Hendren 2018; Deutscher and Mazumder 2020)</w:t>
      </w:r>
      <w:r>
        <w:t xml:space="preserve">. Throughout the report, unless otherwise indicated, our main measure of income is individual total income (before tax and deductions), which is the total income or loss as reported in the tax return forms. </w:t>
      </w:r>
    </w:p>
    <w:p w14:paraId="027B0C1E" w14:textId="3323BF97" w:rsidR="00C932FA" w:rsidRDefault="00C932FA" w:rsidP="00C932FA">
      <w:pPr>
        <w:pStyle w:val="BodyText"/>
      </w:pPr>
      <w:r>
        <w:t xml:space="preserve">For individuals who had not filed a tax return in a given year, </w:t>
      </w:r>
      <w:r w:rsidR="002E0504">
        <w:t xml:space="preserve">we use </w:t>
      </w:r>
      <w:r>
        <w:t>the sum of salary and wages reported by employers, and taxable allowances</w:t>
      </w:r>
      <w:r w:rsidR="00524074">
        <w:t>.</w:t>
      </w:r>
      <w:r>
        <w:t xml:space="preserve"> </w:t>
      </w:r>
      <w:r w:rsidR="0037591D">
        <w:t>We do not include social transfers for those who had not filed a tax return</w:t>
      </w:r>
      <w:r w:rsidR="00240D06">
        <w:t>.</w:t>
      </w:r>
      <w:r w:rsidR="0037591D">
        <w:t xml:space="preserve"> </w:t>
      </w:r>
      <w:r w:rsidR="00240D06">
        <w:t>D</w:t>
      </w:r>
      <w:r>
        <w:t xml:space="preserve">ata from Centrelink on social transfers is only available from 2002, meaning </w:t>
      </w:r>
      <w:r w:rsidR="00240D06">
        <w:t xml:space="preserve">it is not possible to include it </w:t>
      </w:r>
      <w:r w:rsidR="003647EE">
        <w:t xml:space="preserve">in the incomes of </w:t>
      </w:r>
      <w:r w:rsidR="00C06479">
        <w:t>the parent generation</w:t>
      </w:r>
      <w:r w:rsidR="00524074">
        <w:t>.</w:t>
      </w:r>
      <w:r w:rsidR="003647EE">
        <w:t xml:space="preserve"> Consequently, we do not include it in the incomes of the child generation</w:t>
      </w:r>
      <w:r w:rsidR="00BD064D">
        <w:t>.</w:t>
      </w:r>
      <w:r>
        <w:t xml:space="preserve"> Consistent with the literature, negative incomes are treated as zero, which affected approximately 1% of the parent generation and less than 1% of the child generation’s data. </w:t>
      </w:r>
    </w:p>
    <w:p w14:paraId="413175D0" w14:textId="214D6F27" w:rsidR="003B5732" w:rsidDel="003B0756" w:rsidRDefault="003B5732" w:rsidP="003B5732">
      <w:pPr>
        <w:pStyle w:val="BodyText"/>
      </w:pPr>
      <w:r>
        <w:t xml:space="preserve">The Commission used individual incomes as </w:t>
      </w:r>
      <w:r w:rsidR="006A23DA">
        <w:t xml:space="preserve">the </w:t>
      </w:r>
      <w:r>
        <w:t xml:space="preserve">primary measure of income for </w:t>
      </w:r>
      <w:r w:rsidR="006A23DA">
        <w:t xml:space="preserve">analysing </w:t>
      </w:r>
      <w:r>
        <w:t>absolute intergenerational mobility</w:t>
      </w:r>
      <w:r w:rsidR="001D6FD0">
        <w:t>,</w:t>
      </w:r>
      <w:r>
        <w:t xml:space="preserve"> rather than family or household incomes</w:t>
      </w:r>
      <w:r w:rsidR="001D6FD0">
        <w:t>,</w:t>
      </w:r>
      <w:r>
        <w:t xml:space="preserve"> </w:t>
      </w:r>
      <w:r w:rsidR="001D6FD0">
        <w:t xml:space="preserve">to </w:t>
      </w:r>
      <w:r>
        <w:t xml:space="preserve">focus on whether </w:t>
      </w:r>
      <w:r w:rsidR="002F1D59">
        <w:t xml:space="preserve">children </w:t>
      </w:r>
      <w:r>
        <w:rPr>
          <w:i/>
          <w:iCs/>
        </w:rPr>
        <w:t>themselves</w:t>
      </w:r>
      <w:r>
        <w:t xml:space="preserve"> earn higher incomes relative to their parents.</w:t>
      </w:r>
      <w:r w:rsidR="00582690">
        <w:t xml:space="preserve"> </w:t>
      </w:r>
      <w:r>
        <w:t xml:space="preserve">Higher (equivalised) household incomes may reflect higher incomes </w:t>
      </w:r>
      <w:r w:rsidR="00291838">
        <w:t xml:space="preserve">earned </w:t>
      </w:r>
      <w:r>
        <w:t xml:space="preserve">by other household members rather than a person’s own capacity to earn </w:t>
      </w:r>
      <w:r w:rsidR="001108E7">
        <w:t xml:space="preserve">a </w:t>
      </w:r>
      <w:r>
        <w:t>higher income. Additionally, individual incomes better capture underlying gender differences in the likelihood of a person surpassing their parent’s income, which can be masked when using equivalised household incomes.</w:t>
      </w:r>
    </w:p>
    <w:p w14:paraId="5FF71AE5" w14:textId="4B64826A" w:rsidR="009946EE" w:rsidRDefault="0041657F" w:rsidP="009946EE">
      <w:pPr>
        <w:pStyle w:val="Heading3"/>
      </w:pPr>
      <w:r>
        <w:t>Parent</w:t>
      </w:r>
      <w:r w:rsidR="000313B1">
        <w:noBreakHyphen/>
        <w:t>child</w:t>
      </w:r>
      <w:r w:rsidR="00CD56C8">
        <w:t xml:space="preserve"> linkage</w:t>
      </w:r>
    </w:p>
    <w:p w14:paraId="577F3151" w14:textId="56AEB5DC" w:rsidR="009946EE" w:rsidRPr="003D6429" w:rsidRDefault="00B50B6E" w:rsidP="009946EE">
      <w:pPr>
        <w:pStyle w:val="BodyText"/>
      </w:pPr>
      <w:r>
        <w:t xml:space="preserve">In comparing </w:t>
      </w:r>
      <w:r w:rsidR="00E12823">
        <w:t>incomes between parents and their children, we use t</w:t>
      </w:r>
      <w:r w:rsidR="009946EE">
        <w:t>he ALife-Family dataset</w:t>
      </w:r>
      <w:r w:rsidR="00E12823">
        <w:t>’s</w:t>
      </w:r>
      <w:r w:rsidR="009946EE">
        <w:t xml:space="preserve"> ranking for the parent-child pair relationship</w:t>
      </w:r>
      <w:r w:rsidR="00E12823">
        <w:t>.</w:t>
      </w:r>
      <w:r w:rsidR="009946EE">
        <w:t xml:space="preserve"> </w:t>
      </w:r>
      <w:r w:rsidR="00E6770D">
        <w:t xml:space="preserve">For each child, </w:t>
      </w:r>
      <w:r w:rsidR="009946EE">
        <w:t>we report the</w:t>
      </w:r>
      <w:r w:rsidR="00E6770D">
        <w:t>ir parent’s income using</w:t>
      </w:r>
      <w:r w:rsidR="009946EE">
        <w:t xml:space="preserve"> </w:t>
      </w:r>
      <w:r w:rsidR="005A6D12">
        <w:t>the child’s</w:t>
      </w:r>
      <w:r w:rsidR="009946EE">
        <w:t xml:space="preserve"> ‘primary’ parent, who is the person ranked highest</w:t>
      </w:r>
      <w:r w:rsidR="00C971B2">
        <w:t xml:space="preserve"> in the parent</w:t>
      </w:r>
      <w:r w:rsidR="009D594A">
        <w:noBreakHyphen/>
        <w:t>child</w:t>
      </w:r>
      <w:r w:rsidR="00C971B2">
        <w:t xml:space="preserve"> linkage</w:t>
      </w:r>
      <w:r w:rsidR="009946EE">
        <w:t xml:space="preserve">. </w:t>
      </w:r>
      <w:r w:rsidR="005B5384">
        <w:t>As a robustness check, w</w:t>
      </w:r>
      <w:r w:rsidR="009946EE">
        <w:t xml:space="preserve">e also </w:t>
      </w:r>
      <w:r w:rsidR="00564A42">
        <w:t xml:space="preserve">produce estimates using the </w:t>
      </w:r>
      <w:r w:rsidR="00DE1755">
        <w:t xml:space="preserve">income of </w:t>
      </w:r>
      <w:r w:rsidR="00564A42">
        <w:t>the child’s ‘secondary parent’</w:t>
      </w:r>
      <w:r w:rsidR="009946EE">
        <w:t xml:space="preserve"> </w:t>
      </w:r>
      <w:r w:rsidR="00DE1755">
        <w:t xml:space="preserve">– that is, the </w:t>
      </w:r>
      <w:r w:rsidR="009946EE">
        <w:t xml:space="preserve">parent ranked second </w:t>
      </w:r>
      <w:r w:rsidR="00DE1755">
        <w:t>in the parent</w:t>
      </w:r>
      <w:r w:rsidR="009D594A">
        <w:noBreakHyphen/>
        <w:t>child</w:t>
      </w:r>
      <w:r w:rsidR="00DE1755">
        <w:t xml:space="preserve"> linkage. </w:t>
      </w:r>
      <w:r w:rsidR="005B5384">
        <w:t>T</w:t>
      </w:r>
      <w:r w:rsidR="009946EE">
        <w:t xml:space="preserve">he results are broadly similar </w:t>
      </w:r>
      <w:r w:rsidR="005B5384">
        <w:t>for both approaches</w:t>
      </w:r>
      <w:r w:rsidR="000F4FB1">
        <w:t>, for children overall as well as for</w:t>
      </w:r>
      <w:r w:rsidR="005B5384">
        <w:t xml:space="preserve"> </w:t>
      </w:r>
      <w:r w:rsidR="00E94FB1">
        <w:t>women and men separately</w:t>
      </w:r>
      <w:r w:rsidR="005B5384">
        <w:t xml:space="preserve"> (table C.1)</w:t>
      </w:r>
      <w:r w:rsidR="009946EE">
        <w:t>.</w:t>
      </w:r>
    </w:p>
    <w:p w14:paraId="4593E670" w14:textId="68DF8162" w:rsidR="009946EE" w:rsidRDefault="009946EE" w:rsidP="009946EE">
      <w:pPr>
        <w:pStyle w:val="FigureTableHeading"/>
      </w:pPr>
      <w:r>
        <w:t xml:space="preserve">Table </w:t>
      </w:r>
      <w:r w:rsidR="002523B6">
        <w:t>C</w:t>
      </w:r>
      <w:r>
        <w:t>.</w:t>
      </w:r>
      <w:r w:rsidR="00D46798">
        <w:t>1</w:t>
      </w:r>
      <w:r>
        <w:rPr>
          <w:noProof/>
        </w:rPr>
        <w:t xml:space="preserve"> – </w:t>
      </w:r>
      <w:r>
        <w:t xml:space="preserve">Absolute mobility estimates of children earning more than their </w:t>
      </w:r>
      <w:proofErr w:type="spellStart"/>
      <w:r>
        <w:t>parents</w:t>
      </w:r>
      <w:r w:rsidRPr="00EC0C27">
        <w:rPr>
          <w:vertAlign w:val="superscript"/>
        </w:rPr>
        <w:t>a</w:t>
      </w:r>
      <w:proofErr w:type="spellEnd"/>
    </w:p>
    <w:p w14:paraId="55FC33BF" w14:textId="133D875F" w:rsidR="009946EE" w:rsidRDefault="00B645DE" w:rsidP="009946EE">
      <w:pPr>
        <w:pStyle w:val="FigureTableSubheading"/>
      </w:pPr>
      <w:r>
        <w:t>Percent</w:t>
      </w:r>
      <w:r w:rsidR="009946EE">
        <w:t xml:space="preserve"> of children who earn more than their parent’s individual income</w:t>
      </w:r>
    </w:p>
    <w:tbl>
      <w:tblPr>
        <w:tblW w:w="0" w:type="auto"/>
        <w:tblBorders>
          <w:bottom w:val="single" w:sz="4" w:space="0" w:color="B3B3B3"/>
        </w:tblBorders>
        <w:shd w:val="clear" w:color="000000" w:fill="auto"/>
        <w:tblLayout w:type="fixed"/>
        <w:tblCellMar>
          <w:left w:w="0" w:type="dxa"/>
          <w:right w:w="57"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3212"/>
        <w:gridCol w:w="3213"/>
        <w:gridCol w:w="3213"/>
      </w:tblGrid>
      <w:tr w:rsidR="009946EE" w:rsidRPr="00030C67" w14:paraId="64226AC7" w14:textId="77777777" w:rsidTr="00176527">
        <w:trPr>
          <w:tblHeader/>
        </w:trPr>
        <w:tc>
          <w:tcPr>
            <w:tcW w:w="3212" w:type="dxa"/>
            <w:tcBorders>
              <w:bottom w:val="single" w:sz="4" w:space="0" w:color="B3B3B3"/>
            </w:tcBorders>
            <w:shd w:val="clear" w:color="000000" w:fill="auto"/>
            <w:vAlign w:val="bottom"/>
          </w:tcPr>
          <w:p w14:paraId="475A1727" w14:textId="77777777" w:rsidR="009946EE" w:rsidRPr="00030C67" w:rsidRDefault="009946EE">
            <w:pPr>
              <w:spacing w:before="45" w:after="45"/>
              <w:ind w:right="108"/>
              <w:rPr>
                <w:rFonts w:ascii="Arial (Body)" w:hAnsi="Arial (Body)"/>
                <w:color w:val="265A9A"/>
              </w:rPr>
            </w:pPr>
          </w:p>
        </w:tc>
        <w:tc>
          <w:tcPr>
            <w:tcW w:w="3213" w:type="dxa"/>
            <w:tcBorders>
              <w:bottom w:val="single" w:sz="4" w:space="0" w:color="B3B3B3"/>
            </w:tcBorders>
            <w:shd w:val="clear" w:color="000000" w:fill="auto"/>
          </w:tcPr>
          <w:p w14:paraId="66371B2B" w14:textId="77777777" w:rsidR="009946EE" w:rsidRPr="00030C67" w:rsidRDefault="009946EE" w:rsidP="00723B85">
            <w:pPr>
              <w:pStyle w:val="TableHeading"/>
              <w:jc w:val="right"/>
            </w:pPr>
            <w:r>
              <w:t>‘Primary’ parent</w:t>
            </w:r>
          </w:p>
        </w:tc>
        <w:tc>
          <w:tcPr>
            <w:tcW w:w="3213" w:type="dxa"/>
            <w:tcBorders>
              <w:bottom w:val="single" w:sz="4" w:space="0" w:color="B3B3B3"/>
            </w:tcBorders>
            <w:shd w:val="clear" w:color="000000" w:fill="auto"/>
          </w:tcPr>
          <w:p w14:paraId="6B1A1EF4" w14:textId="77777777" w:rsidR="009946EE" w:rsidRPr="00030C67" w:rsidRDefault="009946EE" w:rsidP="00723B85">
            <w:pPr>
              <w:pStyle w:val="TableHeading"/>
              <w:jc w:val="right"/>
            </w:pPr>
            <w:r>
              <w:t>‘Secondary’ parent</w:t>
            </w:r>
          </w:p>
        </w:tc>
      </w:tr>
      <w:tr w:rsidR="009946EE" w:rsidRPr="00030C67" w14:paraId="20B96B1E" w14:textId="77777777" w:rsidTr="00176527">
        <w:tc>
          <w:tcPr>
            <w:tcW w:w="3212" w:type="dxa"/>
            <w:tcBorders>
              <w:top w:val="single" w:sz="4" w:space="0" w:color="B3B3B3"/>
              <w:bottom w:val="nil"/>
            </w:tcBorders>
            <w:shd w:val="clear" w:color="000000" w:fill="F2F2F2"/>
          </w:tcPr>
          <w:p w14:paraId="1767431D" w14:textId="10910E89" w:rsidR="009946EE" w:rsidRPr="00030C67" w:rsidRDefault="007E7C54">
            <w:pPr>
              <w:pStyle w:val="TableHeading"/>
            </w:pPr>
            <w:r>
              <w:t>C</w:t>
            </w:r>
            <w:r w:rsidR="009946EE">
              <w:t xml:space="preserve">hildren who earn more than their parents </w:t>
            </w:r>
          </w:p>
        </w:tc>
        <w:tc>
          <w:tcPr>
            <w:tcW w:w="3213" w:type="dxa"/>
            <w:tcBorders>
              <w:top w:val="single" w:sz="4" w:space="0" w:color="B3B3B3"/>
              <w:bottom w:val="nil"/>
            </w:tcBorders>
            <w:shd w:val="clear" w:color="000000" w:fill="F2F2F2"/>
          </w:tcPr>
          <w:p w14:paraId="6F867BCF" w14:textId="77777777" w:rsidR="009946EE" w:rsidRPr="00030C67" w:rsidRDefault="009946EE" w:rsidP="00723B85">
            <w:pPr>
              <w:pStyle w:val="TableBody"/>
              <w:spacing w:before="45" w:after="45"/>
              <w:ind w:right="108"/>
              <w:jc w:val="right"/>
              <w:rPr>
                <w:rFonts w:ascii="Arial (Body)" w:hAnsi="Arial (Body)"/>
                <w:color w:val="000000"/>
              </w:rPr>
            </w:pPr>
            <w:r>
              <w:rPr>
                <w:rFonts w:ascii="Arial (Body)" w:hAnsi="Arial (Body)"/>
                <w:color w:val="000000"/>
              </w:rPr>
              <w:t>67%</w:t>
            </w:r>
          </w:p>
        </w:tc>
        <w:tc>
          <w:tcPr>
            <w:tcW w:w="3213" w:type="dxa"/>
            <w:tcBorders>
              <w:top w:val="single" w:sz="4" w:space="0" w:color="B3B3B3"/>
              <w:bottom w:val="nil"/>
            </w:tcBorders>
            <w:shd w:val="clear" w:color="000000" w:fill="F2F2F2"/>
          </w:tcPr>
          <w:p w14:paraId="1548B0F5" w14:textId="77777777" w:rsidR="009946EE" w:rsidRPr="00030C67" w:rsidRDefault="009946EE" w:rsidP="00723B85">
            <w:pPr>
              <w:pStyle w:val="TableBody"/>
              <w:spacing w:before="45" w:after="45"/>
              <w:ind w:right="108"/>
              <w:jc w:val="right"/>
              <w:rPr>
                <w:rFonts w:ascii="Arial (Body)" w:hAnsi="Arial (Body)"/>
                <w:color w:val="000000"/>
              </w:rPr>
            </w:pPr>
            <w:r>
              <w:rPr>
                <w:rFonts w:ascii="Arial (Body)" w:hAnsi="Arial (Body)"/>
                <w:color w:val="000000"/>
              </w:rPr>
              <w:t>69%</w:t>
            </w:r>
          </w:p>
        </w:tc>
      </w:tr>
      <w:tr w:rsidR="009946EE" w:rsidRPr="00030C67" w14:paraId="3F696E08" w14:textId="77777777" w:rsidTr="00176527">
        <w:tc>
          <w:tcPr>
            <w:tcW w:w="3212" w:type="dxa"/>
            <w:tcBorders>
              <w:top w:val="nil"/>
              <w:bottom w:val="nil"/>
            </w:tcBorders>
            <w:shd w:val="clear" w:color="000000" w:fill="auto"/>
          </w:tcPr>
          <w:p w14:paraId="044F15A6" w14:textId="2DA8D0A7" w:rsidR="009946EE" w:rsidRPr="00030C67" w:rsidRDefault="007E7C54">
            <w:pPr>
              <w:pStyle w:val="TableHeading"/>
            </w:pPr>
            <w:r>
              <w:t>W</w:t>
            </w:r>
            <w:r w:rsidR="009946EE">
              <w:t>omen who earn more than their parents</w:t>
            </w:r>
          </w:p>
        </w:tc>
        <w:tc>
          <w:tcPr>
            <w:tcW w:w="3213" w:type="dxa"/>
            <w:tcBorders>
              <w:top w:val="nil"/>
              <w:bottom w:val="nil"/>
            </w:tcBorders>
            <w:shd w:val="clear" w:color="000000" w:fill="auto"/>
          </w:tcPr>
          <w:p w14:paraId="68FE3A2C" w14:textId="543176EF" w:rsidR="009946EE" w:rsidRPr="00030C67" w:rsidRDefault="009946EE" w:rsidP="00723B85">
            <w:pPr>
              <w:pStyle w:val="TableBody"/>
              <w:spacing w:before="45" w:after="45"/>
              <w:ind w:right="108"/>
              <w:jc w:val="right"/>
              <w:rPr>
                <w:rFonts w:ascii="Arial (Body)" w:hAnsi="Arial (Body)"/>
                <w:color w:val="000000"/>
              </w:rPr>
            </w:pPr>
            <w:r>
              <w:rPr>
                <w:rFonts w:ascii="Arial (Body)" w:hAnsi="Arial (Body)"/>
                <w:color w:val="000000"/>
              </w:rPr>
              <w:t>5</w:t>
            </w:r>
            <w:r w:rsidR="008D40FD">
              <w:rPr>
                <w:rFonts w:ascii="Arial (Body)" w:hAnsi="Arial (Body)"/>
                <w:color w:val="000000"/>
              </w:rPr>
              <w:t>6</w:t>
            </w:r>
            <w:r>
              <w:rPr>
                <w:rFonts w:ascii="Arial (Body)" w:hAnsi="Arial (Body)"/>
                <w:color w:val="000000"/>
              </w:rPr>
              <w:t>%</w:t>
            </w:r>
          </w:p>
        </w:tc>
        <w:tc>
          <w:tcPr>
            <w:tcW w:w="3213" w:type="dxa"/>
            <w:tcBorders>
              <w:top w:val="nil"/>
              <w:bottom w:val="nil"/>
            </w:tcBorders>
            <w:shd w:val="clear" w:color="000000" w:fill="auto"/>
          </w:tcPr>
          <w:p w14:paraId="7C0AA503" w14:textId="77777777" w:rsidR="009946EE" w:rsidRPr="00030C67" w:rsidRDefault="009946EE" w:rsidP="00723B85">
            <w:pPr>
              <w:pStyle w:val="TableBody"/>
              <w:spacing w:before="45" w:after="45"/>
              <w:ind w:right="108"/>
              <w:jc w:val="right"/>
              <w:rPr>
                <w:rFonts w:ascii="Arial (Body)" w:hAnsi="Arial (Body)"/>
                <w:color w:val="000000"/>
              </w:rPr>
            </w:pPr>
            <w:r>
              <w:rPr>
                <w:rFonts w:ascii="Arial (Body)" w:hAnsi="Arial (Body)"/>
                <w:color w:val="000000"/>
              </w:rPr>
              <w:t>58%</w:t>
            </w:r>
          </w:p>
        </w:tc>
      </w:tr>
      <w:tr w:rsidR="009946EE" w:rsidRPr="00030C67" w14:paraId="64930B19" w14:textId="77777777" w:rsidTr="00176527">
        <w:tc>
          <w:tcPr>
            <w:tcW w:w="3212" w:type="dxa"/>
            <w:tcBorders>
              <w:bottom w:val="single" w:sz="4" w:space="0" w:color="B3B3B3"/>
            </w:tcBorders>
            <w:shd w:val="clear" w:color="000000" w:fill="F2F2F2"/>
          </w:tcPr>
          <w:p w14:paraId="4AAF122E" w14:textId="12E3D8E2" w:rsidR="009946EE" w:rsidRPr="00030C67" w:rsidRDefault="007E7C54">
            <w:pPr>
              <w:pStyle w:val="TableHeading"/>
            </w:pPr>
            <w:r>
              <w:t>M</w:t>
            </w:r>
            <w:r w:rsidR="009946EE">
              <w:t>en who earn more than their parents</w:t>
            </w:r>
          </w:p>
        </w:tc>
        <w:tc>
          <w:tcPr>
            <w:tcW w:w="3213" w:type="dxa"/>
            <w:tcBorders>
              <w:bottom w:val="single" w:sz="4" w:space="0" w:color="B3B3B3"/>
            </w:tcBorders>
            <w:shd w:val="clear" w:color="000000" w:fill="F2F2F2"/>
          </w:tcPr>
          <w:p w14:paraId="3959506B" w14:textId="77777777" w:rsidR="009946EE" w:rsidRPr="00030C67" w:rsidRDefault="009946EE" w:rsidP="00723B85">
            <w:pPr>
              <w:pStyle w:val="TableBody"/>
              <w:spacing w:before="45" w:after="45"/>
              <w:ind w:right="108"/>
              <w:jc w:val="right"/>
              <w:rPr>
                <w:rFonts w:ascii="Arial (Body)" w:hAnsi="Arial (Body)"/>
                <w:color w:val="000000"/>
              </w:rPr>
            </w:pPr>
            <w:r>
              <w:rPr>
                <w:rFonts w:ascii="Arial (Body)" w:hAnsi="Arial (Body)"/>
                <w:color w:val="000000"/>
              </w:rPr>
              <w:t>77%</w:t>
            </w:r>
          </w:p>
        </w:tc>
        <w:tc>
          <w:tcPr>
            <w:tcW w:w="3213" w:type="dxa"/>
            <w:tcBorders>
              <w:bottom w:val="single" w:sz="4" w:space="0" w:color="B3B3B3"/>
            </w:tcBorders>
            <w:shd w:val="clear" w:color="000000" w:fill="F2F2F2"/>
          </w:tcPr>
          <w:p w14:paraId="326EED51" w14:textId="77777777" w:rsidR="009946EE" w:rsidRPr="00030C67" w:rsidRDefault="009946EE" w:rsidP="00723B85">
            <w:pPr>
              <w:pStyle w:val="TableBody"/>
              <w:spacing w:before="45" w:after="45"/>
              <w:ind w:right="108"/>
              <w:jc w:val="right"/>
              <w:rPr>
                <w:rFonts w:ascii="Arial (Body)" w:hAnsi="Arial (Body)"/>
                <w:color w:val="000000"/>
              </w:rPr>
            </w:pPr>
            <w:r>
              <w:rPr>
                <w:rFonts w:ascii="Arial (Body)" w:hAnsi="Arial (Body)"/>
                <w:color w:val="000000"/>
              </w:rPr>
              <w:t>79%</w:t>
            </w:r>
          </w:p>
        </w:tc>
      </w:tr>
    </w:tbl>
    <w:p w14:paraId="781DB3A4" w14:textId="77777777" w:rsidR="009946EE" w:rsidRDefault="009946EE" w:rsidP="009946EE">
      <w:pPr>
        <w:pStyle w:val="Note"/>
      </w:pPr>
      <w:r w:rsidRPr="00C36914">
        <w:rPr>
          <w:b/>
          <w:bCs/>
        </w:rPr>
        <w:t>a.</w:t>
      </w:r>
      <w:r w:rsidRPr="00C36914">
        <w:t xml:space="preserve"> </w:t>
      </w:r>
      <w:r>
        <w:t>Primary and secondary parents are based on parent-child linkage as defined above.</w:t>
      </w:r>
    </w:p>
    <w:p w14:paraId="26819A8F" w14:textId="794802F5" w:rsidR="009946EE" w:rsidRDefault="009946EE" w:rsidP="009946EE">
      <w:pPr>
        <w:pStyle w:val="Source"/>
      </w:pPr>
      <w:r w:rsidRPr="00696447">
        <w:t xml:space="preserve">Source: </w:t>
      </w:r>
      <w:r>
        <w:t>Commission estimates using ALife-Family</w:t>
      </w:r>
      <w:r w:rsidR="00B261C9">
        <w:t xml:space="preserve"> dataset</w:t>
      </w:r>
      <w:r>
        <w:t xml:space="preserve">. </w:t>
      </w:r>
    </w:p>
    <w:p w14:paraId="1DB5E890" w14:textId="77777777" w:rsidR="005819DD" w:rsidRDefault="005819DD" w:rsidP="005819DD">
      <w:pPr>
        <w:pStyle w:val="Heading2-Appendix"/>
        <w:numPr>
          <w:ilvl w:val="1"/>
          <w:numId w:val="20"/>
        </w:numPr>
      </w:pPr>
      <w:r>
        <w:lastRenderedPageBreak/>
        <w:t>Relative intergenerational mobility</w:t>
      </w:r>
    </w:p>
    <w:p w14:paraId="25F5AC46" w14:textId="624F52D2" w:rsidR="00D93BBC" w:rsidRDefault="00D93BBC" w:rsidP="00D93BBC">
      <w:pPr>
        <w:pStyle w:val="Heading3"/>
      </w:pPr>
      <w:r>
        <w:t>Measure of income</w:t>
      </w:r>
    </w:p>
    <w:p w14:paraId="5CDEC64E" w14:textId="77ABC880" w:rsidR="00D93BBC" w:rsidRDefault="00D93BBC" w:rsidP="00D93BBC">
      <w:pPr>
        <w:pStyle w:val="BodyText"/>
      </w:pPr>
      <w:r>
        <w:t xml:space="preserve">Consistent with the literature, we used family incomes in the analysis of relative intergenerational mobility because we are interested in </w:t>
      </w:r>
      <w:r w:rsidR="00F2406F">
        <w:t xml:space="preserve">examining </w:t>
      </w:r>
      <w:r>
        <w:t xml:space="preserve">the connections between </w:t>
      </w:r>
      <w:r w:rsidR="000057F7">
        <w:t xml:space="preserve">the </w:t>
      </w:r>
      <w:r>
        <w:t xml:space="preserve">family’s economic resources and </w:t>
      </w:r>
      <w:r w:rsidR="0086041E">
        <w:t xml:space="preserve">the </w:t>
      </w:r>
      <w:r>
        <w:t xml:space="preserve">child’s economic outcomes. This also enables our findings </w:t>
      </w:r>
      <w:r w:rsidR="00272380">
        <w:t xml:space="preserve">to be </w:t>
      </w:r>
      <w:r>
        <w:t>compar</w:t>
      </w:r>
      <w:r w:rsidR="00272380">
        <w:t>ed</w:t>
      </w:r>
      <w:r>
        <w:t xml:space="preserve"> with prior studies on intergenerational mobility. </w:t>
      </w:r>
    </w:p>
    <w:p w14:paraId="696A861C" w14:textId="60800249" w:rsidR="00D93BBC" w:rsidRDefault="00D93BBC" w:rsidP="00D93BBC">
      <w:pPr>
        <w:pStyle w:val="BodyText"/>
      </w:pPr>
      <w:r>
        <w:t xml:space="preserve">We calculated family income by combining the </w:t>
      </w:r>
      <w:r w:rsidR="00B4437C">
        <w:t xml:space="preserve">total incomes of an </w:t>
      </w:r>
      <w:r>
        <w:t xml:space="preserve">individual and their spouse in a given year. If no spousal relationship is reported, the family income is the individual’s personal income. For the parent generation, we followed Deutscher and Mazumder </w:t>
      </w:r>
      <w:r w:rsidRPr="00867362">
        <w:rPr>
          <w:rFonts w:ascii="Arial" w:hAnsi="Arial" w:cs="Arial"/>
        </w:rPr>
        <w:t>(2020)</w:t>
      </w:r>
      <w:r>
        <w:t xml:space="preserve"> and averaged the combined income over the period of 1991–2001 to obtain a proxy for lifetime household income.</w:t>
      </w:r>
    </w:p>
    <w:p w14:paraId="36A7CFF7" w14:textId="05C559C5" w:rsidR="00D93BBC" w:rsidRDefault="00A55A5C" w:rsidP="00D93BBC">
      <w:pPr>
        <w:pStyle w:val="BodyText"/>
      </w:pPr>
      <w:r>
        <w:t xml:space="preserve">The measure of total income we use for most people </w:t>
      </w:r>
      <w:r w:rsidR="00B4437C">
        <w:t>is the total income or loss as reported in the tax return forms</w:t>
      </w:r>
      <w:r>
        <w:t>.</w:t>
      </w:r>
      <w:r w:rsidR="00B4437C">
        <w:t xml:space="preserve"> </w:t>
      </w:r>
      <w:r w:rsidR="006533C5" w:rsidRPr="006533C5">
        <w:t>This includes labour income, investment income, income from benefits and pensions, and other income.</w:t>
      </w:r>
      <w:r w:rsidR="00B4437C">
        <w:t xml:space="preserve"> </w:t>
      </w:r>
      <w:r w:rsidR="00D93BBC" w:rsidRPr="00227132">
        <w:t>For individuals who had not filed a tax return in a given year, total income is the sum of salary and wages reported by employers, and taxable allowances, benefits and pensions where available.</w:t>
      </w:r>
      <w:r w:rsidR="00D93BBC" w:rsidRPr="00445809">
        <w:rPr>
          <w:rStyle w:val="FootnoteReference"/>
        </w:rPr>
        <w:footnoteReference w:id="9"/>
      </w:r>
      <w:r w:rsidR="00D93BBC" w:rsidRPr="00227132">
        <w:t xml:space="preserve"> </w:t>
      </w:r>
      <w:r w:rsidR="006533C5">
        <w:t>But as d</w:t>
      </w:r>
      <w:r w:rsidR="00D93BBC" w:rsidRPr="00227132">
        <w:t xml:space="preserve">ata from Centrelink on government transfers is only available from 2002, </w:t>
      </w:r>
      <w:r w:rsidR="00552319">
        <w:t>benefits and pensions for non</w:t>
      </w:r>
      <w:r w:rsidR="00552319">
        <w:noBreakHyphen/>
        <w:t xml:space="preserve">lodgers are only able to be included in the </w:t>
      </w:r>
      <w:r w:rsidR="00D93BBC" w:rsidRPr="00227132">
        <w:t>child generation’s income</w:t>
      </w:r>
      <w:r w:rsidR="00782DAE">
        <w:t>,</w:t>
      </w:r>
      <w:r w:rsidR="00BF31D7">
        <w:t xml:space="preserve"> consistent with the approach used by Deutscher and Mazumder </w:t>
      </w:r>
      <w:r w:rsidR="00BF31D7" w:rsidRPr="00867362">
        <w:rPr>
          <w:rFonts w:ascii="Arial" w:hAnsi="Arial" w:cs="Arial"/>
        </w:rPr>
        <w:t>(2020)</w:t>
      </w:r>
      <w:r w:rsidR="00BF31D7">
        <w:t>.</w:t>
      </w:r>
      <w:r w:rsidR="00782DAE" w:rsidRPr="00445809">
        <w:rPr>
          <w:rStyle w:val="FootnoteReference"/>
        </w:rPr>
        <w:footnoteReference w:id="10"/>
      </w:r>
    </w:p>
    <w:p w14:paraId="5EE210DE" w14:textId="77777777" w:rsidR="00D93BBC" w:rsidRDefault="00D93BBC" w:rsidP="00D93BBC">
      <w:pPr>
        <w:pStyle w:val="BodyText"/>
      </w:pPr>
      <w:r>
        <w:t>Income variables are measured in 2022</w:t>
      </w:r>
      <w:r>
        <w:noBreakHyphen/>
        <w:t xml:space="preserve">23 dollars, adjusted for inflation using the consumer price index by the ABS. </w:t>
      </w:r>
    </w:p>
    <w:p w14:paraId="21AE0232" w14:textId="26933413" w:rsidR="00D93BBC" w:rsidRDefault="00D93BBC" w:rsidP="00A24C69">
      <w:pPr>
        <w:pStyle w:val="BodyText"/>
      </w:pPr>
      <w:r>
        <w:t xml:space="preserve">The literature suggests </w:t>
      </w:r>
      <w:r w:rsidR="00DC0766">
        <w:t xml:space="preserve">that </w:t>
      </w:r>
      <w:r>
        <w:t xml:space="preserve">income is too volatile if </w:t>
      </w:r>
      <w:r w:rsidR="00DC0766">
        <w:t xml:space="preserve">it is </w:t>
      </w:r>
      <w:r>
        <w:t xml:space="preserve">measured too early or too late </w:t>
      </w:r>
      <w:r w:rsidR="00DC0766">
        <w:t xml:space="preserve">in an individual’s lifetime </w:t>
      </w:r>
      <w:r w:rsidRPr="006F3AAD">
        <w:rPr>
          <w:rFonts w:ascii="Arial" w:hAnsi="Arial" w:cs="Arial"/>
          <w:szCs w:val="24"/>
        </w:rPr>
        <w:t>(Lee and Solon 2009)</w:t>
      </w:r>
      <w:r>
        <w:t>. We</w:t>
      </w:r>
      <w:r w:rsidR="00AA3413">
        <w:t xml:space="preserve"> therefore</w:t>
      </w:r>
      <w:r>
        <w:t xml:space="preserve"> restrict the</w:t>
      </w:r>
      <w:r w:rsidDel="00C9047A">
        <w:t xml:space="preserve"> </w:t>
      </w:r>
      <w:r>
        <w:t xml:space="preserve">year of birth </w:t>
      </w:r>
      <w:r w:rsidR="00C9047A">
        <w:t xml:space="preserve">for the parent generation </w:t>
      </w:r>
      <w:r>
        <w:t>to 1962 and earlier.</w:t>
      </w:r>
      <w:r w:rsidRPr="00445809">
        <w:rPr>
          <w:rStyle w:val="FootnoteReference"/>
        </w:rPr>
        <w:footnoteReference w:id="11"/>
      </w:r>
      <w:r>
        <w:t xml:space="preserve"> Using the latest available data, income is averaged between 2011 and 2020 for the child generation</w:t>
      </w:r>
      <w:r w:rsidR="00C512B8">
        <w:t xml:space="preserve">, which </w:t>
      </w:r>
      <w:r w:rsidR="00587D1F">
        <w:t>equates to</w:t>
      </w:r>
      <w:r>
        <w:t xml:space="preserve"> when they are in their 30s and 40s. </w:t>
      </w:r>
      <w:r w:rsidR="00555310">
        <w:t xml:space="preserve">This is a longer period of income for the child generation than was used in </w:t>
      </w:r>
      <w:r w:rsidR="001E598A">
        <w:t xml:space="preserve">the previous study by </w:t>
      </w:r>
      <w:r w:rsidR="00555310">
        <w:t xml:space="preserve">Deutscher and Mazumder </w:t>
      </w:r>
      <w:r w:rsidR="00555310" w:rsidRPr="00867362">
        <w:rPr>
          <w:rFonts w:ascii="Arial" w:hAnsi="Arial" w:cs="Arial"/>
        </w:rPr>
        <w:t>(2020)</w:t>
      </w:r>
      <w:r w:rsidR="00555310">
        <w:t xml:space="preserve">, which used incomes between 2011 and 2015. </w:t>
      </w:r>
    </w:p>
    <w:p w14:paraId="2B970112" w14:textId="571CDFE9" w:rsidR="00D93BBC" w:rsidRDefault="00D93BBC" w:rsidP="00D93BBC">
      <w:pPr>
        <w:pStyle w:val="BodyText"/>
      </w:pPr>
      <w:r>
        <w:t>The average family income for the parent generation is $119</w:t>
      </w:r>
      <w:r w:rsidR="00766C32">
        <w:t>,</w:t>
      </w:r>
      <w:r>
        <w:t>42</w:t>
      </w:r>
      <w:r w:rsidR="00766C32">
        <w:t>4</w:t>
      </w:r>
      <w:r>
        <w:t xml:space="preserve"> in 2001 and is slightly less than the average household income in the Survey of Housing and Income (SIH) in 200</w:t>
      </w:r>
      <w:r w:rsidR="00C625E7">
        <w:t>3</w:t>
      </w:r>
      <w:r>
        <w:t>-0</w:t>
      </w:r>
      <w:r w:rsidR="00C625E7">
        <w:t>4, the closest year of survey</w:t>
      </w:r>
      <w:r>
        <w:t xml:space="preserve">. For the child generation, </w:t>
      </w:r>
      <w:r w:rsidR="00744B61">
        <w:t xml:space="preserve">the average family income </w:t>
      </w:r>
      <w:r>
        <w:t>is $132</w:t>
      </w:r>
      <w:r w:rsidR="002B3495">
        <w:t>,</w:t>
      </w:r>
      <w:r>
        <w:t xml:space="preserve">761 and is </w:t>
      </w:r>
      <w:r w:rsidR="000748A3">
        <w:t>comparable</w:t>
      </w:r>
      <w:r>
        <w:t xml:space="preserve"> to the average household income in </w:t>
      </w:r>
      <w:r w:rsidR="00AE48CE">
        <w:t xml:space="preserve">the </w:t>
      </w:r>
      <w:r>
        <w:t>2019-20 SIH</w:t>
      </w:r>
      <w:r w:rsidR="002B3495">
        <w:t>,</w:t>
      </w:r>
      <w:r>
        <w:t xml:space="preserve"> where the age of </w:t>
      </w:r>
      <w:r w:rsidR="002B3495">
        <w:t xml:space="preserve">the </w:t>
      </w:r>
      <w:r>
        <w:t xml:space="preserve">household head is similar </w:t>
      </w:r>
      <w:r w:rsidR="00AE48CE">
        <w:t xml:space="preserve">to </w:t>
      </w:r>
      <w:r w:rsidR="00975C02">
        <w:t xml:space="preserve">the </w:t>
      </w:r>
      <w:r w:rsidDel="00AE48CE">
        <w:t xml:space="preserve">age </w:t>
      </w:r>
      <w:r w:rsidR="00975C02">
        <w:t>of</w:t>
      </w:r>
      <w:r w:rsidR="00AE48CE">
        <w:t xml:space="preserve"> </w:t>
      </w:r>
      <w:r>
        <w:t xml:space="preserve">the child generation in our sample. </w:t>
      </w:r>
    </w:p>
    <w:p w14:paraId="3075E7E6" w14:textId="52355D5F" w:rsidR="00D956A6" w:rsidRDefault="00D956A6" w:rsidP="00D956A6">
      <w:pPr>
        <w:pStyle w:val="BodyText"/>
      </w:pPr>
      <w:r>
        <w:t xml:space="preserve">On average, parents have 9.2 </w:t>
      </w:r>
      <w:r w:rsidR="003668DD">
        <w:t>years</w:t>
      </w:r>
      <w:r>
        <w:t xml:space="preserve"> and children have 8.8 years of income information in our sample. </w:t>
      </w:r>
    </w:p>
    <w:p w14:paraId="5F2EFEB2" w14:textId="6B93A826" w:rsidR="00947E11" w:rsidRDefault="00E55FCD" w:rsidP="00D956A6">
      <w:pPr>
        <w:pStyle w:val="BodyText"/>
      </w:pPr>
      <w:r>
        <w:t>In addition to the main analysis using family incomes, t</w:t>
      </w:r>
      <w:r w:rsidR="00947E11">
        <w:t xml:space="preserve">he Commission has </w:t>
      </w:r>
      <w:r>
        <w:t xml:space="preserve">also </w:t>
      </w:r>
      <w:r w:rsidR="00947E11">
        <w:t xml:space="preserve">produced </w:t>
      </w:r>
      <w:r w:rsidR="004A2D71">
        <w:t xml:space="preserve">intergenerational mobility </w:t>
      </w:r>
      <w:r w:rsidR="00947E11">
        <w:t xml:space="preserve">estimates for different combinations of parental relationships: father/son, father/daughter, </w:t>
      </w:r>
      <w:r w:rsidR="00947E11">
        <w:lastRenderedPageBreak/>
        <w:t xml:space="preserve">mother/son and mother/daughter. For this, we used the individual parent and child’s total income as reported in the tax data. </w:t>
      </w:r>
    </w:p>
    <w:p w14:paraId="4D497C55" w14:textId="215B32F6" w:rsidR="00830672" w:rsidRDefault="00830672" w:rsidP="00830672">
      <w:pPr>
        <w:pStyle w:val="Heading3"/>
      </w:pPr>
      <w:r>
        <w:t xml:space="preserve">Measures of </w:t>
      </w:r>
      <w:r w:rsidR="005819DD">
        <w:t xml:space="preserve">relative </w:t>
      </w:r>
      <w:r>
        <w:t>mobility</w:t>
      </w:r>
    </w:p>
    <w:p w14:paraId="7ED6B3E2" w14:textId="57BF546E" w:rsidR="005819DD" w:rsidRDefault="00830672" w:rsidP="005819DD">
      <w:pPr>
        <w:pStyle w:val="BodyText"/>
      </w:pPr>
      <w:r>
        <w:t>R</w:t>
      </w:r>
      <w:r w:rsidR="008808FF">
        <w:t>elative measure</w:t>
      </w:r>
      <w:r>
        <w:t>s</w:t>
      </w:r>
      <w:r w:rsidR="008808FF">
        <w:t xml:space="preserve"> of </w:t>
      </w:r>
      <w:r w:rsidR="005819DD">
        <w:t xml:space="preserve">income mobility </w:t>
      </w:r>
      <w:r w:rsidR="008808FF">
        <w:t>focus</w:t>
      </w:r>
      <w:r w:rsidR="005819DD">
        <w:t xml:space="preserve"> on the relative outcomes of children from different family backgrounds. The most common relative intergenerational income mobility measures are intergenerational income elasticity and rank-rank slope measures</w:t>
      </w:r>
      <w:r w:rsidR="00172120">
        <w:t>, which we report in section 3.2</w:t>
      </w:r>
      <w:r w:rsidR="008808FF">
        <w:t>.</w:t>
      </w:r>
      <w:r w:rsidR="005819DD">
        <w:t xml:space="preserve"> While there are other measures, such as conditional expected ranks, the Commission has not </w:t>
      </w:r>
      <w:r w:rsidR="00964A9A">
        <w:t xml:space="preserve">produced </w:t>
      </w:r>
      <w:r w:rsidR="005819DD">
        <w:t>estimates of these measures</w:t>
      </w:r>
      <w:r w:rsidR="00227F17">
        <w:t xml:space="preserve"> in th</w:t>
      </w:r>
      <w:r w:rsidR="00964A9A">
        <w:t>is</w:t>
      </w:r>
      <w:r w:rsidR="00227F17">
        <w:t xml:space="preserve"> report</w:t>
      </w:r>
      <w:r w:rsidR="008808FF">
        <w:t>.</w:t>
      </w:r>
    </w:p>
    <w:p w14:paraId="0DBFD93E" w14:textId="77777777" w:rsidR="005819DD" w:rsidRDefault="005819DD" w:rsidP="005819DD">
      <w:pPr>
        <w:pStyle w:val="Heading4"/>
      </w:pPr>
      <w:r>
        <w:t>Intergenerational income elasticity</w:t>
      </w:r>
    </w:p>
    <w:p w14:paraId="13FDE7FB" w14:textId="5905C7D4" w:rsidR="00A90DB2" w:rsidRDefault="005819DD" w:rsidP="00A90DB2">
      <w:pPr>
        <w:pStyle w:val="BodyText"/>
      </w:pPr>
      <w:r w:rsidRPr="009E3E95">
        <w:rPr>
          <w:b/>
          <w:bCs/>
        </w:rPr>
        <w:t xml:space="preserve">Intergenerational </w:t>
      </w:r>
      <w:r>
        <w:rPr>
          <w:b/>
          <w:bCs/>
        </w:rPr>
        <w:t xml:space="preserve">income </w:t>
      </w:r>
      <w:r w:rsidRPr="009E3E95">
        <w:rPr>
          <w:b/>
          <w:bCs/>
        </w:rPr>
        <w:t xml:space="preserve">elasticity </w:t>
      </w:r>
      <w:r w:rsidRPr="006A1981">
        <w:t>(IGE)</w:t>
      </w:r>
      <w:r>
        <w:rPr>
          <w:b/>
          <w:bCs/>
        </w:rPr>
        <w:t xml:space="preserve"> </w:t>
      </w:r>
      <w:r>
        <w:t xml:space="preserve">refers to the degree to which parents’ </w:t>
      </w:r>
      <w:r w:rsidR="008808FF">
        <w:t>income</w:t>
      </w:r>
      <w:r w:rsidR="00964A9A">
        <w:t>s</w:t>
      </w:r>
      <w:r>
        <w:t xml:space="preserve"> explain </w:t>
      </w:r>
      <w:r w:rsidR="00964A9A">
        <w:t xml:space="preserve">their </w:t>
      </w:r>
      <w:r>
        <w:t xml:space="preserve">child’s income. A lower IGE coefficient indicates that parental income matters less in </w:t>
      </w:r>
      <w:r w:rsidR="00543582">
        <w:t xml:space="preserve">determining </w:t>
      </w:r>
      <w:r>
        <w:t xml:space="preserve">their child’s income as an adult. IGE is </w:t>
      </w:r>
      <w:r w:rsidR="001734C2">
        <w:t xml:space="preserve">a </w:t>
      </w:r>
      <w:r>
        <w:t>well</w:t>
      </w:r>
      <w:r w:rsidR="006A41F0">
        <w:noBreakHyphen/>
      </w:r>
      <w:r>
        <w:t xml:space="preserve">established </w:t>
      </w:r>
      <w:r w:rsidR="001734C2">
        <w:t xml:space="preserve">measure that </w:t>
      </w:r>
      <w:r>
        <w:t xml:space="preserve">allows for findings to </w:t>
      </w:r>
      <w:r w:rsidR="00511279">
        <w:t xml:space="preserve">be compared across </w:t>
      </w:r>
      <w:r>
        <w:t xml:space="preserve">studies and </w:t>
      </w:r>
      <w:proofErr w:type="gramStart"/>
      <w:r>
        <w:t>countries</w:t>
      </w:r>
      <w:r w:rsidR="006A41F0">
        <w:t>,</w:t>
      </w:r>
      <w:r>
        <w:t xml:space="preserve"> but</w:t>
      </w:r>
      <w:proofErr w:type="gramEnd"/>
      <w:r>
        <w:t xml:space="preserve"> is highly sensitive to sampling and specification (e.</w:t>
      </w:r>
      <w:r w:rsidR="006A41F0">
        <w:t>g.</w:t>
      </w:r>
      <w:r>
        <w:t xml:space="preserve"> using lifetime income rather than income averaged over a specific age range). </w:t>
      </w:r>
    </w:p>
    <w:p w14:paraId="0EB95477" w14:textId="3381C7FB" w:rsidR="005819DD" w:rsidRDefault="008808FF" w:rsidP="00A90DB2">
      <w:pPr>
        <w:pStyle w:val="BodyText"/>
      </w:pPr>
      <w:r>
        <w:t xml:space="preserve">The IGE is the estimate of </w:t>
      </w:r>
      <m:oMath>
        <m:r>
          <w:rPr>
            <w:rFonts w:ascii="Cambria Math" w:hAnsi="Cambria Math"/>
          </w:rPr>
          <m:t>β</m:t>
        </m:r>
      </m:oMath>
      <w:r>
        <w:rPr>
          <w:rFonts w:eastAsiaTheme="minorEastAsia"/>
        </w:rPr>
        <w:t xml:space="preserve"> from the following </w:t>
      </w:r>
      <w:r>
        <w:t xml:space="preserve">equation, which is based on Becker and Tomas’ </w:t>
      </w:r>
      <w:r w:rsidRPr="002F3126">
        <w:rPr>
          <w:rFonts w:ascii="Arial" w:hAnsi="Arial" w:cs="Arial"/>
        </w:rPr>
        <w:t>(1979)</w:t>
      </w:r>
      <w:r>
        <w:t xml:space="preserve"> framework where a child’s income is a linear function of their parents’ income</w:t>
      </w:r>
      <w:r w:rsidR="009F787F">
        <w:t>:</w:t>
      </w:r>
      <w:r w:rsidR="00362E14" w:rsidRPr="00445809">
        <w:rPr>
          <w:rStyle w:val="FootnoteReference"/>
        </w:rPr>
        <w:footnoteReference w:id="12"/>
      </w:r>
    </w:p>
    <w:p w14:paraId="76EA0942" w14:textId="3FAF612D" w:rsidR="005819DD" w:rsidRDefault="00841DFA" w:rsidP="005819DD">
      <w:pPr>
        <w:pStyle w:val="BodyText"/>
      </w:pPr>
      <m:oMathPara>
        <m:oMath>
          <m:sSub>
            <m:sSubPr>
              <m:ctrlPr>
                <w:rPr>
                  <w:rFonts w:ascii="Cambria Math" w:hAnsi="Cambria Math"/>
                  <w:i/>
                </w:rPr>
              </m:ctrlPr>
            </m:sSubPr>
            <m:e>
              <m:r>
                <w:rPr>
                  <w:rFonts w:ascii="Cambria Math" w:hAnsi="Cambria Math"/>
                </w:rPr>
                <m:t>y</m:t>
              </m:r>
            </m:e>
            <m:sub>
              <m:r>
                <w:rPr>
                  <w:rFonts w:ascii="Cambria Math" w:hAnsi="Cambria Math"/>
                </w:rPr>
                <m:t>i,c</m:t>
              </m:r>
            </m:sub>
          </m:sSub>
          <m:r>
            <w:rPr>
              <w:rFonts w:ascii="Cambria Math" w:hAnsi="Cambria Math"/>
            </w:rPr>
            <m:t>=α+β</m:t>
          </m:r>
          <m:sSub>
            <m:sSubPr>
              <m:ctrlPr>
                <w:rPr>
                  <w:rFonts w:ascii="Cambria Math" w:hAnsi="Cambria Math"/>
                  <w:i/>
                </w:rPr>
              </m:ctrlPr>
            </m:sSubPr>
            <m:e>
              <m:r>
                <w:rPr>
                  <w:rFonts w:ascii="Cambria Math" w:hAnsi="Cambria Math"/>
                </w:rPr>
                <m:t>y</m:t>
              </m:r>
            </m:e>
            <m:sub>
              <m:r>
                <w:rPr>
                  <w:rFonts w:ascii="Cambria Math" w:hAnsi="Cambria Math"/>
                </w:rPr>
                <m:t>i,p</m:t>
              </m:r>
            </m:sub>
          </m:sSub>
          <m:r>
            <w:rPr>
              <w:rFonts w:ascii="Cambria Math" w:hAnsi="Cambria Math"/>
            </w:rPr>
            <m:t>+</m:t>
          </m:r>
          <m:sSub>
            <m:sSubPr>
              <m:ctrlPr>
                <w:rPr>
                  <w:rFonts w:ascii="Cambria Math" w:hAnsi="Cambria Math"/>
                  <w:i/>
                </w:rPr>
              </m:ctrlPr>
            </m:sSubPr>
            <m:e>
              <m:r>
                <w:rPr>
                  <w:rFonts w:ascii="Cambria Math" w:hAnsi="Cambria Math"/>
                </w:rPr>
                <m:t>ε</m:t>
              </m:r>
            </m:e>
            <m:sub>
              <m:r>
                <w:rPr>
                  <w:rFonts w:ascii="Cambria Math" w:hAnsi="Cambria Math"/>
                </w:rPr>
                <m:t>i,c</m:t>
              </m:r>
            </m:sub>
          </m:sSub>
        </m:oMath>
      </m:oMathPara>
    </w:p>
    <w:p w14:paraId="0B721361" w14:textId="2DED1693" w:rsidR="005819DD" w:rsidRDefault="009F787F" w:rsidP="005819DD">
      <w:pPr>
        <w:pStyle w:val="BodyText"/>
      </w:pPr>
      <w:r>
        <w:t>w</w:t>
      </w:r>
      <w:r w:rsidR="008808FF">
        <w:t>here</w:t>
      </w:r>
      <w:r w:rsidR="005819DD">
        <w:t xml:space="preserve"> </w:t>
      </w:r>
      <m:oMath>
        <m:sSub>
          <m:sSubPr>
            <m:ctrlPr>
              <w:rPr>
                <w:rFonts w:ascii="Cambria Math" w:hAnsi="Cambria Math"/>
                <w:i/>
              </w:rPr>
            </m:ctrlPr>
          </m:sSubPr>
          <m:e>
            <m:r>
              <w:rPr>
                <w:rFonts w:ascii="Cambria Math" w:hAnsi="Cambria Math"/>
              </w:rPr>
              <m:t>y</m:t>
            </m:r>
          </m:e>
          <m:sub>
            <m:r>
              <w:rPr>
                <w:rFonts w:ascii="Cambria Math" w:hAnsi="Cambria Math"/>
              </w:rPr>
              <m:t>i,c</m:t>
            </m:r>
          </m:sub>
        </m:sSub>
      </m:oMath>
      <w:r w:rsidR="005819DD">
        <w:t xml:space="preserve"> denotes the log income of the child’s generation, and  </w:t>
      </w:r>
      <m:oMath>
        <m:sSub>
          <m:sSubPr>
            <m:ctrlPr>
              <w:rPr>
                <w:rFonts w:ascii="Cambria Math" w:hAnsi="Cambria Math"/>
                <w:i/>
              </w:rPr>
            </m:ctrlPr>
          </m:sSubPr>
          <m:e>
            <m:r>
              <w:rPr>
                <w:rFonts w:ascii="Cambria Math" w:hAnsi="Cambria Math"/>
              </w:rPr>
              <m:t>y</m:t>
            </m:r>
          </m:e>
          <m:sub>
            <m:r>
              <w:rPr>
                <w:rFonts w:ascii="Cambria Math" w:hAnsi="Cambria Math"/>
              </w:rPr>
              <m:t>i,p</m:t>
            </m:r>
          </m:sub>
        </m:sSub>
      </m:oMath>
      <w:r w:rsidR="005819DD">
        <w:t xml:space="preserve"> is the log income of </w:t>
      </w:r>
      <w:r w:rsidR="00943B60">
        <w:t xml:space="preserve">the </w:t>
      </w:r>
      <w:r w:rsidR="005819DD">
        <w:t xml:space="preserve">parents’ </w:t>
      </w:r>
      <w:r w:rsidR="005819DD" w:rsidRPr="004F516D">
        <w:t>generation</w:t>
      </w:r>
      <w:r w:rsidR="005819DD">
        <w:t xml:space="preserve">. </w:t>
      </w:r>
      <m:oMath>
        <m:r>
          <w:rPr>
            <w:rFonts w:ascii="Cambria Math" w:hAnsi="Cambria Math"/>
          </w:rPr>
          <m:t>β</m:t>
        </m:r>
      </m:oMath>
      <w:r w:rsidR="005819DD">
        <w:t xml:space="preserve"> measures the rate of relative mobility</w:t>
      </w:r>
      <w:r w:rsidR="00447114">
        <w:t>; that is,</w:t>
      </w:r>
      <w:r w:rsidR="005819DD">
        <w:t xml:space="preserve"> the association between the mean log income of children and their parents’ income</w:t>
      </w:r>
      <w:r w:rsidR="00D70C14">
        <w:t>.</w:t>
      </w:r>
      <w:r w:rsidR="005819DD">
        <w:t xml:space="preserve"> The higher the </w:t>
      </w:r>
      <m:oMath>
        <m:r>
          <w:rPr>
            <w:rFonts w:ascii="Cambria Math" w:hAnsi="Cambria Math"/>
          </w:rPr>
          <m:t>β</m:t>
        </m:r>
      </m:oMath>
      <w:r w:rsidR="005819DD">
        <w:t xml:space="preserve"> is, the lower mobility is.</w:t>
      </w:r>
    </w:p>
    <w:p w14:paraId="14613D1F" w14:textId="1C2D79CE" w:rsidR="00E558B5" w:rsidRDefault="008808FF" w:rsidP="008808FF">
      <w:pPr>
        <w:pStyle w:val="BodyText"/>
      </w:pPr>
      <w:r>
        <w:t>Ideally, mobility would be measured using the parents’ and child’s lifetime income, but this is not practical</w:t>
      </w:r>
      <w:r w:rsidR="00FA6FBE">
        <w:t xml:space="preserve"> due to data limitations</w:t>
      </w:r>
      <w:r>
        <w:t xml:space="preserve">. To avoid measurement error and lifecycle biases, Solon </w:t>
      </w:r>
      <w:r w:rsidRPr="00CA7702">
        <w:rPr>
          <w:rFonts w:ascii="Arial" w:hAnsi="Arial" w:cs="Arial"/>
        </w:rPr>
        <w:t>(1992)</w:t>
      </w:r>
      <w:r>
        <w:t xml:space="preserve"> and Zimmerman </w:t>
      </w:r>
      <w:r w:rsidRPr="00171E81">
        <w:rPr>
          <w:rFonts w:ascii="Arial" w:hAnsi="Arial" w:cs="Arial"/>
        </w:rPr>
        <w:t>(1992)</w:t>
      </w:r>
      <w:r>
        <w:t xml:space="preserve"> noted that averaging a person’s income over at least a </w:t>
      </w:r>
      <w:proofErr w:type="gramStart"/>
      <w:r>
        <w:t>five year</w:t>
      </w:r>
      <w:proofErr w:type="gramEnd"/>
      <w:r>
        <w:t xml:space="preserve"> period is necessary, but Mazumder </w:t>
      </w:r>
      <w:r w:rsidRPr="0078682B">
        <w:rPr>
          <w:rFonts w:ascii="Arial" w:hAnsi="Arial" w:cs="Arial"/>
        </w:rPr>
        <w:t>(2005)</w:t>
      </w:r>
      <w:r>
        <w:t xml:space="preserve"> suggested averaging incomes over even longer periods are needed to eliminate transitory income fluctuations that are serially correlated.</w:t>
      </w:r>
      <w:r w:rsidR="002812FA">
        <w:t xml:space="preserve"> Our data allows us </w:t>
      </w:r>
      <w:r w:rsidR="00C44861">
        <w:t xml:space="preserve">to average incomes at least ten years.  </w:t>
      </w:r>
    </w:p>
    <w:p w14:paraId="1751AF40" w14:textId="495BCECC" w:rsidR="00AC6078" w:rsidRDefault="00A2076E" w:rsidP="008808FF">
      <w:pPr>
        <w:pStyle w:val="BodyText"/>
        <w:rPr>
          <w:rFonts w:eastAsiaTheme="minorEastAsia"/>
        </w:rPr>
      </w:pPr>
      <w:r>
        <w:rPr>
          <w:rFonts w:eastAsiaTheme="minorEastAsia"/>
        </w:rPr>
        <w:t>Previous</w:t>
      </w:r>
      <w:r w:rsidR="005819DD">
        <w:rPr>
          <w:rFonts w:eastAsiaTheme="minorEastAsia"/>
        </w:rPr>
        <w:t xml:space="preserve"> US studies show that lifecycle bias is acute when children’s income</w:t>
      </w:r>
      <w:r w:rsidR="00050F00">
        <w:rPr>
          <w:rFonts w:eastAsiaTheme="minorEastAsia"/>
        </w:rPr>
        <w:t>s are</w:t>
      </w:r>
      <w:r w:rsidR="005819DD">
        <w:rPr>
          <w:rFonts w:eastAsiaTheme="minorEastAsia"/>
        </w:rPr>
        <w:t xml:space="preserve"> measured too early, so </w:t>
      </w:r>
      <w:r w:rsidR="00B12E72">
        <w:rPr>
          <w:rFonts w:eastAsiaTheme="minorEastAsia"/>
        </w:rPr>
        <w:t xml:space="preserve">estimating IGE </w:t>
      </w:r>
      <w:r w:rsidR="00F52EB1">
        <w:rPr>
          <w:rFonts w:eastAsiaTheme="minorEastAsia"/>
        </w:rPr>
        <w:t xml:space="preserve">for people </w:t>
      </w:r>
      <w:r w:rsidR="005819DD">
        <w:rPr>
          <w:rFonts w:eastAsiaTheme="minorEastAsia"/>
        </w:rPr>
        <w:t>age</w:t>
      </w:r>
      <w:r w:rsidR="00F52EB1">
        <w:rPr>
          <w:rFonts w:eastAsiaTheme="minorEastAsia"/>
        </w:rPr>
        <w:t>d</w:t>
      </w:r>
      <w:r w:rsidR="005819DD">
        <w:rPr>
          <w:rFonts w:eastAsiaTheme="minorEastAsia"/>
        </w:rPr>
        <w:t xml:space="preserve"> around and over 40 is recommended </w:t>
      </w:r>
      <w:r w:rsidR="005819DD" w:rsidRPr="00791C04">
        <w:rPr>
          <w:rFonts w:ascii="Arial" w:hAnsi="Arial" w:cs="Arial"/>
          <w:szCs w:val="24"/>
        </w:rPr>
        <w:t>(Chetty et al. 2014; Mazumder 2016)</w:t>
      </w:r>
      <w:r w:rsidR="005819DD">
        <w:rPr>
          <w:rFonts w:eastAsiaTheme="minorEastAsia"/>
        </w:rPr>
        <w:t>.</w:t>
      </w:r>
      <w:r w:rsidR="00E37002">
        <w:rPr>
          <w:rFonts w:eastAsiaTheme="minorEastAsia"/>
        </w:rPr>
        <w:t xml:space="preserve"> In our sample, </w:t>
      </w:r>
      <w:r w:rsidR="001B6407">
        <w:rPr>
          <w:rFonts w:eastAsiaTheme="minorEastAsia"/>
        </w:rPr>
        <w:t>the</w:t>
      </w:r>
      <w:r w:rsidR="00E37002">
        <w:rPr>
          <w:rFonts w:eastAsiaTheme="minorEastAsia"/>
        </w:rPr>
        <w:t xml:space="preserve"> parent generation’s average age is 46 </w:t>
      </w:r>
      <w:r w:rsidR="00F52EB1">
        <w:rPr>
          <w:rFonts w:eastAsiaTheme="minorEastAsia"/>
        </w:rPr>
        <w:t xml:space="preserve">and </w:t>
      </w:r>
      <w:r w:rsidR="001B6407">
        <w:rPr>
          <w:rFonts w:eastAsiaTheme="minorEastAsia"/>
        </w:rPr>
        <w:t xml:space="preserve">the </w:t>
      </w:r>
      <w:r w:rsidR="00E37002">
        <w:rPr>
          <w:rFonts w:eastAsiaTheme="minorEastAsia"/>
        </w:rPr>
        <w:t xml:space="preserve">child generation’s average age is 37. </w:t>
      </w:r>
    </w:p>
    <w:p w14:paraId="18BECE7F" w14:textId="2666344E" w:rsidR="005819DD" w:rsidRDefault="00AC6078" w:rsidP="005819DD">
      <w:pPr>
        <w:pStyle w:val="BodyText"/>
        <w:rPr>
          <w:rFonts w:eastAsiaTheme="minorEastAsia"/>
        </w:rPr>
      </w:pPr>
      <w:r>
        <w:rPr>
          <w:rFonts w:eastAsiaTheme="minorEastAsia"/>
        </w:rPr>
        <w:t xml:space="preserve">We removed zero incomes from the estimation of IGE </w:t>
      </w:r>
      <w:r w:rsidR="00C90CC8">
        <w:rPr>
          <w:rFonts w:eastAsiaTheme="minorEastAsia"/>
        </w:rPr>
        <w:t xml:space="preserve">due to the log specification. </w:t>
      </w:r>
      <w:r w:rsidR="000462DE">
        <w:rPr>
          <w:rFonts w:eastAsiaTheme="minorEastAsia"/>
        </w:rPr>
        <w:t>D</w:t>
      </w:r>
      <w:r w:rsidR="003E1DCE">
        <w:rPr>
          <w:rFonts w:eastAsiaTheme="minorEastAsia"/>
        </w:rPr>
        <w:t xml:space="preserve">ropping </w:t>
      </w:r>
      <w:r w:rsidR="00D45041">
        <w:rPr>
          <w:rFonts w:eastAsiaTheme="minorEastAsia"/>
        </w:rPr>
        <w:t>zero incomes</w:t>
      </w:r>
      <w:r w:rsidR="00F54EEE">
        <w:rPr>
          <w:rFonts w:eastAsiaTheme="minorEastAsia"/>
        </w:rPr>
        <w:t xml:space="preserve"> reduces the</w:t>
      </w:r>
      <w:r w:rsidR="00EF01E8">
        <w:rPr>
          <w:rFonts w:eastAsiaTheme="minorEastAsia"/>
        </w:rPr>
        <w:t xml:space="preserve"> sample size by less than 1%</w:t>
      </w:r>
      <w:r w:rsidR="00707E04">
        <w:rPr>
          <w:rFonts w:eastAsiaTheme="minorEastAsia"/>
        </w:rPr>
        <w:t>.</w:t>
      </w:r>
      <w:r w:rsidR="00D45041" w:rsidRPr="00445809">
        <w:rPr>
          <w:rStyle w:val="FootnoteReference"/>
        </w:rPr>
        <w:footnoteReference w:id="13"/>
      </w:r>
      <w:r w:rsidR="004A0774">
        <w:rPr>
          <w:rFonts w:eastAsiaTheme="minorEastAsia"/>
        </w:rPr>
        <w:t xml:space="preserve"> </w:t>
      </w:r>
    </w:p>
    <w:p w14:paraId="6B049EDF" w14:textId="77777777" w:rsidR="005819DD" w:rsidRDefault="005819DD" w:rsidP="005819DD">
      <w:pPr>
        <w:pStyle w:val="Heading4"/>
      </w:pPr>
      <w:r>
        <w:t>Rank-rank slope</w:t>
      </w:r>
    </w:p>
    <w:p w14:paraId="2B4FCED1" w14:textId="39F152AD" w:rsidR="005819DD" w:rsidRDefault="005819DD" w:rsidP="005819DD">
      <w:pPr>
        <w:pStyle w:val="BodyText"/>
      </w:pPr>
      <w:r w:rsidRPr="0063083E">
        <w:t>The</w:t>
      </w:r>
      <w:r w:rsidRPr="009E3E95">
        <w:rPr>
          <w:b/>
          <w:bCs/>
        </w:rPr>
        <w:t xml:space="preserve"> rank</w:t>
      </w:r>
      <w:r>
        <w:rPr>
          <w:b/>
          <w:bCs/>
        </w:rPr>
        <w:noBreakHyphen/>
      </w:r>
      <w:r w:rsidRPr="009E3E95">
        <w:rPr>
          <w:b/>
          <w:bCs/>
        </w:rPr>
        <w:t>rank slope</w:t>
      </w:r>
      <w:r w:rsidRPr="0063083E">
        <w:t xml:space="preserve"> </w:t>
      </w:r>
      <w:r>
        <w:t xml:space="preserve">measures the association between </w:t>
      </w:r>
      <w:r w:rsidR="008436D9">
        <w:t xml:space="preserve">the </w:t>
      </w:r>
      <w:r>
        <w:t xml:space="preserve">parents’ rank in the income distribution and their children’s rank in </w:t>
      </w:r>
      <w:r w:rsidR="00C1139D">
        <w:t xml:space="preserve">the </w:t>
      </w:r>
      <w:r>
        <w:t xml:space="preserve">income distribution as adults. </w:t>
      </w:r>
      <w:r w:rsidR="00C17E63">
        <w:t>Compared to the IGE, t</w:t>
      </w:r>
      <w:r w:rsidR="008808FF">
        <w:t>he</w:t>
      </w:r>
      <w:r>
        <w:t xml:space="preserve"> rank</w:t>
      </w:r>
      <w:r>
        <w:noBreakHyphen/>
        <w:t xml:space="preserve">rank slope is more robust to </w:t>
      </w:r>
      <w:r w:rsidR="00957D47">
        <w:t xml:space="preserve">different </w:t>
      </w:r>
      <w:r w:rsidR="008808FF">
        <w:t>specification</w:t>
      </w:r>
      <w:r w:rsidR="00957D47">
        <w:t>s</w:t>
      </w:r>
      <w:r>
        <w:t xml:space="preserve"> and </w:t>
      </w:r>
      <w:r w:rsidR="008808FF">
        <w:t>sample</w:t>
      </w:r>
      <w:r w:rsidR="00957D47">
        <w:t>s</w:t>
      </w:r>
      <w:r>
        <w:t xml:space="preserve"> and can account for people with no income</w:t>
      </w:r>
      <w:r w:rsidR="008808FF">
        <w:t>.</w:t>
      </w:r>
      <w:r>
        <w:t xml:space="preserve"> The rank</w:t>
      </w:r>
      <w:r>
        <w:noBreakHyphen/>
        <w:t xml:space="preserve">rank </w:t>
      </w:r>
      <w:r>
        <w:lastRenderedPageBreak/>
        <w:t>slope is calculated by the following equation, where the child’s income percentile rank is a linear function of their parents’ income percentile rank</w:t>
      </w:r>
      <w:r w:rsidR="00990269">
        <w:t>:</w:t>
      </w:r>
    </w:p>
    <w:p w14:paraId="2FBE00DE" w14:textId="2C3872C5" w:rsidR="005819DD" w:rsidRDefault="00841DFA" w:rsidP="005819DD">
      <w:pPr>
        <w:pStyle w:val="BodyText"/>
      </w:pPr>
      <m:oMathPara>
        <m:oMath>
          <m:sSub>
            <m:sSubPr>
              <m:ctrlPr>
                <w:rPr>
                  <w:rFonts w:ascii="Cambria Math" w:hAnsi="Cambria Math"/>
                  <w:i/>
                </w:rPr>
              </m:ctrlPr>
            </m:sSubPr>
            <m:e>
              <m:r>
                <w:rPr>
                  <w:rFonts w:ascii="Cambria Math" w:hAnsi="Cambria Math"/>
                </w:rPr>
                <m:t>r</m:t>
              </m:r>
            </m:e>
            <m:sub>
              <m:r>
                <w:rPr>
                  <w:rFonts w:ascii="Cambria Math" w:hAnsi="Cambria Math"/>
                </w:rPr>
                <m:t>i,c</m:t>
              </m:r>
            </m:sub>
          </m:sSub>
          <m:r>
            <w:rPr>
              <w:rFonts w:ascii="Cambria Math" w:hAnsi="Cambria Math"/>
            </w:rPr>
            <m:t>=a+b</m:t>
          </m:r>
          <m:sSub>
            <m:sSubPr>
              <m:ctrlPr>
                <w:rPr>
                  <w:rFonts w:ascii="Cambria Math" w:hAnsi="Cambria Math"/>
                  <w:i/>
                </w:rPr>
              </m:ctrlPr>
            </m:sSubPr>
            <m:e>
              <m:r>
                <w:rPr>
                  <w:rFonts w:ascii="Cambria Math" w:hAnsi="Cambria Math"/>
                </w:rPr>
                <m:t>r</m:t>
              </m:r>
            </m:e>
            <m:sub>
              <m:r>
                <w:rPr>
                  <w:rFonts w:ascii="Cambria Math" w:hAnsi="Cambria Math"/>
                </w:rPr>
                <m:t>i,p</m:t>
              </m:r>
            </m:sub>
          </m:sSub>
          <m:r>
            <w:rPr>
              <w:rFonts w:ascii="Cambria Math" w:hAnsi="Cambria Math"/>
            </w:rPr>
            <m:t>+</m:t>
          </m:r>
          <m:sSub>
            <m:sSubPr>
              <m:ctrlPr>
                <w:rPr>
                  <w:rFonts w:ascii="Cambria Math" w:hAnsi="Cambria Math"/>
                  <w:i/>
                </w:rPr>
              </m:ctrlPr>
            </m:sSubPr>
            <m:e>
              <m:r>
                <w:rPr>
                  <w:rFonts w:ascii="Cambria Math" w:hAnsi="Cambria Math"/>
                </w:rPr>
                <m:t>ε</m:t>
              </m:r>
            </m:e>
            <m:sub>
              <m:r>
                <w:rPr>
                  <w:rFonts w:ascii="Cambria Math" w:hAnsi="Cambria Math"/>
                </w:rPr>
                <m:t>i,c</m:t>
              </m:r>
            </m:sub>
          </m:sSub>
        </m:oMath>
      </m:oMathPara>
    </w:p>
    <w:p w14:paraId="21104C2A" w14:textId="42F3683F" w:rsidR="00036709" w:rsidRDefault="00990269" w:rsidP="005819DD">
      <w:pPr>
        <w:pStyle w:val="BodyText"/>
        <w:rPr>
          <w:rFonts w:eastAsiaTheme="minorEastAsia"/>
        </w:rPr>
      </w:pPr>
      <w:r>
        <w:rPr>
          <w:rFonts w:eastAsiaTheme="minorEastAsia"/>
        </w:rPr>
        <w:t>w</w:t>
      </w:r>
      <w:r w:rsidR="008808FF">
        <w:rPr>
          <w:rFonts w:eastAsiaTheme="minorEastAsia"/>
        </w:rPr>
        <w:t>here</w:t>
      </w:r>
      <w:r w:rsidR="005819DD">
        <w:rPr>
          <w:rFonts w:eastAsiaTheme="minorEastAsia"/>
        </w:rPr>
        <w:t xml:space="preserve"> </w:t>
      </w:r>
      <m:oMath>
        <m:sSub>
          <m:sSubPr>
            <m:ctrlPr>
              <w:rPr>
                <w:rFonts w:ascii="Cambria Math" w:hAnsi="Cambria Math"/>
                <w:i/>
              </w:rPr>
            </m:ctrlPr>
          </m:sSubPr>
          <m:e>
            <m:r>
              <w:rPr>
                <w:rFonts w:ascii="Cambria Math" w:hAnsi="Cambria Math"/>
              </w:rPr>
              <m:t>r</m:t>
            </m:r>
          </m:e>
          <m:sub>
            <m:r>
              <w:rPr>
                <w:rFonts w:ascii="Cambria Math" w:hAnsi="Cambria Math"/>
              </w:rPr>
              <m:t>i,c</m:t>
            </m:r>
          </m:sub>
        </m:sSub>
      </m:oMath>
      <w:r w:rsidR="005819DD">
        <w:t xml:space="preserve"> </w:t>
      </w:r>
      <w:r w:rsidR="005819DD">
        <w:rPr>
          <w:rFonts w:eastAsiaTheme="minorEastAsia"/>
        </w:rPr>
        <w:t xml:space="preserve">and </w:t>
      </w:r>
      <m:oMath>
        <m:sSub>
          <m:sSubPr>
            <m:ctrlPr>
              <w:rPr>
                <w:rFonts w:ascii="Cambria Math" w:hAnsi="Cambria Math"/>
                <w:i/>
              </w:rPr>
            </m:ctrlPr>
          </m:sSubPr>
          <m:e>
            <m:r>
              <w:rPr>
                <w:rFonts w:ascii="Cambria Math" w:hAnsi="Cambria Math"/>
              </w:rPr>
              <m:t>r</m:t>
            </m:r>
          </m:e>
          <m:sub>
            <m:r>
              <w:rPr>
                <w:rFonts w:ascii="Cambria Math" w:hAnsi="Cambria Math"/>
              </w:rPr>
              <m:t>i,p</m:t>
            </m:r>
          </m:sub>
        </m:sSub>
      </m:oMath>
      <w:r w:rsidR="005819DD">
        <w:rPr>
          <w:rFonts w:eastAsiaTheme="minorEastAsia"/>
        </w:rPr>
        <w:t xml:space="preserve"> are the percentile rank of individual </w:t>
      </w:r>
      <m:oMath>
        <m:r>
          <w:rPr>
            <w:rFonts w:ascii="Cambria Math" w:eastAsiaTheme="minorEastAsia" w:hAnsi="Cambria Math"/>
          </w:rPr>
          <m:t>i</m:t>
        </m:r>
      </m:oMath>
      <w:r w:rsidR="005819DD">
        <w:rPr>
          <w:rFonts w:eastAsiaTheme="minorEastAsia"/>
        </w:rPr>
        <w:t xml:space="preserve"> and their parents in the income distribution in their respective generation. </w:t>
      </w:r>
      <m:oMath>
        <m:r>
          <w:rPr>
            <w:rFonts w:ascii="Cambria Math" w:eastAsiaTheme="minorEastAsia" w:hAnsi="Cambria Math"/>
          </w:rPr>
          <m:t>a</m:t>
        </m:r>
      </m:oMath>
      <w:r w:rsidR="008808FF" w:rsidRPr="001A7990">
        <w:rPr>
          <w:rFonts w:eastAsiaTheme="minorEastAsia"/>
        </w:rPr>
        <w:t xml:space="preserve"> measures </w:t>
      </w:r>
      <w:r w:rsidR="008447AD" w:rsidRPr="001A7990">
        <w:rPr>
          <w:rFonts w:eastAsiaTheme="minorEastAsia"/>
        </w:rPr>
        <w:t xml:space="preserve">the expected rank of a child </w:t>
      </w:r>
      <w:r w:rsidR="00E032E7" w:rsidRPr="001A7990">
        <w:rPr>
          <w:rFonts w:eastAsiaTheme="minorEastAsia"/>
        </w:rPr>
        <w:t>with a parent at the bottom of the income distribution (</w:t>
      </w:r>
      <m:oMath>
        <m:sSub>
          <m:sSubPr>
            <m:ctrlPr>
              <w:rPr>
                <w:rFonts w:ascii="Cambria Math" w:hAnsi="Cambria Math"/>
                <w:i/>
              </w:rPr>
            </m:ctrlPr>
          </m:sSubPr>
          <m:e>
            <m:r>
              <w:rPr>
                <w:rFonts w:ascii="Cambria Math" w:hAnsi="Cambria Math"/>
              </w:rPr>
              <m:t>r</m:t>
            </m:r>
          </m:e>
          <m:sub>
            <m:r>
              <w:rPr>
                <w:rFonts w:ascii="Cambria Math" w:hAnsi="Cambria Math"/>
              </w:rPr>
              <m:t>i,p</m:t>
            </m:r>
          </m:sub>
        </m:sSub>
        <m:r>
          <w:rPr>
            <w:rFonts w:ascii="Cambria Math" w:eastAsiaTheme="minorEastAsia" w:hAnsi="Cambria Math"/>
          </w:rPr>
          <m:t>=0</m:t>
        </m:r>
      </m:oMath>
      <w:r w:rsidR="00456426" w:rsidRPr="001A7990">
        <w:rPr>
          <w:rFonts w:eastAsiaTheme="minorEastAsia"/>
        </w:rPr>
        <w:t>)</w:t>
      </w:r>
      <w:r w:rsidR="004E1AEE" w:rsidRPr="001A7990">
        <w:rPr>
          <w:rFonts w:eastAsiaTheme="minorEastAsia"/>
        </w:rPr>
        <w:t xml:space="preserve">. </w:t>
      </w:r>
      <m:oMath>
        <m:r>
          <w:rPr>
            <w:rFonts w:ascii="Cambria Math" w:eastAsiaTheme="minorEastAsia" w:hAnsi="Cambria Math"/>
          </w:rPr>
          <m:t>b</m:t>
        </m:r>
      </m:oMath>
      <w:r w:rsidR="008808FF" w:rsidRPr="001A7990">
        <w:rPr>
          <w:rFonts w:eastAsiaTheme="minorEastAsia"/>
        </w:rPr>
        <w:t xml:space="preserve"> measures </w:t>
      </w:r>
      <w:r w:rsidR="00555AB4" w:rsidRPr="001A7990">
        <w:rPr>
          <w:rFonts w:eastAsiaTheme="minorEastAsia"/>
        </w:rPr>
        <w:t>the persistence in rank position</w:t>
      </w:r>
      <w:r w:rsidR="000512DD" w:rsidRPr="001A7990">
        <w:rPr>
          <w:rFonts w:eastAsiaTheme="minorEastAsia"/>
        </w:rPr>
        <w:t xml:space="preserve">, </w:t>
      </w:r>
      <w:r w:rsidR="0028778D" w:rsidRPr="001A7990">
        <w:rPr>
          <w:rFonts w:eastAsiaTheme="minorEastAsia"/>
        </w:rPr>
        <w:t xml:space="preserve">or the </w:t>
      </w:r>
      <w:r w:rsidR="00046184" w:rsidRPr="001A7990">
        <w:rPr>
          <w:rFonts w:eastAsiaTheme="minorEastAsia"/>
        </w:rPr>
        <w:t xml:space="preserve">association between </w:t>
      </w:r>
      <w:r w:rsidR="00C00725" w:rsidRPr="001A7990">
        <w:rPr>
          <w:rFonts w:eastAsiaTheme="minorEastAsia"/>
        </w:rPr>
        <w:t>the</w:t>
      </w:r>
      <w:r w:rsidR="004178DE" w:rsidRPr="001A7990">
        <w:rPr>
          <w:rFonts w:eastAsiaTheme="minorEastAsia"/>
        </w:rPr>
        <w:t xml:space="preserve"> child’s and parents’ position in the</w:t>
      </w:r>
      <w:r w:rsidR="00151F5E" w:rsidRPr="001A7990">
        <w:rPr>
          <w:rFonts w:eastAsiaTheme="minorEastAsia"/>
        </w:rPr>
        <w:t>ir respective income</w:t>
      </w:r>
      <w:r w:rsidR="004178DE" w:rsidRPr="001A7990">
        <w:rPr>
          <w:rFonts w:eastAsiaTheme="minorEastAsia"/>
        </w:rPr>
        <w:t xml:space="preserve"> distribution</w:t>
      </w:r>
      <w:r w:rsidR="00044F23" w:rsidRPr="001A7990">
        <w:rPr>
          <w:rFonts w:eastAsiaTheme="minorEastAsia"/>
        </w:rPr>
        <w:t>s</w:t>
      </w:r>
      <w:r w:rsidR="004178DE" w:rsidRPr="001A7990">
        <w:rPr>
          <w:rFonts w:eastAsiaTheme="minorEastAsia"/>
        </w:rPr>
        <w:t xml:space="preserve">. </w:t>
      </w:r>
    </w:p>
    <w:p w14:paraId="6E2C9A76" w14:textId="7B3B268C" w:rsidR="00A4007E" w:rsidRDefault="008808FF" w:rsidP="005819DD">
      <w:pPr>
        <w:pStyle w:val="BodyText"/>
        <w:rPr>
          <w:rFonts w:eastAsiaTheme="minorEastAsia"/>
        </w:rPr>
      </w:pPr>
      <w:proofErr w:type="spellStart"/>
      <w:r>
        <w:t>Nybom</w:t>
      </w:r>
      <w:proofErr w:type="spellEnd"/>
      <w:r>
        <w:t xml:space="preserve"> and Stuhler </w:t>
      </w:r>
      <w:r w:rsidRPr="0067425B">
        <w:rPr>
          <w:rFonts w:ascii="Arial" w:hAnsi="Arial" w:cs="Arial"/>
        </w:rPr>
        <w:t>(2017)</w:t>
      </w:r>
      <w:r>
        <w:t xml:space="preserve"> find rank</w:t>
      </w:r>
      <w:r>
        <w:noBreakHyphen/>
        <w:t>rank mobility measures are reasonably stable from age 30 onwards.</w:t>
      </w:r>
      <w:r w:rsidR="00954C01">
        <w:t xml:space="preserve"> Our rank-rank estimates were relatively stable for different specifications</w:t>
      </w:r>
      <w:r w:rsidR="00990EB1">
        <w:t>,</w:t>
      </w:r>
      <w:r w:rsidR="00EF60FC">
        <w:t xml:space="preserve"> such as</w:t>
      </w:r>
      <w:r w:rsidR="00D51B56">
        <w:t xml:space="preserve"> </w:t>
      </w:r>
      <w:r w:rsidR="00905E58" w:rsidRPr="001A7990">
        <w:t xml:space="preserve">estimating the model </w:t>
      </w:r>
      <w:r w:rsidR="008927C3" w:rsidRPr="001A7990">
        <w:t>by</w:t>
      </w:r>
      <w:r w:rsidR="00241F68" w:rsidRPr="001A7990">
        <w:t xml:space="preserve"> restricting the sample to Australia-born individuals </w:t>
      </w:r>
      <w:r w:rsidR="00EB4E28" w:rsidRPr="001A7990">
        <w:t>only</w:t>
      </w:r>
      <w:r w:rsidR="007706B8" w:rsidRPr="001A7990">
        <w:t>,</w:t>
      </w:r>
      <w:r w:rsidR="00D50151" w:rsidRPr="001A7990">
        <w:t xml:space="preserve"> </w:t>
      </w:r>
      <w:r w:rsidR="009F1092" w:rsidRPr="001A7990">
        <w:t>using the spouse linkage based on the first year of relationship information</w:t>
      </w:r>
      <w:r w:rsidR="004D66F6" w:rsidRPr="001A7990">
        <w:t xml:space="preserve">, and </w:t>
      </w:r>
      <w:r w:rsidR="00BF142B">
        <w:t>using</w:t>
      </w:r>
      <w:r w:rsidR="00324DFE" w:rsidRPr="001A7990">
        <w:t xml:space="preserve"> disposable incomes</w:t>
      </w:r>
      <w:r w:rsidR="00954C01" w:rsidRPr="001A7990">
        <w:t>.</w:t>
      </w:r>
      <w:r w:rsidR="00954C01">
        <w:t xml:space="preserve"> </w:t>
      </w:r>
    </w:p>
    <w:p w14:paraId="333CA1FF" w14:textId="1E4A3DC4" w:rsidR="005819DD" w:rsidRDefault="00CF1862" w:rsidP="005819DD">
      <w:pPr>
        <w:pStyle w:val="BodyText"/>
      </w:pPr>
      <w:r>
        <w:t>T</w:t>
      </w:r>
      <w:r w:rsidR="008808FF">
        <w:t>he</w:t>
      </w:r>
      <w:r w:rsidR="005819DD">
        <w:t xml:space="preserve"> rank-rank slope allows us to account for people with </w:t>
      </w:r>
      <w:r w:rsidR="0037229A">
        <w:t>zero or missing</w:t>
      </w:r>
      <w:r w:rsidR="005819DD">
        <w:t xml:space="preserve"> income, </w:t>
      </w:r>
      <w:r>
        <w:t xml:space="preserve">so </w:t>
      </w:r>
      <w:r w:rsidR="005819DD">
        <w:t xml:space="preserve">the sample used to </w:t>
      </w:r>
      <w:r w:rsidR="00593A50">
        <w:t xml:space="preserve">produce our </w:t>
      </w:r>
      <w:r w:rsidR="008808FF">
        <w:t>estimate</w:t>
      </w:r>
      <w:r w:rsidR="00593A50">
        <w:t>s</w:t>
      </w:r>
      <w:r w:rsidR="005819DD">
        <w:t xml:space="preserve"> is the full sample of</w:t>
      </w:r>
      <w:r w:rsidR="00BE3DB0">
        <w:t xml:space="preserve"> 20</w:t>
      </w:r>
      <w:r w:rsidR="00ED1142">
        <w:t>1</w:t>
      </w:r>
      <w:r w:rsidR="00E558B5">
        <w:t>,</w:t>
      </w:r>
      <w:r w:rsidR="00ED1142">
        <w:t>226</w:t>
      </w:r>
      <w:r w:rsidR="00BE3DB0">
        <w:t xml:space="preserve"> individuals.</w:t>
      </w:r>
    </w:p>
    <w:p w14:paraId="16CF7006" w14:textId="2F74423D" w:rsidR="00D93BBC" w:rsidRDefault="00AC3E7B" w:rsidP="009E55C8">
      <w:pPr>
        <w:pStyle w:val="Heading4"/>
      </w:pPr>
      <w:r>
        <w:t>Robustness checks</w:t>
      </w:r>
    </w:p>
    <w:p w14:paraId="7548E910" w14:textId="4F9EE5C7" w:rsidR="00524074" w:rsidRDefault="00524074" w:rsidP="00920B71">
      <w:pPr>
        <w:pStyle w:val="BodyText"/>
      </w:pPr>
      <w:r>
        <w:t xml:space="preserve">The Commission’s analysis is broadly comparable with Deutscher and Mazumder’s </w:t>
      </w:r>
      <w:r w:rsidRPr="00867362">
        <w:rPr>
          <w:rFonts w:ascii="Arial" w:hAnsi="Arial" w:cs="Arial"/>
        </w:rPr>
        <w:t>(2020)</w:t>
      </w:r>
      <w:r>
        <w:t xml:space="preserve"> previous study of relative intergenerational mobility, though there are some data and methodological differences. Deutscher and Mazumder </w:t>
      </w:r>
      <w:r w:rsidRPr="00867362">
        <w:rPr>
          <w:rFonts w:ascii="Arial" w:hAnsi="Arial" w:cs="Arial"/>
        </w:rPr>
        <w:t>(2020)</w:t>
      </w:r>
      <w:r w:rsidDel="00B26408">
        <w:t xml:space="preserve"> </w:t>
      </w:r>
      <w:r w:rsidR="008B1945">
        <w:t xml:space="preserve">only </w:t>
      </w:r>
      <w:r>
        <w:t xml:space="preserve">included individuals born in Australia in their analysis, while the ALife-Family data has non-Australian born individuals. </w:t>
      </w:r>
      <w:r w:rsidR="00D66142">
        <w:t xml:space="preserve">As a robustness check, we </w:t>
      </w:r>
      <w:r>
        <w:t>estimat</w:t>
      </w:r>
      <w:r w:rsidR="00D66142">
        <w:t>ed</w:t>
      </w:r>
      <w:r w:rsidDel="000F7B5D">
        <w:t xml:space="preserve"> </w:t>
      </w:r>
      <w:r w:rsidR="000F7B5D">
        <w:t xml:space="preserve">our </w:t>
      </w:r>
      <w:r>
        <w:t xml:space="preserve">model </w:t>
      </w:r>
      <w:r w:rsidR="00256690">
        <w:t xml:space="preserve">only </w:t>
      </w:r>
      <w:r>
        <w:t>for people born in Australia using Medicare enrolment details</w:t>
      </w:r>
      <w:r w:rsidR="000F7B5D">
        <w:t>,</w:t>
      </w:r>
      <w:r>
        <w:t xml:space="preserve"> and the results were broadly similar</w:t>
      </w:r>
      <w:r w:rsidR="00846376">
        <w:t xml:space="preserve"> (table C.2)</w:t>
      </w:r>
      <w:r>
        <w:t>.</w:t>
      </w:r>
    </w:p>
    <w:p w14:paraId="7076AD7A" w14:textId="6F800CA6" w:rsidR="00E36FF7" w:rsidRDefault="00E36FF7" w:rsidP="00E36FF7">
      <w:pPr>
        <w:pStyle w:val="FigureTableHeading"/>
      </w:pPr>
      <w:r>
        <w:t>Table C.2</w:t>
      </w:r>
      <w:r>
        <w:rPr>
          <w:noProof/>
        </w:rPr>
        <w:t xml:space="preserve"> – </w:t>
      </w:r>
      <w:r>
        <w:t>Rank-rank slope and IGE estimates</w:t>
      </w:r>
    </w:p>
    <w:tbl>
      <w:tblPr>
        <w:tblW w:w="0" w:type="auto"/>
        <w:tblBorders>
          <w:bottom w:val="single" w:sz="4" w:space="0" w:color="B3B3B3"/>
        </w:tblBorders>
        <w:shd w:val="clear" w:color="000000" w:fill="auto"/>
        <w:tblLayout w:type="fixed"/>
        <w:tblCellMar>
          <w:left w:w="0" w:type="dxa"/>
          <w:right w:w="57"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3212"/>
        <w:gridCol w:w="3213"/>
        <w:gridCol w:w="3213"/>
      </w:tblGrid>
      <w:tr w:rsidR="00E36FF7" w:rsidRPr="00030C67" w14:paraId="792C8832" w14:textId="77777777" w:rsidTr="00176527">
        <w:trPr>
          <w:tblHeader/>
        </w:trPr>
        <w:tc>
          <w:tcPr>
            <w:tcW w:w="3212" w:type="dxa"/>
            <w:tcBorders>
              <w:bottom w:val="single" w:sz="4" w:space="0" w:color="B3B3B3"/>
            </w:tcBorders>
            <w:shd w:val="clear" w:color="000000" w:fill="auto"/>
            <w:vAlign w:val="bottom"/>
          </w:tcPr>
          <w:p w14:paraId="13EA1C0E" w14:textId="77777777" w:rsidR="00E36FF7" w:rsidRPr="00030C67" w:rsidRDefault="00E36FF7" w:rsidP="00E36FF7">
            <w:pPr>
              <w:spacing w:before="45" w:after="45"/>
              <w:ind w:right="108"/>
              <w:rPr>
                <w:rFonts w:ascii="Arial (Body)" w:hAnsi="Arial (Body)"/>
                <w:color w:val="265A9A"/>
              </w:rPr>
            </w:pPr>
          </w:p>
        </w:tc>
        <w:tc>
          <w:tcPr>
            <w:tcW w:w="3213" w:type="dxa"/>
            <w:tcBorders>
              <w:bottom w:val="single" w:sz="4" w:space="0" w:color="B3B3B3"/>
            </w:tcBorders>
            <w:shd w:val="clear" w:color="000000" w:fill="auto"/>
            <w:vAlign w:val="bottom"/>
          </w:tcPr>
          <w:p w14:paraId="17430CF2" w14:textId="77777777" w:rsidR="00E36FF7" w:rsidRPr="00030C67" w:rsidRDefault="00E36FF7" w:rsidP="00B05012">
            <w:pPr>
              <w:pStyle w:val="TableHeading"/>
              <w:jc w:val="right"/>
            </w:pPr>
            <w:r>
              <w:t>Rank-rank slope</w:t>
            </w:r>
          </w:p>
        </w:tc>
        <w:tc>
          <w:tcPr>
            <w:tcW w:w="3213" w:type="dxa"/>
            <w:tcBorders>
              <w:bottom w:val="single" w:sz="4" w:space="0" w:color="B3B3B3"/>
            </w:tcBorders>
            <w:shd w:val="clear" w:color="000000" w:fill="auto"/>
            <w:vAlign w:val="bottom"/>
          </w:tcPr>
          <w:p w14:paraId="02545AD0" w14:textId="77777777" w:rsidR="00E36FF7" w:rsidRPr="00030C67" w:rsidRDefault="00E36FF7" w:rsidP="00B05012">
            <w:pPr>
              <w:pStyle w:val="TableHeading"/>
              <w:jc w:val="right"/>
            </w:pPr>
            <w:r>
              <w:t>IGE</w:t>
            </w:r>
          </w:p>
        </w:tc>
      </w:tr>
      <w:tr w:rsidR="00E36FF7" w:rsidRPr="00030C67" w14:paraId="30E5DECC" w14:textId="77777777" w:rsidTr="00176527">
        <w:tc>
          <w:tcPr>
            <w:tcW w:w="3212" w:type="dxa"/>
            <w:tcBorders>
              <w:top w:val="single" w:sz="4" w:space="0" w:color="B3B3B3"/>
              <w:bottom w:val="nil"/>
            </w:tcBorders>
            <w:shd w:val="clear" w:color="000000" w:fill="F2F2F2"/>
          </w:tcPr>
          <w:p w14:paraId="3C71CD91" w14:textId="5EC05328" w:rsidR="00E36FF7" w:rsidRPr="00030C67" w:rsidRDefault="00260606" w:rsidP="00E36FF7">
            <w:pPr>
              <w:pStyle w:val="TableHeading"/>
            </w:pPr>
            <w:r>
              <w:t>Full sample</w:t>
            </w:r>
            <w:r w:rsidR="0016519E">
              <w:t xml:space="preserve"> </w:t>
            </w:r>
          </w:p>
        </w:tc>
        <w:tc>
          <w:tcPr>
            <w:tcW w:w="3213" w:type="dxa"/>
            <w:tcBorders>
              <w:top w:val="single" w:sz="4" w:space="0" w:color="B3B3B3"/>
              <w:bottom w:val="nil"/>
            </w:tcBorders>
            <w:shd w:val="clear" w:color="000000" w:fill="F2F2F2"/>
          </w:tcPr>
          <w:p w14:paraId="74E817B4" w14:textId="77777777" w:rsidR="00E36FF7" w:rsidRPr="00030C67" w:rsidRDefault="00E36FF7" w:rsidP="00B05012">
            <w:pPr>
              <w:pStyle w:val="TableBody"/>
              <w:spacing w:before="45" w:after="45"/>
              <w:ind w:right="108"/>
              <w:jc w:val="right"/>
              <w:rPr>
                <w:rFonts w:ascii="Arial (Body)" w:hAnsi="Arial (Body)"/>
                <w:color w:val="000000"/>
              </w:rPr>
            </w:pPr>
            <w:r>
              <w:rPr>
                <w:rFonts w:ascii="Arial (Body)" w:hAnsi="Arial (Body)"/>
                <w:color w:val="000000"/>
              </w:rPr>
              <w:t>0.176</w:t>
            </w:r>
          </w:p>
        </w:tc>
        <w:tc>
          <w:tcPr>
            <w:tcW w:w="3213" w:type="dxa"/>
            <w:tcBorders>
              <w:top w:val="single" w:sz="4" w:space="0" w:color="B3B3B3"/>
              <w:bottom w:val="nil"/>
            </w:tcBorders>
            <w:shd w:val="clear" w:color="000000" w:fill="F2F2F2"/>
          </w:tcPr>
          <w:p w14:paraId="06E2410A" w14:textId="77777777" w:rsidR="00E36FF7" w:rsidRPr="00030C67" w:rsidRDefault="00E36FF7" w:rsidP="00B05012">
            <w:pPr>
              <w:pStyle w:val="TableBody"/>
              <w:spacing w:before="45" w:after="45"/>
              <w:ind w:right="108"/>
              <w:jc w:val="right"/>
              <w:rPr>
                <w:rFonts w:ascii="Arial (Body)" w:hAnsi="Arial (Body)"/>
                <w:color w:val="000000"/>
              </w:rPr>
            </w:pPr>
            <w:r>
              <w:rPr>
                <w:rFonts w:ascii="Arial (Body)" w:hAnsi="Arial (Body)"/>
                <w:color w:val="000000"/>
              </w:rPr>
              <w:t>0.197</w:t>
            </w:r>
          </w:p>
        </w:tc>
      </w:tr>
      <w:tr w:rsidR="00E36FF7" w:rsidRPr="00030C67" w14:paraId="436C7951" w14:textId="77777777" w:rsidTr="00176527">
        <w:tc>
          <w:tcPr>
            <w:tcW w:w="3212" w:type="dxa"/>
            <w:shd w:val="clear" w:color="auto" w:fill="FFFFFF" w:themeFill="background1"/>
          </w:tcPr>
          <w:p w14:paraId="528BD27B" w14:textId="2255FDBD" w:rsidR="00E36FF7" w:rsidRDefault="003B13BE" w:rsidP="00E36FF7">
            <w:pPr>
              <w:pStyle w:val="TableHeading"/>
            </w:pPr>
            <w:r>
              <w:t>R</w:t>
            </w:r>
            <w:r w:rsidR="00E36FF7" w:rsidRPr="009F73FC">
              <w:t>estricted</w:t>
            </w:r>
            <w:r w:rsidR="009E2181">
              <w:t xml:space="preserve"> </w:t>
            </w:r>
            <w:r w:rsidR="00555AB9">
              <w:t>to</w:t>
            </w:r>
            <w:r w:rsidR="009E2181">
              <w:t xml:space="preserve"> </w:t>
            </w:r>
            <w:r w:rsidR="00E36FF7">
              <w:t xml:space="preserve">Australia-born </w:t>
            </w:r>
            <w:r w:rsidR="00A33071">
              <w:t xml:space="preserve">individuals </w:t>
            </w:r>
            <w:r w:rsidR="008F3CBB">
              <w:t>only</w:t>
            </w:r>
          </w:p>
        </w:tc>
        <w:tc>
          <w:tcPr>
            <w:tcW w:w="3213" w:type="dxa"/>
            <w:shd w:val="clear" w:color="auto" w:fill="FFFFFF" w:themeFill="background1"/>
          </w:tcPr>
          <w:p w14:paraId="59168975" w14:textId="720217B1" w:rsidR="00E36FF7" w:rsidRPr="009F73FC" w:rsidRDefault="00E36FF7" w:rsidP="00B05012">
            <w:pPr>
              <w:pStyle w:val="TableBody"/>
              <w:spacing w:before="45" w:after="45"/>
              <w:ind w:right="108"/>
              <w:jc w:val="right"/>
              <w:rPr>
                <w:rFonts w:ascii="Arial (Body)" w:hAnsi="Arial (Body)"/>
                <w:color w:val="000000"/>
              </w:rPr>
            </w:pPr>
            <w:r w:rsidRPr="009F73FC">
              <w:rPr>
                <w:rFonts w:ascii="Arial (Body)" w:hAnsi="Arial (Body)"/>
                <w:color w:val="000000"/>
              </w:rPr>
              <w:t>0.17</w:t>
            </w:r>
            <w:r w:rsidR="00F8600C" w:rsidRPr="009F73FC">
              <w:rPr>
                <w:rFonts w:ascii="Arial (Body)" w:hAnsi="Arial (Body)"/>
                <w:color w:val="000000"/>
              </w:rPr>
              <w:t>5</w:t>
            </w:r>
          </w:p>
        </w:tc>
        <w:tc>
          <w:tcPr>
            <w:tcW w:w="3213" w:type="dxa"/>
            <w:shd w:val="clear" w:color="auto" w:fill="FFFFFF" w:themeFill="background1"/>
          </w:tcPr>
          <w:p w14:paraId="50A42000" w14:textId="37275342" w:rsidR="00E36FF7" w:rsidRPr="009F73FC" w:rsidRDefault="00E36FF7" w:rsidP="00B05012">
            <w:pPr>
              <w:pStyle w:val="TableBody"/>
              <w:spacing w:before="45" w:after="45"/>
              <w:ind w:right="108"/>
              <w:jc w:val="right"/>
              <w:rPr>
                <w:rFonts w:ascii="Arial (Body)" w:hAnsi="Arial (Body)"/>
                <w:color w:val="000000"/>
              </w:rPr>
            </w:pPr>
            <w:r w:rsidRPr="009F73FC">
              <w:rPr>
                <w:rFonts w:ascii="Arial (Body)" w:hAnsi="Arial (Body)"/>
                <w:color w:val="000000"/>
              </w:rPr>
              <w:t>0.</w:t>
            </w:r>
            <w:r w:rsidR="00D50151" w:rsidRPr="009F73FC">
              <w:rPr>
                <w:rFonts w:ascii="Arial (Body)" w:hAnsi="Arial (Body)"/>
                <w:color w:val="000000"/>
              </w:rPr>
              <w:t>20</w:t>
            </w:r>
            <w:r w:rsidR="007D07CC" w:rsidRPr="009F73FC">
              <w:rPr>
                <w:rFonts w:ascii="Arial (Body)" w:hAnsi="Arial (Body)"/>
                <w:color w:val="000000"/>
              </w:rPr>
              <w:t>2</w:t>
            </w:r>
          </w:p>
        </w:tc>
      </w:tr>
      <w:tr w:rsidR="005B5E84" w:rsidRPr="00030C67" w14:paraId="2F7B3C83" w14:textId="77777777" w:rsidTr="00176527">
        <w:tc>
          <w:tcPr>
            <w:tcW w:w="3212" w:type="dxa"/>
            <w:tcBorders>
              <w:bottom w:val="single" w:sz="4" w:space="0" w:color="B3B3B3"/>
            </w:tcBorders>
            <w:shd w:val="clear" w:color="auto" w:fill="F2F2F2"/>
          </w:tcPr>
          <w:p w14:paraId="747E1EB3" w14:textId="423B5FD2" w:rsidR="005B5E84" w:rsidRDefault="00125661" w:rsidP="00955EC5">
            <w:pPr>
              <w:pStyle w:val="TableHeading"/>
            </w:pPr>
            <w:r>
              <w:t xml:space="preserve">With </w:t>
            </w:r>
            <w:r w:rsidR="00730964">
              <w:t>spouse linkage</w:t>
            </w:r>
            <w:r w:rsidR="0016519E">
              <w:t xml:space="preserve"> connected by</w:t>
            </w:r>
            <w:r w:rsidR="00730964">
              <w:t xml:space="preserve"> first year of relationship</w:t>
            </w:r>
          </w:p>
        </w:tc>
        <w:tc>
          <w:tcPr>
            <w:tcW w:w="3213" w:type="dxa"/>
            <w:tcBorders>
              <w:bottom w:val="single" w:sz="4" w:space="0" w:color="B3B3B3"/>
            </w:tcBorders>
            <w:shd w:val="clear" w:color="auto" w:fill="F2F2F2"/>
          </w:tcPr>
          <w:p w14:paraId="256CBDBA" w14:textId="42FB88D5" w:rsidR="005B5E84" w:rsidRDefault="00906DC5" w:rsidP="00B05012">
            <w:pPr>
              <w:pStyle w:val="TableBody"/>
              <w:spacing w:before="45" w:after="45"/>
              <w:ind w:right="108"/>
              <w:jc w:val="right"/>
              <w:rPr>
                <w:rFonts w:ascii="Arial (Body)" w:hAnsi="Arial (Body)"/>
                <w:color w:val="000000"/>
              </w:rPr>
            </w:pPr>
            <w:r>
              <w:rPr>
                <w:rFonts w:ascii="Arial (Body)" w:hAnsi="Arial (Body)"/>
                <w:color w:val="000000"/>
              </w:rPr>
              <w:t>0.17</w:t>
            </w:r>
            <w:r w:rsidR="00D50151">
              <w:rPr>
                <w:rFonts w:ascii="Arial (Body)" w:hAnsi="Arial (Body)"/>
                <w:color w:val="000000"/>
              </w:rPr>
              <w:t>6</w:t>
            </w:r>
          </w:p>
        </w:tc>
        <w:tc>
          <w:tcPr>
            <w:tcW w:w="3213" w:type="dxa"/>
            <w:tcBorders>
              <w:bottom w:val="single" w:sz="4" w:space="0" w:color="B3B3B3"/>
            </w:tcBorders>
            <w:shd w:val="clear" w:color="auto" w:fill="F2F2F2"/>
          </w:tcPr>
          <w:p w14:paraId="57B7566B" w14:textId="74A98A36" w:rsidR="005B5E84" w:rsidRDefault="00906DC5" w:rsidP="00B05012">
            <w:pPr>
              <w:pStyle w:val="TableBody"/>
              <w:spacing w:before="45" w:after="45"/>
              <w:ind w:right="108"/>
              <w:jc w:val="right"/>
              <w:rPr>
                <w:rFonts w:ascii="Arial (Body)" w:hAnsi="Arial (Body)"/>
                <w:color w:val="000000"/>
              </w:rPr>
            </w:pPr>
            <w:r>
              <w:rPr>
                <w:rFonts w:ascii="Arial (Body)" w:hAnsi="Arial (Body)"/>
                <w:color w:val="000000"/>
              </w:rPr>
              <w:t>0.196</w:t>
            </w:r>
          </w:p>
        </w:tc>
      </w:tr>
    </w:tbl>
    <w:p w14:paraId="3376DFAF" w14:textId="77777777" w:rsidR="00E36FF7" w:rsidRPr="00CF772F" w:rsidRDefault="00E36FF7" w:rsidP="00E36FF7">
      <w:pPr>
        <w:pStyle w:val="Source"/>
      </w:pPr>
      <w:r w:rsidRPr="00696447">
        <w:t xml:space="preserve">Source: </w:t>
      </w:r>
      <w:r>
        <w:t>Commission estimates using ALife-Family dataset.</w:t>
      </w:r>
    </w:p>
    <w:p w14:paraId="5DCD2AB5" w14:textId="0B3E37FF" w:rsidR="002A79C7" w:rsidRPr="00CF772F" w:rsidRDefault="00BA593B" w:rsidP="00284FA0">
      <w:pPr>
        <w:pStyle w:val="BodyText"/>
      </w:pPr>
      <w:r>
        <w:t>As discussed above, parents and children both have approximately nine years of income information in our sample.</w:t>
      </w:r>
      <w:r w:rsidR="002A79C7">
        <w:t xml:space="preserve"> </w:t>
      </w:r>
      <w:r>
        <w:t>W</w:t>
      </w:r>
      <w:r w:rsidR="002A79C7">
        <w:t xml:space="preserve">e performed a robustness check by dropping individuals with more than five years of missing observations. The results </w:t>
      </w:r>
      <w:r w:rsidR="004A2D69">
        <w:t xml:space="preserve">do not </w:t>
      </w:r>
      <w:r w:rsidR="00AB7D4C">
        <w:t>change</w:t>
      </w:r>
      <w:r w:rsidR="004A2D69">
        <w:t xml:space="preserve"> the </w:t>
      </w:r>
      <w:r w:rsidR="0085549C">
        <w:t xml:space="preserve">qualitative </w:t>
      </w:r>
      <w:r w:rsidR="00AB7D4C">
        <w:t>finding of relative intergenerational mobility</w:t>
      </w:r>
      <w:r w:rsidR="002A79C7">
        <w:t>.</w:t>
      </w:r>
    </w:p>
    <w:p w14:paraId="381F8349" w14:textId="77777777" w:rsidR="005819DD" w:rsidRDefault="005819DD" w:rsidP="005819DD">
      <w:pPr>
        <w:pStyle w:val="Heading3"/>
      </w:pPr>
      <w:r>
        <w:t>Regional estimates</w:t>
      </w:r>
    </w:p>
    <w:p w14:paraId="2BFC6495" w14:textId="7E0F75EA" w:rsidR="005819DD" w:rsidRDefault="005819DD" w:rsidP="005819DD">
      <w:pPr>
        <w:pStyle w:val="BodyText"/>
      </w:pPr>
      <w:r>
        <w:t>There are different ways to produce estimates of IGE and rank</w:t>
      </w:r>
      <w:r>
        <w:noBreakHyphen/>
        <w:t xml:space="preserve">rank slope for different regions. For example, one could reasonably argue either the parents’ or child’s location is more appropriate depending on the question of interest. Additionally, there are other issues that can complicate the analysis, </w:t>
      </w:r>
      <w:r w:rsidR="00882FBA">
        <w:t>such as how to</w:t>
      </w:r>
      <w:r>
        <w:t xml:space="preserve"> </w:t>
      </w:r>
      <w:r w:rsidR="003B10E4">
        <w:t xml:space="preserve">account for </w:t>
      </w:r>
      <w:r>
        <w:t>people moving across different regions.</w:t>
      </w:r>
    </w:p>
    <w:p w14:paraId="6DCC1F2A" w14:textId="565DC8C5" w:rsidR="00314FBC" w:rsidRDefault="008808FF" w:rsidP="008808FF">
      <w:pPr>
        <w:pStyle w:val="BodyText"/>
      </w:pPr>
      <w:r>
        <w:t xml:space="preserve">The Commission is interested </w:t>
      </w:r>
      <w:r w:rsidR="003B10E4">
        <w:t>i</w:t>
      </w:r>
      <w:r>
        <w:t xml:space="preserve">n the </w:t>
      </w:r>
      <w:r w:rsidR="003B10E4">
        <w:t>intergenerational income</w:t>
      </w:r>
      <w:r>
        <w:t xml:space="preserve"> mobility of people based on where they </w:t>
      </w:r>
      <w:r>
        <w:rPr>
          <w:i/>
          <w:iCs/>
        </w:rPr>
        <w:t>grew up</w:t>
      </w:r>
      <w:r w:rsidR="0076698C">
        <w:rPr>
          <w:i/>
          <w:iCs/>
        </w:rPr>
        <w:t>,</w:t>
      </w:r>
      <w:r w:rsidR="008B2DF9">
        <w:t xml:space="preserve"> </w:t>
      </w:r>
      <w:r w:rsidR="00D465C2">
        <w:t xml:space="preserve">because </w:t>
      </w:r>
      <w:r w:rsidR="003168D3">
        <w:t xml:space="preserve">where a person grows up has significant implications for the </w:t>
      </w:r>
      <w:r w:rsidR="00836255">
        <w:t>opportunities and services available to them</w:t>
      </w:r>
      <w:r w:rsidR="002235E6">
        <w:t>, such as education and labour market opportunities</w:t>
      </w:r>
      <w:r w:rsidRPr="00622AA0">
        <w:t>.</w:t>
      </w:r>
      <w:r w:rsidR="00587FF2">
        <w:t xml:space="preserve"> </w:t>
      </w:r>
      <w:r w:rsidR="00B01F7D">
        <w:t xml:space="preserve">Accordingly, we </w:t>
      </w:r>
      <w:r w:rsidR="00645260">
        <w:t xml:space="preserve">undertook </w:t>
      </w:r>
      <w:r w:rsidR="004D105C">
        <w:t xml:space="preserve">the </w:t>
      </w:r>
      <w:r w:rsidR="00645260">
        <w:t>analysis based on</w:t>
      </w:r>
      <w:r w:rsidR="004D105C">
        <w:t xml:space="preserve"> </w:t>
      </w:r>
      <w:r w:rsidR="00645260">
        <w:t xml:space="preserve">our </w:t>
      </w:r>
      <w:r w:rsidR="004D105C">
        <w:t>definition of</w:t>
      </w:r>
      <w:r w:rsidR="00645260">
        <w:t xml:space="preserve"> </w:t>
      </w:r>
      <w:r w:rsidR="00B01F7D">
        <w:t xml:space="preserve">the </w:t>
      </w:r>
      <w:r w:rsidR="00037244">
        <w:t xml:space="preserve">‘permanent’ </w:t>
      </w:r>
      <w:r w:rsidR="00B01F7D">
        <w:t xml:space="preserve">region </w:t>
      </w:r>
      <w:r w:rsidR="003C2366">
        <w:t>where a person grew up</w:t>
      </w:r>
      <w:r w:rsidR="007E0E55">
        <w:t>:</w:t>
      </w:r>
      <w:r w:rsidR="000F49FD">
        <w:t xml:space="preserve"> </w:t>
      </w:r>
      <w:r w:rsidR="00C55032">
        <w:t>income mobility</w:t>
      </w:r>
      <w:r w:rsidR="000F49FD">
        <w:t xml:space="preserve"> </w:t>
      </w:r>
      <w:r w:rsidR="000F49FD">
        <w:lastRenderedPageBreak/>
        <w:t>estimates for each region</w:t>
      </w:r>
      <w:r w:rsidR="0001115C">
        <w:t xml:space="preserve"> </w:t>
      </w:r>
      <w:r w:rsidR="000832DF">
        <w:t xml:space="preserve">include parents who lived in </w:t>
      </w:r>
      <w:r w:rsidR="00FD19DF">
        <w:t>th</w:t>
      </w:r>
      <w:r w:rsidR="007E0E55">
        <w:t>at</w:t>
      </w:r>
      <w:r w:rsidR="000832DF">
        <w:t xml:space="preserve"> region for at least six years</w:t>
      </w:r>
      <w:r w:rsidR="008C07AD">
        <w:t xml:space="preserve"> (that is</w:t>
      </w:r>
      <w:r w:rsidR="007E0E55">
        <w:t>,</w:t>
      </w:r>
      <w:r w:rsidR="008C07AD">
        <w:t xml:space="preserve"> more than </w:t>
      </w:r>
      <w:r w:rsidR="000C0A49">
        <w:t xml:space="preserve">50% of the time that </w:t>
      </w:r>
      <w:r w:rsidR="004C0B43">
        <w:t>parents’ incomes are averaged</w:t>
      </w:r>
      <w:r w:rsidR="008C07AD">
        <w:t>)</w:t>
      </w:r>
      <w:r w:rsidR="000832DF">
        <w:t>.</w:t>
      </w:r>
      <w:r w:rsidR="004D4655" w:rsidRPr="00445809">
        <w:rPr>
          <w:rStyle w:val="FootnoteReference"/>
        </w:rPr>
        <w:footnoteReference w:id="14"/>
      </w:r>
      <w:r w:rsidR="002A2D15">
        <w:t xml:space="preserve"> </w:t>
      </w:r>
    </w:p>
    <w:p w14:paraId="2855B369" w14:textId="291A81B3" w:rsidR="005819DD" w:rsidRDefault="00C74E5F" w:rsidP="005819DD">
      <w:pPr>
        <w:pStyle w:val="BodyText"/>
      </w:pPr>
      <w:r>
        <w:t>For</w:t>
      </w:r>
      <w:r w:rsidDel="007025B9">
        <w:t xml:space="preserve"> </w:t>
      </w:r>
      <w:r>
        <w:t>rank-rank slope measures, c</w:t>
      </w:r>
      <w:r w:rsidR="00B854F0">
        <w:t>onsistent with the literature, we used ranking</w:t>
      </w:r>
      <w:r w:rsidR="007025B9">
        <w:t>s</w:t>
      </w:r>
      <w:r w:rsidR="00B854F0">
        <w:t xml:space="preserve"> based on </w:t>
      </w:r>
      <w:r w:rsidR="007025B9">
        <w:t xml:space="preserve">the </w:t>
      </w:r>
      <w:r w:rsidR="00B854F0">
        <w:t xml:space="preserve">national income distribution </w:t>
      </w:r>
      <w:r w:rsidR="005514F0" w:rsidRPr="005514F0">
        <w:rPr>
          <w:rFonts w:ascii="Arial" w:hAnsi="Arial" w:cs="Arial"/>
          <w:szCs w:val="24"/>
        </w:rPr>
        <w:t>(Chetty et al. 2014; Deutscher and Mazumder 2020)</w:t>
      </w:r>
      <w:r w:rsidR="00B854F0">
        <w:t xml:space="preserve">. </w:t>
      </w:r>
      <w:r w:rsidR="006105C6">
        <w:t>Regional IGE estimates deliver broadly similar findings for</w:t>
      </w:r>
      <w:r w:rsidR="006E4243">
        <w:t xml:space="preserve"> regional</w:t>
      </w:r>
      <w:r w:rsidR="006105C6">
        <w:t xml:space="preserve"> intergenerational mobility as </w:t>
      </w:r>
      <w:r w:rsidR="00C54B5E">
        <w:t xml:space="preserve">the </w:t>
      </w:r>
      <w:r w:rsidR="006105C6">
        <w:t xml:space="preserve">rank-rank slope estimates </w:t>
      </w:r>
      <w:r w:rsidR="00C54B5E">
        <w:t xml:space="preserve">reported in section 3.2 </w:t>
      </w:r>
      <w:r w:rsidR="006105C6">
        <w:t xml:space="preserve">(table C.3).  </w:t>
      </w:r>
    </w:p>
    <w:p w14:paraId="0D0ABB18" w14:textId="0F660466" w:rsidR="00E77C3B" w:rsidRDefault="00E77C3B">
      <w:pPr>
        <w:pStyle w:val="FigureTableHeading"/>
      </w:pPr>
      <w:r>
        <w:t>Table C.3</w:t>
      </w:r>
      <w:r>
        <w:rPr>
          <w:noProof/>
        </w:rPr>
        <w:t xml:space="preserve"> – </w:t>
      </w:r>
      <w:r w:rsidR="00C87946">
        <w:t>IGE estimates by regions</w:t>
      </w:r>
    </w:p>
    <w:tbl>
      <w:tblPr>
        <w:tblW w:w="9781" w:type="dxa"/>
        <w:tblBorders>
          <w:bottom w:val="single" w:sz="4" w:space="0" w:color="B3B3B3"/>
        </w:tblBorders>
        <w:shd w:val="clear" w:color="000000" w:fill="auto"/>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8505"/>
        <w:gridCol w:w="1276"/>
      </w:tblGrid>
      <w:tr w:rsidR="00B140C0" w:rsidRPr="00030C67" w14:paraId="7EDA2D0E" w14:textId="77777777" w:rsidTr="00D918FB">
        <w:trPr>
          <w:trHeight w:val="370"/>
        </w:trPr>
        <w:tc>
          <w:tcPr>
            <w:tcW w:w="8505" w:type="dxa"/>
            <w:tcBorders>
              <w:top w:val="nil"/>
              <w:bottom w:val="single" w:sz="4" w:space="0" w:color="BFBFBF" w:themeColor="background1" w:themeShade="BF"/>
            </w:tcBorders>
            <w:shd w:val="clear" w:color="auto" w:fill="FFFFFF" w:themeFill="background1"/>
          </w:tcPr>
          <w:p w14:paraId="6EE30F38" w14:textId="111710A3" w:rsidR="00B140C0" w:rsidRPr="008D66A6" w:rsidRDefault="00B140C0" w:rsidP="008D66A6">
            <w:pPr>
              <w:pStyle w:val="TableHeading"/>
            </w:pPr>
          </w:p>
        </w:tc>
        <w:tc>
          <w:tcPr>
            <w:tcW w:w="1276" w:type="dxa"/>
            <w:tcBorders>
              <w:top w:val="nil"/>
              <w:bottom w:val="single" w:sz="4" w:space="0" w:color="BFBFBF" w:themeColor="background1" w:themeShade="BF"/>
            </w:tcBorders>
            <w:shd w:val="clear" w:color="auto" w:fill="FFFFFF" w:themeFill="background1"/>
          </w:tcPr>
          <w:p w14:paraId="17CBC1E5" w14:textId="01DDF61F" w:rsidR="00B140C0" w:rsidRPr="00D918FB" w:rsidRDefault="00D268F0" w:rsidP="00D918FB">
            <w:pPr>
              <w:pStyle w:val="TableHeading"/>
            </w:pPr>
            <w:r w:rsidRPr="00D918FB">
              <w:t>I</w:t>
            </w:r>
            <w:r w:rsidR="008D66A6" w:rsidRPr="00D918FB">
              <w:t>GE</w:t>
            </w:r>
          </w:p>
        </w:tc>
      </w:tr>
      <w:tr w:rsidR="00E77C3B" w:rsidRPr="00030C67" w14:paraId="58111348" w14:textId="77777777" w:rsidTr="00D918FB">
        <w:trPr>
          <w:trHeight w:val="370"/>
        </w:trPr>
        <w:tc>
          <w:tcPr>
            <w:tcW w:w="8505" w:type="dxa"/>
            <w:tcBorders>
              <w:top w:val="single" w:sz="4" w:space="0" w:color="BFBFBF" w:themeColor="background1" w:themeShade="BF"/>
              <w:bottom w:val="nil"/>
            </w:tcBorders>
            <w:shd w:val="clear" w:color="000000" w:fill="F2F2F2"/>
          </w:tcPr>
          <w:p w14:paraId="62104BE6" w14:textId="668E28C0" w:rsidR="00E77C3B" w:rsidRPr="00030C67" w:rsidRDefault="00F91A69">
            <w:pPr>
              <w:pStyle w:val="TableHeading"/>
            </w:pPr>
            <w:r>
              <w:t>New South Wales</w:t>
            </w:r>
          </w:p>
        </w:tc>
        <w:tc>
          <w:tcPr>
            <w:tcW w:w="1276" w:type="dxa"/>
            <w:tcBorders>
              <w:top w:val="single" w:sz="4" w:space="0" w:color="BFBFBF" w:themeColor="background1" w:themeShade="BF"/>
              <w:bottom w:val="nil"/>
            </w:tcBorders>
            <w:shd w:val="clear" w:color="000000" w:fill="F2F2F2"/>
          </w:tcPr>
          <w:p w14:paraId="263C9052" w14:textId="71A5C9D7" w:rsidR="00E77C3B" w:rsidRPr="00D918FB" w:rsidRDefault="00051C4D" w:rsidP="00D918FB">
            <w:pPr>
              <w:pStyle w:val="TableBody"/>
            </w:pPr>
            <w:r w:rsidRPr="00D918FB">
              <w:t>0.201</w:t>
            </w:r>
          </w:p>
        </w:tc>
      </w:tr>
      <w:tr w:rsidR="00C87946" w:rsidRPr="00030C67" w14:paraId="53CC1877" w14:textId="77777777" w:rsidTr="00D918FB">
        <w:trPr>
          <w:trHeight w:val="370"/>
        </w:trPr>
        <w:tc>
          <w:tcPr>
            <w:tcW w:w="8505" w:type="dxa"/>
            <w:tcBorders>
              <w:top w:val="nil"/>
              <w:bottom w:val="nil"/>
            </w:tcBorders>
            <w:shd w:val="clear" w:color="auto" w:fill="auto"/>
          </w:tcPr>
          <w:p w14:paraId="3B85E318" w14:textId="54E78A5E" w:rsidR="00C87946" w:rsidRPr="00030C67" w:rsidRDefault="00F91A69">
            <w:pPr>
              <w:pStyle w:val="TableHeading"/>
            </w:pPr>
            <w:r>
              <w:t>Victoria</w:t>
            </w:r>
          </w:p>
        </w:tc>
        <w:tc>
          <w:tcPr>
            <w:tcW w:w="1276" w:type="dxa"/>
            <w:tcBorders>
              <w:top w:val="nil"/>
              <w:bottom w:val="nil"/>
            </w:tcBorders>
            <w:shd w:val="clear" w:color="auto" w:fill="auto"/>
          </w:tcPr>
          <w:p w14:paraId="1A65F09B" w14:textId="0CC7B87D" w:rsidR="00C87946" w:rsidRPr="00D918FB" w:rsidRDefault="00051C4D" w:rsidP="00D918FB">
            <w:pPr>
              <w:pStyle w:val="TableBody"/>
            </w:pPr>
            <w:r w:rsidRPr="00D918FB">
              <w:t>0.199</w:t>
            </w:r>
          </w:p>
        </w:tc>
      </w:tr>
      <w:tr w:rsidR="00C87946" w:rsidRPr="00030C67" w14:paraId="01A56EEA" w14:textId="77777777" w:rsidTr="00D918FB">
        <w:trPr>
          <w:trHeight w:val="370"/>
        </w:trPr>
        <w:tc>
          <w:tcPr>
            <w:tcW w:w="8505" w:type="dxa"/>
            <w:tcBorders>
              <w:top w:val="nil"/>
              <w:bottom w:val="nil"/>
            </w:tcBorders>
            <w:shd w:val="clear" w:color="000000" w:fill="F2F2F2"/>
          </w:tcPr>
          <w:p w14:paraId="6468CB16" w14:textId="0DB4C9CB" w:rsidR="00C87946" w:rsidRPr="00030C67" w:rsidRDefault="00AE6FBE">
            <w:pPr>
              <w:pStyle w:val="TableHeading"/>
            </w:pPr>
            <w:r>
              <w:t>Queensland</w:t>
            </w:r>
          </w:p>
        </w:tc>
        <w:tc>
          <w:tcPr>
            <w:tcW w:w="1276" w:type="dxa"/>
            <w:tcBorders>
              <w:top w:val="nil"/>
              <w:bottom w:val="nil"/>
            </w:tcBorders>
            <w:shd w:val="clear" w:color="000000" w:fill="F2F2F2"/>
          </w:tcPr>
          <w:p w14:paraId="2343F89D" w14:textId="22C3D08B" w:rsidR="00C87946" w:rsidRPr="00D918FB" w:rsidRDefault="00051C4D" w:rsidP="00D918FB">
            <w:pPr>
              <w:pStyle w:val="TableBody"/>
            </w:pPr>
            <w:r w:rsidRPr="00D918FB">
              <w:t>0.207</w:t>
            </w:r>
          </w:p>
        </w:tc>
      </w:tr>
      <w:tr w:rsidR="00E27586" w:rsidRPr="00030C67" w14:paraId="59012CD4" w14:textId="77777777" w:rsidTr="00D918FB">
        <w:trPr>
          <w:trHeight w:val="370"/>
        </w:trPr>
        <w:tc>
          <w:tcPr>
            <w:tcW w:w="8505" w:type="dxa"/>
            <w:tcBorders>
              <w:top w:val="nil"/>
              <w:bottom w:val="nil"/>
            </w:tcBorders>
            <w:shd w:val="clear" w:color="auto" w:fill="auto"/>
          </w:tcPr>
          <w:p w14:paraId="726310FA" w14:textId="3421C54D" w:rsidR="00E27586" w:rsidRPr="00030C67" w:rsidRDefault="00AE6FBE">
            <w:pPr>
              <w:pStyle w:val="TableHeading"/>
            </w:pPr>
            <w:r>
              <w:t>South Australia</w:t>
            </w:r>
          </w:p>
        </w:tc>
        <w:tc>
          <w:tcPr>
            <w:tcW w:w="1276" w:type="dxa"/>
            <w:tcBorders>
              <w:top w:val="nil"/>
              <w:bottom w:val="nil"/>
            </w:tcBorders>
            <w:shd w:val="clear" w:color="auto" w:fill="auto"/>
          </w:tcPr>
          <w:p w14:paraId="5D8F2EBF" w14:textId="5591AB0D" w:rsidR="00E27586" w:rsidRPr="00D918FB" w:rsidRDefault="00051C4D" w:rsidP="00D918FB">
            <w:pPr>
              <w:pStyle w:val="TableBody"/>
            </w:pPr>
            <w:r w:rsidRPr="00D918FB">
              <w:t>0.216</w:t>
            </w:r>
          </w:p>
        </w:tc>
      </w:tr>
      <w:tr w:rsidR="00E27586" w:rsidRPr="00030C67" w14:paraId="5B47FC0D" w14:textId="77777777" w:rsidTr="00D918FB">
        <w:trPr>
          <w:trHeight w:val="370"/>
        </w:trPr>
        <w:tc>
          <w:tcPr>
            <w:tcW w:w="8505" w:type="dxa"/>
            <w:tcBorders>
              <w:top w:val="nil"/>
              <w:bottom w:val="nil"/>
            </w:tcBorders>
            <w:shd w:val="clear" w:color="000000" w:fill="F2F2F2"/>
          </w:tcPr>
          <w:p w14:paraId="0AB9F4BF" w14:textId="4A0D26DB" w:rsidR="00E27586" w:rsidRPr="00030C67" w:rsidRDefault="00AE6FBE">
            <w:pPr>
              <w:pStyle w:val="TableHeading"/>
            </w:pPr>
            <w:r>
              <w:t>Western Australia</w:t>
            </w:r>
          </w:p>
        </w:tc>
        <w:tc>
          <w:tcPr>
            <w:tcW w:w="1276" w:type="dxa"/>
            <w:tcBorders>
              <w:top w:val="nil"/>
              <w:bottom w:val="nil"/>
            </w:tcBorders>
            <w:shd w:val="clear" w:color="000000" w:fill="F2F2F2"/>
          </w:tcPr>
          <w:p w14:paraId="1AEEEEB3" w14:textId="2BF24A85" w:rsidR="00E27586" w:rsidRPr="00D918FB" w:rsidRDefault="00051C4D" w:rsidP="00D918FB">
            <w:pPr>
              <w:pStyle w:val="TableBody"/>
            </w:pPr>
            <w:r w:rsidRPr="00D918FB">
              <w:t>0.196</w:t>
            </w:r>
          </w:p>
        </w:tc>
      </w:tr>
      <w:tr w:rsidR="00E77C3B" w:rsidRPr="00030C67" w14:paraId="227371F5" w14:textId="77777777" w:rsidTr="00176527">
        <w:trPr>
          <w:trHeight w:val="370"/>
        </w:trPr>
        <w:tc>
          <w:tcPr>
            <w:tcW w:w="8505" w:type="dxa"/>
            <w:tcBorders>
              <w:top w:val="nil"/>
              <w:bottom w:val="nil"/>
            </w:tcBorders>
            <w:shd w:val="clear" w:color="000000" w:fill="auto"/>
          </w:tcPr>
          <w:p w14:paraId="221DA55F" w14:textId="64AEA3CC" w:rsidR="00E77C3B" w:rsidRPr="00030C67" w:rsidRDefault="00AE6FBE">
            <w:pPr>
              <w:pStyle w:val="TableHeading"/>
            </w:pPr>
            <w:r>
              <w:t>Tasmania</w:t>
            </w:r>
          </w:p>
        </w:tc>
        <w:tc>
          <w:tcPr>
            <w:tcW w:w="1276" w:type="dxa"/>
            <w:tcBorders>
              <w:top w:val="nil"/>
              <w:bottom w:val="nil"/>
            </w:tcBorders>
            <w:shd w:val="clear" w:color="000000" w:fill="auto"/>
          </w:tcPr>
          <w:p w14:paraId="665DFCC9" w14:textId="535BC34C" w:rsidR="00E77C3B" w:rsidRPr="00D918FB" w:rsidRDefault="00051C4D" w:rsidP="00D918FB">
            <w:pPr>
              <w:pStyle w:val="TableBody"/>
            </w:pPr>
            <w:r w:rsidRPr="00D918FB">
              <w:t>0.192</w:t>
            </w:r>
          </w:p>
        </w:tc>
      </w:tr>
      <w:tr w:rsidR="00E77C3B" w:rsidRPr="00030C67" w14:paraId="504F0A41" w14:textId="77777777" w:rsidTr="00D918FB">
        <w:trPr>
          <w:trHeight w:val="370"/>
        </w:trPr>
        <w:tc>
          <w:tcPr>
            <w:tcW w:w="8505" w:type="dxa"/>
            <w:tcBorders>
              <w:bottom w:val="nil"/>
            </w:tcBorders>
            <w:shd w:val="clear" w:color="000000" w:fill="F2F2F2"/>
          </w:tcPr>
          <w:p w14:paraId="41E783C5" w14:textId="2A91F383" w:rsidR="00E77C3B" w:rsidRPr="00030C67" w:rsidRDefault="00AE6FBE">
            <w:pPr>
              <w:pStyle w:val="TableHeading"/>
            </w:pPr>
            <w:r>
              <w:t>Northern Territory</w:t>
            </w:r>
          </w:p>
        </w:tc>
        <w:tc>
          <w:tcPr>
            <w:tcW w:w="1276" w:type="dxa"/>
            <w:tcBorders>
              <w:bottom w:val="nil"/>
            </w:tcBorders>
            <w:shd w:val="clear" w:color="000000" w:fill="F2F2F2"/>
          </w:tcPr>
          <w:p w14:paraId="69B6E625" w14:textId="647840FC" w:rsidR="00E77C3B" w:rsidRPr="00D918FB" w:rsidRDefault="00051C4D" w:rsidP="00D918FB">
            <w:pPr>
              <w:pStyle w:val="TableBody"/>
            </w:pPr>
            <w:r w:rsidRPr="00D918FB">
              <w:t>0.284</w:t>
            </w:r>
          </w:p>
        </w:tc>
      </w:tr>
      <w:tr w:rsidR="00190344" w:rsidRPr="00030C67" w14:paraId="77D154CD" w14:textId="77777777" w:rsidTr="00D918FB">
        <w:trPr>
          <w:trHeight w:val="370"/>
        </w:trPr>
        <w:tc>
          <w:tcPr>
            <w:tcW w:w="8505" w:type="dxa"/>
            <w:tcBorders>
              <w:bottom w:val="single" w:sz="4" w:space="0" w:color="BFBFBF" w:themeColor="background1" w:themeShade="BF"/>
            </w:tcBorders>
            <w:shd w:val="clear" w:color="auto" w:fill="auto"/>
          </w:tcPr>
          <w:p w14:paraId="2A684832" w14:textId="344F290A" w:rsidR="00190344" w:rsidRPr="00030C67" w:rsidRDefault="00AE6FBE">
            <w:pPr>
              <w:pStyle w:val="TableHeading"/>
            </w:pPr>
            <w:r>
              <w:t>Australian Capital Territory</w:t>
            </w:r>
          </w:p>
        </w:tc>
        <w:tc>
          <w:tcPr>
            <w:tcW w:w="1276" w:type="dxa"/>
            <w:tcBorders>
              <w:bottom w:val="single" w:sz="4" w:space="0" w:color="BFBFBF" w:themeColor="background1" w:themeShade="BF"/>
            </w:tcBorders>
            <w:shd w:val="clear" w:color="auto" w:fill="auto"/>
          </w:tcPr>
          <w:p w14:paraId="7DA681DF" w14:textId="0D10962A" w:rsidR="00190344" w:rsidRPr="00D918FB" w:rsidRDefault="00051C4D" w:rsidP="00D918FB">
            <w:pPr>
              <w:pStyle w:val="TableBody"/>
            </w:pPr>
            <w:r w:rsidRPr="00D918FB">
              <w:t>0.169</w:t>
            </w:r>
          </w:p>
        </w:tc>
      </w:tr>
    </w:tbl>
    <w:p w14:paraId="73823397" w14:textId="56959068" w:rsidR="00E77C3B" w:rsidRDefault="00E77C3B" w:rsidP="00E77C3B">
      <w:pPr>
        <w:pStyle w:val="Source"/>
      </w:pPr>
      <w:r w:rsidRPr="00696447">
        <w:t xml:space="preserve">Source: </w:t>
      </w:r>
      <w:r w:rsidR="00526534">
        <w:t>Commission estimates using ALife-Family dataset</w:t>
      </w:r>
      <w:r w:rsidRPr="00696447">
        <w:t>.</w:t>
      </w:r>
    </w:p>
    <w:p w14:paraId="166B21E7" w14:textId="7AFFC44B" w:rsidR="0091450F" w:rsidRDefault="004A2BB4">
      <w:pPr>
        <w:spacing w:before="0" w:after="160" w:line="259" w:lineRule="auto"/>
      </w:pPr>
      <w:r>
        <w:br w:type="page"/>
      </w:r>
    </w:p>
    <w:p w14:paraId="5AE0B76C" w14:textId="1B207028" w:rsidR="003A03DB" w:rsidRDefault="00607659" w:rsidP="00175B51">
      <w:pPr>
        <w:pStyle w:val="Heading-Appendix"/>
        <w:ind w:left="1440" w:hanging="873"/>
      </w:pPr>
      <w:r>
        <w:lastRenderedPageBreak/>
        <w:t>Analysing poverty in Australia</w:t>
      </w:r>
    </w:p>
    <w:p w14:paraId="1214DE03" w14:textId="22481458" w:rsidR="00A23ADE" w:rsidRDefault="00A23ADE" w:rsidP="00A23ADE">
      <w:pPr>
        <w:pStyle w:val="BodyText"/>
      </w:pPr>
      <w:r w:rsidRPr="00A23ADE">
        <w:t xml:space="preserve">This appendix outlines the </w:t>
      </w:r>
      <w:r w:rsidR="00002E6D">
        <w:t xml:space="preserve">approaches used </w:t>
      </w:r>
      <w:r w:rsidR="00B43AF8">
        <w:t>to</w:t>
      </w:r>
      <w:r w:rsidR="00002E6D">
        <w:t xml:space="preserve"> </w:t>
      </w:r>
      <w:r w:rsidR="00E42052" w:rsidRPr="00A23ADE">
        <w:t>analys</w:t>
      </w:r>
      <w:r w:rsidR="00E42052">
        <w:t>e</w:t>
      </w:r>
      <w:r w:rsidRPr="00A23ADE">
        <w:t xml:space="preserve"> </w:t>
      </w:r>
      <w:r w:rsidR="00150F97">
        <w:t xml:space="preserve">poverty </w:t>
      </w:r>
      <w:r w:rsidR="00B43AF8">
        <w:t>and low mobility</w:t>
      </w:r>
      <w:r w:rsidR="00002E6D">
        <w:t xml:space="preserve"> </w:t>
      </w:r>
      <w:r w:rsidR="00AA0CB5">
        <w:t xml:space="preserve">in </w:t>
      </w:r>
      <w:r w:rsidRPr="00A23ADE">
        <w:t xml:space="preserve">chapter </w:t>
      </w:r>
      <w:r>
        <w:t>4</w:t>
      </w:r>
      <w:r w:rsidR="00002E6D">
        <w:t xml:space="preserve">. </w:t>
      </w:r>
    </w:p>
    <w:p w14:paraId="565D9B83" w14:textId="77777777" w:rsidR="00A24C69" w:rsidRDefault="00A24C69" w:rsidP="00A23ADE">
      <w:pPr>
        <w:pStyle w:val="Heading2-Appendix"/>
        <w:numPr>
          <w:ilvl w:val="1"/>
          <w:numId w:val="20"/>
        </w:numPr>
      </w:pPr>
      <w:r>
        <w:t>Factors affecting likelihood of being in poverty</w:t>
      </w:r>
    </w:p>
    <w:p w14:paraId="7DA00CBB" w14:textId="4240E9AE" w:rsidR="0037599A" w:rsidRPr="00291F33" w:rsidRDefault="003129D8" w:rsidP="00EE4831">
      <w:pPr>
        <w:pStyle w:val="Heading3"/>
      </w:pPr>
      <w:r>
        <w:t>Person</w:t>
      </w:r>
      <w:r w:rsidR="00D9129E">
        <w:t xml:space="preserve"> </w:t>
      </w:r>
      <w:r>
        <w:t>Level Integrated Data Asset</w:t>
      </w:r>
      <w:r w:rsidR="00897B11">
        <w:t xml:space="preserve"> (PLIDA)</w:t>
      </w:r>
    </w:p>
    <w:p w14:paraId="7A5F2580" w14:textId="7B6C48B5" w:rsidR="4567BC0B" w:rsidRPr="00F733BC" w:rsidRDefault="00856656" w:rsidP="000B736B">
      <w:pPr>
        <w:pStyle w:val="BodyText"/>
      </w:pPr>
      <w:r>
        <w:t xml:space="preserve">The Commission’s poverty analysis </w:t>
      </w:r>
      <w:r w:rsidR="00854F6D">
        <w:t>in section</w:t>
      </w:r>
      <w:r w:rsidR="003010FD">
        <w:t xml:space="preserve"> </w:t>
      </w:r>
      <w:r w:rsidR="00854F6D">
        <w:t xml:space="preserve">4.2 </w:t>
      </w:r>
      <w:r w:rsidR="00234FD5">
        <w:t>(</w:t>
      </w:r>
      <w:r w:rsidR="00234FD5" w:rsidRPr="00234FD5">
        <w:t>as well as box 4.</w:t>
      </w:r>
      <w:r w:rsidR="00854F6D">
        <w:t xml:space="preserve">1 and </w:t>
      </w:r>
      <w:r w:rsidR="00234FD5" w:rsidRPr="00234FD5">
        <w:t>table 4.3)</w:t>
      </w:r>
      <w:r w:rsidR="00854F6D">
        <w:t xml:space="preserve"> </w:t>
      </w:r>
      <w:r>
        <w:t xml:space="preserve">uses </w:t>
      </w:r>
      <w:r w:rsidR="75178E7D" w:rsidRPr="00F733BC">
        <w:t xml:space="preserve">data </w:t>
      </w:r>
      <w:r w:rsidR="4A02224A" w:rsidRPr="00F733BC">
        <w:t xml:space="preserve">from the Person Level Integrated Data Asset (PLIDA). </w:t>
      </w:r>
      <w:r w:rsidR="3509D90A" w:rsidRPr="00F733BC">
        <w:t>PLIDA is a secure data asset combining information on health, education, government payments, income and taxation, employment, and population demographics over time.</w:t>
      </w:r>
      <w:r w:rsidR="00352773">
        <w:t xml:space="preserve"> </w:t>
      </w:r>
      <w:r w:rsidR="3509D90A" w:rsidRPr="00F733BC">
        <w:t>PLIDA</w:t>
      </w:r>
      <w:r w:rsidR="4567BC0B" w:rsidRPr="00F733BC">
        <w:t xml:space="preserve"> includes data from</w:t>
      </w:r>
      <w:r w:rsidR="000B736B">
        <w:t xml:space="preserve"> the ABS, ATO, </w:t>
      </w:r>
      <w:r w:rsidR="4567BC0B" w:rsidRPr="00F733BC">
        <w:t>Department of Health and Aged Care</w:t>
      </w:r>
      <w:r w:rsidR="000B736B">
        <w:t xml:space="preserve">, </w:t>
      </w:r>
      <w:r w:rsidR="4567BC0B" w:rsidRPr="00F733BC">
        <w:t>Department of Social Services</w:t>
      </w:r>
      <w:r w:rsidR="000B736B">
        <w:t xml:space="preserve"> (DSS), </w:t>
      </w:r>
      <w:r w:rsidR="4567BC0B" w:rsidRPr="00F733BC">
        <w:t>Services Australia</w:t>
      </w:r>
      <w:r w:rsidR="000B736B">
        <w:t xml:space="preserve"> and </w:t>
      </w:r>
      <w:r w:rsidR="4567BC0B" w:rsidRPr="00F733BC">
        <w:t>Department of Home Affairs.</w:t>
      </w:r>
    </w:p>
    <w:p w14:paraId="01C8DF1B" w14:textId="15DC8F33" w:rsidR="5E10C80D" w:rsidRDefault="4567BC0B" w:rsidP="00E53693">
      <w:pPr>
        <w:pStyle w:val="BodyText"/>
      </w:pPr>
      <w:r w:rsidRPr="0B0182B6">
        <w:t xml:space="preserve">These datasets are integrated using the ABS's </w:t>
      </w:r>
      <w:r w:rsidR="00000264">
        <w:t>l</w:t>
      </w:r>
      <w:r w:rsidRPr="0B0182B6">
        <w:t xml:space="preserve">inkage </w:t>
      </w:r>
      <w:r w:rsidR="00000264">
        <w:t>s</w:t>
      </w:r>
      <w:r w:rsidRPr="0B0182B6">
        <w:t>pine, an algorithmically derived matching mechanism that allows analysis of individuals across datasets while preserving their anonymity.</w:t>
      </w:r>
      <w:r w:rsidR="00817EB3">
        <w:t xml:space="preserve"> </w:t>
      </w:r>
      <w:r w:rsidR="4A02224A" w:rsidRPr="5F6ECEED">
        <w:t>The spine is designed to encompass all individuals residing in Australia during a specified reference period</w:t>
      </w:r>
      <w:r w:rsidR="50EF8DCB" w:rsidRPr="47CC8143">
        <w:t>.</w:t>
      </w:r>
      <w:r w:rsidR="4A02224A" w:rsidRPr="47CC8143">
        <w:t xml:space="preserve"> </w:t>
      </w:r>
      <w:r w:rsidR="4A02224A" w:rsidRPr="5F6ECEED">
        <w:t>More information on PLIDA</w:t>
      </w:r>
      <w:r w:rsidR="00817EB3">
        <w:t>,</w:t>
      </w:r>
      <w:r w:rsidR="4A02224A" w:rsidRPr="5F6ECEED">
        <w:t xml:space="preserve"> including the linkage spine</w:t>
      </w:r>
      <w:r w:rsidR="00817EB3">
        <w:t>,</w:t>
      </w:r>
      <w:r w:rsidR="4A02224A" w:rsidRPr="5F6ECEED">
        <w:t xml:space="preserve"> can be found </w:t>
      </w:r>
      <w:r w:rsidR="00D074D7">
        <w:t>at</w:t>
      </w:r>
      <w:r w:rsidR="00D9129E">
        <w:t xml:space="preserve"> ABS</w:t>
      </w:r>
      <w:r w:rsidR="00D074D7">
        <w:t xml:space="preserve"> </w:t>
      </w:r>
      <w:r w:rsidR="00D9129E" w:rsidRPr="00E53693">
        <w:rPr>
          <w:rFonts w:ascii="Arial" w:hAnsi="Arial" w:cs="Arial"/>
        </w:rPr>
        <w:t>(2024)</w:t>
      </w:r>
      <w:r w:rsidR="4A02224A" w:rsidRPr="5F6ECEED">
        <w:t>.</w:t>
      </w:r>
    </w:p>
    <w:p w14:paraId="56D3DEB7" w14:textId="501F3A5D" w:rsidR="3E158ACC" w:rsidRDefault="3263A320" w:rsidP="00D9129E">
      <w:pPr>
        <w:pStyle w:val="BodyText"/>
      </w:pPr>
      <w:r w:rsidRPr="65F6D914">
        <w:t>Th</w:t>
      </w:r>
      <w:r w:rsidR="00352773">
        <w:t>is</w:t>
      </w:r>
      <w:r w:rsidRPr="65F6D914">
        <w:t xml:space="preserve"> </w:t>
      </w:r>
      <w:r w:rsidR="00352773">
        <w:t>report</w:t>
      </w:r>
      <w:r w:rsidR="3E158ACC" w:rsidRPr="65F6D914">
        <w:t xml:space="preserve"> </w:t>
      </w:r>
      <w:r w:rsidRPr="65F6D914">
        <w:t>uses</w:t>
      </w:r>
      <w:r w:rsidR="3E158ACC" w:rsidRPr="65F6D914">
        <w:t xml:space="preserve"> a </w:t>
      </w:r>
      <w:r w:rsidR="007B6F48" w:rsidRPr="007B6F48">
        <w:t>cross-sectional</w:t>
      </w:r>
      <w:r w:rsidR="3E158ACC" w:rsidRPr="65F6D914">
        <w:t xml:space="preserve"> dataset </w:t>
      </w:r>
      <w:r w:rsidR="007B6F48" w:rsidRPr="007B6F48">
        <w:t>for 2021-22</w:t>
      </w:r>
      <w:r w:rsidRPr="65F6D914">
        <w:t xml:space="preserve"> </w:t>
      </w:r>
      <w:r w:rsidR="3E158ACC" w:rsidRPr="65F6D914">
        <w:t>derived from PLIDA</w:t>
      </w:r>
      <w:r w:rsidRPr="3265A91C">
        <w:t>,</w:t>
      </w:r>
      <w:r w:rsidR="3E158ACC" w:rsidRPr="65F6D914">
        <w:t xml:space="preserve"> specifically tailored for </w:t>
      </w:r>
      <w:r w:rsidRPr="63D5E9F7">
        <w:t>this</w:t>
      </w:r>
      <w:r w:rsidR="3E158ACC" w:rsidRPr="65F6D914">
        <w:t xml:space="preserve"> research </w:t>
      </w:r>
      <w:r w:rsidRPr="63D5E9F7">
        <w:t>project.</w:t>
      </w:r>
      <w:r w:rsidR="3E158ACC" w:rsidRPr="65F6D914">
        <w:t xml:space="preserve"> This dataset </w:t>
      </w:r>
      <w:r w:rsidRPr="39D36436">
        <w:t>incorporates</w:t>
      </w:r>
      <w:r w:rsidR="3E158ACC" w:rsidRPr="39D36436">
        <w:t xml:space="preserve"> several</w:t>
      </w:r>
      <w:r w:rsidR="3E158ACC" w:rsidRPr="65F6D914">
        <w:t xml:space="preserve"> sources of information:</w:t>
      </w:r>
    </w:p>
    <w:p w14:paraId="6067C2AA" w14:textId="3A80E854" w:rsidR="3E158ACC" w:rsidRPr="000F5C84" w:rsidRDefault="000B736B" w:rsidP="000F5C84">
      <w:pPr>
        <w:pStyle w:val="ListBullet"/>
      </w:pPr>
      <w:r>
        <w:rPr>
          <w:b/>
        </w:rPr>
        <w:t>t</w:t>
      </w:r>
      <w:r w:rsidR="3263A320" w:rsidRPr="000F5C84">
        <w:rPr>
          <w:b/>
        </w:rPr>
        <w:t>ax</w:t>
      </w:r>
      <w:r w:rsidR="3E158ACC" w:rsidRPr="000F5C84">
        <w:rPr>
          <w:b/>
        </w:rPr>
        <w:t xml:space="preserve"> and income </w:t>
      </w:r>
      <w:r w:rsidR="3E158ACC" w:rsidRPr="000F5C84">
        <w:t>data from the ATO</w:t>
      </w:r>
      <w:r w:rsidR="3263A320" w:rsidRPr="000F5C84">
        <w:t>,</w:t>
      </w:r>
      <w:r w:rsidR="3E158ACC" w:rsidRPr="000F5C84">
        <w:t xml:space="preserve"> encompassing details from income tax returns and payment summaries</w:t>
      </w:r>
    </w:p>
    <w:p w14:paraId="65E99985" w14:textId="7F331D58" w:rsidR="3E158ACC" w:rsidRPr="000F5C84" w:rsidRDefault="004B0D3D" w:rsidP="000F5C84">
      <w:pPr>
        <w:pStyle w:val="ListBullet"/>
      </w:pPr>
      <w:r>
        <w:rPr>
          <w:b/>
        </w:rPr>
        <w:t>w</w:t>
      </w:r>
      <w:r w:rsidR="3263A320" w:rsidRPr="000F5C84">
        <w:rPr>
          <w:b/>
        </w:rPr>
        <w:t>elfare</w:t>
      </w:r>
      <w:r w:rsidR="3E158ACC" w:rsidRPr="000F5C84">
        <w:rPr>
          <w:b/>
        </w:rPr>
        <w:t xml:space="preserve"> payment </w:t>
      </w:r>
      <w:r w:rsidR="3E158ACC" w:rsidRPr="000F5C84">
        <w:t xml:space="preserve">data obtained from </w:t>
      </w:r>
      <w:r w:rsidR="53A1B3C3" w:rsidRPr="000F5C84">
        <w:t>DSS</w:t>
      </w:r>
    </w:p>
    <w:p w14:paraId="764F697A" w14:textId="7B3B69A4" w:rsidR="3E158ACC" w:rsidRPr="000F5C84" w:rsidRDefault="004B0D3D" w:rsidP="000F5C84">
      <w:pPr>
        <w:pStyle w:val="ListBullet"/>
      </w:pPr>
      <w:r>
        <w:rPr>
          <w:b/>
        </w:rPr>
        <w:t>d</w:t>
      </w:r>
      <w:r w:rsidR="3263A320" w:rsidRPr="000F5C84">
        <w:rPr>
          <w:b/>
        </w:rPr>
        <w:t xml:space="preserve">emographic </w:t>
      </w:r>
      <w:r w:rsidR="3E158ACC" w:rsidRPr="000F5C84">
        <w:rPr>
          <w:b/>
        </w:rPr>
        <w:t>and location</w:t>
      </w:r>
      <w:r w:rsidR="3E158ACC" w:rsidRPr="000F5C84">
        <w:t xml:space="preserve"> data sourced from the ABS</w:t>
      </w:r>
      <w:r>
        <w:t>,</w:t>
      </w:r>
      <w:r w:rsidR="3E158ACC" w:rsidRPr="000F5C84">
        <w:t xml:space="preserve"> which is further enriched by additional demographic insights from Census data.</w:t>
      </w:r>
    </w:p>
    <w:p w14:paraId="6FCBCFCF" w14:textId="3AF1800F" w:rsidR="3E158ACC" w:rsidRDefault="3E158ACC" w:rsidP="000F5C84">
      <w:pPr>
        <w:pStyle w:val="BodyText"/>
      </w:pPr>
      <w:r w:rsidRPr="7E991BFC">
        <w:t xml:space="preserve">The resultant dataset </w:t>
      </w:r>
      <w:r w:rsidR="0E9C7499" w:rsidRPr="23D01B6A">
        <w:t>included</w:t>
      </w:r>
      <w:r w:rsidRPr="7E991BFC">
        <w:t xml:space="preserve"> the financial and demographic profiles of households with positive income, covering 22.7 million individuals. This represents approximately 87</w:t>
      </w:r>
      <w:r w:rsidR="004B0D3D">
        <w:t>%</w:t>
      </w:r>
      <w:r w:rsidRPr="7E991BFC">
        <w:t xml:space="preserve"> of the population at the time the data was compiled.</w:t>
      </w:r>
      <w:r w:rsidR="00B257B5">
        <w:t xml:space="preserve"> As such, the dataset provides </w:t>
      </w:r>
      <w:r w:rsidR="00B257B5" w:rsidRPr="7E991BFC">
        <w:t xml:space="preserve">comprehensive coverage of </w:t>
      </w:r>
      <w:r w:rsidR="00B257B5" w:rsidRPr="2F2C778E">
        <w:t>a large</w:t>
      </w:r>
      <w:r w:rsidR="00B257B5" w:rsidRPr="7E991BFC">
        <w:t xml:space="preserve"> majority of the population</w:t>
      </w:r>
      <w:r w:rsidR="00454C10">
        <w:t>,</w:t>
      </w:r>
      <w:r w:rsidR="000F669E" w:rsidRPr="000F669E">
        <w:t xml:space="preserve"> </w:t>
      </w:r>
      <w:r w:rsidR="000F669E">
        <w:t>free from common sampling and survey biases</w:t>
      </w:r>
      <w:r w:rsidR="005362CF">
        <w:t xml:space="preserve">. </w:t>
      </w:r>
      <w:r w:rsidRPr="7E991BFC">
        <w:t xml:space="preserve">However, </w:t>
      </w:r>
      <w:r w:rsidR="004A2E69">
        <w:t xml:space="preserve">data limitations mean that we are unable to </w:t>
      </w:r>
      <w:r w:rsidRPr="7E991BFC">
        <w:t>account for:</w:t>
      </w:r>
    </w:p>
    <w:p w14:paraId="651A7BED" w14:textId="6AA014E6" w:rsidR="3E158ACC" w:rsidRPr="000F5C84" w:rsidRDefault="005362CF" w:rsidP="000F5C84">
      <w:pPr>
        <w:pStyle w:val="ListBullet"/>
      </w:pPr>
      <w:r>
        <w:t>i</w:t>
      </w:r>
      <w:r w:rsidR="3263A320" w:rsidRPr="000F5C84">
        <w:t>ndividuals</w:t>
      </w:r>
      <w:r w:rsidR="3E158ACC" w:rsidRPr="000F5C84">
        <w:t xml:space="preserve"> who subsist on the income from their cash assets</w:t>
      </w:r>
    </w:p>
    <w:p w14:paraId="5A060886" w14:textId="54B1CAC2" w:rsidR="3E158ACC" w:rsidRPr="000F5C84" w:rsidRDefault="005362CF" w:rsidP="000F5C84">
      <w:pPr>
        <w:pStyle w:val="ListBullet"/>
      </w:pPr>
      <w:r>
        <w:t>t</w:t>
      </w:r>
      <w:r w:rsidR="3263A320" w:rsidRPr="000F5C84">
        <w:t>hose who report income losses on their tax returns</w:t>
      </w:r>
    </w:p>
    <w:p w14:paraId="471A21BF" w14:textId="2B1DBF34" w:rsidR="3E158ACC" w:rsidRPr="000F5C84" w:rsidRDefault="005362CF" w:rsidP="000F5C84">
      <w:pPr>
        <w:pStyle w:val="ListBullet"/>
      </w:pPr>
      <w:r>
        <w:t>p</w:t>
      </w:r>
      <w:r w:rsidR="3263A320" w:rsidRPr="000F5C84">
        <w:t>articipants</w:t>
      </w:r>
      <w:r w:rsidR="3E158ACC" w:rsidRPr="000F5C84">
        <w:t xml:space="preserve"> in the cash economy </w:t>
      </w:r>
      <w:r w:rsidR="3C0217F6" w:rsidRPr="000F5C84">
        <w:t>who</w:t>
      </w:r>
      <w:r>
        <w:t>s</w:t>
      </w:r>
      <w:r w:rsidR="6F4E4EA0" w:rsidRPr="000F5C84">
        <w:t>e</w:t>
      </w:r>
      <w:r w:rsidR="3C0217F6" w:rsidRPr="000F5C84">
        <w:t xml:space="preserve"> income is</w:t>
      </w:r>
      <w:r w:rsidR="3E158ACC" w:rsidRPr="000F5C84">
        <w:t xml:space="preserve"> unrecorded in the t</w:t>
      </w:r>
      <w:r w:rsidR="311B2279" w:rsidRPr="000F5C84">
        <w:t xml:space="preserve">ax </w:t>
      </w:r>
      <w:r w:rsidR="3E158ACC" w:rsidRPr="000F5C84">
        <w:t>dataset.</w:t>
      </w:r>
    </w:p>
    <w:p w14:paraId="473092F5" w14:textId="40628C5E" w:rsidR="74F3F7B5" w:rsidRPr="00E53693" w:rsidRDefault="00030309" w:rsidP="000F5C84">
      <w:pPr>
        <w:pStyle w:val="BodyText"/>
        <w:rPr>
          <w:color w:val="000000" w:themeColor="text1"/>
        </w:rPr>
      </w:pPr>
      <w:r>
        <w:rPr>
          <w:color w:val="000000" w:themeColor="text1"/>
        </w:rPr>
        <w:t>Other</w:t>
      </w:r>
      <w:r w:rsidR="006A0FC9" w:rsidRPr="193C9CE8">
        <w:rPr>
          <w:color w:val="000000" w:themeColor="text1"/>
        </w:rPr>
        <w:t xml:space="preserve"> limitations</w:t>
      </w:r>
      <w:r>
        <w:rPr>
          <w:color w:val="000000" w:themeColor="text1"/>
        </w:rPr>
        <w:t xml:space="preserve"> associated with using PLIDA data</w:t>
      </w:r>
      <w:r w:rsidR="006A0FC9" w:rsidRPr="193C9CE8">
        <w:rPr>
          <w:color w:val="000000" w:themeColor="text1"/>
        </w:rPr>
        <w:t xml:space="preserve"> include its relatively recent introduction to economic research, posing potential issues with verification, </w:t>
      </w:r>
      <w:r w:rsidR="00C02163">
        <w:rPr>
          <w:color w:val="000000" w:themeColor="text1"/>
        </w:rPr>
        <w:t>and</w:t>
      </w:r>
      <w:r w:rsidR="006A0FC9" w:rsidRPr="193C9CE8">
        <w:rPr>
          <w:color w:val="000000" w:themeColor="text1"/>
        </w:rPr>
        <w:t xml:space="preserve"> the sheer size of the dataset</w:t>
      </w:r>
      <w:r w:rsidR="00C02163">
        <w:rPr>
          <w:color w:val="000000" w:themeColor="text1"/>
        </w:rPr>
        <w:t>, which</w:t>
      </w:r>
      <w:r w:rsidR="006A0FC9" w:rsidRPr="193C9CE8">
        <w:rPr>
          <w:color w:val="000000" w:themeColor="text1"/>
        </w:rPr>
        <w:t xml:space="preserve"> poses significant challenges in computational analysis.</w:t>
      </w:r>
    </w:p>
    <w:p w14:paraId="08FE99E6" w14:textId="3AFAA911" w:rsidR="648A2985" w:rsidRDefault="00A0488B" w:rsidP="00D9129E">
      <w:pPr>
        <w:pStyle w:val="Heading3"/>
      </w:pPr>
      <w:r>
        <w:lastRenderedPageBreak/>
        <w:t>Measures of i</w:t>
      </w:r>
      <w:r w:rsidR="5F5E9783" w:rsidRPr="00D9129E">
        <w:t>ncome</w:t>
      </w:r>
      <w:r w:rsidR="5F5E9783">
        <w:t xml:space="preserve"> </w:t>
      </w:r>
      <w:r w:rsidR="3C1F096F">
        <w:t>and poverty</w:t>
      </w:r>
    </w:p>
    <w:p w14:paraId="25E84B5F" w14:textId="2D6BAF4A" w:rsidR="44873BD4" w:rsidRDefault="00D232D8" w:rsidP="000F5C84">
      <w:pPr>
        <w:pStyle w:val="BodyText"/>
      </w:pPr>
      <w:r>
        <w:t>G</w:t>
      </w:r>
      <w:r w:rsidR="3BF17371" w:rsidRPr="757C2015">
        <w:t>ross</w:t>
      </w:r>
      <w:r w:rsidR="44873BD4" w:rsidRPr="757C2015">
        <w:t xml:space="preserve"> income </w:t>
      </w:r>
      <w:r w:rsidR="00B867E9">
        <w:t xml:space="preserve">(income before tax) </w:t>
      </w:r>
      <w:r w:rsidR="00C444FC">
        <w:t xml:space="preserve">is taken </w:t>
      </w:r>
      <w:r w:rsidR="44873BD4" w:rsidRPr="757C2015">
        <w:t xml:space="preserve">from tax returns </w:t>
      </w:r>
      <w:r w:rsidR="00C84654" w:rsidRPr="00DC26DF">
        <w:t>unless</w:t>
      </w:r>
      <w:r w:rsidR="44873BD4" w:rsidRPr="757C2015">
        <w:t xml:space="preserve"> income reported </w:t>
      </w:r>
      <w:r w:rsidR="00C84654" w:rsidRPr="00DC26DF">
        <w:t xml:space="preserve">in </w:t>
      </w:r>
      <w:r w:rsidR="3BF17371" w:rsidRPr="00DC26DF">
        <w:t>payment summaries is greater</w:t>
      </w:r>
      <w:r w:rsidR="00C84654" w:rsidRPr="00DC26DF">
        <w:t>. In this case,</w:t>
      </w:r>
      <w:r w:rsidR="3BF17371" w:rsidRPr="757C2015">
        <w:t xml:space="preserve"> income </w:t>
      </w:r>
      <w:r w:rsidR="00C84654" w:rsidRPr="00DC26DF">
        <w:t>from</w:t>
      </w:r>
      <w:r w:rsidR="44873BD4" w:rsidRPr="757C2015">
        <w:t xml:space="preserve"> payment summaries is </w:t>
      </w:r>
      <w:r w:rsidR="00C84654" w:rsidRPr="00DC26DF">
        <w:t>used.</w:t>
      </w:r>
      <w:r w:rsidR="44873BD4" w:rsidRPr="757C2015">
        <w:t xml:space="preserve"> Additionally, welfare payments are factored in if they exceed income or welfare payments reported on the tax return.</w:t>
      </w:r>
    </w:p>
    <w:p w14:paraId="6BBC12FA" w14:textId="60C2499F" w:rsidR="00AE1BF7" w:rsidRDefault="3BF17371" w:rsidP="000F5C84">
      <w:pPr>
        <w:pStyle w:val="BodyText"/>
      </w:pPr>
      <w:r w:rsidRPr="757C2015">
        <w:t xml:space="preserve">Taxes are </w:t>
      </w:r>
      <w:r w:rsidR="44873BD4" w:rsidRPr="757C2015">
        <w:t xml:space="preserve">based on the information provided in tax </w:t>
      </w:r>
      <w:r w:rsidRPr="757C2015">
        <w:t>returns.</w:t>
      </w:r>
      <w:r w:rsidR="44873BD4" w:rsidRPr="757C2015">
        <w:t xml:space="preserve"> </w:t>
      </w:r>
      <w:r w:rsidR="00F60AEF">
        <w:t>Disposable</w:t>
      </w:r>
      <w:r w:rsidR="44873BD4" w:rsidRPr="757C2015">
        <w:t xml:space="preserve"> income </w:t>
      </w:r>
      <w:r w:rsidR="00F60AEF">
        <w:t xml:space="preserve">(also known as net income) </w:t>
      </w:r>
      <w:r w:rsidR="44873BD4" w:rsidRPr="757C2015">
        <w:t xml:space="preserve">is then calculated by subtracting the tax from the gross income. </w:t>
      </w:r>
    </w:p>
    <w:p w14:paraId="4CA869AB" w14:textId="7987939E" w:rsidR="44873BD4" w:rsidRDefault="0082509C" w:rsidP="000F5C84">
      <w:pPr>
        <w:pStyle w:val="BodyText"/>
      </w:pPr>
      <w:r>
        <w:t>Our analysis on povert</w:t>
      </w:r>
      <w:r w:rsidR="00472FDB">
        <w:t xml:space="preserve">y includes a measure </w:t>
      </w:r>
      <w:r w:rsidR="001B11DC">
        <w:t>based</w:t>
      </w:r>
      <w:r w:rsidR="00472FDB">
        <w:t xml:space="preserve"> on </w:t>
      </w:r>
      <w:r w:rsidR="00F60AEF">
        <w:t xml:space="preserve">disposable </w:t>
      </w:r>
      <w:r w:rsidR="00472FDB">
        <w:t xml:space="preserve">income alone, and a measure that </w:t>
      </w:r>
      <w:r w:rsidR="00CF2227">
        <w:t>excludes housing costs.</w:t>
      </w:r>
      <w:r w:rsidR="44873BD4" w:rsidRPr="757C2015">
        <w:t xml:space="preserve"> </w:t>
      </w:r>
      <w:r w:rsidR="00E936BA">
        <w:t xml:space="preserve">For the latter, </w:t>
      </w:r>
      <w:r w:rsidR="44873BD4" w:rsidRPr="757C2015">
        <w:t xml:space="preserve">housing costs are derived from </w:t>
      </w:r>
      <w:r w:rsidR="00E936BA">
        <w:t>C</w:t>
      </w:r>
      <w:r w:rsidR="3BF17371" w:rsidRPr="757C2015">
        <w:t>ensus</w:t>
      </w:r>
      <w:r w:rsidR="44873BD4" w:rsidRPr="757C2015">
        <w:t xml:space="preserve"> data</w:t>
      </w:r>
      <w:r w:rsidR="00E936BA">
        <w:t xml:space="preserve"> and then subtracted from </w:t>
      </w:r>
      <w:r w:rsidR="002B2528">
        <w:t>disposable</w:t>
      </w:r>
      <w:r w:rsidR="44873BD4" w:rsidRPr="757C2015">
        <w:t xml:space="preserve"> income.</w:t>
      </w:r>
      <w:r w:rsidR="3BF17371" w:rsidRPr="757C2015">
        <w:t xml:space="preserve"> Both </w:t>
      </w:r>
      <w:r w:rsidR="3877AE55" w:rsidRPr="757C2015">
        <w:t xml:space="preserve">pre- and post-housing income </w:t>
      </w:r>
      <w:r w:rsidR="00E936BA">
        <w:t xml:space="preserve">are equivalised </w:t>
      </w:r>
      <w:r w:rsidR="3877AE55" w:rsidRPr="757C2015">
        <w:t>using methods outline</w:t>
      </w:r>
      <w:r w:rsidR="002B2528">
        <w:t>d</w:t>
      </w:r>
      <w:r w:rsidR="3877AE55" w:rsidRPr="757C2015">
        <w:t xml:space="preserve"> in the </w:t>
      </w:r>
      <w:r w:rsidR="00405CEF">
        <w:t xml:space="preserve">Commission’s earlier research paper, </w:t>
      </w:r>
      <w:r w:rsidR="00405CEF">
        <w:rPr>
          <w:i/>
          <w:iCs/>
        </w:rPr>
        <w:t>A snapshot of inequality in Australia</w:t>
      </w:r>
      <w:r w:rsidR="0087577D">
        <w:t xml:space="preserve"> </w:t>
      </w:r>
      <w:r w:rsidR="001B32BE" w:rsidRPr="00E53693">
        <w:rPr>
          <w:rFonts w:ascii="Arial" w:hAnsi="Arial" w:cs="Arial"/>
        </w:rPr>
        <w:t>(2024a)</w:t>
      </w:r>
      <w:r w:rsidR="3877AE55" w:rsidRPr="757C2015">
        <w:t>.</w:t>
      </w:r>
    </w:p>
    <w:p w14:paraId="41971AEC" w14:textId="250F31F5" w:rsidR="44873BD4" w:rsidRDefault="44873BD4" w:rsidP="000F5C84">
      <w:pPr>
        <w:pStyle w:val="BodyText"/>
      </w:pPr>
      <w:r w:rsidRPr="757C2015">
        <w:t xml:space="preserve">An individual is considered to be in poverty if their equivalised household income is below the poverty threshold. </w:t>
      </w:r>
      <w:r w:rsidR="002012C0">
        <w:t>In chapter 4, t</w:t>
      </w:r>
      <w:r w:rsidR="3BF17371" w:rsidRPr="757C2015">
        <w:t>his</w:t>
      </w:r>
      <w:r w:rsidRPr="757C2015">
        <w:t xml:space="preserve"> threshold is </w:t>
      </w:r>
      <w:r w:rsidR="3BF17371" w:rsidRPr="757C2015">
        <w:t>50</w:t>
      </w:r>
      <w:r w:rsidR="002012C0">
        <w:t>%</w:t>
      </w:r>
      <w:r w:rsidRPr="757C2015">
        <w:t xml:space="preserve"> of the median income, which can be calculated either before or after housing costs are </w:t>
      </w:r>
      <w:proofErr w:type="gramStart"/>
      <w:r w:rsidRPr="757C2015">
        <w:t>taken into account</w:t>
      </w:r>
      <w:proofErr w:type="gramEnd"/>
      <w:r w:rsidRPr="757C2015">
        <w:t>.</w:t>
      </w:r>
    </w:p>
    <w:p w14:paraId="3AAE4877" w14:textId="32C03600" w:rsidR="00FD07A6" w:rsidRDefault="002A7876" w:rsidP="004B1785">
      <w:pPr>
        <w:pStyle w:val="Heading3"/>
      </w:pPr>
      <w:r>
        <w:t>Poisson regression model of poverty risk factors</w:t>
      </w:r>
    </w:p>
    <w:p w14:paraId="3F7D3417" w14:textId="705DCEE4" w:rsidR="00FD07A6" w:rsidRDefault="00322A64" w:rsidP="00FD07A6">
      <w:pPr>
        <w:pStyle w:val="BodyText"/>
      </w:pPr>
      <w:r>
        <w:t>In section 4.2, w</w:t>
      </w:r>
      <w:r w:rsidR="0003497A">
        <w:t>e use a</w:t>
      </w:r>
      <w:r w:rsidR="00FD07A6" w:rsidRPr="00E05C1F">
        <w:t xml:space="preserve"> Poisson regression model to assess the influence of various factors on the likelihood </w:t>
      </w:r>
      <w:r w:rsidR="008E4F25">
        <w:t xml:space="preserve">that an </w:t>
      </w:r>
      <w:r w:rsidR="00E05C1F" w:rsidRPr="00E05C1F">
        <w:t>individual</w:t>
      </w:r>
      <w:r w:rsidR="00FD07A6" w:rsidRPr="00E05C1F">
        <w:t xml:space="preserve"> </w:t>
      </w:r>
      <w:r w:rsidR="008E4F25">
        <w:t xml:space="preserve">is </w:t>
      </w:r>
      <w:r w:rsidR="00FD07A6" w:rsidRPr="00E05C1F">
        <w:t xml:space="preserve">in poverty. </w:t>
      </w:r>
      <w:r w:rsidR="00FD07A6">
        <w:t xml:space="preserve">The model’s dependant variable was a </w:t>
      </w:r>
      <w:r w:rsidR="00FD07A6" w:rsidRPr="00E05C1F">
        <w:t xml:space="preserve">binary variable to denote poverty status (1 for in poverty, 0 for not). </w:t>
      </w:r>
      <w:r w:rsidR="00FD07A6">
        <w:t xml:space="preserve">The </w:t>
      </w:r>
      <w:r w:rsidR="001A512B">
        <w:t>types of factors that were included as</w:t>
      </w:r>
      <w:r w:rsidR="00FD07A6">
        <w:t xml:space="preserve"> independent variables </w:t>
      </w:r>
      <w:r w:rsidR="001A512B">
        <w:t xml:space="preserve">in the model </w:t>
      </w:r>
      <w:r w:rsidR="00FD07A6">
        <w:t xml:space="preserve">are given in table </w:t>
      </w:r>
      <w:r w:rsidR="009D354B">
        <w:t>D.1</w:t>
      </w:r>
      <w:r w:rsidR="00FD07A6">
        <w:t xml:space="preserve"> below.</w:t>
      </w:r>
    </w:p>
    <w:p w14:paraId="74A2D964" w14:textId="7B1DF5D6" w:rsidR="00CE54F9" w:rsidRDefault="00CE54F9" w:rsidP="00932FD4">
      <w:pPr>
        <w:pStyle w:val="FigureTableHeading"/>
      </w:pPr>
      <w:r>
        <w:t>Table</w:t>
      </w:r>
      <w:r w:rsidR="001417A4">
        <w:t> D.1</w:t>
      </w:r>
      <w:r>
        <w:rPr>
          <w:noProof/>
        </w:rPr>
        <w:t xml:space="preserve"> – </w:t>
      </w:r>
      <w:r w:rsidR="00F21929">
        <w:t>Types of poverty risk factors modelled</w:t>
      </w:r>
    </w:p>
    <w:tbl>
      <w:tblPr>
        <w:tblW w:w="9639" w:type="dxa"/>
        <w:tblBorders>
          <w:bottom w:val="single" w:sz="4" w:space="0" w:color="B3B3B3"/>
        </w:tblBorders>
        <w:tblLayout w:type="fixed"/>
        <w:tblCellMar>
          <w:left w:w="0" w:type="dxa"/>
          <w:right w:w="0"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8222"/>
        <w:gridCol w:w="1417"/>
      </w:tblGrid>
      <w:tr w:rsidR="00B54ED5" w:rsidRPr="00150212" w14:paraId="7E67E99D" w14:textId="77777777" w:rsidTr="00D918FB">
        <w:trPr>
          <w:tblHeader/>
        </w:trPr>
        <w:tc>
          <w:tcPr>
            <w:tcW w:w="8222" w:type="dxa"/>
            <w:tcBorders>
              <w:top w:val="nil"/>
              <w:bottom w:val="single" w:sz="4" w:space="0" w:color="B3B3B3"/>
            </w:tcBorders>
            <w:shd w:val="clear" w:color="auto" w:fill="auto"/>
            <w:vAlign w:val="bottom"/>
          </w:tcPr>
          <w:p w14:paraId="19AA5A05" w14:textId="1B9A9B8E" w:rsidR="00B54ED5" w:rsidRPr="005F78A8" w:rsidRDefault="00B54ED5" w:rsidP="00B54ED5">
            <w:pPr>
              <w:pStyle w:val="TableHeading"/>
              <w:rPr>
                <w:rFonts w:ascii="Arial (Body)" w:hAnsi="Arial (Body)"/>
                <w:color w:val="265A9A"/>
              </w:rPr>
            </w:pPr>
            <w:r w:rsidRPr="005F78A8">
              <w:t>Variable</w:t>
            </w:r>
            <w:r w:rsidR="00514190">
              <w:t xml:space="preserve"> category</w:t>
            </w:r>
          </w:p>
        </w:tc>
        <w:tc>
          <w:tcPr>
            <w:tcW w:w="1417" w:type="dxa"/>
            <w:tcBorders>
              <w:top w:val="nil"/>
              <w:bottom w:val="single" w:sz="4" w:space="0" w:color="B3B3B3"/>
            </w:tcBorders>
            <w:shd w:val="clear" w:color="auto" w:fill="auto"/>
          </w:tcPr>
          <w:p w14:paraId="374C1FAC" w14:textId="77777777" w:rsidR="00B54ED5" w:rsidRPr="005F78A8" w:rsidRDefault="00B54ED5" w:rsidP="00B54ED5">
            <w:pPr>
              <w:pStyle w:val="TableHeading"/>
              <w:rPr>
                <w:rFonts w:ascii="Arial (Body)" w:hAnsi="Arial (Body)"/>
                <w:color w:val="265A9A"/>
              </w:rPr>
            </w:pPr>
            <w:r w:rsidRPr="005F78A8">
              <w:t>Source</w:t>
            </w:r>
          </w:p>
        </w:tc>
      </w:tr>
      <w:tr w:rsidR="00B54ED5" w:rsidRPr="002E73F0" w14:paraId="4E469512" w14:textId="77777777" w:rsidTr="00CC1039">
        <w:tc>
          <w:tcPr>
            <w:tcW w:w="8222" w:type="dxa"/>
            <w:tcBorders>
              <w:top w:val="single" w:sz="4" w:space="0" w:color="B3B3B3"/>
              <w:bottom w:val="nil"/>
            </w:tcBorders>
            <w:shd w:val="clear" w:color="auto" w:fill="F2F2F2"/>
          </w:tcPr>
          <w:p w14:paraId="737A2DF5" w14:textId="77777777" w:rsidR="00B54ED5" w:rsidRPr="005F78A8" w:rsidRDefault="00B54ED5" w:rsidP="00B54ED5">
            <w:pPr>
              <w:pStyle w:val="TableBody"/>
            </w:pPr>
            <w:r w:rsidRPr="005F78A8">
              <w:t>Gender</w:t>
            </w:r>
          </w:p>
        </w:tc>
        <w:tc>
          <w:tcPr>
            <w:tcW w:w="1417" w:type="dxa"/>
            <w:tcBorders>
              <w:top w:val="single" w:sz="4" w:space="0" w:color="B3B3B3"/>
              <w:bottom w:val="nil"/>
            </w:tcBorders>
            <w:shd w:val="clear" w:color="auto" w:fill="F2F2F2"/>
          </w:tcPr>
          <w:p w14:paraId="31420F02" w14:textId="77777777" w:rsidR="00B54ED5" w:rsidRPr="005F78A8" w:rsidRDefault="00B54ED5" w:rsidP="00B54ED5">
            <w:pPr>
              <w:pStyle w:val="TableBody"/>
              <w:rPr>
                <w:color w:val="000000"/>
              </w:rPr>
            </w:pPr>
            <w:r>
              <w:rPr>
                <w:color w:val="000000"/>
              </w:rPr>
              <w:t>PLIDA spine</w:t>
            </w:r>
          </w:p>
        </w:tc>
      </w:tr>
      <w:tr w:rsidR="00B54ED5" w:rsidRPr="002E73F0" w14:paraId="1E27B745" w14:textId="77777777" w:rsidTr="00CC1039">
        <w:tc>
          <w:tcPr>
            <w:tcW w:w="8222" w:type="dxa"/>
            <w:tcBorders>
              <w:top w:val="nil"/>
              <w:bottom w:val="nil"/>
            </w:tcBorders>
            <w:shd w:val="clear" w:color="auto" w:fill="auto"/>
          </w:tcPr>
          <w:p w14:paraId="04D1A91C" w14:textId="77777777" w:rsidR="00B54ED5" w:rsidRPr="005F78A8" w:rsidRDefault="00B54ED5" w:rsidP="00B54ED5">
            <w:pPr>
              <w:pStyle w:val="TableBody"/>
            </w:pPr>
            <w:r w:rsidRPr="005F78A8">
              <w:t>Age groups</w:t>
            </w:r>
          </w:p>
        </w:tc>
        <w:tc>
          <w:tcPr>
            <w:tcW w:w="1417" w:type="dxa"/>
            <w:tcBorders>
              <w:top w:val="nil"/>
              <w:bottom w:val="nil"/>
            </w:tcBorders>
            <w:shd w:val="clear" w:color="auto" w:fill="auto"/>
          </w:tcPr>
          <w:p w14:paraId="7A515B47" w14:textId="77777777" w:rsidR="00B54ED5" w:rsidRPr="005F78A8" w:rsidRDefault="00B54ED5" w:rsidP="00B54ED5">
            <w:pPr>
              <w:pStyle w:val="TableBody"/>
              <w:rPr>
                <w:color w:val="000000"/>
              </w:rPr>
            </w:pPr>
            <w:r>
              <w:rPr>
                <w:color w:val="000000"/>
              </w:rPr>
              <w:t>PLIDA spine</w:t>
            </w:r>
          </w:p>
        </w:tc>
      </w:tr>
      <w:tr w:rsidR="00B54ED5" w:rsidRPr="002E73F0" w14:paraId="28F5CE4A" w14:textId="77777777" w:rsidTr="00CC1039">
        <w:tc>
          <w:tcPr>
            <w:tcW w:w="8222" w:type="dxa"/>
            <w:tcBorders>
              <w:bottom w:val="nil"/>
            </w:tcBorders>
            <w:shd w:val="clear" w:color="auto" w:fill="F2F2F2"/>
          </w:tcPr>
          <w:p w14:paraId="74AE8AEF" w14:textId="77777777" w:rsidR="00B54ED5" w:rsidRPr="005F78A8" w:rsidRDefault="00B54ED5" w:rsidP="00B54ED5">
            <w:pPr>
              <w:pStyle w:val="TableBody"/>
            </w:pPr>
            <w:r w:rsidRPr="005F78A8">
              <w:t>Aboriginal and Torres Strait Islander identification</w:t>
            </w:r>
          </w:p>
        </w:tc>
        <w:tc>
          <w:tcPr>
            <w:tcW w:w="1417" w:type="dxa"/>
            <w:tcBorders>
              <w:bottom w:val="nil"/>
            </w:tcBorders>
            <w:shd w:val="clear" w:color="auto" w:fill="F2F2F2"/>
          </w:tcPr>
          <w:p w14:paraId="6714EDDB" w14:textId="77777777" w:rsidR="00B54ED5" w:rsidRPr="005F78A8" w:rsidRDefault="00B54ED5" w:rsidP="00B54ED5">
            <w:pPr>
              <w:pStyle w:val="TableBody"/>
              <w:rPr>
                <w:color w:val="000000"/>
              </w:rPr>
            </w:pPr>
            <w:r>
              <w:rPr>
                <w:color w:val="000000"/>
              </w:rPr>
              <w:t>PLIDA spine</w:t>
            </w:r>
          </w:p>
        </w:tc>
      </w:tr>
      <w:tr w:rsidR="00B54ED5" w:rsidRPr="002E73F0" w14:paraId="7FD51C6E" w14:textId="77777777" w:rsidTr="00CC1039">
        <w:tc>
          <w:tcPr>
            <w:tcW w:w="8222" w:type="dxa"/>
            <w:tcBorders>
              <w:top w:val="nil"/>
              <w:bottom w:val="nil"/>
            </w:tcBorders>
            <w:shd w:val="clear" w:color="auto" w:fill="auto"/>
          </w:tcPr>
          <w:p w14:paraId="78F7BDA7" w14:textId="77777777" w:rsidR="00B54ED5" w:rsidRPr="005F78A8" w:rsidRDefault="00B54ED5" w:rsidP="00B54ED5">
            <w:pPr>
              <w:pStyle w:val="TableBody"/>
            </w:pPr>
            <w:r w:rsidRPr="005F78A8">
              <w:t>Region groups</w:t>
            </w:r>
          </w:p>
        </w:tc>
        <w:tc>
          <w:tcPr>
            <w:tcW w:w="1417" w:type="dxa"/>
            <w:tcBorders>
              <w:top w:val="nil"/>
              <w:bottom w:val="nil"/>
            </w:tcBorders>
            <w:shd w:val="clear" w:color="auto" w:fill="auto"/>
          </w:tcPr>
          <w:p w14:paraId="5333A887" w14:textId="77777777" w:rsidR="00B54ED5" w:rsidRPr="005F78A8" w:rsidRDefault="00B54ED5" w:rsidP="00B54ED5">
            <w:pPr>
              <w:pStyle w:val="TableBody"/>
              <w:rPr>
                <w:color w:val="000000"/>
              </w:rPr>
            </w:pPr>
            <w:r>
              <w:rPr>
                <w:color w:val="000000"/>
              </w:rPr>
              <w:t>PLIDA spine</w:t>
            </w:r>
          </w:p>
        </w:tc>
      </w:tr>
      <w:tr w:rsidR="00B54ED5" w:rsidRPr="002E73F0" w14:paraId="26637ACD" w14:textId="77777777" w:rsidTr="00CC1039">
        <w:tc>
          <w:tcPr>
            <w:tcW w:w="8222" w:type="dxa"/>
            <w:tcBorders>
              <w:bottom w:val="nil"/>
            </w:tcBorders>
            <w:shd w:val="clear" w:color="auto" w:fill="F2F2F2"/>
          </w:tcPr>
          <w:p w14:paraId="2DB09C8D" w14:textId="77777777" w:rsidR="00B54ED5" w:rsidRPr="005F78A8" w:rsidRDefault="00B54ED5" w:rsidP="00B54ED5">
            <w:pPr>
              <w:pStyle w:val="TableBody"/>
            </w:pPr>
            <w:r>
              <w:t>Family types</w:t>
            </w:r>
          </w:p>
        </w:tc>
        <w:tc>
          <w:tcPr>
            <w:tcW w:w="1417" w:type="dxa"/>
            <w:tcBorders>
              <w:bottom w:val="nil"/>
            </w:tcBorders>
            <w:shd w:val="clear" w:color="auto" w:fill="F2F2F2"/>
          </w:tcPr>
          <w:p w14:paraId="6B7298F9" w14:textId="77777777" w:rsidR="00B54ED5" w:rsidRPr="005F78A8" w:rsidRDefault="00B54ED5" w:rsidP="00B54ED5">
            <w:pPr>
              <w:pStyle w:val="TableBody"/>
              <w:rPr>
                <w:color w:val="000000"/>
              </w:rPr>
            </w:pPr>
            <w:r>
              <w:rPr>
                <w:color w:val="000000"/>
              </w:rPr>
              <w:t>Census</w:t>
            </w:r>
          </w:p>
        </w:tc>
      </w:tr>
      <w:tr w:rsidR="00B54ED5" w:rsidRPr="002E73F0" w14:paraId="6294CD2B" w14:textId="77777777" w:rsidTr="00CC1039">
        <w:tc>
          <w:tcPr>
            <w:tcW w:w="8222" w:type="dxa"/>
            <w:tcBorders>
              <w:top w:val="nil"/>
              <w:bottom w:val="nil"/>
            </w:tcBorders>
            <w:shd w:val="clear" w:color="auto" w:fill="auto"/>
          </w:tcPr>
          <w:p w14:paraId="516AC524" w14:textId="77777777" w:rsidR="00B54ED5" w:rsidRPr="005F78A8" w:rsidRDefault="00B54ED5" w:rsidP="00B54ED5">
            <w:pPr>
              <w:pStyle w:val="TableBody"/>
            </w:pPr>
            <w:r>
              <w:t>Employment</w:t>
            </w:r>
          </w:p>
        </w:tc>
        <w:tc>
          <w:tcPr>
            <w:tcW w:w="1417" w:type="dxa"/>
            <w:tcBorders>
              <w:top w:val="nil"/>
              <w:bottom w:val="nil"/>
            </w:tcBorders>
            <w:shd w:val="clear" w:color="auto" w:fill="auto"/>
          </w:tcPr>
          <w:p w14:paraId="0819D88A" w14:textId="77777777" w:rsidR="00B54ED5" w:rsidRPr="005F78A8" w:rsidRDefault="00B54ED5" w:rsidP="00B54ED5">
            <w:pPr>
              <w:pStyle w:val="TableBody"/>
              <w:rPr>
                <w:color w:val="000000"/>
              </w:rPr>
            </w:pPr>
            <w:r>
              <w:rPr>
                <w:color w:val="000000"/>
              </w:rPr>
              <w:t>Census</w:t>
            </w:r>
          </w:p>
        </w:tc>
      </w:tr>
      <w:tr w:rsidR="00B54ED5" w:rsidRPr="002E73F0" w14:paraId="152F59FE" w14:textId="77777777" w:rsidTr="00CC1039">
        <w:tc>
          <w:tcPr>
            <w:tcW w:w="8222" w:type="dxa"/>
            <w:tcBorders>
              <w:bottom w:val="nil"/>
            </w:tcBorders>
            <w:shd w:val="clear" w:color="auto" w:fill="F2F2F2"/>
          </w:tcPr>
          <w:p w14:paraId="018FDCD1" w14:textId="77777777" w:rsidR="00B54ED5" w:rsidRPr="005F78A8" w:rsidRDefault="00B54ED5" w:rsidP="00B54ED5">
            <w:pPr>
              <w:pStyle w:val="TableBody"/>
            </w:pPr>
            <w:r>
              <w:t>Education groups</w:t>
            </w:r>
          </w:p>
        </w:tc>
        <w:tc>
          <w:tcPr>
            <w:tcW w:w="1417" w:type="dxa"/>
            <w:tcBorders>
              <w:bottom w:val="nil"/>
            </w:tcBorders>
            <w:shd w:val="clear" w:color="auto" w:fill="F2F2F2"/>
          </w:tcPr>
          <w:p w14:paraId="0716EA83" w14:textId="77777777" w:rsidR="00B54ED5" w:rsidRPr="005F78A8" w:rsidRDefault="00B54ED5" w:rsidP="00B54ED5">
            <w:pPr>
              <w:pStyle w:val="TableBody"/>
              <w:rPr>
                <w:color w:val="000000"/>
              </w:rPr>
            </w:pPr>
            <w:r>
              <w:rPr>
                <w:color w:val="000000"/>
              </w:rPr>
              <w:t>Census</w:t>
            </w:r>
          </w:p>
        </w:tc>
      </w:tr>
      <w:tr w:rsidR="00B54ED5" w:rsidRPr="002E73F0" w14:paraId="6AFAED04" w14:textId="77777777" w:rsidTr="00CC1039">
        <w:tc>
          <w:tcPr>
            <w:tcW w:w="8222" w:type="dxa"/>
            <w:tcBorders>
              <w:bottom w:val="nil"/>
            </w:tcBorders>
            <w:shd w:val="clear" w:color="auto" w:fill="auto"/>
          </w:tcPr>
          <w:p w14:paraId="549C1F4E" w14:textId="77777777" w:rsidR="00B54ED5" w:rsidRDefault="00B54ED5" w:rsidP="00B54ED5">
            <w:pPr>
              <w:pStyle w:val="TableBody"/>
            </w:pPr>
            <w:r>
              <w:t>Migration status</w:t>
            </w:r>
          </w:p>
        </w:tc>
        <w:tc>
          <w:tcPr>
            <w:tcW w:w="1417" w:type="dxa"/>
            <w:tcBorders>
              <w:bottom w:val="nil"/>
            </w:tcBorders>
            <w:shd w:val="clear" w:color="auto" w:fill="auto"/>
          </w:tcPr>
          <w:p w14:paraId="0469D41C" w14:textId="77777777" w:rsidR="00B54ED5" w:rsidRDefault="00B54ED5" w:rsidP="00B54ED5">
            <w:pPr>
              <w:pStyle w:val="TableBody"/>
              <w:rPr>
                <w:color w:val="000000"/>
              </w:rPr>
            </w:pPr>
            <w:r>
              <w:rPr>
                <w:color w:val="000000"/>
              </w:rPr>
              <w:t>Census</w:t>
            </w:r>
          </w:p>
        </w:tc>
      </w:tr>
      <w:tr w:rsidR="00B54ED5" w:rsidRPr="002E73F0" w14:paraId="63DC74D6" w14:textId="77777777" w:rsidTr="00CC1039">
        <w:tc>
          <w:tcPr>
            <w:tcW w:w="8222" w:type="dxa"/>
            <w:tcBorders>
              <w:bottom w:val="nil"/>
            </w:tcBorders>
            <w:shd w:val="clear" w:color="auto" w:fill="F2F2F2"/>
          </w:tcPr>
          <w:p w14:paraId="3763B128" w14:textId="77777777" w:rsidR="00B54ED5" w:rsidRDefault="00B54ED5" w:rsidP="00B54ED5">
            <w:pPr>
              <w:pStyle w:val="TableBody"/>
            </w:pPr>
            <w:r>
              <w:t>Language spoken at home</w:t>
            </w:r>
          </w:p>
        </w:tc>
        <w:tc>
          <w:tcPr>
            <w:tcW w:w="1417" w:type="dxa"/>
            <w:tcBorders>
              <w:bottom w:val="nil"/>
            </w:tcBorders>
            <w:shd w:val="clear" w:color="auto" w:fill="F2F2F2"/>
          </w:tcPr>
          <w:p w14:paraId="06902B5E" w14:textId="77777777" w:rsidR="00B54ED5" w:rsidRDefault="00B54ED5" w:rsidP="00B54ED5">
            <w:pPr>
              <w:pStyle w:val="TableBody"/>
              <w:rPr>
                <w:color w:val="000000"/>
              </w:rPr>
            </w:pPr>
            <w:r>
              <w:rPr>
                <w:color w:val="000000"/>
              </w:rPr>
              <w:t>Census</w:t>
            </w:r>
          </w:p>
        </w:tc>
      </w:tr>
      <w:tr w:rsidR="00B54ED5" w:rsidRPr="002E73F0" w14:paraId="50AF57C6" w14:textId="77777777" w:rsidTr="00CC1039">
        <w:tc>
          <w:tcPr>
            <w:tcW w:w="8222" w:type="dxa"/>
            <w:tcBorders>
              <w:bottom w:val="nil"/>
            </w:tcBorders>
            <w:shd w:val="clear" w:color="auto" w:fill="auto"/>
          </w:tcPr>
          <w:p w14:paraId="1B7B1EB8" w14:textId="77777777" w:rsidR="00B54ED5" w:rsidRDefault="00B54ED5" w:rsidP="00B54ED5">
            <w:pPr>
              <w:pStyle w:val="TableBody"/>
            </w:pPr>
            <w:r>
              <w:t>Housing situation</w:t>
            </w:r>
          </w:p>
        </w:tc>
        <w:tc>
          <w:tcPr>
            <w:tcW w:w="1417" w:type="dxa"/>
            <w:tcBorders>
              <w:bottom w:val="nil"/>
            </w:tcBorders>
            <w:shd w:val="clear" w:color="auto" w:fill="auto"/>
          </w:tcPr>
          <w:p w14:paraId="5D563EAD" w14:textId="77777777" w:rsidR="00B54ED5" w:rsidRDefault="00B54ED5" w:rsidP="00B54ED5">
            <w:pPr>
              <w:pStyle w:val="TableBody"/>
              <w:rPr>
                <w:color w:val="000000"/>
              </w:rPr>
            </w:pPr>
            <w:r>
              <w:rPr>
                <w:color w:val="000000"/>
              </w:rPr>
              <w:t>Census</w:t>
            </w:r>
          </w:p>
        </w:tc>
      </w:tr>
      <w:tr w:rsidR="00B54ED5" w:rsidRPr="002E73F0" w14:paraId="3AB1991F" w14:textId="77777777" w:rsidTr="00CC1039">
        <w:tc>
          <w:tcPr>
            <w:tcW w:w="8222" w:type="dxa"/>
            <w:tcBorders>
              <w:bottom w:val="nil"/>
            </w:tcBorders>
            <w:shd w:val="clear" w:color="auto" w:fill="F2F2F2"/>
          </w:tcPr>
          <w:p w14:paraId="71C73A77" w14:textId="77777777" w:rsidR="00B54ED5" w:rsidRDefault="00B54ED5" w:rsidP="00B54ED5">
            <w:pPr>
              <w:pStyle w:val="TableBody"/>
            </w:pPr>
            <w:r>
              <w:t>Long term health condition</w:t>
            </w:r>
          </w:p>
        </w:tc>
        <w:tc>
          <w:tcPr>
            <w:tcW w:w="1417" w:type="dxa"/>
            <w:tcBorders>
              <w:bottom w:val="nil"/>
            </w:tcBorders>
            <w:shd w:val="clear" w:color="auto" w:fill="F2F2F2"/>
          </w:tcPr>
          <w:p w14:paraId="031AEAE2" w14:textId="77777777" w:rsidR="00B54ED5" w:rsidRDefault="00B54ED5" w:rsidP="00B54ED5">
            <w:pPr>
              <w:pStyle w:val="TableBody"/>
              <w:rPr>
                <w:color w:val="000000"/>
              </w:rPr>
            </w:pPr>
            <w:r>
              <w:rPr>
                <w:color w:val="000000"/>
              </w:rPr>
              <w:t>Census</w:t>
            </w:r>
          </w:p>
        </w:tc>
      </w:tr>
      <w:tr w:rsidR="00B54ED5" w:rsidRPr="002E73F0" w14:paraId="416E64CB" w14:textId="77777777" w:rsidTr="00AE743B">
        <w:tc>
          <w:tcPr>
            <w:tcW w:w="8222" w:type="dxa"/>
            <w:tcBorders>
              <w:bottom w:val="single" w:sz="4" w:space="0" w:color="B3B3B3"/>
            </w:tcBorders>
            <w:shd w:val="clear" w:color="auto" w:fill="auto"/>
          </w:tcPr>
          <w:p w14:paraId="4A4C1CDF" w14:textId="77777777" w:rsidR="00B54ED5" w:rsidRDefault="00B54ED5" w:rsidP="00B54ED5">
            <w:pPr>
              <w:pStyle w:val="TableBody"/>
            </w:pPr>
            <w:r w:rsidRPr="005F78A8">
              <w:t>Disability status</w:t>
            </w:r>
          </w:p>
        </w:tc>
        <w:tc>
          <w:tcPr>
            <w:tcW w:w="1417" w:type="dxa"/>
            <w:tcBorders>
              <w:bottom w:val="single" w:sz="4" w:space="0" w:color="B3B3B3"/>
            </w:tcBorders>
            <w:shd w:val="clear" w:color="auto" w:fill="auto"/>
          </w:tcPr>
          <w:p w14:paraId="64FC62FD" w14:textId="77777777" w:rsidR="00B54ED5" w:rsidRDefault="00B54ED5" w:rsidP="00B54ED5">
            <w:pPr>
              <w:pStyle w:val="TableBody"/>
              <w:rPr>
                <w:color w:val="000000"/>
              </w:rPr>
            </w:pPr>
            <w:r>
              <w:rPr>
                <w:color w:val="000000"/>
              </w:rPr>
              <w:t>Census</w:t>
            </w:r>
          </w:p>
        </w:tc>
      </w:tr>
    </w:tbl>
    <w:p w14:paraId="5969287A" w14:textId="705C84AB" w:rsidR="00CE54F9" w:rsidRDefault="00CE54F9" w:rsidP="00CE54F9">
      <w:pPr>
        <w:pStyle w:val="Source"/>
      </w:pPr>
      <w:r w:rsidRPr="00696447">
        <w:t xml:space="preserve">Source: </w:t>
      </w:r>
      <w:r w:rsidR="006E025B">
        <w:t>Productivity Commission</w:t>
      </w:r>
      <w:r w:rsidRPr="00696447">
        <w:t>.</w:t>
      </w:r>
    </w:p>
    <w:p w14:paraId="46117434" w14:textId="67CC982F" w:rsidR="00FD07A6" w:rsidRDefault="00FD07A6" w:rsidP="00FD07A6">
      <w:pPr>
        <w:pStyle w:val="BodyText"/>
      </w:pPr>
      <w:r>
        <w:t xml:space="preserve">The formal model for </w:t>
      </w:r>
      <w:r w:rsidR="006D5165">
        <w:t>a</w:t>
      </w:r>
      <w:r>
        <w:t xml:space="preserve">n individual </w:t>
      </w:r>
      <m:oMath>
        <m:r>
          <w:rPr>
            <w:rFonts w:ascii="Cambria Math" w:eastAsiaTheme="minorEastAsia" w:hAnsi="Cambria Math"/>
          </w:rPr>
          <m:t>i</m:t>
        </m:r>
      </m:oMath>
      <w:r w:rsidR="00735013">
        <w:rPr>
          <w:rFonts w:eastAsiaTheme="minorEastAsia"/>
        </w:rPr>
        <w:t xml:space="preserve"> is:</w:t>
      </w:r>
    </w:p>
    <w:p w14:paraId="1D0A8489" w14:textId="45F7C6DC" w:rsidR="006A666C" w:rsidRPr="006D5165" w:rsidRDefault="00841DFA" w:rsidP="006A666C">
      <w:pPr>
        <w:pStyle w:val="BodyText"/>
        <w:rPr>
          <w:rFonts w:eastAsiaTheme="minorEastAsia"/>
        </w:rPr>
      </w:pPr>
      <m:oMathPara>
        <m:oMathParaPr>
          <m:jc m:val="center"/>
        </m:oMathParaPr>
        <m:oMath>
          <m:eqArr>
            <m:eqArrPr>
              <m:ctrlPr>
                <w:rPr>
                  <w:rFonts w:ascii="Cambria Math" w:eastAsiaTheme="minorEastAsia" w:hAnsi="Cambria Math"/>
                </w:rPr>
              </m:ctrlPr>
            </m:eqArrPr>
            <m:e>
              <m:func>
                <m:funcPr>
                  <m:ctrlPr>
                    <w:rPr>
                      <w:rFonts w:ascii="Cambria Math" w:eastAsiaTheme="minorEastAsia" w:hAnsi="Cambria Math"/>
                      <w:i/>
                    </w:rPr>
                  </m:ctrlPr>
                </m:funcPr>
                <m:fName>
                  <m:r>
                    <m:rPr>
                      <m:sty m:val="p"/>
                    </m:rPr>
                    <w:rPr>
                      <w:rFonts w:ascii="Cambria Math" w:eastAsiaTheme="minorEastAsia" w:hAnsi="Cambria Math"/>
                    </w:rPr>
                    <m:t>Log</m:t>
                  </m:r>
                  <m:ctrlPr>
                    <w:rPr>
                      <w:rFonts w:ascii="Cambria Math" w:eastAsiaTheme="minorEastAsia" w:hAnsi="Cambria Math"/>
                    </w:rPr>
                  </m:ctrlPr>
                </m:fName>
                <m:e>
                  <m:d>
                    <m:dPr>
                      <m:ctrlPr>
                        <w:rPr>
                          <w:rFonts w:ascii="Cambria Math" w:eastAsiaTheme="minorEastAsia" w:hAnsi="Cambria Math"/>
                          <w:i/>
                        </w:rPr>
                      </m:ctrlPr>
                    </m:dPr>
                    <m:e>
                      <m:sSub>
                        <m:sSubPr>
                          <m:ctrlPr>
                            <w:rPr>
                              <w:rFonts w:ascii="Cambria Math" w:eastAsiaTheme="minorEastAsia" w:hAnsi="Cambria Math"/>
                            </w:rPr>
                          </m:ctrlPr>
                        </m:sSubPr>
                        <m:e>
                          <m:r>
                            <w:rPr>
                              <w:rFonts w:ascii="Cambria Math" w:eastAsiaTheme="minorEastAsia" w:hAnsi="Cambria Math"/>
                            </w:rPr>
                            <m:t>λ</m:t>
                          </m:r>
                        </m:e>
                        <m:sub>
                          <m:r>
                            <w:rPr>
                              <w:rFonts w:ascii="Cambria Math" w:eastAsiaTheme="minorEastAsia" w:hAnsi="Cambria Math"/>
                            </w:rPr>
                            <m:t>i</m:t>
                          </m:r>
                        </m:sub>
                      </m:sSub>
                    </m:e>
                  </m:d>
                </m:e>
              </m:func>
              <m: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β</m:t>
                  </m:r>
                </m:e>
                <m:sub>
                  <m:r>
                    <w:rPr>
                      <w:rFonts w:ascii="Cambria Math" w:eastAsiaTheme="minorEastAsia" w:hAnsi="Cambria Math"/>
                    </w:rPr>
                    <m:t>0</m:t>
                  </m:r>
                </m:sub>
              </m:sSub>
              <m: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β</m:t>
                  </m:r>
                </m:e>
                <m:sub>
                  <m:r>
                    <w:rPr>
                      <w:rFonts w:ascii="Cambria Math" w:eastAsiaTheme="minorEastAsia" w:hAnsi="Cambria Math"/>
                    </w:rPr>
                    <m:t>1</m:t>
                  </m:r>
                </m:sub>
              </m:sSub>
              <m:sSub>
                <m:sSubPr>
                  <m:ctrlPr>
                    <w:rPr>
                      <w:rFonts w:ascii="Cambria Math" w:eastAsiaTheme="minorEastAsia" w:hAnsi="Cambria Math"/>
                    </w:rPr>
                  </m:ctrlPr>
                </m:sSubPr>
                <m:e>
                  <m:r>
                    <w:rPr>
                      <w:rFonts w:ascii="Cambria Math" w:eastAsiaTheme="minorEastAsia" w:hAnsi="Cambria Math"/>
                    </w:rPr>
                    <m:t>X</m:t>
                  </m:r>
                </m:e>
                <m:sub>
                  <m:r>
                    <w:rPr>
                      <w:rFonts w:ascii="Cambria Math" w:eastAsiaTheme="minorEastAsia" w:hAnsi="Cambria Math"/>
                    </w:rPr>
                    <m:t>1i</m:t>
                  </m:r>
                </m:sub>
              </m:sSub>
              <m: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β</m:t>
                  </m:r>
                </m:e>
                <m:sub>
                  <m:r>
                    <w:rPr>
                      <w:rFonts w:ascii="Cambria Math" w:eastAsiaTheme="minorEastAsia" w:hAnsi="Cambria Math"/>
                    </w:rPr>
                    <m:t>2</m:t>
                  </m:r>
                </m:sub>
              </m:sSub>
              <m:sSub>
                <m:sSubPr>
                  <m:ctrlPr>
                    <w:rPr>
                      <w:rFonts w:ascii="Cambria Math" w:eastAsiaTheme="minorEastAsia" w:hAnsi="Cambria Math"/>
                    </w:rPr>
                  </m:ctrlPr>
                </m:sSubPr>
                <m:e>
                  <m:r>
                    <w:rPr>
                      <w:rFonts w:ascii="Cambria Math" w:eastAsiaTheme="minorEastAsia" w:hAnsi="Cambria Math"/>
                    </w:rPr>
                    <m:t>X</m:t>
                  </m:r>
                </m:e>
                <m:sub>
                  <m:r>
                    <w:rPr>
                      <w:rFonts w:ascii="Cambria Math" w:eastAsiaTheme="minorEastAsia" w:hAnsi="Cambria Math"/>
                    </w:rPr>
                    <m:t>2i</m:t>
                  </m:r>
                </m:sub>
              </m:sSub>
              <m: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β</m:t>
                  </m:r>
                </m:e>
                <m:sub>
                  <m:r>
                    <w:rPr>
                      <w:rFonts w:ascii="Cambria Math" w:eastAsiaTheme="minorEastAsia" w:hAnsi="Cambria Math"/>
                    </w:rPr>
                    <m:t>n</m:t>
                  </m:r>
                </m:sub>
              </m:sSub>
              <m:sSub>
                <m:sSubPr>
                  <m:ctrlPr>
                    <w:rPr>
                      <w:rFonts w:ascii="Cambria Math" w:eastAsiaTheme="minorEastAsia" w:hAnsi="Cambria Math"/>
                    </w:rPr>
                  </m:ctrlPr>
                </m:sSubPr>
                <m:e>
                  <m:r>
                    <w:rPr>
                      <w:rFonts w:ascii="Cambria Math" w:eastAsiaTheme="minorEastAsia" w:hAnsi="Cambria Math"/>
                    </w:rPr>
                    <m:t>X</m:t>
                  </m:r>
                </m:e>
                <m:sub>
                  <m:r>
                    <w:rPr>
                      <w:rFonts w:ascii="Cambria Math" w:eastAsiaTheme="minorEastAsia" w:hAnsi="Cambria Math"/>
                    </w:rPr>
                    <m:t>ni</m:t>
                  </m:r>
                </m:sub>
              </m:sSub>
            </m:e>
          </m:eqArr>
        </m:oMath>
      </m:oMathPara>
    </w:p>
    <w:p w14:paraId="71EE7B68" w14:textId="33B2B2B1" w:rsidR="00FD07A6" w:rsidRDefault="00FD07A6" w:rsidP="00FD07A6">
      <w:pPr>
        <w:pStyle w:val="BodyText"/>
        <w:rPr>
          <w:rFonts w:eastAsiaTheme="minorEastAsia"/>
        </w:rPr>
      </w:pPr>
      <w:r>
        <w:rPr>
          <w:rFonts w:eastAsiaTheme="minorEastAsia"/>
        </w:rPr>
        <w:t>where</w:t>
      </w:r>
      <w:r w:rsidR="00F0646B">
        <w:rPr>
          <w:rFonts w:eastAsiaTheme="minorEastAsia"/>
        </w:rPr>
        <w:t>:</w:t>
      </w:r>
    </w:p>
    <w:p w14:paraId="65014834" w14:textId="32497B8F" w:rsidR="00FD07A6" w:rsidRDefault="001C2412" w:rsidP="00F0646B">
      <w:pPr>
        <w:pStyle w:val="ListBullet"/>
        <w:rPr>
          <w:rFonts w:eastAsiaTheme="minorEastAsia"/>
        </w:rPr>
      </w:pPr>
      <m:oMath>
        <m:r>
          <m:rPr>
            <m:sty m:val="p"/>
          </m:rPr>
          <w:rPr>
            <w:rFonts w:ascii="Cambria Math" w:eastAsiaTheme="minorEastAsia" w:hAnsi="Cambria Math"/>
          </w:rPr>
          <m:t>log</m:t>
        </m:r>
        <m: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λ</m:t>
            </m:r>
          </m:e>
          <m:sub>
            <m:r>
              <w:rPr>
                <w:rFonts w:ascii="Cambria Math" w:eastAsiaTheme="minorEastAsia" w:hAnsi="Cambria Math"/>
              </w:rPr>
              <m:t>i</m:t>
            </m:r>
          </m:sub>
        </m:sSub>
        <m:r>
          <w:rPr>
            <w:rFonts w:ascii="Cambria Math" w:eastAsiaTheme="minorEastAsia" w:hAnsi="Cambria Math"/>
          </w:rPr>
          <m:t>)</m:t>
        </m:r>
      </m:oMath>
      <w:r w:rsidR="00FD07A6">
        <w:rPr>
          <w:rFonts w:eastAsiaTheme="minorEastAsia"/>
        </w:rPr>
        <w:t xml:space="preserve"> is the </w:t>
      </w:r>
      <w:r w:rsidR="002702AF">
        <w:rPr>
          <w:rFonts w:eastAsiaTheme="minorEastAsia"/>
        </w:rPr>
        <w:t>logged probability</w:t>
      </w:r>
      <w:r w:rsidR="00FD07A6">
        <w:rPr>
          <w:rFonts w:eastAsiaTheme="minorEastAsia"/>
        </w:rPr>
        <w:t xml:space="preserve"> of being in poverty for individual </w:t>
      </w:r>
      <m:oMath>
        <m:r>
          <w:rPr>
            <w:rFonts w:ascii="Cambria Math" w:eastAsiaTheme="minorEastAsia" w:hAnsi="Cambria Math"/>
          </w:rPr>
          <m:t>i</m:t>
        </m:r>
      </m:oMath>
    </w:p>
    <w:p w14:paraId="7D9F4BC5" w14:textId="1F50775A" w:rsidR="00FD07A6" w:rsidRPr="00AD1455" w:rsidRDefault="00841DFA">
      <w:pPr>
        <w:pStyle w:val="ListBullet"/>
        <w:rPr>
          <w:rFonts w:eastAsiaTheme="minorEastAsia"/>
        </w:rPr>
      </w:pPr>
      <m:oMath>
        <m:eqArr>
          <m:eqArrPr>
            <m:ctrlPr>
              <w:rPr>
                <w:rFonts w:ascii="Cambria Math" w:eastAsiaTheme="minorEastAsia" w:hAnsi="Cambria Math"/>
              </w:rPr>
            </m:ctrlPr>
          </m:eqArrPr>
          <m:e>
            <m:sSub>
              <m:sSubPr>
                <m:ctrlPr>
                  <w:rPr>
                    <w:rFonts w:ascii="Cambria Math" w:eastAsiaTheme="minorEastAsia" w:hAnsi="Cambria Math"/>
                  </w:rPr>
                </m:ctrlPr>
              </m:sSubPr>
              <m:e>
                <m:r>
                  <w:rPr>
                    <w:rFonts w:ascii="Cambria Math" w:eastAsiaTheme="minorEastAsia" w:hAnsi="Cambria Math"/>
                  </w:rPr>
                  <m:t>X</m:t>
                </m:r>
              </m:e>
              <m:sub>
                <m:r>
                  <w:rPr>
                    <w:rFonts w:ascii="Cambria Math" w:eastAsiaTheme="minorEastAsia" w:hAnsi="Cambria Math"/>
                  </w:rPr>
                  <m:t>1i</m:t>
                </m:r>
              </m:sub>
            </m:sSub>
            <m:r>
              <w:rPr>
                <w:rFonts w:ascii="Cambria Math" w:eastAsiaTheme="minorEastAsia" w:hAnsi="Cambria Math"/>
              </w:rPr>
              <m:t xml:space="preserve">, …, </m:t>
            </m:r>
            <m:sSub>
              <m:sSubPr>
                <m:ctrlPr>
                  <w:rPr>
                    <w:rFonts w:ascii="Cambria Math" w:eastAsiaTheme="minorEastAsia" w:hAnsi="Cambria Math"/>
                  </w:rPr>
                </m:ctrlPr>
              </m:sSubPr>
              <m:e>
                <m:r>
                  <w:rPr>
                    <w:rFonts w:ascii="Cambria Math" w:eastAsiaTheme="minorEastAsia" w:hAnsi="Cambria Math"/>
                  </w:rPr>
                  <m:t>X</m:t>
                </m:r>
              </m:e>
              <m:sub>
                <m:r>
                  <w:rPr>
                    <w:rFonts w:ascii="Cambria Math" w:eastAsiaTheme="minorEastAsia" w:hAnsi="Cambria Math"/>
                  </w:rPr>
                  <m:t>ni</m:t>
                </m:r>
              </m:sub>
            </m:sSub>
          </m:e>
        </m:eqArr>
      </m:oMath>
      <w:r w:rsidR="008447B7">
        <w:rPr>
          <w:rFonts w:eastAsiaTheme="minorEastAsia"/>
        </w:rPr>
        <w:t xml:space="preserve"> </w:t>
      </w:r>
      <w:r w:rsidR="007336DC">
        <w:rPr>
          <w:rFonts w:eastAsiaTheme="minorEastAsia"/>
        </w:rPr>
        <w:t>are</w:t>
      </w:r>
      <w:r w:rsidR="008447B7">
        <w:rPr>
          <w:rFonts w:eastAsiaTheme="minorEastAsia"/>
        </w:rPr>
        <w:t xml:space="preserve"> </w:t>
      </w:r>
      <w:r w:rsidR="008447B7" w:rsidRPr="008447B7">
        <w:rPr>
          <w:rFonts w:eastAsiaTheme="minorEastAsia"/>
        </w:rPr>
        <w:t>the value</w:t>
      </w:r>
      <w:r w:rsidR="007336DC">
        <w:rPr>
          <w:rFonts w:eastAsiaTheme="minorEastAsia"/>
        </w:rPr>
        <w:t>s</w:t>
      </w:r>
      <w:r w:rsidR="008447B7" w:rsidRPr="008447B7">
        <w:rPr>
          <w:rFonts w:eastAsiaTheme="minorEastAsia"/>
        </w:rPr>
        <w:t xml:space="preserve"> of the </w:t>
      </w:r>
      <m:oMath>
        <m:r>
          <w:rPr>
            <w:rFonts w:ascii="Cambria Math" w:eastAsiaTheme="minorEastAsia" w:hAnsi="Cambria Math"/>
          </w:rPr>
          <m:t>n</m:t>
        </m:r>
      </m:oMath>
      <w:r w:rsidR="008447B7" w:rsidRPr="008447B7">
        <w:rPr>
          <w:rFonts w:eastAsiaTheme="minorEastAsia"/>
        </w:rPr>
        <w:t xml:space="preserve"> independent variable</w:t>
      </w:r>
      <w:r w:rsidR="007336DC">
        <w:rPr>
          <w:rFonts w:eastAsiaTheme="minorEastAsia"/>
        </w:rPr>
        <w:t>s</w:t>
      </w:r>
      <w:r w:rsidR="008447B7" w:rsidRPr="008447B7">
        <w:rPr>
          <w:rFonts w:eastAsiaTheme="minorEastAsia"/>
        </w:rPr>
        <w:t xml:space="preserve"> </w:t>
      </w:r>
      <w:r w:rsidR="00521B98">
        <w:rPr>
          <w:rFonts w:eastAsiaTheme="minorEastAsia"/>
        </w:rPr>
        <w:t>(poverty risk factor</w:t>
      </w:r>
      <w:r w:rsidR="007336DC">
        <w:rPr>
          <w:rFonts w:eastAsiaTheme="minorEastAsia"/>
        </w:rPr>
        <w:t>s</w:t>
      </w:r>
      <w:r w:rsidR="00521B98">
        <w:rPr>
          <w:rFonts w:eastAsiaTheme="minorEastAsia"/>
        </w:rPr>
        <w:t>)</w:t>
      </w:r>
      <w:r w:rsidR="008447B7" w:rsidRPr="008447B7">
        <w:rPr>
          <w:rFonts w:eastAsiaTheme="minorEastAsia"/>
        </w:rPr>
        <w:t xml:space="preserve"> for individual </w:t>
      </w:r>
      <m:oMath>
        <m:r>
          <w:rPr>
            <w:rFonts w:ascii="Cambria Math" w:eastAsiaTheme="minorEastAsia" w:hAnsi="Cambria Math"/>
          </w:rPr>
          <m:t>i</m:t>
        </m:r>
      </m:oMath>
    </w:p>
    <w:p w14:paraId="719F2E1B" w14:textId="4DCCAF7F" w:rsidR="0001588B" w:rsidRPr="00693F29" w:rsidRDefault="00841DFA" w:rsidP="00F0646B">
      <w:pPr>
        <w:pStyle w:val="ListBullet"/>
        <w:rPr>
          <w:rFonts w:eastAsiaTheme="minorEastAsia"/>
        </w:rPr>
      </w:pPr>
      <m:oMath>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0</m:t>
            </m:r>
          </m:sub>
        </m:sSub>
      </m:oMath>
      <w:r w:rsidR="00D936D2">
        <w:rPr>
          <w:rFonts w:eastAsiaTheme="minorEastAsia"/>
        </w:rPr>
        <w:t xml:space="preserve"> is the intercept</w:t>
      </w:r>
    </w:p>
    <w:p w14:paraId="31A8C2A3" w14:textId="5B35BA65" w:rsidR="006A666C" w:rsidRPr="00693F29" w:rsidRDefault="00841DFA" w:rsidP="00F0646B">
      <w:pPr>
        <w:pStyle w:val="ListBullet"/>
        <w:rPr>
          <w:rFonts w:eastAsiaTheme="minorEastAsia"/>
        </w:rPr>
      </w:pPr>
      <m:oMath>
        <m:eqArr>
          <m:eqArrPr>
            <m:ctrlPr>
              <w:rPr>
                <w:rFonts w:ascii="Cambria Math" w:eastAsiaTheme="minorEastAsia" w:hAnsi="Cambria Math"/>
              </w:rPr>
            </m:ctrlPr>
          </m:eqArrPr>
          <m:e>
            <m:sSub>
              <m:sSubPr>
                <m:ctrlPr>
                  <w:rPr>
                    <w:rFonts w:ascii="Cambria Math" w:eastAsiaTheme="minorEastAsia" w:hAnsi="Cambria Math"/>
                  </w:rPr>
                </m:ctrlPr>
              </m:sSubPr>
              <m:e>
                <m:r>
                  <w:rPr>
                    <w:rFonts w:ascii="Cambria Math" w:eastAsiaTheme="minorEastAsia" w:hAnsi="Cambria Math"/>
                  </w:rPr>
                  <m:t>β</m:t>
                </m:r>
              </m:e>
              <m:sub>
                <m:r>
                  <w:rPr>
                    <w:rFonts w:ascii="Cambria Math" w:eastAsiaTheme="minorEastAsia" w:hAnsi="Cambria Math"/>
                  </w:rPr>
                  <m:t>1</m:t>
                </m:r>
              </m:sub>
            </m:sSub>
          </m:e>
        </m:eqArr>
        <m:r>
          <w:rPr>
            <w:rFonts w:ascii="Cambria Math" w:eastAsiaTheme="minorEastAsia" w:hAnsi="Cambria Math"/>
          </w:rPr>
          <m:t xml:space="preserve">,…, </m:t>
        </m:r>
        <m:eqArr>
          <m:eqArrPr>
            <m:ctrlPr>
              <w:rPr>
                <w:rFonts w:ascii="Cambria Math" w:eastAsiaTheme="minorEastAsia" w:hAnsi="Cambria Math"/>
              </w:rPr>
            </m:ctrlPr>
          </m:eqArrPr>
          <m:e>
            <m:sSub>
              <m:sSubPr>
                <m:ctrlPr>
                  <w:rPr>
                    <w:rFonts w:ascii="Cambria Math" w:eastAsiaTheme="minorEastAsia" w:hAnsi="Cambria Math"/>
                  </w:rPr>
                </m:ctrlPr>
              </m:sSubPr>
              <m:e>
                <m:r>
                  <w:rPr>
                    <w:rFonts w:ascii="Cambria Math" w:eastAsiaTheme="minorEastAsia" w:hAnsi="Cambria Math"/>
                  </w:rPr>
                  <m:t>β</m:t>
                </m:r>
              </m:e>
              <m:sub>
                <m:r>
                  <w:rPr>
                    <w:rFonts w:ascii="Cambria Math" w:eastAsiaTheme="minorEastAsia" w:hAnsi="Cambria Math"/>
                  </w:rPr>
                  <m:t>n</m:t>
                </m:r>
              </m:sub>
            </m:sSub>
          </m:e>
        </m:eqArr>
      </m:oMath>
      <w:r w:rsidR="00024425">
        <w:rPr>
          <w:rFonts w:eastAsiaTheme="minorEastAsia"/>
        </w:rPr>
        <w:t xml:space="preserve"> </w:t>
      </w:r>
      <w:r w:rsidR="007336DC">
        <w:rPr>
          <w:rFonts w:eastAsiaTheme="minorEastAsia"/>
        </w:rPr>
        <w:t>are</w:t>
      </w:r>
      <w:r w:rsidR="00024425">
        <w:rPr>
          <w:rFonts w:eastAsiaTheme="minorEastAsia"/>
        </w:rPr>
        <w:t xml:space="preserve"> </w:t>
      </w:r>
      <w:r w:rsidR="00D936D2">
        <w:rPr>
          <w:rFonts w:eastAsiaTheme="minorEastAsia"/>
        </w:rPr>
        <w:t>the coefficient</w:t>
      </w:r>
      <w:r w:rsidR="007336DC">
        <w:rPr>
          <w:rFonts w:eastAsiaTheme="minorEastAsia"/>
        </w:rPr>
        <w:t>s</w:t>
      </w:r>
      <w:r w:rsidR="00D936D2">
        <w:rPr>
          <w:rFonts w:eastAsiaTheme="minorEastAsia"/>
        </w:rPr>
        <w:t xml:space="preserve"> for the </w:t>
      </w:r>
      <m:oMath>
        <m:r>
          <w:rPr>
            <w:rFonts w:ascii="Cambria Math" w:eastAsiaTheme="minorEastAsia" w:hAnsi="Cambria Math"/>
          </w:rPr>
          <m:t>n</m:t>
        </m:r>
      </m:oMath>
      <w:r w:rsidR="007336DC">
        <w:rPr>
          <w:rFonts w:eastAsiaTheme="minorEastAsia"/>
        </w:rPr>
        <w:t xml:space="preserve"> </w:t>
      </w:r>
      <w:r w:rsidR="00D936D2">
        <w:rPr>
          <w:rFonts w:eastAsiaTheme="minorEastAsia"/>
        </w:rPr>
        <w:t>independent variable</w:t>
      </w:r>
      <w:r w:rsidR="007336DC">
        <w:rPr>
          <w:rFonts w:eastAsiaTheme="minorEastAsia"/>
        </w:rPr>
        <w:t>s</w:t>
      </w:r>
      <w:r w:rsidR="008163E7">
        <w:rPr>
          <w:rFonts w:eastAsiaTheme="minorEastAsia"/>
        </w:rPr>
        <w:t>.</w:t>
      </w:r>
    </w:p>
    <w:p w14:paraId="407881AB" w14:textId="04B3E5AF" w:rsidR="00FD07A6" w:rsidRDefault="00FD07A6" w:rsidP="00FD07A6">
      <w:pPr>
        <w:pStyle w:val="BodyText"/>
      </w:pPr>
      <w:r>
        <w:t xml:space="preserve">The regression provides insights into the association between various factors and the likelihood of poverty, relative to a baseline scenario. The constant represents the </w:t>
      </w:r>
      <w:r w:rsidR="003338F6">
        <w:t>logged</w:t>
      </w:r>
      <w:r>
        <w:t xml:space="preserve"> likelihood of poverty for a base case, where all variables are set to zero. For instance, in a model considering variables such as 'male' and 'renter', the baseline would reflect the odds of poverty for a </w:t>
      </w:r>
      <w:r w:rsidR="003A74F3">
        <w:t>fe</w:t>
      </w:r>
      <w:r>
        <w:t>male who does not rent.</w:t>
      </w:r>
    </w:p>
    <w:p w14:paraId="6A135BC1" w14:textId="238A8891" w:rsidR="00FD07A6" w:rsidRDefault="00FD07A6" w:rsidP="00FD07A6">
      <w:pPr>
        <w:pStyle w:val="BodyText"/>
      </w:pPr>
      <w:r>
        <w:t xml:space="preserve">Factors that exhibit </w:t>
      </w:r>
      <w:r w:rsidR="00C50DE0">
        <w:t xml:space="preserve">statistically </w:t>
      </w:r>
      <w:r>
        <w:t>significant coefficients suggest a non-zero association with the likelihood of poverty. However, this does not necessarily imply causation as other unseen factor</w:t>
      </w:r>
      <w:r w:rsidR="00B87674">
        <w:t>s</w:t>
      </w:r>
      <w:r>
        <w:t xml:space="preserve"> may be </w:t>
      </w:r>
      <w:r w:rsidR="00B87674">
        <w:t>the underlying driver of</w:t>
      </w:r>
      <w:r w:rsidR="00E573CB">
        <w:t xml:space="preserve"> changes in both variables</w:t>
      </w:r>
      <w:r>
        <w:t xml:space="preserve">. </w:t>
      </w:r>
    </w:p>
    <w:p w14:paraId="03B3E4C4" w14:textId="7E1DCF07" w:rsidR="00FD07A6" w:rsidRPr="00EF0164" w:rsidRDefault="00FD07A6" w:rsidP="00FD07A6">
      <w:pPr>
        <w:pStyle w:val="BodyText"/>
      </w:pPr>
      <w:r>
        <w:t xml:space="preserve">Conversely, factors with </w:t>
      </w:r>
      <w:r w:rsidR="00E573CB">
        <w:t xml:space="preserve">statistically </w:t>
      </w:r>
      <w:r>
        <w:t xml:space="preserve">insignificant coefficients do not show an association with poverty likelihood, given the other variables in the model. For example, </w:t>
      </w:r>
      <w:r w:rsidR="00D3461C" w:rsidRPr="00D3461C">
        <w:t>the</w:t>
      </w:r>
      <w:r>
        <w:t xml:space="preserve"> insignificant coefficient </w:t>
      </w:r>
      <w:r w:rsidR="00D3461C" w:rsidRPr="00D3461C">
        <w:t>on ‘outer</w:t>
      </w:r>
      <w:r w:rsidR="00B62C6D">
        <w:t> </w:t>
      </w:r>
      <w:r w:rsidR="00D3461C" w:rsidRPr="00D3461C">
        <w:t>regional’</w:t>
      </w:r>
      <w:r>
        <w:t xml:space="preserve">, with </w:t>
      </w:r>
      <w:r w:rsidR="00D3461C" w:rsidRPr="00D3461C">
        <w:t>‘major city’</w:t>
      </w:r>
      <w:r>
        <w:t xml:space="preserve"> as the baseline, indicates no </w:t>
      </w:r>
      <w:r w:rsidR="00D3461C" w:rsidRPr="00D3461C">
        <w:t>statistically significant</w:t>
      </w:r>
      <w:r>
        <w:t xml:space="preserve"> evidence of a difference in poverty </w:t>
      </w:r>
      <w:r w:rsidR="00D3461C" w:rsidRPr="00D3461C">
        <w:t>risk</w:t>
      </w:r>
      <w:r>
        <w:t xml:space="preserve"> between </w:t>
      </w:r>
      <w:r w:rsidR="00D3461C" w:rsidRPr="00D3461C">
        <w:t>the two regions</w:t>
      </w:r>
      <w:r>
        <w:t>, when controlling for other factors</w:t>
      </w:r>
      <w:r w:rsidR="00D3461C" w:rsidRPr="00D3461C">
        <w:t>.</w:t>
      </w:r>
    </w:p>
    <w:p w14:paraId="275BEB07" w14:textId="14A5E225" w:rsidR="00FD07A6" w:rsidRPr="0028221D" w:rsidRDefault="00FD07A6" w:rsidP="00FD07A6">
      <w:pPr>
        <w:pStyle w:val="BodyText"/>
        <w:rPr>
          <w:spacing w:val="-2"/>
        </w:rPr>
      </w:pPr>
      <w:r w:rsidRPr="0028221D">
        <w:rPr>
          <w:spacing w:val="-2"/>
        </w:rPr>
        <w:t xml:space="preserve">The Poisson specification was chosen as the exponentiated coefficients give the incidence rate ratios (IRRs). An IRR greater than 1 indicates an increase in the rate of occurrence </w:t>
      </w:r>
      <w:r w:rsidR="00F025D3" w:rsidRPr="0028221D">
        <w:rPr>
          <w:spacing w:val="-2"/>
        </w:rPr>
        <w:t xml:space="preserve">of poverty </w:t>
      </w:r>
      <w:r w:rsidRPr="0028221D">
        <w:rPr>
          <w:spacing w:val="-2"/>
        </w:rPr>
        <w:t xml:space="preserve">with each unit increase in the </w:t>
      </w:r>
      <w:r w:rsidR="00B37394" w:rsidRPr="0028221D">
        <w:rPr>
          <w:spacing w:val="-2"/>
        </w:rPr>
        <w:t xml:space="preserve">independent </w:t>
      </w:r>
      <w:r w:rsidRPr="0028221D">
        <w:rPr>
          <w:spacing w:val="-2"/>
        </w:rPr>
        <w:t>variable</w:t>
      </w:r>
      <w:r w:rsidR="00B37394" w:rsidRPr="0028221D">
        <w:rPr>
          <w:spacing w:val="-2"/>
        </w:rPr>
        <w:t xml:space="preserve"> (that is, the poverty risk factor)</w:t>
      </w:r>
      <w:r w:rsidRPr="0028221D">
        <w:rPr>
          <w:spacing w:val="-2"/>
        </w:rPr>
        <w:t>, and an IRR less than 1 indicates a decrease.</w:t>
      </w:r>
    </w:p>
    <w:p w14:paraId="471099DF" w14:textId="4DCABF10" w:rsidR="00292795" w:rsidRPr="00D02533" w:rsidRDefault="00292795" w:rsidP="00FD07A6">
      <w:pPr>
        <w:pStyle w:val="BodyText"/>
      </w:pPr>
      <w:r>
        <w:rPr>
          <w:rStyle w:val="normaltextrun"/>
          <w:rFonts w:ascii="Arial" w:hAnsi="Arial" w:cs="Arial"/>
          <w:color w:val="000000"/>
          <w:shd w:val="clear" w:color="auto" w:fill="FFFFFF"/>
        </w:rPr>
        <w:t>For example, the coefficient for renting was 0.48, which has an exponent of 1.62. This means that renters, relative to non-renters, were at 1.62 times the risk of poverty (or a 62% higher risk), holding all other variables constant.</w:t>
      </w:r>
      <w:r>
        <w:rPr>
          <w:rStyle w:val="eop"/>
          <w:rFonts w:ascii="Arial" w:hAnsi="Arial" w:cs="Arial"/>
          <w:color w:val="000000"/>
          <w:shd w:val="clear" w:color="auto" w:fill="FFFFFF"/>
        </w:rPr>
        <w:t> </w:t>
      </w:r>
    </w:p>
    <w:p w14:paraId="0AF95109" w14:textId="7DA3E5E1" w:rsidR="002149A4" w:rsidRDefault="002149A4" w:rsidP="002149A4">
      <w:pPr>
        <w:pStyle w:val="Heading2-Appendix"/>
      </w:pPr>
      <w:r>
        <w:t>Factors affecting time spent in poverty</w:t>
      </w:r>
    </w:p>
    <w:p w14:paraId="3463ED16" w14:textId="76430A0F" w:rsidR="00092038" w:rsidRDefault="002149A4" w:rsidP="003446E1">
      <w:pPr>
        <w:pStyle w:val="BodyText"/>
      </w:pPr>
      <w:r w:rsidRPr="003446E1">
        <w:t>Measuring poverty at a single point in time does not distinguish between people who are temporarily experiencing low income and those experiencing it over extended periods of time</w:t>
      </w:r>
      <w:r w:rsidR="003F32C2" w:rsidRPr="003446E1">
        <w:t xml:space="preserve">. </w:t>
      </w:r>
      <w:r w:rsidR="004E0C99">
        <w:t xml:space="preserve">Looking at factors </w:t>
      </w:r>
      <w:r w:rsidR="00AA657B">
        <w:t>correlated</w:t>
      </w:r>
      <w:r w:rsidR="004E0C99">
        <w:t xml:space="preserve"> with the time that people spend </w:t>
      </w:r>
      <w:r w:rsidR="00746D25">
        <w:t xml:space="preserve">in poverty can provide insight into </w:t>
      </w:r>
      <w:r w:rsidR="00E812A2">
        <w:t xml:space="preserve">who </w:t>
      </w:r>
      <w:r w:rsidR="00E83611">
        <w:t>experiences</w:t>
      </w:r>
      <w:r w:rsidR="00746D25">
        <w:t xml:space="preserve"> the </w:t>
      </w:r>
      <w:r w:rsidR="0052031A">
        <w:t>consequences of poverty</w:t>
      </w:r>
      <w:r w:rsidR="00092038">
        <w:t xml:space="preserve">. </w:t>
      </w:r>
    </w:p>
    <w:p w14:paraId="4D1DBD8D" w14:textId="40BBC2FC" w:rsidR="003446E1" w:rsidRPr="003446E1" w:rsidRDefault="00DA2200" w:rsidP="003446E1">
      <w:pPr>
        <w:pStyle w:val="BodyText"/>
      </w:pPr>
      <w:r>
        <w:t>‘</w:t>
      </w:r>
      <w:r w:rsidR="003F32C2">
        <w:t>Survival</w:t>
      </w:r>
      <w:r w:rsidR="003F32C2" w:rsidRPr="003446E1">
        <w:t xml:space="preserve"> analysis</w:t>
      </w:r>
      <w:r w:rsidR="00624DBA">
        <w:t>’</w:t>
      </w:r>
      <w:r w:rsidR="003F32C2" w:rsidRPr="003446E1">
        <w:t xml:space="preserve"> can be used to examine </w:t>
      </w:r>
      <w:r w:rsidR="00AC1491" w:rsidRPr="003446E1">
        <w:t xml:space="preserve">what </w:t>
      </w:r>
      <w:r w:rsidR="003F32C2" w:rsidRPr="003446E1">
        <w:t xml:space="preserve">factors </w:t>
      </w:r>
      <w:r w:rsidR="00AC1491" w:rsidRPr="003446E1">
        <w:t xml:space="preserve">are </w:t>
      </w:r>
      <w:r w:rsidR="003F32C2" w:rsidRPr="003446E1">
        <w:t xml:space="preserve">associated </w:t>
      </w:r>
      <w:r w:rsidR="005D5E1B" w:rsidRPr="003446E1">
        <w:t>with</w:t>
      </w:r>
      <w:r w:rsidR="003F177A" w:rsidRPr="003446E1">
        <w:t xml:space="preserve"> time spent ‘surviving’ in </w:t>
      </w:r>
      <w:r w:rsidR="00AC1491" w:rsidRPr="003446E1">
        <w:t xml:space="preserve">poverty, and how </w:t>
      </w:r>
      <w:r w:rsidR="003F177A" w:rsidRPr="003446E1">
        <w:t>these factors</w:t>
      </w:r>
      <w:r w:rsidR="00AC1491" w:rsidRPr="003446E1">
        <w:t xml:space="preserve"> </w:t>
      </w:r>
      <w:r w:rsidR="00761F84" w:rsidRPr="003446E1">
        <w:t xml:space="preserve">affect </w:t>
      </w:r>
      <w:r w:rsidR="004456CD">
        <w:t>the likelihood of people exiting</w:t>
      </w:r>
      <w:r w:rsidR="00761F84" w:rsidRPr="003446E1">
        <w:t xml:space="preserve"> poverty.</w:t>
      </w:r>
      <w:r w:rsidR="00BA5AC4" w:rsidRPr="003446E1">
        <w:t xml:space="preserve"> </w:t>
      </w:r>
      <w:r w:rsidR="008C2AF9" w:rsidRPr="003446E1">
        <w:t xml:space="preserve">Survival analysis </w:t>
      </w:r>
      <w:r w:rsidR="006B7116">
        <w:t>involves estimates</w:t>
      </w:r>
      <w:r w:rsidR="008C2AF9" w:rsidRPr="003446E1">
        <w:t xml:space="preserve"> of the time required for an event to occur</w:t>
      </w:r>
      <w:r w:rsidR="00C131C6">
        <w:t xml:space="preserve"> – in</w:t>
      </w:r>
      <w:r w:rsidR="008C2AF9" w:rsidRPr="003446E1">
        <w:t xml:space="preserve"> this case, exit from poverty. </w:t>
      </w:r>
      <w:r w:rsidR="00595F80" w:rsidRPr="003446E1">
        <w:t xml:space="preserve">It typically uses </w:t>
      </w:r>
      <w:r w:rsidR="006968EB">
        <w:t>the</w:t>
      </w:r>
      <w:r w:rsidR="00595F80" w:rsidRPr="003446E1">
        <w:t xml:space="preserve"> </w:t>
      </w:r>
      <w:r w:rsidR="00E70BDB" w:rsidRPr="003446E1">
        <w:t xml:space="preserve">‘hazard’ of an event </w:t>
      </w:r>
      <w:r w:rsidR="00FB5794" w:rsidRPr="003446E1">
        <w:t xml:space="preserve">occurring </w:t>
      </w:r>
      <w:r w:rsidR="003446E1" w:rsidRPr="003446E1">
        <w:t>–</w:t>
      </w:r>
      <w:r w:rsidR="00C131C6">
        <w:t xml:space="preserve"> </w:t>
      </w:r>
      <w:r w:rsidR="003446E1" w:rsidRPr="003446E1">
        <w:t>the instantaneous risk of the event occurring at a point</w:t>
      </w:r>
      <w:r w:rsidR="00C040AB">
        <w:t xml:space="preserve"> in time</w:t>
      </w:r>
      <w:r w:rsidR="003446E1" w:rsidRPr="003446E1">
        <w:t xml:space="preserve">, given that the subject has survived up to that time. In the context of exiting poverty, the hazard rate represents the probability that a </w:t>
      </w:r>
      <w:r w:rsidR="00A05EBF">
        <w:t>person</w:t>
      </w:r>
      <w:r w:rsidR="003446E1" w:rsidRPr="003446E1">
        <w:t xml:space="preserve"> exits poverty at a specific time, provided </w:t>
      </w:r>
      <w:r w:rsidR="00A05EBF">
        <w:t>they</w:t>
      </w:r>
      <w:r w:rsidR="003446E1" w:rsidRPr="003446E1">
        <w:t xml:space="preserve"> remained in poverty up to that time. </w:t>
      </w:r>
    </w:p>
    <w:p w14:paraId="3E85AC96" w14:textId="51D17036" w:rsidR="00701792" w:rsidRDefault="000B3DAB" w:rsidP="00210B41">
      <w:pPr>
        <w:pStyle w:val="BodyText"/>
      </w:pPr>
      <w:r>
        <w:t xml:space="preserve">This section outlines the data used for </w:t>
      </w:r>
      <w:r w:rsidR="00B517D1">
        <w:t>the survival</w:t>
      </w:r>
      <w:r w:rsidR="00D5357F">
        <w:t xml:space="preserve"> analysis </w:t>
      </w:r>
      <w:r w:rsidR="00D5357F" w:rsidRPr="003446E1">
        <w:t>in</w:t>
      </w:r>
      <w:r w:rsidR="00B517D1">
        <w:t xml:space="preserve">cluded </w:t>
      </w:r>
      <w:r w:rsidR="00D5357F">
        <w:t xml:space="preserve">in section 4.3 and the </w:t>
      </w:r>
      <w:r w:rsidR="002F77FD">
        <w:t>model</w:t>
      </w:r>
      <w:r w:rsidR="00D5357F">
        <w:t xml:space="preserve"> specification</w:t>
      </w:r>
      <w:r w:rsidR="008C5A8D" w:rsidRPr="003446E1">
        <w:t>.</w:t>
      </w:r>
    </w:p>
    <w:p w14:paraId="6518F006" w14:textId="54791E50" w:rsidR="00FF6C2A" w:rsidRPr="005D7429" w:rsidRDefault="00FF6C2A" w:rsidP="00FF6C2A">
      <w:pPr>
        <w:pStyle w:val="Heading3"/>
      </w:pPr>
      <w:r>
        <w:t>Poverty spells in HILDA</w:t>
      </w:r>
    </w:p>
    <w:p w14:paraId="356FA119" w14:textId="61ED4E91" w:rsidR="00556448" w:rsidRPr="00420E9D" w:rsidRDefault="00420E9D" w:rsidP="00420E9D">
      <w:pPr>
        <w:pStyle w:val="BodyText"/>
      </w:pPr>
      <w:r>
        <w:t xml:space="preserve">The Housing Income and Labour Dynamics in Australia survey is used to </w:t>
      </w:r>
      <w:r w:rsidR="0051597D">
        <w:t xml:space="preserve">analyse </w:t>
      </w:r>
      <w:r w:rsidR="001A193B">
        <w:t xml:space="preserve">factors associated with the length of </w:t>
      </w:r>
      <w:r w:rsidR="0051597D">
        <w:t>poverty spells</w:t>
      </w:r>
      <w:r w:rsidR="00701792">
        <w:t>.</w:t>
      </w:r>
      <w:r w:rsidR="0051597D">
        <w:t xml:space="preserve"> </w:t>
      </w:r>
      <w:r w:rsidR="00701792">
        <w:t xml:space="preserve">Using the definition of poverty after housing costs have been </w:t>
      </w:r>
      <w:proofErr w:type="gramStart"/>
      <w:r w:rsidR="00701792">
        <w:t>taken into account</w:t>
      </w:r>
      <w:proofErr w:type="gramEnd"/>
      <w:r w:rsidR="00701792">
        <w:t>, t</w:t>
      </w:r>
      <w:r w:rsidR="00556448">
        <w:t xml:space="preserve">here are around </w:t>
      </w:r>
      <w:r w:rsidR="003736AA">
        <w:t xml:space="preserve">33,000 spells of poverty observed in 22 years of </w:t>
      </w:r>
      <w:r w:rsidR="000B3DAB">
        <w:t>HILDA data.</w:t>
      </w:r>
      <w:r w:rsidR="006968EB">
        <w:t xml:space="preserve"> A spell of poverty </w:t>
      </w:r>
      <w:r w:rsidR="00B435D6">
        <w:t xml:space="preserve">starts in a year when a person is found to be in </w:t>
      </w:r>
      <w:proofErr w:type="gramStart"/>
      <w:r w:rsidR="00B435D6">
        <w:t>poverty, and</w:t>
      </w:r>
      <w:proofErr w:type="gramEnd"/>
      <w:r w:rsidR="00B435D6">
        <w:t xml:space="preserve"> continues until </w:t>
      </w:r>
      <w:r w:rsidR="00DF548E">
        <w:t xml:space="preserve">either that person is found not to be in poverty </w:t>
      </w:r>
      <w:r w:rsidR="00C9049E">
        <w:t xml:space="preserve">or is last observed in the HILDA data. </w:t>
      </w:r>
    </w:p>
    <w:p w14:paraId="279A4BCB" w14:textId="3D9E92D9" w:rsidR="00E04D28" w:rsidRDefault="00E04D28" w:rsidP="00E04D28">
      <w:pPr>
        <w:pStyle w:val="BodyText"/>
      </w:pPr>
      <w:r>
        <w:t xml:space="preserve">Many of the poverty spells in the spell data are incomplete, or ‘censored’. This means that the beginning (‘left censored’) and/or the end (‘right censored’) of the spell is not observed in the data available. A failure to </w:t>
      </w:r>
      <w:proofErr w:type="gramStart"/>
      <w:r>
        <w:t>take into account</w:t>
      </w:r>
      <w:proofErr w:type="gramEnd"/>
      <w:r>
        <w:t xml:space="preserve"> censoring of the data will result in biased estimates. In the HILDA spell data</w:t>
      </w:r>
      <w:r w:rsidR="00773571">
        <w:t>,</w:t>
      </w:r>
      <w:r>
        <w:t xml:space="preserve"> around </w:t>
      </w:r>
      <w:r w:rsidR="004B7070">
        <w:t>14</w:t>
      </w:r>
      <w:r>
        <w:t xml:space="preserve">% of </w:t>
      </w:r>
      <w:r>
        <w:lastRenderedPageBreak/>
        <w:t xml:space="preserve">spells are left censored, around </w:t>
      </w:r>
      <w:r w:rsidR="00C00B9D">
        <w:t>16</w:t>
      </w:r>
      <w:r>
        <w:t xml:space="preserve">% are right censored, while around </w:t>
      </w:r>
      <w:r w:rsidR="00483357">
        <w:t>7</w:t>
      </w:r>
      <w:r>
        <w:t xml:space="preserve">% of spells are both left and right censored (figure D.1). </w:t>
      </w:r>
      <w:r w:rsidR="00860C7E">
        <w:t xml:space="preserve">The </w:t>
      </w:r>
      <w:r w:rsidR="003778E0">
        <w:t>majority of poverty spells</w:t>
      </w:r>
      <w:r w:rsidR="00860C7E">
        <w:t xml:space="preserve"> (</w:t>
      </w:r>
      <w:r w:rsidR="000C78F0">
        <w:t xml:space="preserve">63%) are not censored. </w:t>
      </w:r>
    </w:p>
    <w:p w14:paraId="59E58E12" w14:textId="3BE9D854" w:rsidR="00EC5EF1" w:rsidRPr="00146382" w:rsidRDefault="00EC5EF1" w:rsidP="00EC5EF1">
      <w:pPr>
        <w:pStyle w:val="FigureTableHeading"/>
      </w:pPr>
      <w:r>
        <w:t xml:space="preserve">Figure </w:t>
      </w:r>
      <w:r w:rsidR="00FA12EE">
        <w:t>D.1</w:t>
      </w:r>
      <w:r>
        <w:rPr>
          <w:noProof/>
        </w:rPr>
        <w:t xml:space="preserve"> </w:t>
      </w:r>
      <w:r>
        <w:t xml:space="preserve">– </w:t>
      </w:r>
      <w:r w:rsidR="000A3F64">
        <w:t>Poverty spell lengths by censoring status</w:t>
      </w:r>
    </w:p>
    <w:p w14:paraId="5F29A163" w14:textId="759BE43D" w:rsidR="000A3F64" w:rsidRPr="00791EC6" w:rsidRDefault="00234B73" w:rsidP="000A3F64">
      <w:pPr>
        <w:pStyle w:val="TableBody"/>
      </w:pPr>
      <w:r w:rsidRPr="00234B73">
        <w:rPr>
          <w:noProof/>
        </w:rPr>
        <w:drawing>
          <wp:inline distT="0" distB="0" distL="0" distR="0" wp14:anchorId="788FEF11" wp14:editId="07171938">
            <wp:extent cx="6120130" cy="3038475"/>
            <wp:effectExtent l="0" t="0" r="1270" b="0"/>
            <wp:docPr id="2137385705" name="Graphic 1" descr="Figure D.1 – This figure is a bar graph that shows the number of poverty spells by spell length in years. It is a stacked bar graph that has four categories of spells: blue for ‘Both’, green for ‘Left’, orange for ‘Not censored’ and red for ‘Right’. The bars show a high frequency of spells at the lower spell lengths, particularly in the range of 0 to 5 years, with a sharp decrease as spell length increases. The majority of spells are ‘not censo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385705" name="Graphic 1" descr="Figure D.1 – This figure is a bar graph that shows the number of poverty spells by spell length in years. It is a stacked bar graph that has four categories of spells: blue for ‘Both’, green for ‘Left’, orange for ‘Not censored’ and red for ‘Right’. The bars show a high frequency of spells at the lower spell lengths, particularly in the range of 0 to 5 years, with a sharp decrease as spell length increases. The majority of spells are ‘not censored’."/>
                    <pic:cNvPicPr/>
                  </pic:nvPicPr>
                  <pic:blipFill>
                    <a:blip r:embed="rId31">
                      <a:extLst>
                        <a:ext uri="{96DAC541-7B7A-43D3-8B79-37D633B846F1}">
                          <asvg:svgBlip xmlns:asvg="http://schemas.microsoft.com/office/drawing/2016/SVG/main" r:embed="rId32"/>
                        </a:ext>
                      </a:extLst>
                    </a:blip>
                    <a:stretch>
                      <a:fillRect/>
                    </a:stretch>
                  </pic:blipFill>
                  <pic:spPr>
                    <a:xfrm>
                      <a:off x="0" y="0"/>
                      <a:ext cx="6120130" cy="3038475"/>
                    </a:xfrm>
                    <a:prstGeom prst="rect">
                      <a:avLst/>
                    </a:prstGeom>
                  </pic:spPr>
                </pic:pic>
              </a:graphicData>
            </a:graphic>
          </wp:inline>
        </w:drawing>
      </w:r>
    </w:p>
    <w:p w14:paraId="22FFE9AA" w14:textId="77777777" w:rsidR="000A3F64" w:rsidRPr="00F8313E" w:rsidRDefault="000A3F64" w:rsidP="000A3F64">
      <w:pPr>
        <w:pStyle w:val="Source"/>
        <w:rPr>
          <w:lang w:val="en-GB"/>
        </w:rPr>
      </w:pPr>
      <w:r w:rsidRPr="003C4675">
        <w:rPr>
          <w:lang w:val="en-GB"/>
        </w:rPr>
        <w:t xml:space="preserve">Source: </w:t>
      </w:r>
      <w:r>
        <w:rPr>
          <w:lang w:val="en-GB"/>
        </w:rPr>
        <w:t>Commission estimates using Household, Income and Labour Dynamics in Australia survey, release 22.</w:t>
      </w:r>
    </w:p>
    <w:p w14:paraId="5F96F1CF" w14:textId="7AAB09A7" w:rsidR="00BD2D63" w:rsidRDefault="00BD2D63" w:rsidP="0077496F">
      <w:pPr>
        <w:pStyle w:val="Heading3"/>
      </w:pPr>
      <w:r>
        <w:t>Proportional hazards model</w:t>
      </w:r>
    </w:p>
    <w:p w14:paraId="40E20AF5" w14:textId="7B3EB34E" w:rsidR="000A3F64" w:rsidRDefault="00B45D0F" w:rsidP="006512C3">
      <w:pPr>
        <w:pStyle w:val="BodyText"/>
      </w:pPr>
      <w:r>
        <w:t xml:space="preserve">The </w:t>
      </w:r>
      <w:r w:rsidR="00E061AD">
        <w:t>Cox</w:t>
      </w:r>
      <w:r>
        <w:t xml:space="preserve"> proportional hazards model allows the consideration of how demographic characteristics predict the likelihood of poverty exit – that is, how likely people are to exit poverty if they have a certain demographic characteristic. </w:t>
      </w:r>
      <w:r w:rsidR="000A3F64" w:rsidRPr="00982E01">
        <w:t xml:space="preserve">The proportional hazards model is a </w:t>
      </w:r>
      <w:r w:rsidR="000A3F64">
        <w:t xml:space="preserve">survival analysis </w:t>
      </w:r>
      <w:r w:rsidR="000A3F64" w:rsidRPr="00982E01">
        <w:t xml:space="preserve">technique </w:t>
      </w:r>
      <w:r w:rsidR="000A3F64">
        <w:t>used to quantify</w:t>
      </w:r>
      <w:r w:rsidR="000A3F64" w:rsidRPr="00982E01">
        <w:t xml:space="preserve"> the relationship between </w:t>
      </w:r>
      <w:r w:rsidR="00E061AD">
        <w:t>‘</w:t>
      </w:r>
      <w:r w:rsidR="000A3F64" w:rsidRPr="00982E01">
        <w:t>survival time</w:t>
      </w:r>
      <w:r w:rsidR="00E061AD">
        <w:t>’</w:t>
      </w:r>
      <w:r w:rsidR="000A3F64" w:rsidRPr="00982E01">
        <w:t xml:space="preserve"> and </w:t>
      </w:r>
      <w:r w:rsidR="000A3F64">
        <w:t>other information likely to affect survival</w:t>
      </w:r>
      <w:r w:rsidR="000A3F64" w:rsidRPr="00982E01">
        <w:t>.</w:t>
      </w:r>
      <w:r w:rsidR="00A15F2D">
        <w:t xml:space="preserve"> The model is given by the following equation:</w:t>
      </w:r>
    </w:p>
    <w:p w14:paraId="3ACB25CE" w14:textId="74B57768" w:rsidR="000A3F64" w:rsidRDefault="000A3F64" w:rsidP="00C16A6C">
      <w:pPr>
        <w:pStyle w:val="BodyText"/>
        <w:jc w:val="center"/>
      </w:pPr>
      <m:oMath>
        <m:r>
          <w:rPr>
            <w:rFonts w:ascii="Cambria Math" w:hAnsi="Cambria Math"/>
          </w:rPr>
          <m:t>h(t|X</m:t>
        </m:r>
      </m:oMath>
      <w:r>
        <w:t xml:space="preserve">) = </w:t>
      </w:r>
      <m:oMath>
        <m:sSub>
          <m:sSubPr>
            <m:ctrlPr>
              <w:rPr>
                <w:rFonts w:ascii="Cambria Math" w:hAnsi="Cambria Math"/>
                <w:i/>
              </w:rPr>
            </m:ctrlPr>
          </m:sSubPr>
          <m:e>
            <m:r>
              <w:rPr>
                <w:rFonts w:ascii="Cambria Math" w:hAnsi="Cambria Math"/>
              </w:rPr>
              <m:t>h</m:t>
            </m:r>
          </m:e>
          <m:sub>
            <m:r>
              <w:rPr>
                <w:rFonts w:ascii="Cambria Math" w:hAnsi="Cambria Math"/>
              </w:rPr>
              <m:t>0</m:t>
            </m:r>
          </m:sub>
        </m:sSub>
        <m:d>
          <m:dPr>
            <m:ctrlPr>
              <w:rPr>
                <w:rFonts w:ascii="Cambria Math" w:hAnsi="Cambria Math"/>
                <w:i/>
              </w:rPr>
            </m:ctrlPr>
          </m:dPr>
          <m:e>
            <m:r>
              <w:rPr>
                <w:rFonts w:ascii="Cambria Math" w:hAnsi="Cambria Math"/>
              </w:rPr>
              <m:t>t</m:t>
            </m:r>
          </m:e>
        </m:d>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n</m:t>
                </m:r>
              </m:sub>
            </m:sSub>
            <m:sSub>
              <m:sSubPr>
                <m:ctrlPr>
                  <w:rPr>
                    <w:rFonts w:ascii="Cambria Math" w:hAnsi="Cambria Math"/>
                    <w:i/>
                  </w:rPr>
                </m:ctrlPr>
              </m:sSubPr>
              <m:e>
                <m:r>
                  <w:rPr>
                    <w:rFonts w:ascii="Cambria Math" w:hAnsi="Cambria Math"/>
                  </w:rPr>
                  <m:t>X</m:t>
                </m:r>
              </m:e>
              <m:sub>
                <m:r>
                  <w:rPr>
                    <w:rFonts w:ascii="Cambria Math" w:hAnsi="Cambria Math"/>
                  </w:rPr>
                  <m:t>n</m:t>
                </m:r>
              </m:sub>
            </m:sSub>
            <m:r>
              <w:rPr>
                <w:rFonts w:ascii="Cambria Math" w:hAnsi="Cambria Math"/>
              </w:rPr>
              <m:t>)</m:t>
            </m:r>
          </m:sup>
        </m:sSup>
      </m:oMath>
    </w:p>
    <w:p w14:paraId="4A98AA4C" w14:textId="38C1E6C6" w:rsidR="009F75F5" w:rsidRDefault="00A15F2D" w:rsidP="008C53FB">
      <w:pPr>
        <w:pStyle w:val="BodyText"/>
        <w:rPr>
          <w:rFonts w:eastAsiaTheme="minorEastAsia"/>
        </w:rPr>
      </w:pPr>
      <w:r>
        <w:rPr>
          <w:rFonts w:eastAsiaTheme="minorEastAsia"/>
        </w:rPr>
        <w:t>Here</w:t>
      </w:r>
      <w:r w:rsidR="00C9468E">
        <w:rPr>
          <w:rFonts w:eastAsiaTheme="minorEastAsia"/>
        </w:rPr>
        <w:t xml:space="preserve"> </w:t>
      </w:r>
      <m:oMath>
        <m:r>
          <w:rPr>
            <w:rFonts w:ascii="Cambria Math" w:eastAsiaTheme="minorEastAsia" w:hAnsi="Cambria Math"/>
          </w:rPr>
          <m:t>h(</m:t>
        </m:r>
        <m:r>
          <w:rPr>
            <w:rFonts w:ascii="Cambria Math" w:hAnsi="Cambria Math"/>
          </w:rPr>
          <m:t>t|X</m:t>
        </m:r>
      </m:oMath>
      <w:r w:rsidR="00E65497">
        <w:t>)</w:t>
      </w:r>
      <w:r w:rsidR="002A68F7">
        <w:t xml:space="preserve"> represents </w:t>
      </w:r>
      <w:r w:rsidR="00EA54D0">
        <w:t>the</w:t>
      </w:r>
      <w:r w:rsidR="002A68F7">
        <w:t xml:space="preserve"> </w:t>
      </w:r>
      <w:r w:rsidR="008C53FB">
        <w:t xml:space="preserve">hazard function (probability of exiting poverty at time </w:t>
      </w:r>
      <w:r w:rsidR="008C53FB" w:rsidRPr="008C53FB">
        <w:rPr>
          <w:rStyle w:val="katex-mathml"/>
          <w:i/>
          <w:iCs/>
        </w:rPr>
        <w:t>t</w:t>
      </w:r>
      <w:r w:rsidR="008C53FB">
        <w:t xml:space="preserve"> given covariates </w:t>
      </w:r>
      <w:r w:rsidR="008C53FB" w:rsidRPr="008C53FB">
        <w:rPr>
          <w:i/>
          <w:iCs/>
        </w:rPr>
        <w:t>X</w:t>
      </w:r>
      <w:r w:rsidR="0047613D">
        <w:rPr>
          <w:i/>
          <w:iCs/>
        </w:rPr>
        <w:t>),</w:t>
      </w:r>
      <w:r w:rsidR="008C53FB">
        <w:rPr>
          <w:i/>
        </w:rPr>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d>
          <m:dPr>
            <m:ctrlPr>
              <w:rPr>
                <w:rFonts w:ascii="Cambria Math" w:hAnsi="Cambria Math"/>
                <w:i/>
              </w:rPr>
            </m:ctrlPr>
          </m:dPr>
          <m:e>
            <m:r>
              <w:rPr>
                <w:rFonts w:ascii="Cambria Math" w:hAnsi="Cambria Math"/>
              </w:rPr>
              <m:t>t</m:t>
            </m:r>
          </m:e>
        </m:d>
      </m:oMath>
      <w:r w:rsidR="008C53FB">
        <w:rPr>
          <w:rFonts w:eastAsiaTheme="minorEastAsia"/>
        </w:rPr>
        <w:t xml:space="preserve"> is the baseline hazard and </w:t>
      </w:r>
      <m:oMath>
        <m:sSub>
          <m:sSubPr>
            <m:ctrlPr>
              <w:rPr>
                <w:rFonts w:ascii="Cambria Math" w:hAnsi="Cambria Math"/>
                <w:i/>
              </w:rPr>
            </m:ctrlPr>
          </m:sSubPr>
          <m:e>
            <m:r>
              <w:rPr>
                <w:rFonts w:ascii="Cambria Math" w:hAnsi="Cambria Math"/>
              </w:rPr>
              <m:t>b</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r>
          <w:rPr>
            <w:rFonts w:ascii="Cambria Math" w:hAnsi="Cambria Math"/>
          </w:rPr>
          <m:t xml:space="preserve">… </m:t>
        </m:r>
        <m:sSub>
          <m:sSubPr>
            <m:ctrlPr>
              <w:rPr>
                <w:rFonts w:ascii="Cambria Math" w:hAnsi="Cambria Math"/>
                <w:i/>
              </w:rPr>
            </m:ctrlPr>
          </m:sSubPr>
          <m:e>
            <m:r>
              <w:rPr>
                <w:rFonts w:ascii="Cambria Math" w:hAnsi="Cambria Math"/>
              </w:rPr>
              <m:t>b</m:t>
            </m:r>
          </m:e>
          <m:sub>
            <m:r>
              <w:rPr>
                <w:rFonts w:ascii="Cambria Math" w:hAnsi="Cambria Math"/>
              </w:rPr>
              <m:t>n</m:t>
            </m:r>
          </m:sub>
        </m:sSub>
      </m:oMath>
      <w:r w:rsidR="008C3F54">
        <w:rPr>
          <w:rFonts w:eastAsiaTheme="minorEastAsia"/>
        </w:rPr>
        <w:t xml:space="preserve"> are the coefficients of covariates </w:t>
      </w:r>
      <m:oMath>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 xml:space="preserve">… </m:t>
        </m:r>
        <m:sSub>
          <m:sSubPr>
            <m:ctrlPr>
              <w:rPr>
                <w:rFonts w:ascii="Cambria Math" w:hAnsi="Cambria Math"/>
                <w:i/>
              </w:rPr>
            </m:ctrlPr>
          </m:sSubPr>
          <m:e>
            <m:r>
              <w:rPr>
                <w:rFonts w:ascii="Cambria Math" w:hAnsi="Cambria Math"/>
              </w:rPr>
              <m:t>X</m:t>
            </m:r>
          </m:e>
          <m:sub>
            <m:r>
              <w:rPr>
                <w:rFonts w:ascii="Cambria Math" w:hAnsi="Cambria Math"/>
              </w:rPr>
              <m:t>n</m:t>
            </m:r>
          </m:sub>
        </m:sSub>
      </m:oMath>
      <w:r w:rsidR="007E73AB">
        <w:rPr>
          <w:rFonts w:eastAsiaTheme="minorEastAsia"/>
        </w:rPr>
        <w:t>, which are demographic characteristics in our model</w:t>
      </w:r>
      <w:r w:rsidR="009F75F5">
        <w:rPr>
          <w:rFonts w:eastAsiaTheme="minorEastAsia"/>
        </w:rPr>
        <w:t>.</w:t>
      </w:r>
    </w:p>
    <w:p w14:paraId="634E4ADF" w14:textId="5AE0FA80" w:rsidR="00B45D0F" w:rsidRDefault="003E608E" w:rsidP="00B45D0F">
      <w:pPr>
        <w:pStyle w:val="BodyText"/>
      </w:pPr>
      <w:r>
        <w:t xml:space="preserve">The exponent of </w:t>
      </w:r>
      <w:r w:rsidR="00675AC4">
        <w:t xml:space="preserve">each </w:t>
      </w:r>
      <w:r>
        <w:t xml:space="preserve">coefficient </w:t>
      </w:r>
      <w:r w:rsidR="000472E0">
        <w:t>indicate</w:t>
      </w:r>
      <w:r w:rsidR="00675AC4">
        <w:t>s</w:t>
      </w:r>
      <w:r w:rsidR="000472E0">
        <w:t xml:space="preserve"> a hazard ratio: the</w:t>
      </w:r>
      <w:r w:rsidR="00941D7F">
        <w:t xml:space="preserve"> ratio</w:t>
      </w:r>
      <w:r w:rsidR="00423EC8">
        <w:t xml:space="preserve"> of the hazard with a given covariate to the baseline hazard rate.</w:t>
      </w:r>
      <w:r w:rsidR="000472E0">
        <w:t xml:space="preserve"> </w:t>
      </w:r>
      <w:r w:rsidR="00744E35">
        <w:t xml:space="preserve">It quantifies the effect of a covariate on the hazard or risk of an event occurring. </w:t>
      </w:r>
      <w:r w:rsidR="00B45D0F" w:rsidRPr="008C1CE6">
        <w:t xml:space="preserve">A hazard ratio greater than one indicates that people with </w:t>
      </w:r>
      <w:r w:rsidR="00E840C4">
        <w:t xml:space="preserve">that </w:t>
      </w:r>
      <w:r w:rsidR="00B45D0F" w:rsidRPr="008C1CE6">
        <w:t xml:space="preserve">specific demographic characteristic </w:t>
      </w:r>
      <w:r w:rsidR="00B45D0F">
        <w:t xml:space="preserve">are </w:t>
      </w:r>
      <w:r w:rsidR="00B45D0F" w:rsidRPr="008C1CE6">
        <w:t xml:space="preserve">more likely to </w:t>
      </w:r>
      <w:r w:rsidR="00B45D0F">
        <w:t>exit</w:t>
      </w:r>
      <w:r w:rsidR="00B45D0F" w:rsidRPr="008C1CE6">
        <w:t xml:space="preserve"> </w:t>
      </w:r>
      <w:r w:rsidR="00764C9C">
        <w:t xml:space="preserve">poverty </w:t>
      </w:r>
      <w:r w:rsidR="00B45D0F" w:rsidRPr="008C1CE6">
        <w:t xml:space="preserve">than the </w:t>
      </w:r>
      <w:r w:rsidR="00B45D0F">
        <w:t>comparison</w:t>
      </w:r>
      <w:r w:rsidR="00B45D0F" w:rsidRPr="008C1CE6">
        <w:t xml:space="preserve"> group at any time point.</w:t>
      </w:r>
      <w:r w:rsidR="00B45D0F">
        <w:t xml:space="preserve"> A hazard ratio less than </w:t>
      </w:r>
      <w:r w:rsidR="00744E35">
        <w:t xml:space="preserve">one </w:t>
      </w:r>
      <w:r w:rsidR="00B45D0F">
        <w:t>suggests that people with that characteristic are less likely to exit.</w:t>
      </w:r>
    </w:p>
    <w:p w14:paraId="66059599" w14:textId="35BCAAED" w:rsidR="00CC1E1A" w:rsidRPr="0028221D" w:rsidRDefault="007B3FCF" w:rsidP="003739DC">
      <w:pPr>
        <w:pStyle w:val="BodyText"/>
        <w:rPr>
          <w:spacing w:val="-2"/>
        </w:rPr>
      </w:pPr>
      <w:r w:rsidRPr="0028221D">
        <w:rPr>
          <w:spacing w:val="-2"/>
        </w:rPr>
        <w:t>Following</w:t>
      </w:r>
      <w:r w:rsidR="00264A9C" w:rsidRPr="0028221D">
        <w:rPr>
          <w:spacing w:val="-2"/>
        </w:rPr>
        <w:t xml:space="preserve"> Chen et al.</w:t>
      </w:r>
      <w:r w:rsidRPr="0028221D">
        <w:rPr>
          <w:spacing w:val="-2"/>
        </w:rPr>
        <w:t xml:space="preserve"> </w:t>
      </w:r>
      <w:r w:rsidR="00E6103B" w:rsidRPr="0028221D">
        <w:rPr>
          <w:spacing w:val="-2"/>
        </w:rPr>
        <w:t>(2022)</w:t>
      </w:r>
      <w:r w:rsidR="00264A9C" w:rsidRPr="0028221D">
        <w:rPr>
          <w:spacing w:val="-2"/>
        </w:rPr>
        <w:t>, who conduct a similar analysis using data from the United States, a</w:t>
      </w:r>
      <w:r w:rsidR="00BB68E4" w:rsidRPr="0028221D">
        <w:rPr>
          <w:spacing w:val="-2"/>
        </w:rPr>
        <w:t xml:space="preserve">djusted </w:t>
      </w:r>
      <w:r w:rsidR="00960CF1" w:rsidRPr="0028221D">
        <w:rPr>
          <w:spacing w:val="-2"/>
        </w:rPr>
        <w:t>hazard ratios</w:t>
      </w:r>
      <w:r w:rsidR="006179AD" w:rsidRPr="0028221D">
        <w:rPr>
          <w:spacing w:val="-2"/>
        </w:rPr>
        <w:t xml:space="preserve"> are estimated</w:t>
      </w:r>
      <w:r w:rsidR="00264A9C" w:rsidRPr="0028221D">
        <w:rPr>
          <w:spacing w:val="-2"/>
        </w:rPr>
        <w:t xml:space="preserve"> that </w:t>
      </w:r>
      <w:r w:rsidR="007C5E22" w:rsidRPr="0028221D">
        <w:rPr>
          <w:spacing w:val="-2"/>
        </w:rPr>
        <w:t>control</w:t>
      </w:r>
      <w:r w:rsidR="00264A9C" w:rsidRPr="0028221D">
        <w:rPr>
          <w:spacing w:val="-2"/>
        </w:rPr>
        <w:t xml:space="preserve"> </w:t>
      </w:r>
      <w:r w:rsidR="007C5E22" w:rsidRPr="0028221D">
        <w:rPr>
          <w:spacing w:val="-2"/>
        </w:rPr>
        <w:t>for a range of demographic characteristics</w:t>
      </w:r>
      <w:r w:rsidR="00E6103B" w:rsidRPr="0028221D">
        <w:rPr>
          <w:spacing w:val="-2"/>
        </w:rPr>
        <w:t>. These include</w:t>
      </w:r>
      <w:r w:rsidR="007C5E22" w:rsidRPr="0028221D">
        <w:rPr>
          <w:spacing w:val="-2"/>
        </w:rPr>
        <w:t xml:space="preserve"> </w:t>
      </w:r>
      <w:r w:rsidR="00353C7F" w:rsidRPr="0028221D">
        <w:rPr>
          <w:spacing w:val="-2"/>
        </w:rPr>
        <w:t>gender</w:t>
      </w:r>
      <w:r w:rsidR="007C5E22" w:rsidRPr="0028221D">
        <w:rPr>
          <w:spacing w:val="-2"/>
        </w:rPr>
        <w:t xml:space="preserve">, </w:t>
      </w:r>
      <w:r w:rsidR="00353C7F" w:rsidRPr="0028221D">
        <w:rPr>
          <w:spacing w:val="-2"/>
        </w:rPr>
        <w:t xml:space="preserve">age, family structure, </w:t>
      </w:r>
      <w:r w:rsidR="00B84B06" w:rsidRPr="0028221D">
        <w:rPr>
          <w:spacing w:val="-2"/>
        </w:rPr>
        <w:t>highest educational attainment</w:t>
      </w:r>
      <w:r w:rsidR="00B62E33" w:rsidRPr="0028221D">
        <w:rPr>
          <w:spacing w:val="-2"/>
        </w:rPr>
        <w:t>, whether or not people have a long</w:t>
      </w:r>
      <w:r w:rsidR="00FA12EE" w:rsidRPr="0028221D">
        <w:rPr>
          <w:spacing w:val="-2"/>
        </w:rPr>
        <w:t>-</w:t>
      </w:r>
      <w:r w:rsidR="00B62E33" w:rsidRPr="0028221D">
        <w:rPr>
          <w:spacing w:val="-2"/>
        </w:rPr>
        <w:t>term health condition, housing type and disadvantage of the area in which people live. Disadvantage is measured by the Socio-Economic Index for Areas quintile for the index of relative socioeconomic</w:t>
      </w:r>
      <w:r w:rsidR="00131BA7" w:rsidRPr="0028221D">
        <w:rPr>
          <w:spacing w:val="-2"/>
        </w:rPr>
        <w:t>, which summarises information about the level</w:t>
      </w:r>
      <w:r w:rsidR="00DF3E82" w:rsidRPr="0028221D">
        <w:rPr>
          <w:spacing w:val="-2"/>
        </w:rPr>
        <w:t>s</w:t>
      </w:r>
      <w:r w:rsidR="00131BA7" w:rsidRPr="0028221D">
        <w:rPr>
          <w:spacing w:val="-2"/>
        </w:rPr>
        <w:t xml:space="preserve"> of low income, low educational attainment and high unemployment</w:t>
      </w:r>
      <w:r w:rsidR="00DF3E82" w:rsidRPr="0028221D">
        <w:rPr>
          <w:spacing w:val="-2"/>
        </w:rPr>
        <w:t xml:space="preserve"> in a given area.</w:t>
      </w:r>
      <w:r w:rsidR="000214FA" w:rsidRPr="0028221D">
        <w:rPr>
          <w:spacing w:val="-2"/>
        </w:rPr>
        <w:t xml:space="preserve"> The analysis is restricted to people who are aged between </w:t>
      </w:r>
      <w:r w:rsidR="001F3DC1" w:rsidRPr="0028221D">
        <w:rPr>
          <w:spacing w:val="-2"/>
        </w:rPr>
        <w:t>15 and 6</w:t>
      </w:r>
      <w:r w:rsidR="002E25C0" w:rsidRPr="0028221D">
        <w:rPr>
          <w:spacing w:val="-2"/>
        </w:rPr>
        <w:t>4</w:t>
      </w:r>
      <w:r w:rsidR="00BA49B8" w:rsidRPr="0028221D">
        <w:rPr>
          <w:spacing w:val="-2"/>
        </w:rPr>
        <w:t xml:space="preserve">. </w:t>
      </w:r>
      <w:r w:rsidR="009D6545" w:rsidRPr="0028221D">
        <w:rPr>
          <w:spacing w:val="-2"/>
        </w:rPr>
        <w:t>Th</w:t>
      </w:r>
      <w:r w:rsidR="00D04406" w:rsidRPr="0028221D">
        <w:rPr>
          <w:spacing w:val="-2"/>
        </w:rPr>
        <w:t>is is because the</w:t>
      </w:r>
      <w:r w:rsidR="009D6545" w:rsidRPr="0028221D">
        <w:rPr>
          <w:spacing w:val="-2"/>
        </w:rPr>
        <w:t xml:space="preserve"> poverty status of younger people is </w:t>
      </w:r>
      <w:r w:rsidR="00BF738C" w:rsidRPr="0028221D">
        <w:rPr>
          <w:spacing w:val="-2"/>
        </w:rPr>
        <w:lastRenderedPageBreak/>
        <w:t>strongly associated with that of their</w:t>
      </w:r>
      <w:r w:rsidR="00D04406" w:rsidRPr="0028221D">
        <w:rPr>
          <w:spacing w:val="-2"/>
        </w:rPr>
        <w:t xml:space="preserve"> parents, while th</w:t>
      </w:r>
      <w:r w:rsidR="00E46AB2" w:rsidRPr="0028221D">
        <w:rPr>
          <w:spacing w:val="-2"/>
        </w:rPr>
        <w:t>at of older people is closely related to their receipt of the Age Pension and other government payments such as Rent Assistance (</w:t>
      </w:r>
      <w:r w:rsidR="00603C41" w:rsidRPr="0028221D">
        <w:rPr>
          <w:spacing w:val="-2"/>
        </w:rPr>
        <w:t>box</w:t>
      </w:r>
      <w:r w:rsidR="00E46AB2" w:rsidRPr="0028221D">
        <w:rPr>
          <w:spacing w:val="-2"/>
        </w:rPr>
        <w:t> 4.</w:t>
      </w:r>
      <w:r w:rsidR="003F4DF9" w:rsidRPr="0028221D">
        <w:rPr>
          <w:spacing w:val="-2"/>
        </w:rPr>
        <w:t>1</w:t>
      </w:r>
      <w:r w:rsidR="00E46AB2" w:rsidRPr="0028221D">
        <w:rPr>
          <w:spacing w:val="-2"/>
        </w:rPr>
        <w:t>).</w:t>
      </w:r>
      <w:r w:rsidR="00D04406" w:rsidRPr="0028221D">
        <w:rPr>
          <w:spacing w:val="-2"/>
        </w:rPr>
        <w:t xml:space="preserve"> </w:t>
      </w:r>
    </w:p>
    <w:p w14:paraId="35F88840" w14:textId="7425A4CF" w:rsidR="003778E0" w:rsidRDefault="00876661" w:rsidP="003739DC">
      <w:pPr>
        <w:pStyle w:val="BodyText"/>
      </w:pPr>
      <w:r>
        <w:t xml:space="preserve">It is important to distinguish between people and spells. </w:t>
      </w:r>
      <w:r w:rsidR="003739DC">
        <w:t>A</w:t>
      </w:r>
      <w:r w:rsidR="0030696E">
        <w:t>round 8,000</w:t>
      </w:r>
      <w:r w:rsidR="003739DC">
        <w:t xml:space="preserve"> people have multiple spells in the data, </w:t>
      </w:r>
      <w:r>
        <w:t>and a f</w:t>
      </w:r>
      <w:r w:rsidR="003D55CC">
        <w:t>ailure to account for this</w:t>
      </w:r>
      <w:r w:rsidR="003739DC">
        <w:t xml:space="preserve"> has the potential to affect findings. Descriptive figures are included in table D.2 that provide demographics characteristics for people </w:t>
      </w:r>
      <w:r>
        <w:t>who experience a</w:t>
      </w:r>
      <w:r w:rsidR="003739DC">
        <w:t xml:space="preserve"> spell </w:t>
      </w:r>
      <w:r>
        <w:t>of poverty</w:t>
      </w:r>
      <w:r w:rsidR="003739DC">
        <w:t>.</w:t>
      </w:r>
    </w:p>
    <w:p w14:paraId="7CD9B927" w14:textId="738F3FA8" w:rsidR="00C20F60" w:rsidRDefault="00C20F60" w:rsidP="0097779D">
      <w:pPr>
        <w:pStyle w:val="FigureTableHeading"/>
      </w:pPr>
      <w:r>
        <w:t>Table</w:t>
      </w:r>
      <w:r w:rsidR="009473B8">
        <w:t> D.2</w:t>
      </w:r>
      <w:r>
        <w:rPr>
          <w:noProof/>
        </w:rPr>
        <w:t xml:space="preserve"> – </w:t>
      </w:r>
      <w:r w:rsidR="0097779D">
        <w:t xml:space="preserve">Characteristics of people experiencing a poverty </w:t>
      </w:r>
      <w:proofErr w:type="spellStart"/>
      <w:r w:rsidR="0097779D">
        <w:t>spell</w:t>
      </w:r>
      <w:r w:rsidR="00B50713" w:rsidRPr="00EC0C27">
        <w:rPr>
          <w:vertAlign w:val="superscript"/>
        </w:rPr>
        <w:t>a</w:t>
      </w:r>
      <w:proofErr w:type="spellEnd"/>
    </w:p>
    <w:tbl>
      <w:tblPr>
        <w:tblW w:w="9526" w:type="dxa"/>
        <w:tblBorders>
          <w:bottom w:val="single" w:sz="4" w:space="0" w:color="B3B3B3"/>
        </w:tblBorders>
        <w:shd w:val="clear" w:color="000000" w:fill="auto"/>
        <w:tblLayout w:type="fixed"/>
        <w:tblCellMar>
          <w:left w:w="0" w:type="dxa"/>
          <w:right w:w="57" w:type="dxa"/>
        </w:tblCellMar>
        <w:tblLook w:val="04A0" w:firstRow="1" w:lastRow="0" w:firstColumn="1" w:lastColumn="0" w:noHBand="0" w:noVBand="1"/>
        <w:tblDescription w:val="{&quot;Ott&quot;:{&quot;FirstRow&quot;:{&quot;Font&quot;:{&quot;Bold&quot;:true,&quot;Color&quot;:{&quot;Key&quot;:&quot;TableHeading&quot;},&quot;BulletColor&quot;:{&quot;Key&quot;:&quot;TableHeading&quot;}},&quot;Alignment&quot;:{&quot;Vertical&quot;:&quot;Bottom&quot;},&quot;Borders&quot;:{&quot;Bottom&quot;:{&quot;Color&quot;:{&quot;Key&quot;:&quot;BorderColor&quot;},&quot;BorderWeight&quot;:&quot;Pt0_5&quot;,&quot;Type&quot;:&quot;Solid&quot;,&quot;Visible&quot;:true}}},&quot;LastRow&quot;:{},&quot;FirstColumn&quot;:{&quot;Font&quot;:{&quot;Bold&quot;:true,&quot;Color&quot;:{&quot;Key&quot;:&quot;TableHeading&quot;},&quot;BulletColor&quot;:{&quot;Key&quot;:&quot;TableHeading&quot;}}},&quot;LastColumn&quot;:{},&quot;BandedRow&quot;:{&quot;Item&quot;:{&quot;BackgroundColor&quot;:{&quot;Key&quot;:&quot;BandedRow&quot;}},&quot;Type&quot;:&quot;BandFirst&quot;},&quot;BandedColumn&quot;:{&quot;Item&quot;:{},&quot;Type&quot;:&quot;BandFirst&quot;},&quot;FitRowHeightPp&quot;:true,&quot;ZeroMarginsWord&quot;:true,&quot;BackgroundColor&quot;:{&quot;Key&quot;:&quot;BackgroundColor&quot;},&quot;Font&quot;:{&quot;Name&quot;:&quot;Arial (Body)&quot;,&quot;Size&quot;:9.0,&quot;SizeOverridePp&quot;:16.0,&quot;Bold&quot;:false,&quot;Italic&quot;:false,&quot;Underline&quot;:false,&quot;Color&quot;:{&quot;Key&quot;:&quot;TableBody&quot;},&quot;BulletColor&quot;:{&quot;Key&quot;:&quot;TableBody&quot;}},&quot;Alignment&quot;:{&quot;Horizontal&quot;:&quot;Left&quot;,&quot;Vertical&quot;:&quot;Top&quot;},&quot;Margin&quot;:{&quot;Left&quot;:2.83464575,&quot;Top&quot;:2.26771641,&quot;Right&quot;:5.38582659,&quot;Bottom&quot;:2.26771641},&quot;Borders&quot;:{&quot;Vertical&quot;:{&quot;Visible&quot;:false},&quot;Horizontal&quot;:{&quot;Visible&quot;:false},&quot;Bottom&quot;:{&quot;Color&quot;:{&quot;Key&quot;:&quot;BorderColor&quot;},&quot;BorderWeight&quot;:&quot;Pt0_5&quot;,&quot;Type&quot;:&quot;Solid&quot;,&quot;Visible&quot;:true}}},&quot;Ccs&quot;:{&quot;TableBody&quot;:&quot;Black&quot;,&quot;TableHeading&quot;:&quot;38, 90, 154&quot;,&quot;BandedRow&quot;:&quot;242, 242, 242&quot;,&quot;BorderColor&quot;:&quot;179, 179, 179&quot;,&quot;BackgroundColor&quot;:&quot;Transparent&quot;},&quot;Cop&quot;:{&quot;FirstRow&quot;:true,&quot;LastRow&quot;:false,&quot;FirstColumn&quot;:true,&quot;LastColumn&quot;:false,&quot;BandedRows&quot;:true,&quot;BandedColumns&quot;:false},&quot;Aaf&quot;:false}"/>
      </w:tblPr>
      <w:tblGrid>
        <w:gridCol w:w="3969"/>
        <w:gridCol w:w="794"/>
        <w:gridCol w:w="3969"/>
        <w:gridCol w:w="794"/>
      </w:tblGrid>
      <w:tr w:rsidR="00C20F60" w:rsidRPr="00030C67" w14:paraId="261FCF0D" w14:textId="77777777" w:rsidTr="00D918FB">
        <w:trPr>
          <w:tblHeader/>
        </w:trPr>
        <w:tc>
          <w:tcPr>
            <w:tcW w:w="3969" w:type="dxa"/>
            <w:tcBorders>
              <w:top w:val="nil"/>
              <w:bottom w:val="single" w:sz="4" w:space="0" w:color="B3B3B3"/>
            </w:tcBorders>
            <w:shd w:val="clear" w:color="000000" w:fill="auto"/>
            <w:vAlign w:val="bottom"/>
          </w:tcPr>
          <w:p w14:paraId="47A0FD69" w14:textId="78A3FC4D" w:rsidR="00C20F60" w:rsidRPr="00030C67" w:rsidRDefault="00035145" w:rsidP="0097779D">
            <w:pPr>
              <w:pStyle w:val="TableBodyHeading"/>
            </w:pPr>
            <w:r>
              <w:t>Variable</w:t>
            </w:r>
          </w:p>
        </w:tc>
        <w:tc>
          <w:tcPr>
            <w:tcW w:w="794" w:type="dxa"/>
            <w:tcBorders>
              <w:top w:val="nil"/>
              <w:bottom w:val="single" w:sz="4" w:space="0" w:color="B3B3B3"/>
            </w:tcBorders>
            <w:shd w:val="clear" w:color="000000" w:fill="auto"/>
          </w:tcPr>
          <w:p w14:paraId="51FDE024" w14:textId="54599413" w:rsidR="00C20F60" w:rsidRPr="00030C67" w:rsidRDefault="00035145" w:rsidP="006470DA">
            <w:pPr>
              <w:pStyle w:val="TableBodyHeading"/>
              <w:jc w:val="right"/>
            </w:pPr>
            <w:r>
              <w:t>%</w:t>
            </w:r>
          </w:p>
        </w:tc>
        <w:tc>
          <w:tcPr>
            <w:tcW w:w="3969" w:type="dxa"/>
            <w:tcBorders>
              <w:top w:val="nil"/>
              <w:bottom w:val="single" w:sz="4" w:space="0" w:color="B3B3B3"/>
            </w:tcBorders>
            <w:shd w:val="clear" w:color="000000" w:fill="auto"/>
            <w:vAlign w:val="bottom"/>
          </w:tcPr>
          <w:p w14:paraId="062682E2" w14:textId="66E9085D" w:rsidR="00C20F60" w:rsidRPr="00030C67" w:rsidRDefault="00FF7982" w:rsidP="0097779D">
            <w:pPr>
              <w:pStyle w:val="TableBodyHeading"/>
            </w:pPr>
            <w:r>
              <w:t>Variable</w:t>
            </w:r>
          </w:p>
        </w:tc>
        <w:tc>
          <w:tcPr>
            <w:tcW w:w="794" w:type="dxa"/>
            <w:tcBorders>
              <w:top w:val="nil"/>
              <w:bottom w:val="single" w:sz="4" w:space="0" w:color="B3B3B3"/>
            </w:tcBorders>
            <w:shd w:val="clear" w:color="000000" w:fill="auto"/>
          </w:tcPr>
          <w:p w14:paraId="0E77D47F" w14:textId="3FD84EC7" w:rsidR="00C20F60" w:rsidRPr="00030C67" w:rsidRDefault="00FF7982" w:rsidP="006470DA">
            <w:pPr>
              <w:pStyle w:val="TableBodyHeading"/>
              <w:jc w:val="right"/>
            </w:pPr>
            <w:r>
              <w:t>%</w:t>
            </w:r>
          </w:p>
        </w:tc>
      </w:tr>
      <w:tr w:rsidR="00C20F60" w:rsidRPr="00030C67" w14:paraId="55E53709" w14:textId="77777777" w:rsidTr="00774411">
        <w:tc>
          <w:tcPr>
            <w:tcW w:w="3969" w:type="dxa"/>
            <w:tcBorders>
              <w:top w:val="single" w:sz="4" w:space="0" w:color="B3B3B3"/>
              <w:bottom w:val="nil"/>
            </w:tcBorders>
            <w:shd w:val="clear" w:color="auto" w:fill="auto"/>
          </w:tcPr>
          <w:p w14:paraId="2D56E111" w14:textId="5ED96A29" w:rsidR="00C20F60" w:rsidRPr="00030C67" w:rsidRDefault="004F59F6" w:rsidP="0097779D">
            <w:pPr>
              <w:pStyle w:val="TableBodyHeading"/>
            </w:pPr>
            <w:r w:rsidRPr="00E349DB">
              <w:t>Gender</w:t>
            </w:r>
          </w:p>
        </w:tc>
        <w:tc>
          <w:tcPr>
            <w:tcW w:w="794" w:type="dxa"/>
            <w:tcBorders>
              <w:top w:val="single" w:sz="4" w:space="0" w:color="B3B3B3"/>
              <w:bottom w:val="nil"/>
            </w:tcBorders>
            <w:shd w:val="clear" w:color="auto" w:fill="auto"/>
          </w:tcPr>
          <w:p w14:paraId="1F5F4DDC" w14:textId="77777777" w:rsidR="00C20F60" w:rsidRDefault="00C20F60" w:rsidP="006470DA">
            <w:pPr>
              <w:pStyle w:val="TableBody"/>
              <w:jc w:val="right"/>
              <w:rPr>
                <w:rFonts w:ascii="Arial (Body)" w:hAnsi="Arial (Body)"/>
                <w:color w:val="000000"/>
              </w:rPr>
            </w:pPr>
          </w:p>
        </w:tc>
        <w:tc>
          <w:tcPr>
            <w:tcW w:w="3969" w:type="dxa"/>
            <w:tcBorders>
              <w:top w:val="single" w:sz="4" w:space="0" w:color="B3B3B3"/>
              <w:bottom w:val="nil"/>
            </w:tcBorders>
            <w:shd w:val="clear" w:color="auto" w:fill="auto"/>
          </w:tcPr>
          <w:p w14:paraId="79051D9E" w14:textId="650E6A2C" w:rsidR="00C20F60" w:rsidRPr="00030C67" w:rsidRDefault="0097779D" w:rsidP="0097779D">
            <w:pPr>
              <w:pStyle w:val="TableBodyHeading"/>
              <w:rPr>
                <w:rFonts w:ascii="Arial (Body)" w:hAnsi="Arial (Body)"/>
                <w:color w:val="000000"/>
              </w:rPr>
            </w:pPr>
            <w:r w:rsidRPr="0097779D">
              <w:t>Highest educational attainment</w:t>
            </w:r>
          </w:p>
        </w:tc>
        <w:tc>
          <w:tcPr>
            <w:tcW w:w="794" w:type="dxa"/>
            <w:tcBorders>
              <w:top w:val="single" w:sz="4" w:space="0" w:color="B3B3B3"/>
              <w:bottom w:val="nil"/>
            </w:tcBorders>
            <w:shd w:val="clear" w:color="auto" w:fill="auto"/>
          </w:tcPr>
          <w:p w14:paraId="544E2B6F" w14:textId="750BFD56" w:rsidR="00C20F60" w:rsidRPr="00030C67" w:rsidRDefault="00C20F60" w:rsidP="006470DA">
            <w:pPr>
              <w:pStyle w:val="TableBody"/>
              <w:jc w:val="right"/>
              <w:rPr>
                <w:rFonts w:ascii="Arial (Body)" w:hAnsi="Arial (Body)"/>
                <w:color w:val="000000"/>
              </w:rPr>
            </w:pPr>
          </w:p>
        </w:tc>
      </w:tr>
      <w:tr w:rsidR="004F59F6" w:rsidRPr="00030C67" w14:paraId="7551FC67" w14:textId="77777777" w:rsidTr="00774411">
        <w:tc>
          <w:tcPr>
            <w:tcW w:w="3969" w:type="dxa"/>
            <w:tcBorders>
              <w:top w:val="nil"/>
              <w:bottom w:val="nil"/>
            </w:tcBorders>
            <w:shd w:val="clear" w:color="auto" w:fill="auto"/>
          </w:tcPr>
          <w:p w14:paraId="0E49C8DA" w14:textId="55CA99FC" w:rsidR="004F59F6" w:rsidRPr="00030C67" w:rsidRDefault="004F59F6" w:rsidP="0097779D">
            <w:pPr>
              <w:pStyle w:val="TableBody"/>
            </w:pPr>
            <w:r w:rsidRPr="00E349DB">
              <w:t>Female</w:t>
            </w:r>
          </w:p>
        </w:tc>
        <w:tc>
          <w:tcPr>
            <w:tcW w:w="794" w:type="dxa"/>
            <w:tcBorders>
              <w:top w:val="nil"/>
              <w:bottom w:val="nil"/>
            </w:tcBorders>
            <w:shd w:val="clear" w:color="auto" w:fill="auto"/>
          </w:tcPr>
          <w:p w14:paraId="3FAB037D" w14:textId="58823262" w:rsidR="004F59F6" w:rsidRDefault="004F59F6" w:rsidP="006470DA">
            <w:pPr>
              <w:pStyle w:val="TableBody"/>
              <w:jc w:val="right"/>
              <w:rPr>
                <w:rFonts w:ascii="Arial (Body)" w:hAnsi="Arial (Body)"/>
                <w:color w:val="000000"/>
              </w:rPr>
            </w:pPr>
            <w:r w:rsidRPr="00E349DB">
              <w:t>53.5</w:t>
            </w:r>
          </w:p>
        </w:tc>
        <w:tc>
          <w:tcPr>
            <w:tcW w:w="3969" w:type="dxa"/>
            <w:tcBorders>
              <w:top w:val="nil"/>
              <w:bottom w:val="nil"/>
            </w:tcBorders>
            <w:shd w:val="clear" w:color="auto" w:fill="auto"/>
          </w:tcPr>
          <w:p w14:paraId="1EB19BA8" w14:textId="6802D25D" w:rsidR="004F59F6" w:rsidRDefault="0097779D" w:rsidP="0097779D">
            <w:pPr>
              <w:pStyle w:val="TableBody"/>
              <w:rPr>
                <w:rFonts w:ascii="Arial (Body)" w:hAnsi="Arial (Body)"/>
                <w:color w:val="000000"/>
              </w:rPr>
            </w:pPr>
            <w:r w:rsidRPr="00044338">
              <w:t>Degree</w:t>
            </w:r>
          </w:p>
        </w:tc>
        <w:tc>
          <w:tcPr>
            <w:tcW w:w="794" w:type="dxa"/>
            <w:tcBorders>
              <w:top w:val="nil"/>
              <w:bottom w:val="nil"/>
            </w:tcBorders>
            <w:shd w:val="clear" w:color="auto" w:fill="auto"/>
          </w:tcPr>
          <w:p w14:paraId="1EAD3188" w14:textId="4F4D1905" w:rsidR="004F59F6" w:rsidRDefault="0097779D" w:rsidP="006470DA">
            <w:pPr>
              <w:pStyle w:val="TableBody"/>
              <w:jc w:val="right"/>
              <w:rPr>
                <w:rFonts w:ascii="Arial (Body)" w:hAnsi="Arial (Body)"/>
                <w:color w:val="000000"/>
              </w:rPr>
            </w:pPr>
            <w:r w:rsidRPr="00044338">
              <w:t>14.3</w:t>
            </w:r>
          </w:p>
        </w:tc>
      </w:tr>
      <w:tr w:rsidR="004F59F6" w:rsidRPr="00030C67" w14:paraId="7B5EBC60" w14:textId="77777777" w:rsidTr="00774411">
        <w:tc>
          <w:tcPr>
            <w:tcW w:w="3969" w:type="dxa"/>
            <w:tcBorders>
              <w:top w:val="nil"/>
              <w:bottom w:val="nil"/>
            </w:tcBorders>
            <w:shd w:val="clear" w:color="auto" w:fill="auto"/>
          </w:tcPr>
          <w:p w14:paraId="48E2AAA9" w14:textId="15D3D1A4" w:rsidR="004F59F6" w:rsidRPr="00030C67" w:rsidRDefault="004F59F6" w:rsidP="0097779D">
            <w:pPr>
              <w:pStyle w:val="TableBody"/>
            </w:pPr>
            <w:r w:rsidRPr="00E349DB">
              <w:t>Male</w:t>
            </w:r>
          </w:p>
        </w:tc>
        <w:tc>
          <w:tcPr>
            <w:tcW w:w="794" w:type="dxa"/>
            <w:tcBorders>
              <w:top w:val="nil"/>
              <w:bottom w:val="nil"/>
            </w:tcBorders>
            <w:shd w:val="clear" w:color="auto" w:fill="auto"/>
          </w:tcPr>
          <w:p w14:paraId="3AB9DF33" w14:textId="7A1E339A" w:rsidR="004F59F6" w:rsidRDefault="004F59F6" w:rsidP="006470DA">
            <w:pPr>
              <w:pStyle w:val="TableBody"/>
              <w:jc w:val="right"/>
              <w:rPr>
                <w:rFonts w:ascii="Arial (Body)" w:hAnsi="Arial (Body)"/>
                <w:color w:val="000000"/>
              </w:rPr>
            </w:pPr>
            <w:r w:rsidRPr="00E349DB">
              <w:t>46.5</w:t>
            </w:r>
          </w:p>
        </w:tc>
        <w:tc>
          <w:tcPr>
            <w:tcW w:w="3969" w:type="dxa"/>
            <w:tcBorders>
              <w:top w:val="nil"/>
              <w:bottom w:val="nil"/>
            </w:tcBorders>
            <w:shd w:val="clear" w:color="auto" w:fill="auto"/>
          </w:tcPr>
          <w:p w14:paraId="07B47E26" w14:textId="5BC5A97C" w:rsidR="004F59F6" w:rsidRDefault="0097779D" w:rsidP="0097779D">
            <w:pPr>
              <w:pStyle w:val="TableBody"/>
              <w:rPr>
                <w:rFonts w:ascii="Arial (Body)" w:hAnsi="Arial (Body)"/>
                <w:color w:val="000000"/>
              </w:rPr>
            </w:pPr>
            <w:r w:rsidRPr="00044338">
              <w:t>Diploma/certificate</w:t>
            </w:r>
          </w:p>
        </w:tc>
        <w:tc>
          <w:tcPr>
            <w:tcW w:w="794" w:type="dxa"/>
            <w:tcBorders>
              <w:top w:val="nil"/>
              <w:bottom w:val="nil"/>
            </w:tcBorders>
            <w:shd w:val="clear" w:color="auto" w:fill="auto"/>
          </w:tcPr>
          <w:p w14:paraId="32582A62" w14:textId="4903DDA0" w:rsidR="004F59F6" w:rsidRDefault="0097779D" w:rsidP="006470DA">
            <w:pPr>
              <w:pStyle w:val="TableBody"/>
              <w:jc w:val="right"/>
              <w:rPr>
                <w:rFonts w:ascii="Arial (Body)" w:hAnsi="Arial (Body)"/>
                <w:color w:val="000000"/>
              </w:rPr>
            </w:pPr>
            <w:r w:rsidRPr="00044338">
              <w:t>24.0</w:t>
            </w:r>
          </w:p>
        </w:tc>
      </w:tr>
      <w:tr w:rsidR="004F59F6" w:rsidRPr="00030C67" w14:paraId="337816A8" w14:textId="77777777" w:rsidTr="00774411">
        <w:tc>
          <w:tcPr>
            <w:tcW w:w="3969" w:type="dxa"/>
            <w:tcBorders>
              <w:top w:val="nil"/>
              <w:bottom w:val="nil"/>
            </w:tcBorders>
            <w:shd w:val="clear" w:color="auto" w:fill="auto"/>
          </w:tcPr>
          <w:p w14:paraId="1BC6BE7E" w14:textId="6FE78137" w:rsidR="004F59F6" w:rsidRPr="00030C67" w:rsidRDefault="004F59F6" w:rsidP="004F59F6">
            <w:pPr>
              <w:pStyle w:val="TableHeading"/>
            </w:pPr>
            <w:r w:rsidRPr="00F25725">
              <w:t>Age</w:t>
            </w:r>
          </w:p>
        </w:tc>
        <w:tc>
          <w:tcPr>
            <w:tcW w:w="794" w:type="dxa"/>
            <w:tcBorders>
              <w:top w:val="nil"/>
              <w:bottom w:val="nil"/>
            </w:tcBorders>
            <w:shd w:val="clear" w:color="auto" w:fill="auto"/>
          </w:tcPr>
          <w:p w14:paraId="3286B9D2" w14:textId="1F550D66" w:rsidR="004F59F6" w:rsidRDefault="004F59F6" w:rsidP="006470DA">
            <w:pPr>
              <w:pStyle w:val="TableBody"/>
              <w:jc w:val="right"/>
              <w:rPr>
                <w:rFonts w:ascii="Arial (Body)" w:hAnsi="Arial (Body)"/>
                <w:color w:val="000000"/>
              </w:rPr>
            </w:pPr>
            <w:r w:rsidRPr="00F25725">
              <w:t xml:space="preserve"> </w:t>
            </w:r>
          </w:p>
        </w:tc>
        <w:tc>
          <w:tcPr>
            <w:tcW w:w="3969" w:type="dxa"/>
            <w:tcBorders>
              <w:top w:val="nil"/>
              <w:bottom w:val="nil"/>
            </w:tcBorders>
            <w:shd w:val="clear" w:color="auto" w:fill="auto"/>
          </w:tcPr>
          <w:p w14:paraId="75938327" w14:textId="345A2C53" w:rsidR="004F59F6" w:rsidRDefault="0097779D" w:rsidP="0097779D">
            <w:pPr>
              <w:pStyle w:val="TableBody"/>
              <w:rPr>
                <w:rFonts w:ascii="Arial (Body)" w:hAnsi="Arial (Body)"/>
                <w:color w:val="000000"/>
              </w:rPr>
            </w:pPr>
            <w:r w:rsidRPr="00044338">
              <w:t>Year 11 or below</w:t>
            </w:r>
          </w:p>
        </w:tc>
        <w:tc>
          <w:tcPr>
            <w:tcW w:w="794" w:type="dxa"/>
            <w:tcBorders>
              <w:top w:val="nil"/>
              <w:bottom w:val="nil"/>
            </w:tcBorders>
            <w:shd w:val="clear" w:color="auto" w:fill="auto"/>
          </w:tcPr>
          <w:p w14:paraId="371B7584" w14:textId="026346E5" w:rsidR="004F59F6" w:rsidRDefault="0097779D" w:rsidP="006470DA">
            <w:pPr>
              <w:pStyle w:val="TableBody"/>
              <w:jc w:val="right"/>
              <w:rPr>
                <w:rFonts w:ascii="Arial (Body)" w:hAnsi="Arial (Body)"/>
                <w:color w:val="000000"/>
              </w:rPr>
            </w:pPr>
            <w:r w:rsidRPr="00044338">
              <w:t>38.5</w:t>
            </w:r>
          </w:p>
        </w:tc>
      </w:tr>
      <w:tr w:rsidR="004F59F6" w:rsidRPr="00030C67" w14:paraId="759625C9" w14:textId="77777777" w:rsidTr="00774411">
        <w:tc>
          <w:tcPr>
            <w:tcW w:w="3969" w:type="dxa"/>
            <w:tcBorders>
              <w:top w:val="nil"/>
              <w:bottom w:val="nil"/>
            </w:tcBorders>
            <w:shd w:val="clear" w:color="auto" w:fill="auto"/>
          </w:tcPr>
          <w:p w14:paraId="30D8505D" w14:textId="1CEFC39F" w:rsidR="004F59F6" w:rsidRPr="00030C67" w:rsidRDefault="004F59F6" w:rsidP="0097779D">
            <w:pPr>
              <w:pStyle w:val="TableBody"/>
            </w:pPr>
            <w:r w:rsidRPr="00F25725">
              <w:t>15 to 24</w:t>
            </w:r>
          </w:p>
        </w:tc>
        <w:tc>
          <w:tcPr>
            <w:tcW w:w="794" w:type="dxa"/>
            <w:tcBorders>
              <w:top w:val="nil"/>
              <w:bottom w:val="nil"/>
            </w:tcBorders>
            <w:shd w:val="clear" w:color="auto" w:fill="auto"/>
          </w:tcPr>
          <w:p w14:paraId="758FC5B1" w14:textId="35305BC4" w:rsidR="004F59F6" w:rsidRDefault="004F59F6" w:rsidP="006470DA">
            <w:pPr>
              <w:pStyle w:val="TableBody"/>
              <w:jc w:val="right"/>
              <w:rPr>
                <w:rFonts w:ascii="Arial (Body)" w:hAnsi="Arial (Body)"/>
                <w:color w:val="000000"/>
              </w:rPr>
            </w:pPr>
            <w:r w:rsidRPr="00F25725">
              <w:t>36.0</w:t>
            </w:r>
          </w:p>
        </w:tc>
        <w:tc>
          <w:tcPr>
            <w:tcW w:w="3969" w:type="dxa"/>
            <w:tcBorders>
              <w:top w:val="nil"/>
              <w:bottom w:val="nil"/>
            </w:tcBorders>
            <w:shd w:val="clear" w:color="auto" w:fill="auto"/>
          </w:tcPr>
          <w:p w14:paraId="27A00333" w14:textId="35A37165" w:rsidR="004F59F6" w:rsidRDefault="0097779D" w:rsidP="0097779D">
            <w:pPr>
              <w:pStyle w:val="TableBody"/>
              <w:rPr>
                <w:rFonts w:ascii="Arial (Body)" w:hAnsi="Arial (Body)"/>
                <w:color w:val="000000"/>
              </w:rPr>
            </w:pPr>
            <w:r w:rsidRPr="00044338">
              <w:t>Year 12</w:t>
            </w:r>
          </w:p>
        </w:tc>
        <w:tc>
          <w:tcPr>
            <w:tcW w:w="794" w:type="dxa"/>
            <w:tcBorders>
              <w:top w:val="nil"/>
              <w:bottom w:val="nil"/>
            </w:tcBorders>
            <w:shd w:val="clear" w:color="auto" w:fill="auto"/>
          </w:tcPr>
          <w:p w14:paraId="40A78495" w14:textId="5A41FDFE" w:rsidR="004F59F6" w:rsidRDefault="0097779D" w:rsidP="006470DA">
            <w:pPr>
              <w:pStyle w:val="TableBody"/>
              <w:jc w:val="right"/>
              <w:rPr>
                <w:rFonts w:ascii="Arial (Body)" w:hAnsi="Arial (Body)"/>
                <w:color w:val="000000"/>
              </w:rPr>
            </w:pPr>
            <w:r w:rsidRPr="00044338">
              <w:t>23.2</w:t>
            </w:r>
          </w:p>
        </w:tc>
      </w:tr>
      <w:tr w:rsidR="004F59F6" w:rsidRPr="00030C67" w14:paraId="64319A20" w14:textId="77777777" w:rsidTr="00774411">
        <w:tc>
          <w:tcPr>
            <w:tcW w:w="3969" w:type="dxa"/>
            <w:tcBorders>
              <w:top w:val="nil"/>
              <w:bottom w:val="nil"/>
            </w:tcBorders>
            <w:shd w:val="clear" w:color="auto" w:fill="auto"/>
          </w:tcPr>
          <w:p w14:paraId="637C26D5" w14:textId="1B3D401A" w:rsidR="004F59F6" w:rsidRPr="00030C67" w:rsidRDefault="004F59F6" w:rsidP="0097779D">
            <w:pPr>
              <w:pStyle w:val="TableBody"/>
            </w:pPr>
            <w:r w:rsidRPr="00F25725">
              <w:t>25 to 34</w:t>
            </w:r>
          </w:p>
        </w:tc>
        <w:tc>
          <w:tcPr>
            <w:tcW w:w="794" w:type="dxa"/>
            <w:tcBorders>
              <w:top w:val="nil"/>
              <w:bottom w:val="nil"/>
            </w:tcBorders>
            <w:shd w:val="clear" w:color="auto" w:fill="auto"/>
          </w:tcPr>
          <w:p w14:paraId="2CEAA461" w14:textId="17D0ED61" w:rsidR="004F59F6" w:rsidRDefault="004F59F6" w:rsidP="006470DA">
            <w:pPr>
              <w:pStyle w:val="TableBody"/>
              <w:jc w:val="right"/>
              <w:rPr>
                <w:rFonts w:ascii="Arial (Body)" w:hAnsi="Arial (Body)"/>
                <w:color w:val="000000"/>
              </w:rPr>
            </w:pPr>
            <w:r w:rsidRPr="00F25725">
              <w:t>20.2</w:t>
            </w:r>
          </w:p>
        </w:tc>
        <w:tc>
          <w:tcPr>
            <w:tcW w:w="3969" w:type="dxa"/>
            <w:tcBorders>
              <w:top w:val="nil"/>
              <w:bottom w:val="nil"/>
            </w:tcBorders>
            <w:shd w:val="clear" w:color="auto" w:fill="auto"/>
          </w:tcPr>
          <w:p w14:paraId="40B0DF66" w14:textId="30B9E300" w:rsidR="004F59F6" w:rsidRDefault="0097779D" w:rsidP="0097779D">
            <w:pPr>
              <w:pStyle w:val="TableBodyHeading"/>
              <w:rPr>
                <w:rFonts w:ascii="Arial (Body)" w:hAnsi="Arial (Body)"/>
                <w:color w:val="000000"/>
              </w:rPr>
            </w:pPr>
            <w:r w:rsidRPr="00044338">
              <w:t>Long-term health condition</w:t>
            </w:r>
          </w:p>
        </w:tc>
        <w:tc>
          <w:tcPr>
            <w:tcW w:w="794" w:type="dxa"/>
            <w:tcBorders>
              <w:top w:val="nil"/>
              <w:bottom w:val="nil"/>
            </w:tcBorders>
            <w:shd w:val="clear" w:color="auto" w:fill="auto"/>
          </w:tcPr>
          <w:p w14:paraId="5C7734CE" w14:textId="77777777" w:rsidR="004F59F6" w:rsidRDefault="004F59F6" w:rsidP="006470DA">
            <w:pPr>
              <w:pStyle w:val="TableBodyHeading"/>
              <w:jc w:val="right"/>
              <w:rPr>
                <w:rFonts w:ascii="Arial (Body)" w:hAnsi="Arial (Body)"/>
                <w:color w:val="000000"/>
              </w:rPr>
            </w:pPr>
          </w:p>
        </w:tc>
      </w:tr>
      <w:tr w:rsidR="004F59F6" w:rsidRPr="00030C67" w14:paraId="676792DB" w14:textId="77777777" w:rsidTr="00774411">
        <w:tc>
          <w:tcPr>
            <w:tcW w:w="3969" w:type="dxa"/>
            <w:tcBorders>
              <w:top w:val="nil"/>
              <w:bottom w:val="nil"/>
            </w:tcBorders>
            <w:shd w:val="clear" w:color="auto" w:fill="auto"/>
          </w:tcPr>
          <w:p w14:paraId="3309E0A6" w14:textId="452F641A" w:rsidR="004F59F6" w:rsidRPr="00030C67" w:rsidRDefault="004F59F6" w:rsidP="0097779D">
            <w:pPr>
              <w:pStyle w:val="TableBody"/>
            </w:pPr>
            <w:r w:rsidRPr="00F25725">
              <w:t>35 to 44</w:t>
            </w:r>
          </w:p>
        </w:tc>
        <w:tc>
          <w:tcPr>
            <w:tcW w:w="794" w:type="dxa"/>
            <w:tcBorders>
              <w:top w:val="nil"/>
              <w:bottom w:val="nil"/>
            </w:tcBorders>
            <w:shd w:val="clear" w:color="auto" w:fill="auto"/>
          </w:tcPr>
          <w:p w14:paraId="1CFC12F4" w14:textId="46200652" w:rsidR="004F59F6" w:rsidRDefault="004F59F6" w:rsidP="006470DA">
            <w:pPr>
              <w:pStyle w:val="TableBody"/>
              <w:jc w:val="right"/>
              <w:rPr>
                <w:rFonts w:ascii="Arial (Body)" w:hAnsi="Arial (Body)"/>
                <w:color w:val="000000"/>
              </w:rPr>
            </w:pPr>
            <w:r w:rsidRPr="00F25725">
              <w:t>16.2</w:t>
            </w:r>
          </w:p>
        </w:tc>
        <w:tc>
          <w:tcPr>
            <w:tcW w:w="3969" w:type="dxa"/>
            <w:tcBorders>
              <w:top w:val="nil"/>
              <w:bottom w:val="nil"/>
            </w:tcBorders>
            <w:shd w:val="clear" w:color="auto" w:fill="auto"/>
          </w:tcPr>
          <w:p w14:paraId="0D6FDB88" w14:textId="664635CA" w:rsidR="004F59F6" w:rsidRDefault="0097779D" w:rsidP="0097779D">
            <w:pPr>
              <w:pStyle w:val="TableBody"/>
              <w:rPr>
                <w:rFonts w:ascii="Arial (Body)" w:hAnsi="Arial (Body)"/>
                <w:color w:val="000000"/>
              </w:rPr>
            </w:pPr>
            <w:r w:rsidRPr="00044338">
              <w:t>No</w:t>
            </w:r>
          </w:p>
        </w:tc>
        <w:tc>
          <w:tcPr>
            <w:tcW w:w="794" w:type="dxa"/>
            <w:tcBorders>
              <w:top w:val="nil"/>
              <w:bottom w:val="nil"/>
            </w:tcBorders>
            <w:shd w:val="clear" w:color="auto" w:fill="auto"/>
          </w:tcPr>
          <w:p w14:paraId="1745AF6C" w14:textId="2E8A6877" w:rsidR="004F59F6" w:rsidRDefault="0097779D" w:rsidP="006470DA">
            <w:pPr>
              <w:pStyle w:val="TableBody"/>
              <w:jc w:val="right"/>
              <w:rPr>
                <w:rFonts w:ascii="Arial (Body)" w:hAnsi="Arial (Body)"/>
                <w:color w:val="000000"/>
              </w:rPr>
            </w:pPr>
            <w:r w:rsidRPr="00044338">
              <w:t>73.3</w:t>
            </w:r>
          </w:p>
        </w:tc>
      </w:tr>
      <w:tr w:rsidR="004F59F6" w:rsidRPr="00030C67" w14:paraId="31DA4FDD" w14:textId="77777777" w:rsidTr="00774411">
        <w:tc>
          <w:tcPr>
            <w:tcW w:w="3969" w:type="dxa"/>
            <w:tcBorders>
              <w:top w:val="nil"/>
              <w:bottom w:val="nil"/>
            </w:tcBorders>
            <w:shd w:val="clear" w:color="auto" w:fill="auto"/>
          </w:tcPr>
          <w:p w14:paraId="7C195870" w14:textId="559F5F90" w:rsidR="004F59F6" w:rsidRPr="00030C67" w:rsidRDefault="004F59F6" w:rsidP="0097779D">
            <w:pPr>
              <w:pStyle w:val="TableBody"/>
            </w:pPr>
            <w:r w:rsidRPr="00F25725">
              <w:t>45 to 54</w:t>
            </w:r>
          </w:p>
        </w:tc>
        <w:tc>
          <w:tcPr>
            <w:tcW w:w="794" w:type="dxa"/>
            <w:tcBorders>
              <w:top w:val="nil"/>
              <w:bottom w:val="nil"/>
            </w:tcBorders>
            <w:shd w:val="clear" w:color="auto" w:fill="auto"/>
          </w:tcPr>
          <w:p w14:paraId="7362B74C" w14:textId="5E22071B" w:rsidR="004F59F6" w:rsidRDefault="004F59F6" w:rsidP="006470DA">
            <w:pPr>
              <w:pStyle w:val="TableBody"/>
              <w:jc w:val="right"/>
              <w:rPr>
                <w:rFonts w:ascii="Arial (Body)" w:hAnsi="Arial (Body)"/>
                <w:color w:val="000000"/>
              </w:rPr>
            </w:pPr>
            <w:r w:rsidRPr="00F25725">
              <w:t>12.8</w:t>
            </w:r>
          </w:p>
        </w:tc>
        <w:tc>
          <w:tcPr>
            <w:tcW w:w="3969" w:type="dxa"/>
            <w:tcBorders>
              <w:top w:val="nil"/>
              <w:bottom w:val="nil"/>
            </w:tcBorders>
            <w:shd w:val="clear" w:color="auto" w:fill="auto"/>
          </w:tcPr>
          <w:p w14:paraId="2D1ECD21" w14:textId="0ED66E28" w:rsidR="004F59F6" w:rsidRDefault="0097779D" w:rsidP="0097779D">
            <w:pPr>
              <w:pStyle w:val="TableBody"/>
              <w:rPr>
                <w:rFonts w:ascii="Arial (Body)" w:hAnsi="Arial (Body)"/>
                <w:color w:val="000000"/>
              </w:rPr>
            </w:pPr>
            <w:r w:rsidRPr="00044338">
              <w:t>Yes</w:t>
            </w:r>
          </w:p>
        </w:tc>
        <w:tc>
          <w:tcPr>
            <w:tcW w:w="794" w:type="dxa"/>
            <w:tcBorders>
              <w:top w:val="nil"/>
              <w:bottom w:val="nil"/>
            </w:tcBorders>
            <w:shd w:val="clear" w:color="auto" w:fill="auto"/>
          </w:tcPr>
          <w:p w14:paraId="11B041D5" w14:textId="534CAE9A" w:rsidR="004F59F6" w:rsidRDefault="0097779D" w:rsidP="006470DA">
            <w:pPr>
              <w:pStyle w:val="TableBody"/>
              <w:jc w:val="right"/>
              <w:rPr>
                <w:rFonts w:ascii="Arial (Body)" w:hAnsi="Arial (Body)"/>
                <w:color w:val="000000"/>
              </w:rPr>
            </w:pPr>
            <w:r w:rsidRPr="00044338">
              <w:t>26.7</w:t>
            </w:r>
          </w:p>
        </w:tc>
      </w:tr>
      <w:tr w:rsidR="004F59F6" w:rsidRPr="00030C67" w14:paraId="11B1AD50" w14:textId="77777777" w:rsidTr="00774411">
        <w:tc>
          <w:tcPr>
            <w:tcW w:w="3969" w:type="dxa"/>
            <w:tcBorders>
              <w:top w:val="nil"/>
              <w:bottom w:val="nil"/>
            </w:tcBorders>
            <w:shd w:val="clear" w:color="auto" w:fill="auto"/>
          </w:tcPr>
          <w:p w14:paraId="1760C3DE" w14:textId="5A7770F2" w:rsidR="004F59F6" w:rsidRPr="00030C67" w:rsidRDefault="004F59F6" w:rsidP="0097779D">
            <w:pPr>
              <w:pStyle w:val="TableBody"/>
            </w:pPr>
            <w:r w:rsidRPr="00F25725">
              <w:t>55 to 64</w:t>
            </w:r>
          </w:p>
        </w:tc>
        <w:tc>
          <w:tcPr>
            <w:tcW w:w="794" w:type="dxa"/>
            <w:tcBorders>
              <w:top w:val="nil"/>
              <w:bottom w:val="nil"/>
            </w:tcBorders>
            <w:shd w:val="clear" w:color="auto" w:fill="auto"/>
          </w:tcPr>
          <w:p w14:paraId="7646D15E" w14:textId="3334E176" w:rsidR="004F59F6" w:rsidRDefault="004F59F6" w:rsidP="006470DA">
            <w:pPr>
              <w:pStyle w:val="TableBody"/>
              <w:jc w:val="right"/>
              <w:rPr>
                <w:rFonts w:ascii="Arial (Body)" w:hAnsi="Arial (Body)"/>
                <w:color w:val="000000"/>
              </w:rPr>
            </w:pPr>
            <w:r w:rsidRPr="00F25725">
              <w:t>14.9</w:t>
            </w:r>
          </w:p>
        </w:tc>
        <w:tc>
          <w:tcPr>
            <w:tcW w:w="3969" w:type="dxa"/>
            <w:tcBorders>
              <w:top w:val="nil"/>
              <w:bottom w:val="nil"/>
            </w:tcBorders>
            <w:shd w:val="clear" w:color="auto" w:fill="auto"/>
          </w:tcPr>
          <w:p w14:paraId="15DB0C6C" w14:textId="3FD31B05" w:rsidR="004F59F6" w:rsidRDefault="0097779D" w:rsidP="0097779D">
            <w:pPr>
              <w:pStyle w:val="TableBodyHeading"/>
              <w:rPr>
                <w:rFonts w:ascii="Arial (Body)" w:hAnsi="Arial (Body)"/>
                <w:color w:val="000000"/>
              </w:rPr>
            </w:pPr>
            <w:r w:rsidRPr="00044338">
              <w:t>Housing tenure</w:t>
            </w:r>
          </w:p>
        </w:tc>
        <w:tc>
          <w:tcPr>
            <w:tcW w:w="794" w:type="dxa"/>
            <w:tcBorders>
              <w:top w:val="nil"/>
              <w:bottom w:val="nil"/>
            </w:tcBorders>
            <w:shd w:val="clear" w:color="auto" w:fill="auto"/>
          </w:tcPr>
          <w:p w14:paraId="0F7835B9" w14:textId="77777777" w:rsidR="004F59F6" w:rsidRDefault="004F59F6" w:rsidP="006470DA">
            <w:pPr>
              <w:pStyle w:val="TableBody"/>
              <w:jc w:val="right"/>
              <w:rPr>
                <w:rFonts w:ascii="Arial (Body)" w:hAnsi="Arial (Body)"/>
                <w:color w:val="000000"/>
              </w:rPr>
            </w:pPr>
          </w:p>
        </w:tc>
      </w:tr>
      <w:tr w:rsidR="004F59F6" w:rsidRPr="00030C67" w14:paraId="5E98B4ED" w14:textId="77777777" w:rsidTr="00774411">
        <w:tc>
          <w:tcPr>
            <w:tcW w:w="3969" w:type="dxa"/>
            <w:tcBorders>
              <w:top w:val="nil"/>
              <w:bottom w:val="nil"/>
            </w:tcBorders>
            <w:shd w:val="clear" w:color="auto" w:fill="auto"/>
          </w:tcPr>
          <w:p w14:paraId="61C262D2" w14:textId="471D586D" w:rsidR="004F59F6" w:rsidRPr="00030C67" w:rsidRDefault="00ED4F90">
            <w:pPr>
              <w:pStyle w:val="TableHeading"/>
            </w:pPr>
            <w:r w:rsidRPr="006E2F56">
              <w:t>Family structure</w:t>
            </w:r>
          </w:p>
        </w:tc>
        <w:tc>
          <w:tcPr>
            <w:tcW w:w="794" w:type="dxa"/>
            <w:tcBorders>
              <w:top w:val="nil"/>
              <w:bottom w:val="nil"/>
            </w:tcBorders>
            <w:shd w:val="clear" w:color="auto" w:fill="auto"/>
          </w:tcPr>
          <w:p w14:paraId="79560587" w14:textId="4C0611FD" w:rsidR="004F59F6" w:rsidRDefault="004F59F6" w:rsidP="006470DA">
            <w:pPr>
              <w:pStyle w:val="TableBody"/>
              <w:jc w:val="right"/>
              <w:rPr>
                <w:rFonts w:ascii="Arial (Body)" w:hAnsi="Arial (Body)"/>
                <w:color w:val="000000"/>
              </w:rPr>
            </w:pPr>
          </w:p>
        </w:tc>
        <w:tc>
          <w:tcPr>
            <w:tcW w:w="3969" w:type="dxa"/>
            <w:tcBorders>
              <w:top w:val="nil"/>
              <w:bottom w:val="nil"/>
            </w:tcBorders>
            <w:shd w:val="clear" w:color="auto" w:fill="auto"/>
          </w:tcPr>
          <w:p w14:paraId="741EF3D1" w14:textId="20C056D3" w:rsidR="004F59F6" w:rsidRDefault="0097779D" w:rsidP="0097779D">
            <w:pPr>
              <w:pStyle w:val="TableBody"/>
              <w:rPr>
                <w:rFonts w:ascii="Arial (Body)" w:hAnsi="Arial (Body)"/>
                <w:color w:val="000000"/>
              </w:rPr>
            </w:pPr>
            <w:r w:rsidRPr="00044338">
              <w:t>Own/currently paying mortgage</w:t>
            </w:r>
          </w:p>
        </w:tc>
        <w:tc>
          <w:tcPr>
            <w:tcW w:w="794" w:type="dxa"/>
            <w:tcBorders>
              <w:top w:val="nil"/>
              <w:bottom w:val="nil"/>
            </w:tcBorders>
            <w:shd w:val="clear" w:color="auto" w:fill="auto"/>
          </w:tcPr>
          <w:p w14:paraId="627C88CB" w14:textId="0DCFA57C" w:rsidR="004F59F6" w:rsidRDefault="0097779D" w:rsidP="006470DA">
            <w:pPr>
              <w:pStyle w:val="TableBody"/>
              <w:jc w:val="right"/>
              <w:rPr>
                <w:rFonts w:ascii="Arial (Body)" w:hAnsi="Arial (Body)"/>
                <w:color w:val="000000"/>
              </w:rPr>
            </w:pPr>
            <w:r w:rsidRPr="00044338">
              <w:t>37.0</w:t>
            </w:r>
          </w:p>
        </w:tc>
      </w:tr>
      <w:tr w:rsidR="004F59F6" w:rsidRPr="00030C67" w14:paraId="44B6BF48" w14:textId="77777777" w:rsidTr="00774411">
        <w:tc>
          <w:tcPr>
            <w:tcW w:w="3969" w:type="dxa"/>
            <w:tcBorders>
              <w:top w:val="nil"/>
              <w:bottom w:val="nil"/>
            </w:tcBorders>
            <w:shd w:val="clear" w:color="auto" w:fill="auto"/>
          </w:tcPr>
          <w:p w14:paraId="3795D33A" w14:textId="6F6C3F9C" w:rsidR="004F59F6" w:rsidRPr="00030C67" w:rsidRDefault="00ED4F90" w:rsidP="0097779D">
            <w:pPr>
              <w:pStyle w:val="TableBody"/>
            </w:pPr>
            <w:r w:rsidRPr="006E2F56">
              <w:t>Couple</w:t>
            </w:r>
          </w:p>
        </w:tc>
        <w:tc>
          <w:tcPr>
            <w:tcW w:w="794" w:type="dxa"/>
            <w:tcBorders>
              <w:top w:val="nil"/>
              <w:bottom w:val="nil"/>
            </w:tcBorders>
            <w:shd w:val="clear" w:color="auto" w:fill="auto"/>
          </w:tcPr>
          <w:p w14:paraId="09D539EF" w14:textId="26D13C02" w:rsidR="004F59F6" w:rsidRDefault="00ED4F90" w:rsidP="006470DA">
            <w:pPr>
              <w:pStyle w:val="TableBody"/>
              <w:jc w:val="right"/>
              <w:rPr>
                <w:rFonts w:ascii="Arial (Body)" w:hAnsi="Arial (Body)"/>
                <w:color w:val="000000"/>
              </w:rPr>
            </w:pPr>
            <w:r w:rsidRPr="006E2F56">
              <w:t>21.9</w:t>
            </w:r>
          </w:p>
        </w:tc>
        <w:tc>
          <w:tcPr>
            <w:tcW w:w="3969" w:type="dxa"/>
            <w:tcBorders>
              <w:top w:val="nil"/>
              <w:bottom w:val="nil"/>
            </w:tcBorders>
            <w:shd w:val="clear" w:color="auto" w:fill="auto"/>
          </w:tcPr>
          <w:p w14:paraId="541C327B" w14:textId="720C4ECD" w:rsidR="004F59F6" w:rsidRDefault="0097779D" w:rsidP="0097779D">
            <w:pPr>
              <w:pStyle w:val="TableBody"/>
              <w:rPr>
                <w:rFonts w:ascii="Arial (Body)" w:hAnsi="Arial (Body)"/>
                <w:color w:val="000000"/>
              </w:rPr>
            </w:pPr>
            <w:r w:rsidRPr="00044338">
              <w:t>Rent</w:t>
            </w:r>
          </w:p>
        </w:tc>
        <w:tc>
          <w:tcPr>
            <w:tcW w:w="794" w:type="dxa"/>
            <w:tcBorders>
              <w:top w:val="nil"/>
              <w:bottom w:val="nil"/>
            </w:tcBorders>
            <w:shd w:val="clear" w:color="auto" w:fill="auto"/>
          </w:tcPr>
          <w:p w14:paraId="58C97C69" w14:textId="5D37F69F" w:rsidR="004F59F6" w:rsidRDefault="0097779D" w:rsidP="006470DA">
            <w:pPr>
              <w:pStyle w:val="TableBody"/>
              <w:jc w:val="right"/>
              <w:rPr>
                <w:rFonts w:ascii="Arial (Body)" w:hAnsi="Arial (Body)"/>
                <w:color w:val="000000"/>
              </w:rPr>
            </w:pPr>
            <w:r w:rsidRPr="00044338">
              <w:t>60.4</w:t>
            </w:r>
          </w:p>
        </w:tc>
      </w:tr>
      <w:tr w:rsidR="004F59F6" w:rsidRPr="00030C67" w14:paraId="36772799" w14:textId="77777777" w:rsidTr="00774411">
        <w:tc>
          <w:tcPr>
            <w:tcW w:w="3969" w:type="dxa"/>
            <w:tcBorders>
              <w:top w:val="nil"/>
              <w:bottom w:val="nil"/>
            </w:tcBorders>
            <w:shd w:val="clear" w:color="auto" w:fill="auto"/>
          </w:tcPr>
          <w:p w14:paraId="40AC27FB" w14:textId="43F7E7C7" w:rsidR="004F59F6" w:rsidRPr="00030C67" w:rsidRDefault="00ED4F90" w:rsidP="0097779D">
            <w:pPr>
              <w:pStyle w:val="TableBody"/>
            </w:pPr>
            <w:r w:rsidRPr="006E2F56">
              <w:t>Couple with dependent children</w:t>
            </w:r>
          </w:p>
        </w:tc>
        <w:tc>
          <w:tcPr>
            <w:tcW w:w="794" w:type="dxa"/>
            <w:tcBorders>
              <w:top w:val="nil"/>
              <w:bottom w:val="nil"/>
            </w:tcBorders>
            <w:shd w:val="clear" w:color="auto" w:fill="auto"/>
          </w:tcPr>
          <w:p w14:paraId="27869CC8" w14:textId="188388F9" w:rsidR="004F59F6" w:rsidRDefault="00ED4F90" w:rsidP="006470DA">
            <w:pPr>
              <w:pStyle w:val="TableBody"/>
              <w:jc w:val="right"/>
              <w:rPr>
                <w:rFonts w:ascii="Arial (Body)" w:hAnsi="Arial (Body)"/>
                <w:color w:val="000000"/>
              </w:rPr>
            </w:pPr>
            <w:r w:rsidRPr="006E2F56">
              <w:t>22.4</w:t>
            </w:r>
          </w:p>
        </w:tc>
        <w:tc>
          <w:tcPr>
            <w:tcW w:w="3969" w:type="dxa"/>
            <w:tcBorders>
              <w:top w:val="nil"/>
              <w:bottom w:val="nil"/>
            </w:tcBorders>
            <w:shd w:val="clear" w:color="auto" w:fill="auto"/>
          </w:tcPr>
          <w:p w14:paraId="72395AE7" w14:textId="46FD1E2F" w:rsidR="004F59F6" w:rsidRDefault="0097779D" w:rsidP="0097779D">
            <w:pPr>
              <w:pStyle w:val="TableBody"/>
              <w:rPr>
                <w:rFonts w:ascii="Arial (Body)" w:hAnsi="Arial (Body)"/>
                <w:color w:val="000000"/>
              </w:rPr>
            </w:pPr>
            <w:r w:rsidRPr="00044338">
              <w:t xml:space="preserve">Other </w:t>
            </w:r>
          </w:p>
        </w:tc>
        <w:tc>
          <w:tcPr>
            <w:tcW w:w="794" w:type="dxa"/>
            <w:tcBorders>
              <w:top w:val="nil"/>
              <w:bottom w:val="nil"/>
            </w:tcBorders>
            <w:shd w:val="clear" w:color="auto" w:fill="auto"/>
          </w:tcPr>
          <w:p w14:paraId="1D613D3E" w14:textId="777BC48B" w:rsidR="004F59F6" w:rsidRDefault="0097779D" w:rsidP="006470DA">
            <w:pPr>
              <w:pStyle w:val="TableBody"/>
              <w:jc w:val="right"/>
              <w:rPr>
                <w:rFonts w:ascii="Arial (Body)" w:hAnsi="Arial (Body)"/>
                <w:color w:val="000000"/>
              </w:rPr>
            </w:pPr>
            <w:r w:rsidRPr="00044338">
              <w:t>2.6</w:t>
            </w:r>
          </w:p>
        </w:tc>
      </w:tr>
      <w:tr w:rsidR="004F59F6" w:rsidRPr="00030C67" w14:paraId="6CD5459A" w14:textId="77777777" w:rsidTr="00774411">
        <w:tc>
          <w:tcPr>
            <w:tcW w:w="3969" w:type="dxa"/>
            <w:tcBorders>
              <w:top w:val="nil"/>
              <w:bottom w:val="nil"/>
            </w:tcBorders>
            <w:shd w:val="clear" w:color="auto" w:fill="auto"/>
          </w:tcPr>
          <w:p w14:paraId="23090F15" w14:textId="092A7D78" w:rsidR="004F59F6" w:rsidRPr="00030C67" w:rsidRDefault="00ED4F90" w:rsidP="0097779D">
            <w:pPr>
              <w:pStyle w:val="TableBody"/>
            </w:pPr>
            <w:r w:rsidRPr="006E2F56">
              <w:t>Couple with non-dependent children</w:t>
            </w:r>
          </w:p>
        </w:tc>
        <w:tc>
          <w:tcPr>
            <w:tcW w:w="794" w:type="dxa"/>
            <w:tcBorders>
              <w:top w:val="nil"/>
              <w:bottom w:val="nil"/>
            </w:tcBorders>
            <w:shd w:val="clear" w:color="auto" w:fill="auto"/>
          </w:tcPr>
          <w:p w14:paraId="2D944E21" w14:textId="3E1C233C" w:rsidR="004F59F6" w:rsidRDefault="00ED4F90" w:rsidP="006470DA">
            <w:pPr>
              <w:pStyle w:val="TableBody"/>
              <w:jc w:val="right"/>
              <w:rPr>
                <w:rFonts w:ascii="Arial (Body)" w:hAnsi="Arial (Body)"/>
                <w:color w:val="000000"/>
              </w:rPr>
            </w:pPr>
            <w:r w:rsidRPr="006E2F56">
              <w:t>5.8</w:t>
            </w:r>
          </w:p>
        </w:tc>
        <w:tc>
          <w:tcPr>
            <w:tcW w:w="3969" w:type="dxa"/>
            <w:tcBorders>
              <w:top w:val="nil"/>
              <w:bottom w:val="nil"/>
            </w:tcBorders>
            <w:shd w:val="clear" w:color="auto" w:fill="auto"/>
          </w:tcPr>
          <w:p w14:paraId="2D8615FD" w14:textId="5D0F42B9" w:rsidR="004F59F6" w:rsidRDefault="0097779D" w:rsidP="0097779D">
            <w:pPr>
              <w:pStyle w:val="TableBodyHeading"/>
              <w:rPr>
                <w:rFonts w:ascii="Arial (Body)" w:hAnsi="Arial (Body)"/>
                <w:color w:val="000000"/>
              </w:rPr>
            </w:pPr>
            <w:r w:rsidRPr="00044338">
              <w:t>S</w:t>
            </w:r>
            <w:r>
              <w:t>ocioeconomic Index for Areas (SEIFA) value</w:t>
            </w:r>
          </w:p>
        </w:tc>
        <w:tc>
          <w:tcPr>
            <w:tcW w:w="794" w:type="dxa"/>
            <w:tcBorders>
              <w:top w:val="nil"/>
              <w:bottom w:val="nil"/>
            </w:tcBorders>
            <w:shd w:val="clear" w:color="auto" w:fill="auto"/>
          </w:tcPr>
          <w:p w14:paraId="0C066820" w14:textId="77777777" w:rsidR="004F59F6" w:rsidRDefault="004F59F6" w:rsidP="006470DA">
            <w:pPr>
              <w:pStyle w:val="TableBody"/>
              <w:jc w:val="right"/>
              <w:rPr>
                <w:rFonts w:ascii="Arial (Body)" w:hAnsi="Arial (Body)"/>
                <w:color w:val="000000"/>
              </w:rPr>
            </w:pPr>
          </w:p>
        </w:tc>
      </w:tr>
      <w:tr w:rsidR="004F59F6" w:rsidRPr="00030C67" w14:paraId="6D3CE120" w14:textId="77777777" w:rsidTr="00774411">
        <w:tc>
          <w:tcPr>
            <w:tcW w:w="3969" w:type="dxa"/>
            <w:tcBorders>
              <w:top w:val="nil"/>
              <w:bottom w:val="nil"/>
            </w:tcBorders>
            <w:shd w:val="clear" w:color="auto" w:fill="auto"/>
          </w:tcPr>
          <w:p w14:paraId="49B48F1B" w14:textId="588088F1" w:rsidR="004F59F6" w:rsidRPr="00030C67" w:rsidRDefault="00ED4F90" w:rsidP="0097779D">
            <w:pPr>
              <w:pStyle w:val="TableBody"/>
            </w:pPr>
            <w:r w:rsidRPr="006E2F56">
              <w:t>Other family</w:t>
            </w:r>
          </w:p>
        </w:tc>
        <w:tc>
          <w:tcPr>
            <w:tcW w:w="794" w:type="dxa"/>
            <w:tcBorders>
              <w:top w:val="nil"/>
              <w:bottom w:val="nil"/>
            </w:tcBorders>
            <w:shd w:val="clear" w:color="auto" w:fill="auto"/>
          </w:tcPr>
          <w:p w14:paraId="2EE2CAB6" w14:textId="56125EB7" w:rsidR="004F59F6" w:rsidRDefault="00ED4F90" w:rsidP="006470DA">
            <w:pPr>
              <w:pStyle w:val="TableBody"/>
              <w:jc w:val="right"/>
              <w:rPr>
                <w:rFonts w:ascii="Arial (Body)" w:hAnsi="Arial (Body)"/>
                <w:color w:val="000000"/>
              </w:rPr>
            </w:pPr>
            <w:r w:rsidRPr="006E2F56">
              <w:t>2.7</w:t>
            </w:r>
          </w:p>
        </w:tc>
        <w:tc>
          <w:tcPr>
            <w:tcW w:w="3969" w:type="dxa"/>
            <w:tcBorders>
              <w:top w:val="nil"/>
              <w:bottom w:val="nil"/>
            </w:tcBorders>
            <w:shd w:val="clear" w:color="auto" w:fill="auto"/>
          </w:tcPr>
          <w:p w14:paraId="4D878208" w14:textId="640A77F8" w:rsidR="004F59F6" w:rsidRDefault="0097779D" w:rsidP="0097779D">
            <w:pPr>
              <w:pStyle w:val="TableBody"/>
              <w:rPr>
                <w:rFonts w:ascii="Arial (Body)" w:hAnsi="Arial (Body)"/>
                <w:color w:val="000000"/>
              </w:rPr>
            </w:pPr>
            <w:r w:rsidRPr="00044338">
              <w:t>1st quintile</w:t>
            </w:r>
          </w:p>
        </w:tc>
        <w:tc>
          <w:tcPr>
            <w:tcW w:w="794" w:type="dxa"/>
            <w:tcBorders>
              <w:top w:val="nil"/>
              <w:bottom w:val="nil"/>
            </w:tcBorders>
            <w:shd w:val="clear" w:color="auto" w:fill="auto"/>
          </w:tcPr>
          <w:p w14:paraId="6294458B" w14:textId="00A940CF" w:rsidR="004F59F6" w:rsidRDefault="0097779D" w:rsidP="006470DA">
            <w:pPr>
              <w:pStyle w:val="TableBody"/>
              <w:jc w:val="right"/>
              <w:rPr>
                <w:rFonts w:ascii="Arial (Body)" w:hAnsi="Arial (Body)"/>
                <w:color w:val="000000"/>
              </w:rPr>
            </w:pPr>
            <w:r w:rsidRPr="00044338">
              <w:t>28.0</w:t>
            </w:r>
          </w:p>
        </w:tc>
      </w:tr>
      <w:tr w:rsidR="00C20F60" w:rsidRPr="00030C67" w14:paraId="7A465740" w14:textId="77777777" w:rsidTr="00774411">
        <w:tc>
          <w:tcPr>
            <w:tcW w:w="3969" w:type="dxa"/>
            <w:tcBorders>
              <w:top w:val="nil"/>
              <w:bottom w:val="nil"/>
            </w:tcBorders>
            <w:shd w:val="clear" w:color="auto" w:fill="auto"/>
          </w:tcPr>
          <w:p w14:paraId="557D3BD2" w14:textId="39D08D60" w:rsidR="00C20F60" w:rsidRPr="00030C67" w:rsidRDefault="00ED4F90" w:rsidP="0097779D">
            <w:pPr>
              <w:pStyle w:val="TableBody"/>
            </w:pPr>
            <w:r w:rsidRPr="006E2F56">
              <w:t>Single parent with dependent children</w:t>
            </w:r>
          </w:p>
        </w:tc>
        <w:tc>
          <w:tcPr>
            <w:tcW w:w="794" w:type="dxa"/>
            <w:tcBorders>
              <w:top w:val="nil"/>
              <w:bottom w:val="nil"/>
            </w:tcBorders>
            <w:shd w:val="clear" w:color="auto" w:fill="auto"/>
          </w:tcPr>
          <w:p w14:paraId="09D675F2" w14:textId="10CC66BB" w:rsidR="00C20F60" w:rsidRDefault="00ED4F90" w:rsidP="006470DA">
            <w:pPr>
              <w:pStyle w:val="TableBody"/>
              <w:jc w:val="right"/>
              <w:rPr>
                <w:rFonts w:ascii="Arial (Body)" w:hAnsi="Arial (Body)"/>
                <w:color w:val="000000"/>
              </w:rPr>
            </w:pPr>
            <w:r w:rsidRPr="006E2F56">
              <w:t>10.0</w:t>
            </w:r>
          </w:p>
        </w:tc>
        <w:tc>
          <w:tcPr>
            <w:tcW w:w="3969" w:type="dxa"/>
            <w:tcBorders>
              <w:top w:val="nil"/>
              <w:bottom w:val="nil"/>
            </w:tcBorders>
            <w:shd w:val="clear" w:color="auto" w:fill="auto"/>
          </w:tcPr>
          <w:p w14:paraId="406CC22D" w14:textId="325EC0CC" w:rsidR="00C20F60" w:rsidRPr="00030C67" w:rsidRDefault="0097779D" w:rsidP="0097779D">
            <w:pPr>
              <w:pStyle w:val="TableBody"/>
              <w:rPr>
                <w:rFonts w:ascii="Arial (Body)" w:hAnsi="Arial (Body)"/>
                <w:color w:val="000000"/>
              </w:rPr>
            </w:pPr>
            <w:r w:rsidRPr="00044338">
              <w:t>2nd quintile</w:t>
            </w:r>
          </w:p>
        </w:tc>
        <w:tc>
          <w:tcPr>
            <w:tcW w:w="794" w:type="dxa"/>
            <w:tcBorders>
              <w:top w:val="nil"/>
              <w:bottom w:val="nil"/>
            </w:tcBorders>
            <w:shd w:val="clear" w:color="auto" w:fill="auto"/>
          </w:tcPr>
          <w:p w14:paraId="27621EDA" w14:textId="27A28D21" w:rsidR="00C20F60" w:rsidRPr="00030C67" w:rsidRDefault="0097779D" w:rsidP="006470DA">
            <w:pPr>
              <w:pStyle w:val="TableBody"/>
              <w:jc w:val="right"/>
              <w:rPr>
                <w:rFonts w:ascii="Arial (Body)" w:hAnsi="Arial (Body)"/>
                <w:color w:val="000000"/>
              </w:rPr>
            </w:pPr>
            <w:r w:rsidRPr="00044338">
              <w:t>22.1</w:t>
            </w:r>
          </w:p>
        </w:tc>
      </w:tr>
      <w:tr w:rsidR="00C20F60" w:rsidRPr="00030C67" w14:paraId="0D33EA49" w14:textId="77777777" w:rsidTr="00774411">
        <w:tc>
          <w:tcPr>
            <w:tcW w:w="3969" w:type="dxa"/>
            <w:shd w:val="clear" w:color="auto" w:fill="auto"/>
          </w:tcPr>
          <w:p w14:paraId="778E2C15" w14:textId="38CB5A6D" w:rsidR="00C20F60" w:rsidRPr="00030C67" w:rsidRDefault="00ED4F90" w:rsidP="0097779D">
            <w:pPr>
              <w:pStyle w:val="TableBody"/>
            </w:pPr>
            <w:r w:rsidRPr="006E2F56">
              <w:t>Single parent with non-dependent children</w:t>
            </w:r>
          </w:p>
        </w:tc>
        <w:tc>
          <w:tcPr>
            <w:tcW w:w="794" w:type="dxa"/>
            <w:shd w:val="clear" w:color="auto" w:fill="auto"/>
          </w:tcPr>
          <w:p w14:paraId="17F423C9" w14:textId="6C58D79E" w:rsidR="00C20F60" w:rsidRDefault="00ED4F90" w:rsidP="006470DA">
            <w:pPr>
              <w:pStyle w:val="TableBody"/>
              <w:jc w:val="right"/>
              <w:rPr>
                <w:rFonts w:ascii="Arial (Body)" w:hAnsi="Arial (Body)"/>
                <w:color w:val="000000"/>
              </w:rPr>
            </w:pPr>
            <w:r w:rsidRPr="006E2F56">
              <w:t>6.3</w:t>
            </w:r>
          </w:p>
        </w:tc>
        <w:tc>
          <w:tcPr>
            <w:tcW w:w="3969" w:type="dxa"/>
            <w:shd w:val="clear" w:color="auto" w:fill="auto"/>
          </w:tcPr>
          <w:p w14:paraId="243E08F5" w14:textId="669C206A" w:rsidR="00C20F60" w:rsidRPr="00030C67" w:rsidRDefault="0097779D" w:rsidP="0097779D">
            <w:pPr>
              <w:pStyle w:val="TableBody"/>
              <w:rPr>
                <w:rFonts w:ascii="Arial (Body)" w:hAnsi="Arial (Body)"/>
                <w:color w:val="000000"/>
              </w:rPr>
            </w:pPr>
            <w:proofErr w:type="gramStart"/>
            <w:r w:rsidRPr="00044338">
              <w:t>3nd</w:t>
            </w:r>
            <w:proofErr w:type="gramEnd"/>
            <w:r w:rsidRPr="00044338">
              <w:t xml:space="preserve"> quintile</w:t>
            </w:r>
          </w:p>
        </w:tc>
        <w:tc>
          <w:tcPr>
            <w:tcW w:w="794" w:type="dxa"/>
            <w:shd w:val="clear" w:color="auto" w:fill="auto"/>
          </w:tcPr>
          <w:p w14:paraId="7AEA650F" w14:textId="6CDB51AC" w:rsidR="00C20F60" w:rsidRPr="00030C67" w:rsidRDefault="0097779D" w:rsidP="006470DA">
            <w:pPr>
              <w:pStyle w:val="TableBody"/>
              <w:jc w:val="right"/>
              <w:rPr>
                <w:rFonts w:ascii="Arial (Body)" w:hAnsi="Arial (Body)"/>
                <w:color w:val="000000"/>
              </w:rPr>
            </w:pPr>
            <w:r w:rsidRPr="00044338">
              <w:t>17.9</w:t>
            </w:r>
          </w:p>
        </w:tc>
      </w:tr>
      <w:tr w:rsidR="00ED4F90" w:rsidRPr="00030C67" w14:paraId="584CB839" w14:textId="77777777" w:rsidTr="00774411">
        <w:tc>
          <w:tcPr>
            <w:tcW w:w="3969" w:type="dxa"/>
            <w:shd w:val="clear" w:color="auto" w:fill="auto"/>
          </w:tcPr>
          <w:p w14:paraId="681352B2" w14:textId="3DE753E1" w:rsidR="00ED4F90" w:rsidRPr="006E2F56" w:rsidRDefault="00ED4F90" w:rsidP="0097779D">
            <w:pPr>
              <w:pStyle w:val="TableBody"/>
            </w:pPr>
            <w:r w:rsidRPr="00ED4F90">
              <w:t>Single person</w:t>
            </w:r>
          </w:p>
        </w:tc>
        <w:tc>
          <w:tcPr>
            <w:tcW w:w="794" w:type="dxa"/>
            <w:shd w:val="clear" w:color="auto" w:fill="auto"/>
          </w:tcPr>
          <w:p w14:paraId="485868EE" w14:textId="10368FFF" w:rsidR="00035145" w:rsidRPr="006E2F56" w:rsidRDefault="00035145" w:rsidP="006470DA">
            <w:pPr>
              <w:pStyle w:val="TableBody"/>
              <w:jc w:val="right"/>
            </w:pPr>
            <w:r>
              <w:t>30.9</w:t>
            </w:r>
          </w:p>
        </w:tc>
        <w:tc>
          <w:tcPr>
            <w:tcW w:w="3969" w:type="dxa"/>
            <w:shd w:val="clear" w:color="auto" w:fill="auto"/>
          </w:tcPr>
          <w:p w14:paraId="02BE4C61" w14:textId="34D935C9" w:rsidR="00ED4F90" w:rsidRDefault="0097779D" w:rsidP="0097779D">
            <w:pPr>
              <w:pStyle w:val="TableBody"/>
              <w:rPr>
                <w:rFonts w:ascii="Arial (Body)" w:hAnsi="Arial (Body)"/>
                <w:color w:val="000000"/>
              </w:rPr>
            </w:pPr>
            <w:r w:rsidRPr="00044338">
              <w:t>4th quintile</w:t>
            </w:r>
          </w:p>
        </w:tc>
        <w:tc>
          <w:tcPr>
            <w:tcW w:w="794" w:type="dxa"/>
            <w:shd w:val="clear" w:color="auto" w:fill="auto"/>
          </w:tcPr>
          <w:p w14:paraId="5984D784" w14:textId="0BF13511" w:rsidR="00ED4F90" w:rsidRDefault="0097779D" w:rsidP="006470DA">
            <w:pPr>
              <w:pStyle w:val="TableBody"/>
              <w:jc w:val="right"/>
              <w:rPr>
                <w:rFonts w:ascii="Arial (Body)" w:hAnsi="Arial (Body)"/>
                <w:color w:val="000000"/>
              </w:rPr>
            </w:pPr>
            <w:r w:rsidRPr="00044338">
              <w:t>16.8</w:t>
            </w:r>
          </w:p>
        </w:tc>
      </w:tr>
      <w:tr w:rsidR="0097779D" w:rsidRPr="00030C67" w14:paraId="4079EF55" w14:textId="77777777" w:rsidTr="00774411">
        <w:tc>
          <w:tcPr>
            <w:tcW w:w="3969" w:type="dxa"/>
            <w:tcBorders>
              <w:bottom w:val="single" w:sz="4" w:space="0" w:color="B3B3B3"/>
            </w:tcBorders>
            <w:shd w:val="clear" w:color="auto" w:fill="auto"/>
          </w:tcPr>
          <w:p w14:paraId="7DDB8E11" w14:textId="77777777" w:rsidR="0097779D" w:rsidRPr="00ED4F90" w:rsidRDefault="0097779D" w:rsidP="0097779D">
            <w:pPr>
              <w:pStyle w:val="TableBody"/>
            </w:pPr>
          </w:p>
        </w:tc>
        <w:tc>
          <w:tcPr>
            <w:tcW w:w="794" w:type="dxa"/>
            <w:tcBorders>
              <w:bottom w:val="single" w:sz="4" w:space="0" w:color="B3B3B3"/>
            </w:tcBorders>
            <w:shd w:val="clear" w:color="auto" w:fill="auto"/>
          </w:tcPr>
          <w:p w14:paraId="6AE62CCA" w14:textId="77777777" w:rsidR="0097779D" w:rsidRDefault="0097779D" w:rsidP="006470DA">
            <w:pPr>
              <w:pStyle w:val="TableBody"/>
              <w:jc w:val="right"/>
            </w:pPr>
          </w:p>
        </w:tc>
        <w:tc>
          <w:tcPr>
            <w:tcW w:w="3969" w:type="dxa"/>
            <w:tcBorders>
              <w:bottom w:val="single" w:sz="4" w:space="0" w:color="B3B3B3"/>
            </w:tcBorders>
            <w:shd w:val="clear" w:color="auto" w:fill="auto"/>
          </w:tcPr>
          <w:p w14:paraId="1B514316" w14:textId="3F8D86DF" w:rsidR="0097779D" w:rsidRDefault="0097779D" w:rsidP="0097779D">
            <w:pPr>
              <w:pStyle w:val="TableBody"/>
              <w:rPr>
                <w:rFonts w:ascii="Arial (Body)" w:hAnsi="Arial (Body)"/>
                <w:color w:val="000000"/>
              </w:rPr>
            </w:pPr>
            <w:r w:rsidRPr="00044338">
              <w:t>5th quintile</w:t>
            </w:r>
          </w:p>
        </w:tc>
        <w:tc>
          <w:tcPr>
            <w:tcW w:w="794" w:type="dxa"/>
            <w:tcBorders>
              <w:bottom w:val="single" w:sz="4" w:space="0" w:color="B3B3B3"/>
            </w:tcBorders>
            <w:shd w:val="clear" w:color="auto" w:fill="auto"/>
          </w:tcPr>
          <w:p w14:paraId="178766A8" w14:textId="337BED9B" w:rsidR="0097779D" w:rsidRDefault="0097779D" w:rsidP="006470DA">
            <w:pPr>
              <w:pStyle w:val="TableBody"/>
              <w:jc w:val="right"/>
              <w:rPr>
                <w:rFonts w:ascii="Arial (Body)" w:hAnsi="Arial (Body)"/>
                <w:color w:val="000000"/>
              </w:rPr>
            </w:pPr>
            <w:r w:rsidRPr="00044338">
              <w:t>15.2</w:t>
            </w:r>
          </w:p>
        </w:tc>
      </w:tr>
    </w:tbl>
    <w:p w14:paraId="4ECF2EEA" w14:textId="0973AE20" w:rsidR="00B50713" w:rsidRDefault="00B50713" w:rsidP="00FF447D">
      <w:pPr>
        <w:pStyle w:val="Note"/>
        <w:rPr>
          <w:lang w:val="en-GB"/>
        </w:rPr>
      </w:pPr>
      <w:r w:rsidRPr="00FF447D">
        <w:rPr>
          <w:b/>
          <w:bCs/>
          <w:lang w:val="en-GB"/>
        </w:rPr>
        <w:t>a</w:t>
      </w:r>
      <w:r w:rsidR="006713E2">
        <w:rPr>
          <w:b/>
          <w:bCs/>
          <w:lang w:val="en-GB"/>
        </w:rPr>
        <w:t>.</w:t>
      </w:r>
      <w:r>
        <w:rPr>
          <w:lang w:val="en-GB"/>
        </w:rPr>
        <w:t xml:space="preserve"> Figure relate</w:t>
      </w:r>
      <w:r w:rsidR="005F4047">
        <w:rPr>
          <w:lang w:val="en-GB"/>
        </w:rPr>
        <w:t>s</w:t>
      </w:r>
      <w:r>
        <w:rPr>
          <w:lang w:val="en-GB"/>
        </w:rPr>
        <w:t xml:space="preserve"> to peopl</w:t>
      </w:r>
      <w:r w:rsidR="00FF447D">
        <w:rPr>
          <w:lang w:val="en-GB"/>
        </w:rPr>
        <w:t>e who experience at least one spell of poverty.</w:t>
      </w:r>
    </w:p>
    <w:p w14:paraId="3F822D55" w14:textId="77777777" w:rsidR="00BB1B47" w:rsidRPr="00F8313E" w:rsidRDefault="00BB1B47" w:rsidP="00BB1B47">
      <w:pPr>
        <w:pStyle w:val="Source"/>
        <w:rPr>
          <w:lang w:val="en-GB"/>
        </w:rPr>
      </w:pPr>
      <w:r w:rsidRPr="003C4675">
        <w:rPr>
          <w:lang w:val="en-GB"/>
        </w:rPr>
        <w:t xml:space="preserve">Source: </w:t>
      </w:r>
      <w:r>
        <w:rPr>
          <w:lang w:val="en-GB"/>
        </w:rPr>
        <w:t>Commission estimates using Household, Income and Labour Dynamics in Australia survey, release 22.</w:t>
      </w:r>
    </w:p>
    <w:p w14:paraId="188138ED" w14:textId="24EF200D" w:rsidR="003739DC" w:rsidRDefault="003739DC" w:rsidP="003739DC">
      <w:pPr>
        <w:pStyle w:val="BodyText"/>
      </w:pPr>
      <w:r>
        <w:t xml:space="preserve">The </w:t>
      </w:r>
      <w:r w:rsidR="00DA6673">
        <w:t xml:space="preserve">proportional hazards </w:t>
      </w:r>
      <w:r>
        <w:t xml:space="preserve">model </w:t>
      </w:r>
      <w:r w:rsidR="00DA6673">
        <w:t>was</w:t>
      </w:r>
      <w:r>
        <w:t xml:space="preserve"> run for</w:t>
      </w:r>
      <w:r w:rsidR="00C459EC">
        <w:t xml:space="preserve"> both </w:t>
      </w:r>
      <w:r w:rsidR="00AC23B1">
        <w:t xml:space="preserve">people’s first spell </w:t>
      </w:r>
      <w:proofErr w:type="gramStart"/>
      <w:r w:rsidR="00AC23B1">
        <w:t>only</w:t>
      </w:r>
      <w:r w:rsidR="002D24C9">
        <w:t>,</w:t>
      </w:r>
      <w:r w:rsidR="00AC23B1">
        <w:t xml:space="preserve"> and</w:t>
      </w:r>
      <w:proofErr w:type="gramEnd"/>
      <w:r w:rsidR="00AC23B1">
        <w:t xml:space="preserve"> including all spells with </w:t>
      </w:r>
      <w:r w:rsidR="00026393">
        <w:t xml:space="preserve">a clustered variance </w:t>
      </w:r>
      <w:r w:rsidR="00CB457B">
        <w:t xml:space="preserve">allowing for </w:t>
      </w:r>
      <w:r w:rsidR="00C514DF">
        <w:t xml:space="preserve">correlation between </w:t>
      </w:r>
      <w:r w:rsidR="00CB457B">
        <w:t>observations (which are in this case spells, rather than people)</w:t>
      </w:r>
      <w:r w:rsidR="00DD5DC2">
        <w:t xml:space="preserve"> (table D.3)</w:t>
      </w:r>
      <w:r w:rsidR="00CB457B">
        <w:t xml:space="preserve">. </w:t>
      </w:r>
      <w:r w:rsidR="00EF6E98">
        <w:t xml:space="preserve">A variable indicating spell number is included in the model that allows for multiple spells. The coefficient on this variable is less than </w:t>
      </w:r>
      <w:r w:rsidR="00A04459">
        <w:t>one</w:t>
      </w:r>
      <w:r w:rsidR="002D24C9">
        <w:t>,</w:t>
      </w:r>
      <w:r w:rsidR="00A04459">
        <w:t xml:space="preserve"> indicating that </w:t>
      </w:r>
      <w:r w:rsidR="00257C8C">
        <w:t xml:space="preserve">the hazard of exiting poverty goes down with each spell. </w:t>
      </w:r>
    </w:p>
    <w:p w14:paraId="783FD10D" w14:textId="05ADAF06" w:rsidR="001E68D2" w:rsidRPr="00C16A6C" w:rsidRDefault="00931C25" w:rsidP="00C16A6C">
      <w:pPr>
        <w:pStyle w:val="BodyText"/>
      </w:pPr>
      <w:r>
        <w:t xml:space="preserve">Schoenfeld residuals </w:t>
      </w:r>
      <w:r w:rsidR="00622983">
        <w:t>were</w:t>
      </w:r>
      <w:r>
        <w:t xml:space="preserve"> used to test the proportional hazards assumption in Cox proportional hazards models by examining the correlation between residuals and time. </w:t>
      </w:r>
      <w:r w:rsidR="00921DD7">
        <w:t>Age var</w:t>
      </w:r>
      <w:r w:rsidR="00B344B5">
        <w:t>ies</w:t>
      </w:r>
      <w:r w:rsidR="00921DD7">
        <w:t xml:space="preserve"> over time, violating the proportional hazards assumption</w:t>
      </w:r>
      <w:r w:rsidR="00C15DA1">
        <w:t xml:space="preserve"> and requiring the inclusion of time-varying coefficients in the model</w:t>
      </w:r>
      <w:r w:rsidR="00901E8D">
        <w:t xml:space="preserve"> </w:t>
      </w:r>
      <w:r w:rsidR="00E35D07" w:rsidRPr="00E35D07">
        <w:rPr>
          <w:rFonts w:ascii="Arial" w:hAnsi="Arial" w:cs="Arial"/>
        </w:rPr>
        <w:t>(Zhang et al. 2018)</w:t>
      </w:r>
      <w:r w:rsidR="00C15DA1">
        <w:t>. This effectively allows the effect of age on the hazard of poverty exit to vary with time</w:t>
      </w:r>
      <w:r w:rsidR="00595328">
        <w:t>.</w:t>
      </w:r>
      <w:r w:rsidR="00921DD7">
        <w:t xml:space="preserve"> </w:t>
      </w:r>
      <w:r w:rsidR="00C2563A">
        <w:t xml:space="preserve">The </w:t>
      </w:r>
      <w:r w:rsidR="00152E3A">
        <w:t xml:space="preserve">hazard ratios for the time-varying coefficients are </w:t>
      </w:r>
      <w:r w:rsidR="006A48C6">
        <w:t>statistically</w:t>
      </w:r>
      <w:r w:rsidR="00152E3A">
        <w:t xml:space="preserve"> </w:t>
      </w:r>
      <w:r w:rsidR="003515A1">
        <w:t xml:space="preserve">significant and above one, </w:t>
      </w:r>
      <w:r w:rsidR="00EF6E98">
        <w:t>indicating</w:t>
      </w:r>
      <w:r w:rsidR="003515A1">
        <w:t xml:space="preserve"> that the </w:t>
      </w:r>
      <w:r w:rsidR="00EF6E98">
        <w:t>likelihood of exiting poverty is both greater and increasing over time for people younger than the reference group of people aged 55 to 64.</w:t>
      </w:r>
    </w:p>
    <w:p w14:paraId="2467C3A7" w14:textId="77777777" w:rsidR="00CD2C1F" w:rsidRDefault="00CD2C1F">
      <w:pPr>
        <w:spacing w:before="0" w:after="160" w:line="259" w:lineRule="auto"/>
        <w:rPr>
          <w:rFonts w:asciiTheme="majorHAnsi" w:hAnsiTheme="majorHAnsi"/>
          <w:iCs/>
          <w:color w:val="000000" w:themeColor="text1"/>
          <w:szCs w:val="18"/>
        </w:rPr>
      </w:pPr>
      <w:r>
        <w:br w:type="page"/>
      </w:r>
    </w:p>
    <w:p w14:paraId="52603CA2" w14:textId="6B25CE49" w:rsidR="0071350E" w:rsidRDefault="0071350E">
      <w:pPr>
        <w:pStyle w:val="FigureTableHeading"/>
      </w:pPr>
      <w:r>
        <w:lastRenderedPageBreak/>
        <w:t>Table</w:t>
      </w:r>
      <w:r w:rsidR="00B31DD4">
        <w:t> D.3</w:t>
      </w:r>
      <w:r>
        <w:rPr>
          <w:noProof/>
        </w:rPr>
        <w:t xml:space="preserve"> – </w:t>
      </w:r>
      <w:r>
        <w:t>Hazard ratios of poverty exit</w:t>
      </w:r>
    </w:p>
    <w:p w14:paraId="5102E62C" w14:textId="72460550" w:rsidR="0071350E" w:rsidRDefault="003F116B">
      <w:pPr>
        <w:pStyle w:val="FigureTableSubheading"/>
      </w:pPr>
      <w:r>
        <w:t xml:space="preserve">Proportional hazards model with single or multiple spells </w:t>
      </w:r>
    </w:p>
    <w:tbl>
      <w:tblPr>
        <w:tblW w:w="9469" w:type="dxa"/>
        <w:tblLayout w:type="fixed"/>
        <w:tblLook w:val="04A0" w:firstRow="1" w:lastRow="0" w:firstColumn="1" w:lastColumn="0" w:noHBand="0" w:noVBand="1"/>
      </w:tblPr>
      <w:tblGrid>
        <w:gridCol w:w="3005"/>
        <w:gridCol w:w="1134"/>
        <w:gridCol w:w="964"/>
        <w:gridCol w:w="964"/>
        <w:gridCol w:w="340"/>
        <w:gridCol w:w="1134"/>
        <w:gridCol w:w="964"/>
        <w:gridCol w:w="964"/>
      </w:tblGrid>
      <w:tr w:rsidR="00EA2B7B" w:rsidRPr="001E68D2" w14:paraId="1B7B74F2" w14:textId="77777777" w:rsidTr="00D918FB">
        <w:trPr>
          <w:trHeight w:val="276"/>
        </w:trPr>
        <w:tc>
          <w:tcPr>
            <w:tcW w:w="3005" w:type="dxa"/>
            <w:tcBorders>
              <w:left w:val="nil"/>
              <w:right w:val="nil"/>
            </w:tcBorders>
            <w:shd w:val="clear" w:color="auto" w:fill="auto"/>
            <w:noWrap/>
            <w:vAlign w:val="center"/>
          </w:tcPr>
          <w:p w14:paraId="29B7EEE8" w14:textId="77777777" w:rsidR="00EA2B7B" w:rsidRPr="001E68D2" w:rsidRDefault="00EA2B7B" w:rsidP="001E68D2">
            <w:pPr>
              <w:pStyle w:val="TableBodyHeading"/>
              <w:spacing w:after="0" w:line="240" w:lineRule="auto"/>
              <w:rPr>
                <w:rFonts w:ascii="Arial" w:hAnsi="Arial" w:cs="Arial"/>
              </w:rPr>
            </w:pPr>
          </w:p>
        </w:tc>
        <w:tc>
          <w:tcPr>
            <w:tcW w:w="3062" w:type="dxa"/>
            <w:gridSpan w:val="3"/>
            <w:tcBorders>
              <w:left w:val="nil"/>
              <w:bottom w:val="single" w:sz="4" w:space="0" w:color="BFBFBF" w:themeColor="background1" w:themeShade="BF"/>
              <w:right w:val="nil"/>
            </w:tcBorders>
            <w:shd w:val="clear" w:color="auto" w:fill="auto"/>
            <w:noWrap/>
            <w:vAlign w:val="bottom"/>
          </w:tcPr>
          <w:p w14:paraId="308DF41D" w14:textId="59918872" w:rsidR="00EA2B7B" w:rsidRPr="001E68D2" w:rsidRDefault="00EA2B7B" w:rsidP="00EA2B7B">
            <w:pPr>
              <w:pStyle w:val="TableBodyHeading"/>
              <w:spacing w:after="0" w:line="240" w:lineRule="auto"/>
              <w:jc w:val="center"/>
              <w:rPr>
                <w:rFonts w:ascii="Arial" w:hAnsi="Arial" w:cs="Arial"/>
              </w:rPr>
            </w:pPr>
            <w:r>
              <w:rPr>
                <w:rFonts w:ascii="Arial" w:hAnsi="Arial" w:cs="Arial"/>
              </w:rPr>
              <w:t>Single spells only</w:t>
            </w:r>
          </w:p>
        </w:tc>
        <w:tc>
          <w:tcPr>
            <w:tcW w:w="340" w:type="dxa"/>
            <w:tcBorders>
              <w:left w:val="nil"/>
              <w:right w:val="nil"/>
            </w:tcBorders>
            <w:shd w:val="clear" w:color="auto" w:fill="auto"/>
            <w:noWrap/>
            <w:vAlign w:val="bottom"/>
          </w:tcPr>
          <w:p w14:paraId="50DAD34D" w14:textId="77777777" w:rsidR="00EA2B7B" w:rsidRPr="001E68D2" w:rsidRDefault="00EA2B7B" w:rsidP="00EA2B7B">
            <w:pPr>
              <w:pStyle w:val="TableBodyHeading"/>
              <w:spacing w:after="0" w:line="240" w:lineRule="auto"/>
              <w:jc w:val="center"/>
              <w:rPr>
                <w:rFonts w:ascii="Arial" w:hAnsi="Arial" w:cs="Arial"/>
              </w:rPr>
            </w:pPr>
          </w:p>
        </w:tc>
        <w:tc>
          <w:tcPr>
            <w:tcW w:w="3062" w:type="dxa"/>
            <w:gridSpan w:val="3"/>
            <w:tcBorders>
              <w:left w:val="nil"/>
              <w:bottom w:val="single" w:sz="4" w:space="0" w:color="BFBFBF" w:themeColor="background1" w:themeShade="BF"/>
              <w:right w:val="nil"/>
            </w:tcBorders>
            <w:shd w:val="clear" w:color="auto" w:fill="auto"/>
            <w:noWrap/>
            <w:vAlign w:val="bottom"/>
          </w:tcPr>
          <w:p w14:paraId="0BD5932A" w14:textId="6B70093B" w:rsidR="00EA2B7B" w:rsidRPr="001E68D2" w:rsidRDefault="00EA2B7B" w:rsidP="00EA2B7B">
            <w:pPr>
              <w:pStyle w:val="TableBodyHeading"/>
              <w:spacing w:after="0" w:line="240" w:lineRule="auto"/>
              <w:jc w:val="center"/>
              <w:rPr>
                <w:rFonts w:ascii="Arial" w:hAnsi="Arial" w:cs="Arial"/>
              </w:rPr>
            </w:pPr>
            <w:r>
              <w:rPr>
                <w:rFonts w:ascii="Arial" w:hAnsi="Arial" w:cs="Arial"/>
              </w:rPr>
              <w:t>Multiple spells</w:t>
            </w:r>
          </w:p>
        </w:tc>
      </w:tr>
      <w:tr w:rsidR="00EA2B7B" w:rsidRPr="001E68D2" w14:paraId="4823D5DA" w14:textId="77777777" w:rsidTr="00D918FB">
        <w:trPr>
          <w:trHeight w:val="276"/>
        </w:trPr>
        <w:tc>
          <w:tcPr>
            <w:tcW w:w="3005" w:type="dxa"/>
            <w:tcBorders>
              <w:top w:val="nil"/>
              <w:left w:val="nil"/>
              <w:bottom w:val="single" w:sz="4" w:space="0" w:color="BFBFBF" w:themeColor="background1" w:themeShade="BF"/>
              <w:right w:val="nil"/>
            </w:tcBorders>
            <w:shd w:val="clear" w:color="auto" w:fill="auto"/>
            <w:noWrap/>
            <w:vAlign w:val="center"/>
          </w:tcPr>
          <w:p w14:paraId="09C6129C" w14:textId="77777777" w:rsidR="00EA2B7B" w:rsidRPr="001E68D2" w:rsidRDefault="00EA2B7B" w:rsidP="00EA2B7B">
            <w:pPr>
              <w:pStyle w:val="TableBodyHeading"/>
              <w:spacing w:after="0" w:line="240" w:lineRule="auto"/>
              <w:rPr>
                <w:rFonts w:ascii="Arial" w:hAnsi="Arial" w:cs="Arial"/>
              </w:rPr>
            </w:pPr>
          </w:p>
        </w:tc>
        <w:tc>
          <w:tcPr>
            <w:tcW w:w="1134" w:type="dxa"/>
            <w:tcBorders>
              <w:top w:val="single" w:sz="4" w:space="0" w:color="BFBFBF" w:themeColor="background1" w:themeShade="BF"/>
              <w:left w:val="nil"/>
              <w:bottom w:val="single" w:sz="4" w:space="0" w:color="BFBFBF" w:themeColor="background1" w:themeShade="BF"/>
              <w:right w:val="nil"/>
            </w:tcBorders>
            <w:shd w:val="clear" w:color="auto" w:fill="auto"/>
            <w:noWrap/>
            <w:vAlign w:val="bottom"/>
          </w:tcPr>
          <w:p w14:paraId="0EC49B4E" w14:textId="26CCA65A" w:rsidR="00EA2B7B" w:rsidRPr="001E68D2" w:rsidRDefault="00EA2B7B" w:rsidP="00EA2B7B">
            <w:pPr>
              <w:pStyle w:val="TableBodyHeading"/>
              <w:spacing w:after="0" w:line="240" w:lineRule="auto"/>
              <w:jc w:val="right"/>
              <w:rPr>
                <w:rFonts w:ascii="Arial" w:hAnsi="Arial" w:cs="Arial"/>
              </w:rPr>
            </w:pPr>
            <w:r w:rsidRPr="001E68D2">
              <w:rPr>
                <w:rFonts w:ascii="Arial" w:hAnsi="Arial" w:cs="Arial"/>
              </w:rPr>
              <w:t>HR</w:t>
            </w:r>
          </w:p>
        </w:tc>
        <w:tc>
          <w:tcPr>
            <w:tcW w:w="964" w:type="dxa"/>
            <w:tcBorders>
              <w:top w:val="single" w:sz="4" w:space="0" w:color="BFBFBF" w:themeColor="background1" w:themeShade="BF"/>
              <w:left w:val="nil"/>
              <w:bottom w:val="single" w:sz="4" w:space="0" w:color="BFBFBF" w:themeColor="background1" w:themeShade="BF"/>
              <w:right w:val="nil"/>
            </w:tcBorders>
            <w:shd w:val="clear" w:color="auto" w:fill="auto"/>
            <w:noWrap/>
            <w:vAlign w:val="bottom"/>
          </w:tcPr>
          <w:p w14:paraId="2786AE65" w14:textId="14168511" w:rsidR="00EA2B7B" w:rsidRPr="001E68D2" w:rsidRDefault="00EA2B7B" w:rsidP="00EA2B7B">
            <w:pPr>
              <w:pStyle w:val="TableBodyHeading"/>
              <w:spacing w:after="0" w:line="240" w:lineRule="auto"/>
              <w:jc w:val="right"/>
              <w:rPr>
                <w:rFonts w:ascii="Arial" w:hAnsi="Arial" w:cs="Arial"/>
              </w:rPr>
            </w:pPr>
            <w:r w:rsidRPr="001E68D2">
              <w:rPr>
                <w:rFonts w:ascii="Arial" w:hAnsi="Arial" w:cs="Arial"/>
              </w:rPr>
              <w:t>SE</w:t>
            </w:r>
          </w:p>
        </w:tc>
        <w:tc>
          <w:tcPr>
            <w:tcW w:w="964" w:type="dxa"/>
            <w:tcBorders>
              <w:top w:val="single" w:sz="4" w:space="0" w:color="BFBFBF" w:themeColor="background1" w:themeShade="BF"/>
              <w:left w:val="nil"/>
              <w:bottom w:val="single" w:sz="4" w:space="0" w:color="BFBFBF" w:themeColor="background1" w:themeShade="BF"/>
              <w:right w:val="nil"/>
            </w:tcBorders>
            <w:shd w:val="clear" w:color="auto" w:fill="auto"/>
            <w:noWrap/>
            <w:vAlign w:val="bottom"/>
          </w:tcPr>
          <w:p w14:paraId="74DD0EDD" w14:textId="6234FA4A" w:rsidR="00EA2B7B" w:rsidRPr="001E68D2" w:rsidRDefault="00EA2B7B" w:rsidP="00EA2B7B">
            <w:pPr>
              <w:pStyle w:val="TableBodyHeading"/>
              <w:spacing w:after="0" w:line="240" w:lineRule="auto"/>
              <w:jc w:val="right"/>
              <w:rPr>
                <w:rFonts w:ascii="Arial" w:hAnsi="Arial" w:cs="Arial"/>
              </w:rPr>
            </w:pPr>
            <w:r w:rsidRPr="001E68D2">
              <w:rPr>
                <w:rFonts w:ascii="Arial" w:hAnsi="Arial" w:cs="Arial"/>
              </w:rPr>
              <w:t>p</w:t>
            </w:r>
            <w:r w:rsidR="00C82DAA">
              <w:rPr>
                <w:rFonts w:ascii="Arial" w:hAnsi="Arial" w:cs="Arial"/>
              </w:rPr>
              <w:t>-value</w:t>
            </w:r>
          </w:p>
        </w:tc>
        <w:tc>
          <w:tcPr>
            <w:tcW w:w="340" w:type="dxa"/>
            <w:tcBorders>
              <w:top w:val="nil"/>
              <w:left w:val="nil"/>
              <w:bottom w:val="single" w:sz="4" w:space="0" w:color="BFBFBF" w:themeColor="background1" w:themeShade="BF"/>
              <w:right w:val="nil"/>
            </w:tcBorders>
            <w:shd w:val="clear" w:color="auto" w:fill="auto"/>
            <w:noWrap/>
            <w:vAlign w:val="bottom"/>
          </w:tcPr>
          <w:p w14:paraId="5F901AA3" w14:textId="77777777" w:rsidR="00EA2B7B" w:rsidRPr="001E68D2" w:rsidRDefault="00EA2B7B" w:rsidP="00EA2B7B">
            <w:pPr>
              <w:pStyle w:val="TableBodyHeading"/>
              <w:spacing w:after="0" w:line="240" w:lineRule="auto"/>
              <w:jc w:val="right"/>
              <w:rPr>
                <w:rFonts w:ascii="Arial" w:hAnsi="Arial" w:cs="Arial"/>
              </w:rPr>
            </w:pPr>
          </w:p>
        </w:tc>
        <w:tc>
          <w:tcPr>
            <w:tcW w:w="1134" w:type="dxa"/>
            <w:tcBorders>
              <w:top w:val="single" w:sz="4" w:space="0" w:color="BFBFBF" w:themeColor="background1" w:themeShade="BF"/>
              <w:left w:val="nil"/>
              <w:bottom w:val="single" w:sz="4" w:space="0" w:color="BFBFBF" w:themeColor="background1" w:themeShade="BF"/>
              <w:right w:val="nil"/>
            </w:tcBorders>
            <w:shd w:val="clear" w:color="auto" w:fill="auto"/>
            <w:noWrap/>
            <w:vAlign w:val="bottom"/>
          </w:tcPr>
          <w:p w14:paraId="365ABDDA" w14:textId="56C6275C" w:rsidR="00EA2B7B" w:rsidRPr="001E68D2" w:rsidRDefault="00EA2B7B" w:rsidP="00EA2B7B">
            <w:pPr>
              <w:pStyle w:val="TableBodyHeading"/>
              <w:spacing w:after="0" w:line="240" w:lineRule="auto"/>
              <w:jc w:val="right"/>
              <w:rPr>
                <w:rFonts w:ascii="Arial" w:hAnsi="Arial" w:cs="Arial"/>
              </w:rPr>
            </w:pPr>
            <w:r w:rsidRPr="001E68D2">
              <w:rPr>
                <w:rFonts w:ascii="Arial" w:hAnsi="Arial" w:cs="Arial"/>
              </w:rPr>
              <w:t>HR</w:t>
            </w:r>
          </w:p>
        </w:tc>
        <w:tc>
          <w:tcPr>
            <w:tcW w:w="964" w:type="dxa"/>
            <w:tcBorders>
              <w:top w:val="single" w:sz="4" w:space="0" w:color="BFBFBF" w:themeColor="background1" w:themeShade="BF"/>
              <w:left w:val="nil"/>
              <w:bottom w:val="single" w:sz="4" w:space="0" w:color="BFBFBF" w:themeColor="background1" w:themeShade="BF"/>
              <w:right w:val="nil"/>
            </w:tcBorders>
            <w:shd w:val="clear" w:color="auto" w:fill="auto"/>
            <w:noWrap/>
            <w:vAlign w:val="bottom"/>
          </w:tcPr>
          <w:p w14:paraId="5232177B" w14:textId="0AE0E51E" w:rsidR="00EA2B7B" w:rsidRPr="001E68D2" w:rsidRDefault="00EA2B7B" w:rsidP="00EA2B7B">
            <w:pPr>
              <w:pStyle w:val="TableBodyHeading"/>
              <w:spacing w:after="0" w:line="240" w:lineRule="auto"/>
              <w:jc w:val="right"/>
              <w:rPr>
                <w:rFonts w:ascii="Arial" w:hAnsi="Arial" w:cs="Arial"/>
              </w:rPr>
            </w:pPr>
            <w:r w:rsidRPr="001E68D2">
              <w:rPr>
                <w:rFonts w:ascii="Arial" w:hAnsi="Arial" w:cs="Arial"/>
              </w:rPr>
              <w:t>SE</w:t>
            </w:r>
          </w:p>
        </w:tc>
        <w:tc>
          <w:tcPr>
            <w:tcW w:w="964" w:type="dxa"/>
            <w:tcBorders>
              <w:top w:val="single" w:sz="4" w:space="0" w:color="BFBFBF" w:themeColor="background1" w:themeShade="BF"/>
              <w:left w:val="nil"/>
              <w:bottom w:val="single" w:sz="4" w:space="0" w:color="BFBFBF" w:themeColor="background1" w:themeShade="BF"/>
              <w:right w:val="nil"/>
            </w:tcBorders>
            <w:shd w:val="clear" w:color="auto" w:fill="auto"/>
            <w:noWrap/>
            <w:vAlign w:val="bottom"/>
          </w:tcPr>
          <w:p w14:paraId="66BBA7DE" w14:textId="379233F8" w:rsidR="00EA2B7B" w:rsidRPr="001E68D2" w:rsidRDefault="00EA2B7B" w:rsidP="00EA2B7B">
            <w:pPr>
              <w:pStyle w:val="TableBodyHeading"/>
              <w:spacing w:after="0" w:line="240" w:lineRule="auto"/>
              <w:jc w:val="right"/>
              <w:rPr>
                <w:rFonts w:ascii="Arial" w:hAnsi="Arial" w:cs="Arial"/>
              </w:rPr>
            </w:pPr>
            <w:r w:rsidRPr="001E68D2">
              <w:rPr>
                <w:rFonts w:ascii="Arial" w:hAnsi="Arial" w:cs="Arial"/>
              </w:rPr>
              <w:t>p</w:t>
            </w:r>
            <w:r w:rsidR="00C82DAA">
              <w:rPr>
                <w:rFonts w:ascii="Arial" w:hAnsi="Arial" w:cs="Arial"/>
              </w:rPr>
              <w:t>-value</w:t>
            </w:r>
          </w:p>
        </w:tc>
      </w:tr>
      <w:tr w:rsidR="003F116B" w:rsidRPr="001E68D2" w14:paraId="4415EE7D" w14:textId="77777777" w:rsidTr="00EA2B7B">
        <w:trPr>
          <w:trHeight w:val="276"/>
        </w:trPr>
        <w:tc>
          <w:tcPr>
            <w:tcW w:w="3005" w:type="dxa"/>
            <w:tcBorders>
              <w:top w:val="single" w:sz="4" w:space="0" w:color="BFBFBF" w:themeColor="background1" w:themeShade="BF"/>
              <w:left w:val="nil"/>
              <w:right w:val="nil"/>
            </w:tcBorders>
            <w:shd w:val="clear" w:color="auto" w:fill="auto"/>
            <w:noWrap/>
            <w:vAlign w:val="center"/>
            <w:hideMark/>
          </w:tcPr>
          <w:p w14:paraId="626B96F9" w14:textId="77777777" w:rsidR="003F116B" w:rsidRPr="001E68D2" w:rsidRDefault="003F116B" w:rsidP="00A14AD1">
            <w:pPr>
              <w:pStyle w:val="TableBodyHeading"/>
              <w:spacing w:after="0" w:line="240" w:lineRule="auto"/>
              <w:ind w:left="0"/>
              <w:rPr>
                <w:rFonts w:ascii="Arial" w:hAnsi="Arial" w:cs="Arial"/>
              </w:rPr>
            </w:pPr>
            <w:r w:rsidRPr="001E68D2">
              <w:rPr>
                <w:rFonts w:ascii="Arial" w:hAnsi="Arial" w:cs="Arial"/>
              </w:rPr>
              <w:t>Gender</w:t>
            </w:r>
          </w:p>
        </w:tc>
        <w:tc>
          <w:tcPr>
            <w:tcW w:w="1134" w:type="dxa"/>
            <w:tcBorders>
              <w:top w:val="single" w:sz="4" w:space="0" w:color="BFBFBF" w:themeColor="background1" w:themeShade="BF"/>
              <w:left w:val="nil"/>
              <w:right w:val="nil"/>
            </w:tcBorders>
            <w:shd w:val="clear" w:color="auto" w:fill="auto"/>
            <w:noWrap/>
            <w:vAlign w:val="bottom"/>
          </w:tcPr>
          <w:p w14:paraId="548BAF57" w14:textId="40F1EA4E" w:rsidR="003F116B" w:rsidRPr="001E68D2" w:rsidRDefault="003F116B" w:rsidP="00EA2B7B">
            <w:pPr>
              <w:pStyle w:val="TableBodyHeading"/>
              <w:spacing w:after="0" w:line="240" w:lineRule="auto"/>
              <w:jc w:val="right"/>
              <w:rPr>
                <w:rFonts w:ascii="Arial" w:hAnsi="Arial" w:cs="Arial"/>
              </w:rPr>
            </w:pPr>
          </w:p>
        </w:tc>
        <w:tc>
          <w:tcPr>
            <w:tcW w:w="964" w:type="dxa"/>
            <w:tcBorders>
              <w:top w:val="single" w:sz="4" w:space="0" w:color="BFBFBF" w:themeColor="background1" w:themeShade="BF"/>
              <w:left w:val="nil"/>
              <w:right w:val="nil"/>
            </w:tcBorders>
            <w:shd w:val="clear" w:color="auto" w:fill="auto"/>
            <w:noWrap/>
            <w:vAlign w:val="bottom"/>
          </w:tcPr>
          <w:p w14:paraId="0DD27121" w14:textId="1D96E593" w:rsidR="003F116B" w:rsidRPr="001E68D2" w:rsidRDefault="003F116B" w:rsidP="00EA2B7B">
            <w:pPr>
              <w:pStyle w:val="TableBodyHeading"/>
              <w:spacing w:after="0" w:line="240" w:lineRule="auto"/>
              <w:jc w:val="right"/>
              <w:rPr>
                <w:rFonts w:ascii="Arial" w:hAnsi="Arial" w:cs="Arial"/>
              </w:rPr>
            </w:pPr>
          </w:p>
        </w:tc>
        <w:tc>
          <w:tcPr>
            <w:tcW w:w="964" w:type="dxa"/>
            <w:tcBorders>
              <w:top w:val="single" w:sz="4" w:space="0" w:color="BFBFBF" w:themeColor="background1" w:themeShade="BF"/>
              <w:left w:val="nil"/>
              <w:right w:val="nil"/>
            </w:tcBorders>
            <w:shd w:val="clear" w:color="auto" w:fill="auto"/>
            <w:noWrap/>
            <w:vAlign w:val="bottom"/>
          </w:tcPr>
          <w:p w14:paraId="5D4AAE44" w14:textId="21037B1E" w:rsidR="003F116B" w:rsidRPr="001E68D2" w:rsidRDefault="003F116B" w:rsidP="00EA2B7B">
            <w:pPr>
              <w:pStyle w:val="TableBodyHeading"/>
              <w:spacing w:after="0" w:line="240" w:lineRule="auto"/>
              <w:jc w:val="right"/>
              <w:rPr>
                <w:rFonts w:ascii="Arial" w:hAnsi="Arial" w:cs="Arial"/>
              </w:rPr>
            </w:pPr>
          </w:p>
        </w:tc>
        <w:tc>
          <w:tcPr>
            <w:tcW w:w="340" w:type="dxa"/>
            <w:tcBorders>
              <w:top w:val="single" w:sz="4" w:space="0" w:color="BFBFBF" w:themeColor="background1" w:themeShade="BF"/>
              <w:left w:val="nil"/>
              <w:right w:val="nil"/>
            </w:tcBorders>
            <w:shd w:val="clear" w:color="auto" w:fill="auto"/>
            <w:noWrap/>
            <w:vAlign w:val="bottom"/>
          </w:tcPr>
          <w:p w14:paraId="150C5826" w14:textId="77777777" w:rsidR="003F116B" w:rsidRPr="001E68D2" w:rsidRDefault="003F116B" w:rsidP="00EA2B7B">
            <w:pPr>
              <w:pStyle w:val="TableBodyHeading"/>
              <w:spacing w:after="0" w:line="240" w:lineRule="auto"/>
              <w:jc w:val="right"/>
              <w:rPr>
                <w:rFonts w:ascii="Arial" w:hAnsi="Arial" w:cs="Arial"/>
              </w:rPr>
            </w:pPr>
          </w:p>
        </w:tc>
        <w:tc>
          <w:tcPr>
            <w:tcW w:w="1134" w:type="dxa"/>
            <w:tcBorders>
              <w:top w:val="single" w:sz="4" w:space="0" w:color="BFBFBF" w:themeColor="background1" w:themeShade="BF"/>
              <w:left w:val="nil"/>
              <w:right w:val="nil"/>
            </w:tcBorders>
            <w:shd w:val="clear" w:color="auto" w:fill="auto"/>
            <w:noWrap/>
            <w:vAlign w:val="bottom"/>
          </w:tcPr>
          <w:p w14:paraId="159E5D6F" w14:textId="727C2E27" w:rsidR="003F116B" w:rsidRPr="001E68D2" w:rsidRDefault="003F116B" w:rsidP="00EA2B7B">
            <w:pPr>
              <w:pStyle w:val="TableBodyHeading"/>
              <w:spacing w:after="0" w:line="240" w:lineRule="auto"/>
              <w:jc w:val="right"/>
              <w:rPr>
                <w:rFonts w:ascii="Arial" w:hAnsi="Arial" w:cs="Arial"/>
              </w:rPr>
            </w:pPr>
          </w:p>
        </w:tc>
        <w:tc>
          <w:tcPr>
            <w:tcW w:w="964" w:type="dxa"/>
            <w:tcBorders>
              <w:top w:val="single" w:sz="4" w:space="0" w:color="BFBFBF" w:themeColor="background1" w:themeShade="BF"/>
              <w:left w:val="nil"/>
              <w:right w:val="nil"/>
            </w:tcBorders>
            <w:shd w:val="clear" w:color="auto" w:fill="auto"/>
            <w:noWrap/>
            <w:vAlign w:val="bottom"/>
          </w:tcPr>
          <w:p w14:paraId="77732491" w14:textId="5347545C" w:rsidR="003F116B" w:rsidRPr="001E68D2" w:rsidRDefault="003F116B" w:rsidP="00EA2B7B">
            <w:pPr>
              <w:pStyle w:val="TableBodyHeading"/>
              <w:spacing w:after="0" w:line="240" w:lineRule="auto"/>
              <w:jc w:val="right"/>
              <w:rPr>
                <w:rFonts w:ascii="Arial" w:hAnsi="Arial" w:cs="Arial"/>
              </w:rPr>
            </w:pPr>
          </w:p>
        </w:tc>
        <w:tc>
          <w:tcPr>
            <w:tcW w:w="964" w:type="dxa"/>
            <w:tcBorders>
              <w:top w:val="single" w:sz="4" w:space="0" w:color="BFBFBF" w:themeColor="background1" w:themeShade="BF"/>
              <w:left w:val="nil"/>
              <w:right w:val="nil"/>
            </w:tcBorders>
            <w:shd w:val="clear" w:color="auto" w:fill="auto"/>
            <w:noWrap/>
            <w:vAlign w:val="bottom"/>
          </w:tcPr>
          <w:p w14:paraId="174EC630" w14:textId="358F3DEC" w:rsidR="003F116B" w:rsidRPr="001E68D2" w:rsidRDefault="003F116B" w:rsidP="00EA2B7B">
            <w:pPr>
              <w:pStyle w:val="TableBodyHeading"/>
              <w:spacing w:after="0" w:line="240" w:lineRule="auto"/>
              <w:jc w:val="right"/>
              <w:rPr>
                <w:rFonts w:ascii="Arial" w:hAnsi="Arial" w:cs="Arial"/>
              </w:rPr>
            </w:pPr>
          </w:p>
        </w:tc>
      </w:tr>
      <w:tr w:rsidR="003F116B" w:rsidRPr="001E68D2" w14:paraId="47852FE3" w14:textId="77777777" w:rsidTr="00EA2B7B">
        <w:trPr>
          <w:trHeight w:val="266"/>
        </w:trPr>
        <w:tc>
          <w:tcPr>
            <w:tcW w:w="3005" w:type="dxa"/>
            <w:tcBorders>
              <w:left w:val="nil"/>
              <w:bottom w:val="nil"/>
              <w:right w:val="nil"/>
            </w:tcBorders>
            <w:shd w:val="clear" w:color="auto" w:fill="auto"/>
            <w:noWrap/>
            <w:vAlign w:val="center"/>
            <w:hideMark/>
          </w:tcPr>
          <w:p w14:paraId="186AFD17" w14:textId="77777777" w:rsidR="003F116B" w:rsidRPr="003F116B" w:rsidRDefault="003F116B" w:rsidP="003F116B">
            <w:pPr>
              <w:spacing w:before="0" w:after="0" w:line="240" w:lineRule="auto"/>
              <w:rPr>
                <w:rFonts w:ascii="Arial" w:eastAsia="Times New Roman" w:hAnsi="Arial" w:cs="Arial"/>
                <w:color w:val="000000"/>
                <w:sz w:val="18"/>
                <w:szCs w:val="18"/>
                <w:lang w:eastAsia="en-AU"/>
              </w:rPr>
            </w:pPr>
            <w:r w:rsidRPr="003F116B">
              <w:rPr>
                <w:rFonts w:ascii="Arial" w:eastAsia="Times New Roman" w:hAnsi="Arial" w:cs="Arial"/>
                <w:color w:val="000000"/>
                <w:sz w:val="18"/>
                <w:szCs w:val="18"/>
                <w:lang w:eastAsia="en-AU"/>
              </w:rPr>
              <w:t>Male</w:t>
            </w:r>
          </w:p>
        </w:tc>
        <w:tc>
          <w:tcPr>
            <w:tcW w:w="1134" w:type="dxa"/>
            <w:tcBorders>
              <w:left w:val="nil"/>
              <w:bottom w:val="nil"/>
              <w:right w:val="nil"/>
            </w:tcBorders>
            <w:shd w:val="clear" w:color="auto" w:fill="auto"/>
            <w:vAlign w:val="center"/>
            <w:hideMark/>
          </w:tcPr>
          <w:p w14:paraId="5B7C205D" w14:textId="79EFE599"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Reference</w:t>
            </w:r>
          </w:p>
        </w:tc>
        <w:tc>
          <w:tcPr>
            <w:tcW w:w="964" w:type="dxa"/>
            <w:tcBorders>
              <w:left w:val="nil"/>
              <w:bottom w:val="nil"/>
              <w:right w:val="nil"/>
            </w:tcBorders>
            <w:shd w:val="clear" w:color="auto" w:fill="auto"/>
            <w:noWrap/>
            <w:vAlign w:val="bottom"/>
            <w:hideMark/>
          </w:tcPr>
          <w:p w14:paraId="43F274CA" w14:textId="77777777" w:rsidR="003F116B" w:rsidRPr="001E68D2" w:rsidRDefault="003F116B" w:rsidP="001E68D2">
            <w:pPr>
              <w:pStyle w:val="TableBody"/>
              <w:spacing w:after="0" w:line="240" w:lineRule="auto"/>
              <w:jc w:val="right"/>
              <w:rPr>
                <w:rFonts w:ascii="Arial" w:hAnsi="Arial" w:cs="Arial"/>
                <w:szCs w:val="18"/>
              </w:rPr>
            </w:pPr>
          </w:p>
        </w:tc>
        <w:tc>
          <w:tcPr>
            <w:tcW w:w="964" w:type="dxa"/>
            <w:tcBorders>
              <w:left w:val="nil"/>
              <w:bottom w:val="nil"/>
              <w:right w:val="nil"/>
            </w:tcBorders>
            <w:shd w:val="clear" w:color="auto" w:fill="auto"/>
            <w:noWrap/>
            <w:vAlign w:val="bottom"/>
            <w:hideMark/>
          </w:tcPr>
          <w:p w14:paraId="47773D87" w14:textId="77777777" w:rsidR="003F116B" w:rsidRPr="001E68D2" w:rsidRDefault="003F116B" w:rsidP="001E68D2">
            <w:pPr>
              <w:pStyle w:val="TableBody"/>
              <w:spacing w:after="0" w:line="240" w:lineRule="auto"/>
              <w:jc w:val="right"/>
              <w:rPr>
                <w:rFonts w:ascii="Arial" w:hAnsi="Arial" w:cs="Arial"/>
                <w:szCs w:val="18"/>
              </w:rPr>
            </w:pPr>
          </w:p>
        </w:tc>
        <w:tc>
          <w:tcPr>
            <w:tcW w:w="340" w:type="dxa"/>
            <w:tcBorders>
              <w:left w:val="nil"/>
              <w:bottom w:val="nil"/>
              <w:right w:val="nil"/>
            </w:tcBorders>
            <w:shd w:val="clear" w:color="auto" w:fill="auto"/>
            <w:noWrap/>
            <w:vAlign w:val="bottom"/>
            <w:hideMark/>
          </w:tcPr>
          <w:p w14:paraId="44803D35" w14:textId="77777777" w:rsidR="003F116B" w:rsidRPr="001E68D2" w:rsidRDefault="003F116B" w:rsidP="001E68D2">
            <w:pPr>
              <w:pStyle w:val="TableBody"/>
              <w:spacing w:after="0" w:line="240" w:lineRule="auto"/>
              <w:jc w:val="right"/>
              <w:rPr>
                <w:rFonts w:ascii="Arial" w:hAnsi="Arial" w:cs="Arial"/>
                <w:szCs w:val="18"/>
              </w:rPr>
            </w:pPr>
          </w:p>
        </w:tc>
        <w:tc>
          <w:tcPr>
            <w:tcW w:w="1134" w:type="dxa"/>
            <w:tcBorders>
              <w:left w:val="nil"/>
              <w:bottom w:val="nil"/>
              <w:right w:val="nil"/>
            </w:tcBorders>
            <w:shd w:val="clear" w:color="auto" w:fill="auto"/>
            <w:vAlign w:val="center"/>
            <w:hideMark/>
          </w:tcPr>
          <w:p w14:paraId="06B8F9F1" w14:textId="55A05538"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Reference</w:t>
            </w:r>
          </w:p>
        </w:tc>
        <w:tc>
          <w:tcPr>
            <w:tcW w:w="964" w:type="dxa"/>
            <w:tcBorders>
              <w:left w:val="nil"/>
              <w:bottom w:val="nil"/>
              <w:right w:val="nil"/>
            </w:tcBorders>
            <w:shd w:val="clear" w:color="auto" w:fill="auto"/>
            <w:vAlign w:val="center"/>
            <w:hideMark/>
          </w:tcPr>
          <w:p w14:paraId="0159444F" w14:textId="77777777" w:rsidR="003F116B" w:rsidRPr="001E68D2" w:rsidRDefault="003F116B" w:rsidP="001E68D2">
            <w:pPr>
              <w:pStyle w:val="TableBody"/>
              <w:spacing w:after="0" w:line="240" w:lineRule="auto"/>
              <w:jc w:val="right"/>
              <w:rPr>
                <w:rFonts w:ascii="Arial" w:hAnsi="Arial" w:cs="Arial"/>
                <w:szCs w:val="18"/>
              </w:rPr>
            </w:pPr>
          </w:p>
        </w:tc>
        <w:tc>
          <w:tcPr>
            <w:tcW w:w="964" w:type="dxa"/>
            <w:tcBorders>
              <w:left w:val="nil"/>
              <w:bottom w:val="nil"/>
              <w:right w:val="nil"/>
            </w:tcBorders>
            <w:shd w:val="clear" w:color="auto" w:fill="auto"/>
            <w:vAlign w:val="center"/>
            <w:hideMark/>
          </w:tcPr>
          <w:p w14:paraId="589E2F30" w14:textId="77777777" w:rsidR="003F116B" w:rsidRPr="001E68D2" w:rsidRDefault="003F116B" w:rsidP="001E68D2">
            <w:pPr>
              <w:pStyle w:val="TableBody"/>
              <w:spacing w:after="0" w:line="240" w:lineRule="auto"/>
              <w:jc w:val="right"/>
              <w:rPr>
                <w:rFonts w:ascii="Arial" w:hAnsi="Arial" w:cs="Arial"/>
                <w:szCs w:val="18"/>
              </w:rPr>
            </w:pPr>
          </w:p>
        </w:tc>
      </w:tr>
      <w:tr w:rsidR="003F116B" w:rsidRPr="001E68D2" w14:paraId="76502780" w14:textId="77777777" w:rsidTr="00C21DB4">
        <w:trPr>
          <w:trHeight w:val="266"/>
        </w:trPr>
        <w:tc>
          <w:tcPr>
            <w:tcW w:w="3005" w:type="dxa"/>
            <w:tcBorders>
              <w:top w:val="nil"/>
              <w:left w:val="nil"/>
              <w:bottom w:val="nil"/>
              <w:right w:val="nil"/>
            </w:tcBorders>
            <w:shd w:val="clear" w:color="auto" w:fill="auto"/>
            <w:vAlign w:val="center"/>
            <w:hideMark/>
          </w:tcPr>
          <w:p w14:paraId="5B8AE889" w14:textId="77777777" w:rsidR="003F116B" w:rsidRPr="003F116B" w:rsidRDefault="003F116B" w:rsidP="003F116B">
            <w:pPr>
              <w:spacing w:before="0" w:after="0" w:line="240" w:lineRule="auto"/>
              <w:rPr>
                <w:rFonts w:ascii="Arial" w:eastAsia="Times New Roman" w:hAnsi="Arial" w:cs="Arial"/>
                <w:color w:val="000000"/>
                <w:sz w:val="18"/>
                <w:szCs w:val="18"/>
                <w:lang w:eastAsia="en-AU"/>
              </w:rPr>
            </w:pPr>
            <w:r w:rsidRPr="003F116B">
              <w:rPr>
                <w:rFonts w:ascii="Arial" w:eastAsia="Times New Roman" w:hAnsi="Arial" w:cs="Arial"/>
                <w:color w:val="000000"/>
                <w:sz w:val="18"/>
                <w:szCs w:val="18"/>
                <w:lang w:eastAsia="en-AU"/>
              </w:rPr>
              <w:t>Female</w:t>
            </w:r>
          </w:p>
        </w:tc>
        <w:tc>
          <w:tcPr>
            <w:tcW w:w="1134" w:type="dxa"/>
            <w:tcBorders>
              <w:top w:val="nil"/>
              <w:left w:val="nil"/>
              <w:bottom w:val="nil"/>
              <w:right w:val="nil"/>
            </w:tcBorders>
            <w:shd w:val="clear" w:color="auto" w:fill="auto"/>
            <w:vAlign w:val="center"/>
            <w:hideMark/>
          </w:tcPr>
          <w:p w14:paraId="7B07BE23"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1.00</w:t>
            </w:r>
          </w:p>
        </w:tc>
        <w:tc>
          <w:tcPr>
            <w:tcW w:w="964" w:type="dxa"/>
            <w:tcBorders>
              <w:top w:val="nil"/>
              <w:left w:val="nil"/>
              <w:bottom w:val="nil"/>
              <w:right w:val="nil"/>
            </w:tcBorders>
            <w:shd w:val="clear" w:color="auto" w:fill="auto"/>
            <w:noWrap/>
            <w:vAlign w:val="center"/>
            <w:hideMark/>
          </w:tcPr>
          <w:p w14:paraId="731633E8"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0.02</w:t>
            </w:r>
          </w:p>
        </w:tc>
        <w:tc>
          <w:tcPr>
            <w:tcW w:w="964" w:type="dxa"/>
            <w:tcBorders>
              <w:top w:val="nil"/>
              <w:left w:val="nil"/>
              <w:bottom w:val="nil"/>
              <w:right w:val="nil"/>
            </w:tcBorders>
            <w:shd w:val="clear" w:color="auto" w:fill="auto"/>
            <w:noWrap/>
            <w:vAlign w:val="center"/>
            <w:hideMark/>
          </w:tcPr>
          <w:p w14:paraId="35D23A67"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0.88</w:t>
            </w:r>
          </w:p>
        </w:tc>
        <w:tc>
          <w:tcPr>
            <w:tcW w:w="340" w:type="dxa"/>
            <w:tcBorders>
              <w:top w:val="nil"/>
              <w:left w:val="nil"/>
              <w:bottom w:val="nil"/>
              <w:right w:val="nil"/>
            </w:tcBorders>
            <w:shd w:val="clear" w:color="auto" w:fill="auto"/>
            <w:noWrap/>
            <w:vAlign w:val="center"/>
            <w:hideMark/>
          </w:tcPr>
          <w:p w14:paraId="5D174347" w14:textId="77777777" w:rsidR="003F116B" w:rsidRPr="001E68D2" w:rsidRDefault="003F116B" w:rsidP="001E68D2">
            <w:pPr>
              <w:pStyle w:val="TableBody"/>
              <w:spacing w:after="0" w:line="240" w:lineRule="auto"/>
              <w:jc w:val="right"/>
              <w:rPr>
                <w:rFonts w:ascii="Arial" w:hAnsi="Arial" w:cs="Arial"/>
                <w:szCs w:val="18"/>
              </w:rPr>
            </w:pPr>
          </w:p>
        </w:tc>
        <w:tc>
          <w:tcPr>
            <w:tcW w:w="1134" w:type="dxa"/>
            <w:tcBorders>
              <w:top w:val="nil"/>
              <w:left w:val="nil"/>
              <w:bottom w:val="nil"/>
              <w:right w:val="nil"/>
            </w:tcBorders>
            <w:shd w:val="clear" w:color="auto" w:fill="auto"/>
            <w:vAlign w:val="center"/>
            <w:hideMark/>
          </w:tcPr>
          <w:p w14:paraId="607CEE08"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1.00</w:t>
            </w:r>
          </w:p>
        </w:tc>
        <w:tc>
          <w:tcPr>
            <w:tcW w:w="964" w:type="dxa"/>
            <w:tcBorders>
              <w:top w:val="nil"/>
              <w:left w:val="nil"/>
              <w:bottom w:val="nil"/>
              <w:right w:val="nil"/>
            </w:tcBorders>
            <w:shd w:val="clear" w:color="auto" w:fill="auto"/>
            <w:vAlign w:val="center"/>
            <w:hideMark/>
          </w:tcPr>
          <w:p w14:paraId="33C490AF"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0.02</w:t>
            </w:r>
          </w:p>
        </w:tc>
        <w:tc>
          <w:tcPr>
            <w:tcW w:w="964" w:type="dxa"/>
            <w:tcBorders>
              <w:top w:val="nil"/>
              <w:left w:val="nil"/>
              <w:bottom w:val="nil"/>
              <w:right w:val="nil"/>
            </w:tcBorders>
            <w:shd w:val="clear" w:color="auto" w:fill="auto"/>
            <w:vAlign w:val="center"/>
            <w:hideMark/>
          </w:tcPr>
          <w:p w14:paraId="16EF5302"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0.86</w:t>
            </w:r>
          </w:p>
        </w:tc>
      </w:tr>
      <w:tr w:rsidR="003F116B" w:rsidRPr="001E68D2" w14:paraId="5567A51E" w14:textId="77777777" w:rsidTr="00C21DB4">
        <w:trPr>
          <w:trHeight w:val="266"/>
        </w:trPr>
        <w:tc>
          <w:tcPr>
            <w:tcW w:w="3005" w:type="dxa"/>
            <w:tcBorders>
              <w:top w:val="nil"/>
              <w:left w:val="nil"/>
              <w:bottom w:val="nil"/>
              <w:right w:val="nil"/>
            </w:tcBorders>
            <w:shd w:val="clear" w:color="auto" w:fill="auto"/>
            <w:noWrap/>
            <w:vAlign w:val="center"/>
            <w:hideMark/>
          </w:tcPr>
          <w:p w14:paraId="7C08470B" w14:textId="77777777" w:rsidR="003F116B" w:rsidRPr="003F116B" w:rsidRDefault="003F116B" w:rsidP="003F116B">
            <w:pPr>
              <w:spacing w:before="0" w:after="0" w:line="240" w:lineRule="auto"/>
              <w:rPr>
                <w:rFonts w:ascii="Arial" w:eastAsia="Times New Roman" w:hAnsi="Arial" w:cs="Arial"/>
                <w:b/>
                <w:bCs/>
                <w:color w:val="265A9A"/>
                <w:sz w:val="18"/>
                <w:szCs w:val="18"/>
                <w:lang w:eastAsia="en-AU"/>
              </w:rPr>
            </w:pPr>
            <w:r w:rsidRPr="003F116B">
              <w:rPr>
                <w:rFonts w:ascii="Arial" w:eastAsia="Times New Roman" w:hAnsi="Arial" w:cs="Arial"/>
                <w:b/>
                <w:bCs/>
                <w:color w:val="265A9A"/>
                <w:sz w:val="18"/>
                <w:szCs w:val="18"/>
                <w:lang w:eastAsia="en-AU"/>
              </w:rPr>
              <w:t>Age group</w:t>
            </w:r>
          </w:p>
        </w:tc>
        <w:tc>
          <w:tcPr>
            <w:tcW w:w="1134" w:type="dxa"/>
            <w:tcBorders>
              <w:top w:val="nil"/>
              <w:left w:val="nil"/>
              <w:bottom w:val="nil"/>
              <w:right w:val="nil"/>
            </w:tcBorders>
            <w:shd w:val="clear" w:color="auto" w:fill="auto"/>
            <w:noWrap/>
            <w:vAlign w:val="center"/>
            <w:hideMark/>
          </w:tcPr>
          <w:p w14:paraId="649A606A" w14:textId="77777777" w:rsidR="003F116B" w:rsidRPr="001E68D2" w:rsidRDefault="003F116B" w:rsidP="001E68D2">
            <w:pPr>
              <w:pStyle w:val="TableBody"/>
              <w:spacing w:after="0" w:line="240" w:lineRule="auto"/>
              <w:jc w:val="right"/>
              <w:rPr>
                <w:rFonts w:ascii="Arial" w:hAnsi="Arial" w:cs="Arial"/>
                <w:szCs w:val="18"/>
              </w:rPr>
            </w:pPr>
          </w:p>
        </w:tc>
        <w:tc>
          <w:tcPr>
            <w:tcW w:w="964" w:type="dxa"/>
            <w:tcBorders>
              <w:top w:val="nil"/>
              <w:left w:val="nil"/>
              <w:bottom w:val="nil"/>
              <w:right w:val="nil"/>
            </w:tcBorders>
            <w:shd w:val="clear" w:color="auto" w:fill="auto"/>
            <w:noWrap/>
            <w:vAlign w:val="center"/>
            <w:hideMark/>
          </w:tcPr>
          <w:p w14:paraId="1171A03F" w14:textId="77777777" w:rsidR="003F116B" w:rsidRPr="001E68D2" w:rsidRDefault="003F116B" w:rsidP="001E68D2">
            <w:pPr>
              <w:pStyle w:val="TableBody"/>
              <w:spacing w:after="0" w:line="240" w:lineRule="auto"/>
              <w:jc w:val="right"/>
              <w:rPr>
                <w:rFonts w:ascii="Arial" w:hAnsi="Arial" w:cs="Arial"/>
                <w:szCs w:val="18"/>
              </w:rPr>
            </w:pPr>
          </w:p>
        </w:tc>
        <w:tc>
          <w:tcPr>
            <w:tcW w:w="964" w:type="dxa"/>
            <w:tcBorders>
              <w:top w:val="nil"/>
              <w:left w:val="nil"/>
              <w:bottom w:val="nil"/>
              <w:right w:val="nil"/>
            </w:tcBorders>
            <w:shd w:val="clear" w:color="auto" w:fill="auto"/>
            <w:noWrap/>
            <w:vAlign w:val="center"/>
            <w:hideMark/>
          </w:tcPr>
          <w:p w14:paraId="4F1D4D47" w14:textId="77777777" w:rsidR="003F116B" w:rsidRPr="001E68D2" w:rsidRDefault="003F116B" w:rsidP="001E68D2">
            <w:pPr>
              <w:pStyle w:val="TableBody"/>
              <w:spacing w:after="0" w:line="240" w:lineRule="auto"/>
              <w:jc w:val="right"/>
              <w:rPr>
                <w:rFonts w:ascii="Arial" w:hAnsi="Arial" w:cs="Arial"/>
                <w:szCs w:val="18"/>
              </w:rPr>
            </w:pPr>
          </w:p>
        </w:tc>
        <w:tc>
          <w:tcPr>
            <w:tcW w:w="340" w:type="dxa"/>
            <w:tcBorders>
              <w:top w:val="nil"/>
              <w:left w:val="nil"/>
              <w:bottom w:val="nil"/>
              <w:right w:val="nil"/>
            </w:tcBorders>
            <w:shd w:val="clear" w:color="auto" w:fill="auto"/>
            <w:noWrap/>
            <w:vAlign w:val="center"/>
            <w:hideMark/>
          </w:tcPr>
          <w:p w14:paraId="322A8612" w14:textId="77777777" w:rsidR="003F116B" w:rsidRPr="001E68D2" w:rsidRDefault="003F116B" w:rsidP="001E68D2">
            <w:pPr>
              <w:pStyle w:val="TableBody"/>
              <w:spacing w:after="0" w:line="240" w:lineRule="auto"/>
              <w:jc w:val="right"/>
              <w:rPr>
                <w:rFonts w:ascii="Arial" w:hAnsi="Arial" w:cs="Arial"/>
                <w:szCs w:val="18"/>
              </w:rPr>
            </w:pPr>
          </w:p>
        </w:tc>
        <w:tc>
          <w:tcPr>
            <w:tcW w:w="1134" w:type="dxa"/>
            <w:tcBorders>
              <w:top w:val="nil"/>
              <w:left w:val="nil"/>
              <w:bottom w:val="nil"/>
              <w:right w:val="nil"/>
            </w:tcBorders>
            <w:shd w:val="clear" w:color="auto" w:fill="auto"/>
            <w:noWrap/>
            <w:vAlign w:val="center"/>
            <w:hideMark/>
          </w:tcPr>
          <w:p w14:paraId="24661BE2" w14:textId="77777777" w:rsidR="003F116B" w:rsidRPr="001E68D2" w:rsidRDefault="003F116B" w:rsidP="001E68D2">
            <w:pPr>
              <w:pStyle w:val="TableBody"/>
              <w:spacing w:after="0" w:line="240" w:lineRule="auto"/>
              <w:jc w:val="right"/>
              <w:rPr>
                <w:rFonts w:ascii="Arial" w:hAnsi="Arial" w:cs="Arial"/>
                <w:szCs w:val="18"/>
              </w:rPr>
            </w:pPr>
          </w:p>
        </w:tc>
        <w:tc>
          <w:tcPr>
            <w:tcW w:w="964" w:type="dxa"/>
            <w:tcBorders>
              <w:top w:val="nil"/>
              <w:left w:val="nil"/>
              <w:bottom w:val="nil"/>
              <w:right w:val="nil"/>
            </w:tcBorders>
            <w:shd w:val="clear" w:color="auto" w:fill="auto"/>
            <w:noWrap/>
            <w:vAlign w:val="center"/>
            <w:hideMark/>
          </w:tcPr>
          <w:p w14:paraId="7C48818B" w14:textId="77777777" w:rsidR="003F116B" w:rsidRPr="001E68D2" w:rsidRDefault="003F116B" w:rsidP="001E68D2">
            <w:pPr>
              <w:pStyle w:val="TableBody"/>
              <w:spacing w:after="0" w:line="240" w:lineRule="auto"/>
              <w:jc w:val="right"/>
              <w:rPr>
                <w:rFonts w:ascii="Arial" w:hAnsi="Arial" w:cs="Arial"/>
                <w:szCs w:val="18"/>
              </w:rPr>
            </w:pPr>
          </w:p>
        </w:tc>
        <w:tc>
          <w:tcPr>
            <w:tcW w:w="964" w:type="dxa"/>
            <w:tcBorders>
              <w:top w:val="nil"/>
              <w:left w:val="nil"/>
              <w:bottom w:val="nil"/>
              <w:right w:val="nil"/>
            </w:tcBorders>
            <w:shd w:val="clear" w:color="auto" w:fill="auto"/>
            <w:noWrap/>
            <w:vAlign w:val="center"/>
            <w:hideMark/>
          </w:tcPr>
          <w:p w14:paraId="049EA68A" w14:textId="77777777" w:rsidR="003F116B" w:rsidRPr="001E68D2" w:rsidRDefault="003F116B" w:rsidP="001E68D2">
            <w:pPr>
              <w:pStyle w:val="TableBody"/>
              <w:spacing w:after="0" w:line="240" w:lineRule="auto"/>
              <w:jc w:val="right"/>
              <w:rPr>
                <w:rFonts w:ascii="Arial" w:hAnsi="Arial" w:cs="Arial"/>
                <w:szCs w:val="18"/>
              </w:rPr>
            </w:pPr>
          </w:p>
        </w:tc>
      </w:tr>
      <w:tr w:rsidR="003F116B" w:rsidRPr="001E68D2" w14:paraId="40CD2B0D" w14:textId="77777777" w:rsidTr="00C21DB4">
        <w:trPr>
          <w:trHeight w:val="266"/>
        </w:trPr>
        <w:tc>
          <w:tcPr>
            <w:tcW w:w="3005" w:type="dxa"/>
            <w:tcBorders>
              <w:top w:val="nil"/>
              <w:left w:val="nil"/>
              <w:bottom w:val="nil"/>
              <w:right w:val="nil"/>
            </w:tcBorders>
            <w:shd w:val="clear" w:color="auto" w:fill="auto"/>
            <w:vAlign w:val="center"/>
            <w:hideMark/>
          </w:tcPr>
          <w:p w14:paraId="04365774" w14:textId="77777777" w:rsidR="003F116B" w:rsidRPr="003F116B" w:rsidRDefault="003F116B" w:rsidP="003F116B">
            <w:pPr>
              <w:spacing w:before="0" w:after="0" w:line="240" w:lineRule="auto"/>
              <w:rPr>
                <w:rFonts w:ascii="Arial" w:eastAsia="Times New Roman" w:hAnsi="Arial" w:cs="Arial"/>
                <w:color w:val="000000"/>
                <w:sz w:val="18"/>
                <w:szCs w:val="18"/>
                <w:lang w:eastAsia="en-AU"/>
              </w:rPr>
            </w:pPr>
            <w:r w:rsidRPr="003F116B">
              <w:rPr>
                <w:rFonts w:ascii="Arial" w:eastAsia="Times New Roman" w:hAnsi="Arial" w:cs="Arial"/>
                <w:color w:val="000000"/>
                <w:sz w:val="18"/>
                <w:szCs w:val="18"/>
                <w:lang w:eastAsia="en-AU"/>
              </w:rPr>
              <w:t>15 to 24</w:t>
            </w:r>
          </w:p>
        </w:tc>
        <w:tc>
          <w:tcPr>
            <w:tcW w:w="1134" w:type="dxa"/>
            <w:tcBorders>
              <w:top w:val="nil"/>
              <w:left w:val="nil"/>
              <w:bottom w:val="nil"/>
              <w:right w:val="nil"/>
            </w:tcBorders>
            <w:shd w:val="clear" w:color="auto" w:fill="auto"/>
            <w:vAlign w:val="center"/>
            <w:hideMark/>
          </w:tcPr>
          <w:p w14:paraId="33C5B1AB"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0.99</w:t>
            </w:r>
          </w:p>
        </w:tc>
        <w:tc>
          <w:tcPr>
            <w:tcW w:w="964" w:type="dxa"/>
            <w:tcBorders>
              <w:top w:val="nil"/>
              <w:left w:val="nil"/>
              <w:bottom w:val="nil"/>
              <w:right w:val="nil"/>
            </w:tcBorders>
            <w:shd w:val="clear" w:color="auto" w:fill="auto"/>
            <w:noWrap/>
            <w:vAlign w:val="center"/>
            <w:hideMark/>
          </w:tcPr>
          <w:p w14:paraId="423DAD43"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0.05</w:t>
            </w:r>
          </w:p>
        </w:tc>
        <w:tc>
          <w:tcPr>
            <w:tcW w:w="964" w:type="dxa"/>
            <w:tcBorders>
              <w:top w:val="nil"/>
              <w:left w:val="nil"/>
              <w:bottom w:val="nil"/>
              <w:right w:val="nil"/>
            </w:tcBorders>
            <w:shd w:val="clear" w:color="auto" w:fill="auto"/>
            <w:noWrap/>
            <w:vAlign w:val="center"/>
            <w:hideMark/>
          </w:tcPr>
          <w:p w14:paraId="532CA966"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0.83</w:t>
            </w:r>
          </w:p>
        </w:tc>
        <w:tc>
          <w:tcPr>
            <w:tcW w:w="340" w:type="dxa"/>
            <w:tcBorders>
              <w:top w:val="nil"/>
              <w:left w:val="nil"/>
              <w:bottom w:val="nil"/>
              <w:right w:val="nil"/>
            </w:tcBorders>
            <w:shd w:val="clear" w:color="auto" w:fill="auto"/>
            <w:noWrap/>
            <w:vAlign w:val="center"/>
            <w:hideMark/>
          </w:tcPr>
          <w:p w14:paraId="736B8186" w14:textId="77777777" w:rsidR="003F116B" w:rsidRPr="001E68D2" w:rsidRDefault="003F116B" w:rsidP="001E68D2">
            <w:pPr>
              <w:pStyle w:val="TableBody"/>
              <w:spacing w:after="0" w:line="240" w:lineRule="auto"/>
              <w:jc w:val="right"/>
              <w:rPr>
                <w:rFonts w:ascii="Arial" w:hAnsi="Arial" w:cs="Arial"/>
                <w:szCs w:val="18"/>
              </w:rPr>
            </w:pPr>
          </w:p>
        </w:tc>
        <w:tc>
          <w:tcPr>
            <w:tcW w:w="1134" w:type="dxa"/>
            <w:tcBorders>
              <w:top w:val="nil"/>
              <w:left w:val="nil"/>
              <w:bottom w:val="nil"/>
              <w:right w:val="nil"/>
            </w:tcBorders>
            <w:shd w:val="clear" w:color="auto" w:fill="auto"/>
            <w:vAlign w:val="center"/>
            <w:hideMark/>
          </w:tcPr>
          <w:p w14:paraId="7E54D8DA"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1.06</w:t>
            </w:r>
          </w:p>
        </w:tc>
        <w:tc>
          <w:tcPr>
            <w:tcW w:w="964" w:type="dxa"/>
            <w:tcBorders>
              <w:top w:val="nil"/>
              <w:left w:val="nil"/>
              <w:bottom w:val="nil"/>
              <w:right w:val="nil"/>
            </w:tcBorders>
            <w:shd w:val="clear" w:color="auto" w:fill="auto"/>
            <w:vAlign w:val="center"/>
            <w:hideMark/>
          </w:tcPr>
          <w:p w14:paraId="1810280C"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0.04</w:t>
            </w:r>
          </w:p>
        </w:tc>
        <w:tc>
          <w:tcPr>
            <w:tcW w:w="964" w:type="dxa"/>
            <w:tcBorders>
              <w:top w:val="nil"/>
              <w:left w:val="nil"/>
              <w:bottom w:val="nil"/>
              <w:right w:val="nil"/>
            </w:tcBorders>
            <w:shd w:val="clear" w:color="auto" w:fill="auto"/>
            <w:vAlign w:val="center"/>
            <w:hideMark/>
          </w:tcPr>
          <w:p w14:paraId="3EDD09C9"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0.13</w:t>
            </w:r>
          </w:p>
        </w:tc>
      </w:tr>
      <w:tr w:rsidR="003F116B" w:rsidRPr="001E68D2" w14:paraId="0692BC74" w14:textId="77777777" w:rsidTr="00C21DB4">
        <w:trPr>
          <w:trHeight w:val="266"/>
        </w:trPr>
        <w:tc>
          <w:tcPr>
            <w:tcW w:w="3005" w:type="dxa"/>
            <w:tcBorders>
              <w:top w:val="nil"/>
              <w:left w:val="nil"/>
              <w:bottom w:val="nil"/>
              <w:right w:val="nil"/>
            </w:tcBorders>
            <w:shd w:val="clear" w:color="auto" w:fill="auto"/>
            <w:vAlign w:val="center"/>
            <w:hideMark/>
          </w:tcPr>
          <w:p w14:paraId="19F9730F" w14:textId="77777777" w:rsidR="003F116B" w:rsidRPr="003F116B" w:rsidRDefault="003F116B" w:rsidP="003F116B">
            <w:pPr>
              <w:spacing w:before="0" w:after="0" w:line="240" w:lineRule="auto"/>
              <w:rPr>
                <w:rFonts w:ascii="Arial" w:eastAsia="Times New Roman" w:hAnsi="Arial" w:cs="Arial"/>
                <w:color w:val="000000"/>
                <w:sz w:val="18"/>
                <w:szCs w:val="18"/>
                <w:lang w:eastAsia="en-AU"/>
              </w:rPr>
            </w:pPr>
            <w:r w:rsidRPr="003F116B">
              <w:rPr>
                <w:rFonts w:ascii="Arial" w:eastAsia="Times New Roman" w:hAnsi="Arial" w:cs="Arial"/>
                <w:color w:val="000000"/>
                <w:sz w:val="18"/>
                <w:szCs w:val="18"/>
                <w:lang w:eastAsia="en-AU"/>
              </w:rPr>
              <w:t>25 to 34</w:t>
            </w:r>
          </w:p>
        </w:tc>
        <w:tc>
          <w:tcPr>
            <w:tcW w:w="1134" w:type="dxa"/>
            <w:tcBorders>
              <w:top w:val="nil"/>
              <w:left w:val="nil"/>
              <w:bottom w:val="nil"/>
              <w:right w:val="nil"/>
            </w:tcBorders>
            <w:shd w:val="clear" w:color="auto" w:fill="auto"/>
            <w:vAlign w:val="center"/>
            <w:hideMark/>
          </w:tcPr>
          <w:p w14:paraId="11BFB80E"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1.13</w:t>
            </w:r>
          </w:p>
        </w:tc>
        <w:tc>
          <w:tcPr>
            <w:tcW w:w="964" w:type="dxa"/>
            <w:tcBorders>
              <w:top w:val="nil"/>
              <w:left w:val="nil"/>
              <w:bottom w:val="nil"/>
              <w:right w:val="nil"/>
            </w:tcBorders>
            <w:shd w:val="clear" w:color="auto" w:fill="auto"/>
            <w:noWrap/>
            <w:vAlign w:val="center"/>
            <w:hideMark/>
          </w:tcPr>
          <w:p w14:paraId="0304AE02"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0.06</w:t>
            </w:r>
          </w:p>
        </w:tc>
        <w:tc>
          <w:tcPr>
            <w:tcW w:w="964" w:type="dxa"/>
            <w:tcBorders>
              <w:top w:val="nil"/>
              <w:left w:val="nil"/>
              <w:bottom w:val="nil"/>
              <w:right w:val="nil"/>
            </w:tcBorders>
            <w:shd w:val="clear" w:color="auto" w:fill="auto"/>
            <w:noWrap/>
            <w:vAlign w:val="center"/>
            <w:hideMark/>
          </w:tcPr>
          <w:p w14:paraId="659429B0"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0.01</w:t>
            </w:r>
          </w:p>
        </w:tc>
        <w:tc>
          <w:tcPr>
            <w:tcW w:w="340" w:type="dxa"/>
            <w:tcBorders>
              <w:top w:val="nil"/>
              <w:left w:val="nil"/>
              <w:bottom w:val="nil"/>
              <w:right w:val="nil"/>
            </w:tcBorders>
            <w:shd w:val="clear" w:color="auto" w:fill="auto"/>
            <w:noWrap/>
            <w:vAlign w:val="center"/>
            <w:hideMark/>
          </w:tcPr>
          <w:p w14:paraId="0010302B" w14:textId="77777777" w:rsidR="003F116B" w:rsidRPr="001E68D2" w:rsidRDefault="003F116B" w:rsidP="001E68D2">
            <w:pPr>
              <w:pStyle w:val="TableBody"/>
              <w:spacing w:after="0" w:line="240" w:lineRule="auto"/>
              <w:jc w:val="right"/>
              <w:rPr>
                <w:rFonts w:ascii="Arial" w:hAnsi="Arial" w:cs="Arial"/>
                <w:szCs w:val="18"/>
              </w:rPr>
            </w:pPr>
          </w:p>
        </w:tc>
        <w:tc>
          <w:tcPr>
            <w:tcW w:w="1134" w:type="dxa"/>
            <w:tcBorders>
              <w:top w:val="nil"/>
              <w:left w:val="nil"/>
              <w:bottom w:val="nil"/>
              <w:right w:val="nil"/>
            </w:tcBorders>
            <w:shd w:val="clear" w:color="auto" w:fill="auto"/>
            <w:vAlign w:val="center"/>
            <w:hideMark/>
          </w:tcPr>
          <w:p w14:paraId="081482F8"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1.18</w:t>
            </w:r>
          </w:p>
        </w:tc>
        <w:tc>
          <w:tcPr>
            <w:tcW w:w="964" w:type="dxa"/>
            <w:tcBorders>
              <w:top w:val="nil"/>
              <w:left w:val="nil"/>
              <w:bottom w:val="nil"/>
              <w:right w:val="nil"/>
            </w:tcBorders>
            <w:shd w:val="clear" w:color="auto" w:fill="auto"/>
            <w:vAlign w:val="center"/>
            <w:hideMark/>
          </w:tcPr>
          <w:p w14:paraId="15F1110E"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0.05</w:t>
            </w:r>
          </w:p>
        </w:tc>
        <w:tc>
          <w:tcPr>
            <w:tcW w:w="964" w:type="dxa"/>
            <w:tcBorders>
              <w:top w:val="nil"/>
              <w:left w:val="nil"/>
              <w:bottom w:val="nil"/>
              <w:right w:val="nil"/>
            </w:tcBorders>
            <w:shd w:val="clear" w:color="auto" w:fill="auto"/>
            <w:vAlign w:val="center"/>
            <w:hideMark/>
          </w:tcPr>
          <w:p w14:paraId="5C28069E"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0.00</w:t>
            </w:r>
          </w:p>
        </w:tc>
      </w:tr>
      <w:tr w:rsidR="003F116B" w:rsidRPr="001E68D2" w14:paraId="610872C5" w14:textId="77777777" w:rsidTr="00C21DB4">
        <w:trPr>
          <w:trHeight w:val="266"/>
        </w:trPr>
        <w:tc>
          <w:tcPr>
            <w:tcW w:w="3005" w:type="dxa"/>
            <w:tcBorders>
              <w:top w:val="nil"/>
              <w:left w:val="nil"/>
              <w:bottom w:val="nil"/>
              <w:right w:val="nil"/>
            </w:tcBorders>
            <w:shd w:val="clear" w:color="auto" w:fill="auto"/>
            <w:vAlign w:val="center"/>
            <w:hideMark/>
          </w:tcPr>
          <w:p w14:paraId="4654625E" w14:textId="77777777" w:rsidR="003F116B" w:rsidRPr="003F116B" w:rsidRDefault="003F116B" w:rsidP="003F116B">
            <w:pPr>
              <w:spacing w:before="0" w:after="0" w:line="240" w:lineRule="auto"/>
              <w:rPr>
                <w:rFonts w:ascii="Arial" w:eastAsia="Times New Roman" w:hAnsi="Arial" w:cs="Arial"/>
                <w:color w:val="000000"/>
                <w:sz w:val="18"/>
                <w:szCs w:val="18"/>
                <w:lang w:eastAsia="en-AU"/>
              </w:rPr>
            </w:pPr>
            <w:r w:rsidRPr="003F116B">
              <w:rPr>
                <w:rFonts w:ascii="Arial" w:eastAsia="Times New Roman" w:hAnsi="Arial" w:cs="Arial"/>
                <w:color w:val="000000"/>
                <w:sz w:val="18"/>
                <w:szCs w:val="18"/>
                <w:lang w:eastAsia="en-AU"/>
              </w:rPr>
              <w:t>35 to 44</w:t>
            </w:r>
          </w:p>
        </w:tc>
        <w:tc>
          <w:tcPr>
            <w:tcW w:w="1134" w:type="dxa"/>
            <w:tcBorders>
              <w:top w:val="nil"/>
              <w:left w:val="nil"/>
              <w:bottom w:val="nil"/>
              <w:right w:val="nil"/>
            </w:tcBorders>
            <w:shd w:val="clear" w:color="auto" w:fill="auto"/>
            <w:vAlign w:val="center"/>
            <w:hideMark/>
          </w:tcPr>
          <w:p w14:paraId="2E4E7AC7"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1.06</w:t>
            </w:r>
          </w:p>
        </w:tc>
        <w:tc>
          <w:tcPr>
            <w:tcW w:w="964" w:type="dxa"/>
            <w:tcBorders>
              <w:top w:val="nil"/>
              <w:left w:val="nil"/>
              <w:bottom w:val="nil"/>
              <w:right w:val="nil"/>
            </w:tcBorders>
            <w:shd w:val="clear" w:color="auto" w:fill="auto"/>
            <w:noWrap/>
            <w:vAlign w:val="center"/>
            <w:hideMark/>
          </w:tcPr>
          <w:p w14:paraId="13C8FAD7"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0.05</w:t>
            </w:r>
          </w:p>
        </w:tc>
        <w:tc>
          <w:tcPr>
            <w:tcW w:w="964" w:type="dxa"/>
            <w:tcBorders>
              <w:top w:val="nil"/>
              <w:left w:val="nil"/>
              <w:bottom w:val="nil"/>
              <w:right w:val="nil"/>
            </w:tcBorders>
            <w:shd w:val="clear" w:color="auto" w:fill="auto"/>
            <w:noWrap/>
            <w:vAlign w:val="center"/>
            <w:hideMark/>
          </w:tcPr>
          <w:p w14:paraId="204BB5B7"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0.25</w:t>
            </w:r>
          </w:p>
        </w:tc>
        <w:tc>
          <w:tcPr>
            <w:tcW w:w="340" w:type="dxa"/>
            <w:tcBorders>
              <w:top w:val="nil"/>
              <w:left w:val="nil"/>
              <w:bottom w:val="nil"/>
              <w:right w:val="nil"/>
            </w:tcBorders>
            <w:shd w:val="clear" w:color="auto" w:fill="auto"/>
            <w:noWrap/>
            <w:vAlign w:val="center"/>
            <w:hideMark/>
          </w:tcPr>
          <w:p w14:paraId="1386FC62" w14:textId="77777777" w:rsidR="003F116B" w:rsidRPr="001E68D2" w:rsidRDefault="003F116B" w:rsidP="001E68D2">
            <w:pPr>
              <w:pStyle w:val="TableBody"/>
              <w:spacing w:after="0" w:line="240" w:lineRule="auto"/>
              <w:jc w:val="right"/>
              <w:rPr>
                <w:rFonts w:ascii="Arial" w:hAnsi="Arial" w:cs="Arial"/>
                <w:szCs w:val="18"/>
              </w:rPr>
            </w:pPr>
          </w:p>
        </w:tc>
        <w:tc>
          <w:tcPr>
            <w:tcW w:w="1134" w:type="dxa"/>
            <w:tcBorders>
              <w:top w:val="nil"/>
              <w:left w:val="nil"/>
              <w:bottom w:val="nil"/>
              <w:right w:val="nil"/>
            </w:tcBorders>
            <w:shd w:val="clear" w:color="auto" w:fill="auto"/>
            <w:vAlign w:val="center"/>
            <w:hideMark/>
          </w:tcPr>
          <w:p w14:paraId="3C8CF958"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1.11</w:t>
            </w:r>
          </w:p>
        </w:tc>
        <w:tc>
          <w:tcPr>
            <w:tcW w:w="964" w:type="dxa"/>
            <w:tcBorders>
              <w:top w:val="nil"/>
              <w:left w:val="nil"/>
              <w:bottom w:val="nil"/>
              <w:right w:val="nil"/>
            </w:tcBorders>
            <w:shd w:val="clear" w:color="auto" w:fill="auto"/>
            <w:vAlign w:val="center"/>
            <w:hideMark/>
          </w:tcPr>
          <w:p w14:paraId="07467239"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0.05</w:t>
            </w:r>
          </w:p>
        </w:tc>
        <w:tc>
          <w:tcPr>
            <w:tcW w:w="964" w:type="dxa"/>
            <w:tcBorders>
              <w:top w:val="nil"/>
              <w:left w:val="nil"/>
              <w:bottom w:val="nil"/>
              <w:right w:val="nil"/>
            </w:tcBorders>
            <w:shd w:val="clear" w:color="auto" w:fill="auto"/>
            <w:vAlign w:val="center"/>
            <w:hideMark/>
          </w:tcPr>
          <w:p w14:paraId="3498B299"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0.01</w:t>
            </w:r>
          </w:p>
        </w:tc>
      </w:tr>
      <w:tr w:rsidR="003F116B" w:rsidRPr="001E68D2" w14:paraId="16B95F6F" w14:textId="77777777" w:rsidTr="00C21DB4">
        <w:trPr>
          <w:trHeight w:val="266"/>
        </w:trPr>
        <w:tc>
          <w:tcPr>
            <w:tcW w:w="3005" w:type="dxa"/>
            <w:tcBorders>
              <w:top w:val="nil"/>
              <w:left w:val="nil"/>
              <w:bottom w:val="nil"/>
              <w:right w:val="nil"/>
            </w:tcBorders>
            <w:shd w:val="clear" w:color="auto" w:fill="auto"/>
            <w:vAlign w:val="center"/>
            <w:hideMark/>
          </w:tcPr>
          <w:p w14:paraId="1C27CB95" w14:textId="77777777" w:rsidR="003F116B" w:rsidRPr="003F116B" w:rsidRDefault="003F116B" w:rsidP="003F116B">
            <w:pPr>
              <w:spacing w:before="0" w:after="0" w:line="240" w:lineRule="auto"/>
              <w:rPr>
                <w:rFonts w:ascii="Arial" w:eastAsia="Times New Roman" w:hAnsi="Arial" w:cs="Arial"/>
                <w:color w:val="000000"/>
                <w:sz w:val="18"/>
                <w:szCs w:val="18"/>
                <w:lang w:eastAsia="en-AU"/>
              </w:rPr>
            </w:pPr>
            <w:r w:rsidRPr="003F116B">
              <w:rPr>
                <w:rFonts w:ascii="Arial" w:eastAsia="Times New Roman" w:hAnsi="Arial" w:cs="Arial"/>
                <w:color w:val="000000"/>
                <w:sz w:val="18"/>
                <w:szCs w:val="18"/>
                <w:lang w:eastAsia="en-AU"/>
              </w:rPr>
              <w:t>45 to 54</w:t>
            </w:r>
          </w:p>
        </w:tc>
        <w:tc>
          <w:tcPr>
            <w:tcW w:w="1134" w:type="dxa"/>
            <w:tcBorders>
              <w:top w:val="nil"/>
              <w:left w:val="nil"/>
              <w:bottom w:val="nil"/>
              <w:right w:val="nil"/>
            </w:tcBorders>
            <w:shd w:val="clear" w:color="auto" w:fill="auto"/>
            <w:vAlign w:val="center"/>
            <w:hideMark/>
          </w:tcPr>
          <w:p w14:paraId="3DB9C8B4"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1.06</w:t>
            </w:r>
          </w:p>
        </w:tc>
        <w:tc>
          <w:tcPr>
            <w:tcW w:w="964" w:type="dxa"/>
            <w:tcBorders>
              <w:top w:val="nil"/>
              <w:left w:val="nil"/>
              <w:bottom w:val="nil"/>
              <w:right w:val="nil"/>
            </w:tcBorders>
            <w:shd w:val="clear" w:color="auto" w:fill="auto"/>
            <w:noWrap/>
            <w:vAlign w:val="center"/>
            <w:hideMark/>
          </w:tcPr>
          <w:p w14:paraId="1B55765D"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0.06</w:t>
            </w:r>
          </w:p>
        </w:tc>
        <w:tc>
          <w:tcPr>
            <w:tcW w:w="964" w:type="dxa"/>
            <w:tcBorders>
              <w:top w:val="nil"/>
              <w:left w:val="nil"/>
              <w:bottom w:val="nil"/>
              <w:right w:val="nil"/>
            </w:tcBorders>
            <w:shd w:val="clear" w:color="auto" w:fill="auto"/>
            <w:noWrap/>
            <w:vAlign w:val="center"/>
            <w:hideMark/>
          </w:tcPr>
          <w:p w14:paraId="38AA8083"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0.30</w:t>
            </w:r>
          </w:p>
        </w:tc>
        <w:tc>
          <w:tcPr>
            <w:tcW w:w="340" w:type="dxa"/>
            <w:tcBorders>
              <w:top w:val="nil"/>
              <w:left w:val="nil"/>
              <w:bottom w:val="nil"/>
              <w:right w:val="nil"/>
            </w:tcBorders>
            <w:shd w:val="clear" w:color="auto" w:fill="auto"/>
            <w:noWrap/>
            <w:vAlign w:val="center"/>
            <w:hideMark/>
          </w:tcPr>
          <w:p w14:paraId="0010FA4F" w14:textId="77777777" w:rsidR="003F116B" w:rsidRPr="001E68D2" w:rsidRDefault="003F116B" w:rsidP="001E68D2">
            <w:pPr>
              <w:pStyle w:val="TableBody"/>
              <w:spacing w:after="0" w:line="240" w:lineRule="auto"/>
              <w:jc w:val="right"/>
              <w:rPr>
                <w:rFonts w:ascii="Arial" w:hAnsi="Arial" w:cs="Arial"/>
                <w:szCs w:val="18"/>
              </w:rPr>
            </w:pPr>
          </w:p>
        </w:tc>
        <w:tc>
          <w:tcPr>
            <w:tcW w:w="1134" w:type="dxa"/>
            <w:tcBorders>
              <w:top w:val="nil"/>
              <w:left w:val="nil"/>
              <w:bottom w:val="nil"/>
              <w:right w:val="nil"/>
            </w:tcBorders>
            <w:shd w:val="clear" w:color="auto" w:fill="auto"/>
            <w:vAlign w:val="center"/>
            <w:hideMark/>
          </w:tcPr>
          <w:p w14:paraId="265F5E93"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1.09</w:t>
            </w:r>
          </w:p>
        </w:tc>
        <w:tc>
          <w:tcPr>
            <w:tcW w:w="964" w:type="dxa"/>
            <w:tcBorders>
              <w:top w:val="nil"/>
              <w:left w:val="nil"/>
              <w:bottom w:val="nil"/>
              <w:right w:val="nil"/>
            </w:tcBorders>
            <w:shd w:val="clear" w:color="auto" w:fill="auto"/>
            <w:vAlign w:val="center"/>
            <w:hideMark/>
          </w:tcPr>
          <w:p w14:paraId="33BBF7E2"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0.04</w:t>
            </w:r>
          </w:p>
        </w:tc>
        <w:tc>
          <w:tcPr>
            <w:tcW w:w="964" w:type="dxa"/>
            <w:tcBorders>
              <w:top w:val="nil"/>
              <w:left w:val="nil"/>
              <w:bottom w:val="nil"/>
              <w:right w:val="nil"/>
            </w:tcBorders>
            <w:shd w:val="clear" w:color="auto" w:fill="auto"/>
            <w:vAlign w:val="center"/>
            <w:hideMark/>
          </w:tcPr>
          <w:p w14:paraId="4D216F58"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0.03</w:t>
            </w:r>
          </w:p>
        </w:tc>
      </w:tr>
      <w:tr w:rsidR="003F116B" w:rsidRPr="001E68D2" w14:paraId="6BF06242" w14:textId="77777777" w:rsidTr="00C21DB4">
        <w:trPr>
          <w:trHeight w:val="266"/>
        </w:trPr>
        <w:tc>
          <w:tcPr>
            <w:tcW w:w="3005" w:type="dxa"/>
            <w:tcBorders>
              <w:top w:val="nil"/>
              <w:left w:val="nil"/>
              <w:bottom w:val="nil"/>
              <w:right w:val="nil"/>
            </w:tcBorders>
            <w:shd w:val="clear" w:color="auto" w:fill="auto"/>
            <w:vAlign w:val="center"/>
            <w:hideMark/>
          </w:tcPr>
          <w:p w14:paraId="608EDE58" w14:textId="77777777" w:rsidR="003F116B" w:rsidRPr="003F116B" w:rsidRDefault="003F116B" w:rsidP="003F116B">
            <w:pPr>
              <w:spacing w:before="0" w:after="0" w:line="240" w:lineRule="auto"/>
              <w:rPr>
                <w:rFonts w:ascii="Arial" w:eastAsia="Times New Roman" w:hAnsi="Arial" w:cs="Arial"/>
                <w:color w:val="000000"/>
                <w:sz w:val="18"/>
                <w:szCs w:val="18"/>
                <w:lang w:eastAsia="en-AU"/>
              </w:rPr>
            </w:pPr>
            <w:r w:rsidRPr="003F116B">
              <w:rPr>
                <w:rFonts w:ascii="Arial" w:eastAsia="Times New Roman" w:hAnsi="Arial" w:cs="Arial"/>
                <w:color w:val="000000"/>
                <w:sz w:val="18"/>
                <w:szCs w:val="18"/>
                <w:lang w:eastAsia="en-AU"/>
              </w:rPr>
              <w:t>55 to 64</w:t>
            </w:r>
          </w:p>
        </w:tc>
        <w:tc>
          <w:tcPr>
            <w:tcW w:w="1134" w:type="dxa"/>
            <w:tcBorders>
              <w:top w:val="nil"/>
              <w:left w:val="nil"/>
              <w:bottom w:val="nil"/>
              <w:right w:val="nil"/>
            </w:tcBorders>
            <w:shd w:val="clear" w:color="auto" w:fill="auto"/>
            <w:vAlign w:val="center"/>
            <w:hideMark/>
          </w:tcPr>
          <w:p w14:paraId="63F4B893" w14:textId="21747E0B" w:rsidR="003F116B" w:rsidRPr="001E68D2" w:rsidRDefault="00AF7EA8" w:rsidP="001E68D2">
            <w:pPr>
              <w:pStyle w:val="TableBody"/>
              <w:spacing w:after="0" w:line="240" w:lineRule="auto"/>
              <w:jc w:val="right"/>
              <w:rPr>
                <w:rFonts w:ascii="Arial" w:hAnsi="Arial" w:cs="Arial"/>
                <w:szCs w:val="18"/>
              </w:rPr>
            </w:pPr>
            <w:r w:rsidRPr="001E68D2">
              <w:rPr>
                <w:rFonts w:ascii="Arial" w:hAnsi="Arial" w:cs="Arial"/>
                <w:szCs w:val="18"/>
              </w:rPr>
              <w:t>Reference</w:t>
            </w:r>
          </w:p>
        </w:tc>
        <w:tc>
          <w:tcPr>
            <w:tcW w:w="964" w:type="dxa"/>
            <w:tcBorders>
              <w:top w:val="nil"/>
              <w:left w:val="nil"/>
              <w:bottom w:val="nil"/>
              <w:right w:val="nil"/>
            </w:tcBorders>
            <w:shd w:val="clear" w:color="auto" w:fill="auto"/>
            <w:noWrap/>
            <w:vAlign w:val="center"/>
            <w:hideMark/>
          </w:tcPr>
          <w:p w14:paraId="3E59BABE" w14:textId="77777777" w:rsidR="003F116B" w:rsidRPr="001E68D2" w:rsidRDefault="003F116B" w:rsidP="001E68D2">
            <w:pPr>
              <w:pStyle w:val="TableBody"/>
              <w:spacing w:after="0" w:line="240" w:lineRule="auto"/>
              <w:jc w:val="right"/>
              <w:rPr>
                <w:rFonts w:ascii="Arial" w:hAnsi="Arial" w:cs="Arial"/>
                <w:szCs w:val="18"/>
              </w:rPr>
            </w:pPr>
          </w:p>
        </w:tc>
        <w:tc>
          <w:tcPr>
            <w:tcW w:w="964" w:type="dxa"/>
            <w:tcBorders>
              <w:top w:val="nil"/>
              <w:left w:val="nil"/>
              <w:bottom w:val="nil"/>
              <w:right w:val="nil"/>
            </w:tcBorders>
            <w:shd w:val="clear" w:color="auto" w:fill="auto"/>
            <w:noWrap/>
            <w:vAlign w:val="center"/>
            <w:hideMark/>
          </w:tcPr>
          <w:p w14:paraId="135DCE9D" w14:textId="77777777" w:rsidR="003F116B" w:rsidRPr="001E68D2" w:rsidRDefault="003F116B" w:rsidP="001E68D2">
            <w:pPr>
              <w:pStyle w:val="TableBody"/>
              <w:spacing w:after="0" w:line="240" w:lineRule="auto"/>
              <w:jc w:val="right"/>
              <w:rPr>
                <w:rFonts w:ascii="Arial" w:hAnsi="Arial" w:cs="Arial"/>
                <w:szCs w:val="18"/>
              </w:rPr>
            </w:pPr>
          </w:p>
        </w:tc>
        <w:tc>
          <w:tcPr>
            <w:tcW w:w="340" w:type="dxa"/>
            <w:tcBorders>
              <w:top w:val="nil"/>
              <w:left w:val="nil"/>
              <w:bottom w:val="nil"/>
              <w:right w:val="nil"/>
            </w:tcBorders>
            <w:shd w:val="clear" w:color="auto" w:fill="auto"/>
            <w:noWrap/>
            <w:vAlign w:val="center"/>
            <w:hideMark/>
          </w:tcPr>
          <w:p w14:paraId="10CC0A5F" w14:textId="77777777" w:rsidR="003F116B" w:rsidRPr="001E68D2" w:rsidRDefault="003F116B" w:rsidP="001E68D2">
            <w:pPr>
              <w:pStyle w:val="TableBody"/>
              <w:spacing w:after="0" w:line="240" w:lineRule="auto"/>
              <w:jc w:val="right"/>
              <w:rPr>
                <w:rFonts w:ascii="Arial" w:hAnsi="Arial" w:cs="Arial"/>
                <w:szCs w:val="18"/>
              </w:rPr>
            </w:pPr>
          </w:p>
        </w:tc>
        <w:tc>
          <w:tcPr>
            <w:tcW w:w="1134" w:type="dxa"/>
            <w:tcBorders>
              <w:top w:val="nil"/>
              <w:left w:val="nil"/>
              <w:bottom w:val="nil"/>
              <w:right w:val="nil"/>
            </w:tcBorders>
            <w:shd w:val="clear" w:color="auto" w:fill="auto"/>
            <w:vAlign w:val="center"/>
            <w:hideMark/>
          </w:tcPr>
          <w:p w14:paraId="7EB68DDD" w14:textId="5C60A494" w:rsidR="003F116B" w:rsidRPr="001E68D2" w:rsidRDefault="00AF7EA8" w:rsidP="001E68D2">
            <w:pPr>
              <w:pStyle w:val="TableBody"/>
              <w:spacing w:after="0" w:line="240" w:lineRule="auto"/>
              <w:jc w:val="right"/>
              <w:rPr>
                <w:rFonts w:ascii="Arial" w:hAnsi="Arial" w:cs="Arial"/>
                <w:szCs w:val="18"/>
              </w:rPr>
            </w:pPr>
            <w:r w:rsidRPr="001E68D2">
              <w:rPr>
                <w:rFonts w:ascii="Arial" w:hAnsi="Arial" w:cs="Arial"/>
                <w:szCs w:val="18"/>
              </w:rPr>
              <w:t>Reference</w:t>
            </w:r>
          </w:p>
        </w:tc>
        <w:tc>
          <w:tcPr>
            <w:tcW w:w="964" w:type="dxa"/>
            <w:tcBorders>
              <w:top w:val="nil"/>
              <w:left w:val="nil"/>
              <w:bottom w:val="nil"/>
              <w:right w:val="nil"/>
            </w:tcBorders>
            <w:shd w:val="clear" w:color="auto" w:fill="auto"/>
            <w:vAlign w:val="center"/>
            <w:hideMark/>
          </w:tcPr>
          <w:p w14:paraId="3C6D4FB2" w14:textId="77777777" w:rsidR="003F116B" w:rsidRPr="001E68D2" w:rsidRDefault="003F116B" w:rsidP="001E68D2">
            <w:pPr>
              <w:pStyle w:val="TableBody"/>
              <w:spacing w:after="0" w:line="240" w:lineRule="auto"/>
              <w:jc w:val="right"/>
              <w:rPr>
                <w:rFonts w:ascii="Arial" w:hAnsi="Arial" w:cs="Arial"/>
                <w:szCs w:val="18"/>
              </w:rPr>
            </w:pPr>
          </w:p>
        </w:tc>
        <w:tc>
          <w:tcPr>
            <w:tcW w:w="964" w:type="dxa"/>
            <w:tcBorders>
              <w:top w:val="nil"/>
              <w:left w:val="nil"/>
              <w:bottom w:val="nil"/>
              <w:right w:val="nil"/>
            </w:tcBorders>
            <w:shd w:val="clear" w:color="auto" w:fill="auto"/>
            <w:vAlign w:val="center"/>
            <w:hideMark/>
          </w:tcPr>
          <w:p w14:paraId="4897359B" w14:textId="77777777" w:rsidR="003F116B" w:rsidRPr="001E68D2" w:rsidRDefault="003F116B" w:rsidP="001E68D2">
            <w:pPr>
              <w:pStyle w:val="TableBody"/>
              <w:spacing w:after="0" w:line="240" w:lineRule="auto"/>
              <w:jc w:val="right"/>
              <w:rPr>
                <w:rFonts w:ascii="Arial" w:hAnsi="Arial" w:cs="Arial"/>
                <w:szCs w:val="18"/>
              </w:rPr>
            </w:pPr>
          </w:p>
        </w:tc>
      </w:tr>
      <w:tr w:rsidR="003F116B" w:rsidRPr="001E68D2" w14:paraId="598DAC81" w14:textId="77777777" w:rsidTr="00C21DB4">
        <w:trPr>
          <w:trHeight w:val="266"/>
        </w:trPr>
        <w:tc>
          <w:tcPr>
            <w:tcW w:w="3005" w:type="dxa"/>
            <w:tcBorders>
              <w:top w:val="nil"/>
              <w:left w:val="nil"/>
              <w:bottom w:val="nil"/>
              <w:right w:val="nil"/>
            </w:tcBorders>
            <w:shd w:val="clear" w:color="auto" w:fill="auto"/>
            <w:vAlign w:val="center"/>
            <w:hideMark/>
          </w:tcPr>
          <w:p w14:paraId="7FF66DD7" w14:textId="77777777" w:rsidR="003F116B" w:rsidRPr="003F116B" w:rsidRDefault="003F116B" w:rsidP="003F116B">
            <w:pPr>
              <w:spacing w:before="0" w:after="0" w:line="240" w:lineRule="auto"/>
              <w:rPr>
                <w:rFonts w:ascii="Arial" w:eastAsia="Times New Roman" w:hAnsi="Arial" w:cs="Arial"/>
                <w:b/>
                <w:bCs/>
                <w:color w:val="265A9A"/>
                <w:sz w:val="18"/>
                <w:szCs w:val="18"/>
                <w:lang w:eastAsia="en-AU"/>
              </w:rPr>
            </w:pPr>
            <w:r w:rsidRPr="003F116B">
              <w:rPr>
                <w:rFonts w:ascii="Arial" w:eastAsia="Times New Roman" w:hAnsi="Arial" w:cs="Arial"/>
                <w:b/>
                <w:bCs/>
                <w:color w:val="265A9A"/>
                <w:sz w:val="18"/>
                <w:szCs w:val="18"/>
                <w:lang w:eastAsia="en-AU"/>
              </w:rPr>
              <w:t>Family type</w:t>
            </w:r>
          </w:p>
        </w:tc>
        <w:tc>
          <w:tcPr>
            <w:tcW w:w="1134" w:type="dxa"/>
            <w:tcBorders>
              <w:top w:val="nil"/>
              <w:left w:val="nil"/>
              <w:bottom w:val="nil"/>
              <w:right w:val="nil"/>
            </w:tcBorders>
            <w:shd w:val="clear" w:color="auto" w:fill="auto"/>
            <w:noWrap/>
            <w:vAlign w:val="center"/>
            <w:hideMark/>
          </w:tcPr>
          <w:p w14:paraId="2BE0D8A7" w14:textId="77777777" w:rsidR="003F116B" w:rsidRPr="001E68D2" w:rsidRDefault="003F116B" w:rsidP="001E68D2">
            <w:pPr>
              <w:pStyle w:val="TableBody"/>
              <w:spacing w:after="0" w:line="240" w:lineRule="auto"/>
              <w:jc w:val="right"/>
              <w:rPr>
                <w:rFonts w:ascii="Arial" w:hAnsi="Arial" w:cs="Arial"/>
                <w:szCs w:val="18"/>
              </w:rPr>
            </w:pPr>
          </w:p>
        </w:tc>
        <w:tc>
          <w:tcPr>
            <w:tcW w:w="964" w:type="dxa"/>
            <w:tcBorders>
              <w:top w:val="nil"/>
              <w:left w:val="nil"/>
              <w:bottom w:val="nil"/>
              <w:right w:val="nil"/>
            </w:tcBorders>
            <w:shd w:val="clear" w:color="auto" w:fill="auto"/>
            <w:noWrap/>
            <w:vAlign w:val="center"/>
            <w:hideMark/>
          </w:tcPr>
          <w:p w14:paraId="6BE448C5" w14:textId="77777777" w:rsidR="003F116B" w:rsidRPr="001E68D2" w:rsidRDefault="003F116B" w:rsidP="001E68D2">
            <w:pPr>
              <w:pStyle w:val="TableBody"/>
              <w:spacing w:after="0" w:line="240" w:lineRule="auto"/>
              <w:jc w:val="right"/>
              <w:rPr>
                <w:rFonts w:ascii="Arial" w:hAnsi="Arial" w:cs="Arial"/>
                <w:szCs w:val="18"/>
              </w:rPr>
            </w:pPr>
          </w:p>
        </w:tc>
        <w:tc>
          <w:tcPr>
            <w:tcW w:w="964" w:type="dxa"/>
            <w:tcBorders>
              <w:top w:val="nil"/>
              <w:left w:val="nil"/>
              <w:bottom w:val="nil"/>
              <w:right w:val="nil"/>
            </w:tcBorders>
            <w:shd w:val="clear" w:color="auto" w:fill="auto"/>
            <w:noWrap/>
            <w:vAlign w:val="center"/>
            <w:hideMark/>
          </w:tcPr>
          <w:p w14:paraId="2FC8A00F" w14:textId="77777777" w:rsidR="003F116B" w:rsidRPr="001E68D2" w:rsidRDefault="003F116B" w:rsidP="001E68D2">
            <w:pPr>
              <w:pStyle w:val="TableBody"/>
              <w:spacing w:after="0" w:line="240" w:lineRule="auto"/>
              <w:jc w:val="right"/>
              <w:rPr>
                <w:rFonts w:ascii="Arial" w:hAnsi="Arial" w:cs="Arial"/>
                <w:szCs w:val="18"/>
              </w:rPr>
            </w:pPr>
          </w:p>
        </w:tc>
        <w:tc>
          <w:tcPr>
            <w:tcW w:w="340" w:type="dxa"/>
            <w:tcBorders>
              <w:top w:val="nil"/>
              <w:left w:val="nil"/>
              <w:bottom w:val="nil"/>
              <w:right w:val="nil"/>
            </w:tcBorders>
            <w:shd w:val="clear" w:color="auto" w:fill="auto"/>
            <w:noWrap/>
            <w:vAlign w:val="center"/>
            <w:hideMark/>
          </w:tcPr>
          <w:p w14:paraId="3EB127E8" w14:textId="77777777" w:rsidR="003F116B" w:rsidRPr="001E68D2" w:rsidRDefault="003F116B" w:rsidP="001E68D2">
            <w:pPr>
              <w:pStyle w:val="TableBody"/>
              <w:spacing w:after="0" w:line="240" w:lineRule="auto"/>
              <w:jc w:val="right"/>
              <w:rPr>
                <w:rFonts w:ascii="Arial" w:hAnsi="Arial" w:cs="Arial"/>
                <w:szCs w:val="18"/>
              </w:rPr>
            </w:pPr>
          </w:p>
        </w:tc>
        <w:tc>
          <w:tcPr>
            <w:tcW w:w="1134" w:type="dxa"/>
            <w:tcBorders>
              <w:top w:val="nil"/>
              <w:left w:val="nil"/>
              <w:bottom w:val="nil"/>
              <w:right w:val="nil"/>
            </w:tcBorders>
            <w:shd w:val="clear" w:color="auto" w:fill="auto"/>
            <w:noWrap/>
            <w:vAlign w:val="center"/>
            <w:hideMark/>
          </w:tcPr>
          <w:p w14:paraId="2D54BB8F" w14:textId="77777777" w:rsidR="003F116B" w:rsidRPr="001E68D2" w:rsidRDefault="003F116B" w:rsidP="001E68D2">
            <w:pPr>
              <w:pStyle w:val="TableBody"/>
              <w:spacing w:after="0" w:line="240" w:lineRule="auto"/>
              <w:jc w:val="right"/>
              <w:rPr>
                <w:rFonts w:ascii="Arial" w:hAnsi="Arial" w:cs="Arial"/>
                <w:szCs w:val="18"/>
              </w:rPr>
            </w:pPr>
          </w:p>
        </w:tc>
        <w:tc>
          <w:tcPr>
            <w:tcW w:w="964" w:type="dxa"/>
            <w:tcBorders>
              <w:top w:val="nil"/>
              <w:left w:val="nil"/>
              <w:bottom w:val="nil"/>
              <w:right w:val="nil"/>
            </w:tcBorders>
            <w:shd w:val="clear" w:color="auto" w:fill="auto"/>
            <w:noWrap/>
            <w:vAlign w:val="center"/>
            <w:hideMark/>
          </w:tcPr>
          <w:p w14:paraId="26AC3358" w14:textId="77777777" w:rsidR="003F116B" w:rsidRPr="001E68D2" w:rsidRDefault="003F116B" w:rsidP="001E68D2">
            <w:pPr>
              <w:pStyle w:val="TableBody"/>
              <w:spacing w:after="0" w:line="240" w:lineRule="auto"/>
              <w:jc w:val="right"/>
              <w:rPr>
                <w:rFonts w:ascii="Arial" w:hAnsi="Arial" w:cs="Arial"/>
                <w:szCs w:val="18"/>
              </w:rPr>
            </w:pPr>
          </w:p>
        </w:tc>
        <w:tc>
          <w:tcPr>
            <w:tcW w:w="964" w:type="dxa"/>
            <w:tcBorders>
              <w:top w:val="nil"/>
              <w:left w:val="nil"/>
              <w:bottom w:val="nil"/>
              <w:right w:val="nil"/>
            </w:tcBorders>
            <w:shd w:val="clear" w:color="auto" w:fill="auto"/>
            <w:noWrap/>
            <w:vAlign w:val="center"/>
            <w:hideMark/>
          </w:tcPr>
          <w:p w14:paraId="373A7B01" w14:textId="77777777" w:rsidR="003F116B" w:rsidRPr="001E68D2" w:rsidRDefault="003F116B" w:rsidP="001E68D2">
            <w:pPr>
              <w:pStyle w:val="TableBody"/>
              <w:spacing w:after="0" w:line="240" w:lineRule="auto"/>
              <w:jc w:val="right"/>
              <w:rPr>
                <w:rFonts w:ascii="Arial" w:hAnsi="Arial" w:cs="Arial"/>
                <w:szCs w:val="18"/>
              </w:rPr>
            </w:pPr>
          </w:p>
        </w:tc>
      </w:tr>
      <w:tr w:rsidR="003F116B" w:rsidRPr="001E68D2" w14:paraId="6DED69D7" w14:textId="77777777" w:rsidTr="00C21DB4">
        <w:trPr>
          <w:trHeight w:val="266"/>
        </w:trPr>
        <w:tc>
          <w:tcPr>
            <w:tcW w:w="3005" w:type="dxa"/>
            <w:tcBorders>
              <w:top w:val="nil"/>
              <w:left w:val="nil"/>
              <w:bottom w:val="nil"/>
              <w:right w:val="nil"/>
            </w:tcBorders>
            <w:shd w:val="clear" w:color="auto" w:fill="auto"/>
            <w:vAlign w:val="center"/>
            <w:hideMark/>
          </w:tcPr>
          <w:p w14:paraId="2B1FB438" w14:textId="77777777" w:rsidR="003F116B" w:rsidRPr="003F116B" w:rsidRDefault="003F116B" w:rsidP="003F116B">
            <w:pPr>
              <w:spacing w:before="0" w:after="0" w:line="240" w:lineRule="auto"/>
              <w:rPr>
                <w:rFonts w:ascii="Arial" w:eastAsia="Times New Roman" w:hAnsi="Arial" w:cs="Arial"/>
                <w:color w:val="000000"/>
                <w:sz w:val="18"/>
                <w:szCs w:val="18"/>
                <w:lang w:eastAsia="en-AU"/>
              </w:rPr>
            </w:pPr>
            <w:r w:rsidRPr="003F116B">
              <w:rPr>
                <w:rFonts w:ascii="Arial" w:eastAsia="Times New Roman" w:hAnsi="Arial" w:cs="Arial"/>
                <w:color w:val="000000"/>
                <w:sz w:val="18"/>
                <w:szCs w:val="18"/>
                <w:lang w:eastAsia="en-AU"/>
              </w:rPr>
              <w:t>Couple</w:t>
            </w:r>
          </w:p>
        </w:tc>
        <w:tc>
          <w:tcPr>
            <w:tcW w:w="1134" w:type="dxa"/>
            <w:tcBorders>
              <w:top w:val="nil"/>
              <w:left w:val="nil"/>
              <w:bottom w:val="nil"/>
              <w:right w:val="nil"/>
            </w:tcBorders>
            <w:shd w:val="clear" w:color="auto" w:fill="auto"/>
            <w:vAlign w:val="center"/>
            <w:hideMark/>
          </w:tcPr>
          <w:p w14:paraId="7A519CA3"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0.95</w:t>
            </w:r>
          </w:p>
        </w:tc>
        <w:tc>
          <w:tcPr>
            <w:tcW w:w="964" w:type="dxa"/>
            <w:tcBorders>
              <w:top w:val="nil"/>
              <w:left w:val="nil"/>
              <w:bottom w:val="nil"/>
              <w:right w:val="nil"/>
            </w:tcBorders>
            <w:shd w:val="clear" w:color="auto" w:fill="auto"/>
            <w:noWrap/>
            <w:vAlign w:val="center"/>
            <w:hideMark/>
          </w:tcPr>
          <w:p w14:paraId="27F30051"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0.03</w:t>
            </w:r>
          </w:p>
        </w:tc>
        <w:tc>
          <w:tcPr>
            <w:tcW w:w="964" w:type="dxa"/>
            <w:tcBorders>
              <w:top w:val="nil"/>
              <w:left w:val="nil"/>
              <w:bottom w:val="nil"/>
              <w:right w:val="nil"/>
            </w:tcBorders>
            <w:shd w:val="clear" w:color="auto" w:fill="auto"/>
            <w:noWrap/>
            <w:vAlign w:val="center"/>
            <w:hideMark/>
          </w:tcPr>
          <w:p w14:paraId="305FFADE"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0.10</w:t>
            </w:r>
          </w:p>
        </w:tc>
        <w:tc>
          <w:tcPr>
            <w:tcW w:w="340" w:type="dxa"/>
            <w:tcBorders>
              <w:top w:val="nil"/>
              <w:left w:val="nil"/>
              <w:bottom w:val="nil"/>
              <w:right w:val="nil"/>
            </w:tcBorders>
            <w:shd w:val="clear" w:color="auto" w:fill="auto"/>
            <w:noWrap/>
            <w:vAlign w:val="center"/>
            <w:hideMark/>
          </w:tcPr>
          <w:p w14:paraId="6D27EF83" w14:textId="77777777" w:rsidR="003F116B" w:rsidRPr="001E68D2" w:rsidRDefault="003F116B" w:rsidP="001E68D2">
            <w:pPr>
              <w:pStyle w:val="TableBody"/>
              <w:spacing w:after="0" w:line="240" w:lineRule="auto"/>
              <w:jc w:val="right"/>
              <w:rPr>
                <w:rFonts w:ascii="Arial" w:hAnsi="Arial" w:cs="Arial"/>
                <w:szCs w:val="18"/>
              </w:rPr>
            </w:pPr>
          </w:p>
        </w:tc>
        <w:tc>
          <w:tcPr>
            <w:tcW w:w="1134" w:type="dxa"/>
            <w:tcBorders>
              <w:top w:val="nil"/>
              <w:left w:val="nil"/>
              <w:bottom w:val="nil"/>
              <w:right w:val="nil"/>
            </w:tcBorders>
            <w:shd w:val="clear" w:color="auto" w:fill="auto"/>
            <w:vAlign w:val="center"/>
            <w:hideMark/>
          </w:tcPr>
          <w:p w14:paraId="301C5EC4"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0.99</w:t>
            </w:r>
          </w:p>
        </w:tc>
        <w:tc>
          <w:tcPr>
            <w:tcW w:w="964" w:type="dxa"/>
            <w:tcBorders>
              <w:top w:val="nil"/>
              <w:left w:val="nil"/>
              <w:bottom w:val="nil"/>
              <w:right w:val="nil"/>
            </w:tcBorders>
            <w:shd w:val="clear" w:color="auto" w:fill="auto"/>
            <w:vAlign w:val="center"/>
            <w:hideMark/>
          </w:tcPr>
          <w:p w14:paraId="4B6C4784"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0.02</w:t>
            </w:r>
          </w:p>
        </w:tc>
        <w:tc>
          <w:tcPr>
            <w:tcW w:w="964" w:type="dxa"/>
            <w:tcBorders>
              <w:top w:val="nil"/>
              <w:left w:val="nil"/>
              <w:bottom w:val="nil"/>
              <w:right w:val="nil"/>
            </w:tcBorders>
            <w:shd w:val="clear" w:color="auto" w:fill="auto"/>
            <w:vAlign w:val="center"/>
            <w:hideMark/>
          </w:tcPr>
          <w:p w14:paraId="14006347"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0.65</w:t>
            </w:r>
          </w:p>
        </w:tc>
      </w:tr>
      <w:tr w:rsidR="003F116B" w:rsidRPr="001E68D2" w14:paraId="5142CD2A" w14:textId="77777777" w:rsidTr="00C21DB4">
        <w:trPr>
          <w:trHeight w:val="266"/>
        </w:trPr>
        <w:tc>
          <w:tcPr>
            <w:tcW w:w="3005" w:type="dxa"/>
            <w:tcBorders>
              <w:top w:val="nil"/>
              <w:left w:val="nil"/>
              <w:bottom w:val="nil"/>
              <w:right w:val="nil"/>
            </w:tcBorders>
            <w:shd w:val="clear" w:color="auto" w:fill="auto"/>
            <w:vAlign w:val="center"/>
            <w:hideMark/>
          </w:tcPr>
          <w:p w14:paraId="48024F25" w14:textId="77777777" w:rsidR="003F116B" w:rsidRPr="003F116B" w:rsidRDefault="003F116B" w:rsidP="003F116B">
            <w:pPr>
              <w:spacing w:before="0" w:after="0" w:line="240" w:lineRule="auto"/>
              <w:rPr>
                <w:rFonts w:ascii="Arial" w:eastAsia="Times New Roman" w:hAnsi="Arial" w:cs="Arial"/>
                <w:color w:val="000000"/>
                <w:sz w:val="18"/>
                <w:szCs w:val="18"/>
                <w:lang w:eastAsia="en-AU"/>
              </w:rPr>
            </w:pPr>
            <w:r w:rsidRPr="003F116B">
              <w:rPr>
                <w:rFonts w:ascii="Arial" w:eastAsia="Times New Roman" w:hAnsi="Arial" w:cs="Arial"/>
                <w:color w:val="000000"/>
                <w:sz w:val="18"/>
                <w:szCs w:val="18"/>
                <w:lang w:eastAsia="en-AU"/>
              </w:rPr>
              <w:t>Couple with dependents</w:t>
            </w:r>
          </w:p>
        </w:tc>
        <w:tc>
          <w:tcPr>
            <w:tcW w:w="1134" w:type="dxa"/>
            <w:tcBorders>
              <w:top w:val="nil"/>
              <w:left w:val="nil"/>
              <w:bottom w:val="nil"/>
              <w:right w:val="nil"/>
            </w:tcBorders>
            <w:shd w:val="clear" w:color="auto" w:fill="auto"/>
            <w:vAlign w:val="center"/>
            <w:hideMark/>
          </w:tcPr>
          <w:p w14:paraId="1BA329F7" w14:textId="3FAD8B06" w:rsidR="003F116B" w:rsidRPr="001E68D2" w:rsidRDefault="00AF7EA8" w:rsidP="001E68D2">
            <w:pPr>
              <w:pStyle w:val="TableBody"/>
              <w:spacing w:after="0" w:line="240" w:lineRule="auto"/>
              <w:jc w:val="right"/>
              <w:rPr>
                <w:rFonts w:ascii="Arial" w:hAnsi="Arial" w:cs="Arial"/>
                <w:szCs w:val="18"/>
              </w:rPr>
            </w:pPr>
            <w:r w:rsidRPr="001E68D2">
              <w:rPr>
                <w:rFonts w:ascii="Arial" w:hAnsi="Arial" w:cs="Arial"/>
                <w:szCs w:val="18"/>
              </w:rPr>
              <w:t>Reference</w:t>
            </w:r>
          </w:p>
        </w:tc>
        <w:tc>
          <w:tcPr>
            <w:tcW w:w="964" w:type="dxa"/>
            <w:tcBorders>
              <w:top w:val="nil"/>
              <w:left w:val="nil"/>
              <w:bottom w:val="nil"/>
              <w:right w:val="nil"/>
            </w:tcBorders>
            <w:shd w:val="clear" w:color="auto" w:fill="auto"/>
            <w:noWrap/>
            <w:vAlign w:val="center"/>
            <w:hideMark/>
          </w:tcPr>
          <w:p w14:paraId="5D8DB54E" w14:textId="77777777" w:rsidR="003F116B" w:rsidRPr="001E68D2" w:rsidRDefault="003F116B" w:rsidP="001E68D2">
            <w:pPr>
              <w:pStyle w:val="TableBody"/>
              <w:spacing w:after="0" w:line="240" w:lineRule="auto"/>
              <w:jc w:val="right"/>
              <w:rPr>
                <w:rFonts w:ascii="Arial" w:hAnsi="Arial" w:cs="Arial"/>
                <w:szCs w:val="18"/>
              </w:rPr>
            </w:pPr>
          </w:p>
        </w:tc>
        <w:tc>
          <w:tcPr>
            <w:tcW w:w="964" w:type="dxa"/>
            <w:tcBorders>
              <w:top w:val="nil"/>
              <w:left w:val="nil"/>
              <w:bottom w:val="nil"/>
              <w:right w:val="nil"/>
            </w:tcBorders>
            <w:shd w:val="clear" w:color="auto" w:fill="auto"/>
            <w:noWrap/>
            <w:vAlign w:val="center"/>
            <w:hideMark/>
          </w:tcPr>
          <w:p w14:paraId="2071639B" w14:textId="77777777" w:rsidR="003F116B" w:rsidRPr="001E68D2" w:rsidRDefault="003F116B" w:rsidP="001E68D2">
            <w:pPr>
              <w:pStyle w:val="TableBody"/>
              <w:spacing w:after="0" w:line="240" w:lineRule="auto"/>
              <w:jc w:val="right"/>
              <w:rPr>
                <w:rFonts w:ascii="Arial" w:hAnsi="Arial" w:cs="Arial"/>
                <w:szCs w:val="18"/>
              </w:rPr>
            </w:pPr>
          </w:p>
        </w:tc>
        <w:tc>
          <w:tcPr>
            <w:tcW w:w="340" w:type="dxa"/>
            <w:tcBorders>
              <w:top w:val="nil"/>
              <w:left w:val="nil"/>
              <w:bottom w:val="nil"/>
              <w:right w:val="nil"/>
            </w:tcBorders>
            <w:shd w:val="clear" w:color="auto" w:fill="auto"/>
            <w:noWrap/>
            <w:vAlign w:val="center"/>
            <w:hideMark/>
          </w:tcPr>
          <w:p w14:paraId="3906E4DC" w14:textId="77777777" w:rsidR="003F116B" w:rsidRPr="001E68D2" w:rsidRDefault="003F116B" w:rsidP="001E68D2">
            <w:pPr>
              <w:pStyle w:val="TableBody"/>
              <w:spacing w:after="0" w:line="240" w:lineRule="auto"/>
              <w:jc w:val="right"/>
              <w:rPr>
                <w:rFonts w:ascii="Arial" w:hAnsi="Arial" w:cs="Arial"/>
                <w:szCs w:val="18"/>
              </w:rPr>
            </w:pPr>
          </w:p>
        </w:tc>
        <w:tc>
          <w:tcPr>
            <w:tcW w:w="1134" w:type="dxa"/>
            <w:tcBorders>
              <w:top w:val="nil"/>
              <w:left w:val="nil"/>
              <w:bottom w:val="nil"/>
              <w:right w:val="nil"/>
            </w:tcBorders>
            <w:shd w:val="clear" w:color="auto" w:fill="auto"/>
            <w:vAlign w:val="center"/>
            <w:hideMark/>
          </w:tcPr>
          <w:p w14:paraId="5886A490" w14:textId="4F30C02F" w:rsidR="003F116B" w:rsidRPr="001E68D2" w:rsidRDefault="00AF7EA8" w:rsidP="001E68D2">
            <w:pPr>
              <w:pStyle w:val="TableBody"/>
              <w:spacing w:after="0" w:line="240" w:lineRule="auto"/>
              <w:jc w:val="right"/>
              <w:rPr>
                <w:rFonts w:ascii="Arial" w:hAnsi="Arial" w:cs="Arial"/>
                <w:szCs w:val="18"/>
              </w:rPr>
            </w:pPr>
            <w:r w:rsidRPr="001E68D2">
              <w:rPr>
                <w:rFonts w:ascii="Arial" w:hAnsi="Arial" w:cs="Arial"/>
                <w:szCs w:val="18"/>
              </w:rPr>
              <w:t>Reference</w:t>
            </w:r>
          </w:p>
        </w:tc>
        <w:tc>
          <w:tcPr>
            <w:tcW w:w="964" w:type="dxa"/>
            <w:tcBorders>
              <w:top w:val="nil"/>
              <w:left w:val="nil"/>
              <w:bottom w:val="nil"/>
              <w:right w:val="nil"/>
            </w:tcBorders>
            <w:shd w:val="clear" w:color="auto" w:fill="auto"/>
            <w:vAlign w:val="center"/>
            <w:hideMark/>
          </w:tcPr>
          <w:p w14:paraId="4063FD95" w14:textId="77777777" w:rsidR="003F116B" w:rsidRPr="001E68D2" w:rsidRDefault="003F116B" w:rsidP="001E68D2">
            <w:pPr>
              <w:pStyle w:val="TableBody"/>
              <w:spacing w:after="0" w:line="240" w:lineRule="auto"/>
              <w:jc w:val="right"/>
              <w:rPr>
                <w:rFonts w:ascii="Arial" w:hAnsi="Arial" w:cs="Arial"/>
                <w:szCs w:val="18"/>
              </w:rPr>
            </w:pPr>
          </w:p>
        </w:tc>
        <w:tc>
          <w:tcPr>
            <w:tcW w:w="964" w:type="dxa"/>
            <w:tcBorders>
              <w:top w:val="nil"/>
              <w:left w:val="nil"/>
              <w:bottom w:val="nil"/>
              <w:right w:val="nil"/>
            </w:tcBorders>
            <w:shd w:val="clear" w:color="auto" w:fill="auto"/>
            <w:vAlign w:val="center"/>
            <w:hideMark/>
          </w:tcPr>
          <w:p w14:paraId="57040BBA" w14:textId="77777777" w:rsidR="003F116B" w:rsidRPr="001E68D2" w:rsidRDefault="003F116B" w:rsidP="001E68D2">
            <w:pPr>
              <w:pStyle w:val="TableBody"/>
              <w:spacing w:after="0" w:line="240" w:lineRule="auto"/>
              <w:jc w:val="right"/>
              <w:rPr>
                <w:rFonts w:ascii="Arial" w:hAnsi="Arial" w:cs="Arial"/>
                <w:szCs w:val="18"/>
              </w:rPr>
            </w:pPr>
          </w:p>
        </w:tc>
      </w:tr>
      <w:tr w:rsidR="003F116B" w:rsidRPr="001E68D2" w14:paraId="3ED7AB49" w14:textId="77777777" w:rsidTr="00C21DB4">
        <w:trPr>
          <w:trHeight w:val="266"/>
        </w:trPr>
        <w:tc>
          <w:tcPr>
            <w:tcW w:w="3005" w:type="dxa"/>
            <w:tcBorders>
              <w:top w:val="nil"/>
              <w:left w:val="nil"/>
              <w:bottom w:val="nil"/>
              <w:right w:val="nil"/>
            </w:tcBorders>
            <w:shd w:val="clear" w:color="auto" w:fill="auto"/>
            <w:vAlign w:val="center"/>
            <w:hideMark/>
          </w:tcPr>
          <w:p w14:paraId="0AC5A1FF" w14:textId="77777777" w:rsidR="003F116B" w:rsidRPr="003F116B" w:rsidRDefault="003F116B" w:rsidP="003F116B">
            <w:pPr>
              <w:spacing w:before="0" w:after="0" w:line="240" w:lineRule="auto"/>
              <w:rPr>
                <w:rFonts w:ascii="Arial" w:eastAsia="Times New Roman" w:hAnsi="Arial" w:cs="Arial"/>
                <w:color w:val="000000"/>
                <w:sz w:val="18"/>
                <w:szCs w:val="18"/>
                <w:lang w:eastAsia="en-AU"/>
              </w:rPr>
            </w:pPr>
            <w:r w:rsidRPr="003F116B">
              <w:rPr>
                <w:rFonts w:ascii="Arial" w:eastAsia="Times New Roman" w:hAnsi="Arial" w:cs="Arial"/>
                <w:color w:val="000000"/>
                <w:sz w:val="18"/>
                <w:szCs w:val="18"/>
                <w:lang w:eastAsia="en-AU"/>
              </w:rPr>
              <w:t>Couple with non-dependents</w:t>
            </w:r>
          </w:p>
        </w:tc>
        <w:tc>
          <w:tcPr>
            <w:tcW w:w="1134" w:type="dxa"/>
            <w:tcBorders>
              <w:top w:val="nil"/>
              <w:left w:val="nil"/>
              <w:bottom w:val="nil"/>
              <w:right w:val="nil"/>
            </w:tcBorders>
            <w:shd w:val="clear" w:color="auto" w:fill="auto"/>
            <w:vAlign w:val="center"/>
            <w:hideMark/>
          </w:tcPr>
          <w:p w14:paraId="5AE47007"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1.04</w:t>
            </w:r>
          </w:p>
        </w:tc>
        <w:tc>
          <w:tcPr>
            <w:tcW w:w="964" w:type="dxa"/>
            <w:tcBorders>
              <w:top w:val="nil"/>
              <w:left w:val="nil"/>
              <w:bottom w:val="nil"/>
              <w:right w:val="nil"/>
            </w:tcBorders>
            <w:shd w:val="clear" w:color="auto" w:fill="auto"/>
            <w:noWrap/>
            <w:vAlign w:val="center"/>
            <w:hideMark/>
          </w:tcPr>
          <w:p w14:paraId="08AAA5D2"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0.05</w:t>
            </w:r>
          </w:p>
        </w:tc>
        <w:tc>
          <w:tcPr>
            <w:tcW w:w="964" w:type="dxa"/>
            <w:tcBorders>
              <w:top w:val="nil"/>
              <w:left w:val="nil"/>
              <w:bottom w:val="nil"/>
              <w:right w:val="nil"/>
            </w:tcBorders>
            <w:shd w:val="clear" w:color="auto" w:fill="auto"/>
            <w:noWrap/>
            <w:vAlign w:val="center"/>
            <w:hideMark/>
          </w:tcPr>
          <w:p w14:paraId="15A824A3"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0.32</w:t>
            </w:r>
          </w:p>
        </w:tc>
        <w:tc>
          <w:tcPr>
            <w:tcW w:w="340" w:type="dxa"/>
            <w:tcBorders>
              <w:top w:val="nil"/>
              <w:left w:val="nil"/>
              <w:bottom w:val="nil"/>
              <w:right w:val="nil"/>
            </w:tcBorders>
            <w:shd w:val="clear" w:color="auto" w:fill="auto"/>
            <w:noWrap/>
            <w:vAlign w:val="center"/>
            <w:hideMark/>
          </w:tcPr>
          <w:p w14:paraId="6E922F4B" w14:textId="77777777" w:rsidR="003F116B" w:rsidRPr="001E68D2" w:rsidRDefault="003F116B" w:rsidP="001E68D2">
            <w:pPr>
              <w:pStyle w:val="TableBody"/>
              <w:spacing w:after="0" w:line="240" w:lineRule="auto"/>
              <w:jc w:val="right"/>
              <w:rPr>
                <w:rFonts w:ascii="Arial" w:hAnsi="Arial" w:cs="Arial"/>
                <w:szCs w:val="18"/>
              </w:rPr>
            </w:pPr>
          </w:p>
        </w:tc>
        <w:tc>
          <w:tcPr>
            <w:tcW w:w="1134" w:type="dxa"/>
            <w:tcBorders>
              <w:top w:val="nil"/>
              <w:left w:val="nil"/>
              <w:bottom w:val="nil"/>
              <w:right w:val="nil"/>
            </w:tcBorders>
            <w:shd w:val="clear" w:color="auto" w:fill="auto"/>
            <w:vAlign w:val="center"/>
            <w:hideMark/>
          </w:tcPr>
          <w:p w14:paraId="792D4548"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1.04</w:t>
            </w:r>
          </w:p>
        </w:tc>
        <w:tc>
          <w:tcPr>
            <w:tcW w:w="964" w:type="dxa"/>
            <w:tcBorders>
              <w:top w:val="nil"/>
              <w:left w:val="nil"/>
              <w:bottom w:val="nil"/>
              <w:right w:val="nil"/>
            </w:tcBorders>
            <w:shd w:val="clear" w:color="auto" w:fill="auto"/>
            <w:vAlign w:val="center"/>
            <w:hideMark/>
          </w:tcPr>
          <w:p w14:paraId="58C7D0DE"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0.03</w:t>
            </w:r>
          </w:p>
        </w:tc>
        <w:tc>
          <w:tcPr>
            <w:tcW w:w="964" w:type="dxa"/>
            <w:tcBorders>
              <w:top w:val="nil"/>
              <w:left w:val="nil"/>
              <w:bottom w:val="nil"/>
              <w:right w:val="nil"/>
            </w:tcBorders>
            <w:shd w:val="clear" w:color="auto" w:fill="auto"/>
            <w:vAlign w:val="center"/>
            <w:hideMark/>
          </w:tcPr>
          <w:p w14:paraId="04A4BC47"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0.24</w:t>
            </w:r>
          </w:p>
        </w:tc>
      </w:tr>
      <w:tr w:rsidR="003F116B" w:rsidRPr="001E68D2" w14:paraId="3B3BCC71" w14:textId="77777777" w:rsidTr="00C21DB4">
        <w:trPr>
          <w:trHeight w:val="266"/>
        </w:trPr>
        <w:tc>
          <w:tcPr>
            <w:tcW w:w="3005" w:type="dxa"/>
            <w:tcBorders>
              <w:top w:val="nil"/>
              <w:left w:val="nil"/>
              <w:bottom w:val="nil"/>
              <w:right w:val="nil"/>
            </w:tcBorders>
            <w:shd w:val="clear" w:color="auto" w:fill="auto"/>
            <w:vAlign w:val="center"/>
            <w:hideMark/>
          </w:tcPr>
          <w:p w14:paraId="72D2F1E6" w14:textId="77777777" w:rsidR="003F116B" w:rsidRPr="003F116B" w:rsidRDefault="003F116B" w:rsidP="003F116B">
            <w:pPr>
              <w:spacing w:before="0" w:after="0" w:line="240" w:lineRule="auto"/>
              <w:rPr>
                <w:rFonts w:ascii="Arial" w:eastAsia="Times New Roman" w:hAnsi="Arial" w:cs="Arial"/>
                <w:color w:val="000000"/>
                <w:sz w:val="18"/>
                <w:szCs w:val="18"/>
                <w:lang w:eastAsia="en-AU"/>
              </w:rPr>
            </w:pPr>
            <w:r w:rsidRPr="003F116B">
              <w:rPr>
                <w:rFonts w:ascii="Arial" w:eastAsia="Times New Roman" w:hAnsi="Arial" w:cs="Arial"/>
                <w:color w:val="000000"/>
                <w:sz w:val="18"/>
                <w:szCs w:val="18"/>
                <w:lang w:eastAsia="en-AU"/>
              </w:rPr>
              <w:t>Single person</w:t>
            </w:r>
          </w:p>
        </w:tc>
        <w:tc>
          <w:tcPr>
            <w:tcW w:w="1134" w:type="dxa"/>
            <w:tcBorders>
              <w:top w:val="nil"/>
              <w:left w:val="nil"/>
              <w:bottom w:val="nil"/>
              <w:right w:val="nil"/>
            </w:tcBorders>
            <w:shd w:val="clear" w:color="auto" w:fill="auto"/>
            <w:vAlign w:val="center"/>
            <w:hideMark/>
          </w:tcPr>
          <w:p w14:paraId="2196F15A"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0.87</w:t>
            </w:r>
          </w:p>
        </w:tc>
        <w:tc>
          <w:tcPr>
            <w:tcW w:w="964" w:type="dxa"/>
            <w:tcBorders>
              <w:top w:val="nil"/>
              <w:left w:val="nil"/>
              <w:bottom w:val="nil"/>
              <w:right w:val="nil"/>
            </w:tcBorders>
            <w:shd w:val="clear" w:color="auto" w:fill="auto"/>
            <w:noWrap/>
            <w:vAlign w:val="center"/>
            <w:hideMark/>
          </w:tcPr>
          <w:p w14:paraId="36B5D9A5"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0.03</w:t>
            </w:r>
          </w:p>
        </w:tc>
        <w:tc>
          <w:tcPr>
            <w:tcW w:w="964" w:type="dxa"/>
            <w:tcBorders>
              <w:top w:val="nil"/>
              <w:left w:val="nil"/>
              <w:bottom w:val="nil"/>
              <w:right w:val="nil"/>
            </w:tcBorders>
            <w:shd w:val="clear" w:color="auto" w:fill="auto"/>
            <w:noWrap/>
            <w:vAlign w:val="center"/>
            <w:hideMark/>
          </w:tcPr>
          <w:p w14:paraId="796B6182"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0.00</w:t>
            </w:r>
          </w:p>
        </w:tc>
        <w:tc>
          <w:tcPr>
            <w:tcW w:w="340" w:type="dxa"/>
            <w:tcBorders>
              <w:top w:val="nil"/>
              <w:left w:val="nil"/>
              <w:bottom w:val="nil"/>
              <w:right w:val="nil"/>
            </w:tcBorders>
            <w:shd w:val="clear" w:color="auto" w:fill="auto"/>
            <w:noWrap/>
            <w:vAlign w:val="center"/>
            <w:hideMark/>
          </w:tcPr>
          <w:p w14:paraId="2788BEE0" w14:textId="77777777" w:rsidR="003F116B" w:rsidRPr="001E68D2" w:rsidRDefault="003F116B" w:rsidP="001E68D2">
            <w:pPr>
              <w:pStyle w:val="TableBody"/>
              <w:spacing w:after="0" w:line="240" w:lineRule="auto"/>
              <w:jc w:val="right"/>
              <w:rPr>
                <w:rFonts w:ascii="Arial" w:hAnsi="Arial" w:cs="Arial"/>
                <w:szCs w:val="18"/>
              </w:rPr>
            </w:pPr>
          </w:p>
        </w:tc>
        <w:tc>
          <w:tcPr>
            <w:tcW w:w="1134" w:type="dxa"/>
            <w:tcBorders>
              <w:top w:val="nil"/>
              <w:left w:val="nil"/>
              <w:bottom w:val="nil"/>
              <w:right w:val="nil"/>
            </w:tcBorders>
            <w:shd w:val="clear" w:color="auto" w:fill="auto"/>
            <w:noWrap/>
            <w:vAlign w:val="center"/>
            <w:hideMark/>
          </w:tcPr>
          <w:p w14:paraId="440F5A96"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0.88</w:t>
            </w:r>
          </w:p>
        </w:tc>
        <w:tc>
          <w:tcPr>
            <w:tcW w:w="964" w:type="dxa"/>
            <w:tcBorders>
              <w:top w:val="nil"/>
              <w:left w:val="nil"/>
              <w:bottom w:val="nil"/>
              <w:right w:val="nil"/>
            </w:tcBorders>
            <w:shd w:val="clear" w:color="auto" w:fill="auto"/>
            <w:noWrap/>
            <w:vAlign w:val="center"/>
            <w:hideMark/>
          </w:tcPr>
          <w:p w14:paraId="1C1303B6"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0.02</w:t>
            </w:r>
          </w:p>
        </w:tc>
        <w:tc>
          <w:tcPr>
            <w:tcW w:w="964" w:type="dxa"/>
            <w:tcBorders>
              <w:top w:val="nil"/>
              <w:left w:val="nil"/>
              <w:bottom w:val="nil"/>
              <w:right w:val="nil"/>
            </w:tcBorders>
            <w:shd w:val="clear" w:color="auto" w:fill="auto"/>
            <w:noWrap/>
            <w:vAlign w:val="center"/>
            <w:hideMark/>
          </w:tcPr>
          <w:p w14:paraId="20822114"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0.00</w:t>
            </w:r>
          </w:p>
        </w:tc>
      </w:tr>
      <w:tr w:rsidR="003F116B" w:rsidRPr="001E68D2" w14:paraId="26CF2393" w14:textId="77777777" w:rsidTr="00C21DB4">
        <w:trPr>
          <w:trHeight w:val="266"/>
        </w:trPr>
        <w:tc>
          <w:tcPr>
            <w:tcW w:w="3005" w:type="dxa"/>
            <w:tcBorders>
              <w:top w:val="nil"/>
              <w:left w:val="nil"/>
              <w:bottom w:val="nil"/>
              <w:right w:val="nil"/>
            </w:tcBorders>
            <w:shd w:val="clear" w:color="auto" w:fill="auto"/>
            <w:vAlign w:val="center"/>
            <w:hideMark/>
          </w:tcPr>
          <w:p w14:paraId="001ECC2B" w14:textId="77777777" w:rsidR="003F116B" w:rsidRPr="003F116B" w:rsidRDefault="003F116B" w:rsidP="003F116B">
            <w:pPr>
              <w:spacing w:before="0" w:after="0" w:line="240" w:lineRule="auto"/>
              <w:rPr>
                <w:rFonts w:ascii="Arial" w:eastAsia="Times New Roman" w:hAnsi="Arial" w:cs="Arial"/>
                <w:color w:val="000000"/>
                <w:sz w:val="18"/>
                <w:szCs w:val="18"/>
                <w:lang w:eastAsia="en-AU"/>
              </w:rPr>
            </w:pPr>
            <w:r w:rsidRPr="003F116B">
              <w:rPr>
                <w:rFonts w:ascii="Arial" w:eastAsia="Times New Roman" w:hAnsi="Arial" w:cs="Arial"/>
                <w:color w:val="000000"/>
                <w:sz w:val="18"/>
                <w:szCs w:val="18"/>
                <w:lang w:eastAsia="en-AU"/>
              </w:rPr>
              <w:t>Single parent with dependents</w:t>
            </w:r>
          </w:p>
        </w:tc>
        <w:tc>
          <w:tcPr>
            <w:tcW w:w="1134" w:type="dxa"/>
            <w:tcBorders>
              <w:top w:val="nil"/>
              <w:left w:val="nil"/>
              <w:bottom w:val="nil"/>
              <w:right w:val="nil"/>
            </w:tcBorders>
            <w:shd w:val="clear" w:color="auto" w:fill="auto"/>
            <w:vAlign w:val="center"/>
            <w:hideMark/>
          </w:tcPr>
          <w:p w14:paraId="388B3B2E"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0.96</w:t>
            </w:r>
          </w:p>
        </w:tc>
        <w:tc>
          <w:tcPr>
            <w:tcW w:w="964" w:type="dxa"/>
            <w:tcBorders>
              <w:top w:val="nil"/>
              <w:left w:val="nil"/>
              <w:bottom w:val="nil"/>
              <w:right w:val="nil"/>
            </w:tcBorders>
            <w:shd w:val="clear" w:color="auto" w:fill="auto"/>
            <w:noWrap/>
            <w:vAlign w:val="center"/>
            <w:hideMark/>
          </w:tcPr>
          <w:p w14:paraId="506A17F9"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0.03</w:t>
            </w:r>
          </w:p>
        </w:tc>
        <w:tc>
          <w:tcPr>
            <w:tcW w:w="964" w:type="dxa"/>
            <w:tcBorders>
              <w:top w:val="nil"/>
              <w:left w:val="nil"/>
              <w:bottom w:val="nil"/>
              <w:right w:val="nil"/>
            </w:tcBorders>
            <w:shd w:val="clear" w:color="auto" w:fill="auto"/>
            <w:noWrap/>
            <w:vAlign w:val="center"/>
            <w:hideMark/>
          </w:tcPr>
          <w:p w14:paraId="11267F88"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0.30</w:t>
            </w:r>
          </w:p>
        </w:tc>
        <w:tc>
          <w:tcPr>
            <w:tcW w:w="340" w:type="dxa"/>
            <w:tcBorders>
              <w:top w:val="nil"/>
              <w:left w:val="nil"/>
              <w:bottom w:val="nil"/>
              <w:right w:val="nil"/>
            </w:tcBorders>
            <w:shd w:val="clear" w:color="auto" w:fill="auto"/>
            <w:noWrap/>
            <w:vAlign w:val="center"/>
            <w:hideMark/>
          </w:tcPr>
          <w:p w14:paraId="0CF7303E" w14:textId="77777777" w:rsidR="003F116B" w:rsidRPr="001E68D2" w:rsidRDefault="003F116B" w:rsidP="001E68D2">
            <w:pPr>
              <w:pStyle w:val="TableBody"/>
              <w:spacing w:after="0" w:line="240" w:lineRule="auto"/>
              <w:jc w:val="right"/>
              <w:rPr>
                <w:rFonts w:ascii="Arial" w:hAnsi="Arial" w:cs="Arial"/>
                <w:szCs w:val="18"/>
              </w:rPr>
            </w:pPr>
          </w:p>
        </w:tc>
        <w:tc>
          <w:tcPr>
            <w:tcW w:w="1134" w:type="dxa"/>
            <w:tcBorders>
              <w:top w:val="nil"/>
              <w:left w:val="nil"/>
              <w:bottom w:val="nil"/>
              <w:right w:val="nil"/>
            </w:tcBorders>
            <w:shd w:val="clear" w:color="auto" w:fill="auto"/>
            <w:vAlign w:val="center"/>
            <w:hideMark/>
          </w:tcPr>
          <w:p w14:paraId="020277F8"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0.97</w:t>
            </w:r>
          </w:p>
        </w:tc>
        <w:tc>
          <w:tcPr>
            <w:tcW w:w="964" w:type="dxa"/>
            <w:tcBorders>
              <w:top w:val="nil"/>
              <w:left w:val="nil"/>
              <w:bottom w:val="nil"/>
              <w:right w:val="nil"/>
            </w:tcBorders>
            <w:shd w:val="clear" w:color="auto" w:fill="auto"/>
            <w:vAlign w:val="center"/>
            <w:hideMark/>
          </w:tcPr>
          <w:p w14:paraId="33C11679"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0.02</w:t>
            </w:r>
          </w:p>
        </w:tc>
        <w:tc>
          <w:tcPr>
            <w:tcW w:w="964" w:type="dxa"/>
            <w:tcBorders>
              <w:top w:val="nil"/>
              <w:left w:val="nil"/>
              <w:bottom w:val="nil"/>
              <w:right w:val="nil"/>
            </w:tcBorders>
            <w:shd w:val="clear" w:color="auto" w:fill="auto"/>
            <w:vAlign w:val="center"/>
            <w:hideMark/>
          </w:tcPr>
          <w:p w14:paraId="1187EE56"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0.22</w:t>
            </w:r>
          </w:p>
        </w:tc>
      </w:tr>
      <w:tr w:rsidR="003F116B" w:rsidRPr="001E68D2" w14:paraId="4DB4E7D4" w14:textId="77777777" w:rsidTr="00C21DB4">
        <w:trPr>
          <w:trHeight w:val="266"/>
        </w:trPr>
        <w:tc>
          <w:tcPr>
            <w:tcW w:w="3005" w:type="dxa"/>
            <w:tcBorders>
              <w:top w:val="nil"/>
              <w:left w:val="nil"/>
              <w:bottom w:val="nil"/>
              <w:right w:val="nil"/>
            </w:tcBorders>
            <w:shd w:val="clear" w:color="auto" w:fill="auto"/>
            <w:vAlign w:val="center"/>
            <w:hideMark/>
          </w:tcPr>
          <w:p w14:paraId="73947912" w14:textId="77777777" w:rsidR="003F116B" w:rsidRPr="003F116B" w:rsidRDefault="003F116B" w:rsidP="003F116B">
            <w:pPr>
              <w:spacing w:before="0" w:after="0" w:line="240" w:lineRule="auto"/>
              <w:rPr>
                <w:rFonts w:ascii="Arial" w:eastAsia="Times New Roman" w:hAnsi="Arial" w:cs="Arial"/>
                <w:color w:val="000000"/>
                <w:sz w:val="18"/>
                <w:szCs w:val="18"/>
                <w:lang w:eastAsia="en-AU"/>
              </w:rPr>
            </w:pPr>
            <w:r w:rsidRPr="003F116B">
              <w:rPr>
                <w:rFonts w:ascii="Arial" w:eastAsia="Times New Roman" w:hAnsi="Arial" w:cs="Arial"/>
                <w:color w:val="000000"/>
                <w:sz w:val="18"/>
                <w:szCs w:val="18"/>
                <w:lang w:eastAsia="en-AU"/>
              </w:rPr>
              <w:t>Single parent with non-dependents</w:t>
            </w:r>
          </w:p>
        </w:tc>
        <w:tc>
          <w:tcPr>
            <w:tcW w:w="1134" w:type="dxa"/>
            <w:tcBorders>
              <w:top w:val="nil"/>
              <w:left w:val="nil"/>
              <w:bottom w:val="nil"/>
              <w:right w:val="nil"/>
            </w:tcBorders>
            <w:shd w:val="clear" w:color="auto" w:fill="auto"/>
            <w:vAlign w:val="center"/>
            <w:hideMark/>
          </w:tcPr>
          <w:p w14:paraId="21F589FF"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0.98</w:t>
            </w:r>
          </w:p>
        </w:tc>
        <w:tc>
          <w:tcPr>
            <w:tcW w:w="964" w:type="dxa"/>
            <w:tcBorders>
              <w:top w:val="nil"/>
              <w:left w:val="nil"/>
              <w:bottom w:val="nil"/>
              <w:right w:val="nil"/>
            </w:tcBorders>
            <w:shd w:val="clear" w:color="auto" w:fill="auto"/>
            <w:noWrap/>
            <w:vAlign w:val="center"/>
            <w:hideMark/>
          </w:tcPr>
          <w:p w14:paraId="63BBC930"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0.04</w:t>
            </w:r>
          </w:p>
        </w:tc>
        <w:tc>
          <w:tcPr>
            <w:tcW w:w="964" w:type="dxa"/>
            <w:tcBorders>
              <w:top w:val="nil"/>
              <w:left w:val="nil"/>
              <w:bottom w:val="nil"/>
              <w:right w:val="nil"/>
            </w:tcBorders>
            <w:shd w:val="clear" w:color="auto" w:fill="auto"/>
            <w:noWrap/>
            <w:vAlign w:val="center"/>
            <w:hideMark/>
          </w:tcPr>
          <w:p w14:paraId="36221034"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0.61</w:t>
            </w:r>
          </w:p>
        </w:tc>
        <w:tc>
          <w:tcPr>
            <w:tcW w:w="340" w:type="dxa"/>
            <w:tcBorders>
              <w:top w:val="nil"/>
              <w:left w:val="nil"/>
              <w:bottom w:val="nil"/>
              <w:right w:val="nil"/>
            </w:tcBorders>
            <w:shd w:val="clear" w:color="auto" w:fill="auto"/>
            <w:noWrap/>
            <w:vAlign w:val="center"/>
            <w:hideMark/>
          </w:tcPr>
          <w:p w14:paraId="53D46598" w14:textId="77777777" w:rsidR="003F116B" w:rsidRPr="001E68D2" w:rsidRDefault="003F116B" w:rsidP="001E68D2">
            <w:pPr>
              <w:pStyle w:val="TableBody"/>
              <w:spacing w:after="0" w:line="240" w:lineRule="auto"/>
              <w:jc w:val="right"/>
              <w:rPr>
                <w:rFonts w:ascii="Arial" w:hAnsi="Arial" w:cs="Arial"/>
                <w:szCs w:val="18"/>
              </w:rPr>
            </w:pPr>
          </w:p>
        </w:tc>
        <w:tc>
          <w:tcPr>
            <w:tcW w:w="1134" w:type="dxa"/>
            <w:tcBorders>
              <w:top w:val="nil"/>
              <w:left w:val="nil"/>
              <w:bottom w:val="nil"/>
              <w:right w:val="nil"/>
            </w:tcBorders>
            <w:shd w:val="clear" w:color="auto" w:fill="auto"/>
            <w:vAlign w:val="center"/>
            <w:hideMark/>
          </w:tcPr>
          <w:p w14:paraId="164A55BB"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0.94</w:t>
            </w:r>
          </w:p>
        </w:tc>
        <w:tc>
          <w:tcPr>
            <w:tcW w:w="964" w:type="dxa"/>
            <w:tcBorders>
              <w:top w:val="nil"/>
              <w:left w:val="nil"/>
              <w:bottom w:val="nil"/>
              <w:right w:val="nil"/>
            </w:tcBorders>
            <w:shd w:val="clear" w:color="auto" w:fill="auto"/>
            <w:vAlign w:val="center"/>
            <w:hideMark/>
          </w:tcPr>
          <w:p w14:paraId="3CC7B4C9"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0.03</w:t>
            </w:r>
          </w:p>
        </w:tc>
        <w:tc>
          <w:tcPr>
            <w:tcW w:w="964" w:type="dxa"/>
            <w:tcBorders>
              <w:top w:val="nil"/>
              <w:left w:val="nil"/>
              <w:bottom w:val="nil"/>
              <w:right w:val="nil"/>
            </w:tcBorders>
            <w:shd w:val="clear" w:color="auto" w:fill="auto"/>
            <w:vAlign w:val="center"/>
            <w:hideMark/>
          </w:tcPr>
          <w:p w14:paraId="546F524B"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0.05</w:t>
            </w:r>
          </w:p>
        </w:tc>
      </w:tr>
      <w:tr w:rsidR="003F116B" w:rsidRPr="001E68D2" w14:paraId="02D2EF06" w14:textId="77777777" w:rsidTr="00C21DB4">
        <w:trPr>
          <w:trHeight w:val="266"/>
        </w:trPr>
        <w:tc>
          <w:tcPr>
            <w:tcW w:w="3005" w:type="dxa"/>
            <w:tcBorders>
              <w:top w:val="nil"/>
              <w:left w:val="nil"/>
              <w:bottom w:val="nil"/>
              <w:right w:val="nil"/>
            </w:tcBorders>
            <w:shd w:val="clear" w:color="auto" w:fill="auto"/>
            <w:vAlign w:val="center"/>
            <w:hideMark/>
          </w:tcPr>
          <w:p w14:paraId="302E8F07" w14:textId="77777777" w:rsidR="003F116B" w:rsidRPr="003F116B" w:rsidRDefault="003F116B" w:rsidP="003F116B">
            <w:pPr>
              <w:spacing w:before="0" w:after="0" w:line="240" w:lineRule="auto"/>
              <w:rPr>
                <w:rFonts w:ascii="Arial" w:eastAsia="Times New Roman" w:hAnsi="Arial" w:cs="Arial"/>
                <w:color w:val="000000"/>
                <w:sz w:val="18"/>
                <w:szCs w:val="18"/>
                <w:lang w:eastAsia="en-AU"/>
              </w:rPr>
            </w:pPr>
            <w:r w:rsidRPr="003F116B">
              <w:rPr>
                <w:rFonts w:ascii="Arial" w:eastAsia="Times New Roman" w:hAnsi="Arial" w:cs="Arial"/>
                <w:color w:val="000000"/>
                <w:sz w:val="18"/>
                <w:szCs w:val="18"/>
                <w:lang w:eastAsia="en-AU"/>
              </w:rPr>
              <w:t xml:space="preserve">Other </w:t>
            </w:r>
          </w:p>
        </w:tc>
        <w:tc>
          <w:tcPr>
            <w:tcW w:w="1134" w:type="dxa"/>
            <w:tcBorders>
              <w:top w:val="nil"/>
              <w:left w:val="nil"/>
              <w:bottom w:val="nil"/>
              <w:right w:val="nil"/>
            </w:tcBorders>
            <w:shd w:val="clear" w:color="auto" w:fill="auto"/>
            <w:vAlign w:val="center"/>
            <w:hideMark/>
          </w:tcPr>
          <w:p w14:paraId="0531BF50"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0.81</w:t>
            </w:r>
          </w:p>
        </w:tc>
        <w:tc>
          <w:tcPr>
            <w:tcW w:w="964" w:type="dxa"/>
            <w:tcBorders>
              <w:top w:val="nil"/>
              <w:left w:val="nil"/>
              <w:bottom w:val="nil"/>
              <w:right w:val="nil"/>
            </w:tcBorders>
            <w:shd w:val="clear" w:color="auto" w:fill="auto"/>
            <w:noWrap/>
            <w:vAlign w:val="center"/>
            <w:hideMark/>
          </w:tcPr>
          <w:p w14:paraId="60850347"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0.06</w:t>
            </w:r>
          </w:p>
        </w:tc>
        <w:tc>
          <w:tcPr>
            <w:tcW w:w="964" w:type="dxa"/>
            <w:tcBorders>
              <w:top w:val="nil"/>
              <w:left w:val="nil"/>
              <w:bottom w:val="nil"/>
              <w:right w:val="nil"/>
            </w:tcBorders>
            <w:shd w:val="clear" w:color="auto" w:fill="auto"/>
            <w:noWrap/>
            <w:vAlign w:val="center"/>
            <w:hideMark/>
          </w:tcPr>
          <w:p w14:paraId="69DBA2DE"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0.00</w:t>
            </w:r>
          </w:p>
        </w:tc>
        <w:tc>
          <w:tcPr>
            <w:tcW w:w="340" w:type="dxa"/>
            <w:tcBorders>
              <w:top w:val="nil"/>
              <w:left w:val="nil"/>
              <w:bottom w:val="nil"/>
              <w:right w:val="nil"/>
            </w:tcBorders>
            <w:shd w:val="clear" w:color="auto" w:fill="auto"/>
            <w:noWrap/>
            <w:vAlign w:val="center"/>
            <w:hideMark/>
          </w:tcPr>
          <w:p w14:paraId="2A0403F4" w14:textId="77777777" w:rsidR="003F116B" w:rsidRPr="001E68D2" w:rsidRDefault="003F116B" w:rsidP="001E68D2">
            <w:pPr>
              <w:pStyle w:val="TableBody"/>
              <w:spacing w:after="0" w:line="240" w:lineRule="auto"/>
              <w:jc w:val="right"/>
              <w:rPr>
                <w:rFonts w:ascii="Arial" w:hAnsi="Arial" w:cs="Arial"/>
                <w:szCs w:val="18"/>
              </w:rPr>
            </w:pPr>
          </w:p>
        </w:tc>
        <w:tc>
          <w:tcPr>
            <w:tcW w:w="1134" w:type="dxa"/>
            <w:tcBorders>
              <w:top w:val="nil"/>
              <w:left w:val="nil"/>
              <w:bottom w:val="nil"/>
              <w:right w:val="nil"/>
            </w:tcBorders>
            <w:shd w:val="clear" w:color="auto" w:fill="auto"/>
            <w:vAlign w:val="center"/>
            <w:hideMark/>
          </w:tcPr>
          <w:p w14:paraId="7718714B"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0.82</w:t>
            </w:r>
          </w:p>
        </w:tc>
        <w:tc>
          <w:tcPr>
            <w:tcW w:w="964" w:type="dxa"/>
            <w:tcBorders>
              <w:top w:val="nil"/>
              <w:left w:val="nil"/>
              <w:bottom w:val="nil"/>
              <w:right w:val="nil"/>
            </w:tcBorders>
            <w:shd w:val="clear" w:color="auto" w:fill="auto"/>
            <w:vAlign w:val="center"/>
            <w:hideMark/>
          </w:tcPr>
          <w:p w14:paraId="7FBF3949"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0.05</w:t>
            </w:r>
          </w:p>
        </w:tc>
        <w:tc>
          <w:tcPr>
            <w:tcW w:w="964" w:type="dxa"/>
            <w:tcBorders>
              <w:top w:val="nil"/>
              <w:left w:val="nil"/>
              <w:bottom w:val="nil"/>
              <w:right w:val="nil"/>
            </w:tcBorders>
            <w:shd w:val="clear" w:color="auto" w:fill="auto"/>
            <w:vAlign w:val="center"/>
            <w:hideMark/>
          </w:tcPr>
          <w:p w14:paraId="6605AD36"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0.00</w:t>
            </w:r>
          </w:p>
        </w:tc>
      </w:tr>
      <w:tr w:rsidR="003F116B" w:rsidRPr="001E68D2" w14:paraId="43E7DF39" w14:textId="77777777" w:rsidTr="00C21DB4">
        <w:trPr>
          <w:trHeight w:val="266"/>
        </w:trPr>
        <w:tc>
          <w:tcPr>
            <w:tcW w:w="3005" w:type="dxa"/>
            <w:tcBorders>
              <w:top w:val="nil"/>
              <w:left w:val="nil"/>
              <w:bottom w:val="nil"/>
              <w:right w:val="nil"/>
            </w:tcBorders>
            <w:shd w:val="clear" w:color="auto" w:fill="auto"/>
            <w:vAlign w:val="center"/>
            <w:hideMark/>
          </w:tcPr>
          <w:p w14:paraId="71287D10" w14:textId="77777777" w:rsidR="003F116B" w:rsidRPr="003F116B" w:rsidRDefault="003F116B" w:rsidP="003F116B">
            <w:pPr>
              <w:spacing w:before="0" w:after="0" w:line="240" w:lineRule="auto"/>
              <w:rPr>
                <w:rFonts w:ascii="Arial" w:eastAsia="Times New Roman" w:hAnsi="Arial" w:cs="Arial"/>
                <w:b/>
                <w:bCs/>
                <w:color w:val="265A9A"/>
                <w:sz w:val="18"/>
                <w:szCs w:val="18"/>
                <w:lang w:eastAsia="en-AU"/>
              </w:rPr>
            </w:pPr>
            <w:r w:rsidRPr="003F116B">
              <w:rPr>
                <w:rFonts w:ascii="Arial" w:eastAsia="Times New Roman" w:hAnsi="Arial" w:cs="Arial"/>
                <w:b/>
                <w:bCs/>
                <w:color w:val="265A9A"/>
                <w:sz w:val="18"/>
                <w:szCs w:val="18"/>
                <w:lang w:eastAsia="en-AU"/>
              </w:rPr>
              <w:t>Long term health condition</w:t>
            </w:r>
          </w:p>
        </w:tc>
        <w:tc>
          <w:tcPr>
            <w:tcW w:w="1134" w:type="dxa"/>
            <w:tcBorders>
              <w:top w:val="nil"/>
              <w:left w:val="nil"/>
              <w:bottom w:val="nil"/>
              <w:right w:val="nil"/>
            </w:tcBorders>
            <w:shd w:val="clear" w:color="auto" w:fill="auto"/>
            <w:vAlign w:val="center"/>
            <w:hideMark/>
          </w:tcPr>
          <w:p w14:paraId="3952BE62" w14:textId="77777777" w:rsidR="003F116B" w:rsidRPr="001E68D2" w:rsidRDefault="003F116B" w:rsidP="001E68D2">
            <w:pPr>
              <w:pStyle w:val="TableBody"/>
              <w:spacing w:after="0" w:line="240" w:lineRule="auto"/>
              <w:jc w:val="right"/>
              <w:rPr>
                <w:rFonts w:ascii="Arial" w:hAnsi="Arial" w:cs="Arial"/>
                <w:szCs w:val="18"/>
              </w:rPr>
            </w:pPr>
          </w:p>
        </w:tc>
        <w:tc>
          <w:tcPr>
            <w:tcW w:w="964" w:type="dxa"/>
            <w:tcBorders>
              <w:top w:val="nil"/>
              <w:left w:val="nil"/>
              <w:bottom w:val="nil"/>
              <w:right w:val="nil"/>
            </w:tcBorders>
            <w:shd w:val="clear" w:color="auto" w:fill="auto"/>
            <w:noWrap/>
            <w:vAlign w:val="center"/>
            <w:hideMark/>
          </w:tcPr>
          <w:p w14:paraId="365E91D7" w14:textId="77777777" w:rsidR="003F116B" w:rsidRPr="001E68D2" w:rsidRDefault="003F116B" w:rsidP="001E68D2">
            <w:pPr>
              <w:pStyle w:val="TableBody"/>
              <w:spacing w:after="0" w:line="240" w:lineRule="auto"/>
              <w:jc w:val="right"/>
              <w:rPr>
                <w:rFonts w:ascii="Arial" w:hAnsi="Arial" w:cs="Arial"/>
                <w:szCs w:val="18"/>
              </w:rPr>
            </w:pPr>
          </w:p>
        </w:tc>
        <w:tc>
          <w:tcPr>
            <w:tcW w:w="964" w:type="dxa"/>
            <w:tcBorders>
              <w:top w:val="nil"/>
              <w:left w:val="nil"/>
              <w:bottom w:val="nil"/>
              <w:right w:val="nil"/>
            </w:tcBorders>
            <w:shd w:val="clear" w:color="auto" w:fill="auto"/>
            <w:noWrap/>
            <w:vAlign w:val="center"/>
            <w:hideMark/>
          </w:tcPr>
          <w:p w14:paraId="650DAF95" w14:textId="77777777" w:rsidR="003F116B" w:rsidRPr="001E68D2" w:rsidRDefault="003F116B" w:rsidP="001E68D2">
            <w:pPr>
              <w:pStyle w:val="TableBody"/>
              <w:spacing w:after="0" w:line="240" w:lineRule="auto"/>
              <w:jc w:val="right"/>
              <w:rPr>
                <w:rFonts w:ascii="Arial" w:hAnsi="Arial" w:cs="Arial"/>
                <w:szCs w:val="18"/>
              </w:rPr>
            </w:pPr>
          </w:p>
        </w:tc>
        <w:tc>
          <w:tcPr>
            <w:tcW w:w="340" w:type="dxa"/>
            <w:tcBorders>
              <w:top w:val="nil"/>
              <w:left w:val="nil"/>
              <w:bottom w:val="nil"/>
              <w:right w:val="nil"/>
            </w:tcBorders>
            <w:shd w:val="clear" w:color="auto" w:fill="auto"/>
            <w:noWrap/>
            <w:vAlign w:val="center"/>
            <w:hideMark/>
          </w:tcPr>
          <w:p w14:paraId="5915D619" w14:textId="77777777" w:rsidR="003F116B" w:rsidRPr="001E68D2" w:rsidRDefault="003F116B" w:rsidP="001E68D2">
            <w:pPr>
              <w:pStyle w:val="TableBody"/>
              <w:spacing w:after="0" w:line="240" w:lineRule="auto"/>
              <w:jc w:val="right"/>
              <w:rPr>
                <w:rFonts w:ascii="Arial" w:hAnsi="Arial" w:cs="Arial"/>
                <w:szCs w:val="18"/>
              </w:rPr>
            </w:pPr>
          </w:p>
        </w:tc>
        <w:tc>
          <w:tcPr>
            <w:tcW w:w="1134" w:type="dxa"/>
            <w:tcBorders>
              <w:top w:val="nil"/>
              <w:left w:val="nil"/>
              <w:bottom w:val="nil"/>
              <w:right w:val="nil"/>
            </w:tcBorders>
            <w:shd w:val="clear" w:color="auto" w:fill="auto"/>
            <w:vAlign w:val="center"/>
            <w:hideMark/>
          </w:tcPr>
          <w:p w14:paraId="35C3574C" w14:textId="77777777" w:rsidR="003F116B" w:rsidRPr="001E68D2" w:rsidRDefault="003F116B" w:rsidP="001E68D2">
            <w:pPr>
              <w:pStyle w:val="TableBody"/>
              <w:spacing w:after="0" w:line="240" w:lineRule="auto"/>
              <w:jc w:val="right"/>
              <w:rPr>
                <w:rFonts w:ascii="Arial" w:hAnsi="Arial" w:cs="Arial"/>
                <w:szCs w:val="18"/>
              </w:rPr>
            </w:pPr>
          </w:p>
        </w:tc>
        <w:tc>
          <w:tcPr>
            <w:tcW w:w="964" w:type="dxa"/>
            <w:tcBorders>
              <w:top w:val="nil"/>
              <w:left w:val="nil"/>
              <w:bottom w:val="nil"/>
              <w:right w:val="nil"/>
            </w:tcBorders>
            <w:shd w:val="clear" w:color="auto" w:fill="auto"/>
            <w:vAlign w:val="center"/>
            <w:hideMark/>
          </w:tcPr>
          <w:p w14:paraId="21F8CCC3" w14:textId="77777777" w:rsidR="003F116B" w:rsidRPr="001E68D2" w:rsidRDefault="003F116B" w:rsidP="001E68D2">
            <w:pPr>
              <w:pStyle w:val="TableBody"/>
              <w:spacing w:after="0" w:line="240" w:lineRule="auto"/>
              <w:jc w:val="right"/>
              <w:rPr>
                <w:rFonts w:ascii="Arial" w:hAnsi="Arial" w:cs="Arial"/>
                <w:szCs w:val="18"/>
              </w:rPr>
            </w:pPr>
          </w:p>
        </w:tc>
        <w:tc>
          <w:tcPr>
            <w:tcW w:w="964" w:type="dxa"/>
            <w:tcBorders>
              <w:top w:val="nil"/>
              <w:left w:val="nil"/>
              <w:bottom w:val="nil"/>
              <w:right w:val="nil"/>
            </w:tcBorders>
            <w:shd w:val="clear" w:color="auto" w:fill="auto"/>
            <w:vAlign w:val="center"/>
            <w:hideMark/>
          </w:tcPr>
          <w:p w14:paraId="60D4199F" w14:textId="77777777" w:rsidR="003F116B" w:rsidRPr="001E68D2" w:rsidRDefault="003F116B" w:rsidP="001E68D2">
            <w:pPr>
              <w:pStyle w:val="TableBody"/>
              <w:spacing w:after="0" w:line="240" w:lineRule="auto"/>
              <w:jc w:val="right"/>
              <w:rPr>
                <w:rFonts w:ascii="Arial" w:hAnsi="Arial" w:cs="Arial"/>
                <w:szCs w:val="18"/>
              </w:rPr>
            </w:pPr>
          </w:p>
        </w:tc>
      </w:tr>
      <w:tr w:rsidR="003F116B" w:rsidRPr="001E68D2" w14:paraId="040D9EF0" w14:textId="77777777" w:rsidTr="00C21DB4">
        <w:trPr>
          <w:trHeight w:val="266"/>
        </w:trPr>
        <w:tc>
          <w:tcPr>
            <w:tcW w:w="3005" w:type="dxa"/>
            <w:tcBorders>
              <w:top w:val="nil"/>
              <w:left w:val="nil"/>
              <w:bottom w:val="nil"/>
              <w:right w:val="nil"/>
            </w:tcBorders>
            <w:shd w:val="clear" w:color="auto" w:fill="auto"/>
            <w:vAlign w:val="center"/>
            <w:hideMark/>
          </w:tcPr>
          <w:p w14:paraId="316B6E37" w14:textId="77777777" w:rsidR="003F116B" w:rsidRPr="003F116B" w:rsidRDefault="003F116B" w:rsidP="003F116B">
            <w:pPr>
              <w:spacing w:before="0" w:after="0" w:line="240" w:lineRule="auto"/>
              <w:rPr>
                <w:rFonts w:ascii="Arial" w:eastAsia="Times New Roman" w:hAnsi="Arial" w:cs="Arial"/>
                <w:color w:val="000000"/>
                <w:sz w:val="18"/>
                <w:szCs w:val="18"/>
                <w:lang w:eastAsia="en-AU"/>
              </w:rPr>
            </w:pPr>
            <w:r w:rsidRPr="003F116B">
              <w:rPr>
                <w:rFonts w:ascii="Arial" w:eastAsia="Times New Roman" w:hAnsi="Arial" w:cs="Arial"/>
                <w:color w:val="000000"/>
                <w:sz w:val="18"/>
                <w:szCs w:val="18"/>
                <w:lang w:eastAsia="en-AU"/>
              </w:rPr>
              <w:t>Yes</w:t>
            </w:r>
          </w:p>
        </w:tc>
        <w:tc>
          <w:tcPr>
            <w:tcW w:w="1134" w:type="dxa"/>
            <w:tcBorders>
              <w:top w:val="nil"/>
              <w:left w:val="nil"/>
              <w:bottom w:val="nil"/>
              <w:right w:val="nil"/>
            </w:tcBorders>
            <w:shd w:val="clear" w:color="auto" w:fill="auto"/>
            <w:vAlign w:val="center"/>
            <w:hideMark/>
          </w:tcPr>
          <w:p w14:paraId="01700C06"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0.83</w:t>
            </w:r>
          </w:p>
        </w:tc>
        <w:tc>
          <w:tcPr>
            <w:tcW w:w="964" w:type="dxa"/>
            <w:tcBorders>
              <w:top w:val="nil"/>
              <w:left w:val="nil"/>
              <w:bottom w:val="nil"/>
              <w:right w:val="nil"/>
            </w:tcBorders>
            <w:shd w:val="clear" w:color="auto" w:fill="auto"/>
            <w:noWrap/>
            <w:vAlign w:val="center"/>
            <w:hideMark/>
          </w:tcPr>
          <w:p w14:paraId="428A0611"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0.02</w:t>
            </w:r>
          </w:p>
        </w:tc>
        <w:tc>
          <w:tcPr>
            <w:tcW w:w="964" w:type="dxa"/>
            <w:tcBorders>
              <w:top w:val="nil"/>
              <w:left w:val="nil"/>
              <w:bottom w:val="nil"/>
              <w:right w:val="nil"/>
            </w:tcBorders>
            <w:shd w:val="clear" w:color="auto" w:fill="auto"/>
            <w:noWrap/>
            <w:vAlign w:val="center"/>
            <w:hideMark/>
          </w:tcPr>
          <w:p w14:paraId="44178362"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0.00</w:t>
            </w:r>
          </w:p>
        </w:tc>
        <w:tc>
          <w:tcPr>
            <w:tcW w:w="340" w:type="dxa"/>
            <w:tcBorders>
              <w:top w:val="nil"/>
              <w:left w:val="nil"/>
              <w:bottom w:val="nil"/>
              <w:right w:val="nil"/>
            </w:tcBorders>
            <w:shd w:val="clear" w:color="auto" w:fill="auto"/>
            <w:noWrap/>
            <w:vAlign w:val="center"/>
            <w:hideMark/>
          </w:tcPr>
          <w:p w14:paraId="5518174C" w14:textId="77777777" w:rsidR="003F116B" w:rsidRPr="001E68D2" w:rsidRDefault="003F116B" w:rsidP="001E68D2">
            <w:pPr>
              <w:pStyle w:val="TableBody"/>
              <w:spacing w:after="0" w:line="240" w:lineRule="auto"/>
              <w:jc w:val="right"/>
              <w:rPr>
                <w:rFonts w:ascii="Arial" w:hAnsi="Arial" w:cs="Arial"/>
                <w:szCs w:val="18"/>
              </w:rPr>
            </w:pPr>
          </w:p>
        </w:tc>
        <w:tc>
          <w:tcPr>
            <w:tcW w:w="1134" w:type="dxa"/>
            <w:tcBorders>
              <w:top w:val="nil"/>
              <w:left w:val="nil"/>
              <w:bottom w:val="nil"/>
              <w:right w:val="nil"/>
            </w:tcBorders>
            <w:shd w:val="clear" w:color="auto" w:fill="auto"/>
            <w:vAlign w:val="center"/>
            <w:hideMark/>
          </w:tcPr>
          <w:p w14:paraId="1842B081"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0.84</w:t>
            </w:r>
          </w:p>
        </w:tc>
        <w:tc>
          <w:tcPr>
            <w:tcW w:w="964" w:type="dxa"/>
            <w:tcBorders>
              <w:top w:val="nil"/>
              <w:left w:val="nil"/>
              <w:bottom w:val="nil"/>
              <w:right w:val="nil"/>
            </w:tcBorders>
            <w:shd w:val="clear" w:color="auto" w:fill="auto"/>
            <w:vAlign w:val="center"/>
            <w:hideMark/>
          </w:tcPr>
          <w:p w14:paraId="5179FBEF"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0.01</w:t>
            </w:r>
          </w:p>
        </w:tc>
        <w:tc>
          <w:tcPr>
            <w:tcW w:w="964" w:type="dxa"/>
            <w:tcBorders>
              <w:top w:val="nil"/>
              <w:left w:val="nil"/>
              <w:bottom w:val="nil"/>
              <w:right w:val="nil"/>
            </w:tcBorders>
            <w:shd w:val="clear" w:color="auto" w:fill="auto"/>
            <w:vAlign w:val="center"/>
            <w:hideMark/>
          </w:tcPr>
          <w:p w14:paraId="4FC2ED12"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0.00</w:t>
            </w:r>
          </w:p>
        </w:tc>
      </w:tr>
      <w:tr w:rsidR="003F116B" w:rsidRPr="001E68D2" w14:paraId="740DFC27" w14:textId="77777777" w:rsidTr="00C21DB4">
        <w:trPr>
          <w:trHeight w:val="266"/>
        </w:trPr>
        <w:tc>
          <w:tcPr>
            <w:tcW w:w="3005" w:type="dxa"/>
            <w:tcBorders>
              <w:top w:val="nil"/>
              <w:left w:val="nil"/>
              <w:bottom w:val="nil"/>
              <w:right w:val="nil"/>
            </w:tcBorders>
            <w:shd w:val="clear" w:color="auto" w:fill="auto"/>
            <w:vAlign w:val="center"/>
            <w:hideMark/>
          </w:tcPr>
          <w:p w14:paraId="19971709" w14:textId="77777777" w:rsidR="003F116B" w:rsidRPr="003F116B" w:rsidRDefault="003F116B" w:rsidP="003F116B">
            <w:pPr>
              <w:spacing w:before="0" w:after="0" w:line="240" w:lineRule="auto"/>
              <w:rPr>
                <w:rFonts w:ascii="Arial" w:eastAsia="Times New Roman" w:hAnsi="Arial" w:cs="Arial"/>
                <w:color w:val="000000"/>
                <w:sz w:val="18"/>
                <w:szCs w:val="18"/>
                <w:lang w:eastAsia="en-AU"/>
              </w:rPr>
            </w:pPr>
            <w:r w:rsidRPr="003F116B">
              <w:rPr>
                <w:rFonts w:ascii="Arial" w:eastAsia="Times New Roman" w:hAnsi="Arial" w:cs="Arial"/>
                <w:color w:val="000000"/>
                <w:sz w:val="18"/>
                <w:szCs w:val="18"/>
                <w:lang w:eastAsia="en-AU"/>
              </w:rPr>
              <w:t>No</w:t>
            </w:r>
          </w:p>
        </w:tc>
        <w:tc>
          <w:tcPr>
            <w:tcW w:w="1134" w:type="dxa"/>
            <w:tcBorders>
              <w:top w:val="nil"/>
              <w:left w:val="nil"/>
              <w:bottom w:val="nil"/>
              <w:right w:val="nil"/>
            </w:tcBorders>
            <w:shd w:val="clear" w:color="auto" w:fill="auto"/>
            <w:vAlign w:val="center"/>
            <w:hideMark/>
          </w:tcPr>
          <w:p w14:paraId="545B7070" w14:textId="5E6B6B85" w:rsidR="003F116B" w:rsidRPr="001E68D2" w:rsidRDefault="00AF7EA8" w:rsidP="001E68D2">
            <w:pPr>
              <w:pStyle w:val="TableBody"/>
              <w:spacing w:after="0" w:line="240" w:lineRule="auto"/>
              <w:jc w:val="right"/>
              <w:rPr>
                <w:rFonts w:ascii="Arial" w:hAnsi="Arial" w:cs="Arial"/>
                <w:szCs w:val="18"/>
              </w:rPr>
            </w:pPr>
            <w:r w:rsidRPr="001E68D2">
              <w:rPr>
                <w:rFonts w:ascii="Arial" w:hAnsi="Arial" w:cs="Arial"/>
                <w:szCs w:val="18"/>
              </w:rPr>
              <w:t>Reference</w:t>
            </w:r>
          </w:p>
        </w:tc>
        <w:tc>
          <w:tcPr>
            <w:tcW w:w="964" w:type="dxa"/>
            <w:tcBorders>
              <w:top w:val="nil"/>
              <w:left w:val="nil"/>
              <w:bottom w:val="nil"/>
              <w:right w:val="nil"/>
            </w:tcBorders>
            <w:shd w:val="clear" w:color="auto" w:fill="auto"/>
            <w:noWrap/>
            <w:vAlign w:val="center"/>
            <w:hideMark/>
          </w:tcPr>
          <w:p w14:paraId="52F54D0E" w14:textId="77777777" w:rsidR="003F116B" w:rsidRPr="001E68D2" w:rsidRDefault="003F116B" w:rsidP="001E68D2">
            <w:pPr>
              <w:pStyle w:val="TableBody"/>
              <w:spacing w:after="0" w:line="240" w:lineRule="auto"/>
              <w:jc w:val="right"/>
              <w:rPr>
                <w:rFonts w:ascii="Arial" w:hAnsi="Arial" w:cs="Arial"/>
                <w:szCs w:val="18"/>
              </w:rPr>
            </w:pPr>
          </w:p>
        </w:tc>
        <w:tc>
          <w:tcPr>
            <w:tcW w:w="964" w:type="dxa"/>
            <w:tcBorders>
              <w:top w:val="nil"/>
              <w:left w:val="nil"/>
              <w:bottom w:val="nil"/>
              <w:right w:val="nil"/>
            </w:tcBorders>
            <w:shd w:val="clear" w:color="auto" w:fill="auto"/>
            <w:noWrap/>
            <w:vAlign w:val="center"/>
            <w:hideMark/>
          </w:tcPr>
          <w:p w14:paraId="279A0028" w14:textId="77777777" w:rsidR="003F116B" w:rsidRPr="001E68D2" w:rsidRDefault="003F116B" w:rsidP="001E68D2">
            <w:pPr>
              <w:pStyle w:val="TableBody"/>
              <w:spacing w:after="0" w:line="240" w:lineRule="auto"/>
              <w:jc w:val="right"/>
              <w:rPr>
                <w:rFonts w:ascii="Arial" w:hAnsi="Arial" w:cs="Arial"/>
                <w:szCs w:val="18"/>
              </w:rPr>
            </w:pPr>
          </w:p>
        </w:tc>
        <w:tc>
          <w:tcPr>
            <w:tcW w:w="340" w:type="dxa"/>
            <w:tcBorders>
              <w:top w:val="nil"/>
              <w:left w:val="nil"/>
              <w:bottom w:val="nil"/>
              <w:right w:val="nil"/>
            </w:tcBorders>
            <w:shd w:val="clear" w:color="auto" w:fill="auto"/>
            <w:noWrap/>
            <w:vAlign w:val="center"/>
            <w:hideMark/>
          </w:tcPr>
          <w:p w14:paraId="5A04D1DA" w14:textId="77777777" w:rsidR="003F116B" w:rsidRPr="001E68D2" w:rsidRDefault="003F116B" w:rsidP="001E68D2">
            <w:pPr>
              <w:pStyle w:val="TableBody"/>
              <w:spacing w:after="0" w:line="240" w:lineRule="auto"/>
              <w:jc w:val="right"/>
              <w:rPr>
                <w:rFonts w:ascii="Arial" w:hAnsi="Arial" w:cs="Arial"/>
                <w:szCs w:val="18"/>
              </w:rPr>
            </w:pPr>
          </w:p>
        </w:tc>
        <w:tc>
          <w:tcPr>
            <w:tcW w:w="1134" w:type="dxa"/>
            <w:tcBorders>
              <w:top w:val="nil"/>
              <w:left w:val="nil"/>
              <w:bottom w:val="nil"/>
              <w:right w:val="nil"/>
            </w:tcBorders>
            <w:shd w:val="clear" w:color="auto" w:fill="auto"/>
            <w:vAlign w:val="center"/>
            <w:hideMark/>
          </w:tcPr>
          <w:p w14:paraId="05F37170" w14:textId="1B4BE0D3" w:rsidR="003F116B" w:rsidRPr="001E68D2" w:rsidRDefault="00AF7EA8" w:rsidP="001E68D2">
            <w:pPr>
              <w:pStyle w:val="TableBody"/>
              <w:spacing w:after="0" w:line="240" w:lineRule="auto"/>
              <w:jc w:val="right"/>
              <w:rPr>
                <w:rFonts w:ascii="Arial" w:hAnsi="Arial" w:cs="Arial"/>
                <w:szCs w:val="18"/>
              </w:rPr>
            </w:pPr>
            <w:r w:rsidRPr="001E68D2">
              <w:rPr>
                <w:rFonts w:ascii="Arial" w:hAnsi="Arial" w:cs="Arial"/>
                <w:szCs w:val="18"/>
              </w:rPr>
              <w:t>Reference</w:t>
            </w:r>
          </w:p>
        </w:tc>
        <w:tc>
          <w:tcPr>
            <w:tcW w:w="964" w:type="dxa"/>
            <w:tcBorders>
              <w:top w:val="nil"/>
              <w:left w:val="nil"/>
              <w:bottom w:val="nil"/>
              <w:right w:val="nil"/>
            </w:tcBorders>
            <w:shd w:val="clear" w:color="auto" w:fill="auto"/>
            <w:vAlign w:val="center"/>
            <w:hideMark/>
          </w:tcPr>
          <w:p w14:paraId="675395F9" w14:textId="77777777" w:rsidR="003F116B" w:rsidRPr="001E68D2" w:rsidRDefault="003F116B" w:rsidP="001E68D2">
            <w:pPr>
              <w:pStyle w:val="TableBody"/>
              <w:spacing w:after="0" w:line="240" w:lineRule="auto"/>
              <w:jc w:val="right"/>
              <w:rPr>
                <w:rFonts w:ascii="Arial" w:hAnsi="Arial" w:cs="Arial"/>
                <w:szCs w:val="18"/>
              </w:rPr>
            </w:pPr>
          </w:p>
        </w:tc>
        <w:tc>
          <w:tcPr>
            <w:tcW w:w="964" w:type="dxa"/>
            <w:tcBorders>
              <w:top w:val="nil"/>
              <w:left w:val="nil"/>
              <w:bottom w:val="nil"/>
              <w:right w:val="nil"/>
            </w:tcBorders>
            <w:shd w:val="clear" w:color="auto" w:fill="auto"/>
            <w:vAlign w:val="center"/>
            <w:hideMark/>
          </w:tcPr>
          <w:p w14:paraId="0CAD6BD2" w14:textId="77777777" w:rsidR="003F116B" w:rsidRPr="001E68D2" w:rsidRDefault="003F116B" w:rsidP="001E68D2">
            <w:pPr>
              <w:pStyle w:val="TableBody"/>
              <w:spacing w:after="0" w:line="240" w:lineRule="auto"/>
              <w:jc w:val="right"/>
              <w:rPr>
                <w:rFonts w:ascii="Arial" w:hAnsi="Arial" w:cs="Arial"/>
                <w:szCs w:val="18"/>
              </w:rPr>
            </w:pPr>
          </w:p>
        </w:tc>
      </w:tr>
      <w:tr w:rsidR="003F116B" w:rsidRPr="001E68D2" w14:paraId="15E0BEE7" w14:textId="77777777" w:rsidTr="00C21DB4">
        <w:trPr>
          <w:trHeight w:val="266"/>
        </w:trPr>
        <w:tc>
          <w:tcPr>
            <w:tcW w:w="3005" w:type="dxa"/>
            <w:tcBorders>
              <w:top w:val="nil"/>
              <w:left w:val="nil"/>
              <w:bottom w:val="nil"/>
              <w:right w:val="nil"/>
            </w:tcBorders>
            <w:shd w:val="clear" w:color="auto" w:fill="auto"/>
            <w:vAlign w:val="center"/>
            <w:hideMark/>
          </w:tcPr>
          <w:p w14:paraId="578F4C18" w14:textId="77777777" w:rsidR="003F116B" w:rsidRPr="003F116B" w:rsidRDefault="003F116B" w:rsidP="003F116B">
            <w:pPr>
              <w:spacing w:before="0" w:after="0" w:line="240" w:lineRule="auto"/>
              <w:rPr>
                <w:rFonts w:ascii="Arial" w:eastAsia="Times New Roman" w:hAnsi="Arial" w:cs="Arial"/>
                <w:b/>
                <w:bCs/>
                <w:color w:val="265A9A"/>
                <w:sz w:val="18"/>
                <w:szCs w:val="18"/>
                <w:lang w:eastAsia="en-AU"/>
              </w:rPr>
            </w:pPr>
            <w:r w:rsidRPr="003F116B">
              <w:rPr>
                <w:rFonts w:ascii="Arial" w:eastAsia="Times New Roman" w:hAnsi="Arial" w:cs="Arial"/>
                <w:b/>
                <w:bCs/>
                <w:color w:val="265A9A"/>
                <w:sz w:val="18"/>
                <w:szCs w:val="18"/>
                <w:lang w:eastAsia="en-AU"/>
              </w:rPr>
              <w:t>Housing type</w:t>
            </w:r>
          </w:p>
        </w:tc>
        <w:tc>
          <w:tcPr>
            <w:tcW w:w="1134" w:type="dxa"/>
            <w:tcBorders>
              <w:top w:val="nil"/>
              <w:left w:val="nil"/>
              <w:bottom w:val="nil"/>
              <w:right w:val="nil"/>
            </w:tcBorders>
            <w:shd w:val="clear" w:color="auto" w:fill="auto"/>
            <w:vAlign w:val="center"/>
            <w:hideMark/>
          </w:tcPr>
          <w:p w14:paraId="2F670C29" w14:textId="77777777" w:rsidR="003F116B" w:rsidRPr="001E68D2" w:rsidRDefault="003F116B" w:rsidP="001E68D2">
            <w:pPr>
              <w:pStyle w:val="TableBody"/>
              <w:spacing w:after="0" w:line="240" w:lineRule="auto"/>
              <w:jc w:val="right"/>
              <w:rPr>
                <w:rFonts w:ascii="Arial" w:hAnsi="Arial" w:cs="Arial"/>
                <w:szCs w:val="18"/>
              </w:rPr>
            </w:pPr>
          </w:p>
        </w:tc>
        <w:tc>
          <w:tcPr>
            <w:tcW w:w="964" w:type="dxa"/>
            <w:tcBorders>
              <w:top w:val="nil"/>
              <w:left w:val="nil"/>
              <w:bottom w:val="nil"/>
              <w:right w:val="nil"/>
            </w:tcBorders>
            <w:shd w:val="clear" w:color="auto" w:fill="auto"/>
            <w:noWrap/>
            <w:vAlign w:val="center"/>
            <w:hideMark/>
          </w:tcPr>
          <w:p w14:paraId="1F4A59C3" w14:textId="77777777" w:rsidR="003F116B" w:rsidRPr="001E68D2" w:rsidRDefault="003F116B" w:rsidP="001E68D2">
            <w:pPr>
              <w:pStyle w:val="TableBody"/>
              <w:spacing w:after="0" w:line="240" w:lineRule="auto"/>
              <w:jc w:val="right"/>
              <w:rPr>
                <w:rFonts w:ascii="Arial" w:hAnsi="Arial" w:cs="Arial"/>
                <w:szCs w:val="18"/>
              </w:rPr>
            </w:pPr>
          </w:p>
        </w:tc>
        <w:tc>
          <w:tcPr>
            <w:tcW w:w="964" w:type="dxa"/>
            <w:tcBorders>
              <w:top w:val="nil"/>
              <w:left w:val="nil"/>
              <w:bottom w:val="nil"/>
              <w:right w:val="nil"/>
            </w:tcBorders>
            <w:shd w:val="clear" w:color="auto" w:fill="auto"/>
            <w:noWrap/>
            <w:vAlign w:val="center"/>
            <w:hideMark/>
          </w:tcPr>
          <w:p w14:paraId="026251A7" w14:textId="77777777" w:rsidR="003F116B" w:rsidRPr="001E68D2" w:rsidRDefault="003F116B" w:rsidP="001E68D2">
            <w:pPr>
              <w:pStyle w:val="TableBody"/>
              <w:spacing w:after="0" w:line="240" w:lineRule="auto"/>
              <w:jc w:val="right"/>
              <w:rPr>
                <w:rFonts w:ascii="Arial" w:hAnsi="Arial" w:cs="Arial"/>
                <w:szCs w:val="18"/>
              </w:rPr>
            </w:pPr>
          </w:p>
        </w:tc>
        <w:tc>
          <w:tcPr>
            <w:tcW w:w="340" w:type="dxa"/>
            <w:tcBorders>
              <w:top w:val="nil"/>
              <w:left w:val="nil"/>
              <w:bottom w:val="nil"/>
              <w:right w:val="nil"/>
            </w:tcBorders>
            <w:shd w:val="clear" w:color="auto" w:fill="auto"/>
            <w:noWrap/>
            <w:vAlign w:val="center"/>
            <w:hideMark/>
          </w:tcPr>
          <w:p w14:paraId="10E335E8" w14:textId="77777777" w:rsidR="003F116B" w:rsidRPr="001E68D2" w:rsidRDefault="003F116B" w:rsidP="001E68D2">
            <w:pPr>
              <w:pStyle w:val="TableBody"/>
              <w:spacing w:after="0" w:line="240" w:lineRule="auto"/>
              <w:jc w:val="right"/>
              <w:rPr>
                <w:rFonts w:ascii="Arial" w:hAnsi="Arial" w:cs="Arial"/>
                <w:szCs w:val="18"/>
              </w:rPr>
            </w:pPr>
          </w:p>
        </w:tc>
        <w:tc>
          <w:tcPr>
            <w:tcW w:w="1134" w:type="dxa"/>
            <w:tcBorders>
              <w:top w:val="nil"/>
              <w:left w:val="nil"/>
              <w:bottom w:val="nil"/>
              <w:right w:val="nil"/>
            </w:tcBorders>
            <w:shd w:val="clear" w:color="auto" w:fill="auto"/>
            <w:vAlign w:val="center"/>
            <w:hideMark/>
          </w:tcPr>
          <w:p w14:paraId="7797CEA3" w14:textId="77777777" w:rsidR="003F116B" w:rsidRPr="001E68D2" w:rsidRDefault="003F116B" w:rsidP="001E68D2">
            <w:pPr>
              <w:pStyle w:val="TableBody"/>
              <w:spacing w:after="0" w:line="240" w:lineRule="auto"/>
              <w:jc w:val="right"/>
              <w:rPr>
                <w:rFonts w:ascii="Arial" w:hAnsi="Arial" w:cs="Arial"/>
                <w:szCs w:val="18"/>
              </w:rPr>
            </w:pPr>
          </w:p>
        </w:tc>
        <w:tc>
          <w:tcPr>
            <w:tcW w:w="964" w:type="dxa"/>
            <w:tcBorders>
              <w:top w:val="nil"/>
              <w:left w:val="nil"/>
              <w:bottom w:val="nil"/>
              <w:right w:val="nil"/>
            </w:tcBorders>
            <w:shd w:val="clear" w:color="auto" w:fill="auto"/>
            <w:vAlign w:val="center"/>
            <w:hideMark/>
          </w:tcPr>
          <w:p w14:paraId="15DF2D64" w14:textId="77777777" w:rsidR="003F116B" w:rsidRPr="001E68D2" w:rsidRDefault="003F116B" w:rsidP="001E68D2">
            <w:pPr>
              <w:pStyle w:val="TableBody"/>
              <w:spacing w:after="0" w:line="240" w:lineRule="auto"/>
              <w:jc w:val="right"/>
              <w:rPr>
                <w:rFonts w:ascii="Arial" w:hAnsi="Arial" w:cs="Arial"/>
                <w:szCs w:val="18"/>
              </w:rPr>
            </w:pPr>
          </w:p>
        </w:tc>
        <w:tc>
          <w:tcPr>
            <w:tcW w:w="964" w:type="dxa"/>
            <w:tcBorders>
              <w:top w:val="nil"/>
              <w:left w:val="nil"/>
              <w:bottom w:val="nil"/>
              <w:right w:val="nil"/>
            </w:tcBorders>
            <w:shd w:val="clear" w:color="auto" w:fill="auto"/>
            <w:vAlign w:val="center"/>
            <w:hideMark/>
          </w:tcPr>
          <w:p w14:paraId="2DDD17A4" w14:textId="77777777" w:rsidR="003F116B" w:rsidRPr="001E68D2" w:rsidRDefault="003F116B" w:rsidP="001E68D2">
            <w:pPr>
              <w:pStyle w:val="TableBody"/>
              <w:spacing w:after="0" w:line="240" w:lineRule="auto"/>
              <w:jc w:val="right"/>
              <w:rPr>
                <w:rFonts w:ascii="Arial" w:hAnsi="Arial" w:cs="Arial"/>
                <w:szCs w:val="18"/>
              </w:rPr>
            </w:pPr>
          </w:p>
        </w:tc>
      </w:tr>
      <w:tr w:rsidR="003F116B" w:rsidRPr="001E68D2" w14:paraId="4CFA98BF" w14:textId="77777777" w:rsidTr="00C21DB4">
        <w:trPr>
          <w:trHeight w:val="266"/>
        </w:trPr>
        <w:tc>
          <w:tcPr>
            <w:tcW w:w="3005" w:type="dxa"/>
            <w:tcBorders>
              <w:top w:val="nil"/>
              <w:left w:val="nil"/>
              <w:bottom w:val="nil"/>
              <w:right w:val="nil"/>
            </w:tcBorders>
            <w:shd w:val="clear" w:color="auto" w:fill="auto"/>
            <w:vAlign w:val="center"/>
            <w:hideMark/>
          </w:tcPr>
          <w:p w14:paraId="6A0872F7" w14:textId="77777777" w:rsidR="003F116B" w:rsidRPr="003F116B" w:rsidRDefault="003F116B" w:rsidP="003F116B">
            <w:pPr>
              <w:spacing w:before="0" w:after="0" w:line="240" w:lineRule="auto"/>
              <w:rPr>
                <w:rFonts w:ascii="Arial" w:eastAsia="Times New Roman" w:hAnsi="Arial" w:cs="Arial"/>
                <w:color w:val="000000"/>
                <w:sz w:val="18"/>
                <w:szCs w:val="18"/>
                <w:lang w:eastAsia="en-AU"/>
              </w:rPr>
            </w:pPr>
            <w:r w:rsidRPr="003F116B">
              <w:rPr>
                <w:rFonts w:ascii="Arial" w:eastAsia="Times New Roman" w:hAnsi="Arial" w:cs="Arial"/>
                <w:color w:val="000000"/>
                <w:sz w:val="18"/>
                <w:szCs w:val="18"/>
                <w:lang w:eastAsia="en-AU"/>
              </w:rPr>
              <w:t>Own/currently paying off mortgage</w:t>
            </w:r>
          </w:p>
        </w:tc>
        <w:tc>
          <w:tcPr>
            <w:tcW w:w="1134" w:type="dxa"/>
            <w:tcBorders>
              <w:top w:val="nil"/>
              <w:left w:val="nil"/>
              <w:bottom w:val="nil"/>
              <w:right w:val="nil"/>
            </w:tcBorders>
            <w:shd w:val="clear" w:color="auto" w:fill="auto"/>
            <w:noWrap/>
            <w:vAlign w:val="center"/>
            <w:hideMark/>
          </w:tcPr>
          <w:p w14:paraId="612F5FC5" w14:textId="3E848327" w:rsidR="003F116B" w:rsidRPr="001E68D2" w:rsidRDefault="00AF7EA8" w:rsidP="001E68D2">
            <w:pPr>
              <w:pStyle w:val="TableBody"/>
              <w:spacing w:after="0" w:line="240" w:lineRule="auto"/>
              <w:jc w:val="right"/>
              <w:rPr>
                <w:rFonts w:ascii="Arial" w:hAnsi="Arial" w:cs="Arial"/>
                <w:szCs w:val="18"/>
              </w:rPr>
            </w:pPr>
            <w:r w:rsidRPr="001E68D2">
              <w:rPr>
                <w:rFonts w:ascii="Arial" w:hAnsi="Arial" w:cs="Arial"/>
                <w:szCs w:val="18"/>
              </w:rPr>
              <w:t>Reference</w:t>
            </w:r>
          </w:p>
        </w:tc>
        <w:tc>
          <w:tcPr>
            <w:tcW w:w="964" w:type="dxa"/>
            <w:tcBorders>
              <w:top w:val="nil"/>
              <w:left w:val="nil"/>
              <w:bottom w:val="nil"/>
              <w:right w:val="nil"/>
            </w:tcBorders>
            <w:shd w:val="clear" w:color="auto" w:fill="auto"/>
            <w:noWrap/>
            <w:vAlign w:val="center"/>
            <w:hideMark/>
          </w:tcPr>
          <w:p w14:paraId="7179F3F0" w14:textId="77777777" w:rsidR="003F116B" w:rsidRPr="001E68D2" w:rsidRDefault="003F116B" w:rsidP="001E68D2">
            <w:pPr>
              <w:pStyle w:val="TableBody"/>
              <w:spacing w:after="0" w:line="240" w:lineRule="auto"/>
              <w:jc w:val="right"/>
              <w:rPr>
                <w:rFonts w:ascii="Arial" w:hAnsi="Arial" w:cs="Arial"/>
                <w:szCs w:val="18"/>
              </w:rPr>
            </w:pPr>
          </w:p>
        </w:tc>
        <w:tc>
          <w:tcPr>
            <w:tcW w:w="964" w:type="dxa"/>
            <w:tcBorders>
              <w:top w:val="nil"/>
              <w:left w:val="nil"/>
              <w:bottom w:val="nil"/>
              <w:right w:val="nil"/>
            </w:tcBorders>
            <w:shd w:val="clear" w:color="auto" w:fill="auto"/>
            <w:noWrap/>
            <w:vAlign w:val="center"/>
            <w:hideMark/>
          </w:tcPr>
          <w:p w14:paraId="6E902330" w14:textId="77777777" w:rsidR="003F116B" w:rsidRPr="001E68D2" w:rsidRDefault="003F116B" w:rsidP="001E68D2">
            <w:pPr>
              <w:pStyle w:val="TableBody"/>
              <w:spacing w:after="0" w:line="240" w:lineRule="auto"/>
              <w:jc w:val="right"/>
              <w:rPr>
                <w:rFonts w:ascii="Arial" w:hAnsi="Arial" w:cs="Arial"/>
                <w:szCs w:val="18"/>
              </w:rPr>
            </w:pPr>
          </w:p>
        </w:tc>
        <w:tc>
          <w:tcPr>
            <w:tcW w:w="340" w:type="dxa"/>
            <w:tcBorders>
              <w:top w:val="nil"/>
              <w:left w:val="nil"/>
              <w:bottom w:val="nil"/>
              <w:right w:val="nil"/>
            </w:tcBorders>
            <w:shd w:val="clear" w:color="auto" w:fill="auto"/>
            <w:noWrap/>
            <w:vAlign w:val="center"/>
            <w:hideMark/>
          </w:tcPr>
          <w:p w14:paraId="2AA2E2F2" w14:textId="77777777" w:rsidR="003F116B" w:rsidRPr="001E68D2" w:rsidRDefault="003F116B" w:rsidP="001E68D2">
            <w:pPr>
              <w:pStyle w:val="TableBody"/>
              <w:spacing w:after="0" w:line="240" w:lineRule="auto"/>
              <w:jc w:val="right"/>
              <w:rPr>
                <w:rFonts w:ascii="Arial" w:hAnsi="Arial" w:cs="Arial"/>
                <w:szCs w:val="18"/>
              </w:rPr>
            </w:pPr>
          </w:p>
        </w:tc>
        <w:tc>
          <w:tcPr>
            <w:tcW w:w="1134" w:type="dxa"/>
            <w:tcBorders>
              <w:top w:val="nil"/>
              <w:left w:val="nil"/>
              <w:bottom w:val="nil"/>
              <w:right w:val="nil"/>
            </w:tcBorders>
            <w:shd w:val="clear" w:color="auto" w:fill="auto"/>
            <w:noWrap/>
            <w:vAlign w:val="center"/>
            <w:hideMark/>
          </w:tcPr>
          <w:p w14:paraId="45E93727" w14:textId="5FB21BA3" w:rsidR="003F116B" w:rsidRPr="001E68D2" w:rsidRDefault="00AF7EA8" w:rsidP="001E68D2">
            <w:pPr>
              <w:pStyle w:val="TableBody"/>
              <w:spacing w:after="0" w:line="240" w:lineRule="auto"/>
              <w:jc w:val="right"/>
              <w:rPr>
                <w:rFonts w:ascii="Arial" w:hAnsi="Arial" w:cs="Arial"/>
                <w:szCs w:val="18"/>
              </w:rPr>
            </w:pPr>
            <w:r w:rsidRPr="001E68D2">
              <w:rPr>
                <w:rFonts w:ascii="Arial" w:hAnsi="Arial" w:cs="Arial"/>
                <w:szCs w:val="18"/>
              </w:rPr>
              <w:t>Reference</w:t>
            </w:r>
          </w:p>
        </w:tc>
        <w:tc>
          <w:tcPr>
            <w:tcW w:w="964" w:type="dxa"/>
            <w:tcBorders>
              <w:top w:val="nil"/>
              <w:left w:val="nil"/>
              <w:bottom w:val="nil"/>
              <w:right w:val="nil"/>
            </w:tcBorders>
            <w:shd w:val="clear" w:color="auto" w:fill="auto"/>
            <w:noWrap/>
            <w:vAlign w:val="center"/>
            <w:hideMark/>
          </w:tcPr>
          <w:p w14:paraId="1EF5B9D2" w14:textId="77777777" w:rsidR="003F116B" w:rsidRPr="001E68D2" w:rsidRDefault="003F116B" w:rsidP="001E68D2">
            <w:pPr>
              <w:pStyle w:val="TableBody"/>
              <w:spacing w:after="0" w:line="240" w:lineRule="auto"/>
              <w:jc w:val="right"/>
              <w:rPr>
                <w:rFonts w:ascii="Arial" w:hAnsi="Arial" w:cs="Arial"/>
                <w:szCs w:val="18"/>
              </w:rPr>
            </w:pPr>
          </w:p>
        </w:tc>
        <w:tc>
          <w:tcPr>
            <w:tcW w:w="964" w:type="dxa"/>
            <w:tcBorders>
              <w:top w:val="nil"/>
              <w:left w:val="nil"/>
              <w:bottom w:val="nil"/>
              <w:right w:val="nil"/>
            </w:tcBorders>
            <w:shd w:val="clear" w:color="auto" w:fill="auto"/>
            <w:noWrap/>
            <w:vAlign w:val="center"/>
            <w:hideMark/>
          </w:tcPr>
          <w:p w14:paraId="53E68148" w14:textId="77777777" w:rsidR="003F116B" w:rsidRPr="001E68D2" w:rsidRDefault="003F116B" w:rsidP="001E68D2">
            <w:pPr>
              <w:pStyle w:val="TableBody"/>
              <w:spacing w:after="0" w:line="240" w:lineRule="auto"/>
              <w:jc w:val="right"/>
              <w:rPr>
                <w:rFonts w:ascii="Arial" w:hAnsi="Arial" w:cs="Arial"/>
                <w:szCs w:val="18"/>
              </w:rPr>
            </w:pPr>
          </w:p>
        </w:tc>
      </w:tr>
      <w:tr w:rsidR="003F116B" w:rsidRPr="001E68D2" w14:paraId="41CE2ECD" w14:textId="77777777" w:rsidTr="00C21DB4">
        <w:trPr>
          <w:trHeight w:val="266"/>
        </w:trPr>
        <w:tc>
          <w:tcPr>
            <w:tcW w:w="3005" w:type="dxa"/>
            <w:tcBorders>
              <w:top w:val="nil"/>
              <w:left w:val="nil"/>
              <w:bottom w:val="nil"/>
              <w:right w:val="nil"/>
            </w:tcBorders>
            <w:shd w:val="clear" w:color="auto" w:fill="auto"/>
            <w:vAlign w:val="center"/>
            <w:hideMark/>
          </w:tcPr>
          <w:p w14:paraId="44C2BF50" w14:textId="77777777" w:rsidR="003F116B" w:rsidRPr="003F116B" w:rsidRDefault="003F116B" w:rsidP="003F116B">
            <w:pPr>
              <w:spacing w:before="0" w:after="0" w:line="240" w:lineRule="auto"/>
              <w:rPr>
                <w:rFonts w:ascii="Arial" w:eastAsia="Times New Roman" w:hAnsi="Arial" w:cs="Arial"/>
                <w:color w:val="000000"/>
                <w:sz w:val="18"/>
                <w:szCs w:val="18"/>
                <w:lang w:eastAsia="en-AU"/>
              </w:rPr>
            </w:pPr>
            <w:r w:rsidRPr="003F116B">
              <w:rPr>
                <w:rFonts w:ascii="Arial" w:eastAsia="Times New Roman" w:hAnsi="Arial" w:cs="Arial"/>
                <w:color w:val="000000"/>
                <w:sz w:val="18"/>
                <w:szCs w:val="18"/>
                <w:lang w:eastAsia="en-AU"/>
              </w:rPr>
              <w:t>Rent (or pay board)</w:t>
            </w:r>
          </w:p>
        </w:tc>
        <w:tc>
          <w:tcPr>
            <w:tcW w:w="1134" w:type="dxa"/>
            <w:tcBorders>
              <w:top w:val="nil"/>
              <w:left w:val="nil"/>
              <w:bottom w:val="nil"/>
              <w:right w:val="nil"/>
            </w:tcBorders>
            <w:shd w:val="clear" w:color="auto" w:fill="auto"/>
            <w:vAlign w:val="center"/>
            <w:hideMark/>
          </w:tcPr>
          <w:p w14:paraId="7E32376D"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0.75</w:t>
            </w:r>
          </w:p>
        </w:tc>
        <w:tc>
          <w:tcPr>
            <w:tcW w:w="964" w:type="dxa"/>
            <w:tcBorders>
              <w:top w:val="nil"/>
              <w:left w:val="nil"/>
              <w:bottom w:val="nil"/>
              <w:right w:val="nil"/>
            </w:tcBorders>
            <w:shd w:val="clear" w:color="auto" w:fill="auto"/>
            <w:noWrap/>
            <w:vAlign w:val="center"/>
            <w:hideMark/>
          </w:tcPr>
          <w:p w14:paraId="678548DB"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0.02</w:t>
            </w:r>
          </w:p>
        </w:tc>
        <w:tc>
          <w:tcPr>
            <w:tcW w:w="964" w:type="dxa"/>
            <w:tcBorders>
              <w:top w:val="nil"/>
              <w:left w:val="nil"/>
              <w:bottom w:val="nil"/>
              <w:right w:val="nil"/>
            </w:tcBorders>
            <w:shd w:val="clear" w:color="auto" w:fill="auto"/>
            <w:noWrap/>
            <w:vAlign w:val="center"/>
            <w:hideMark/>
          </w:tcPr>
          <w:p w14:paraId="7F48E7ED"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0.00</w:t>
            </w:r>
          </w:p>
        </w:tc>
        <w:tc>
          <w:tcPr>
            <w:tcW w:w="340" w:type="dxa"/>
            <w:tcBorders>
              <w:top w:val="nil"/>
              <w:left w:val="nil"/>
              <w:bottom w:val="nil"/>
              <w:right w:val="nil"/>
            </w:tcBorders>
            <w:shd w:val="clear" w:color="auto" w:fill="auto"/>
            <w:noWrap/>
            <w:vAlign w:val="center"/>
            <w:hideMark/>
          </w:tcPr>
          <w:p w14:paraId="2AF65E4B" w14:textId="77777777" w:rsidR="003F116B" w:rsidRPr="001E68D2" w:rsidRDefault="003F116B" w:rsidP="001E68D2">
            <w:pPr>
              <w:pStyle w:val="TableBody"/>
              <w:spacing w:after="0" w:line="240" w:lineRule="auto"/>
              <w:jc w:val="right"/>
              <w:rPr>
                <w:rFonts w:ascii="Arial" w:hAnsi="Arial" w:cs="Arial"/>
                <w:szCs w:val="18"/>
              </w:rPr>
            </w:pPr>
          </w:p>
        </w:tc>
        <w:tc>
          <w:tcPr>
            <w:tcW w:w="1134" w:type="dxa"/>
            <w:tcBorders>
              <w:top w:val="nil"/>
              <w:left w:val="nil"/>
              <w:bottom w:val="nil"/>
              <w:right w:val="nil"/>
            </w:tcBorders>
            <w:shd w:val="clear" w:color="auto" w:fill="auto"/>
            <w:vAlign w:val="center"/>
            <w:hideMark/>
          </w:tcPr>
          <w:p w14:paraId="488C2C00"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0.77</w:t>
            </w:r>
          </w:p>
        </w:tc>
        <w:tc>
          <w:tcPr>
            <w:tcW w:w="964" w:type="dxa"/>
            <w:tcBorders>
              <w:top w:val="nil"/>
              <w:left w:val="nil"/>
              <w:bottom w:val="nil"/>
              <w:right w:val="nil"/>
            </w:tcBorders>
            <w:shd w:val="clear" w:color="auto" w:fill="auto"/>
            <w:vAlign w:val="center"/>
            <w:hideMark/>
          </w:tcPr>
          <w:p w14:paraId="4480E426"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0.01</w:t>
            </w:r>
          </w:p>
        </w:tc>
        <w:tc>
          <w:tcPr>
            <w:tcW w:w="964" w:type="dxa"/>
            <w:tcBorders>
              <w:top w:val="nil"/>
              <w:left w:val="nil"/>
              <w:bottom w:val="nil"/>
              <w:right w:val="nil"/>
            </w:tcBorders>
            <w:shd w:val="clear" w:color="auto" w:fill="auto"/>
            <w:vAlign w:val="center"/>
            <w:hideMark/>
          </w:tcPr>
          <w:p w14:paraId="1FBD7214"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0.00</w:t>
            </w:r>
          </w:p>
        </w:tc>
      </w:tr>
      <w:tr w:rsidR="003F116B" w:rsidRPr="001E68D2" w14:paraId="0B68AC07" w14:textId="77777777" w:rsidTr="00C21DB4">
        <w:trPr>
          <w:trHeight w:val="266"/>
        </w:trPr>
        <w:tc>
          <w:tcPr>
            <w:tcW w:w="3005" w:type="dxa"/>
            <w:tcBorders>
              <w:top w:val="nil"/>
              <w:left w:val="nil"/>
              <w:bottom w:val="nil"/>
              <w:right w:val="nil"/>
            </w:tcBorders>
            <w:shd w:val="clear" w:color="auto" w:fill="auto"/>
            <w:vAlign w:val="center"/>
            <w:hideMark/>
          </w:tcPr>
          <w:p w14:paraId="1DE63788" w14:textId="77777777" w:rsidR="003F116B" w:rsidRPr="003F116B" w:rsidRDefault="003F116B" w:rsidP="003F116B">
            <w:pPr>
              <w:spacing w:before="0" w:after="0" w:line="240" w:lineRule="auto"/>
              <w:rPr>
                <w:rFonts w:ascii="Arial" w:eastAsia="Times New Roman" w:hAnsi="Arial" w:cs="Arial"/>
                <w:color w:val="000000"/>
                <w:sz w:val="18"/>
                <w:szCs w:val="18"/>
                <w:lang w:eastAsia="en-AU"/>
              </w:rPr>
            </w:pPr>
            <w:r w:rsidRPr="003F116B">
              <w:rPr>
                <w:rFonts w:ascii="Arial" w:eastAsia="Times New Roman" w:hAnsi="Arial" w:cs="Arial"/>
                <w:color w:val="000000"/>
                <w:sz w:val="18"/>
                <w:szCs w:val="18"/>
                <w:lang w:eastAsia="en-AU"/>
              </w:rPr>
              <w:t>Other</w:t>
            </w:r>
          </w:p>
        </w:tc>
        <w:tc>
          <w:tcPr>
            <w:tcW w:w="1134" w:type="dxa"/>
            <w:tcBorders>
              <w:top w:val="nil"/>
              <w:left w:val="nil"/>
              <w:bottom w:val="nil"/>
              <w:right w:val="nil"/>
            </w:tcBorders>
            <w:shd w:val="clear" w:color="auto" w:fill="auto"/>
            <w:vAlign w:val="center"/>
            <w:hideMark/>
          </w:tcPr>
          <w:p w14:paraId="23ED13B5"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0.77</w:t>
            </w:r>
          </w:p>
        </w:tc>
        <w:tc>
          <w:tcPr>
            <w:tcW w:w="964" w:type="dxa"/>
            <w:tcBorders>
              <w:top w:val="nil"/>
              <w:left w:val="nil"/>
              <w:bottom w:val="nil"/>
              <w:right w:val="nil"/>
            </w:tcBorders>
            <w:shd w:val="clear" w:color="auto" w:fill="auto"/>
            <w:noWrap/>
            <w:vAlign w:val="center"/>
            <w:hideMark/>
          </w:tcPr>
          <w:p w14:paraId="5919BC2D"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0.05</w:t>
            </w:r>
          </w:p>
        </w:tc>
        <w:tc>
          <w:tcPr>
            <w:tcW w:w="964" w:type="dxa"/>
            <w:tcBorders>
              <w:top w:val="nil"/>
              <w:left w:val="nil"/>
              <w:bottom w:val="nil"/>
              <w:right w:val="nil"/>
            </w:tcBorders>
            <w:shd w:val="clear" w:color="auto" w:fill="auto"/>
            <w:noWrap/>
            <w:vAlign w:val="center"/>
            <w:hideMark/>
          </w:tcPr>
          <w:p w14:paraId="4B54F7BE"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0.00</w:t>
            </w:r>
          </w:p>
        </w:tc>
        <w:tc>
          <w:tcPr>
            <w:tcW w:w="340" w:type="dxa"/>
            <w:tcBorders>
              <w:top w:val="nil"/>
              <w:left w:val="nil"/>
              <w:bottom w:val="nil"/>
              <w:right w:val="nil"/>
            </w:tcBorders>
            <w:shd w:val="clear" w:color="auto" w:fill="auto"/>
            <w:noWrap/>
            <w:vAlign w:val="center"/>
            <w:hideMark/>
          </w:tcPr>
          <w:p w14:paraId="15B1155C" w14:textId="77777777" w:rsidR="003F116B" w:rsidRPr="001E68D2" w:rsidRDefault="003F116B" w:rsidP="001E68D2">
            <w:pPr>
              <w:pStyle w:val="TableBody"/>
              <w:spacing w:after="0" w:line="240" w:lineRule="auto"/>
              <w:jc w:val="right"/>
              <w:rPr>
                <w:rFonts w:ascii="Arial" w:hAnsi="Arial" w:cs="Arial"/>
                <w:szCs w:val="18"/>
              </w:rPr>
            </w:pPr>
          </w:p>
        </w:tc>
        <w:tc>
          <w:tcPr>
            <w:tcW w:w="1134" w:type="dxa"/>
            <w:tcBorders>
              <w:top w:val="nil"/>
              <w:left w:val="nil"/>
              <w:bottom w:val="nil"/>
              <w:right w:val="nil"/>
            </w:tcBorders>
            <w:shd w:val="clear" w:color="auto" w:fill="auto"/>
            <w:vAlign w:val="center"/>
            <w:hideMark/>
          </w:tcPr>
          <w:p w14:paraId="458D1C06"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0.76</w:t>
            </w:r>
          </w:p>
        </w:tc>
        <w:tc>
          <w:tcPr>
            <w:tcW w:w="964" w:type="dxa"/>
            <w:tcBorders>
              <w:top w:val="nil"/>
              <w:left w:val="nil"/>
              <w:bottom w:val="nil"/>
              <w:right w:val="nil"/>
            </w:tcBorders>
            <w:shd w:val="clear" w:color="auto" w:fill="auto"/>
            <w:vAlign w:val="center"/>
            <w:hideMark/>
          </w:tcPr>
          <w:p w14:paraId="5178F575"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0.04</w:t>
            </w:r>
          </w:p>
        </w:tc>
        <w:tc>
          <w:tcPr>
            <w:tcW w:w="964" w:type="dxa"/>
            <w:tcBorders>
              <w:top w:val="nil"/>
              <w:left w:val="nil"/>
              <w:bottom w:val="nil"/>
              <w:right w:val="nil"/>
            </w:tcBorders>
            <w:shd w:val="clear" w:color="auto" w:fill="auto"/>
            <w:vAlign w:val="center"/>
            <w:hideMark/>
          </w:tcPr>
          <w:p w14:paraId="286D7D32"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0.00</w:t>
            </w:r>
          </w:p>
        </w:tc>
      </w:tr>
      <w:tr w:rsidR="003F116B" w:rsidRPr="001E68D2" w14:paraId="7F40850C" w14:textId="77777777" w:rsidTr="00C21DB4">
        <w:trPr>
          <w:trHeight w:val="266"/>
        </w:trPr>
        <w:tc>
          <w:tcPr>
            <w:tcW w:w="3005" w:type="dxa"/>
            <w:tcBorders>
              <w:top w:val="nil"/>
              <w:left w:val="nil"/>
              <w:bottom w:val="nil"/>
              <w:right w:val="nil"/>
            </w:tcBorders>
            <w:shd w:val="clear" w:color="auto" w:fill="auto"/>
            <w:vAlign w:val="center"/>
            <w:hideMark/>
          </w:tcPr>
          <w:p w14:paraId="499C393F" w14:textId="77777777" w:rsidR="003F116B" w:rsidRPr="003F116B" w:rsidRDefault="003F116B" w:rsidP="003F116B">
            <w:pPr>
              <w:spacing w:before="0" w:after="0" w:line="240" w:lineRule="auto"/>
              <w:rPr>
                <w:rFonts w:ascii="Arial" w:eastAsia="Times New Roman" w:hAnsi="Arial" w:cs="Arial"/>
                <w:b/>
                <w:bCs/>
                <w:color w:val="265A9A"/>
                <w:sz w:val="18"/>
                <w:szCs w:val="18"/>
                <w:lang w:eastAsia="en-AU"/>
              </w:rPr>
            </w:pPr>
            <w:r w:rsidRPr="003F116B">
              <w:rPr>
                <w:rFonts w:ascii="Arial" w:eastAsia="Times New Roman" w:hAnsi="Arial" w:cs="Arial"/>
                <w:b/>
                <w:bCs/>
                <w:color w:val="265A9A"/>
                <w:sz w:val="18"/>
                <w:szCs w:val="18"/>
                <w:lang w:eastAsia="en-AU"/>
              </w:rPr>
              <w:t>Highest educational attainment</w:t>
            </w:r>
          </w:p>
        </w:tc>
        <w:tc>
          <w:tcPr>
            <w:tcW w:w="1134" w:type="dxa"/>
            <w:tcBorders>
              <w:top w:val="nil"/>
              <w:left w:val="nil"/>
              <w:bottom w:val="nil"/>
              <w:right w:val="nil"/>
            </w:tcBorders>
            <w:shd w:val="clear" w:color="auto" w:fill="auto"/>
            <w:vAlign w:val="center"/>
            <w:hideMark/>
          </w:tcPr>
          <w:p w14:paraId="094D0247" w14:textId="77777777" w:rsidR="003F116B" w:rsidRPr="001E68D2" w:rsidRDefault="003F116B" w:rsidP="001E68D2">
            <w:pPr>
              <w:pStyle w:val="TableBody"/>
              <w:spacing w:after="0" w:line="240" w:lineRule="auto"/>
              <w:jc w:val="right"/>
              <w:rPr>
                <w:rFonts w:ascii="Arial" w:hAnsi="Arial" w:cs="Arial"/>
                <w:szCs w:val="18"/>
              </w:rPr>
            </w:pPr>
          </w:p>
        </w:tc>
        <w:tc>
          <w:tcPr>
            <w:tcW w:w="964" w:type="dxa"/>
            <w:tcBorders>
              <w:top w:val="nil"/>
              <w:left w:val="nil"/>
              <w:bottom w:val="nil"/>
              <w:right w:val="nil"/>
            </w:tcBorders>
            <w:shd w:val="clear" w:color="auto" w:fill="auto"/>
            <w:noWrap/>
            <w:vAlign w:val="center"/>
            <w:hideMark/>
          </w:tcPr>
          <w:p w14:paraId="6A5D0FD8" w14:textId="77777777" w:rsidR="003F116B" w:rsidRPr="001E68D2" w:rsidRDefault="003F116B" w:rsidP="001E68D2">
            <w:pPr>
              <w:pStyle w:val="TableBody"/>
              <w:spacing w:after="0" w:line="240" w:lineRule="auto"/>
              <w:jc w:val="right"/>
              <w:rPr>
                <w:rFonts w:ascii="Arial" w:hAnsi="Arial" w:cs="Arial"/>
                <w:szCs w:val="18"/>
              </w:rPr>
            </w:pPr>
          </w:p>
        </w:tc>
        <w:tc>
          <w:tcPr>
            <w:tcW w:w="964" w:type="dxa"/>
            <w:tcBorders>
              <w:top w:val="nil"/>
              <w:left w:val="nil"/>
              <w:bottom w:val="nil"/>
              <w:right w:val="nil"/>
            </w:tcBorders>
            <w:shd w:val="clear" w:color="auto" w:fill="auto"/>
            <w:noWrap/>
            <w:vAlign w:val="center"/>
            <w:hideMark/>
          </w:tcPr>
          <w:p w14:paraId="0F35B833" w14:textId="77777777" w:rsidR="003F116B" w:rsidRPr="001E68D2" w:rsidRDefault="003F116B" w:rsidP="001E68D2">
            <w:pPr>
              <w:pStyle w:val="TableBody"/>
              <w:spacing w:after="0" w:line="240" w:lineRule="auto"/>
              <w:jc w:val="right"/>
              <w:rPr>
                <w:rFonts w:ascii="Arial" w:hAnsi="Arial" w:cs="Arial"/>
                <w:szCs w:val="18"/>
              </w:rPr>
            </w:pPr>
          </w:p>
        </w:tc>
        <w:tc>
          <w:tcPr>
            <w:tcW w:w="340" w:type="dxa"/>
            <w:tcBorders>
              <w:top w:val="nil"/>
              <w:left w:val="nil"/>
              <w:bottom w:val="nil"/>
              <w:right w:val="nil"/>
            </w:tcBorders>
            <w:shd w:val="clear" w:color="auto" w:fill="auto"/>
            <w:noWrap/>
            <w:vAlign w:val="center"/>
            <w:hideMark/>
          </w:tcPr>
          <w:p w14:paraId="1AE83121" w14:textId="77777777" w:rsidR="003F116B" w:rsidRPr="001E68D2" w:rsidRDefault="003F116B" w:rsidP="001E68D2">
            <w:pPr>
              <w:pStyle w:val="TableBody"/>
              <w:spacing w:after="0" w:line="240" w:lineRule="auto"/>
              <w:jc w:val="right"/>
              <w:rPr>
                <w:rFonts w:ascii="Arial" w:hAnsi="Arial" w:cs="Arial"/>
                <w:szCs w:val="18"/>
              </w:rPr>
            </w:pPr>
          </w:p>
        </w:tc>
        <w:tc>
          <w:tcPr>
            <w:tcW w:w="1134" w:type="dxa"/>
            <w:tcBorders>
              <w:top w:val="nil"/>
              <w:left w:val="nil"/>
              <w:bottom w:val="nil"/>
              <w:right w:val="nil"/>
            </w:tcBorders>
            <w:shd w:val="clear" w:color="auto" w:fill="auto"/>
            <w:vAlign w:val="center"/>
            <w:hideMark/>
          </w:tcPr>
          <w:p w14:paraId="58B18618" w14:textId="77777777" w:rsidR="003F116B" w:rsidRPr="001E68D2" w:rsidRDefault="003F116B" w:rsidP="001E68D2">
            <w:pPr>
              <w:pStyle w:val="TableBody"/>
              <w:spacing w:after="0" w:line="240" w:lineRule="auto"/>
              <w:jc w:val="right"/>
              <w:rPr>
                <w:rFonts w:ascii="Arial" w:hAnsi="Arial" w:cs="Arial"/>
                <w:szCs w:val="18"/>
              </w:rPr>
            </w:pPr>
          </w:p>
        </w:tc>
        <w:tc>
          <w:tcPr>
            <w:tcW w:w="964" w:type="dxa"/>
            <w:tcBorders>
              <w:top w:val="nil"/>
              <w:left w:val="nil"/>
              <w:bottom w:val="nil"/>
              <w:right w:val="nil"/>
            </w:tcBorders>
            <w:shd w:val="clear" w:color="auto" w:fill="auto"/>
            <w:vAlign w:val="center"/>
            <w:hideMark/>
          </w:tcPr>
          <w:p w14:paraId="2D722F05" w14:textId="77777777" w:rsidR="003F116B" w:rsidRPr="001E68D2" w:rsidRDefault="003F116B" w:rsidP="001E68D2">
            <w:pPr>
              <w:pStyle w:val="TableBody"/>
              <w:spacing w:after="0" w:line="240" w:lineRule="auto"/>
              <w:jc w:val="right"/>
              <w:rPr>
                <w:rFonts w:ascii="Arial" w:hAnsi="Arial" w:cs="Arial"/>
                <w:szCs w:val="18"/>
              </w:rPr>
            </w:pPr>
          </w:p>
        </w:tc>
        <w:tc>
          <w:tcPr>
            <w:tcW w:w="964" w:type="dxa"/>
            <w:tcBorders>
              <w:top w:val="nil"/>
              <w:left w:val="nil"/>
              <w:bottom w:val="nil"/>
              <w:right w:val="nil"/>
            </w:tcBorders>
            <w:shd w:val="clear" w:color="auto" w:fill="auto"/>
            <w:vAlign w:val="center"/>
            <w:hideMark/>
          </w:tcPr>
          <w:p w14:paraId="1082A6AA" w14:textId="77777777" w:rsidR="003F116B" w:rsidRPr="001E68D2" w:rsidRDefault="003F116B" w:rsidP="001E68D2">
            <w:pPr>
              <w:pStyle w:val="TableBody"/>
              <w:spacing w:after="0" w:line="240" w:lineRule="auto"/>
              <w:jc w:val="right"/>
              <w:rPr>
                <w:rFonts w:ascii="Arial" w:hAnsi="Arial" w:cs="Arial"/>
                <w:szCs w:val="18"/>
              </w:rPr>
            </w:pPr>
          </w:p>
        </w:tc>
      </w:tr>
      <w:tr w:rsidR="003F116B" w:rsidRPr="001E68D2" w14:paraId="597C1094" w14:textId="77777777" w:rsidTr="00C21DB4">
        <w:trPr>
          <w:trHeight w:val="266"/>
        </w:trPr>
        <w:tc>
          <w:tcPr>
            <w:tcW w:w="3005" w:type="dxa"/>
            <w:tcBorders>
              <w:top w:val="nil"/>
              <w:left w:val="nil"/>
              <w:bottom w:val="nil"/>
              <w:right w:val="nil"/>
            </w:tcBorders>
            <w:shd w:val="clear" w:color="auto" w:fill="auto"/>
            <w:vAlign w:val="center"/>
            <w:hideMark/>
          </w:tcPr>
          <w:p w14:paraId="693D0D86" w14:textId="77777777" w:rsidR="003F116B" w:rsidRPr="003F116B" w:rsidRDefault="003F116B" w:rsidP="003F116B">
            <w:pPr>
              <w:spacing w:before="0" w:after="0" w:line="240" w:lineRule="auto"/>
              <w:rPr>
                <w:rFonts w:ascii="Arial" w:eastAsia="Times New Roman" w:hAnsi="Arial" w:cs="Arial"/>
                <w:color w:val="000000"/>
                <w:sz w:val="18"/>
                <w:szCs w:val="18"/>
                <w:lang w:eastAsia="en-AU"/>
              </w:rPr>
            </w:pPr>
            <w:r w:rsidRPr="003F116B">
              <w:rPr>
                <w:rFonts w:ascii="Arial" w:eastAsia="Times New Roman" w:hAnsi="Arial" w:cs="Arial"/>
                <w:color w:val="000000"/>
                <w:sz w:val="18"/>
                <w:szCs w:val="18"/>
                <w:lang w:eastAsia="en-AU"/>
              </w:rPr>
              <w:t>Degree</w:t>
            </w:r>
          </w:p>
        </w:tc>
        <w:tc>
          <w:tcPr>
            <w:tcW w:w="1134" w:type="dxa"/>
            <w:tcBorders>
              <w:top w:val="nil"/>
              <w:left w:val="nil"/>
              <w:bottom w:val="nil"/>
              <w:right w:val="nil"/>
            </w:tcBorders>
            <w:shd w:val="clear" w:color="auto" w:fill="auto"/>
            <w:noWrap/>
            <w:vAlign w:val="center"/>
            <w:hideMark/>
          </w:tcPr>
          <w:p w14:paraId="663CCABC" w14:textId="4176E3AE" w:rsidR="003F116B" w:rsidRPr="001E68D2" w:rsidRDefault="00AF7EA8" w:rsidP="001E68D2">
            <w:pPr>
              <w:pStyle w:val="TableBody"/>
              <w:spacing w:after="0" w:line="240" w:lineRule="auto"/>
              <w:jc w:val="right"/>
              <w:rPr>
                <w:rFonts w:ascii="Arial" w:hAnsi="Arial" w:cs="Arial"/>
                <w:szCs w:val="18"/>
              </w:rPr>
            </w:pPr>
            <w:r w:rsidRPr="001E68D2">
              <w:rPr>
                <w:rFonts w:ascii="Arial" w:hAnsi="Arial" w:cs="Arial"/>
                <w:szCs w:val="18"/>
              </w:rPr>
              <w:t>Reference</w:t>
            </w:r>
          </w:p>
        </w:tc>
        <w:tc>
          <w:tcPr>
            <w:tcW w:w="964" w:type="dxa"/>
            <w:tcBorders>
              <w:top w:val="nil"/>
              <w:left w:val="nil"/>
              <w:bottom w:val="nil"/>
              <w:right w:val="nil"/>
            </w:tcBorders>
            <w:shd w:val="clear" w:color="auto" w:fill="auto"/>
            <w:noWrap/>
            <w:vAlign w:val="center"/>
            <w:hideMark/>
          </w:tcPr>
          <w:p w14:paraId="453A6E35" w14:textId="77777777" w:rsidR="003F116B" w:rsidRPr="001E68D2" w:rsidRDefault="003F116B" w:rsidP="001E68D2">
            <w:pPr>
              <w:pStyle w:val="TableBody"/>
              <w:spacing w:after="0" w:line="240" w:lineRule="auto"/>
              <w:jc w:val="right"/>
              <w:rPr>
                <w:rFonts w:ascii="Arial" w:hAnsi="Arial" w:cs="Arial"/>
                <w:szCs w:val="18"/>
              </w:rPr>
            </w:pPr>
          </w:p>
        </w:tc>
        <w:tc>
          <w:tcPr>
            <w:tcW w:w="964" w:type="dxa"/>
            <w:tcBorders>
              <w:top w:val="nil"/>
              <w:left w:val="nil"/>
              <w:bottom w:val="nil"/>
              <w:right w:val="nil"/>
            </w:tcBorders>
            <w:shd w:val="clear" w:color="auto" w:fill="auto"/>
            <w:noWrap/>
            <w:vAlign w:val="center"/>
            <w:hideMark/>
          </w:tcPr>
          <w:p w14:paraId="6DA2ADE9" w14:textId="77777777" w:rsidR="003F116B" w:rsidRPr="001E68D2" w:rsidRDefault="003F116B" w:rsidP="001E68D2">
            <w:pPr>
              <w:pStyle w:val="TableBody"/>
              <w:spacing w:after="0" w:line="240" w:lineRule="auto"/>
              <w:jc w:val="right"/>
              <w:rPr>
                <w:rFonts w:ascii="Arial" w:hAnsi="Arial" w:cs="Arial"/>
                <w:szCs w:val="18"/>
              </w:rPr>
            </w:pPr>
          </w:p>
        </w:tc>
        <w:tc>
          <w:tcPr>
            <w:tcW w:w="340" w:type="dxa"/>
            <w:tcBorders>
              <w:top w:val="nil"/>
              <w:left w:val="nil"/>
              <w:bottom w:val="nil"/>
              <w:right w:val="nil"/>
            </w:tcBorders>
            <w:shd w:val="clear" w:color="auto" w:fill="auto"/>
            <w:noWrap/>
            <w:vAlign w:val="center"/>
            <w:hideMark/>
          </w:tcPr>
          <w:p w14:paraId="14F6A880" w14:textId="77777777" w:rsidR="003F116B" w:rsidRPr="001E68D2" w:rsidRDefault="003F116B" w:rsidP="001E68D2">
            <w:pPr>
              <w:pStyle w:val="TableBody"/>
              <w:spacing w:after="0" w:line="240" w:lineRule="auto"/>
              <w:jc w:val="right"/>
              <w:rPr>
                <w:rFonts w:ascii="Arial" w:hAnsi="Arial" w:cs="Arial"/>
                <w:szCs w:val="18"/>
              </w:rPr>
            </w:pPr>
          </w:p>
        </w:tc>
        <w:tc>
          <w:tcPr>
            <w:tcW w:w="1134" w:type="dxa"/>
            <w:tcBorders>
              <w:top w:val="nil"/>
              <w:left w:val="nil"/>
              <w:bottom w:val="nil"/>
              <w:right w:val="nil"/>
            </w:tcBorders>
            <w:shd w:val="clear" w:color="auto" w:fill="auto"/>
            <w:noWrap/>
            <w:vAlign w:val="center"/>
            <w:hideMark/>
          </w:tcPr>
          <w:p w14:paraId="55AAFCDB" w14:textId="47674E55" w:rsidR="003F116B" w:rsidRPr="001E68D2" w:rsidRDefault="00AF7EA8" w:rsidP="001E68D2">
            <w:pPr>
              <w:pStyle w:val="TableBody"/>
              <w:spacing w:after="0" w:line="240" w:lineRule="auto"/>
              <w:jc w:val="right"/>
              <w:rPr>
                <w:rFonts w:ascii="Arial" w:hAnsi="Arial" w:cs="Arial"/>
                <w:szCs w:val="18"/>
              </w:rPr>
            </w:pPr>
            <w:r w:rsidRPr="001E68D2">
              <w:rPr>
                <w:rFonts w:ascii="Arial" w:hAnsi="Arial" w:cs="Arial"/>
                <w:szCs w:val="18"/>
              </w:rPr>
              <w:t>Reference</w:t>
            </w:r>
          </w:p>
        </w:tc>
        <w:tc>
          <w:tcPr>
            <w:tcW w:w="964" w:type="dxa"/>
            <w:tcBorders>
              <w:top w:val="nil"/>
              <w:left w:val="nil"/>
              <w:bottom w:val="nil"/>
              <w:right w:val="nil"/>
            </w:tcBorders>
            <w:shd w:val="clear" w:color="auto" w:fill="auto"/>
            <w:noWrap/>
            <w:vAlign w:val="center"/>
            <w:hideMark/>
          </w:tcPr>
          <w:p w14:paraId="1BB34CE8" w14:textId="77777777" w:rsidR="003F116B" w:rsidRPr="001E68D2" w:rsidRDefault="003F116B" w:rsidP="001E68D2">
            <w:pPr>
              <w:pStyle w:val="TableBody"/>
              <w:spacing w:after="0" w:line="240" w:lineRule="auto"/>
              <w:jc w:val="right"/>
              <w:rPr>
                <w:rFonts w:ascii="Arial" w:hAnsi="Arial" w:cs="Arial"/>
                <w:szCs w:val="18"/>
              </w:rPr>
            </w:pPr>
          </w:p>
        </w:tc>
        <w:tc>
          <w:tcPr>
            <w:tcW w:w="964" w:type="dxa"/>
            <w:tcBorders>
              <w:top w:val="nil"/>
              <w:left w:val="nil"/>
              <w:bottom w:val="nil"/>
              <w:right w:val="nil"/>
            </w:tcBorders>
            <w:shd w:val="clear" w:color="auto" w:fill="auto"/>
            <w:noWrap/>
            <w:vAlign w:val="center"/>
            <w:hideMark/>
          </w:tcPr>
          <w:p w14:paraId="489A109C" w14:textId="77777777" w:rsidR="003F116B" w:rsidRPr="001E68D2" w:rsidRDefault="003F116B" w:rsidP="001E68D2">
            <w:pPr>
              <w:pStyle w:val="TableBody"/>
              <w:spacing w:after="0" w:line="240" w:lineRule="auto"/>
              <w:jc w:val="right"/>
              <w:rPr>
                <w:rFonts w:ascii="Arial" w:hAnsi="Arial" w:cs="Arial"/>
                <w:szCs w:val="18"/>
              </w:rPr>
            </w:pPr>
          </w:p>
        </w:tc>
      </w:tr>
      <w:tr w:rsidR="003F116B" w:rsidRPr="001E68D2" w14:paraId="27C5F3E0" w14:textId="77777777" w:rsidTr="00C21DB4">
        <w:trPr>
          <w:trHeight w:val="266"/>
        </w:trPr>
        <w:tc>
          <w:tcPr>
            <w:tcW w:w="3005" w:type="dxa"/>
            <w:tcBorders>
              <w:top w:val="nil"/>
              <w:left w:val="nil"/>
              <w:bottom w:val="nil"/>
              <w:right w:val="nil"/>
            </w:tcBorders>
            <w:shd w:val="clear" w:color="auto" w:fill="auto"/>
            <w:vAlign w:val="center"/>
            <w:hideMark/>
          </w:tcPr>
          <w:p w14:paraId="0794EACA" w14:textId="77777777" w:rsidR="003F116B" w:rsidRPr="003F116B" w:rsidRDefault="003F116B" w:rsidP="003F116B">
            <w:pPr>
              <w:spacing w:before="0" w:after="0" w:line="240" w:lineRule="auto"/>
              <w:rPr>
                <w:rFonts w:ascii="Arial" w:eastAsia="Times New Roman" w:hAnsi="Arial" w:cs="Arial"/>
                <w:color w:val="000000"/>
                <w:sz w:val="18"/>
                <w:szCs w:val="18"/>
                <w:lang w:eastAsia="en-AU"/>
              </w:rPr>
            </w:pPr>
            <w:r w:rsidRPr="003F116B">
              <w:rPr>
                <w:rFonts w:ascii="Arial" w:eastAsia="Times New Roman" w:hAnsi="Arial" w:cs="Arial"/>
                <w:color w:val="000000"/>
                <w:sz w:val="18"/>
                <w:szCs w:val="18"/>
                <w:lang w:eastAsia="en-AU"/>
              </w:rPr>
              <w:t>Diploma/certificate</w:t>
            </w:r>
          </w:p>
        </w:tc>
        <w:tc>
          <w:tcPr>
            <w:tcW w:w="1134" w:type="dxa"/>
            <w:tcBorders>
              <w:top w:val="nil"/>
              <w:left w:val="nil"/>
              <w:bottom w:val="nil"/>
              <w:right w:val="nil"/>
            </w:tcBorders>
            <w:shd w:val="clear" w:color="auto" w:fill="auto"/>
            <w:vAlign w:val="center"/>
            <w:hideMark/>
          </w:tcPr>
          <w:p w14:paraId="770005DF"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0.98</w:t>
            </w:r>
          </w:p>
        </w:tc>
        <w:tc>
          <w:tcPr>
            <w:tcW w:w="964" w:type="dxa"/>
            <w:tcBorders>
              <w:top w:val="nil"/>
              <w:left w:val="nil"/>
              <w:bottom w:val="nil"/>
              <w:right w:val="nil"/>
            </w:tcBorders>
            <w:shd w:val="clear" w:color="auto" w:fill="auto"/>
            <w:noWrap/>
            <w:vAlign w:val="center"/>
            <w:hideMark/>
          </w:tcPr>
          <w:p w14:paraId="56EE2895"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0.03</w:t>
            </w:r>
          </w:p>
        </w:tc>
        <w:tc>
          <w:tcPr>
            <w:tcW w:w="964" w:type="dxa"/>
            <w:tcBorders>
              <w:top w:val="nil"/>
              <w:left w:val="nil"/>
              <w:bottom w:val="nil"/>
              <w:right w:val="nil"/>
            </w:tcBorders>
            <w:shd w:val="clear" w:color="auto" w:fill="auto"/>
            <w:noWrap/>
            <w:vAlign w:val="center"/>
            <w:hideMark/>
          </w:tcPr>
          <w:p w14:paraId="0997BD9D"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0.50</w:t>
            </w:r>
          </w:p>
        </w:tc>
        <w:tc>
          <w:tcPr>
            <w:tcW w:w="340" w:type="dxa"/>
            <w:tcBorders>
              <w:top w:val="nil"/>
              <w:left w:val="nil"/>
              <w:bottom w:val="nil"/>
              <w:right w:val="nil"/>
            </w:tcBorders>
            <w:shd w:val="clear" w:color="auto" w:fill="auto"/>
            <w:noWrap/>
            <w:vAlign w:val="center"/>
            <w:hideMark/>
          </w:tcPr>
          <w:p w14:paraId="1D51EF94" w14:textId="77777777" w:rsidR="003F116B" w:rsidRPr="001E68D2" w:rsidRDefault="003F116B" w:rsidP="001E68D2">
            <w:pPr>
              <w:pStyle w:val="TableBody"/>
              <w:spacing w:after="0" w:line="240" w:lineRule="auto"/>
              <w:jc w:val="right"/>
              <w:rPr>
                <w:rFonts w:ascii="Arial" w:hAnsi="Arial" w:cs="Arial"/>
                <w:szCs w:val="18"/>
              </w:rPr>
            </w:pPr>
          </w:p>
        </w:tc>
        <w:tc>
          <w:tcPr>
            <w:tcW w:w="1134" w:type="dxa"/>
            <w:tcBorders>
              <w:top w:val="nil"/>
              <w:left w:val="nil"/>
              <w:bottom w:val="nil"/>
              <w:right w:val="nil"/>
            </w:tcBorders>
            <w:shd w:val="clear" w:color="auto" w:fill="auto"/>
            <w:vAlign w:val="center"/>
            <w:hideMark/>
          </w:tcPr>
          <w:p w14:paraId="6B60B570"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0.98</w:t>
            </w:r>
          </w:p>
        </w:tc>
        <w:tc>
          <w:tcPr>
            <w:tcW w:w="964" w:type="dxa"/>
            <w:tcBorders>
              <w:top w:val="nil"/>
              <w:left w:val="nil"/>
              <w:bottom w:val="nil"/>
              <w:right w:val="nil"/>
            </w:tcBorders>
            <w:shd w:val="clear" w:color="auto" w:fill="auto"/>
            <w:vAlign w:val="center"/>
            <w:hideMark/>
          </w:tcPr>
          <w:p w14:paraId="781D7E1F"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0.02</w:t>
            </w:r>
          </w:p>
        </w:tc>
        <w:tc>
          <w:tcPr>
            <w:tcW w:w="964" w:type="dxa"/>
            <w:tcBorders>
              <w:top w:val="nil"/>
              <w:left w:val="nil"/>
              <w:bottom w:val="nil"/>
              <w:right w:val="nil"/>
            </w:tcBorders>
            <w:shd w:val="clear" w:color="auto" w:fill="auto"/>
            <w:vAlign w:val="center"/>
            <w:hideMark/>
          </w:tcPr>
          <w:p w14:paraId="1E7C75F5"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0.46</w:t>
            </w:r>
          </w:p>
        </w:tc>
      </w:tr>
      <w:tr w:rsidR="003F116B" w:rsidRPr="001E68D2" w14:paraId="42E76111" w14:textId="77777777" w:rsidTr="00C21DB4">
        <w:trPr>
          <w:trHeight w:val="266"/>
        </w:trPr>
        <w:tc>
          <w:tcPr>
            <w:tcW w:w="3005" w:type="dxa"/>
            <w:tcBorders>
              <w:top w:val="nil"/>
              <w:left w:val="nil"/>
              <w:bottom w:val="nil"/>
              <w:right w:val="nil"/>
            </w:tcBorders>
            <w:shd w:val="clear" w:color="auto" w:fill="auto"/>
            <w:vAlign w:val="center"/>
            <w:hideMark/>
          </w:tcPr>
          <w:p w14:paraId="702990DE" w14:textId="77777777" w:rsidR="003F116B" w:rsidRPr="003F116B" w:rsidRDefault="003F116B" w:rsidP="003F116B">
            <w:pPr>
              <w:spacing w:before="0" w:after="0" w:line="240" w:lineRule="auto"/>
              <w:rPr>
                <w:rFonts w:ascii="Arial" w:eastAsia="Times New Roman" w:hAnsi="Arial" w:cs="Arial"/>
                <w:color w:val="000000"/>
                <w:sz w:val="18"/>
                <w:szCs w:val="18"/>
                <w:lang w:eastAsia="en-AU"/>
              </w:rPr>
            </w:pPr>
            <w:r w:rsidRPr="003F116B">
              <w:rPr>
                <w:rFonts w:ascii="Arial" w:eastAsia="Times New Roman" w:hAnsi="Arial" w:cs="Arial"/>
                <w:color w:val="000000"/>
                <w:sz w:val="18"/>
                <w:szCs w:val="18"/>
                <w:lang w:eastAsia="en-AU"/>
              </w:rPr>
              <w:t>Year 12</w:t>
            </w:r>
          </w:p>
        </w:tc>
        <w:tc>
          <w:tcPr>
            <w:tcW w:w="1134" w:type="dxa"/>
            <w:tcBorders>
              <w:top w:val="nil"/>
              <w:left w:val="nil"/>
              <w:bottom w:val="nil"/>
              <w:right w:val="nil"/>
            </w:tcBorders>
            <w:shd w:val="clear" w:color="auto" w:fill="auto"/>
            <w:vAlign w:val="center"/>
            <w:hideMark/>
          </w:tcPr>
          <w:p w14:paraId="05A79335"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0.80</w:t>
            </w:r>
          </w:p>
        </w:tc>
        <w:tc>
          <w:tcPr>
            <w:tcW w:w="964" w:type="dxa"/>
            <w:tcBorders>
              <w:top w:val="nil"/>
              <w:left w:val="nil"/>
              <w:bottom w:val="nil"/>
              <w:right w:val="nil"/>
            </w:tcBorders>
            <w:shd w:val="clear" w:color="auto" w:fill="auto"/>
            <w:noWrap/>
            <w:vAlign w:val="center"/>
            <w:hideMark/>
          </w:tcPr>
          <w:p w14:paraId="08C703CA"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0.02</w:t>
            </w:r>
          </w:p>
        </w:tc>
        <w:tc>
          <w:tcPr>
            <w:tcW w:w="964" w:type="dxa"/>
            <w:tcBorders>
              <w:top w:val="nil"/>
              <w:left w:val="nil"/>
              <w:bottom w:val="nil"/>
              <w:right w:val="nil"/>
            </w:tcBorders>
            <w:shd w:val="clear" w:color="auto" w:fill="auto"/>
            <w:noWrap/>
            <w:vAlign w:val="center"/>
            <w:hideMark/>
          </w:tcPr>
          <w:p w14:paraId="55E92450"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0.00</w:t>
            </w:r>
          </w:p>
        </w:tc>
        <w:tc>
          <w:tcPr>
            <w:tcW w:w="340" w:type="dxa"/>
            <w:tcBorders>
              <w:top w:val="nil"/>
              <w:left w:val="nil"/>
              <w:bottom w:val="nil"/>
              <w:right w:val="nil"/>
            </w:tcBorders>
            <w:shd w:val="clear" w:color="auto" w:fill="auto"/>
            <w:noWrap/>
            <w:vAlign w:val="center"/>
            <w:hideMark/>
          </w:tcPr>
          <w:p w14:paraId="6C22F949" w14:textId="77777777" w:rsidR="003F116B" w:rsidRPr="001E68D2" w:rsidRDefault="003F116B" w:rsidP="001E68D2">
            <w:pPr>
              <w:pStyle w:val="TableBody"/>
              <w:spacing w:after="0" w:line="240" w:lineRule="auto"/>
              <w:jc w:val="right"/>
              <w:rPr>
                <w:rFonts w:ascii="Arial" w:hAnsi="Arial" w:cs="Arial"/>
                <w:szCs w:val="18"/>
              </w:rPr>
            </w:pPr>
          </w:p>
        </w:tc>
        <w:tc>
          <w:tcPr>
            <w:tcW w:w="1134" w:type="dxa"/>
            <w:tcBorders>
              <w:top w:val="nil"/>
              <w:left w:val="nil"/>
              <w:bottom w:val="nil"/>
              <w:right w:val="nil"/>
            </w:tcBorders>
            <w:shd w:val="clear" w:color="auto" w:fill="auto"/>
            <w:vAlign w:val="center"/>
            <w:hideMark/>
          </w:tcPr>
          <w:p w14:paraId="14C258C3"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0.95</w:t>
            </w:r>
          </w:p>
        </w:tc>
        <w:tc>
          <w:tcPr>
            <w:tcW w:w="964" w:type="dxa"/>
            <w:tcBorders>
              <w:top w:val="nil"/>
              <w:left w:val="nil"/>
              <w:bottom w:val="nil"/>
              <w:right w:val="nil"/>
            </w:tcBorders>
            <w:shd w:val="clear" w:color="auto" w:fill="auto"/>
            <w:vAlign w:val="center"/>
            <w:hideMark/>
          </w:tcPr>
          <w:p w14:paraId="7ED3F266"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0.02</w:t>
            </w:r>
          </w:p>
        </w:tc>
        <w:tc>
          <w:tcPr>
            <w:tcW w:w="964" w:type="dxa"/>
            <w:tcBorders>
              <w:top w:val="nil"/>
              <w:left w:val="nil"/>
              <w:bottom w:val="nil"/>
              <w:right w:val="nil"/>
            </w:tcBorders>
            <w:shd w:val="clear" w:color="auto" w:fill="auto"/>
            <w:vAlign w:val="center"/>
            <w:hideMark/>
          </w:tcPr>
          <w:p w14:paraId="240730C9"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0.04</w:t>
            </w:r>
          </w:p>
        </w:tc>
      </w:tr>
      <w:tr w:rsidR="003F116B" w:rsidRPr="001E68D2" w14:paraId="3ECE808C" w14:textId="77777777" w:rsidTr="00C21DB4">
        <w:trPr>
          <w:trHeight w:val="266"/>
        </w:trPr>
        <w:tc>
          <w:tcPr>
            <w:tcW w:w="3005" w:type="dxa"/>
            <w:tcBorders>
              <w:top w:val="nil"/>
              <w:left w:val="nil"/>
              <w:bottom w:val="nil"/>
              <w:right w:val="nil"/>
            </w:tcBorders>
            <w:shd w:val="clear" w:color="auto" w:fill="auto"/>
            <w:vAlign w:val="center"/>
            <w:hideMark/>
          </w:tcPr>
          <w:p w14:paraId="41839F0B" w14:textId="77777777" w:rsidR="003F116B" w:rsidRPr="003F116B" w:rsidRDefault="003F116B" w:rsidP="003F116B">
            <w:pPr>
              <w:spacing w:before="0" w:after="0" w:line="240" w:lineRule="auto"/>
              <w:rPr>
                <w:rFonts w:ascii="Arial" w:eastAsia="Times New Roman" w:hAnsi="Arial" w:cs="Arial"/>
                <w:color w:val="000000"/>
                <w:sz w:val="18"/>
                <w:szCs w:val="18"/>
                <w:lang w:eastAsia="en-AU"/>
              </w:rPr>
            </w:pPr>
            <w:r w:rsidRPr="003F116B">
              <w:rPr>
                <w:rFonts w:ascii="Arial" w:eastAsia="Times New Roman" w:hAnsi="Arial" w:cs="Arial"/>
                <w:color w:val="000000"/>
                <w:sz w:val="18"/>
                <w:szCs w:val="18"/>
                <w:lang w:eastAsia="en-AU"/>
              </w:rPr>
              <w:t>Year 11 or below</w:t>
            </w:r>
          </w:p>
        </w:tc>
        <w:tc>
          <w:tcPr>
            <w:tcW w:w="1134" w:type="dxa"/>
            <w:tcBorders>
              <w:top w:val="nil"/>
              <w:left w:val="nil"/>
              <w:bottom w:val="nil"/>
              <w:right w:val="nil"/>
            </w:tcBorders>
            <w:shd w:val="clear" w:color="auto" w:fill="auto"/>
            <w:vAlign w:val="center"/>
            <w:hideMark/>
          </w:tcPr>
          <w:p w14:paraId="717948FA"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0.91</w:t>
            </w:r>
          </w:p>
        </w:tc>
        <w:tc>
          <w:tcPr>
            <w:tcW w:w="964" w:type="dxa"/>
            <w:tcBorders>
              <w:top w:val="nil"/>
              <w:left w:val="nil"/>
              <w:bottom w:val="nil"/>
              <w:right w:val="nil"/>
            </w:tcBorders>
            <w:shd w:val="clear" w:color="auto" w:fill="auto"/>
            <w:noWrap/>
            <w:vAlign w:val="center"/>
            <w:hideMark/>
          </w:tcPr>
          <w:p w14:paraId="54F192CF"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0.03</w:t>
            </w:r>
          </w:p>
        </w:tc>
        <w:tc>
          <w:tcPr>
            <w:tcW w:w="964" w:type="dxa"/>
            <w:tcBorders>
              <w:top w:val="nil"/>
              <w:left w:val="nil"/>
              <w:bottom w:val="nil"/>
              <w:right w:val="nil"/>
            </w:tcBorders>
            <w:shd w:val="clear" w:color="auto" w:fill="auto"/>
            <w:noWrap/>
            <w:vAlign w:val="center"/>
            <w:hideMark/>
          </w:tcPr>
          <w:p w14:paraId="5299EFEE"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0.00</w:t>
            </w:r>
          </w:p>
        </w:tc>
        <w:tc>
          <w:tcPr>
            <w:tcW w:w="340" w:type="dxa"/>
            <w:tcBorders>
              <w:top w:val="nil"/>
              <w:left w:val="nil"/>
              <w:bottom w:val="nil"/>
              <w:right w:val="nil"/>
            </w:tcBorders>
            <w:shd w:val="clear" w:color="auto" w:fill="auto"/>
            <w:noWrap/>
            <w:vAlign w:val="center"/>
            <w:hideMark/>
          </w:tcPr>
          <w:p w14:paraId="76966A67" w14:textId="77777777" w:rsidR="003F116B" w:rsidRPr="001E68D2" w:rsidRDefault="003F116B" w:rsidP="001E68D2">
            <w:pPr>
              <w:pStyle w:val="TableBody"/>
              <w:spacing w:after="0" w:line="240" w:lineRule="auto"/>
              <w:jc w:val="right"/>
              <w:rPr>
                <w:rFonts w:ascii="Arial" w:hAnsi="Arial" w:cs="Arial"/>
                <w:szCs w:val="18"/>
              </w:rPr>
            </w:pPr>
          </w:p>
        </w:tc>
        <w:tc>
          <w:tcPr>
            <w:tcW w:w="1134" w:type="dxa"/>
            <w:tcBorders>
              <w:top w:val="nil"/>
              <w:left w:val="nil"/>
              <w:bottom w:val="nil"/>
              <w:right w:val="nil"/>
            </w:tcBorders>
            <w:shd w:val="clear" w:color="auto" w:fill="auto"/>
            <w:vAlign w:val="center"/>
            <w:hideMark/>
          </w:tcPr>
          <w:p w14:paraId="037CF5AC"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0.85</w:t>
            </w:r>
          </w:p>
        </w:tc>
        <w:tc>
          <w:tcPr>
            <w:tcW w:w="964" w:type="dxa"/>
            <w:tcBorders>
              <w:top w:val="nil"/>
              <w:left w:val="nil"/>
              <w:bottom w:val="nil"/>
              <w:right w:val="nil"/>
            </w:tcBorders>
            <w:shd w:val="clear" w:color="auto" w:fill="auto"/>
            <w:vAlign w:val="center"/>
            <w:hideMark/>
          </w:tcPr>
          <w:p w14:paraId="6BE96B86"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0.02</w:t>
            </w:r>
          </w:p>
        </w:tc>
        <w:tc>
          <w:tcPr>
            <w:tcW w:w="964" w:type="dxa"/>
            <w:tcBorders>
              <w:top w:val="nil"/>
              <w:left w:val="nil"/>
              <w:bottom w:val="nil"/>
              <w:right w:val="nil"/>
            </w:tcBorders>
            <w:shd w:val="clear" w:color="auto" w:fill="auto"/>
            <w:vAlign w:val="center"/>
            <w:hideMark/>
          </w:tcPr>
          <w:p w14:paraId="74CEDBAD"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0.00</w:t>
            </w:r>
          </w:p>
        </w:tc>
      </w:tr>
      <w:tr w:rsidR="003F116B" w:rsidRPr="001E68D2" w14:paraId="35C8885A" w14:textId="77777777" w:rsidTr="00C21DB4">
        <w:trPr>
          <w:trHeight w:val="266"/>
        </w:trPr>
        <w:tc>
          <w:tcPr>
            <w:tcW w:w="3005" w:type="dxa"/>
            <w:tcBorders>
              <w:top w:val="nil"/>
              <w:left w:val="nil"/>
              <w:bottom w:val="nil"/>
              <w:right w:val="nil"/>
            </w:tcBorders>
            <w:shd w:val="clear" w:color="auto" w:fill="auto"/>
            <w:vAlign w:val="center"/>
            <w:hideMark/>
          </w:tcPr>
          <w:p w14:paraId="132648B7" w14:textId="77777777" w:rsidR="003F116B" w:rsidRPr="003F116B" w:rsidRDefault="003F116B" w:rsidP="003F116B">
            <w:pPr>
              <w:spacing w:before="0" w:after="0" w:line="240" w:lineRule="auto"/>
              <w:rPr>
                <w:rFonts w:ascii="Arial" w:eastAsia="Times New Roman" w:hAnsi="Arial" w:cs="Arial"/>
                <w:b/>
                <w:bCs/>
                <w:color w:val="265A9A"/>
                <w:sz w:val="18"/>
                <w:szCs w:val="18"/>
                <w:lang w:eastAsia="en-AU"/>
              </w:rPr>
            </w:pPr>
            <w:r w:rsidRPr="003F116B">
              <w:rPr>
                <w:rFonts w:ascii="Arial" w:eastAsia="Times New Roman" w:hAnsi="Arial" w:cs="Arial"/>
                <w:b/>
                <w:bCs/>
                <w:color w:val="265A9A"/>
                <w:sz w:val="18"/>
                <w:szCs w:val="18"/>
                <w:lang w:eastAsia="en-AU"/>
              </w:rPr>
              <w:t>SEIFA quintile</w:t>
            </w:r>
          </w:p>
        </w:tc>
        <w:tc>
          <w:tcPr>
            <w:tcW w:w="1134" w:type="dxa"/>
            <w:tcBorders>
              <w:top w:val="nil"/>
              <w:left w:val="nil"/>
              <w:bottom w:val="nil"/>
              <w:right w:val="nil"/>
            </w:tcBorders>
            <w:shd w:val="clear" w:color="auto" w:fill="auto"/>
            <w:noWrap/>
            <w:vAlign w:val="bottom"/>
            <w:hideMark/>
          </w:tcPr>
          <w:p w14:paraId="3EC03D64" w14:textId="77777777" w:rsidR="003F116B" w:rsidRPr="001E68D2" w:rsidRDefault="003F116B" w:rsidP="001E68D2">
            <w:pPr>
              <w:pStyle w:val="TableBody"/>
              <w:spacing w:after="0" w:line="240" w:lineRule="auto"/>
              <w:jc w:val="right"/>
              <w:rPr>
                <w:rFonts w:ascii="Arial" w:hAnsi="Arial" w:cs="Arial"/>
                <w:szCs w:val="18"/>
              </w:rPr>
            </w:pPr>
          </w:p>
        </w:tc>
        <w:tc>
          <w:tcPr>
            <w:tcW w:w="964" w:type="dxa"/>
            <w:tcBorders>
              <w:top w:val="nil"/>
              <w:left w:val="nil"/>
              <w:bottom w:val="nil"/>
              <w:right w:val="nil"/>
            </w:tcBorders>
            <w:shd w:val="clear" w:color="auto" w:fill="auto"/>
            <w:noWrap/>
            <w:vAlign w:val="center"/>
            <w:hideMark/>
          </w:tcPr>
          <w:p w14:paraId="700005E8" w14:textId="77777777" w:rsidR="003F116B" w:rsidRPr="001E68D2" w:rsidRDefault="003F116B" w:rsidP="001E68D2">
            <w:pPr>
              <w:pStyle w:val="TableBody"/>
              <w:spacing w:after="0" w:line="240" w:lineRule="auto"/>
              <w:jc w:val="right"/>
              <w:rPr>
                <w:rFonts w:ascii="Arial" w:hAnsi="Arial" w:cs="Arial"/>
                <w:szCs w:val="18"/>
              </w:rPr>
            </w:pPr>
          </w:p>
        </w:tc>
        <w:tc>
          <w:tcPr>
            <w:tcW w:w="964" w:type="dxa"/>
            <w:tcBorders>
              <w:top w:val="nil"/>
              <w:left w:val="nil"/>
              <w:bottom w:val="nil"/>
              <w:right w:val="nil"/>
            </w:tcBorders>
            <w:shd w:val="clear" w:color="auto" w:fill="auto"/>
            <w:noWrap/>
            <w:vAlign w:val="center"/>
            <w:hideMark/>
          </w:tcPr>
          <w:p w14:paraId="4BEF9AA7" w14:textId="77777777" w:rsidR="003F116B" w:rsidRPr="001E68D2" w:rsidRDefault="003F116B" w:rsidP="001E68D2">
            <w:pPr>
              <w:pStyle w:val="TableBody"/>
              <w:spacing w:after="0" w:line="240" w:lineRule="auto"/>
              <w:jc w:val="right"/>
              <w:rPr>
                <w:rFonts w:ascii="Arial" w:hAnsi="Arial" w:cs="Arial"/>
                <w:szCs w:val="18"/>
              </w:rPr>
            </w:pPr>
          </w:p>
        </w:tc>
        <w:tc>
          <w:tcPr>
            <w:tcW w:w="340" w:type="dxa"/>
            <w:tcBorders>
              <w:top w:val="nil"/>
              <w:left w:val="nil"/>
              <w:bottom w:val="nil"/>
              <w:right w:val="nil"/>
            </w:tcBorders>
            <w:shd w:val="clear" w:color="auto" w:fill="auto"/>
            <w:noWrap/>
            <w:vAlign w:val="center"/>
            <w:hideMark/>
          </w:tcPr>
          <w:p w14:paraId="420CDECC" w14:textId="77777777" w:rsidR="003F116B" w:rsidRPr="001E68D2" w:rsidRDefault="003F116B" w:rsidP="001E68D2">
            <w:pPr>
              <w:pStyle w:val="TableBody"/>
              <w:spacing w:after="0" w:line="240" w:lineRule="auto"/>
              <w:jc w:val="right"/>
              <w:rPr>
                <w:rFonts w:ascii="Arial" w:hAnsi="Arial" w:cs="Arial"/>
                <w:szCs w:val="18"/>
              </w:rPr>
            </w:pPr>
          </w:p>
        </w:tc>
        <w:tc>
          <w:tcPr>
            <w:tcW w:w="1134" w:type="dxa"/>
            <w:tcBorders>
              <w:top w:val="nil"/>
              <w:left w:val="nil"/>
              <w:bottom w:val="nil"/>
              <w:right w:val="nil"/>
            </w:tcBorders>
            <w:shd w:val="clear" w:color="auto" w:fill="auto"/>
            <w:noWrap/>
            <w:vAlign w:val="bottom"/>
            <w:hideMark/>
          </w:tcPr>
          <w:p w14:paraId="02CC01B1" w14:textId="77777777" w:rsidR="003F116B" w:rsidRPr="001E68D2" w:rsidRDefault="003F116B" w:rsidP="001E68D2">
            <w:pPr>
              <w:pStyle w:val="TableBody"/>
              <w:spacing w:after="0" w:line="240" w:lineRule="auto"/>
              <w:jc w:val="right"/>
              <w:rPr>
                <w:rFonts w:ascii="Arial" w:hAnsi="Arial" w:cs="Arial"/>
                <w:szCs w:val="18"/>
              </w:rPr>
            </w:pPr>
          </w:p>
        </w:tc>
        <w:tc>
          <w:tcPr>
            <w:tcW w:w="964" w:type="dxa"/>
            <w:tcBorders>
              <w:top w:val="nil"/>
              <w:left w:val="nil"/>
              <w:bottom w:val="nil"/>
              <w:right w:val="nil"/>
            </w:tcBorders>
            <w:shd w:val="clear" w:color="auto" w:fill="auto"/>
            <w:noWrap/>
            <w:vAlign w:val="center"/>
            <w:hideMark/>
          </w:tcPr>
          <w:p w14:paraId="6769A503" w14:textId="77777777" w:rsidR="003F116B" w:rsidRPr="001E68D2" w:rsidRDefault="003F116B" w:rsidP="001E68D2">
            <w:pPr>
              <w:pStyle w:val="TableBody"/>
              <w:spacing w:after="0" w:line="240" w:lineRule="auto"/>
              <w:jc w:val="right"/>
              <w:rPr>
                <w:rFonts w:ascii="Arial" w:hAnsi="Arial" w:cs="Arial"/>
                <w:szCs w:val="18"/>
              </w:rPr>
            </w:pPr>
          </w:p>
        </w:tc>
        <w:tc>
          <w:tcPr>
            <w:tcW w:w="964" w:type="dxa"/>
            <w:tcBorders>
              <w:top w:val="nil"/>
              <w:left w:val="nil"/>
              <w:bottom w:val="nil"/>
              <w:right w:val="nil"/>
            </w:tcBorders>
            <w:shd w:val="clear" w:color="auto" w:fill="auto"/>
            <w:noWrap/>
            <w:vAlign w:val="center"/>
            <w:hideMark/>
          </w:tcPr>
          <w:p w14:paraId="5AEC4965" w14:textId="77777777" w:rsidR="003F116B" w:rsidRPr="001E68D2" w:rsidRDefault="003F116B" w:rsidP="001E68D2">
            <w:pPr>
              <w:pStyle w:val="TableBody"/>
              <w:spacing w:after="0" w:line="240" w:lineRule="auto"/>
              <w:jc w:val="right"/>
              <w:rPr>
                <w:rFonts w:ascii="Arial" w:hAnsi="Arial" w:cs="Arial"/>
                <w:szCs w:val="18"/>
              </w:rPr>
            </w:pPr>
          </w:p>
        </w:tc>
      </w:tr>
      <w:tr w:rsidR="003F116B" w:rsidRPr="001E68D2" w14:paraId="3BE80358" w14:textId="77777777" w:rsidTr="00C21DB4">
        <w:trPr>
          <w:trHeight w:val="266"/>
        </w:trPr>
        <w:tc>
          <w:tcPr>
            <w:tcW w:w="3005" w:type="dxa"/>
            <w:tcBorders>
              <w:top w:val="nil"/>
              <w:left w:val="nil"/>
              <w:bottom w:val="nil"/>
              <w:right w:val="nil"/>
            </w:tcBorders>
            <w:shd w:val="clear" w:color="auto" w:fill="auto"/>
            <w:vAlign w:val="center"/>
            <w:hideMark/>
          </w:tcPr>
          <w:p w14:paraId="6923A44F" w14:textId="77777777" w:rsidR="003F116B" w:rsidRPr="003F116B" w:rsidRDefault="003F116B" w:rsidP="003F116B">
            <w:pPr>
              <w:spacing w:before="0" w:after="0" w:line="240" w:lineRule="auto"/>
              <w:rPr>
                <w:rFonts w:ascii="Arial" w:eastAsia="Times New Roman" w:hAnsi="Arial" w:cs="Arial"/>
                <w:color w:val="000000"/>
                <w:sz w:val="18"/>
                <w:szCs w:val="18"/>
                <w:lang w:eastAsia="en-AU"/>
              </w:rPr>
            </w:pPr>
            <w:r w:rsidRPr="003F116B">
              <w:rPr>
                <w:rFonts w:ascii="Arial" w:eastAsia="Times New Roman" w:hAnsi="Arial" w:cs="Arial"/>
                <w:color w:val="000000"/>
                <w:sz w:val="18"/>
                <w:szCs w:val="18"/>
                <w:lang w:eastAsia="en-AU"/>
              </w:rPr>
              <w:t>1st quintile</w:t>
            </w:r>
          </w:p>
        </w:tc>
        <w:tc>
          <w:tcPr>
            <w:tcW w:w="1134" w:type="dxa"/>
            <w:tcBorders>
              <w:top w:val="nil"/>
              <w:left w:val="nil"/>
              <w:bottom w:val="nil"/>
              <w:right w:val="nil"/>
            </w:tcBorders>
            <w:shd w:val="clear" w:color="auto" w:fill="auto"/>
            <w:vAlign w:val="center"/>
            <w:hideMark/>
          </w:tcPr>
          <w:p w14:paraId="17634CB5"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0.89</w:t>
            </w:r>
          </w:p>
        </w:tc>
        <w:tc>
          <w:tcPr>
            <w:tcW w:w="964" w:type="dxa"/>
            <w:tcBorders>
              <w:top w:val="nil"/>
              <w:left w:val="nil"/>
              <w:bottom w:val="nil"/>
              <w:right w:val="nil"/>
            </w:tcBorders>
            <w:shd w:val="clear" w:color="auto" w:fill="auto"/>
            <w:noWrap/>
            <w:vAlign w:val="center"/>
            <w:hideMark/>
          </w:tcPr>
          <w:p w14:paraId="578285B5"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0.03</w:t>
            </w:r>
          </w:p>
        </w:tc>
        <w:tc>
          <w:tcPr>
            <w:tcW w:w="964" w:type="dxa"/>
            <w:tcBorders>
              <w:top w:val="nil"/>
              <w:left w:val="nil"/>
              <w:bottom w:val="nil"/>
              <w:right w:val="nil"/>
            </w:tcBorders>
            <w:shd w:val="clear" w:color="auto" w:fill="auto"/>
            <w:noWrap/>
            <w:vAlign w:val="center"/>
            <w:hideMark/>
          </w:tcPr>
          <w:p w14:paraId="4550554F"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0.00</w:t>
            </w:r>
          </w:p>
        </w:tc>
        <w:tc>
          <w:tcPr>
            <w:tcW w:w="340" w:type="dxa"/>
            <w:tcBorders>
              <w:top w:val="nil"/>
              <w:left w:val="nil"/>
              <w:bottom w:val="nil"/>
              <w:right w:val="nil"/>
            </w:tcBorders>
            <w:shd w:val="clear" w:color="auto" w:fill="auto"/>
            <w:noWrap/>
            <w:vAlign w:val="center"/>
            <w:hideMark/>
          </w:tcPr>
          <w:p w14:paraId="35E58866" w14:textId="77777777" w:rsidR="003F116B" w:rsidRPr="001E68D2" w:rsidRDefault="003F116B" w:rsidP="001E68D2">
            <w:pPr>
              <w:pStyle w:val="TableBody"/>
              <w:spacing w:after="0" w:line="240" w:lineRule="auto"/>
              <w:jc w:val="right"/>
              <w:rPr>
                <w:rFonts w:ascii="Arial" w:hAnsi="Arial" w:cs="Arial"/>
                <w:szCs w:val="18"/>
              </w:rPr>
            </w:pPr>
          </w:p>
        </w:tc>
        <w:tc>
          <w:tcPr>
            <w:tcW w:w="1134" w:type="dxa"/>
            <w:tcBorders>
              <w:top w:val="nil"/>
              <w:left w:val="nil"/>
              <w:bottom w:val="nil"/>
              <w:right w:val="nil"/>
            </w:tcBorders>
            <w:shd w:val="clear" w:color="auto" w:fill="auto"/>
            <w:vAlign w:val="center"/>
            <w:hideMark/>
          </w:tcPr>
          <w:p w14:paraId="41AE7C95"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0.90</w:t>
            </w:r>
          </w:p>
        </w:tc>
        <w:tc>
          <w:tcPr>
            <w:tcW w:w="964" w:type="dxa"/>
            <w:tcBorders>
              <w:top w:val="nil"/>
              <w:left w:val="nil"/>
              <w:bottom w:val="nil"/>
              <w:right w:val="nil"/>
            </w:tcBorders>
            <w:shd w:val="clear" w:color="auto" w:fill="auto"/>
            <w:vAlign w:val="center"/>
            <w:hideMark/>
          </w:tcPr>
          <w:p w14:paraId="5DEE3D90"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0.02</w:t>
            </w:r>
          </w:p>
        </w:tc>
        <w:tc>
          <w:tcPr>
            <w:tcW w:w="964" w:type="dxa"/>
            <w:tcBorders>
              <w:top w:val="nil"/>
              <w:left w:val="nil"/>
              <w:bottom w:val="nil"/>
              <w:right w:val="nil"/>
            </w:tcBorders>
            <w:shd w:val="clear" w:color="auto" w:fill="auto"/>
            <w:vAlign w:val="center"/>
            <w:hideMark/>
          </w:tcPr>
          <w:p w14:paraId="17BCAA90"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0.00</w:t>
            </w:r>
          </w:p>
        </w:tc>
      </w:tr>
      <w:tr w:rsidR="003F116B" w:rsidRPr="001E68D2" w14:paraId="65925B6C" w14:textId="77777777" w:rsidTr="00C21DB4">
        <w:trPr>
          <w:trHeight w:val="266"/>
        </w:trPr>
        <w:tc>
          <w:tcPr>
            <w:tcW w:w="3005" w:type="dxa"/>
            <w:tcBorders>
              <w:top w:val="nil"/>
              <w:left w:val="nil"/>
              <w:bottom w:val="nil"/>
              <w:right w:val="nil"/>
            </w:tcBorders>
            <w:shd w:val="clear" w:color="auto" w:fill="auto"/>
            <w:vAlign w:val="center"/>
            <w:hideMark/>
          </w:tcPr>
          <w:p w14:paraId="4ED5272D" w14:textId="77777777" w:rsidR="003F116B" w:rsidRPr="003F116B" w:rsidRDefault="003F116B" w:rsidP="003F116B">
            <w:pPr>
              <w:spacing w:before="0" w:after="0" w:line="240" w:lineRule="auto"/>
              <w:rPr>
                <w:rFonts w:ascii="Arial" w:eastAsia="Times New Roman" w:hAnsi="Arial" w:cs="Arial"/>
                <w:color w:val="000000"/>
                <w:sz w:val="18"/>
                <w:szCs w:val="18"/>
                <w:lang w:eastAsia="en-AU"/>
              </w:rPr>
            </w:pPr>
            <w:r w:rsidRPr="003F116B">
              <w:rPr>
                <w:rFonts w:ascii="Arial" w:eastAsia="Times New Roman" w:hAnsi="Arial" w:cs="Arial"/>
                <w:color w:val="000000"/>
                <w:sz w:val="18"/>
                <w:szCs w:val="18"/>
                <w:lang w:eastAsia="en-AU"/>
              </w:rPr>
              <w:t>2nd quintile</w:t>
            </w:r>
          </w:p>
        </w:tc>
        <w:tc>
          <w:tcPr>
            <w:tcW w:w="1134" w:type="dxa"/>
            <w:tcBorders>
              <w:top w:val="nil"/>
              <w:left w:val="nil"/>
              <w:bottom w:val="nil"/>
              <w:right w:val="nil"/>
            </w:tcBorders>
            <w:shd w:val="clear" w:color="auto" w:fill="auto"/>
            <w:vAlign w:val="center"/>
            <w:hideMark/>
          </w:tcPr>
          <w:p w14:paraId="624CCBE0"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0.93</w:t>
            </w:r>
          </w:p>
        </w:tc>
        <w:tc>
          <w:tcPr>
            <w:tcW w:w="964" w:type="dxa"/>
            <w:tcBorders>
              <w:top w:val="nil"/>
              <w:left w:val="nil"/>
              <w:bottom w:val="nil"/>
              <w:right w:val="nil"/>
            </w:tcBorders>
            <w:shd w:val="clear" w:color="auto" w:fill="auto"/>
            <w:noWrap/>
            <w:vAlign w:val="center"/>
            <w:hideMark/>
          </w:tcPr>
          <w:p w14:paraId="37364B1C"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0.03</w:t>
            </w:r>
          </w:p>
        </w:tc>
        <w:tc>
          <w:tcPr>
            <w:tcW w:w="964" w:type="dxa"/>
            <w:tcBorders>
              <w:top w:val="nil"/>
              <w:left w:val="nil"/>
              <w:bottom w:val="nil"/>
              <w:right w:val="nil"/>
            </w:tcBorders>
            <w:shd w:val="clear" w:color="auto" w:fill="auto"/>
            <w:noWrap/>
            <w:vAlign w:val="center"/>
            <w:hideMark/>
          </w:tcPr>
          <w:p w14:paraId="38EC38E1"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0.02</w:t>
            </w:r>
          </w:p>
        </w:tc>
        <w:tc>
          <w:tcPr>
            <w:tcW w:w="340" w:type="dxa"/>
            <w:tcBorders>
              <w:top w:val="nil"/>
              <w:left w:val="nil"/>
              <w:bottom w:val="nil"/>
              <w:right w:val="nil"/>
            </w:tcBorders>
            <w:shd w:val="clear" w:color="auto" w:fill="auto"/>
            <w:noWrap/>
            <w:vAlign w:val="center"/>
            <w:hideMark/>
          </w:tcPr>
          <w:p w14:paraId="594EE30F" w14:textId="77777777" w:rsidR="003F116B" w:rsidRPr="001E68D2" w:rsidRDefault="003F116B" w:rsidP="001E68D2">
            <w:pPr>
              <w:pStyle w:val="TableBody"/>
              <w:spacing w:after="0" w:line="240" w:lineRule="auto"/>
              <w:jc w:val="right"/>
              <w:rPr>
                <w:rFonts w:ascii="Arial" w:hAnsi="Arial" w:cs="Arial"/>
                <w:szCs w:val="18"/>
              </w:rPr>
            </w:pPr>
          </w:p>
        </w:tc>
        <w:tc>
          <w:tcPr>
            <w:tcW w:w="1134" w:type="dxa"/>
            <w:tcBorders>
              <w:top w:val="nil"/>
              <w:left w:val="nil"/>
              <w:bottom w:val="nil"/>
              <w:right w:val="nil"/>
            </w:tcBorders>
            <w:shd w:val="clear" w:color="auto" w:fill="auto"/>
            <w:vAlign w:val="center"/>
            <w:hideMark/>
          </w:tcPr>
          <w:p w14:paraId="42698FB0"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0.93</w:t>
            </w:r>
          </w:p>
        </w:tc>
        <w:tc>
          <w:tcPr>
            <w:tcW w:w="964" w:type="dxa"/>
            <w:tcBorders>
              <w:top w:val="nil"/>
              <w:left w:val="nil"/>
              <w:bottom w:val="nil"/>
              <w:right w:val="nil"/>
            </w:tcBorders>
            <w:shd w:val="clear" w:color="auto" w:fill="auto"/>
            <w:vAlign w:val="center"/>
            <w:hideMark/>
          </w:tcPr>
          <w:p w14:paraId="66BA3996"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0.02</w:t>
            </w:r>
          </w:p>
        </w:tc>
        <w:tc>
          <w:tcPr>
            <w:tcW w:w="964" w:type="dxa"/>
            <w:tcBorders>
              <w:top w:val="nil"/>
              <w:left w:val="nil"/>
              <w:bottom w:val="nil"/>
              <w:right w:val="nil"/>
            </w:tcBorders>
            <w:shd w:val="clear" w:color="auto" w:fill="auto"/>
            <w:vAlign w:val="center"/>
            <w:hideMark/>
          </w:tcPr>
          <w:p w14:paraId="114029DA"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0.00</w:t>
            </w:r>
          </w:p>
        </w:tc>
      </w:tr>
      <w:tr w:rsidR="003F116B" w:rsidRPr="001E68D2" w14:paraId="7592D6AA" w14:textId="77777777" w:rsidTr="00C21DB4">
        <w:trPr>
          <w:trHeight w:val="266"/>
        </w:trPr>
        <w:tc>
          <w:tcPr>
            <w:tcW w:w="3005" w:type="dxa"/>
            <w:tcBorders>
              <w:top w:val="nil"/>
              <w:left w:val="nil"/>
              <w:bottom w:val="nil"/>
              <w:right w:val="nil"/>
            </w:tcBorders>
            <w:shd w:val="clear" w:color="auto" w:fill="auto"/>
            <w:vAlign w:val="center"/>
            <w:hideMark/>
          </w:tcPr>
          <w:p w14:paraId="3ACA2629" w14:textId="77777777" w:rsidR="003F116B" w:rsidRPr="003F116B" w:rsidRDefault="003F116B" w:rsidP="003F116B">
            <w:pPr>
              <w:spacing w:before="0" w:after="0" w:line="240" w:lineRule="auto"/>
              <w:rPr>
                <w:rFonts w:ascii="Arial" w:eastAsia="Times New Roman" w:hAnsi="Arial" w:cs="Arial"/>
                <w:color w:val="000000"/>
                <w:sz w:val="18"/>
                <w:szCs w:val="18"/>
                <w:lang w:eastAsia="en-AU"/>
              </w:rPr>
            </w:pPr>
            <w:r w:rsidRPr="003F116B">
              <w:rPr>
                <w:rFonts w:ascii="Arial" w:eastAsia="Times New Roman" w:hAnsi="Arial" w:cs="Arial"/>
                <w:color w:val="000000"/>
                <w:sz w:val="18"/>
                <w:szCs w:val="18"/>
                <w:lang w:eastAsia="en-AU"/>
              </w:rPr>
              <w:t>3rd quintile</w:t>
            </w:r>
          </w:p>
        </w:tc>
        <w:tc>
          <w:tcPr>
            <w:tcW w:w="1134" w:type="dxa"/>
            <w:tcBorders>
              <w:top w:val="nil"/>
              <w:left w:val="nil"/>
              <w:bottom w:val="nil"/>
              <w:right w:val="nil"/>
            </w:tcBorders>
            <w:shd w:val="clear" w:color="auto" w:fill="auto"/>
            <w:vAlign w:val="center"/>
            <w:hideMark/>
          </w:tcPr>
          <w:p w14:paraId="7826CA42" w14:textId="4082E0CD" w:rsidR="003F116B" w:rsidRPr="001E68D2" w:rsidRDefault="00AF7EA8" w:rsidP="001E68D2">
            <w:pPr>
              <w:pStyle w:val="TableBody"/>
              <w:spacing w:after="0" w:line="240" w:lineRule="auto"/>
              <w:jc w:val="right"/>
              <w:rPr>
                <w:rFonts w:ascii="Arial" w:hAnsi="Arial" w:cs="Arial"/>
                <w:szCs w:val="18"/>
              </w:rPr>
            </w:pPr>
            <w:r w:rsidRPr="001E68D2">
              <w:rPr>
                <w:rFonts w:ascii="Arial" w:hAnsi="Arial" w:cs="Arial"/>
                <w:szCs w:val="18"/>
              </w:rPr>
              <w:t>Reference</w:t>
            </w:r>
          </w:p>
        </w:tc>
        <w:tc>
          <w:tcPr>
            <w:tcW w:w="964" w:type="dxa"/>
            <w:tcBorders>
              <w:top w:val="nil"/>
              <w:left w:val="nil"/>
              <w:bottom w:val="nil"/>
              <w:right w:val="nil"/>
            </w:tcBorders>
            <w:shd w:val="clear" w:color="auto" w:fill="auto"/>
            <w:noWrap/>
            <w:vAlign w:val="center"/>
            <w:hideMark/>
          </w:tcPr>
          <w:p w14:paraId="032A3E3E" w14:textId="77777777" w:rsidR="003F116B" w:rsidRPr="001E68D2" w:rsidRDefault="003F116B" w:rsidP="001E68D2">
            <w:pPr>
              <w:pStyle w:val="TableBody"/>
              <w:spacing w:after="0" w:line="240" w:lineRule="auto"/>
              <w:jc w:val="right"/>
              <w:rPr>
                <w:rFonts w:ascii="Arial" w:hAnsi="Arial" w:cs="Arial"/>
                <w:szCs w:val="18"/>
              </w:rPr>
            </w:pPr>
          </w:p>
        </w:tc>
        <w:tc>
          <w:tcPr>
            <w:tcW w:w="964" w:type="dxa"/>
            <w:tcBorders>
              <w:top w:val="nil"/>
              <w:left w:val="nil"/>
              <w:bottom w:val="nil"/>
              <w:right w:val="nil"/>
            </w:tcBorders>
            <w:shd w:val="clear" w:color="auto" w:fill="auto"/>
            <w:noWrap/>
            <w:vAlign w:val="center"/>
            <w:hideMark/>
          </w:tcPr>
          <w:p w14:paraId="06A2722C" w14:textId="77777777" w:rsidR="003F116B" w:rsidRPr="001E68D2" w:rsidRDefault="003F116B" w:rsidP="001E68D2">
            <w:pPr>
              <w:pStyle w:val="TableBody"/>
              <w:spacing w:after="0" w:line="240" w:lineRule="auto"/>
              <w:jc w:val="right"/>
              <w:rPr>
                <w:rFonts w:ascii="Arial" w:hAnsi="Arial" w:cs="Arial"/>
                <w:szCs w:val="18"/>
              </w:rPr>
            </w:pPr>
          </w:p>
        </w:tc>
        <w:tc>
          <w:tcPr>
            <w:tcW w:w="340" w:type="dxa"/>
            <w:tcBorders>
              <w:top w:val="nil"/>
              <w:left w:val="nil"/>
              <w:bottom w:val="nil"/>
              <w:right w:val="nil"/>
            </w:tcBorders>
            <w:shd w:val="clear" w:color="auto" w:fill="auto"/>
            <w:noWrap/>
            <w:vAlign w:val="center"/>
            <w:hideMark/>
          </w:tcPr>
          <w:p w14:paraId="2102A475" w14:textId="77777777" w:rsidR="003F116B" w:rsidRPr="001E68D2" w:rsidRDefault="003F116B" w:rsidP="001E68D2">
            <w:pPr>
              <w:pStyle w:val="TableBody"/>
              <w:spacing w:after="0" w:line="240" w:lineRule="auto"/>
              <w:jc w:val="right"/>
              <w:rPr>
                <w:rFonts w:ascii="Arial" w:hAnsi="Arial" w:cs="Arial"/>
                <w:szCs w:val="18"/>
              </w:rPr>
            </w:pPr>
          </w:p>
        </w:tc>
        <w:tc>
          <w:tcPr>
            <w:tcW w:w="1134" w:type="dxa"/>
            <w:tcBorders>
              <w:top w:val="nil"/>
              <w:left w:val="nil"/>
              <w:bottom w:val="nil"/>
              <w:right w:val="nil"/>
            </w:tcBorders>
            <w:shd w:val="clear" w:color="auto" w:fill="auto"/>
            <w:noWrap/>
            <w:vAlign w:val="center"/>
            <w:hideMark/>
          </w:tcPr>
          <w:p w14:paraId="7D6BD5E3" w14:textId="57E0170D" w:rsidR="003F116B" w:rsidRPr="001E68D2" w:rsidRDefault="00AF7EA8" w:rsidP="001E68D2">
            <w:pPr>
              <w:pStyle w:val="TableBody"/>
              <w:spacing w:after="0" w:line="240" w:lineRule="auto"/>
              <w:jc w:val="right"/>
              <w:rPr>
                <w:rFonts w:ascii="Arial" w:hAnsi="Arial" w:cs="Arial"/>
                <w:szCs w:val="18"/>
              </w:rPr>
            </w:pPr>
            <w:r w:rsidRPr="001E68D2">
              <w:rPr>
                <w:rFonts w:ascii="Arial" w:hAnsi="Arial" w:cs="Arial"/>
                <w:szCs w:val="18"/>
              </w:rPr>
              <w:t>Reference</w:t>
            </w:r>
          </w:p>
        </w:tc>
        <w:tc>
          <w:tcPr>
            <w:tcW w:w="964" w:type="dxa"/>
            <w:tcBorders>
              <w:top w:val="nil"/>
              <w:left w:val="nil"/>
              <w:bottom w:val="nil"/>
              <w:right w:val="nil"/>
            </w:tcBorders>
            <w:shd w:val="clear" w:color="auto" w:fill="auto"/>
            <w:vAlign w:val="center"/>
            <w:hideMark/>
          </w:tcPr>
          <w:p w14:paraId="2CF95BAA" w14:textId="77777777" w:rsidR="003F116B" w:rsidRPr="001E68D2" w:rsidRDefault="003F116B" w:rsidP="001E68D2">
            <w:pPr>
              <w:pStyle w:val="TableBody"/>
              <w:spacing w:after="0" w:line="240" w:lineRule="auto"/>
              <w:jc w:val="right"/>
              <w:rPr>
                <w:rFonts w:ascii="Arial" w:hAnsi="Arial" w:cs="Arial"/>
                <w:szCs w:val="18"/>
              </w:rPr>
            </w:pPr>
          </w:p>
        </w:tc>
        <w:tc>
          <w:tcPr>
            <w:tcW w:w="964" w:type="dxa"/>
            <w:tcBorders>
              <w:top w:val="nil"/>
              <w:left w:val="nil"/>
              <w:bottom w:val="nil"/>
              <w:right w:val="nil"/>
            </w:tcBorders>
            <w:shd w:val="clear" w:color="auto" w:fill="auto"/>
            <w:vAlign w:val="center"/>
            <w:hideMark/>
          </w:tcPr>
          <w:p w14:paraId="753E6418" w14:textId="77777777" w:rsidR="003F116B" w:rsidRPr="001E68D2" w:rsidRDefault="003F116B" w:rsidP="001E68D2">
            <w:pPr>
              <w:pStyle w:val="TableBody"/>
              <w:spacing w:after="0" w:line="240" w:lineRule="auto"/>
              <w:jc w:val="right"/>
              <w:rPr>
                <w:rFonts w:ascii="Arial" w:hAnsi="Arial" w:cs="Arial"/>
                <w:szCs w:val="18"/>
              </w:rPr>
            </w:pPr>
          </w:p>
        </w:tc>
      </w:tr>
      <w:tr w:rsidR="003F116B" w:rsidRPr="001E68D2" w14:paraId="207B22FA" w14:textId="77777777" w:rsidTr="00C21DB4">
        <w:trPr>
          <w:trHeight w:val="266"/>
        </w:trPr>
        <w:tc>
          <w:tcPr>
            <w:tcW w:w="3005" w:type="dxa"/>
            <w:tcBorders>
              <w:top w:val="nil"/>
              <w:left w:val="nil"/>
              <w:bottom w:val="nil"/>
              <w:right w:val="nil"/>
            </w:tcBorders>
            <w:shd w:val="clear" w:color="auto" w:fill="auto"/>
            <w:vAlign w:val="center"/>
            <w:hideMark/>
          </w:tcPr>
          <w:p w14:paraId="1D4231F8" w14:textId="77777777" w:rsidR="003F116B" w:rsidRPr="003F116B" w:rsidRDefault="003F116B" w:rsidP="003F116B">
            <w:pPr>
              <w:spacing w:before="0" w:after="0" w:line="240" w:lineRule="auto"/>
              <w:rPr>
                <w:rFonts w:ascii="Arial" w:eastAsia="Times New Roman" w:hAnsi="Arial" w:cs="Arial"/>
                <w:color w:val="000000"/>
                <w:sz w:val="18"/>
                <w:szCs w:val="18"/>
                <w:lang w:eastAsia="en-AU"/>
              </w:rPr>
            </w:pPr>
            <w:r w:rsidRPr="003F116B">
              <w:rPr>
                <w:rFonts w:ascii="Arial" w:eastAsia="Times New Roman" w:hAnsi="Arial" w:cs="Arial"/>
                <w:color w:val="000000"/>
                <w:sz w:val="18"/>
                <w:szCs w:val="18"/>
                <w:lang w:eastAsia="en-AU"/>
              </w:rPr>
              <w:t>4th quintile</w:t>
            </w:r>
          </w:p>
        </w:tc>
        <w:tc>
          <w:tcPr>
            <w:tcW w:w="1134" w:type="dxa"/>
            <w:tcBorders>
              <w:top w:val="nil"/>
              <w:left w:val="nil"/>
              <w:bottom w:val="nil"/>
              <w:right w:val="nil"/>
            </w:tcBorders>
            <w:shd w:val="clear" w:color="auto" w:fill="auto"/>
            <w:vAlign w:val="center"/>
            <w:hideMark/>
          </w:tcPr>
          <w:p w14:paraId="0F83B477"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0.98</w:t>
            </w:r>
          </w:p>
        </w:tc>
        <w:tc>
          <w:tcPr>
            <w:tcW w:w="964" w:type="dxa"/>
            <w:tcBorders>
              <w:top w:val="nil"/>
              <w:left w:val="nil"/>
              <w:bottom w:val="nil"/>
              <w:right w:val="nil"/>
            </w:tcBorders>
            <w:shd w:val="clear" w:color="auto" w:fill="auto"/>
            <w:noWrap/>
            <w:vAlign w:val="center"/>
            <w:hideMark/>
          </w:tcPr>
          <w:p w14:paraId="4AAEE3A4"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0.03</w:t>
            </w:r>
          </w:p>
        </w:tc>
        <w:tc>
          <w:tcPr>
            <w:tcW w:w="964" w:type="dxa"/>
            <w:tcBorders>
              <w:top w:val="nil"/>
              <w:left w:val="nil"/>
              <w:bottom w:val="nil"/>
              <w:right w:val="nil"/>
            </w:tcBorders>
            <w:shd w:val="clear" w:color="auto" w:fill="auto"/>
            <w:noWrap/>
            <w:vAlign w:val="center"/>
            <w:hideMark/>
          </w:tcPr>
          <w:p w14:paraId="325FDD13"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0.60</w:t>
            </w:r>
          </w:p>
        </w:tc>
        <w:tc>
          <w:tcPr>
            <w:tcW w:w="340" w:type="dxa"/>
            <w:tcBorders>
              <w:top w:val="nil"/>
              <w:left w:val="nil"/>
              <w:bottom w:val="nil"/>
              <w:right w:val="nil"/>
            </w:tcBorders>
            <w:shd w:val="clear" w:color="auto" w:fill="auto"/>
            <w:noWrap/>
            <w:vAlign w:val="center"/>
            <w:hideMark/>
          </w:tcPr>
          <w:p w14:paraId="22B0FB38" w14:textId="77777777" w:rsidR="003F116B" w:rsidRPr="001E68D2" w:rsidRDefault="003F116B" w:rsidP="001E68D2">
            <w:pPr>
              <w:pStyle w:val="TableBody"/>
              <w:spacing w:after="0" w:line="240" w:lineRule="auto"/>
              <w:jc w:val="right"/>
              <w:rPr>
                <w:rFonts w:ascii="Arial" w:hAnsi="Arial" w:cs="Arial"/>
                <w:szCs w:val="18"/>
              </w:rPr>
            </w:pPr>
          </w:p>
        </w:tc>
        <w:tc>
          <w:tcPr>
            <w:tcW w:w="1134" w:type="dxa"/>
            <w:tcBorders>
              <w:top w:val="nil"/>
              <w:left w:val="nil"/>
              <w:bottom w:val="nil"/>
              <w:right w:val="nil"/>
            </w:tcBorders>
            <w:shd w:val="clear" w:color="auto" w:fill="auto"/>
            <w:vAlign w:val="center"/>
            <w:hideMark/>
          </w:tcPr>
          <w:p w14:paraId="7AA25A99"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0.97</w:t>
            </w:r>
          </w:p>
        </w:tc>
        <w:tc>
          <w:tcPr>
            <w:tcW w:w="964" w:type="dxa"/>
            <w:tcBorders>
              <w:top w:val="nil"/>
              <w:left w:val="nil"/>
              <w:bottom w:val="nil"/>
              <w:right w:val="nil"/>
            </w:tcBorders>
            <w:shd w:val="clear" w:color="auto" w:fill="auto"/>
            <w:vAlign w:val="center"/>
            <w:hideMark/>
          </w:tcPr>
          <w:p w14:paraId="417A95D2"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0.02</w:t>
            </w:r>
          </w:p>
        </w:tc>
        <w:tc>
          <w:tcPr>
            <w:tcW w:w="964" w:type="dxa"/>
            <w:tcBorders>
              <w:top w:val="nil"/>
              <w:left w:val="nil"/>
              <w:bottom w:val="nil"/>
              <w:right w:val="nil"/>
            </w:tcBorders>
            <w:shd w:val="clear" w:color="auto" w:fill="auto"/>
            <w:vAlign w:val="center"/>
            <w:hideMark/>
          </w:tcPr>
          <w:p w14:paraId="16D2650B"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0.21</w:t>
            </w:r>
          </w:p>
        </w:tc>
      </w:tr>
      <w:tr w:rsidR="003F116B" w:rsidRPr="001E68D2" w14:paraId="44596785" w14:textId="77777777" w:rsidTr="00C21DB4">
        <w:trPr>
          <w:trHeight w:val="266"/>
        </w:trPr>
        <w:tc>
          <w:tcPr>
            <w:tcW w:w="3005" w:type="dxa"/>
            <w:tcBorders>
              <w:top w:val="nil"/>
              <w:left w:val="nil"/>
              <w:right w:val="nil"/>
            </w:tcBorders>
            <w:shd w:val="clear" w:color="auto" w:fill="auto"/>
            <w:vAlign w:val="center"/>
            <w:hideMark/>
          </w:tcPr>
          <w:p w14:paraId="2EF98B57" w14:textId="77777777" w:rsidR="003F116B" w:rsidRPr="003F116B" w:rsidRDefault="003F116B" w:rsidP="003F116B">
            <w:pPr>
              <w:spacing w:before="0" w:after="0" w:line="240" w:lineRule="auto"/>
              <w:rPr>
                <w:rFonts w:ascii="Arial" w:eastAsia="Times New Roman" w:hAnsi="Arial" w:cs="Arial"/>
                <w:color w:val="000000"/>
                <w:sz w:val="18"/>
                <w:szCs w:val="18"/>
                <w:lang w:eastAsia="en-AU"/>
              </w:rPr>
            </w:pPr>
            <w:r w:rsidRPr="003F116B">
              <w:rPr>
                <w:rFonts w:ascii="Arial" w:eastAsia="Times New Roman" w:hAnsi="Arial" w:cs="Arial"/>
                <w:color w:val="000000"/>
                <w:sz w:val="18"/>
                <w:szCs w:val="18"/>
                <w:lang w:eastAsia="en-AU"/>
              </w:rPr>
              <w:t>5th quintile</w:t>
            </w:r>
          </w:p>
        </w:tc>
        <w:tc>
          <w:tcPr>
            <w:tcW w:w="1134" w:type="dxa"/>
            <w:tcBorders>
              <w:top w:val="nil"/>
              <w:left w:val="nil"/>
              <w:right w:val="nil"/>
            </w:tcBorders>
            <w:shd w:val="clear" w:color="auto" w:fill="auto"/>
            <w:vAlign w:val="center"/>
            <w:hideMark/>
          </w:tcPr>
          <w:p w14:paraId="36635D20"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1.04</w:t>
            </w:r>
          </w:p>
        </w:tc>
        <w:tc>
          <w:tcPr>
            <w:tcW w:w="964" w:type="dxa"/>
            <w:tcBorders>
              <w:top w:val="nil"/>
              <w:left w:val="nil"/>
              <w:right w:val="nil"/>
            </w:tcBorders>
            <w:shd w:val="clear" w:color="auto" w:fill="auto"/>
            <w:noWrap/>
            <w:vAlign w:val="center"/>
            <w:hideMark/>
          </w:tcPr>
          <w:p w14:paraId="1CF86A45"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0.03</w:t>
            </w:r>
          </w:p>
        </w:tc>
        <w:tc>
          <w:tcPr>
            <w:tcW w:w="964" w:type="dxa"/>
            <w:tcBorders>
              <w:top w:val="nil"/>
              <w:left w:val="nil"/>
              <w:right w:val="nil"/>
            </w:tcBorders>
            <w:shd w:val="clear" w:color="auto" w:fill="auto"/>
            <w:noWrap/>
            <w:vAlign w:val="center"/>
            <w:hideMark/>
          </w:tcPr>
          <w:p w14:paraId="0111A426"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0.17</w:t>
            </w:r>
          </w:p>
        </w:tc>
        <w:tc>
          <w:tcPr>
            <w:tcW w:w="340" w:type="dxa"/>
            <w:tcBorders>
              <w:top w:val="nil"/>
              <w:left w:val="nil"/>
              <w:right w:val="nil"/>
            </w:tcBorders>
            <w:shd w:val="clear" w:color="auto" w:fill="auto"/>
            <w:noWrap/>
            <w:vAlign w:val="center"/>
            <w:hideMark/>
          </w:tcPr>
          <w:p w14:paraId="1CD2F96F" w14:textId="77777777" w:rsidR="003F116B" w:rsidRPr="001E68D2" w:rsidRDefault="003F116B" w:rsidP="001E68D2">
            <w:pPr>
              <w:pStyle w:val="TableBody"/>
              <w:spacing w:after="0" w:line="240" w:lineRule="auto"/>
              <w:jc w:val="right"/>
              <w:rPr>
                <w:rFonts w:ascii="Arial" w:hAnsi="Arial" w:cs="Arial"/>
                <w:szCs w:val="18"/>
              </w:rPr>
            </w:pPr>
          </w:p>
        </w:tc>
        <w:tc>
          <w:tcPr>
            <w:tcW w:w="1134" w:type="dxa"/>
            <w:tcBorders>
              <w:top w:val="nil"/>
              <w:left w:val="nil"/>
              <w:right w:val="nil"/>
            </w:tcBorders>
            <w:shd w:val="clear" w:color="auto" w:fill="auto"/>
            <w:vAlign w:val="center"/>
            <w:hideMark/>
          </w:tcPr>
          <w:p w14:paraId="64B7D092"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1.06</w:t>
            </w:r>
          </w:p>
        </w:tc>
        <w:tc>
          <w:tcPr>
            <w:tcW w:w="964" w:type="dxa"/>
            <w:tcBorders>
              <w:top w:val="nil"/>
              <w:left w:val="nil"/>
              <w:right w:val="nil"/>
            </w:tcBorders>
            <w:shd w:val="clear" w:color="auto" w:fill="auto"/>
            <w:vAlign w:val="center"/>
            <w:hideMark/>
          </w:tcPr>
          <w:p w14:paraId="7AC94DAF"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0.03</w:t>
            </w:r>
          </w:p>
        </w:tc>
        <w:tc>
          <w:tcPr>
            <w:tcW w:w="964" w:type="dxa"/>
            <w:tcBorders>
              <w:top w:val="nil"/>
              <w:left w:val="nil"/>
              <w:right w:val="nil"/>
            </w:tcBorders>
            <w:shd w:val="clear" w:color="auto" w:fill="auto"/>
            <w:vAlign w:val="center"/>
            <w:hideMark/>
          </w:tcPr>
          <w:p w14:paraId="17B6369A"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0.03</w:t>
            </w:r>
          </w:p>
        </w:tc>
      </w:tr>
      <w:tr w:rsidR="003F116B" w:rsidRPr="001E68D2" w14:paraId="06AB57BA" w14:textId="77777777" w:rsidTr="00C21DB4">
        <w:trPr>
          <w:trHeight w:val="266"/>
        </w:trPr>
        <w:tc>
          <w:tcPr>
            <w:tcW w:w="3005" w:type="dxa"/>
            <w:tcBorders>
              <w:top w:val="nil"/>
              <w:left w:val="nil"/>
              <w:bottom w:val="nil"/>
              <w:right w:val="nil"/>
            </w:tcBorders>
            <w:shd w:val="clear" w:color="auto" w:fill="auto"/>
            <w:vAlign w:val="center"/>
            <w:hideMark/>
          </w:tcPr>
          <w:p w14:paraId="34E52E49" w14:textId="77777777" w:rsidR="003F116B" w:rsidRPr="003F116B" w:rsidRDefault="003F116B" w:rsidP="003F116B">
            <w:pPr>
              <w:spacing w:before="0" w:after="0" w:line="240" w:lineRule="auto"/>
              <w:rPr>
                <w:rFonts w:ascii="Arial" w:eastAsia="Times New Roman" w:hAnsi="Arial" w:cs="Arial"/>
                <w:b/>
                <w:bCs/>
                <w:color w:val="265A9A"/>
                <w:sz w:val="18"/>
                <w:szCs w:val="18"/>
                <w:lang w:eastAsia="en-AU"/>
              </w:rPr>
            </w:pPr>
            <w:r w:rsidRPr="003F116B">
              <w:rPr>
                <w:rFonts w:ascii="Arial" w:eastAsia="Times New Roman" w:hAnsi="Arial" w:cs="Arial"/>
                <w:b/>
                <w:bCs/>
                <w:color w:val="265A9A"/>
                <w:sz w:val="18"/>
                <w:szCs w:val="18"/>
                <w:lang w:eastAsia="en-AU"/>
              </w:rPr>
              <w:t>Spell number</w:t>
            </w:r>
          </w:p>
        </w:tc>
        <w:tc>
          <w:tcPr>
            <w:tcW w:w="1134" w:type="dxa"/>
            <w:tcBorders>
              <w:top w:val="nil"/>
              <w:left w:val="nil"/>
              <w:bottom w:val="nil"/>
              <w:right w:val="nil"/>
            </w:tcBorders>
            <w:shd w:val="clear" w:color="auto" w:fill="auto"/>
            <w:vAlign w:val="center"/>
            <w:hideMark/>
          </w:tcPr>
          <w:p w14:paraId="572D7F9C" w14:textId="34738577" w:rsidR="003F116B" w:rsidRPr="001E68D2" w:rsidRDefault="003F116B" w:rsidP="001E68D2">
            <w:pPr>
              <w:pStyle w:val="TableBody"/>
              <w:spacing w:after="0" w:line="240" w:lineRule="auto"/>
              <w:jc w:val="right"/>
              <w:rPr>
                <w:rFonts w:ascii="Arial" w:hAnsi="Arial" w:cs="Arial"/>
                <w:szCs w:val="18"/>
              </w:rPr>
            </w:pPr>
          </w:p>
        </w:tc>
        <w:tc>
          <w:tcPr>
            <w:tcW w:w="964" w:type="dxa"/>
            <w:tcBorders>
              <w:top w:val="nil"/>
              <w:left w:val="nil"/>
              <w:bottom w:val="nil"/>
              <w:right w:val="nil"/>
            </w:tcBorders>
            <w:shd w:val="clear" w:color="auto" w:fill="auto"/>
            <w:noWrap/>
            <w:vAlign w:val="center"/>
            <w:hideMark/>
          </w:tcPr>
          <w:p w14:paraId="07855C64" w14:textId="68AF9EFF" w:rsidR="003F116B" w:rsidRPr="001E68D2" w:rsidRDefault="003F116B" w:rsidP="001E68D2">
            <w:pPr>
              <w:pStyle w:val="TableBody"/>
              <w:spacing w:after="0" w:line="240" w:lineRule="auto"/>
              <w:jc w:val="right"/>
              <w:rPr>
                <w:rFonts w:ascii="Arial" w:hAnsi="Arial" w:cs="Arial"/>
                <w:szCs w:val="18"/>
              </w:rPr>
            </w:pPr>
          </w:p>
        </w:tc>
        <w:tc>
          <w:tcPr>
            <w:tcW w:w="964" w:type="dxa"/>
            <w:tcBorders>
              <w:top w:val="nil"/>
              <w:left w:val="nil"/>
              <w:bottom w:val="nil"/>
              <w:right w:val="nil"/>
            </w:tcBorders>
            <w:shd w:val="clear" w:color="auto" w:fill="auto"/>
            <w:noWrap/>
            <w:vAlign w:val="center"/>
            <w:hideMark/>
          </w:tcPr>
          <w:p w14:paraId="22361E34" w14:textId="02C207BD" w:rsidR="003F116B" w:rsidRPr="001E68D2" w:rsidRDefault="003F116B" w:rsidP="001E68D2">
            <w:pPr>
              <w:pStyle w:val="TableBody"/>
              <w:spacing w:after="0" w:line="240" w:lineRule="auto"/>
              <w:jc w:val="right"/>
              <w:rPr>
                <w:rFonts w:ascii="Arial" w:hAnsi="Arial" w:cs="Arial"/>
                <w:szCs w:val="18"/>
              </w:rPr>
            </w:pPr>
          </w:p>
        </w:tc>
        <w:tc>
          <w:tcPr>
            <w:tcW w:w="340" w:type="dxa"/>
            <w:tcBorders>
              <w:top w:val="nil"/>
              <w:left w:val="nil"/>
              <w:bottom w:val="nil"/>
              <w:right w:val="nil"/>
            </w:tcBorders>
            <w:shd w:val="clear" w:color="auto" w:fill="auto"/>
            <w:noWrap/>
            <w:vAlign w:val="center"/>
            <w:hideMark/>
          </w:tcPr>
          <w:p w14:paraId="11317B5F" w14:textId="77777777" w:rsidR="003F116B" w:rsidRPr="001E68D2" w:rsidRDefault="003F116B" w:rsidP="001E68D2">
            <w:pPr>
              <w:pStyle w:val="TableBody"/>
              <w:spacing w:after="0" w:line="240" w:lineRule="auto"/>
              <w:jc w:val="right"/>
              <w:rPr>
                <w:rFonts w:ascii="Arial" w:hAnsi="Arial" w:cs="Arial"/>
                <w:szCs w:val="18"/>
              </w:rPr>
            </w:pPr>
          </w:p>
        </w:tc>
        <w:tc>
          <w:tcPr>
            <w:tcW w:w="1134" w:type="dxa"/>
            <w:tcBorders>
              <w:top w:val="nil"/>
              <w:left w:val="nil"/>
              <w:bottom w:val="nil"/>
              <w:right w:val="nil"/>
            </w:tcBorders>
            <w:shd w:val="clear" w:color="auto" w:fill="auto"/>
            <w:vAlign w:val="center"/>
            <w:hideMark/>
          </w:tcPr>
          <w:p w14:paraId="3256B41E"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0.96</w:t>
            </w:r>
          </w:p>
        </w:tc>
        <w:tc>
          <w:tcPr>
            <w:tcW w:w="964" w:type="dxa"/>
            <w:tcBorders>
              <w:top w:val="nil"/>
              <w:left w:val="nil"/>
              <w:bottom w:val="nil"/>
              <w:right w:val="nil"/>
            </w:tcBorders>
            <w:shd w:val="clear" w:color="auto" w:fill="auto"/>
            <w:vAlign w:val="center"/>
            <w:hideMark/>
          </w:tcPr>
          <w:p w14:paraId="4348BD1D"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0.01</w:t>
            </w:r>
          </w:p>
        </w:tc>
        <w:tc>
          <w:tcPr>
            <w:tcW w:w="964" w:type="dxa"/>
            <w:tcBorders>
              <w:top w:val="nil"/>
              <w:left w:val="nil"/>
              <w:bottom w:val="nil"/>
              <w:right w:val="nil"/>
            </w:tcBorders>
            <w:shd w:val="clear" w:color="auto" w:fill="auto"/>
            <w:vAlign w:val="center"/>
            <w:hideMark/>
          </w:tcPr>
          <w:p w14:paraId="588BCFAF"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0.00</w:t>
            </w:r>
          </w:p>
        </w:tc>
      </w:tr>
      <w:tr w:rsidR="003F116B" w:rsidRPr="001E68D2" w14:paraId="6CF22840" w14:textId="77777777" w:rsidTr="00C21DB4">
        <w:trPr>
          <w:trHeight w:val="266"/>
        </w:trPr>
        <w:tc>
          <w:tcPr>
            <w:tcW w:w="3005" w:type="dxa"/>
            <w:tcBorders>
              <w:top w:val="nil"/>
              <w:left w:val="nil"/>
              <w:right w:val="nil"/>
            </w:tcBorders>
            <w:shd w:val="clear" w:color="auto" w:fill="auto"/>
            <w:vAlign w:val="center"/>
            <w:hideMark/>
          </w:tcPr>
          <w:p w14:paraId="7651244D" w14:textId="77777777" w:rsidR="003F116B" w:rsidRPr="003F116B" w:rsidRDefault="003F116B" w:rsidP="003F116B">
            <w:pPr>
              <w:spacing w:before="0" w:after="0" w:line="240" w:lineRule="auto"/>
              <w:rPr>
                <w:rFonts w:ascii="Arial" w:eastAsia="Times New Roman" w:hAnsi="Arial" w:cs="Arial"/>
                <w:b/>
                <w:bCs/>
                <w:color w:val="265A9A"/>
                <w:sz w:val="18"/>
                <w:szCs w:val="18"/>
                <w:lang w:eastAsia="en-AU"/>
              </w:rPr>
            </w:pPr>
            <w:r w:rsidRPr="003F116B">
              <w:rPr>
                <w:rFonts w:ascii="Arial" w:eastAsia="Times New Roman" w:hAnsi="Arial" w:cs="Arial"/>
                <w:b/>
                <w:bCs/>
                <w:color w:val="265A9A"/>
                <w:sz w:val="18"/>
                <w:szCs w:val="18"/>
                <w:lang w:eastAsia="en-AU"/>
              </w:rPr>
              <w:t>Time varying coefficient</w:t>
            </w:r>
          </w:p>
        </w:tc>
        <w:tc>
          <w:tcPr>
            <w:tcW w:w="1134" w:type="dxa"/>
            <w:tcBorders>
              <w:top w:val="nil"/>
              <w:left w:val="nil"/>
              <w:right w:val="nil"/>
            </w:tcBorders>
            <w:shd w:val="clear" w:color="auto" w:fill="auto"/>
            <w:noWrap/>
            <w:vAlign w:val="bottom"/>
            <w:hideMark/>
          </w:tcPr>
          <w:p w14:paraId="21EAA4D9"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 </w:t>
            </w:r>
          </w:p>
        </w:tc>
        <w:tc>
          <w:tcPr>
            <w:tcW w:w="964" w:type="dxa"/>
            <w:tcBorders>
              <w:top w:val="nil"/>
              <w:left w:val="nil"/>
              <w:right w:val="nil"/>
            </w:tcBorders>
            <w:shd w:val="clear" w:color="auto" w:fill="auto"/>
            <w:noWrap/>
            <w:vAlign w:val="center"/>
            <w:hideMark/>
          </w:tcPr>
          <w:p w14:paraId="41C2CA82" w14:textId="77777777" w:rsidR="003F116B" w:rsidRPr="001E68D2" w:rsidRDefault="003F116B" w:rsidP="001E68D2">
            <w:pPr>
              <w:pStyle w:val="TableBody"/>
              <w:spacing w:after="0" w:line="240" w:lineRule="auto"/>
              <w:jc w:val="right"/>
              <w:rPr>
                <w:rFonts w:ascii="Arial" w:hAnsi="Arial" w:cs="Arial"/>
                <w:szCs w:val="18"/>
              </w:rPr>
            </w:pPr>
          </w:p>
        </w:tc>
        <w:tc>
          <w:tcPr>
            <w:tcW w:w="964" w:type="dxa"/>
            <w:tcBorders>
              <w:top w:val="nil"/>
              <w:left w:val="nil"/>
              <w:right w:val="nil"/>
            </w:tcBorders>
            <w:shd w:val="clear" w:color="auto" w:fill="auto"/>
            <w:noWrap/>
            <w:vAlign w:val="center"/>
            <w:hideMark/>
          </w:tcPr>
          <w:p w14:paraId="68DFC779" w14:textId="77777777" w:rsidR="003F116B" w:rsidRPr="001E68D2" w:rsidRDefault="003F116B" w:rsidP="001E68D2">
            <w:pPr>
              <w:pStyle w:val="TableBody"/>
              <w:spacing w:after="0" w:line="240" w:lineRule="auto"/>
              <w:jc w:val="right"/>
              <w:rPr>
                <w:rFonts w:ascii="Arial" w:hAnsi="Arial" w:cs="Arial"/>
                <w:szCs w:val="18"/>
              </w:rPr>
            </w:pPr>
          </w:p>
        </w:tc>
        <w:tc>
          <w:tcPr>
            <w:tcW w:w="340" w:type="dxa"/>
            <w:tcBorders>
              <w:top w:val="nil"/>
              <w:left w:val="nil"/>
              <w:right w:val="nil"/>
            </w:tcBorders>
            <w:shd w:val="clear" w:color="auto" w:fill="auto"/>
            <w:noWrap/>
            <w:vAlign w:val="center"/>
            <w:hideMark/>
          </w:tcPr>
          <w:p w14:paraId="6BF45C86" w14:textId="77777777" w:rsidR="003F116B" w:rsidRPr="001E68D2" w:rsidRDefault="003F116B" w:rsidP="001E68D2">
            <w:pPr>
              <w:pStyle w:val="TableBody"/>
              <w:spacing w:after="0" w:line="240" w:lineRule="auto"/>
              <w:jc w:val="right"/>
              <w:rPr>
                <w:rFonts w:ascii="Arial" w:hAnsi="Arial" w:cs="Arial"/>
                <w:szCs w:val="18"/>
              </w:rPr>
            </w:pPr>
          </w:p>
        </w:tc>
        <w:tc>
          <w:tcPr>
            <w:tcW w:w="1134" w:type="dxa"/>
            <w:tcBorders>
              <w:top w:val="nil"/>
              <w:left w:val="nil"/>
              <w:right w:val="nil"/>
            </w:tcBorders>
            <w:shd w:val="clear" w:color="auto" w:fill="auto"/>
            <w:vAlign w:val="center"/>
            <w:hideMark/>
          </w:tcPr>
          <w:p w14:paraId="188E6C48"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 </w:t>
            </w:r>
          </w:p>
        </w:tc>
        <w:tc>
          <w:tcPr>
            <w:tcW w:w="964" w:type="dxa"/>
            <w:tcBorders>
              <w:top w:val="nil"/>
              <w:left w:val="nil"/>
              <w:right w:val="nil"/>
            </w:tcBorders>
            <w:shd w:val="clear" w:color="auto" w:fill="auto"/>
            <w:noWrap/>
            <w:vAlign w:val="center"/>
            <w:hideMark/>
          </w:tcPr>
          <w:p w14:paraId="2ADCB357"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 </w:t>
            </w:r>
          </w:p>
        </w:tc>
        <w:tc>
          <w:tcPr>
            <w:tcW w:w="964" w:type="dxa"/>
            <w:tcBorders>
              <w:top w:val="nil"/>
              <w:left w:val="nil"/>
              <w:right w:val="nil"/>
            </w:tcBorders>
            <w:shd w:val="clear" w:color="auto" w:fill="auto"/>
            <w:noWrap/>
            <w:vAlign w:val="center"/>
            <w:hideMark/>
          </w:tcPr>
          <w:p w14:paraId="6FD8D862"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 </w:t>
            </w:r>
          </w:p>
        </w:tc>
      </w:tr>
      <w:tr w:rsidR="003F116B" w:rsidRPr="001E68D2" w14:paraId="50EB71E9" w14:textId="77777777" w:rsidTr="00C21DB4">
        <w:trPr>
          <w:trHeight w:val="266"/>
        </w:trPr>
        <w:tc>
          <w:tcPr>
            <w:tcW w:w="3005" w:type="dxa"/>
            <w:tcBorders>
              <w:top w:val="nil"/>
              <w:left w:val="nil"/>
              <w:right w:val="nil"/>
            </w:tcBorders>
            <w:shd w:val="clear" w:color="auto" w:fill="auto"/>
            <w:vAlign w:val="center"/>
            <w:hideMark/>
          </w:tcPr>
          <w:p w14:paraId="20FF1ACF" w14:textId="77777777" w:rsidR="003F116B" w:rsidRPr="003F116B" w:rsidRDefault="003F116B" w:rsidP="003F116B">
            <w:pPr>
              <w:spacing w:before="0" w:after="0" w:line="240" w:lineRule="auto"/>
              <w:rPr>
                <w:rFonts w:ascii="Arial" w:eastAsia="Times New Roman" w:hAnsi="Arial" w:cs="Arial"/>
                <w:color w:val="000000"/>
                <w:sz w:val="18"/>
                <w:szCs w:val="18"/>
                <w:lang w:eastAsia="en-AU"/>
              </w:rPr>
            </w:pPr>
            <w:r w:rsidRPr="003F116B">
              <w:rPr>
                <w:rFonts w:ascii="Arial" w:eastAsia="Times New Roman" w:hAnsi="Arial" w:cs="Arial"/>
                <w:color w:val="000000"/>
                <w:sz w:val="18"/>
                <w:szCs w:val="18"/>
                <w:lang w:eastAsia="en-AU"/>
              </w:rPr>
              <w:t>15 to 24</w:t>
            </w:r>
          </w:p>
        </w:tc>
        <w:tc>
          <w:tcPr>
            <w:tcW w:w="1134" w:type="dxa"/>
            <w:tcBorders>
              <w:top w:val="nil"/>
              <w:left w:val="nil"/>
              <w:right w:val="nil"/>
            </w:tcBorders>
            <w:shd w:val="clear" w:color="auto" w:fill="auto"/>
            <w:vAlign w:val="center"/>
            <w:hideMark/>
          </w:tcPr>
          <w:p w14:paraId="75B43EE7"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1.12</w:t>
            </w:r>
          </w:p>
        </w:tc>
        <w:tc>
          <w:tcPr>
            <w:tcW w:w="964" w:type="dxa"/>
            <w:tcBorders>
              <w:top w:val="nil"/>
              <w:left w:val="nil"/>
              <w:right w:val="nil"/>
            </w:tcBorders>
            <w:shd w:val="clear" w:color="auto" w:fill="auto"/>
            <w:noWrap/>
            <w:vAlign w:val="center"/>
            <w:hideMark/>
          </w:tcPr>
          <w:p w14:paraId="1EDE1D9B"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0.02</w:t>
            </w:r>
          </w:p>
        </w:tc>
        <w:tc>
          <w:tcPr>
            <w:tcW w:w="964" w:type="dxa"/>
            <w:tcBorders>
              <w:top w:val="nil"/>
              <w:left w:val="nil"/>
              <w:right w:val="nil"/>
            </w:tcBorders>
            <w:shd w:val="clear" w:color="auto" w:fill="auto"/>
            <w:noWrap/>
            <w:vAlign w:val="center"/>
            <w:hideMark/>
          </w:tcPr>
          <w:p w14:paraId="4A22762F"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0.00</w:t>
            </w:r>
          </w:p>
        </w:tc>
        <w:tc>
          <w:tcPr>
            <w:tcW w:w="340" w:type="dxa"/>
            <w:tcBorders>
              <w:top w:val="nil"/>
              <w:left w:val="nil"/>
              <w:right w:val="nil"/>
            </w:tcBorders>
            <w:shd w:val="clear" w:color="auto" w:fill="auto"/>
            <w:noWrap/>
            <w:vAlign w:val="center"/>
            <w:hideMark/>
          </w:tcPr>
          <w:p w14:paraId="271CCFBA" w14:textId="77777777" w:rsidR="003F116B" w:rsidRPr="001E68D2" w:rsidRDefault="003F116B" w:rsidP="001E68D2">
            <w:pPr>
              <w:pStyle w:val="TableBody"/>
              <w:spacing w:after="0" w:line="240" w:lineRule="auto"/>
              <w:jc w:val="right"/>
              <w:rPr>
                <w:rFonts w:ascii="Arial" w:hAnsi="Arial" w:cs="Arial"/>
                <w:szCs w:val="18"/>
              </w:rPr>
            </w:pPr>
          </w:p>
        </w:tc>
        <w:tc>
          <w:tcPr>
            <w:tcW w:w="1134" w:type="dxa"/>
            <w:tcBorders>
              <w:top w:val="nil"/>
              <w:left w:val="nil"/>
              <w:right w:val="nil"/>
            </w:tcBorders>
            <w:shd w:val="clear" w:color="auto" w:fill="auto"/>
            <w:vAlign w:val="center"/>
            <w:hideMark/>
          </w:tcPr>
          <w:p w14:paraId="1759E691"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1.09</w:t>
            </w:r>
          </w:p>
        </w:tc>
        <w:tc>
          <w:tcPr>
            <w:tcW w:w="964" w:type="dxa"/>
            <w:tcBorders>
              <w:top w:val="nil"/>
              <w:left w:val="nil"/>
              <w:right w:val="nil"/>
            </w:tcBorders>
            <w:shd w:val="clear" w:color="auto" w:fill="auto"/>
            <w:vAlign w:val="center"/>
            <w:hideMark/>
          </w:tcPr>
          <w:p w14:paraId="6EEF13E7"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0.02</w:t>
            </w:r>
          </w:p>
        </w:tc>
        <w:tc>
          <w:tcPr>
            <w:tcW w:w="964" w:type="dxa"/>
            <w:tcBorders>
              <w:top w:val="nil"/>
              <w:left w:val="nil"/>
              <w:right w:val="nil"/>
            </w:tcBorders>
            <w:shd w:val="clear" w:color="auto" w:fill="auto"/>
            <w:vAlign w:val="center"/>
            <w:hideMark/>
          </w:tcPr>
          <w:p w14:paraId="64DB6CD7"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0.00</w:t>
            </w:r>
          </w:p>
        </w:tc>
      </w:tr>
      <w:tr w:rsidR="003F116B" w:rsidRPr="001E68D2" w14:paraId="4F653831" w14:textId="77777777" w:rsidTr="00C21DB4">
        <w:trPr>
          <w:trHeight w:val="266"/>
        </w:trPr>
        <w:tc>
          <w:tcPr>
            <w:tcW w:w="3005" w:type="dxa"/>
            <w:tcBorders>
              <w:top w:val="nil"/>
              <w:left w:val="nil"/>
              <w:right w:val="nil"/>
            </w:tcBorders>
            <w:shd w:val="clear" w:color="auto" w:fill="auto"/>
            <w:vAlign w:val="center"/>
            <w:hideMark/>
          </w:tcPr>
          <w:p w14:paraId="737DD082" w14:textId="77777777" w:rsidR="003F116B" w:rsidRPr="003F116B" w:rsidRDefault="003F116B" w:rsidP="003F116B">
            <w:pPr>
              <w:spacing w:before="0" w:after="0" w:line="240" w:lineRule="auto"/>
              <w:rPr>
                <w:rFonts w:ascii="Arial" w:eastAsia="Times New Roman" w:hAnsi="Arial" w:cs="Arial"/>
                <w:color w:val="000000"/>
                <w:sz w:val="18"/>
                <w:szCs w:val="18"/>
                <w:lang w:eastAsia="en-AU"/>
              </w:rPr>
            </w:pPr>
            <w:r w:rsidRPr="003F116B">
              <w:rPr>
                <w:rFonts w:ascii="Arial" w:eastAsia="Times New Roman" w:hAnsi="Arial" w:cs="Arial"/>
                <w:color w:val="000000"/>
                <w:sz w:val="18"/>
                <w:szCs w:val="18"/>
                <w:lang w:eastAsia="en-AU"/>
              </w:rPr>
              <w:t>25 to 34</w:t>
            </w:r>
          </w:p>
        </w:tc>
        <w:tc>
          <w:tcPr>
            <w:tcW w:w="1134" w:type="dxa"/>
            <w:tcBorders>
              <w:top w:val="nil"/>
              <w:left w:val="nil"/>
              <w:right w:val="nil"/>
            </w:tcBorders>
            <w:shd w:val="clear" w:color="auto" w:fill="auto"/>
            <w:vAlign w:val="center"/>
            <w:hideMark/>
          </w:tcPr>
          <w:p w14:paraId="3CB4F567"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1.05</w:t>
            </w:r>
          </w:p>
        </w:tc>
        <w:tc>
          <w:tcPr>
            <w:tcW w:w="964" w:type="dxa"/>
            <w:tcBorders>
              <w:top w:val="nil"/>
              <w:left w:val="nil"/>
              <w:right w:val="nil"/>
            </w:tcBorders>
            <w:shd w:val="clear" w:color="auto" w:fill="auto"/>
            <w:noWrap/>
            <w:vAlign w:val="center"/>
            <w:hideMark/>
          </w:tcPr>
          <w:p w14:paraId="053732BC"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0.02</w:t>
            </w:r>
          </w:p>
        </w:tc>
        <w:tc>
          <w:tcPr>
            <w:tcW w:w="964" w:type="dxa"/>
            <w:tcBorders>
              <w:top w:val="nil"/>
              <w:left w:val="nil"/>
              <w:right w:val="nil"/>
            </w:tcBorders>
            <w:shd w:val="clear" w:color="auto" w:fill="auto"/>
            <w:noWrap/>
            <w:vAlign w:val="center"/>
            <w:hideMark/>
          </w:tcPr>
          <w:p w14:paraId="31A20042"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0.03</w:t>
            </w:r>
          </w:p>
        </w:tc>
        <w:tc>
          <w:tcPr>
            <w:tcW w:w="340" w:type="dxa"/>
            <w:tcBorders>
              <w:top w:val="nil"/>
              <w:left w:val="nil"/>
              <w:right w:val="nil"/>
            </w:tcBorders>
            <w:shd w:val="clear" w:color="auto" w:fill="auto"/>
            <w:noWrap/>
            <w:vAlign w:val="center"/>
            <w:hideMark/>
          </w:tcPr>
          <w:p w14:paraId="2EF0B307" w14:textId="77777777" w:rsidR="003F116B" w:rsidRPr="001E68D2" w:rsidRDefault="003F116B" w:rsidP="001E68D2">
            <w:pPr>
              <w:pStyle w:val="TableBody"/>
              <w:spacing w:after="0" w:line="240" w:lineRule="auto"/>
              <w:jc w:val="right"/>
              <w:rPr>
                <w:rFonts w:ascii="Arial" w:hAnsi="Arial" w:cs="Arial"/>
                <w:szCs w:val="18"/>
              </w:rPr>
            </w:pPr>
          </w:p>
        </w:tc>
        <w:tc>
          <w:tcPr>
            <w:tcW w:w="1134" w:type="dxa"/>
            <w:tcBorders>
              <w:top w:val="nil"/>
              <w:left w:val="nil"/>
              <w:right w:val="nil"/>
            </w:tcBorders>
            <w:shd w:val="clear" w:color="auto" w:fill="auto"/>
            <w:vAlign w:val="center"/>
            <w:hideMark/>
          </w:tcPr>
          <w:p w14:paraId="6310DF38"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1.04</w:t>
            </w:r>
          </w:p>
        </w:tc>
        <w:tc>
          <w:tcPr>
            <w:tcW w:w="964" w:type="dxa"/>
            <w:tcBorders>
              <w:top w:val="nil"/>
              <w:left w:val="nil"/>
              <w:right w:val="nil"/>
            </w:tcBorders>
            <w:shd w:val="clear" w:color="auto" w:fill="auto"/>
            <w:vAlign w:val="center"/>
            <w:hideMark/>
          </w:tcPr>
          <w:p w14:paraId="195052B8"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0.02</w:t>
            </w:r>
          </w:p>
        </w:tc>
        <w:tc>
          <w:tcPr>
            <w:tcW w:w="964" w:type="dxa"/>
            <w:tcBorders>
              <w:top w:val="nil"/>
              <w:left w:val="nil"/>
              <w:right w:val="nil"/>
            </w:tcBorders>
            <w:shd w:val="clear" w:color="auto" w:fill="auto"/>
            <w:vAlign w:val="center"/>
            <w:hideMark/>
          </w:tcPr>
          <w:p w14:paraId="39821B7C"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0.02</w:t>
            </w:r>
          </w:p>
        </w:tc>
      </w:tr>
      <w:tr w:rsidR="003F116B" w:rsidRPr="001E68D2" w14:paraId="0321608B" w14:textId="77777777" w:rsidTr="00C21DB4">
        <w:trPr>
          <w:trHeight w:val="266"/>
        </w:trPr>
        <w:tc>
          <w:tcPr>
            <w:tcW w:w="3005" w:type="dxa"/>
            <w:tcBorders>
              <w:top w:val="nil"/>
              <w:left w:val="nil"/>
              <w:right w:val="nil"/>
            </w:tcBorders>
            <w:shd w:val="clear" w:color="auto" w:fill="auto"/>
            <w:vAlign w:val="center"/>
            <w:hideMark/>
          </w:tcPr>
          <w:p w14:paraId="792988F6" w14:textId="77777777" w:rsidR="003F116B" w:rsidRPr="003F116B" w:rsidRDefault="003F116B" w:rsidP="003F116B">
            <w:pPr>
              <w:spacing w:before="0" w:after="0" w:line="240" w:lineRule="auto"/>
              <w:rPr>
                <w:rFonts w:ascii="Arial" w:eastAsia="Times New Roman" w:hAnsi="Arial" w:cs="Arial"/>
                <w:color w:val="000000"/>
                <w:sz w:val="18"/>
                <w:szCs w:val="18"/>
                <w:lang w:eastAsia="en-AU"/>
              </w:rPr>
            </w:pPr>
            <w:r w:rsidRPr="003F116B">
              <w:rPr>
                <w:rFonts w:ascii="Arial" w:eastAsia="Times New Roman" w:hAnsi="Arial" w:cs="Arial"/>
                <w:color w:val="000000"/>
                <w:sz w:val="18"/>
                <w:szCs w:val="18"/>
                <w:lang w:eastAsia="en-AU"/>
              </w:rPr>
              <w:t>35 to 44</w:t>
            </w:r>
          </w:p>
        </w:tc>
        <w:tc>
          <w:tcPr>
            <w:tcW w:w="1134" w:type="dxa"/>
            <w:tcBorders>
              <w:top w:val="nil"/>
              <w:left w:val="nil"/>
              <w:right w:val="nil"/>
            </w:tcBorders>
            <w:shd w:val="clear" w:color="auto" w:fill="auto"/>
            <w:vAlign w:val="center"/>
            <w:hideMark/>
          </w:tcPr>
          <w:p w14:paraId="49784B6A"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1.05</w:t>
            </w:r>
          </w:p>
        </w:tc>
        <w:tc>
          <w:tcPr>
            <w:tcW w:w="964" w:type="dxa"/>
            <w:tcBorders>
              <w:top w:val="nil"/>
              <w:left w:val="nil"/>
              <w:right w:val="nil"/>
            </w:tcBorders>
            <w:shd w:val="clear" w:color="auto" w:fill="auto"/>
            <w:noWrap/>
            <w:vAlign w:val="center"/>
            <w:hideMark/>
          </w:tcPr>
          <w:p w14:paraId="26F1F9B3"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0.02</w:t>
            </w:r>
          </w:p>
        </w:tc>
        <w:tc>
          <w:tcPr>
            <w:tcW w:w="964" w:type="dxa"/>
            <w:tcBorders>
              <w:top w:val="nil"/>
              <w:left w:val="nil"/>
              <w:right w:val="nil"/>
            </w:tcBorders>
            <w:shd w:val="clear" w:color="auto" w:fill="auto"/>
            <w:noWrap/>
            <w:vAlign w:val="center"/>
            <w:hideMark/>
          </w:tcPr>
          <w:p w14:paraId="2C0519DA"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0.03</w:t>
            </w:r>
          </w:p>
        </w:tc>
        <w:tc>
          <w:tcPr>
            <w:tcW w:w="340" w:type="dxa"/>
            <w:tcBorders>
              <w:top w:val="nil"/>
              <w:left w:val="nil"/>
              <w:right w:val="nil"/>
            </w:tcBorders>
            <w:shd w:val="clear" w:color="auto" w:fill="auto"/>
            <w:noWrap/>
            <w:vAlign w:val="center"/>
            <w:hideMark/>
          </w:tcPr>
          <w:p w14:paraId="5ABD8128" w14:textId="77777777" w:rsidR="003F116B" w:rsidRPr="001E68D2" w:rsidRDefault="003F116B" w:rsidP="001E68D2">
            <w:pPr>
              <w:pStyle w:val="TableBody"/>
              <w:spacing w:after="0" w:line="240" w:lineRule="auto"/>
              <w:jc w:val="right"/>
              <w:rPr>
                <w:rFonts w:ascii="Arial" w:hAnsi="Arial" w:cs="Arial"/>
                <w:szCs w:val="18"/>
              </w:rPr>
            </w:pPr>
          </w:p>
        </w:tc>
        <w:tc>
          <w:tcPr>
            <w:tcW w:w="1134" w:type="dxa"/>
            <w:tcBorders>
              <w:top w:val="nil"/>
              <w:left w:val="nil"/>
              <w:right w:val="nil"/>
            </w:tcBorders>
            <w:shd w:val="clear" w:color="auto" w:fill="auto"/>
            <w:vAlign w:val="center"/>
            <w:hideMark/>
          </w:tcPr>
          <w:p w14:paraId="3310C7E1"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1.04</w:t>
            </w:r>
          </w:p>
        </w:tc>
        <w:tc>
          <w:tcPr>
            <w:tcW w:w="964" w:type="dxa"/>
            <w:tcBorders>
              <w:top w:val="nil"/>
              <w:left w:val="nil"/>
              <w:right w:val="nil"/>
            </w:tcBorders>
            <w:shd w:val="clear" w:color="auto" w:fill="auto"/>
            <w:vAlign w:val="center"/>
            <w:hideMark/>
          </w:tcPr>
          <w:p w14:paraId="25D0CF3E"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0.02</w:t>
            </w:r>
          </w:p>
        </w:tc>
        <w:tc>
          <w:tcPr>
            <w:tcW w:w="964" w:type="dxa"/>
            <w:tcBorders>
              <w:top w:val="nil"/>
              <w:left w:val="nil"/>
              <w:right w:val="nil"/>
            </w:tcBorders>
            <w:shd w:val="clear" w:color="auto" w:fill="auto"/>
            <w:vAlign w:val="center"/>
            <w:hideMark/>
          </w:tcPr>
          <w:p w14:paraId="56AB4275"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0.03</w:t>
            </w:r>
          </w:p>
        </w:tc>
      </w:tr>
      <w:tr w:rsidR="003F116B" w:rsidRPr="001E68D2" w14:paraId="31CA5835" w14:textId="77777777" w:rsidTr="00C21DB4">
        <w:trPr>
          <w:trHeight w:val="266"/>
        </w:trPr>
        <w:tc>
          <w:tcPr>
            <w:tcW w:w="3005" w:type="dxa"/>
            <w:tcBorders>
              <w:top w:val="nil"/>
              <w:left w:val="nil"/>
              <w:right w:val="nil"/>
            </w:tcBorders>
            <w:shd w:val="clear" w:color="auto" w:fill="auto"/>
            <w:vAlign w:val="center"/>
            <w:hideMark/>
          </w:tcPr>
          <w:p w14:paraId="32816666" w14:textId="77777777" w:rsidR="003F116B" w:rsidRPr="003F116B" w:rsidRDefault="003F116B" w:rsidP="003F116B">
            <w:pPr>
              <w:spacing w:before="0" w:after="0" w:line="240" w:lineRule="auto"/>
              <w:rPr>
                <w:rFonts w:ascii="Arial" w:eastAsia="Times New Roman" w:hAnsi="Arial" w:cs="Arial"/>
                <w:color w:val="000000"/>
                <w:sz w:val="18"/>
                <w:szCs w:val="18"/>
                <w:lang w:eastAsia="en-AU"/>
              </w:rPr>
            </w:pPr>
            <w:r w:rsidRPr="003F116B">
              <w:rPr>
                <w:rFonts w:ascii="Arial" w:eastAsia="Times New Roman" w:hAnsi="Arial" w:cs="Arial"/>
                <w:color w:val="000000"/>
                <w:sz w:val="18"/>
                <w:szCs w:val="18"/>
                <w:lang w:eastAsia="en-AU"/>
              </w:rPr>
              <w:t>45 to 54</w:t>
            </w:r>
          </w:p>
        </w:tc>
        <w:tc>
          <w:tcPr>
            <w:tcW w:w="1134" w:type="dxa"/>
            <w:tcBorders>
              <w:top w:val="nil"/>
              <w:left w:val="nil"/>
              <w:right w:val="nil"/>
            </w:tcBorders>
            <w:shd w:val="clear" w:color="auto" w:fill="auto"/>
            <w:vAlign w:val="center"/>
            <w:hideMark/>
          </w:tcPr>
          <w:p w14:paraId="29422FD9"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1.01</w:t>
            </w:r>
          </w:p>
        </w:tc>
        <w:tc>
          <w:tcPr>
            <w:tcW w:w="964" w:type="dxa"/>
            <w:tcBorders>
              <w:top w:val="nil"/>
              <w:left w:val="nil"/>
              <w:right w:val="nil"/>
            </w:tcBorders>
            <w:shd w:val="clear" w:color="auto" w:fill="auto"/>
            <w:noWrap/>
            <w:vAlign w:val="center"/>
            <w:hideMark/>
          </w:tcPr>
          <w:p w14:paraId="6B326BAD"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0.02</w:t>
            </w:r>
          </w:p>
        </w:tc>
        <w:tc>
          <w:tcPr>
            <w:tcW w:w="964" w:type="dxa"/>
            <w:tcBorders>
              <w:top w:val="nil"/>
              <w:left w:val="nil"/>
              <w:right w:val="nil"/>
            </w:tcBorders>
            <w:shd w:val="clear" w:color="auto" w:fill="auto"/>
            <w:noWrap/>
            <w:vAlign w:val="center"/>
            <w:hideMark/>
          </w:tcPr>
          <w:p w14:paraId="0859AF82"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0.69</w:t>
            </w:r>
          </w:p>
        </w:tc>
        <w:tc>
          <w:tcPr>
            <w:tcW w:w="340" w:type="dxa"/>
            <w:tcBorders>
              <w:top w:val="nil"/>
              <w:left w:val="nil"/>
              <w:right w:val="nil"/>
            </w:tcBorders>
            <w:shd w:val="clear" w:color="auto" w:fill="auto"/>
            <w:noWrap/>
            <w:vAlign w:val="center"/>
            <w:hideMark/>
          </w:tcPr>
          <w:p w14:paraId="73AEB1D1" w14:textId="77777777" w:rsidR="003F116B" w:rsidRPr="001E68D2" w:rsidRDefault="003F116B" w:rsidP="001E68D2">
            <w:pPr>
              <w:pStyle w:val="TableBody"/>
              <w:spacing w:after="0" w:line="240" w:lineRule="auto"/>
              <w:jc w:val="right"/>
              <w:rPr>
                <w:rFonts w:ascii="Arial" w:hAnsi="Arial" w:cs="Arial"/>
                <w:szCs w:val="18"/>
              </w:rPr>
            </w:pPr>
          </w:p>
        </w:tc>
        <w:tc>
          <w:tcPr>
            <w:tcW w:w="1134" w:type="dxa"/>
            <w:tcBorders>
              <w:top w:val="nil"/>
              <w:left w:val="nil"/>
              <w:right w:val="nil"/>
            </w:tcBorders>
            <w:shd w:val="clear" w:color="auto" w:fill="auto"/>
            <w:vAlign w:val="center"/>
            <w:hideMark/>
          </w:tcPr>
          <w:p w14:paraId="0FE8837C"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1.02</w:t>
            </w:r>
          </w:p>
        </w:tc>
        <w:tc>
          <w:tcPr>
            <w:tcW w:w="964" w:type="dxa"/>
            <w:tcBorders>
              <w:top w:val="nil"/>
              <w:left w:val="nil"/>
              <w:right w:val="nil"/>
            </w:tcBorders>
            <w:shd w:val="clear" w:color="auto" w:fill="auto"/>
            <w:vAlign w:val="center"/>
            <w:hideMark/>
          </w:tcPr>
          <w:p w14:paraId="6608D687"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0.02</w:t>
            </w:r>
          </w:p>
        </w:tc>
        <w:tc>
          <w:tcPr>
            <w:tcW w:w="964" w:type="dxa"/>
            <w:tcBorders>
              <w:top w:val="nil"/>
              <w:left w:val="nil"/>
              <w:right w:val="nil"/>
            </w:tcBorders>
            <w:shd w:val="clear" w:color="auto" w:fill="auto"/>
            <w:vAlign w:val="center"/>
            <w:hideMark/>
          </w:tcPr>
          <w:p w14:paraId="7C1AF8DE"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0.31</w:t>
            </w:r>
          </w:p>
        </w:tc>
      </w:tr>
      <w:tr w:rsidR="00F1333E" w:rsidRPr="001E68D2" w14:paraId="390E7B72" w14:textId="77777777" w:rsidTr="00C21DB4">
        <w:trPr>
          <w:trHeight w:val="266"/>
        </w:trPr>
        <w:tc>
          <w:tcPr>
            <w:tcW w:w="3005" w:type="dxa"/>
            <w:tcBorders>
              <w:top w:val="nil"/>
              <w:left w:val="nil"/>
              <w:bottom w:val="single" w:sz="4" w:space="0" w:color="BFBFBF" w:themeColor="background1" w:themeShade="BF"/>
              <w:right w:val="nil"/>
            </w:tcBorders>
            <w:shd w:val="clear" w:color="auto" w:fill="auto"/>
            <w:vAlign w:val="center"/>
            <w:hideMark/>
          </w:tcPr>
          <w:p w14:paraId="3AA6B0F6" w14:textId="77777777" w:rsidR="003F116B" w:rsidRPr="003F116B" w:rsidRDefault="003F116B" w:rsidP="003F116B">
            <w:pPr>
              <w:spacing w:before="0" w:after="0" w:line="240" w:lineRule="auto"/>
              <w:rPr>
                <w:rFonts w:ascii="Arial" w:eastAsia="Times New Roman" w:hAnsi="Arial" w:cs="Arial"/>
                <w:color w:val="000000"/>
                <w:sz w:val="18"/>
                <w:szCs w:val="18"/>
                <w:lang w:eastAsia="en-AU"/>
              </w:rPr>
            </w:pPr>
            <w:r w:rsidRPr="003F116B">
              <w:rPr>
                <w:rFonts w:ascii="Arial" w:eastAsia="Times New Roman" w:hAnsi="Arial" w:cs="Arial"/>
                <w:color w:val="000000"/>
                <w:sz w:val="18"/>
                <w:szCs w:val="18"/>
                <w:lang w:eastAsia="en-AU"/>
              </w:rPr>
              <w:t>55 to 64</w:t>
            </w:r>
          </w:p>
        </w:tc>
        <w:tc>
          <w:tcPr>
            <w:tcW w:w="1134" w:type="dxa"/>
            <w:tcBorders>
              <w:top w:val="nil"/>
              <w:left w:val="nil"/>
              <w:bottom w:val="single" w:sz="4" w:space="0" w:color="BFBFBF" w:themeColor="background1" w:themeShade="BF"/>
              <w:right w:val="nil"/>
            </w:tcBorders>
            <w:shd w:val="clear" w:color="auto" w:fill="auto"/>
            <w:vAlign w:val="center"/>
            <w:hideMark/>
          </w:tcPr>
          <w:p w14:paraId="27DFA0B0" w14:textId="56F5DCAF" w:rsidR="003F116B" w:rsidRPr="001E68D2" w:rsidRDefault="00AF7EA8" w:rsidP="001E68D2">
            <w:pPr>
              <w:pStyle w:val="TableBody"/>
              <w:spacing w:after="0" w:line="240" w:lineRule="auto"/>
              <w:jc w:val="right"/>
              <w:rPr>
                <w:rFonts w:ascii="Arial" w:hAnsi="Arial" w:cs="Arial"/>
                <w:szCs w:val="18"/>
              </w:rPr>
            </w:pPr>
            <w:r w:rsidRPr="001E68D2">
              <w:rPr>
                <w:rFonts w:ascii="Arial" w:hAnsi="Arial" w:cs="Arial"/>
                <w:szCs w:val="18"/>
              </w:rPr>
              <w:t>Reference</w:t>
            </w:r>
          </w:p>
        </w:tc>
        <w:tc>
          <w:tcPr>
            <w:tcW w:w="964" w:type="dxa"/>
            <w:tcBorders>
              <w:top w:val="nil"/>
              <w:left w:val="nil"/>
              <w:bottom w:val="single" w:sz="4" w:space="0" w:color="BFBFBF" w:themeColor="background1" w:themeShade="BF"/>
              <w:right w:val="nil"/>
            </w:tcBorders>
            <w:shd w:val="clear" w:color="auto" w:fill="auto"/>
            <w:vAlign w:val="center"/>
            <w:hideMark/>
          </w:tcPr>
          <w:p w14:paraId="4924592D" w14:textId="31201585" w:rsidR="003F116B" w:rsidRPr="001E68D2" w:rsidRDefault="003F116B" w:rsidP="001E68D2">
            <w:pPr>
              <w:pStyle w:val="TableBody"/>
              <w:spacing w:after="0" w:line="240" w:lineRule="auto"/>
              <w:jc w:val="right"/>
              <w:rPr>
                <w:rFonts w:ascii="Arial" w:hAnsi="Arial" w:cs="Arial"/>
                <w:szCs w:val="18"/>
              </w:rPr>
            </w:pPr>
          </w:p>
        </w:tc>
        <w:tc>
          <w:tcPr>
            <w:tcW w:w="964" w:type="dxa"/>
            <w:tcBorders>
              <w:top w:val="nil"/>
              <w:left w:val="nil"/>
              <w:bottom w:val="single" w:sz="4" w:space="0" w:color="BFBFBF" w:themeColor="background1" w:themeShade="BF"/>
              <w:right w:val="nil"/>
            </w:tcBorders>
            <w:shd w:val="clear" w:color="auto" w:fill="auto"/>
            <w:noWrap/>
            <w:vAlign w:val="center"/>
            <w:hideMark/>
          </w:tcPr>
          <w:p w14:paraId="127DFA01" w14:textId="77777777" w:rsidR="003F116B" w:rsidRPr="001E68D2" w:rsidRDefault="003F116B" w:rsidP="001E68D2">
            <w:pPr>
              <w:pStyle w:val="TableBody"/>
              <w:spacing w:after="0" w:line="240" w:lineRule="auto"/>
              <w:jc w:val="right"/>
              <w:rPr>
                <w:rFonts w:ascii="Arial" w:hAnsi="Arial" w:cs="Arial"/>
                <w:szCs w:val="18"/>
              </w:rPr>
            </w:pPr>
          </w:p>
        </w:tc>
        <w:tc>
          <w:tcPr>
            <w:tcW w:w="340" w:type="dxa"/>
            <w:tcBorders>
              <w:top w:val="nil"/>
              <w:left w:val="nil"/>
              <w:bottom w:val="single" w:sz="4" w:space="0" w:color="BFBFBF" w:themeColor="background1" w:themeShade="BF"/>
              <w:right w:val="nil"/>
            </w:tcBorders>
            <w:shd w:val="clear" w:color="auto" w:fill="auto"/>
            <w:noWrap/>
            <w:vAlign w:val="center"/>
            <w:hideMark/>
          </w:tcPr>
          <w:p w14:paraId="05ECA600" w14:textId="77777777" w:rsidR="003F116B" w:rsidRPr="001E68D2" w:rsidRDefault="003F116B" w:rsidP="001E68D2">
            <w:pPr>
              <w:pStyle w:val="TableBody"/>
              <w:spacing w:after="0" w:line="240" w:lineRule="auto"/>
              <w:jc w:val="right"/>
              <w:rPr>
                <w:rFonts w:ascii="Arial" w:hAnsi="Arial" w:cs="Arial"/>
                <w:szCs w:val="18"/>
              </w:rPr>
            </w:pPr>
          </w:p>
        </w:tc>
        <w:tc>
          <w:tcPr>
            <w:tcW w:w="1134" w:type="dxa"/>
            <w:tcBorders>
              <w:top w:val="nil"/>
              <w:left w:val="nil"/>
              <w:bottom w:val="single" w:sz="4" w:space="0" w:color="BFBFBF" w:themeColor="background1" w:themeShade="BF"/>
              <w:right w:val="nil"/>
            </w:tcBorders>
            <w:shd w:val="clear" w:color="auto" w:fill="auto"/>
            <w:vAlign w:val="center"/>
            <w:hideMark/>
          </w:tcPr>
          <w:p w14:paraId="62A8F2DD" w14:textId="3CBF5ED9" w:rsidR="003F116B" w:rsidRPr="001E68D2" w:rsidRDefault="00AF7EA8" w:rsidP="001E68D2">
            <w:pPr>
              <w:pStyle w:val="TableBody"/>
              <w:spacing w:after="0" w:line="240" w:lineRule="auto"/>
              <w:jc w:val="right"/>
              <w:rPr>
                <w:rFonts w:ascii="Arial" w:hAnsi="Arial" w:cs="Arial"/>
                <w:szCs w:val="18"/>
              </w:rPr>
            </w:pPr>
            <w:r w:rsidRPr="001E68D2">
              <w:rPr>
                <w:rFonts w:ascii="Arial" w:hAnsi="Arial" w:cs="Arial"/>
                <w:szCs w:val="18"/>
              </w:rPr>
              <w:t>Reference</w:t>
            </w:r>
          </w:p>
        </w:tc>
        <w:tc>
          <w:tcPr>
            <w:tcW w:w="964" w:type="dxa"/>
            <w:tcBorders>
              <w:top w:val="nil"/>
              <w:left w:val="nil"/>
              <w:bottom w:val="single" w:sz="4" w:space="0" w:color="BFBFBF" w:themeColor="background1" w:themeShade="BF"/>
              <w:right w:val="nil"/>
            </w:tcBorders>
            <w:shd w:val="clear" w:color="auto" w:fill="auto"/>
            <w:vAlign w:val="center"/>
            <w:hideMark/>
          </w:tcPr>
          <w:p w14:paraId="0679F037"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 </w:t>
            </w:r>
          </w:p>
        </w:tc>
        <w:tc>
          <w:tcPr>
            <w:tcW w:w="964" w:type="dxa"/>
            <w:tcBorders>
              <w:top w:val="nil"/>
              <w:left w:val="nil"/>
              <w:bottom w:val="single" w:sz="4" w:space="0" w:color="BFBFBF" w:themeColor="background1" w:themeShade="BF"/>
              <w:right w:val="nil"/>
            </w:tcBorders>
            <w:shd w:val="clear" w:color="auto" w:fill="auto"/>
            <w:vAlign w:val="center"/>
            <w:hideMark/>
          </w:tcPr>
          <w:p w14:paraId="0F011EFD" w14:textId="77777777" w:rsidR="003F116B" w:rsidRPr="001E68D2" w:rsidRDefault="003F116B" w:rsidP="001E68D2">
            <w:pPr>
              <w:pStyle w:val="TableBody"/>
              <w:spacing w:after="0" w:line="240" w:lineRule="auto"/>
              <w:jc w:val="right"/>
              <w:rPr>
                <w:rFonts w:ascii="Arial" w:hAnsi="Arial" w:cs="Arial"/>
                <w:szCs w:val="18"/>
              </w:rPr>
            </w:pPr>
            <w:r w:rsidRPr="001E68D2">
              <w:rPr>
                <w:rFonts w:ascii="Arial" w:hAnsi="Arial" w:cs="Arial"/>
                <w:szCs w:val="18"/>
              </w:rPr>
              <w:t> </w:t>
            </w:r>
          </w:p>
        </w:tc>
      </w:tr>
    </w:tbl>
    <w:p w14:paraId="48A2547C" w14:textId="77777777" w:rsidR="00BB1B47" w:rsidRPr="00F8313E" w:rsidRDefault="00BB1B47" w:rsidP="00BB1B47">
      <w:pPr>
        <w:pStyle w:val="Source"/>
        <w:rPr>
          <w:lang w:val="en-GB"/>
        </w:rPr>
      </w:pPr>
      <w:r w:rsidRPr="003C4675">
        <w:rPr>
          <w:lang w:val="en-GB"/>
        </w:rPr>
        <w:t xml:space="preserve">Source: </w:t>
      </w:r>
      <w:r>
        <w:rPr>
          <w:lang w:val="en-GB"/>
        </w:rPr>
        <w:t>Commission estimates using Household, Income and Labour Dynamics in Australia survey, release 22.</w:t>
      </w:r>
    </w:p>
    <w:p w14:paraId="4854F99F" w14:textId="77777777" w:rsidR="00ED4158" w:rsidRDefault="00ED4158">
      <w:pPr>
        <w:spacing w:before="0" w:after="160" w:line="259" w:lineRule="auto"/>
      </w:pPr>
      <w:r>
        <w:br w:type="page"/>
      </w:r>
    </w:p>
    <w:p w14:paraId="606BC015" w14:textId="77777777" w:rsidR="005E616E" w:rsidRDefault="005E616E" w:rsidP="005E616E">
      <w:pPr>
        <w:pStyle w:val="Heading2-nonumber"/>
      </w:pPr>
      <w:r>
        <w:lastRenderedPageBreak/>
        <w:t>References</w:t>
      </w:r>
    </w:p>
    <w:p w14:paraId="7301EE24" w14:textId="77777777" w:rsidR="00C57CBA" w:rsidRDefault="00C57CBA" w:rsidP="00C57CBA">
      <w:pPr>
        <w:pStyle w:val="Reference"/>
        <w:sectPr w:rsidR="00C57CBA" w:rsidSect="002E3F19">
          <w:headerReference w:type="even" r:id="rId33"/>
          <w:headerReference w:type="default" r:id="rId34"/>
          <w:footerReference w:type="even" r:id="rId35"/>
          <w:footerReference w:type="default" r:id="rId36"/>
          <w:headerReference w:type="first" r:id="rId37"/>
          <w:pgSz w:w="11906" w:h="16838" w:code="9"/>
          <w:pgMar w:top="1134" w:right="1134" w:bottom="1134" w:left="1134" w:header="794" w:footer="510" w:gutter="0"/>
          <w:cols w:space="708"/>
          <w:docGrid w:linePitch="360"/>
        </w:sectPr>
      </w:pPr>
    </w:p>
    <w:p w14:paraId="2C19DF07" w14:textId="7E5B57BC" w:rsidR="00C57CBA" w:rsidRDefault="00C57CBA" w:rsidP="00445096">
      <w:pPr>
        <w:pStyle w:val="Reference"/>
        <w:sectPr w:rsidR="00C57CBA" w:rsidSect="00C57CBA">
          <w:type w:val="continuous"/>
          <w:pgSz w:w="11906" w:h="16838" w:code="9"/>
          <w:pgMar w:top="1134" w:right="1134" w:bottom="1134" w:left="1134" w:header="794" w:footer="510" w:gutter="0"/>
          <w:cols w:num="2" w:space="708"/>
          <w:docGrid w:linePitch="360"/>
        </w:sectPr>
      </w:pPr>
    </w:p>
    <w:p w14:paraId="36609867" w14:textId="2FC5E2E3" w:rsidR="00445096" w:rsidRDefault="00445096" w:rsidP="00445096">
      <w:pPr>
        <w:pStyle w:val="Reference"/>
      </w:pPr>
      <w:r>
        <w:t xml:space="preserve">ABS (Australian Bureau of Statistics) 2023, </w:t>
      </w:r>
      <w:r>
        <w:rPr>
          <w:i/>
        </w:rPr>
        <w:t>Births, Australia, 2022</w:t>
      </w:r>
      <w:r>
        <w:t>, https://www.abs.gov.au/statistics/people/population/births-australia/latest-release (accessed 4 July 2024).</w:t>
      </w:r>
    </w:p>
    <w:p w14:paraId="32C38A66" w14:textId="0A5FDCE4" w:rsidR="00445096" w:rsidRDefault="00445096" w:rsidP="00445096">
      <w:pPr>
        <w:pStyle w:val="Reference"/>
      </w:pPr>
      <w:r>
        <w:t xml:space="preserve">—— 2024, </w:t>
      </w:r>
      <w:r>
        <w:rPr>
          <w:i/>
        </w:rPr>
        <w:t>Person Level Integrated Data Asset (PLIDA)</w:t>
      </w:r>
      <w:r>
        <w:t>, https://www.abs.gov.au/about/data-services/data-integration/integrated-data/person-level-integrated-data-asset-plida (accessed 4 July 2024).</w:t>
      </w:r>
    </w:p>
    <w:p w14:paraId="12A142E0" w14:textId="77777777" w:rsidR="00445096" w:rsidRDefault="00445096" w:rsidP="00445096">
      <w:pPr>
        <w:pStyle w:val="Reference"/>
      </w:pPr>
      <w:r>
        <w:t xml:space="preserve">Andrews, D. and Leigh, A. 2009, ‘More inequality, less social mobility’, </w:t>
      </w:r>
      <w:r>
        <w:rPr>
          <w:i/>
        </w:rPr>
        <w:t>Applied Economics Letters</w:t>
      </w:r>
      <w:r>
        <w:t>, vol. 16, no. 15, pp. 1489–1492.</w:t>
      </w:r>
    </w:p>
    <w:p w14:paraId="4F8F3A5B" w14:textId="77777777" w:rsidR="00445096" w:rsidRDefault="00445096" w:rsidP="00445096">
      <w:pPr>
        <w:pStyle w:val="Reference"/>
      </w:pPr>
      <w:r>
        <w:t xml:space="preserve">Bahar, E., Bradshaw, N., Deutscher, N. and Montaigne, M. 2023, </w:t>
      </w:r>
      <w:r>
        <w:rPr>
          <w:i/>
        </w:rPr>
        <w:t>Children and the Gender Earnings Gap: Evidence for Australia</w:t>
      </w:r>
      <w:r>
        <w:t>, Treasury working paper.</w:t>
      </w:r>
    </w:p>
    <w:p w14:paraId="44BE8AA0" w14:textId="77777777" w:rsidR="00445096" w:rsidRPr="005E70AB" w:rsidRDefault="00445096" w:rsidP="00445096">
      <w:pPr>
        <w:pStyle w:val="Reference"/>
        <w:rPr>
          <w:spacing w:val="-2"/>
        </w:rPr>
      </w:pPr>
      <w:proofErr w:type="spellStart"/>
      <w:r w:rsidRPr="005E70AB">
        <w:rPr>
          <w:spacing w:val="-2"/>
        </w:rPr>
        <w:t>Barón</w:t>
      </w:r>
      <w:proofErr w:type="spellEnd"/>
      <w:r w:rsidRPr="005E70AB">
        <w:rPr>
          <w:spacing w:val="-2"/>
        </w:rPr>
        <w:t xml:space="preserve">, J.D., Cobb-Clark, D.A. and </w:t>
      </w:r>
      <w:proofErr w:type="spellStart"/>
      <w:r w:rsidRPr="005E70AB">
        <w:rPr>
          <w:spacing w:val="-2"/>
        </w:rPr>
        <w:t>Erkal</w:t>
      </w:r>
      <w:proofErr w:type="spellEnd"/>
      <w:r w:rsidRPr="005E70AB">
        <w:rPr>
          <w:spacing w:val="-2"/>
        </w:rPr>
        <w:t xml:space="preserve">, N. 2015, ‘Welfare receipt and the intergenerational transmission of work-welfare norms’, </w:t>
      </w:r>
      <w:r w:rsidRPr="005E70AB">
        <w:rPr>
          <w:i/>
          <w:spacing w:val="-2"/>
        </w:rPr>
        <w:t>Southern Economic Journal</w:t>
      </w:r>
      <w:r w:rsidRPr="005E70AB">
        <w:rPr>
          <w:spacing w:val="-2"/>
        </w:rPr>
        <w:t>, vol. 82, no. 1, pp. 208–234.</w:t>
      </w:r>
    </w:p>
    <w:p w14:paraId="5CD90699" w14:textId="77777777" w:rsidR="00445096" w:rsidRDefault="00445096" w:rsidP="00445096">
      <w:pPr>
        <w:pStyle w:val="Reference"/>
      </w:pPr>
      <w:r>
        <w:t xml:space="preserve">Baum, S. and Gleeson, B. 2010, ‘Space and place: Social exclusion in Australia’s suburban heartlands’, </w:t>
      </w:r>
      <w:r>
        <w:rPr>
          <w:i/>
        </w:rPr>
        <w:t>Urban Policy and Research</w:t>
      </w:r>
      <w:r>
        <w:t>, vol. 28, no. 2, pp. 135–159.</w:t>
      </w:r>
    </w:p>
    <w:p w14:paraId="0CDEF9B2" w14:textId="77777777" w:rsidR="00445096" w:rsidRDefault="00445096" w:rsidP="00445096">
      <w:pPr>
        <w:pStyle w:val="Reference"/>
      </w:pPr>
      <w:r>
        <w:t xml:space="preserve">Becker, G.S. and Tomes, N. 1979, ‘An equilibrium theory of the distribution of income and intergenerational mobility’, </w:t>
      </w:r>
      <w:r>
        <w:rPr>
          <w:i/>
        </w:rPr>
        <w:t>Journal of Political Economy</w:t>
      </w:r>
      <w:r>
        <w:t>, vol. 87, no. 6, pp. 1153–1189.</w:t>
      </w:r>
    </w:p>
    <w:p w14:paraId="611DDA88" w14:textId="77777777" w:rsidR="00445096" w:rsidRDefault="00445096" w:rsidP="00445096">
      <w:pPr>
        <w:pStyle w:val="Reference"/>
      </w:pPr>
      <w:r>
        <w:t xml:space="preserve">Billings, S.B., Deming, D.J. and Ross, S.L. 2019, ‘Partners in Crime’, </w:t>
      </w:r>
      <w:r>
        <w:rPr>
          <w:i/>
        </w:rPr>
        <w:t>American Economic Journal: Applied Economics</w:t>
      </w:r>
      <w:r>
        <w:t>, vol. 11, no. 1, pp. 126–150.</w:t>
      </w:r>
    </w:p>
    <w:p w14:paraId="51558E70" w14:textId="77777777" w:rsidR="00445096" w:rsidRDefault="00445096" w:rsidP="00445096">
      <w:pPr>
        <w:pStyle w:val="Reference"/>
      </w:pPr>
      <w:r>
        <w:t xml:space="preserve">Chen, J.-H., Wu, C.-F. and Zheng, H. 2022, ‘Who stays poor and who doesn’t? An analysis based on joint assessment of income and assets’, </w:t>
      </w:r>
      <w:r>
        <w:rPr>
          <w:i/>
        </w:rPr>
        <w:t>Journal of Social Policy</w:t>
      </w:r>
      <w:r>
        <w:t>, pp. 1–22.</w:t>
      </w:r>
    </w:p>
    <w:p w14:paraId="5A464244" w14:textId="77777777" w:rsidR="00445096" w:rsidRDefault="00445096" w:rsidP="00445096">
      <w:pPr>
        <w:pStyle w:val="Reference"/>
      </w:pPr>
      <w:r>
        <w:t xml:space="preserve">Chetty, R. and Hendren, N. 2018, ‘The impacts of </w:t>
      </w:r>
      <w:proofErr w:type="spellStart"/>
      <w:r>
        <w:t>neighborhoods</w:t>
      </w:r>
      <w:proofErr w:type="spellEnd"/>
      <w:r>
        <w:t xml:space="preserve"> on intergenerational mobility i: childhood exposure effects’, </w:t>
      </w:r>
      <w:r>
        <w:rPr>
          <w:i/>
        </w:rPr>
        <w:t>The Quarterly Journal of Economics</w:t>
      </w:r>
      <w:r>
        <w:t>, vol. 133, no. 3, pp. 1107–1162.</w:t>
      </w:r>
    </w:p>
    <w:p w14:paraId="546913E7" w14:textId="77777777" w:rsidR="00445096" w:rsidRDefault="00445096" w:rsidP="00445096">
      <w:pPr>
        <w:pStyle w:val="Reference"/>
      </w:pPr>
      <w:r>
        <w:t xml:space="preserve">——, ——, Kline, P. and Saez, E. 2014, ‘Where is the land of opportunity? The geography of intergenerational mobility in the United States’, </w:t>
      </w:r>
      <w:r>
        <w:rPr>
          <w:i/>
        </w:rPr>
        <w:t>The Quarterly Journal of Economics</w:t>
      </w:r>
      <w:r>
        <w:t>, vol. 129, no. 4, pp. 1553–1623.</w:t>
      </w:r>
    </w:p>
    <w:p w14:paraId="5E2D5FA8" w14:textId="77777777" w:rsidR="00445096" w:rsidRDefault="00445096" w:rsidP="00445096">
      <w:pPr>
        <w:pStyle w:val="Reference"/>
      </w:pPr>
      <w:r>
        <w:t xml:space="preserve">CLC (Central Land Council) 2023, </w:t>
      </w:r>
      <w:r>
        <w:rPr>
          <w:i/>
        </w:rPr>
        <w:t>Submission to the Senate Standing Committee on Community Affairs</w:t>
      </w:r>
      <w:r>
        <w:t>, Senate Standing Committee on Community Affairs Inquiry into the Extent and Nature of Poverty in Australia.</w:t>
      </w:r>
    </w:p>
    <w:p w14:paraId="0DBB889A" w14:textId="77777777" w:rsidR="00445096" w:rsidRDefault="00445096" w:rsidP="00445096">
      <w:pPr>
        <w:pStyle w:val="Reference"/>
      </w:pPr>
      <w:r>
        <w:t xml:space="preserve">Corak, M. 2013, ‘Income inequality, equality of opportunity, and intergenerational mobility’, </w:t>
      </w:r>
      <w:r>
        <w:rPr>
          <w:i/>
        </w:rPr>
        <w:t>Journal of Economic Perspectives</w:t>
      </w:r>
      <w:r>
        <w:t>, vol. 27, no. 3, pp. 79–102.</w:t>
      </w:r>
    </w:p>
    <w:p w14:paraId="6E7423E1" w14:textId="77777777" w:rsidR="00445096" w:rsidRDefault="00445096" w:rsidP="00445096">
      <w:pPr>
        <w:pStyle w:val="Reference"/>
      </w:pPr>
      <w:r>
        <w:t xml:space="preserve">Crawford, C., Goodman, A. and Joyce, R. 2011, ‘Explaining the socio-economic gradient in child outcomes: the inter-generational transmission of cognitive skills’, </w:t>
      </w:r>
      <w:r>
        <w:rPr>
          <w:i/>
        </w:rPr>
        <w:t>Longitudinal and Life Course Studies</w:t>
      </w:r>
      <w:r>
        <w:t>, vol. 2, no. 1, pp. 77–93.</w:t>
      </w:r>
    </w:p>
    <w:p w14:paraId="789167D2" w14:textId="77777777" w:rsidR="00445096" w:rsidRPr="005E70AB" w:rsidRDefault="00445096" w:rsidP="00445096">
      <w:pPr>
        <w:pStyle w:val="Reference"/>
        <w:rPr>
          <w:spacing w:val="-2"/>
        </w:rPr>
      </w:pPr>
      <w:r w:rsidRPr="005E70AB">
        <w:rPr>
          <w:spacing w:val="-2"/>
        </w:rPr>
        <w:t xml:space="preserve">Deutscher, N. 2020, ‘Place, peers, and the teenage years: long-run </w:t>
      </w:r>
      <w:proofErr w:type="spellStart"/>
      <w:r w:rsidRPr="005E70AB">
        <w:rPr>
          <w:spacing w:val="-2"/>
        </w:rPr>
        <w:t>neighborhood</w:t>
      </w:r>
      <w:proofErr w:type="spellEnd"/>
      <w:r w:rsidRPr="005E70AB">
        <w:rPr>
          <w:spacing w:val="-2"/>
        </w:rPr>
        <w:t xml:space="preserve"> effects in Australia’, </w:t>
      </w:r>
      <w:r w:rsidRPr="005E70AB">
        <w:rPr>
          <w:i/>
          <w:spacing w:val="-2"/>
        </w:rPr>
        <w:t>American Economic Journal: Applied Economics</w:t>
      </w:r>
      <w:r w:rsidRPr="005E70AB">
        <w:rPr>
          <w:spacing w:val="-2"/>
        </w:rPr>
        <w:t>, vol. 12, no. 2, pp. 220–249.</w:t>
      </w:r>
    </w:p>
    <w:p w14:paraId="7D48D181" w14:textId="77777777" w:rsidR="00445096" w:rsidRDefault="00445096" w:rsidP="00445096">
      <w:pPr>
        <w:pStyle w:val="Reference"/>
      </w:pPr>
      <w:r>
        <w:t xml:space="preserve">—— and Mazumder, B. 2020, ‘Intergenerational mobility across Australia and the stability of regional estimates’, </w:t>
      </w:r>
      <w:r>
        <w:rPr>
          <w:i/>
        </w:rPr>
        <w:t>Labour Economics</w:t>
      </w:r>
      <w:r>
        <w:t>, vol. 66, p. 101861.</w:t>
      </w:r>
    </w:p>
    <w:p w14:paraId="6D9A498E" w14:textId="77777777" w:rsidR="00445096" w:rsidRDefault="00445096" w:rsidP="00445096">
      <w:pPr>
        <w:pStyle w:val="Reference"/>
      </w:pPr>
      <w:r>
        <w:t xml:space="preserve">Doko </w:t>
      </w:r>
      <w:proofErr w:type="spellStart"/>
      <w:r>
        <w:t>Tchatoka</w:t>
      </w:r>
      <w:proofErr w:type="spellEnd"/>
      <w:r>
        <w:t xml:space="preserve">, F. and </w:t>
      </w:r>
      <w:proofErr w:type="spellStart"/>
      <w:r>
        <w:t>Varvaris</w:t>
      </w:r>
      <w:proofErr w:type="spellEnd"/>
      <w:r>
        <w:t xml:space="preserve">, V. 2021, ‘Neighbourhood, school zoning and the housing market: Evidence from New South Wales’, </w:t>
      </w:r>
      <w:r>
        <w:rPr>
          <w:i/>
        </w:rPr>
        <w:t>Journal of Housing Economics</w:t>
      </w:r>
      <w:r>
        <w:t>, vol. 54, p. 101790.</w:t>
      </w:r>
    </w:p>
    <w:p w14:paraId="5304CAFD" w14:textId="77777777" w:rsidR="00445096" w:rsidRDefault="00445096" w:rsidP="00445096">
      <w:pPr>
        <w:pStyle w:val="Reference"/>
      </w:pPr>
      <w:r>
        <w:t xml:space="preserve">Edwards, B. and Baxter, J. 2013, </w:t>
      </w:r>
      <w:r>
        <w:rPr>
          <w:i/>
        </w:rPr>
        <w:t>The tyrannies of distance and disadvantage: factors related to children’s development in regional and disadvantaged areas of Australia</w:t>
      </w:r>
      <w:r>
        <w:t>, Research report no. 25, Growing up in Australia, Australian Institute of Family Studies.</w:t>
      </w:r>
    </w:p>
    <w:p w14:paraId="79EC363B" w14:textId="77777777" w:rsidR="00445096" w:rsidRDefault="00445096" w:rsidP="00445096">
      <w:pPr>
        <w:pStyle w:val="Reference"/>
      </w:pPr>
      <w:r>
        <w:t xml:space="preserve">Fishkin, J. 2014, </w:t>
      </w:r>
      <w:r>
        <w:rPr>
          <w:i/>
        </w:rPr>
        <w:t>Bottlenecks: A new theory of equal opportunity</w:t>
      </w:r>
      <w:r>
        <w:t>, Oxford University Press.</w:t>
      </w:r>
    </w:p>
    <w:p w14:paraId="75E96BF8" w14:textId="77777777" w:rsidR="00445096" w:rsidRDefault="00445096" w:rsidP="00445096">
      <w:pPr>
        <w:pStyle w:val="Reference"/>
      </w:pPr>
      <w:r>
        <w:t xml:space="preserve">García-Gómez, P., </w:t>
      </w:r>
      <w:proofErr w:type="spellStart"/>
      <w:r>
        <w:t>Kippersluis</w:t>
      </w:r>
      <w:proofErr w:type="spellEnd"/>
      <w:r>
        <w:t xml:space="preserve">, H. van, O’Donnell, O. and Doorslaer, E. van 2013, ‘Long-term and spillover effects of health shocks on employment and income’, </w:t>
      </w:r>
      <w:r>
        <w:rPr>
          <w:i/>
        </w:rPr>
        <w:t>Journal of Human Resources</w:t>
      </w:r>
      <w:r>
        <w:t>, vol. 48, no. 4, pp. 873–909.</w:t>
      </w:r>
    </w:p>
    <w:p w14:paraId="16DFF0B9" w14:textId="77777777" w:rsidR="00445096" w:rsidRDefault="00445096" w:rsidP="00445096">
      <w:pPr>
        <w:pStyle w:val="Reference"/>
      </w:pPr>
      <w:r>
        <w:t xml:space="preserve">Gaviria, A. and Raphael, S. 2001, ‘School-based peer effects and juvenile behaviour’, </w:t>
      </w:r>
      <w:r>
        <w:rPr>
          <w:i/>
        </w:rPr>
        <w:t>The Review of Economics and Statistics</w:t>
      </w:r>
      <w:r>
        <w:t>, vol. 83, no. 2, pp. 257–268.</w:t>
      </w:r>
    </w:p>
    <w:p w14:paraId="2822A4C7" w14:textId="018E5575" w:rsidR="00445096" w:rsidRPr="005E70AB" w:rsidRDefault="00445096" w:rsidP="00445096">
      <w:pPr>
        <w:pStyle w:val="Reference"/>
        <w:rPr>
          <w:spacing w:val="-2"/>
        </w:rPr>
      </w:pPr>
      <w:r w:rsidRPr="005E70AB">
        <w:rPr>
          <w:spacing w:val="-2"/>
        </w:rPr>
        <w:t xml:space="preserve">Heckman, J.J. 1976, ‘The common structure of statistical models of truncation, sample selection and limited dependent variables and a </w:t>
      </w:r>
      <w:r w:rsidR="009E2C96" w:rsidRPr="005E70AB">
        <w:rPr>
          <w:spacing w:val="-2"/>
        </w:rPr>
        <w:t xml:space="preserve">simple estimator </w:t>
      </w:r>
      <w:r w:rsidRPr="005E70AB">
        <w:rPr>
          <w:spacing w:val="-2"/>
        </w:rPr>
        <w:t>for</w:t>
      </w:r>
      <w:r w:rsidR="009E2C96" w:rsidRPr="005E70AB">
        <w:rPr>
          <w:spacing w:val="-2"/>
        </w:rPr>
        <w:t xml:space="preserve"> such models</w:t>
      </w:r>
      <w:r w:rsidR="00F57AF6" w:rsidRPr="005E70AB">
        <w:rPr>
          <w:spacing w:val="-2"/>
        </w:rPr>
        <w:t>’</w:t>
      </w:r>
      <w:r w:rsidRPr="005E70AB">
        <w:rPr>
          <w:spacing w:val="-2"/>
        </w:rPr>
        <w:t xml:space="preserve">, </w:t>
      </w:r>
      <w:r w:rsidRPr="005E70AB">
        <w:rPr>
          <w:i/>
          <w:spacing w:val="-2"/>
        </w:rPr>
        <w:t>Annals of Economic and Social Measurement, Volume 5, number 4</w:t>
      </w:r>
      <w:r w:rsidRPr="005E70AB">
        <w:rPr>
          <w:spacing w:val="-2"/>
        </w:rPr>
        <w:t>, NBER, pp. </w:t>
      </w:r>
    </w:p>
    <w:p w14:paraId="54182947" w14:textId="77777777" w:rsidR="00445096" w:rsidRDefault="00445096" w:rsidP="00445096">
      <w:pPr>
        <w:pStyle w:val="Reference"/>
      </w:pPr>
      <w:r>
        <w:t xml:space="preserve">IBA (Indigenous Business Australia) 2023, </w:t>
      </w:r>
      <w:r>
        <w:rPr>
          <w:i/>
        </w:rPr>
        <w:t>Submission to the Senate Standing Committee on Community Affairs</w:t>
      </w:r>
      <w:r>
        <w:t>, Senate Standing Committee on Community Affairs Inquiry into the Extent and Nature of Poverty in Australia.</w:t>
      </w:r>
    </w:p>
    <w:p w14:paraId="3DF47178" w14:textId="77777777" w:rsidR="00445096" w:rsidRDefault="00445096" w:rsidP="00445096">
      <w:pPr>
        <w:pStyle w:val="Reference"/>
      </w:pPr>
      <w:r>
        <w:t xml:space="preserve">Jäntti, M. and Jenkins, S.P. 2015, ‘Income Mobility’, in Atkinson, A. and Bourguignon, F. (eds), </w:t>
      </w:r>
      <w:r>
        <w:rPr>
          <w:i/>
        </w:rPr>
        <w:t>Handbook of Income Distribution</w:t>
      </w:r>
      <w:r>
        <w:t>, vol 2, Elsevier, pp. 807–935.</w:t>
      </w:r>
    </w:p>
    <w:p w14:paraId="65B1D8EA" w14:textId="77777777" w:rsidR="00445096" w:rsidRDefault="00445096" w:rsidP="00445096">
      <w:pPr>
        <w:pStyle w:val="Reference"/>
      </w:pPr>
      <w:r>
        <w:t xml:space="preserve">Kalil, A. and Ryan, R. 2020, ‘Parenting practices and socioeconomic gaps in childhood outcomes’, </w:t>
      </w:r>
      <w:r>
        <w:rPr>
          <w:i/>
        </w:rPr>
        <w:t>The Future of Children</w:t>
      </w:r>
      <w:r>
        <w:t>, vol. 30, no. 1, pp. 29–54.</w:t>
      </w:r>
    </w:p>
    <w:p w14:paraId="72DB7E6B" w14:textId="77777777" w:rsidR="00445096" w:rsidRPr="005E70AB" w:rsidRDefault="00445096" w:rsidP="00445096">
      <w:pPr>
        <w:pStyle w:val="Reference"/>
        <w:rPr>
          <w:spacing w:val="-4"/>
        </w:rPr>
      </w:pPr>
      <w:proofErr w:type="spellStart"/>
      <w:r w:rsidRPr="005E70AB">
        <w:rPr>
          <w:spacing w:val="-4"/>
        </w:rPr>
        <w:t>Kosny</w:t>
      </w:r>
      <w:proofErr w:type="spellEnd"/>
      <w:r w:rsidRPr="005E70AB">
        <w:rPr>
          <w:spacing w:val="-4"/>
        </w:rPr>
        <w:t xml:space="preserve">, A., Santos, I. and Reid, A. 2017, ‘Employment in a “land of opportunity?” immigrants’ experiences of racism and discrimination in the Australian workplace’, </w:t>
      </w:r>
      <w:r w:rsidRPr="005E70AB">
        <w:rPr>
          <w:i/>
          <w:spacing w:val="-4"/>
        </w:rPr>
        <w:t>Journal of International Migration and Integration</w:t>
      </w:r>
      <w:r w:rsidRPr="005E70AB">
        <w:rPr>
          <w:spacing w:val="-4"/>
        </w:rPr>
        <w:t>, vol. 18, no. 2, pp. 483–497.</w:t>
      </w:r>
    </w:p>
    <w:p w14:paraId="698DC0E9" w14:textId="77777777" w:rsidR="00445096" w:rsidRDefault="00445096" w:rsidP="00445096">
      <w:pPr>
        <w:pStyle w:val="Reference"/>
      </w:pPr>
      <w:r>
        <w:t xml:space="preserve">Lancaster, D. 2021, ‘The Financial Cost of Job Loss in Australia’, </w:t>
      </w:r>
      <w:r>
        <w:rPr>
          <w:i/>
        </w:rPr>
        <w:t>RBA Bulletin, September</w:t>
      </w:r>
      <w:r>
        <w:t>.</w:t>
      </w:r>
    </w:p>
    <w:p w14:paraId="7E2E962A" w14:textId="77777777" w:rsidR="00445096" w:rsidRDefault="00445096" w:rsidP="00445096">
      <w:pPr>
        <w:pStyle w:val="Reference"/>
      </w:pPr>
      <w:r>
        <w:t xml:space="preserve">Lee, C.-I. and Solon, G. 2009, ‘Trends in intergenerational income mobility’, </w:t>
      </w:r>
      <w:r>
        <w:rPr>
          <w:i/>
        </w:rPr>
        <w:t>The Review of Economics and Statistics</w:t>
      </w:r>
      <w:r>
        <w:t>, vol. 91, no. 4, pp. 766–772.</w:t>
      </w:r>
    </w:p>
    <w:p w14:paraId="5C43BC32" w14:textId="77777777" w:rsidR="00445096" w:rsidRDefault="00445096" w:rsidP="00445096">
      <w:pPr>
        <w:pStyle w:val="Reference"/>
      </w:pPr>
      <w:proofErr w:type="spellStart"/>
      <w:r>
        <w:t>Letki</w:t>
      </w:r>
      <w:proofErr w:type="spellEnd"/>
      <w:r>
        <w:t xml:space="preserve">, N. and </w:t>
      </w:r>
      <w:proofErr w:type="spellStart"/>
      <w:r>
        <w:t>Mieriņa</w:t>
      </w:r>
      <w:proofErr w:type="spellEnd"/>
      <w:r>
        <w:t xml:space="preserve">, I. 2015, ‘Getting support in polarized societies: Income, social networks, and socioeconomic context’, </w:t>
      </w:r>
      <w:r>
        <w:rPr>
          <w:i/>
        </w:rPr>
        <w:t>Social Science Research</w:t>
      </w:r>
      <w:r>
        <w:t>, vol. 49, pp. 217–233.</w:t>
      </w:r>
    </w:p>
    <w:p w14:paraId="2D97BC95" w14:textId="77777777" w:rsidR="00445096" w:rsidRDefault="00445096" w:rsidP="00445096">
      <w:pPr>
        <w:pStyle w:val="Reference"/>
      </w:pPr>
      <w:r>
        <w:t xml:space="preserve">Loury, G.C. 1981, ‘Intergenerational Transfers and the Distribution of Earnings’, </w:t>
      </w:r>
      <w:proofErr w:type="spellStart"/>
      <w:r>
        <w:rPr>
          <w:i/>
        </w:rPr>
        <w:t>Econometrica</w:t>
      </w:r>
      <w:proofErr w:type="spellEnd"/>
      <w:r>
        <w:t>, vol. 49, no. 4, pp. 843–867.</w:t>
      </w:r>
    </w:p>
    <w:p w14:paraId="312A619E" w14:textId="77777777" w:rsidR="00445096" w:rsidRDefault="00445096" w:rsidP="00445096">
      <w:pPr>
        <w:pStyle w:val="Reference"/>
      </w:pPr>
      <w:r>
        <w:t xml:space="preserve">Manduca, R. and Sampson, R.J. 2019, ‘Punishing and toxic </w:t>
      </w:r>
      <w:proofErr w:type="spellStart"/>
      <w:r>
        <w:t>neighborhood</w:t>
      </w:r>
      <w:proofErr w:type="spellEnd"/>
      <w:r>
        <w:t xml:space="preserve"> environments independently predict the intergenerational social mobility of black and white children’, </w:t>
      </w:r>
      <w:r>
        <w:rPr>
          <w:i/>
        </w:rPr>
        <w:t>Proceedings of the National Academy of Sciences</w:t>
      </w:r>
      <w:r>
        <w:t>, vol. 116, no. 16, pp. 7772–7777.</w:t>
      </w:r>
    </w:p>
    <w:p w14:paraId="41EFBACC" w14:textId="77777777" w:rsidR="00445096" w:rsidRDefault="00445096" w:rsidP="00445096">
      <w:pPr>
        <w:pStyle w:val="Reference"/>
      </w:pPr>
      <w:r>
        <w:t xml:space="preserve">Mani, A. and Riley, E. 2019, </w:t>
      </w:r>
      <w:r>
        <w:rPr>
          <w:i/>
        </w:rPr>
        <w:t>Social networks, role models, peer effects, and aspirations</w:t>
      </w:r>
      <w:r>
        <w:t>, WIDER Working Paper 2019/120.</w:t>
      </w:r>
    </w:p>
    <w:p w14:paraId="24DDFA21" w14:textId="77777777" w:rsidR="00445096" w:rsidRDefault="00445096" w:rsidP="00445096">
      <w:pPr>
        <w:pStyle w:val="Reference"/>
      </w:pPr>
      <w:r>
        <w:t xml:space="preserve">Mazumder, B. 2005, ‘Fortunate sons: new estimates of intergenerational mobility in the </w:t>
      </w:r>
      <w:proofErr w:type="gramStart"/>
      <w:r>
        <w:t>united states</w:t>
      </w:r>
      <w:proofErr w:type="gramEnd"/>
      <w:r>
        <w:t xml:space="preserve"> using social security earnings data’, </w:t>
      </w:r>
      <w:r>
        <w:rPr>
          <w:i/>
        </w:rPr>
        <w:t>The Review of Economics and Statistics</w:t>
      </w:r>
      <w:r>
        <w:t>, vol. 87, no. 2, pp. 235–255.</w:t>
      </w:r>
    </w:p>
    <w:p w14:paraId="72D18B8B" w14:textId="77777777" w:rsidR="00445096" w:rsidRDefault="00445096" w:rsidP="00445096">
      <w:pPr>
        <w:pStyle w:val="Reference"/>
      </w:pPr>
      <w:r>
        <w:t xml:space="preserve">—— 2016, ‘Estimating the intergenerational elasticity and rank association in the United States: Overcoming the current </w:t>
      </w:r>
      <w:r>
        <w:lastRenderedPageBreak/>
        <w:t xml:space="preserve">limitations of tax data’, </w:t>
      </w:r>
      <w:r>
        <w:rPr>
          <w:i/>
        </w:rPr>
        <w:t>Inequality: Causes and Consequences</w:t>
      </w:r>
      <w:r>
        <w:t>, vol 43, Emerald Group Publishing Limited.</w:t>
      </w:r>
    </w:p>
    <w:p w14:paraId="6BE33F3E" w14:textId="77777777" w:rsidR="00445096" w:rsidRDefault="00445096" w:rsidP="00445096">
      <w:pPr>
        <w:pStyle w:val="Reference"/>
      </w:pPr>
      <w:r>
        <w:t xml:space="preserve">McLachlan, R., Gilfillan, G. and Gordon, J. 2013, </w:t>
      </w:r>
      <w:r>
        <w:rPr>
          <w:i/>
        </w:rPr>
        <w:t>Deep and Persistent Disadvantage in Australia</w:t>
      </w:r>
      <w:r>
        <w:t>, Productivity Commission Staff Working Paper, Canberra.</w:t>
      </w:r>
    </w:p>
    <w:p w14:paraId="07FE0F29" w14:textId="77777777" w:rsidR="00445096" w:rsidRDefault="00445096" w:rsidP="00445096">
      <w:pPr>
        <w:pStyle w:val="Reference"/>
      </w:pPr>
      <w:r>
        <w:t xml:space="preserve">Miller, D.L. 2023, ‘An introductory guide to event study models’, </w:t>
      </w:r>
      <w:r>
        <w:rPr>
          <w:i/>
        </w:rPr>
        <w:t>Journal of Economic Perspectives</w:t>
      </w:r>
      <w:r>
        <w:t>, vol. 37, no. 2, pp. 203–230.</w:t>
      </w:r>
    </w:p>
    <w:p w14:paraId="38983F15" w14:textId="77777777" w:rsidR="00445096" w:rsidRPr="005E70AB" w:rsidRDefault="00445096" w:rsidP="00445096">
      <w:pPr>
        <w:pStyle w:val="Reference"/>
        <w:rPr>
          <w:spacing w:val="-4"/>
        </w:rPr>
      </w:pPr>
      <w:r w:rsidRPr="005E70AB">
        <w:rPr>
          <w:spacing w:val="-4"/>
        </w:rPr>
        <w:t xml:space="preserve">Mincer, J.A. 1974, ‘The Human Capital Earnings Function’, </w:t>
      </w:r>
      <w:r w:rsidRPr="005E70AB">
        <w:rPr>
          <w:i/>
          <w:spacing w:val="-4"/>
        </w:rPr>
        <w:t>Schooling, Experience, and Earnings</w:t>
      </w:r>
      <w:r w:rsidRPr="005E70AB">
        <w:rPr>
          <w:spacing w:val="-4"/>
        </w:rPr>
        <w:t>, NBER, pp. 83–96.</w:t>
      </w:r>
    </w:p>
    <w:p w14:paraId="43B8E265" w14:textId="77777777" w:rsidR="00445096" w:rsidRPr="005E70AB" w:rsidRDefault="00445096" w:rsidP="00445096">
      <w:pPr>
        <w:pStyle w:val="Reference"/>
        <w:rPr>
          <w:spacing w:val="-4"/>
        </w:rPr>
      </w:pPr>
      <w:r w:rsidRPr="005E70AB">
        <w:rPr>
          <w:spacing w:val="-4"/>
        </w:rPr>
        <w:t xml:space="preserve">Mitnik, P., Bryant, V., Weber, M. and </w:t>
      </w:r>
      <w:proofErr w:type="spellStart"/>
      <w:r w:rsidRPr="005E70AB">
        <w:rPr>
          <w:spacing w:val="-4"/>
        </w:rPr>
        <w:t>Gruski</w:t>
      </w:r>
      <w:proofErr w:type="spellEnd"/>
      <w:r w:rsidRPr="005E70AB">
        <w:rPr>
          <w:spacing w:val="-4"/>
        </w:rPr>
        <w:t xml:space="preserve">, D. 2015, </w:t>
      </w:r>
      <w:r w:rsidRPr="005E70AB">
        <w:rPr>
          <w:i/>
          <w:spacing w:val="-4"/>
        </w:rPr>
        <w:t>New estimates of intergenerational mobility using administrative data</w:t>
      </w:r>
      <w:r w:rsidRPr="005E70AB">
        <w:rPr>
          <w:spacing w:val="-4"/>
        </w:rPr>
        <w:t>.</w:t>
      </w:r>
    </w:p>
    <w:p w14:paraId="26D20766" w14:textId="77777777" w:rsidR="00445096" w:rsidRDefault="00445096" w:rsidP="00445096">
      <w:pPr>
        <w:pStyle w:val="Reference"/>
      </w:pPr>
      <w:r>
        <w:t xml:space="preserve">NACCHO (National Aboriginal Community Controlled Health Organisation) 2023, </w:t>
      </w:r>
      <w:r>
        <w:rPr>
          <w:i/>
        </w:rPr>
        <w:t>Submission to the Senate Standing Committee on Community Affairs</w:t>
      </w:r>
      <w:r>
        <w:t>, Senate Standing Committee on Community Affairs Inquiry into the Extent and Nature of Poverty in Australia.</w:t>
      </w:r>
    </w:p>
    <w:p w14:paraId="62728B33" w14:textId="77777777" w:rsidR="00445096" w:rsidRDefault="00445096" w:rsidP="00445096">
      <w:pPr>
        <w:pStyle w:val="Reference"/>
      </w:pPr>
      <w:proofErr w:type="spellStart"/>
      <w:r>
        <w:t>Nybom</w:t>
      </w:r>
      <w:proofErr w:type="spellEnd"/>
      <w:r>
        <w:t xml:space="preserve">, M. and Stuhler, J. 2017, ‘Biases in standard measures of intergenerational income dependence’, </w:t>
      </w:r>
      <w:r>
        <w:rPr>
          <w:i/>
        </w:rPr>
        <w:t>The Journal of Human Resources</w:t>
      </w:r>
      <w:r>
        <w:t>, vol. 52, no. 3, pp. 800–825.</w:t>
      </w:r>
    </w:p>
    <w:p w14:paraId="5F5317BD" w14:textId="77777777" w:rsidR="00445096" w:rsidRDefault="00445096" w:rsidP="00445096">
      <w:pPr>
        <w:pStyle w:val="Reference"/>
      </w:pPr>
      <w:r>
        <w:t xml:space="preserve">Parolin, Z., Schmitt, R., Esping-Andersen, G. and Fallesen, P. 2023, </w:t>
      </w:r>
      <w:r>
        <w:rPr>
          <w:i/>
        </w:rPr>
        <w:t>The Intergenerational Persistence of Poverty in High-Income Countries</w:t>
      </w:r>
      <w:r>
        <w:t>, IZA Discussion Paper No. 16194, Rochester, NY.</w:t>
      </w:r>
    </w:p>
    <w:p w14:paraId="11C2A34D" w14:textId="77777777" w:rsidR="00445096" w:rsidRDefault="00445096" w:rsidP="00445096">
      <w:pPr>
        <w:pStyle w:val="Reference"/>
      </w:pPr>
      <w:r>
        <w:t xml:space="preserve">PC (Productivity Commission) 2023, </w:t>
      </w:r>
      <w:r>
        <w:rPr>
          <w:i/>
        </w:rPr>
        <w:t>Review of the National Agreement on Closing the Gap: Review paper 3: What we have heard to date - first phase of engagement</w:t>
      </w:r>
      <w:r>
        <w:t>.</w:t>
      </w:r>
    </w:p>
    <w:p w14:paraId="72FF7B30" w14:textId="77777777" w:rsidR="00445096" w:rsidRDefault="00445096" w:rsidP="00445096">
      <w:pPr>
        <w:pStyle w:val="Reference"/>
      </w:pPr>
      <w:r>
        <w:t xml:space="preserve">—— (Productivity Commission) 2024a, </w:t>
      </w:r>
      <w:r>
        <w:rPr>
          <w:i/>
        </w:rPr>
        <w:t>A snapshot of inequality in Australia</w:t>
      </w:r>
      <w:r>
        <w:t>, Research paper, Canberra.</w:t>
      </w:r>
    </w:p>
    <w:p w14:paraId="4E25E5CF" w14:textId="77777777" w:rsidR="00445096" w:rsidRDefault="00445096" w:rsidP="00445096">
      <w:pPr>
        <w:pStyle w:val="Reference"/>
      </w:pPr>
      <w:r>
        <w:t xml:space="preserve">—— (Productivity Commission) 2024b, </w:t>
      </w:r>
      <w:r>
        <w:rPr>
          <w:i/>
        </w:rPr>
        <w:t>Review of the National Agreement on Closing the Gap</w:t>
      </w:r>
      <w:r>
        <w:t>, Study report, Vol. 1, Canberra.</w:t>
      </w:r>
    </w:p>
    <w:p w14:paraId="1EEE1C54" w14:textId="77777777" w:rsidR="00445096" w:rsidRDefault="00445096" w:rsidP="00445096">
      <w:pPr>
        <w:pStyle w:val="Reference"/>
      </w:pPr>
      <w:r>
        <w:t xml:space="preserve">QAIHC (Queensland Aboriginal and Islander Health Council) 2023, </w:t>
      </w:r>
      <w:r>
        <w:rPr>
          <w:i/>
        </w:rPr>
        <w:t>Submission to the Senate Standing Committee on Community Affairs</w:t>
      </w:r>
      <w:r>
        <w:t>, Senate Standing Committee on Community Affairs Inquiry into the Extent and Nature of Poverty in Australia.</w:t>
      </w:r>
    </w:p>
    <w:p w14:paraId="2FC18C19" w14:textId="77777777" w:rsidR="00445096" w:rsidRPr="005E70AB" w:rsidRDefault="00445096" w:rsidP="00445096">
      <w:pPr>
        <w:pStyle w:val="Reference"/>
        <w:rPr>
          <w:spacing w:val="-4"/>
        </w:rPr>
      </w:pPr>
      <w:r w:rsidRPr="005E70AB">
        <w:rPr>
          <w:spacing w:val="-4"/>
        </w:rPr>
        <w:t xml:space="preserve">SCRGSP (Steering Committee for the Review of Government Service Provision) 2020, </w:t>
      </w:r>
      <w:r w:rsidRPr="005E70AB">
        <w:rPr>
          <w:i/>
          <w:spacing w:val="-4"/>
        </w:rPr>
        <w:t>Overcoming Indigenous Disadvantage: Key Indicators 2020</w:t>
      </w:r>
      <w:r w:rsidRPr="005E70AB">
        <w:rPr>
          <w:spacing w:val="-4"/>
        </w:rPr>
        <w:t>, Productivity Commission, Canberra.</w:t>
      </w:r>
    </w:p>
    <w:p w14:paraId="2F285CCC" w14:textId="77777777" w:rsidR="00445096" w:rsidRDefault="00445096" w:rsidP="00445096">
      <w:pPr>
        <w:pStyle w:val="Reference"/>
      </w:pPr>
      <w:r>
        <w:t xml:space="preserve">Smith, C., Parr, N. and Muhidin, S. 2019, ‘Mapping schools’ NAPLAN results: a spatial inequality of school outcomes in Australia’, </w:t>
      </w:r>
      <w:r>
        <w:rPr>
          <w:i/>
        </w:rPr>
        <w:t>Geographical Research</w:t>
      </w:r>
      <w:r>
        <w:t>, vol. 57, no. 2, pp. 133–150.</w:t>
      </w:r>
    </w:p>
    <w:p w14:paraId="3A7CBD0D" w14:textId="77777777" w:rsidR="00445096" w:rsidRDefault="00445096" w:rsidP="00445096">
      <w:pPr>
        <w:pStyle w:val="Reference"/>
      </w:pPr>
      <w:r>
        <w:t xml:space="preserve">Solon, G. 1992, ‘Intergenerational income mobility in the United States’, </w:t>
      </w:r>
      <w:r>
        <w:rPr>
          <w:i/>
        </w:rPr>
        <w:t>The American Economic Review</w:t>
      </w:r>
      <w:r>
        <w:t>, vol. 82, no. 3, pp. 393–408.</w:t>
      </w:r>
    </w:p>
    <w:p w14:paraId="5E6D6560" w14:textId="77777777" w:rsidR="00445096" w:rsidRDefault="00445096" w:rsidP="00445096">
      <w:pPr>
        <w:pStyle w:val="Reference"/>
      </w:pPr>
      <w:r>
        <w:t xml:space="preserve">Treasury 2023, </w:t>
      </w:r>
      <w:r>
        <w:rPr>
          <w:i/>
        </w:rPr>
        <w:t>Working future: The Australian Government’s White Paper on jobs and opportunities</w:t>
      </w:r>
      <w:r>
        <w:t>, Final Report.</w:t>
      </w:r>
    </w:p>
    <w:p w14:paraId="25D702EC" w14:textId="77777777" w:rsidR="00445096" w:rsidRDefault="00445096" w:rsidP="00445096">
      <w:pPr>
        <w:pStyle w:val="Reference"/>
      </w:pPr>
      <w:r>
        <w:t xml:space="preserve">VACCA (Victorian Aboriginal Child Care Agency) 2023, </w:t>
      </w:r>
      <w:r>
        <w:rPr>
          <w:i/>
        </w:rPr>
        <w:t>Submission to the Senate Standing Committee on Community Affairs</w:t>
      </w:r>
      <w:r>
        <w:t>, Senate Standing Committee on Community Affairs Inquiry into the Extent and Nature of Poverty in Australia.</w:t>
      </w:r>
    </w:p>
    <w:p w14:paraId="4497D28E" w14:textId="77777777" w:rsidR="00445096" w:rsidRDefault="00445096" w:rsidP="00445096">
      <w:pPr>
        <w:pStyle w:val="Reference"/>
      </w:pPr>
      <w:proofErr w:type="spellStart"/>
      <w:r>
        <w:t>Yoorrook</w:t>
      </w:r>
      <w:proofErr w:type="spellEnd"/>
      <w:r>
        <w:t xml:space="preserve"> Justice Commission 2023, ‘</w:t>
      </w:r>
      <w:proofErr w:type="spellStart"/>
      <w:r>
        <w:t>Yoorrook</w:t>
      </w:r>
      <w:proofErr w:type="spellEnd"/>
      <w:r>
        <w:t xml:space="preserve"> for justice: Report into Victoria’s child protection and criminal justice systems’, APO: Analysis &amp; Policy Observatory.</w:t>
      </w:r>
    </w:p>
    <w:p w14:paraId="0F755B9E" w14:textId="77777777" w:rsidR="00445096" w:rsidRDefault="00445096" w:rsidP="00445096">
      <w:pPr>
        <w:pStyle w:val="Reference"/>
      </w:pPr>
      <w:r>
        <w:t>Zhang, Z., Reinikainen, J., Adeleke, K.A., Pieterse, M.E. and Groothuis-</w:t>
      </w:r>
      <w:proofErr w:type="spellStart"/>
      <w:r>
        <w:t>Oudshoorn</w:t>
      </w:r>
      <w:proofErr w:type="spellEnd"/>
      <w:r>
        <w:t xml:space="preserve">, C.G.M. 2018, ‘Time-varying covariates and coefficients in Cox regression models’, </w:t>
      </w:r>
      <w:r>
        <w:rPr>
          <w:i/>
        </w:rPr>
        <w:t>Annals of Translational Medicine</w:t>
      </w:r>
      <w:r>
        <w:t>, vol. 6, no. 7, p. 121.</w:t>
      </w:r>
    </w:p>
    <w:p w14:paraId="2448818F" w14:textId="77777777" w:rsidR="00445096" w:rsidRDefault="00445096" w:rsidP="00445096">
      <w:pPr>
        <w:pStyle w:val="Reference"/>
      </w:pPr>
      <w:r>
        <w:t xml:space="preserve">Zimmerman, D.J. 1992, ‘Regression Toward Mediocrity in Economic Stature’, American Economic Association, </w:t>
      </w:r>
      <w:r>
        <w:rPr>
          <w:i/>
        </w:rPr>
        <w:t>The American Economic Review</w:t>
      </w:r>
      <w:r>
        <w:t>, vol. 82, no. 3, pp. 409–429.</w:t>
      </w:r>
    </w:p>
    <w:p w14:paraId="4E5661F2" w14:textId="05F21E8E" w:rsidR="00445096" w:rsidRDefault="00445096" w:rsidP="008441ED">
      <w:pPr>
        <w:pStyle w:val="Reference"/>
        <w:sectPr w:rsidR="00445096" w:rsidSect="00445096">
          <w:type w:val="continuous"/>
          <w:pgSz w:w="11906" w:h="16838" w:code="9"/>
          <w:pgMar w:top="1134" w:right="1134" w:bottom="1134" w:left="1134" w:header="794" w:footer="510" w:gutter="0"/>
          <w:cols w:num="2" w:space="708"/>
          <w:docGrid w:linePitch="360"/>
        </w:sectPr>
      </w:pPr>
      <w:r>
        <w:t xml:space="preserve"> </w:t>
      </w:r>
    </w:p>
    <w:p w14:paraId="5A101774" w14:textId="77777777" w:rsidR="00445096" w:rsidRPr="00BB5C22" w:rsidRDefault="00445096" w:rsidP="0009398B"/>
    <w:sectPr w:rsidR="00445096" w:rsidRPr="00BB5C22" w:rsidSect="00C57CBA">
      <w:type w:val="continuous"/>
      <w:pgSz w:w="11906" w:h="16838" w:code="9"/>
      <w:pgMar w:top="1134" w:right="1134" w:bottom="1134" w:left="1134" w:header="794" w:footer="51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187D828" w14:textId="77777777" w:rsidR="00751172" w:rsidRDefault="00751172" w:rsidP="008017BC">
      <w:r>
        <w:separator/>
      </w:r>
    </w:p>
    <w:p w14:paraId="537C291B" w14:textId="77777777" w:rsidR="00751172" w:rsidRDefault="00751172"/>
  </w:endnote>
  <w:endnote w:type="continuationSeparator" w:id="0">
    <w:p w14:paraId="43861738" w14:textId="77777777" w:rsidR="00751172" w:rsidRDefault="00751172" w:rsidP="008017BC">
      <w:r>
        <w:continuationSeparator/>
      </w:r>
    </w:p>
    <w:p w14:paraId="0A35A76C" w14:textId="77777777" w:rsidR="00751172" w:rsidRDefault="00751172"/>
  </w:endnote>
  <w:endnote w:type="continuationNotice" w:id="1">
    <w:p w14:paraId="79551D00" w14:textId="77777777" w:rsidR="00751172" w:rsidRDefault="00751172">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Body)">
    <w:altName w:val="Arial"/>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134894" w14:textId="77777777" w:rsidR="00440183" w:rsidRPr="00187F05" w:rsidRDefault="00440183" w:rsidP="00A471AE">
    <w:pPr>
      <w:pStyle w:val="Footer"/>
      <w:jc w:val="right"/>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B6ED81" w14:textId="77777777" w:rsidR="00440183" w:rsidRDefault="00440183">
    <w:pPr>
      <w:pStyle w:val="Footer"/>
    </w:pPr>
    <w:r>
      <w:fldChar w:fldCharType="begin"/>
    </w:r>
    <w:r>
      <w:instrText xml:space="preserve"> PAGE   \* MERGEFORMAT </w:instrText>
    </w:r>
    <w:r>
      <w:fldChar w:fldCharType="separate"/>
    </w:r>
    <w:r>
      <w:rPr>
        <w:noProof/>
      </w:rPr>
      <w:t>1</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62417018"/>
      <w:docPartObj>
        <w:docPartGallery w:val="Page Numbers (Top of Page)"/>
        <w:docPartUnique/>
      </w:docPartObj>
    </w:sdtPr>
    <w:sdtEndPr/>
    <w:sdtContent>
      <w:p w14:paraId="37C1D68B" w14:textId="77777777" w:rsidR="00440183" w:rsidRDefault="00440183">
        <w:pPr>
          <w:pStyle w:val="Footer-right"/>
        </w:pPr>
        <w:r w:rsidRPr="0042508F">
          <w:rPr>
            <w:sz w:val="24"/>
          </w:rPr>
          <w:fldChar w:fldCharType="begin"/>
        </w:r>
        <w:r w:rsidRPr="0042508F">
          <w:instrText xml:space="preserve"> PAGE </w:instrText>
        </w:r>
        <w:r w:rsidRPr="0042508F">
          <w:rPr>
            <w:sz w:val="24"/>
          </w:rPr>
          <w:fldChar w:fldCharType="separate"/>
        </w:r>
        <w:r>
          <w:rPr>
            <w:sz w:val="24"/>
          </w:rPr>
          <w:t>1</w:t>
        </w:r>
        <w:r w:rsidRPr="0042508F">
          <w:rPr>
            <w:sz w:val="24"/>
          </w:rPr>
          <w:fldChar w:fldCharType="end"/>
        </w:r>
      </w:p>
    </w:sdtContent>
  </w:sdt>
  <w:p w14:paraId="2250728E" w14:textId="77777777" w:rsidR="00440183" w:rsidRPr="00081185" w:rsidRDefault="0044018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C31658" w14:textId="77777777" w:rsidR="00D15113" w:rsidRDefault="00F04EA7" w:rsidP="002E3F19">
    <w:pPr>
      <w:pStyle w:val="Footer"/>
    </w:pPr>
    <w:r w:rsidRPr="00187F05">
      <w:fldChar w:fldCharType="begin"/>
    </w:r>
    <w:r w:rsidRPr="00187F05">
      <w:instrText xml:space="preserve"> PAGE   \* MERGEFORMAT </w:instrText>
    </w:r>
    <w:r w:rsidRPr="00187F05">
      <w:fldChar w:fldCharType="separate"/>
    </w:r>
    <w:r w:rsidRPr="00187F05">
      <w:t>1</w:t>
    </w:r>
    <w:r w:rsidRPr="00187F05">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71228895"/>
      <w:docPartObj>
        <w:docPartGallery w:val="Page Numbers (Bottom of Page)"/>
        <w:docPartUnique/>
      </w:docPartObj>
    </w:sdtPr>
    <w:sdtEndPr/>
    <w:sdtContent>
      <w:sdt>
        <w:sdtPr>
          <w:id w:val="-1038972271"/>
          <w:docPartObj>
            <w:docPartGallery w:val="Page Numbers (Top of Page)"/>
            <w:docPartUnique/>
          </w:docPartObj>
        </w:sdtPr>
        <w:sdtEndPr/>
        <w:sdtContent>
          <w:p w14:paraId="55762F01" w14:textId="77777777" w:rsidR="00D15113" w:rsidRDefault="00F04EA7" w:rsidP="002E3F19">
            <w:pPr>
              <w:pStyle w:val="Footer-right"/>
            </w:pPr>
            <w:r w:rsidRPr="0042508F">
              <w:rPr>
                <w:sz w:val="24"/>
              </w:rPr>
              <w:fldChar w:fldCharType="begin"/>
            </w:r>
            <w:r w:rsidRPr="0042508F">
              <w:instrText xml:space="preserve"> PAGE </w:instrText>
            </w:r>
            <w:r w:rsidRPr="0042508F">
              <w:rPr>
                <w:sz w:val="24"/>
              </w:rPr>
              <w:fldChar w:fldCharType="separate"/>
            </w:r>
            <w:r>
              <w:rPr>
                <w:noProof/>
              </w:rPr>
              <w:t>1</w:t>
            </w:r>
            <w:r w:rsidRPr="0042508F">
              <w:rPr>
                <w:sz w:val="24"/>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422B4D8" w14:textId="77777777" w:rsidR="00751172" w:rsidRPr="00C238D1" w:rsidRDefault="00751172" w:rsidP="00273E86">
      <w:pPr>
        <w:spacing w:after="0" w:line="240" w:lineRule="auto"/>
        <w:rPr>
          <w:rStyle w:val="ColourDarkBlue"/>
        </w:rPr>
      </w:pPr>
      <w:r w:rsidRPr="00C238D1">
        <w:rPr>
          <w:rStyle w:val="ColourDarkBlue"/>
        </w:rPr>
        <w:continuationSeparator/>
      </w:r>
    </w:p>
  </w:footnote>
  <w:footnote w:type="continuationSeparator" w:id="0">
    <w:p w14:paraId="4C8EA223" w14:textId="77777777" w:rsidR="00751172" w:rsidRPr="001D7D9B" w:rsidRDefault="00751172" w:rsidP="001D7D9B">
      <w:pPr>
        <w:spacing w:after="0" w:line="240" w:lineRule="auto"/>
        <w:rPr>
          <w:color w:val="265A9A" w:themeColor="background2"/>
        </w:rPr>
      </w:pPr>
      <w:r w:rsidRPr="00C238D1">
        <w:rPr>
          <w:rStyle w:val="ColourDarkBlue"/>
        </w:rPr>
        <w:continuationSeparator/>
      </w:r>
    </w:p>
  </w:footnote>
  <w:footnote w:type="continuationNotice" w:id="1">
    <w:p w14:paraId="66F60D9A" w14:textId="77777777" w:rsidR="00751172" w:rsidRDefault="00751172"/>
  </w:footnote>
  <w:footnote w:id="2">
    <w:p w14:paraId="66471567" w14:textId="49F9B9DA" w:rsidR="00E541E3" w:rsidRPr="007032BD" w:rsidRDefault="00E541E3">
      <w:pPr>
        <w:pStyle w:val="FootnoteText"/>
        <w:rPr>
          <w:spacing w:val="4"/>
          <w:lang w:val="en-US"/>
        </w:rPr>
      </w:pPr>
      <w:r w:rsidRPr="007032BD">
        <w:rPr>
          <w:rStyle w:val="FootnoteReference"/>
          <w:spacing w:val="4"/>
        </w:rPr>
        <w:footnoteRef/>
      </w:r>
      <w:r w:rsidRPr="007032BD">
        <w:rPr>
          <w:spacing w:val="4"/>
        </w:rPr>
        <w:t xml:space="preserve"> Chetty et al. </w:t>
      </w:r>
      <w:r w:rsidRPr="007032BD">
        <w:rPr>
          <w:rFonts w:cs="Arial"/>
          <w:spacing w:val="4"/>
        </w:rPr>
        <w:t>(2014)</w:t>
      </w:r>
      <w:r w:rsidRPr="007032BD">
        <w:rPr>
          <w:spacing w:val="4"/>
        </w:rPr>
        <w:t xml:space="preserve"> finds that using individual income instead of family income leads to a reduction in RRS estimates by 20%.</w:t>
      </w:r>
    </w:p>
  </w:footnote>
  <w:footnote w:id="3">
    <w:p w14:paraId="231DF5A0" w14:textId="6E0175CE" w:rsidR="00124CC0" w:rsidRPr="00401129" w:rsidRDefault="00124CC0" w:rsidP="00124CC0">
      <w:pPr>
        <w:pStyle w:val="FootnoteText"/>
        <w:rPr>
          <w:lang w:val="en-US"/>
        </w:rPr>
      </w:pPr>
      <w:r w:rsidRPr="00445809">
        <w:rPr>
          <w:rStyle w:val="FootnoteReference"/>
        </w:rPr>
        <w:footnoteRef/>
      </w:r>
      <w:r>
        <w:t xml:space="preserve"> </w:t>
      </w:r>
      <w:r>
        <w:rPr>
          <w:lang w:val="en-US"/>
        </w:rPr>
        <w:t>When child income data is restricted to those born between 1979</w:t>
      </w:r>
      <w:r w:rsidR="005C4DEA">
        <w:t>–</w:t>
      </w:r>
      <w:r>
        <w:rPr>
          <w:lang w:val="en-US"/>
        </w:rPr>
        <w:t xml:space="preserve">1981, </w:t>
      </w:r>
      <w:r w:rsidR="006C47BC">
        <w:rPr>
          <w:lang w:val="en-US"/>
        </w:rPr>
        <w:t xml:space="preserve">the </w:t>
      </w:r>
      <w:r>
        <w:rPr>
          <w:lang w:val="en-US"/>
        </w:rPr>
        <w:t xml:space="preserve">RRS estimate for Switzerland does not change significantly. </w:t>
      </w:r>
    </w:p>
  </w:footnote>
  <w:footnote w:id="4">
    <w:p w14:paraId="3F1AEBA3" w14:textId="5F0DB771" w:rsidR="00F73499" w:rsidRPr="008C5FD6" w:rsidRDefault="00F73499" w:rsidP="00F73499">
      <w:pPr>
        <w:pStyle w:val="FootnoteText"/>
        <w:rPr>
          <w:lang w:val="en-US"/>
        </w:rPr>
      </w:pPr>
      <w:r w:rsidRPr="00445809">
        <w:rPr>
          <w:rStyle w:val="FootnoteReference"/>
        </w:rPr>
        <w:footnoteRef/>
      </w:r>
      <w:r>
        <w:t xml:space="preserve"> </w:t>
      </w:r>
      <w:r>
        <w:rPr>
          <w:lang w:val="en-US"/>
        </w:rPr>
        <w:t xml:space="preserve">Explored further in the Commission’s work on Closing the Gap </w:t>
      </w:r>
      <w:r w:rsidR="001B32BE" w:rsidRPr="00B56EED">
        <w:rPr>
          <w:rFonts w:ascii="Arial" w:hAnsi="Arial" w:cs="Arial"/>
        </w:rPr>
        <w:t>(PC 2023, 2024b</w:t>
      </w:r>
      <w:r w:rsidR="004B2D47" w:rsidRPr="005277F6" w:rsidDel="001B32BE">
        <w:rPr>
          <w:rFonts w:ascii="Arial" w:hAnsi="Arial" w:cs="Arial"/>
        </w:rPr>
        <w:t>)</w:t>
      </w:r>
      <w:r>
        <w:rPr>
          <w:lang w:val="en-US"/>
        </w:rPr>
        <w:t xml:space="preserve"> and </w:t>
      </w:r>
      <w:r w:rsidRPr="008C5FD6">
        <w:rPr>
          <w:i/>
          <w:iCs/>
          <w:lang w:val="en-US"/>
        </w:rPr>
        <w:t>Overcoming Indigenous Disadvantage</w:t>
      </w:r>
      <w:r>
        <w:rPr>
          <w:lang w:val="en-US"/>
        </w:rPr>
        <w:t xml:space="preserve"> </w:t>
      </w:r>
      <w:r w:rsidRPr="009F7B60">
        <w:rPr>
          <w:rFonts w:ascii="Arial" w:hAnsi="Arial" w:cs="Arial"/>
        </w:rPr>
        <w:t>(SCRGSP 2020)</w:t>
      </w:r>
      <w:r>
        <w:rPr>
          <w:lang w:val="en-US"/>
        </w:rPr>
        <w:t xml:space="preserve">. </w:t>
      </w:r>
    </w:p>
  </w:footnote>
  <w:footnote w:id="5">
    <w:p w14:paraId="0B3CC3F9" w14:textId="6B3608CF" w:rsidR="00CA6AF5" w:rsidRPr="00CA6AF5" w:rsidRDefault="00CA6AF5">
      <w:pPr>
        <w:pStyle w:val="FootnoteText"/>
        <w:rPr>
          <w:lang w:val="en-US"/>
        </w:rPr>
      </w:pPr>
      <w:r w:rsidRPr="00445809">
        <w:rPr>
          <w:rStyle w:val="FootnoteReference"/>
        </w:rPr>
        <w:footnoteRef/>
      </w:r>
      <w:r>
        <w:t xml:space="preserve"> </w:t>
      </w:r>
      <w:r>
        <w:rPr>
          <w:lang w:val="en-US"/>
        </w:rPr>
        <w:t xml:space="preserve">This approach has been taken for some </w:t>
      </w:r>
      <w:r w:rsidR="006D3844">
        <w:rPr>
          <w:lang w:val="en-US"/>
        </w:rPr>
        <w:t>papers that use event study models</w:t>
      </w:r>
      <w:r>
        <w:rPr>
          <w:lang w:val="en-US"/>
        </w:rPr>
        <w:t>, for example</w:t>
      </w:r>
      <w:r w:rsidR="006D3844">
        <w:rPr>
          <w:lang w:val="en-US"/>
        </w:rPr>
        <w:t xml:space="preserve"> Bahar et al.</w:t>
      </w:r>
      <w:r>
        <w:rPr>
          <w:lang w:val="en-US"/>
        </w:rPr>
        <w:t xml:space="preserve"> </w:t>
      </w:r>
      <w:r w:rsidR="0062185A" w:rsidRPr="0062185A">
        <w:rPr>
          <w:rFonts w:ascii="Arial" w:hAnsi="Arial" w:cs="Arial"/>
        </w:rPr>
        <w:t>(2023)</w:t>
      </w:r>
    </w:p>
  </w:footnote>
  <w:footnote w:id="6">
    <w:p w14:paraId="39DE6D6E" w14:textId="5CD2A374" w:rsidR="005819DD" w:rsidRPr="002875DC" w:rsidRDefault="005819DD" w:rsidP="005819DD">
      <w:pPr>
        <w:pStyle w:val="FootnoteText"/>
        <w:rPr>
          <w:spacing w:val="-4"/>
          <w:lang w:val="en-US"/>
        </w:rPr>
      </w:pPr>
      <w:r w:rsidRPr="002875DC">
        <w:rPr>
          <w:rStyle w:val="FootnoteReference"/>
          <w:spacing w:val="-4"/>
        </w:rPr>
        <w:footnoteRef/>
      </w:r>
      <w:r w:rsidRPr="002875DC">
        <w:rPr>
          <w:spacing w:val="-4"/>
        </w:rPr>
        <w:t xml:space="preserve"> </w:t>
      </w:r>
      <w:r w:rsidRPr="002875DC">
        <w:rPr>
          <w:spacing w:val="-4"/>
          <w:lang w:val="en-US"/>
        </w:rPr>
        <w:t>The A</w:t>
      </w:r>
      <w:r w:rsidR="00935EA8" w:rsidRPr="002875DC">
        <w:rPr>
          <w:spacing w:val="-4"/>
          <w:lang w:val="en-US"/>
        </w:rPr>
        <w:t>L</w:t>
      </w:r>
      <w:r w:rsidRPr="002875DC">
        <w:rPr>
          <w:spacing w:val="-4"/>
          <w:lang w:val="en-US"/>
        </w:rPr>
        <w:t>ife-Family dataset consists of two types of individual</w:t>
      </w:r>
      <w:r w:rsidR="00935EA8" w:rsidRPr="002875DC">
        <w:rPr>
          <w:spacing w:val="-4"/>
          <w:lang w:val="en-US"/>
        </w:rPr>
        <w:noBreakHyphen/>
      </w:r>
      <w:r w:rsidRPr="002875DC">
        <w:rPr>
          <w:spacing w:val="-4"/>
          <w:lang w:val="en-US"/>
        </w:rPr>
        <w:t>spouse linkages</w:t>
      </w:r>
      <w:r w:rsidR="00935EA8" w:rsidRPr="002875DC">
        <w:rPr>
          <w:spacing w:val="-4"/>
          <w:lang w:val="en-US"/>
        </w:rPr>
        <w:t>:</w:t>
      </w:r>
      <w:r w:rsidRPr="002875DC">
        <w:rPr>
          <w:spacing w:val="-4"/>
          <w:lang w:val="en-US"/>
        </w:rPr>
        <w:t xml:space="preserve"> one is reported in the tax return form and the other is identified through other sources with the first year of relationship. </w:t>
      </w:r>
      <w:r w:rsidR="00215B7E" w:rsidRPr="002875DC">
        <w:rPr>
          <w:spacing w:val="-4"/>
          <w:lang w:val="en-US"/>
        </w:rPr>
        <w:t>S</w:t>
      </w:r>
      <w:r w:rsidR="006F1FA3" w:rsidRPr="002875DC">
        <w:rPr>
          <w:spacing w:val="-4"/>
          <w:lang w:val="en-US"/>
        </w:rPr>
        <w:t xml:space="preserve">pouse linkages </w:t>
      </w:r>
      <w:r w:rsidR="00BA1E31" w:rsidRPr="002875DC">
        <w:rPr>
          <w:spacing w:val="-4"/>
          <w:lang w:val="en-US"/>
        </w:rPr>
        <w:t xml:space="preserve">differ </w:t>
      </w:r>
      <w:r w:rsidR="00246A50" w:rsidRPr="002875DC">
        <w:rPr>
          <w:spacing w:val="-4"/>
          <w:lang w:val="en-US"/>
        </w:rPr>
        <w:t xml:space="preserve">between these </w:t>
      </w:r>
      <w:r w:rsidR="006F1FA3" w:rsidRPr="002875DC">
        <w:rPr>
          <w:spacing w:val="-4"/>
          <w:lang w:val="en-US"/>
        </w:rPr>
        <w:t xml:space="preserve">two </w:t>
      </w:r>
      <w:r w:rsidR="00E51ABE" w:rsidRPr="002875DC">
        <w:rPr>
          <w:spacing w:val="-4"/>
          <w:lang w:val="en-US"/>
        </w:rPr>
        <w:t>approaches i</w:t>
      </w:r>
      <w:r w:rsidR="00052229" w:rsidRPr="002875DC">
        <w:rPr>
          <w:spacing w:val="-4"/>
          <w:lang w:val="en-US"/>
        </w:rPr>
        <w:t>n</w:t>
      </w:r>
      <w:r w:rsidR="006F1FA3" w:rsidRPr="002875DC">
        <w:rPr>
          <w:spacing w:val="-4"/>
          <w:lang w:val="en-US"/>
        </w:rPr>
        <w:t xml:space="preserve"> less than 2% of the data</w:t>
      </w:r>
      <w:r w:rsidR="007057ED" w:rsidRPr="002875DC">
        <w:rPr>
          <w:spacing w:val="-4"/>
          <w:lang w:val="en-US"/>
        </w:rPr>
        <w:t xml:space="preserve"> sample</w:t>
      </w:r>
      <w:r w:rsidR="006F1FA3" w:rsidRPr="002875DC">
        <w:rPr>
          <w:spacing w:val="-4"/>
          <w:lang w:val="en-US"/>
        </w:rPr>
        <w:t xml:space="preserve">. </w:t>
      </w:r>
      <w:r w:rsidRPr="002875DC">
        <w:rPr>
          <w:spacing w:val="-4"/>
          <w:lang w:val="en-US"/>
        </w:rPr>
        <w:t xml:space="preserve">Our estimates are based on the </w:t>
      </w:r>
      <w:r w:rsidR="0054760E" w:rsidRPr="002875DC">
        <w:rPr>
          <w:spacing w:val="-4"/>
          <w:lang w:val="en-US"/>
        </w:rPr>
        <w:t>first typ</w:t>
      </w:r>
      <w:r w:rsidR="00157D61" w:rsidRPr="002875DC">
        <w:rPr>
          <w:spacing w:val="-4"/>
          <w:lang w:val="en-US"/>
        </w:rPr>
        <w:t>e</w:t>
      </w:r>
      <w:r w:rsidR="00523E43" w:rsidRPr="002875DC">
        <w:rPr>
          <w:spacing w:val="-4"/>
          <w:lang w:val="en-US"/>
        </w:rPr>
        <w:t xml:space="preserve"> of linkage</w:t>
      </w:r>
      <w:r w:rsidR="00157D61" w:rsidRPr="002875DC">
        <w:rPr>
          <w:spacing w:val="-4"/>
          <w:lang w:val="en-US"/>
        </w:rPr>
        <w:t>. For the parent generation, spouse details were not available in early years</w:t>
      </w:r>
      <w:r w:rsidR="00691690" w:rsidRPr="002875DC">
        <w:rPr>
          <w:spacing w:val="-4"/>
          <w:lang w:val="en-US"/>
        </w:rPr>
        <w:t>;</w:t>
      </w:r>
      <w:r w:rsidR="00157D61" w:rsidRPr="002875DC">
        <w:rPr>
          <w:spacing w:val="-4"/>
          <w:lang w:val="en-US"/>
        </w:rPr>
        <w:t xml:space="preserve"> </w:t>
      </w:r>
      <w:proofErr w:type="gramStart"/>
      <w:r w:rsidR="00157D61" w:rsidRPr="002875DC">
        <w:rPr>
          <w:spacing w:val="-4"/>
          <w:lang w:val="en-US"/>
        </w:rPr>
        <w:t>thus</w:t>
      </w:r>
      <w:proofErr w:type="gramEnd"/>
      <w:r w:rsidR="00157D61" w:rsidRPr="002875DC">
        <w:rPr>
          <w:spacing w:val="-4"/>
          <w:lang w:val="en-US"/>
        </w:rPr>
        <w:t xml:space="preserve"> we </w:t>
      </w:r>
      <w:r w:rsidR="003509D3" w:rsidRPr="002875DC">
        <w:rPr>
          <w:spacing w:val="-4"/>
          <w:lang w:val="en-US"/>
        </w:rPr>
        <w:t xml:space="preserve">extrapolated </w:t>
      </w:r>
      <w:r w:rsidR="00157D61" w:rsidRPr="002875DC">
        <w:rPr>
          <w:spacing w:val="-4"/>
          <w:lang w:val="en-US"/>
        </w:rPr>
        <w:t xml:space="preserve">the linkage backwards. </w:t>
      </w:r>
      <w:r w:rsidR="005A5B26" w:rsidRPr="002875DC">
        <w:rPr>
          <w:spacing w:val="-4"/>
          <w:lang w:val="en-US"/>
        </w:rPr>
        <w:t>W</w:t>
      </w:r>
      <w:r w:rsidR="00181FBD" w:rsidRPr="002875DC">
        <w:rPr>
          <w:spacing w:val="-4"/>
          <w:lang w:val="en-US"/>
        </w:rPr>
        <w:t>e</w:t>
      </w:r>
      <w:r w:rsidRPr="002875DC">
        <w:rPr>
          <w:spacing w:val="-4"/>
          <w:lang w:val="en-US"/>
        </w:rPr>
        <w:t xml:space="preserve"> used the </w:t>
      </w:r>
      <w:r w:rsidR="002E2EDB" w:rsidRPr="002875DC">
        <w:rPr>
          <w:spacing w:val="-4"/>
          <w:lang w:val="en-US"/>
        </w:rPr>
        <w:t xml:space="preserve">second type </w:t>
      </w:r>
      <w:r w:rsidR="003509D3" w:rsidRPr="002875DC">
        <w:rPr>
          <w:spacing w:val="-4"/>
          <w:lang w:val="en-US"/>
        </w:rPr>
        <w:t xml:space="preserve">of linkage </w:t>
      </w:r>
      <w:r w:rsidR="002E2EDB" w:rsidRPr="002875DC">
        <w:rPr>
          <w:spacing w:val="-4"/>
          <w:lang w:val="en-US"/>
        </w:rPr>
        <w:t>as a robustness check</w:t>
      </w:r>
      <w:r w:rsidR="00157D61" w:rsidRPr="002875DC">
        <w:rPr>
          <w:spacing w:val="-4"/>
          <w:lang w:val="en-US"/>
        </w:rPr>
        <w:t xml:space="preserve"> by </w:t>
      </w:r>
      <w:r w:rsidR="003509D3" w:rsidRPr="002875DC">
        <w:rPr>
          <w:spacing w:val="-4"/>
          <w:lang w:val="en-US"/>
        </w:rPr>
        <w:t xml:space="preserve">extrapolating </w:t>
      </w:r>
      <w:r w:rsidR="00157D61" w:rsidRPr="002875DC">
        <w:rPr>
          <w:spacing w:val="-4"/>
          <w:lang w:val="en-US"/>
        </w:rPr>
        <w:t>the spouse details forward</w:t>
      </w:r>
      <w:r w:rsidR="000C12D6" w:rsidRPr="002875DC">
        <w:rPr>
          <w:spacing w:val="-4"/>
          <w:lang w:val="en-US"/>
        </w:rPr>
        <w:t>s</w:t>
      </w:r>
      <w:r w:rsidR="00157D61" w:rsidRPr="002875DC">
        <w:rPr>
          <w:spacing w:val="-4"/>
          <w:lang w:val="en-US"/>
        </w:rPr>
        <w:t xml:space="preserve">, </w:t>
      </w:r>
      <w:r w:rsidR="002E2EDB" w:rsidRPr="002875DC">
        <w:rPr>
          <w:spacing w:val="-4"/>
          <w:lang w:val="en-US"/>
        </w:rPr>
        <w:t>and</w:t>
      </w:r>
      <w:r w:rsidRPr="002875DC">
        <w:rPr>
          <w:spacing w:val="-4"/>
          <w:lang w:val="en-US"/>
        </w:rPr>
        <w:t xml:space="preserve"> the results </w:t>
      </w:r>
      <w:r w:rsidR="00380E84" w:rsidRPr="002875DC">
        <w:rPr>
          <w:spacing w:val="-4"/>
          <w:lang w:val="en-US"/>
        </w:rPr>
        <w:t>are broadly similar</w:t>
      </w:r>
      <w:r w:rsidRPr="002875DC">
        <w:rPr>
          <w:spacing w:val="-4"/>
          <w:lang w:val="en-US"/>
        </w:rPr>
        <w:t>.</w:t>
      </w:r>
      <w:r w:rsidR="00E9359F" w:rsidRPr="002875DC">
        <w:rPr>
          <w:spacing w:val="-4"/>
          <w:lang w:val="en-US"/>
        </w:rPr>
        <w:t xml:space="preserve"> </w:t>
      </w:r>
    </w:p>
  </w:footnote>
  <w:footnote w:id="7">
    <w:p w14:paraId="2518D8FF" w14:textId="15124D69" w:rsidR="005819DD" w:rsidRPr="00087524" w:rsidRDefault="005819DD" w:rsidP="005819DD">
      <w:pPr>
        <w:pStyle w:val="FootnoteText"/>
        <w:rPr>
          <w:lang w:val="en-US"/>
        </w:rPr>
      </w:pPr>
      <w:r w:rsidRPr="00445809">
        <w:rPr>
          <w:rStyle w:val="FootnoteReference"/>
        </w:rPr>
        <w:footnoteRef/>
      </w:r>
      <w:r>
        <w:t xml:space="preserve"> </w:t>
      </w:r>
      <w:r w:rsidR="00516124">
        <w:rPr>
          <w:lang w:val="en-US"/>
        </w:rPr>
        <w:t xml:space="preserve">The ALife-Family dataset has a ‘rank’ for the parental relationship for </w:t>
      </w:r>
      <w:proofErr w:type="gramStart"/>
      <w:r w:rsidR="00516124">
        <w:rPr>
          <w:lang w:val="en-US"/>
        </w:rPr>
        <w:t>each individual</w:t>
      </w:r>
      <w:proofErr w:type="gramEnd"/>
      <w:r w:rsidR="00516124">
        <w:rPr>
          <w:lang w:val="en-US"/>
        </w:rPr>
        <w:t>.</w:t>
      </w:r>
      <w:r>
        <w:rPr>
          <w:lang w:val="en-US"/>
        </w:rPr>
        <w:t xml:space="preserve"> </w:t>
      </w:r>
      <w:r w:rsidR="002559BC">
        <w:t>We used the two top</w:t>
      </w:r>
      <w:r w:rsidR="002559BC">
        <w:noBreakHyphen/>
        <w:t xml:space="preserve">ranking parents if more than two parents are linked with </w:t>
      </w:r>
      <w:r w:rsidR="00AE2557">
        <w:t>a</w:t>
      </w:r>
      <w:r w:rsidR="002559BC">
        <w:t xml:space="preserve"> child</w:t>
      </w:r>
      <w:r w:rsidR="00167FDC">
        <w:t>; in such cases</w:t>
      </w:r>
      <w:r>
        <w:rPr>
          <w:lang w:val="en-US"/>
        </w:rPr>
        <w:t xml:space="preserve">, </w:t>
      </w:r>
      <w:r w:rsidR="006A049F">
        <w:rPr>
          <w:lang w:val="en-US"/>
        </w:rPr>
        <w:t xml:space="preserve">the </w:t>
      </w:r>
      <w:r>
        <w:rPr>
          <w:lang w:val="en-US"/>
        </w:rPr>
        <w:t xml:space="preserve">biological parents are most likely ranked as </w:t>
      </w:r>
      <w:r w:rsidR="00854E2A">
        <w:rPr>
          <w:lang w:val="en-US"/>
        </w:rPr>
        <w:t xml:space="preserve">the </w:t>
      </w:r>
      <w:r>
        <w:rPr>
          <w:lang w:val="en-US"/>
        </w:rPr>
        <w:t xml:space="preserve">top two. </w:t>
      </w:r>
    </w:p>
  </w:footnote>
  <w:footnote w:id="8">
    <w:p w14:paraId="454985C7" w14:textId="57E6305A" w:rsidR="005819DD" w:rsidRPr="003F6884" w:rsidRDefault="005819DD" w:rsidP="005819DD">
      <w:pPr>
        <w:pStyle w:val="FootnoteText"/>
        <w:rPr>
          <w:lang w:val="en-US"/>
        </w:rPr>
      </w:pPr>
      <w:r w:rsidRPr="00445809">
        <w:rPr>
          <w:rStyle w:val="FootnoteReference"/>
        </w:rPr>
        <w:footnoteRef/>
      </w:r>
      <w:r>
        <w:t xml:space="preserve"> </w:t>
      </w:r>
      <w:r>
        <w:rPr>
          <w:lang w:val="en-US"/>
        </w:rPr>
        <w:t xml:space="preserve">Deutscher and Mazumder </w:t>
      </w:r>
      <w:r w:rsidR="004A6C09" w:rsidRPr="004A6C09">
        <w:rPr>
          <w:rFonts w:ascii="Arial" w:hAnsi="Arial" w:cs="Arial"/>
        </w:rPr>
        <w:t>(2020)</w:t>
      </w:r>
      <w:r>
        <w:rPr>
          <w:lang w:val="en-US"/>
        </w:rPr>
        <w:t xml:space="preserve"> cover</w:t>
      </w:r>
      <w:r w:rsidR="002348E6">
        <w:rPr>
          <w:lang w:val="en-US"/>
        </w:rPr>
        <w:t>ed</w:t>
      </w:r>
      <w:r>
        <w:rPr>
          <w:lang w:val="en-US"/>
        </w:rPr>
        <w:t xml:space="preserve"> </w:t>
      </w:r>
      <w:r w:rsidR="009D0E14">
        <w:rPr>
          <w:lang w:val="en-US"/>
        </w:rPr>
        <w:t xml:space="preserve">the </w:t>
      </w:r>
      <w:r>
        <w:rPr>
          <w:lang w:val="en-US"/>
        </w:rPr>
        <w:t>1978</w:t>
      </w:r>
      <w:r w:rsidR="009D0E14">
        <w:rPr>
          <w:lang w:val="en-US"/>
        </w:rPr>
        <w:t>–</w:t>
      </w:r>
      <w:r>
        <w:rPr>
          <w:lang w:val="en-US"/>
        </w:rPr>
        <w:t>82 birth cohort in their analysis</w:t>
      </w:r>
      <w:r w:rsidR="0095791A">
        <w:rPr>
          <w:lang w:val="en-US"/>
        </w:rPr>
        <w:t xml:space="preserve">, </w:t>
      </w:r>
      <w:r w:rsidR="004C1374">
        <w:rPr>
          <w:lang w:val="en-US"/>
        </w:rPr>
        <w:t>and thus people were in their early and mid-30s</w:t>
      </w:r>
      <w:r>
        <w:rPr>
          <w:lang w:val="en-US"/>
        </w:rPr>
        <w:t xml:space="preserve">. Chetty et al. </w:t>
      </w:r>
      <w:r w:rsidR="000E1F18" w:rsidRPr="000E1F18">
        <w:rPr>
          <w:rFonts w:ascii="Arial" w:hAnsi="Arial" w:cs="Arial"/>
        </w:rPr>
        <w:t>(2014)</w:t>
      </w:r>
      <w:r>
        <w:rPr>
          <w:lang w:val="en-US"/>
        </w:rPr>
        <w:t xml:space="preserve"> </w:t>
      </w:r>
      <w:r w:rsidR="0058138D">
        <w:rPr>
          <w:lang w:val="en-US"/>
        </w:rPr>
        <w:t>analysis for</w:t>
      </w:r>
      <w:r>
        <w:rPr>
          <w:lang w:val="en-US"/>
        </w:rPr>
        <w:t xml:space="preserve"> the U</w:t>
      </w:r>
      <w:r w:rsidR="0058138D">
        <w:rPr>
          <w:lang w:val="en-US"/>
        </w:rPr>
        <w:t xml:space="preserve">nited </w:t>
      </w:r>
      <w:r>
        <w:rPr>
          <w:lang w:val="en-US"/>
        </w:rPr>
        <w:t>S</w:t>
      </w:r>
      <w:r w:rsidR="0058138D">
        <w:rPr>
          <w:lang w:val="en-US"/>
        </w:rPr>
        <w:t>tates</w:t>
      </w:r>
      <w:r>
        <w:rPr>
          <w:lang w:val="en-US"/>
        </w:rPr>
        <w:t xml:space="preserve"> had the child generation in their 30s. </w:t>
      </w:r>
    </w:p>
  </w:footnote>
  <w:footnote w:id="9">
    <w:p w14:paraId="5B10DF43" w14:textId="52F92B4D" w:rsidR="00D93BBC" w:rsidRPr="00B2138C" w:rsidRDefault="00D93BBC" w:rsidP="00D93BBC">
      <w:pPr>
        <w:pStyle w:val="FootnoteText"/>
        <w:rPr>
          <w:lang w:val="en-US"/>
        </w:rPr>
      </w:pPr>
      <w:r w:rsidRPr="00445809">
        <w:rPr>
          <w:rStyle w:val="FootnoteReference"/>
        </w:rPr>
        <w:footnoteRef/>
      </w:r>
      <w:r>
        <w:t xml:space="preserve"> </w:t>
      </w:r>
      <w:r>
        <w:rPr>
          <w:lang w:val="en-US"/>
        </w:rPr>
        <w:t xml:space="preserve">We </w:t>
      </w:r>
      <w:r>
        <w:t xml:space="preserve">obtained </w:t>
      </w:r>
      <w:r w:rsidR="008A1035">
        <w:t xml:space="preserve">this </w:t>
      </w:r>
      <w:r>
        <w:t xml:space="preserve">information from </w:t>
      </w:r>
      <w:r w:rsidR="00DC3960">
        <w:t xml:space="preserve">data on </w:t>
      </w:r>
      <w:r>
        <w:t>non-lodgers provided by the ATO.</w:t>
      </w:r>
    </w:p>
  </w:footnote>
  <w:footnote w:id="10">
    <w:p w14:paraId="08D5B589" w14:textId="59434B19" w:rsidR="00782DAE" w:rsidRDefault="00782DAE">
      <w:pPr>
        <w:pStyle w:val="FootnoteText"/>
      </w:pPr>
      <w:r w:rsidRPr="00445809">
        <w:rPr>
          <w:rStyle w:val="FootnoteReference"/>
        </w:rPr>
        <w:footnoteRef/>
      </w:r>
      <w:r>
        <w:t xml:space="preserve"> </w:t>
      </w:r>
      <w:r w:rsidR="003A347C">
        <w:t>The main effect of n</w:t>
      </w:r>
      <w:r w:rsidR="00033D5D">
        <w:t>ot being able to include data on non</w:t>
      </w:r>
      <w:r w:rsidR="00033D5D">
        <w:noBreakHyphen/>
        <w:t>lodgers</w:t>
      </w:r>
      <w:r w:rsidR="003A347C">
        <w:t>’ transfer income</w:t>
      </w:r>
      <w:r w:rsidR="00033D5D">
        <w:t xml:space="preserve"> for the parent generation </w:t>
      </w:r>
      <w:r w:rsidR="00C94F09">
        <w:t xml:space="preserve">is </w:t>
      </w:r>
      <w:r w:rsidR="00033D5D">
        <w:t>understat</w:t>
      </w:r>
      <w:r w:rsidR="00C94F09">
        <w:t>ing</w:t>
      </w:r>
      <w:r w:rsidR="00033D5D">
        <w:t xml:space="preserve"> the </w:t>
      </w:r>
      <w:r w:rsidR="00252E13">
        <w:t>number of low</w:t>
      </w:r>
      <w:r w:rsidR="00252E13">
        <w:noBreakHyphen/>
        <w:t>income</w:t>
      </w:r>
      <w:r w:rsidR="007707B9">
        <w:t xml:space="preserve"> people in the income distribution</w:t>
      </w:r>
      <w:r w:rsidR="00C94F09">
        <w:t xml:space="preserve"> of parents. </w:t>
      </w:r>
      <w:r w:rsidR="0019796C">
        <w:t xml:space="preserve">Analysis on the impacts of including non-lodgers’ data </w:t>
      </w:r>
      <w:r w:rsidR="001022AB">
        <w:t>for the child generation suggests minimal differences – incorporating non</w:t>
      </w:r>
      <w:r w:rsidR="001022AB">
        <w:noBreakHyphen/>
        <w:t xml:space="preserve">lodgers’ data </w:t>
      </w:r>
      <w:r w:rsidR="004035BD">
        <w:t>increases the sample size by only 0.5</w:t>
      </w:r>
      <w:r w:rsidR="00360242">
        <w:t>%</w:t>
      </w:r>
      <w:r w:rsidR="004035BD">
        <w:t xml:space="preserve"> and </w:t>
      </w:r>
      <w:r w:rsidR="007F4BF5">
        <w:t>changes the average income for the child generation by about $400 a year.</w:t>
      </w:r>
    </w:p>
  </w:footnote>
  <w:footnote w:id="11">
    <w:p w14:paraId="3151F15F" w14:textId="24FC3344" w:rsidR="00D93BBC" w:rsidRPr="00815B49" w:rsidRDefault="00D93BBC" w:rsidP="00D93BBC">
      <w:pPr>
        <w:pStyle w:val="FootnoteText"/>
        <w:rPr>
          <w:lang w:val="en-US"/>
        </w:rPr>
      </w:pPr>
      <w:r w:rsidRPr="00445809">
        <w:rPr>
          <w:rStyle w:val="FootnoteReference"/>
        </w:rPr>
        <w:footnoteRef/>
      </w:r>
      <w:r>
        <w:t xml:space="preserve"> </w:t>
      </w:r>
      <w:r>
        <w:rPr>
          <w:lang w:val="en-US"/>
        </w:rPr>
        <w:t>This also ensures the median age of mothers and fathers is consistent with the median parental age reported by Registries of Births, Deaths and Marriages in each state and territory</w:t>
      </w:r>
      <w:r w:rsidR="00B203D5">
        <w:rPr>
          <w:lang w:val="en-US"/>
        </w:rPr>
        <w:t xml:space="preserve"> </w:t>
      </w:r>
      <w:r w:rsidR="00B203D5" w:rsidRPr="00EF7568">
        <w:rPr>
          <w:rFonts w:ascii="Arial" w:hAnsi="Arial" w:cs="Arial"/>
        </w:rPr>
        <w:t>(ABS 2023)</w:t>
      </w:r>
      <w:r w:rsidR="00A21633">
        <w:rPr>
          <w:lang w:val="en-US"/>
        </w:rPr>
        <w:t>.</w:t>
      </w:r>
      <w:r>
        <w:rPr>
          <w:lang w:val="en-US"/>
        </w:rPr>
        <w:t xml:space="preserve"> </w:t>
      </w:r>
    </w:p>
  </w:footnote>
  <w:footnote w:id="12">
    <w:p w14:paraId="28F5A165" w14:textId="6CD54062" w:rsidR="00362E14" w:rsidRPr="00362E14" w:rsidRDefault="00362E14">
      <w:pPr>
        <w:pStyle w:val="FootnoteText"/>
        <w:rPr>
          <w:lang w:val="en-US"/>
        </w:rPr>
      </w:pPr>
      <w:r w:rsidRPr="00445809">
        <w:rPr>
          <w:rStyle w:val="FootnoteReference"/>
        </w:rPr>
        <w:footnoteRef/>
      </w:r>
      <w:r>
        <w:t xml:space="preserve"> </w:t>
      </w:r>
      <w:r w:rsidR="00113D7C">
        <w:t>In addition t</w:t>
      </w:r>
      <w:r w:rsidR="001118AE">
        <w:t>o the variables specified in this equation, many s</w:t>
      </w:r>
      <w:r w:rsidR="00A26248">
        <w:t xml:space="preserve">tudies </w:t>
      </w:r>
      <w:r w:rsidR="001118AE">
        <w:t>also</w:t>
      </w:r>
      <w:r w:rsidR="00A26248">
        <w:t xml:space="preserve"> include age or birth year dumm</w:t>
      </w:r>
      <w:r w:rsidR="00F75426">
        <w:t>y variables</w:t>
      </w:r>
      <w:r w:rsidR="00A26248">
        <w:t xml:space="preserve"> as covariates.</w:t>
      </w:r>
      <w:r>
        <w:t xml:space="preserve"> </w:t>
      </w:r>
      <w:r w:rsidR="00BF18A7">
        <w:t xml:space="preserve">We used the </w:t>
      </w:r>
      <w:r w:rsidR="00071CF1">
        <w:t>age of both parent</w:t>
      </w:r>
      <w:r w:rsidR="003D49A1">
        <w:t>s</w:t>
      </w:r>
      <w:r w:rsidR="00071CF1">
        <w:t xml:space="preserve"> and children </w:t>
      </w:r>
      <w:r w:rsidR="00BF18A7">
        <w:t xml:space="preserve">averaged over the period </w:t>
      </w:r>
      <w:r w:rsidR="007406E1">
        <w:t xml:space="preserve">in </w:t>
      </w:r>
      <w:r w:rsidR="00BF18A7">
        <w:t>which the</w:t>
      </w:r>
      <w:r w:rsidR="007406E1">
        <w:t>ir</w:t>
      </w:r>
      <w:r w:rsidR="00BF18A7">
        <w:t xml:space="preserve"> income</w:t>
      </w:r>
      <w:r w:rsidR="007406E1">
        <w:t>s are</w:t>
      </w:r>
      <w:r w:rsidR="00BF18A7">
        <w:t xml:space="preserve"> measured. Deutscher and Mazumder </w:t>
      </w:r>
      <w:r w:rsidR="007406E1" w:rsidRPr="00867362">
        <w:rPr>
          <w:rFonts w:ascii="Arial" w:hAnsi="Arial" w:cs="Arial"/>
        </w:rPr>
        <w:t>(2020)</w:t>
      </w:r>
      <w:r w:rsidR="002A659F">
        <w:t xml:space="preserve"> included a</w:t>
      </w:r>
      <w:r w:rsidR="00D507AA" w:rsidRPr="00D507AA">
        <w:t xml:space="preserve"> dummy variable for the financial year in which a person was born</w:t>
      </w:r>
      <w:r w:rsidR="00D507AA">
        <w:t xml:space="preserve"> </w:t>
      </w:r>
      <w:r w:rsidR="002A659F">
        <w:t xml:space="preserve">in their estimation. </w:t>
      </w:r>
    </w:p>
  </w:footnote>
  <w:footnote w:id="13">
    <w:p w14:paraId="5EE16F3B" w14:textId="46A79037" w:rsidR="00D45041" w:rsidRPr="003F38F2" w:rsidRDefault="00D45041" w:rsidP="00D45041">
      <w:pPr>
        <w:pStyle w:val="FootnoteText"/>
        <w:rPr>
          <w:lang w:val="en-US"/>
        </w:rPr>
      </w:pPr>
      <w:r w:rsidRPr="00445809">
        <w:rPr>
          <w:rStyle w:val="FootnoteReference"/>
        </w:rPr>
        <w:footnoteRef/>
      </w:r>
      <w:r w:rsidDel="00371D1C">
        <w:t xml:space="preserve"> </w:t>
      </w:r>
      <w:r>
        <w:rPr>
          <w:lang w:val="en-US"/>
        </w:rPr>
        <w:t xml:space="preserve">Including zero incomes </w:t>
      </w:r>
      <w:r w:rsidR="003E1DCE">
        <w:rPr>
          <w:lang w:val="en-US"/>
        </w:rPr>
        <w:t>by replacing with $1</w:t>
      </w:r>
      <w:r w:rsidR="00EF60FC">
        <w:rPr>
          <w:lang w:val="en-US"/>
        </w:rPr>
        <w:t xml:space="preserve"> </w:t>
      </w:r>
      <w:r w:rsidR="00681AFF">
        <w:rPr>
          <w:lang w:val="en-US"/>
        </w:rPr>
        <w:t xml:space="preserve">slightly </w:t>
      </w:r>
      <w:r>
        <w:rPr>
          <w:lang w:val="en-US"/>
        </w:rPr>
        <w:t>lowers the estimate</w:t>
      </w:r>
      <w:r w:rsidR="00704CC8">
        <w:rPr>
          <w:lang w:val="en-US"/>
        </w:rPr>
        <w:t xml:space="preserve"> (table C.2)</w:t>
      </w:r>
      <w:r>
        <w:rPr>
          <w:lang w:val="en-US"/>
        </w:rPr>
        <w:t xml:space="preserve">. </w:t>
      </w:r>
    </w:p>
  </w:footnote>
  <w:footnote w:id="14">
    <w:p w14:paraId="33F14B68" w14:textId="4C67D123" w:rsidR="004D4655" w:rsidRPr="004D4655" w:rsidRDefault="004D4655">
      <w:pPr>
        <w:pStyle w:val="FootnoteText"/>
        <w:rPr>
          <w:lang w:val="en-US"/>
        </w:rPr>
      </w:pPr>
      <w:r w:rsidRPr="00445809">
        <w:rPr>
          <w:rStyle w:val="FootnoteReference"/>
        </w:rPr>
        <w:footnoteRef/>
      </w:r>
      <w:r>
        <w:t xml:space="preserve"> </w:t>
      </w:r>
      <w:r w:rsidR="00AE5B1E">
        <w:t>Because of th</w:t>
      </w:r>
      <w:r w:rsidR="00D46689">
        <w:t>ese</w:t>
      </w:r>
      <w:r w:rsidR="00AE5B1E">
        <w:t xml:space="preserve"> additional condition</w:t>
      </w:r>
      <w:r w:rsidR="00D46689">
        <w:t>s</w:t>
      </w:r>
      <w:r w:rsidR="00AE5B1E">
        <w:t xml:space="preserve"> in producing regional estimates, these estimates are not directly comparable with the Australia</w:t>
      </w:r>
      <w:r w:rsidR="00AE5B1E">
        <w:noBreakHyphen/>
        <w:t>wide estimates that do not include such conditions.</w:t>
      </w:r>
      <w:r>
        <w:t xml:space="preserve"> </w:t>
      </w:r>
      <w:r w:rsidR="007E0E55">
        <w:t>As a robustness check, w</w:t>
      </w:r>
      <w:r>
        <w:t xml:space="preserve">e also </w:t>
      </w:r>
      <w:r w:rsidR="007E0E55">
        <w:t>undertook the analysis</w:t>
      </w:r>
      <w:r>
        <w:t xml:space="preserve"> </w:t>
      </w:r>
      <w:r w:rsidR="007C61BE">
        <w:t>with an alternative definition of reg</w:t>
      </w:r>
      <w:r w:rsidR="00271779">
        <w:t xml:space="preserve">ions, </w:t>
      </w:r>
      <w:r w:rsidR="00C22BC2">
        <w:t>based on the location w</w:t>
      </w:r>
      <w:r>
        <w:t xml:space="preserve">here </w:t>
      </w:r>
      <w:r w:rsidR="00CC2612">
        <w:t xml:space="preserve">the </w:t>
      </w:r>
      <w:r>
        <w:t xml:space="preserve">parents lived in 1991 </w:t>
      </w:r>
      <w:r w:rsidR="006626D7">
        <w:t xml:space="preserve">(that is, </w:t>
      </w:r>
      <w:r>
        <w:t xml:space="preserve">the first year we started measuring </w:t>
      </w:r>
      <w:r w:rsidR="006626D7">
        <w:t xml:space="preserve">parents’ </w:t>
      </w:r>
      <w:r>
        <w:t xml:space="preserve">income, </w:t>
      </w:r>
      <w:r w:rsidR="006626D7">
        <w:t xml:space="preserve">with their </w:t>
      </w:r>
      <w:r>
        <w:t xml:space="preserve">children aged </w:t>
      </w:r>
      <w:r w:rsidR="006626D7">
        <w:t xml:space="preserve">between </w:t>
      </w:r>
      <w:r>
        <w:t>9 and 15</w:t>
      </w:r>
      <w:r w:rsidR="006626D7">
        <w:t>)</w:t>
      </w:r>
      <w:r>
        <w:t xml:space="preserve">. </w:t>
      </w:r>
      <w:r w:rsidR="00AF1745">
        <w:t>T</w:t>
      </w:r>
      <w:r>
        <w:t>his reduces the number of observations significantly</w:t>
      </w:r>
      <w:r w:rsidR="00AF1745">
        <w:t>, but the results are broadly similar</w:t>
      </w:r>
      <w:r w:rsidR="00C22BC2">
        <w:t>.</w:t>
      </w:r>
      <w:r>
        <w:t xml:space="preserve"> The Commission’s preferred estimate was with the permanent region definition as reported </w:t>
      </w:r>
      <w:r w:rsidR="004D105C">
        <w:t>above</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034D88" w14:textId="77777777" w:rsidR="00440183" w:rsidRPr="007215EF" w:rsidRDefault="00440183" w:rsidP="007215EF">
    <w:r w:rsidRPr="007215EF">
      <w:rPr>
        <w:noProof/>
      </w:rPr>
      <w:drawing>
        <wp:anchor distT="0" distB="0" distL="114300" distR="114300" simplePos="0" relativeHeight="251658244" behindDoc="0" locked="1" layoutInCell="1" allowOverlap="1" wp14:anchorId="69F36F52" wp14:editId="3B028A1D">
          <wp:simplePos x="0" y="0"/>
          <wp:positionH relativeFrom="margin">
            <wp:align>left</wp:align>
          </wp:positionH>
          <wp:positionV relativeFrom="page">
            <wp:align>top</wp:align>
          </wp:positionV>
          <wp:extent cx="2235600" cy="1058400"/>
          <wp:effectExtent l="0" t="0" r="0" b="8890"/>
          <wp:wrapNone/>
          <wp:docPr id="630735049" name="Logo" descr="Australian Government | Productivity Commission logo">
            <a:extLst xmlns:a="http://schemas.openxmlformats.org/drawingml/2006/main">
              <a:ext uri="{FF2B5EF4-FFF2-40B4-BE49-F238E27FC236}">
                <a16:creationId xmlns:a16="http://schemas.microsoft.com/office/drawing/2014/main" id="{540D5EEA-84FD-4794-A974-3D74A07F2D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ogo" descr="Australian Government | Productivity Commission logo">
                    <a:extLst>
                      <a:ext uri="{FF2B5EF4-FFF2-40B4-BE49-F238E27FC236}">
                        <a16:creationId xmlns:a16="http://schemas.microsoft.com/office/drawing/2014/main" id="{540D5EEA-84FD-4794-A974-3D74A07F2D82}"/>
                      </a:ext>
                    </a:extLst>
                  </pic:cNvPr>
                  <pic:cNvPicPr>
                    <a:picLocks noChangeAspect="1"/>
                  </pic:cNvPicPr>
                </pic:nvPicPr>
                <pic:blipFill rotWithShape="1">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t="-95925"/>
                  <a:stretch/>
                </pic:blipFill>
                <pic:spPr bwMode="auto">
                  <a:xfrm>
                    <a:off x="0" y="0"/>
                    <a:ext cx="2235600" cy="1058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C209FC" w14:textId="77777777" w:rsidR="00440183" w:rsidRPr="005965BC" w:rsidRDefault="00440183" w:rsidP="005965BC">
    <w:pPr>
      <w:pStyle w:val="Header"/>
    </w:pPr>
    <w:r>
      <w:rPr>
        <w:noProof/>
      </w:rPr>
      <mc:AlternateContent>
        <mc:Choice Requires="wps">
          <w:drawing>
            <wp:anchor distT="0" distB="0" distL="114300" distR="114300" simplePos="0" relativeHeight="251658243" behindDoc="0" locked="1" layoutInCell="1" allowOverlap="1" wp14:anchorId="6B794589" wp14:editId="266D9228">
              <wp:simplePos x="0" y="0"/>
              <wp:positionH relativeFrom="page">
                <wp:posOffset>0</wp:posOffset>
              </wp:positionH>
              <wp:positionV relativeFrom="page">
                <wp:posOffset>1522730</wp:posOffset>
              </wp:positionV>
              <wp:extent cx="7560000" cy="9295200"/>
              <wp:effectExtent l="0" t="0" r="3175" b="1270"/>
              <wp:wrapNone/>
              <wp:docPr id="169" name="Rectangle 1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560000" cy="9295200"/>
                      </a:xfrm>
                      <a:prstGeom prst="rect">
                        <a:avLst/>
                      </a:prstGeom>
                      <a:blipFill>
                        <a:blip r:embed="rId3">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1C854BD" id="Rectangle 169" o:spid="_x0000_s1026" alt="&quot;&quot;" style="position:absolute;margin-left:0;margin-top:119.9pt;width:595.3pt;height:731.9pt;z-index:25166029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" stroked="f" strokeweight="1pt">
              <v:fill r:id="rId4" o:title="" recolor="t" rotate="t" type="frame"/>
              <o:lock v:ext="edit" aspectratio="t"/>
              <w10:wrap anchorx="page" anchory="page"/>
              <w10:anchorlock/>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7FBC4B" w14:textId="162B411B" w:rsidR="00BB5C22" w:rsidRDefault="005B7EA7" w:rsidP="00BB5C22">
    <w:pPr>
      <w:pStyle w:val="Header-Keyline"/>
    </w:pPr>
    <w:r>
      <w:rPr>
        <w:b/>
        <w:bCs/>
        <w:noProof/>
      </w:rPr>
      <mc:AlternateContent>
        <mc:Choice Requires="wps">
          <w:drawing>
            <wp:anchor distT="0" distB="0" distL="0" distR="0" simplePos="0" relativeHeight="251658240" behindDoc="0" locked="0" layoutInCell="1" allowOverlap="1" wp14:anchorId="7BD94D50" wp14:editId="61B14360">
              <wp:simplePos x="720725" y="504825"/>
              <wp:positionH relativeFrom="page">
                <wp:align>center</wp:align>
              </wp:positionH>
              <wp:positionV relativeFrom="page">
                <wp:align>top</wp:align>
              </wp:positionV>
              <wp:extent cx="586105" cy="452755"/>
              <wp:effectExtent l="0" t="0" r="4445" b="4445"/>
              <wp:wrapNone/>
              <wp:docPr id="1327859828" name="Text Box 6" descr=" 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86105" cy="452755"/>
                      </a:xfrm>
                      <a:prstGeom prst="rect">
                        <a:avLst/>
                      </a:prstGeom>
                      <a:noFill/>
                      <a:ln>
                        <a:noFill/>
                      </a:ln>
                    </wps:spPr>
                    <wps:txbx>
                      <w:txbxContent>
                        <w:p w14:paraId="47FE5723" w14:textId="0361C444" w:rsidR="005B7EA7" w:rsidRPr="005B7EA7" w:rsidRDefault="005B7EA7" w:rsidP="005B7EA7">
                          <w:pPr>
                            <w:spacing w:after="0"/>
                            <w:rPr>
                              <w:rFonts w:ascii="Calibri" w:eastAsia="Calibri" w:hAnsi="Calibri" w:cs="Calibri"/>
                              <w:noProof/>
                              <w:color w:val="000000"/>
                              <w:sz w:val="24"/>
                              <w:szCs w:val="24"/>
                            </w:rPr>
                          </w:pPr>
                          <w:r w:rsidRPr="005B7EA7">
                            <w:rPr>
                              <w:rFonts w:ascii="Calibri" w:eastAsia="Calibri" w:hAnsi="Calibri" w:cs="Calibri"/>
                              <w:noProof/>
                              <w:color w:val="000000"/>
                              <w:sz w:val="24"/>
                              <w:szCs w:val="24"/>
                            </w:rPr>
                            <w:t xml:space="preserve"> 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BD94D50" id="_x0000_t202" coordsize="21600,21600" o:spt="202" path="m,l,21600r21600,l21600,xe">
              <v:stroke joinstyle="miter"/>
              <v:path gradientshapeok="t" o:connecttype="rect"/>
            </v:shapetype>
            <v:shape id="Text Box 6" o:spid="_x0000_s1026" type="#_x0000_t202" alt=" OFFICIAL" style="position:absolute;margin-left:0;margin-top:0;width:46.15pt;height:35.65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" filled="f" stroked="f">
              <v:textbox style="mso-fit-shape-to-text:t" inset="0,15pt,0,0">
                <w:txbxContent>
                  <w:p w14:paraId="47FE5723" w14:textId="0361C444" w:rsidR="005B7EA7" w:rsidRPr="005B7EA7" w:rsidRDefault="005B7EA7" w:rsidP="005B7EA7">
                    <w:pPr>
                      <w:spacing w:after="0"/>
                      <w:rPr>
                        <w:rFonts w:ascii="Calibri" w:eastAsia="Calibri" w:hAnsi="Calibri" w:cs="Calibri"/>
                        <w:noProof/>
                        <w:color w:val="000000"/>
                        <w:sz w:val="24"/>
                        <w:szCs w:val="24"/>
                      </w:rPr>
                    </w:pPr>
                    <w:r w:rsidRPr="005B7EA7">
                      <w:rPr>
                        <w:rFonts w:ascii="Calibri" w:eastAsia="Calibri" w:hAnsi="Calibri" w:cs="Calibri"/>
                        <w:noProof/>
                        <w:color w:val="000000"/>
                        <w:sz w:val="24"/>
                        <w:szCs w:val="24"/>
                      </w:rPr>
                      <w:t xml:space="preserve"> OFFICIAL</w:t>
                    </w:r>
                  </w:p>
                </w:txbxContent>
              </v:textbox>
              <w10:wrap anchorx="page" anchory="page"/>
            </v:shape>
          </w:pict>
        </mc:Fallback>
      </mc:AlternateContent>
    </w:r>
    <w:r w:rsidR="00532F9D">
      <w:rPr>
        <w:rStyle w:val="Strong"/>
      </w:rPr>
      <w:t>Fairly equal? Economic mobility in Australia</w:t>
    </w:r>
    <w:r w:rsidR="00BB5C22">
      <w:t xml:space="preserve"> </w:t>
    </w:r>
    <w:r w:rsidR="00B17090">
      <w:t>Research paper</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0E752E" w14:textId="49568FA8" w:rsidR="00BB5C22" w:rsidRDefault="00B17090" w:rsidP="00BB5C22">
    <w:pPr>
      <w:pStyle w:val="Header-KeylineRight"/>
    </w:pPr>
    <w:r>
      <w:t>Appendi</w:t>
    </w:r>
    <w:r w:rsidR="005B7EA7">
      <w:rPr>
        <w:noProof/>
      </w:rPr>
      <mc:AlternateContent>
        <mc:Choice Requires="wps">
          <w:drawing>
            <wp:anchor distT="0" distB="0" distL="0" distR="0" simplePos="0" relativeHeight="251658241" behindDoc="0" locked="0" layoutInCell="1" allowOverlap="1" wp14:anchorId="1FB5260C" wp14:editId="692A21CC">
              <wp:simplePos x="718835" y="507413"/>
              <wp:positionH relativeFrom="page">
                <wp:align>center</wp:align>
              </wp:positionH>
              <wp:positionV relativeFrom="page">
                <wp:align>top</wp:align>
              </wp:positionV>
              <wp:extent cx="586105" cy="452755"/>
              <wp:effectExtent l="0" t="0" r="4445" b="4445"/>
              <wp:wrapNone/>
              <wp:docPr id="793425527" name="Text Box 7" descr=" 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86105" cy="452755"/>
                      </a:xfrm>
                      <a:prstGeom prst="rect">
                        <a:avLst/>
                      </a:prstGeom>
                      <a:noFill/>
                      <a:ln>
                        <a:noFill/>
                      </a:ln>
                    </wps:spPr>
                    <wps:txbx>
                      <w:txbxContent>
                        <w:p w14:paraId="1220E197" w14:textId="127B1C46" w:rsidR="005B7EA7" w:rsidRPr="005B7EA7" w:rsidRDefault="005B7EA7" w:rsidP="005B7EA7">
                          <w:pPr>
                            <w:spacing w:after="0"/>
                            <w:rPr>
                              <w:rFonts w:ascii="Calibri" w:eastAsia="Calibri" w:hAnsi="Calibri" w:cs="Calibri"/>
                              <w:noProof/>
                              <w:color w:val="000000"/>
                              <w:sz w:val="24"/>
                              <w:szCs w:val="24"/>
                            </w:rPr>
                          </w:pPr>
                          <w:r w:rsidRPr="005B7EA7">
                            <w:rPr>
                              <w:rFonts w:ascii="Calibri" w:eastAsia="Calibri" w:hAnsi="Calibri" w:cs="Calibri"/>
                              <w:noProof/>
                              <w:color w:val="000000"/>
                              <w:sz w:val="24"/>
                              <w:szCs w:val="24"/>
                            </w:rPr>
                            <w:t xml:space="preserve"> 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FB5260C" id="_x0000_t202" coordsize="21600,21600" o:spt="202" path="m,l,21600r21600,l21600,xe">
              <v:stroke joinstyle="miter"/>
              <v:path gradientshapeok="t" o:connecttype="rect"/>
            </v:shapetype>
            <v:shape id="Text Box 7" o:spid="_x0000_s1027" type="#_x0000_t202" alt=" OFFICIAL" style="position:absolute;left:0;text-align:left;margin-left:0;margin-top:0;width:46.15pt;height:35.65pt;z-index:25165824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" filled="f" stroked="f">
              <v:textbox style="mso-fit-shape-to-text:t" inset="0,15pt,0,0">
                <w:txbxContent>
                  <w:p w14:paraId="1220E197" w14:textId="127B1C46" w:rsidR="005B7EA7" w:rsidRPr="005B7EA7" w:rsidRDefault="005B7EA7" w:rsidP="005B7EA7">
                    <w:pPr>
                      <w:spacing w:after="0"/>
                      <w:rPr>
                        <w:rFonts w:ascii="Calibri" w:eastAsia="Calibri" w:hAnsi="Calibri" w:cs="Calibri"/>
                        <w:noProof/>
                        <w:color w:val="000000"/>
                        <w:sz w:val="24"/>
                        <w:szCs w:val="24"/>
                      </w:rPr>
                    </w:pPr>
                    <w:r w:rsidRPr="005B7EA7">
                      <w:rPr>
                        <w:rFonts w:ascii="Calibri" w:eastAsia="Calibri" w:hAnsi="Calibri" w:cs="Calibri"/>
                        <w:noProof/>
                        <w:color w:val="000000"/>
                        <w:sz w:val="24"/>
                        <w:szCs w:val="24"/>
                      </w:rPr>
                      <w:t xml:space="preserve"> OFFICIAL</w:t>
                    </w:r>
                  </w:p>
                </w:txbxContent>
              </v:textbox>
              <w10:wrap anchorx="page" anchory="page"/>
            </v:shape>
          </w:pict>
        </mc:Fallback>
      </mc:AlternateContent>
    </w:r>
    <w:r>
      <w:t>x</w:t>
    </w:r>
    <w:r w:rsidR="00E8479C">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0EA3BF" w14:textId="29FC0291" w:rsidR="00BB5C22" w:rsidRDefault="005B7EA7">
    <w:pPr>
      <w:pStyle w:val="Header"/>
    </w:pPr>
    <w:r>
      <w:rPr>
        <w:noProof/>
      </w:rPr>
      <mc:AlternateContent>
        <mc:Choice Requires="wps">
          <w:drawing>
            <wp:anchor distT="0" distB="0" distL="0" distR="0" simplePos="0" relativeHeight="251658242" behindDoc="0" locked="0" layoutInCell="1" allowOverlap="1" wp14:anchorId="43FB3FD4" wp14:editId="11AAB17C">
              <wp:simplePos x="635" y="635"/>
              <wp:positionH relativeFrom="page">
                <wp:align>center</wp:align>
              </wp:positionH>
              <wp:positionV relativeFrom="page">
                <wp:align>top</wp:align>
              </wp:positionV>
              <wp:extent cx="586105" cy="452755"/>
              <wp:effectExtent l="0" t="0" r="4445" b="4445"/>
              <wp:wrapNone/>
              <wp:docPr id="145601309" name="Text Box 5" descr=" 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86105" cy="452755"/>
                      </a:xfrm>
                      <a:prstGeom prst="rect">
                        <a:avLst/>
                      </a:prstGeom>
                      <a:noFill/>
                      <a:ln>
                        <a:noFill/>
                      </a:ln>
                    </wps:spPr>
                    <wps:txbx>
                      <w:txbxContent>
                        <w:p w14:paraId="79AF93F1" w14:textId="5FCB7C6F" w:rsidR="005B7EA7" w:rsidRPr="005B7EA7" w:rsidRDefault="005B7EA7" w:rsidP="005B7EA7">
                          <w:pPr>
                            <w:spacing w:after="0"/>
                            <w:rPr>
                              <w:rFonts w:ascii="Calibri" w:eastAsia="Calibri" w:hAnsi="Calibri" w:cs="Calibri"/>
                              <w:noProof/>
                              <w:color w:val="000000"/>
                              <w:sz w:val="24"/>
                              <w:szCs w:val="24"/>
                            </w:rPr>
                          </w:pPr>
                          <w:r w:rsidRPr="005B7EA7">
                            <w:rPr>
                              <w:rFonts w:ascii="Calibri" w:eastAsia="Calibri" w:hAnsi="Calibri" w:cs="Calibri"/>
                              <w:noProof/>
                              <w:color w:val="000000"/>
                              <w:sz w:val="24"/>
                              <w:szCs w:val="24"/>
                            </w:rPr>
                            <w:t xml:space="preserve"> 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3FB3FD4" id="_x0000_t202" coordsize="21600,21600" o:spt="202" path="m,l,21600r21600,l21600,xe">
              <v:stroke joinstyle="miter"/>
              <v:path gradientshapeok="t" o:connecttype="rect"/>
            </v:shapetype>
            <v:shape id="Text Box 5" o:spid="_x0000_s1028" type="#_x0000_t202" alt=" OFFICIAL" style="position:absolute;margin-left:0;margin-top:0;width:46.15pt;height:35.65pt;z-index:25165824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" filled="f" stroked="f">
              <v:textbox style="mso-fit-shape-to-text:t" inset="0,15pt,0,0">
                <w:txbxContent>
                  <w:p w14:paraId="79AF93F1" w14:textId="5FCB7C6F" w:rsidR="005B7EA7" w:rsidRPr="005B7EA7" w:rsidRDefault="005B7EA7" w:rsidP="005B7EA7">
                    <w:pPr>
                      <w:spacing w:after="0"/>
                      <w:rPr>
                        <w:rFonts w:ascii="Calibri" w:eastAsia="Calibri" w:hAnsi="Calibri" w:cs="Calibri"/>
                        <w:noProof/>
                        <w:color w:val="000000"/>
                        <w:sz w:val="24"/>
                        <w:szCs w:val="24"/>
                      </w:rPr>
                    </w:pPr>
                    <w:r w:rsidRPr="005B7EA7">
                      <w:rPr>
                        <w:rFonts w:ascii="Calibri" w:eastAsia="Calibri" w:hAnsi="Calibri" w:cs="Calibri"/>
                        <w:noProof/>
                        <w:color w:val="000000"/>
                        <w:sz w:val="24"/>
                        <w:szCs w:val="24"/>
                      </w:rPr>
                      <w:t xml:space="preserve"> 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0"/>
    <w:multiLevelType w:val="singleLevel"/>
    <w:tmpl w:val="50344B6C"/>
    <w:lvl w:ilvl="0">
      <w:start w:val="1"/>
      <w:numFmt w:val="bullet"/>
      <w:pStyle w:val="ListBullet5"/>
      <w:lvlText w:val=""/>
      <w:lvlJc w:val="left"/>
      <w:pPr>
        <w:tabs>
          <w:tab w:val="num" w:pos="1492"/>
        </w:tabs>
        <w:ind w:left="1492" w:hanging="360"/>
      </w:pPr>
      <w:rPr>
        <w:rFonts w:ascii="Symbol" w:hAnsi="Symbol" w:hint="default"/>
      </w:rPr>
    </w:lvl>
  </w:abstractNum>
  <w:abstractNum w:abstractNumId="1" w15:restartNumberingAfterBreak="0">
    <w:nsid w:val="FFFFFF83"/>
    <w:multiLevelType w:val="singleLevel"/>
    <w:tmpl w:val="DC286EB4"/>
    <w:lvl w:ilvl="0">
      <w:start w:val="1"/>
      <w:numFmt w:val="bullet"/>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58A40F24"/>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4011AAA"/>
    <w:multiLevelType w:val="hybridMultilevel"/>
    <w:tmpl w:val="FFFFFFFF"/>
    <w:lvl w:ilvl="0" w:tplc="F19A501A">
      <w:start w:val="1"/>
      <w:numFmt w:val="bullet"/>
      <w:lvlText w:val="-"/>
      <w:lvlJc w:val="left"/>
      <w:pPr>
        <w:ind w:left="720" w:hanging="360"/>
      </w:pPr>
      <w:rPr>
        <w:rFonts w:ascii="Symbol" w:hAnsi="Symbol" w:hint="default"/>
      </w:rPr>
    </w:lvl>
    <w:lvl w:ilvl="1" w:tplc="793434CE">
      <w:start w:val="1"/>
      <w:numFmt w:val="bullet"/>
      <w:lvlText w:val="o"/>
      <w:lvlJc w:val="left"/>
      <w:pPr>
        <w:ind w:left="1440" w:hanging="360"/>
      </w:pPr>
      <w:rPr>
        <w:rFonts w:ascii="Courier New" w:hAnsi="Courier New" w:hint="default"/>
      </w:rPr>
    </w:lvl>
    <w:lvl w:ilvl="2" w:tplc="239EE928">
      <w:start w:val="1"/>
      <w:numFmt w:val="bullet"/>
      <w:lvlText w:val=""/>
      <w:lvlJc w:val="left"/>
      <w:pPr>
        <w:ind w:left="2160" w:hanging="360"/>
      </w:pPr>
      <w:rPr>
        <w:rFonts w:ascii="Wingdings" w:hAnsi="Wingdings" w:hint="default"/>
      </w:rPr>
    </w:lvl>
    <w:lvl w:ilvl="3" w:tplc="38125716">
      <w:start w:val="1"/>
      <w:numFmt w:val="bullet"/>
      <w:lvlText w:val=""/>
      <w:lvlJc w:val="left"/>
      <w:pPr>
        <w:ind w:left="2880" w:hanging="360"/>
      </w:pPr>
      <w:rPr>
        <w:rFonts w:ascii="Symbol" w:hAnsi="Symbol" w:hint="default"/>
      </w:rPr>
    </w:lvl>
    <w:lvl w:ilvl="4" w:tplc="4582F5A8">
      <w:start w:val="1"/>
      <w:numFmt w:val="bullet"/>
      <w:lvlText w:val="o"/>
      <w:lvlJc w:val="left"/>
      <w:pPr>
        <w:ind w:left="3600" w:hanging="360"/>
      </w:pPr>
      <w:rPr>
        <w:rFonts w:ascii="Courier New" w:hAnsi="Courier New" w:hint="default"/>
      </w:rPr>
    </w:lvl>
    <w:lvl w:ilvl="5" w:tplc="C4BE3B5E">
      <w:start w:val="1"/>
      <w:numFmt w:val="bullet"/>
      <w:lvlText w:val=""/>
      <w:lvlJc w:val="left"/>
      <w:pPr>
        <w:ind w:left="4320" w:hanging="360"/>
      </w:pPr>
      <w:rPr>
        <w:rFonts w:ascii="Wingdings" w:hAnsi="Wingdings" w:hint="default"/>
      </w:rPr>
    </w:lvl>
    <w:lvl w:ilvl="6" w:tplc="0F4654FC">
      <w:start w:val="1"/>
      <w:numFmt w:val="bullet"/>
      <w:lvlText w:val=""/>
      <w:lvlJc w:val="left"/>
      <w:pPr>
        <w:ind w:left="5040" w:hanging="360"/>
      </w:pPr>
      <w:rPr>
        <w:rFonts w:ascii="Symbol" w:hAnsi="Symbol" w:hint="default"/>
      </w:rPr>
    </w:lvl>
    <w:lvl w:ilvl="7" w:tplc="D30ADD22">
      <w:start w:val="1"/>
      <w:numFmt w:val="bullet"/>
      <w:lvlText w:val="o"/>
      <w:lvlJc w:val="left"/>
      <w:pPr>
        <w:ind w:left="5760" w:hanging="360"/>
      </w:pPr>
      <w:rPr>
        <w:rFonts w:ascii="Courier New" w:hAnsi="Courier New" w:hint="default"/>
      </w:rPr>
    </w:lvl>
    <w:lvl w:ilvl="8" w:tplc="E1E83A2C">
      <w:start w:val="1"/>
      <w:numFmt w:val="bullet"/>
      <w:lvlText w:val=""/>
      <w:lvlJc w:val="left"/>
      <w:pPr>
        <w:ind w:left="6480" w:hanging="360"/>
      </w:pPr>
      <w:rPr>
        <w:rFonts w:ascii="Wingdings" w:hAnsi="Wingdings" w:hint="default"/>
      </w:rPr>
    </w:lvl>
  </w:abstractNum>
  <w:abstractNum w:abstractNumId="4" w15:restartNumberingAfterBreak="0">
    <w:nsid w:val="074A6380"/>
    <w:multiLevelType w:val="multilevel"/>
    <w:tmpl w:val="C47EA3E6"/>
    <w:styleLink w:val="TableList"/>
    <w:lvl w:ilvl="0">
      <w:start w:val="1"/>
      <w:numFmt w:val="decimal"/>
      <w:pStyle w:val="TableHeading-numbered"/>
      <w:suff w:val="space"/>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09C1734A"/>
    <w:multiLevelType w:val="multilevel"/>
    <w:tmpl w:val="72768BCE"/>
    <w:styleLink w:val="AppendixHeadingList"/>
    <w:lvl w:ilvl="0">
      <w:start w:val="1"/>
      <w:numFmt w:val="upperLetter"/>
      <w:pStyle w:val="Heading-Appendix"/>
      <w:lvlText w:val="%1."/>
      <w:lvlJc w:val="left"/>
      <w:pPr>
        <w:ind w:left="1418" w:hanging="851"/>
      </w:pPr>
      <w:rPr>
        <w:rFonts w:hint="default"/>
      </w:rPr>
    </w:lvl>
    <w:lvl w:ilvl="1">
      <w:start w:val="1"/>
      <w:numFmt w:val="decimal"/>
      <w:pStyle w:val="Heading2-Appendix"/>
      <w:lvlText w:val="%1.%2"/>
      <w:lvlJc w:val="left"/>
      <w:pPr>
        <w:ind w:left="851" w:hanging="851"/>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0AC2735F"/>
    <w:multiLevelType w:val="multilevel"/>
    <w:tmpl w:val="EE6A07A2"/>
    <w:styleLink w:val="ListHeadings"/>
    <w:lvl w:ilvl="0">
      <w:start w:val="1"/>
      <w:numFmt w:val="decimal"/>
      <w:isLgl/>
      <w:lvlText w:val="%1."/>
      <w:lvlJc w:val="left"/>
      <w:pPr>
        <w:ind w:left="1418" w:hanging="851"/>
      </w:pPr>
      <w:rPr>
        <w:rFonts w:hint="default"/>
      </w:rPr>
    </w:lvl>
    <w:lvl w:ilvl="1">
      <w:start w:val="1"/>
      <w:numFmt w:val="decimal"/>
      <w:suff w:val="space"/>
      <w:lvlText w:val="Box %1.%2"/>
      <w:lvlJc w:val="left"/>
      <w:pPr>
        <w:ind w:left="1134" w:hanging="1134"/>
      </w:pPr>
      <w:rPr>
        <w:rFonts w:hint="default"/>
      </w:rPr>
    </w:lvl>
    <w:lvl w:ilvl="2">
      <w:start w:val="1"/>
      <w:numFmt w:val="decimal"/>
      <w:lvlText w:val="%1.%3"/>
      <w:lvlJc w:val="left"/>
      <w:pPr>
        <w:ind w:left="851" w:hanging="851"/>
      </w:pPr>
      <w:rPr>
        <w:rFonts w:hint="default"/>
      </w:rPr>
    </w:lvl>
    <w:lvl w:ilvl="3">
      <w:start w:val="1"/>
      <w:numFmt w:val="decimal"/>
      <w:lvlText w:val="%1.%2.%3.%4."/>
      <w:lvlJc w:val="left"/>
      <w:pPr>
        <w:ind w:left="1361" w:hanging="1361"/>
      </w:pPr>
      <w:rPr>
        <w:rFonts w:hint="default"/>
      </w:rPr>
    </w:lvl>
    <w:lvl w:ilvl="4">
      <w:start w:val="1"/>
      <w:numFmt w:val="decimal"/>
      <w:lvlText w:val="%1.%2.%3.%4.%5"/>
      <w:lvlJc w:val="left"/>
      <w:pPr>
        <w:ind w:left="1701" w:hanging="1701"/>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0EC431A9"/>
    <w:multiLevelType w:val="hybridMultilevel"/>
    <w:tmpl w:val="A8E26A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F3E6C9D"/>
    <w:multiLevelType w:val="multilevel"/>
    <w:tmpl w:val="FF8069A4"/>
    <w:numStyleLink w:val="Bullets"/>
  </w:abstractNum>
  <w:abstractNum w:abstractNumId="9" w15:restartNumberingAfterBreak="0">
    <w:nsid w:val="0F6F37EA"/>
    <w:multiLevelType w:val="multilevel"/>
    <w:tmpl w:val="1FA8DC2A"/>
    <w:styleLink w:val="Numbering"/>
    <w:lvl w:ilvl="0">
      <w:start w:val="1"/>
      <w:numFmt w:val="decimal"/>
      <w:pStyle w:val="ListNumber"/>
      <w:lvlText w:val="%1."/>
      <w:lvlJc w:val="left"/>
      <w:pPr>
        <w:ind w:left="454" w:hanging="454"/>
      </w:pPr>
      <w:rPr>
        <w:rFonts w:hint="default"/>
      </w:rPr>
    </w:lvl>
    <w:lvl w:ilvl="1">
      <w:start w:val="1"/>
      <w:numFmt w:val="decimal"/>
      <w:pStyle w:val="ListNumber2"/>
      <w:lvlText w:val="%1.%2."/>
      <w:lvlJc w:val="left"/>
      <w:pPr>
        <w:ind w:left="680" w:hanging="680"/>
      </w:pPr>
      <w:rPr>
        <w:rFonts w:hint="default"/>
      </w:rPr>
    </w:lvl>
    <w:lvl w:ilvl="2">
      <w:start w:val="1"/>
      <w:numFmt w:val="decimal"/>
      <w:pStyle w:val="ListNumber3"/>
      <w:lvlText w:val="%1.%2.%3."/>
      <w:lvlJc w:val="left"/>
      <w:pPr>
        <w:ind w:left="907" w:hanging="907"/>
      </w:pPr>
      <w:rPr>
        <w:rFonts w:hint="default"/>
      </w:rPr>
    </w:lvl>
    <w:lvl w:ilvl="3">
      <w:start w:val="1"/>
      <w:numFmt w:val="decimal"/>
      <w:pStyle w:val="ListNumber4"/>
      <w:lvlText w:val="%1.%2.%3.%4."/>
      <w:lvlJc w:val="left"/>
      <w:pPr>
        <w:ind w:left="1134" w:hanging="1134"/>
      </w:pPr>
      <w:rPr>
        <w:rFonts w:hint="default"/>
      </w:rPr>
    </w:lvl>
    <w:lvl w:ilvl="4">
      <w:start w:val="1"/>
      <w:numFmt w:val="decimal"/>
      <w:pStyle w:val="ListNumber5"/>
      <w:lvlText w:val="%1.%2.%3.%4.%5"/>
      <w:lvlJc w:val="left"/>
      <w:pPr>
        <w:ind w:left="1361" w:hanging="1361"/>
      </w:pPr>
      <w:rPr>
        <w:rFonts w:hint="default"/>
      </w:rPr>
    </w:lvl>
    <w:lvl w:ilvl="5">
      <w:start w:val="1"/>
      <w:numFmt w:val="decimal"/>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decimal"/>
      <w:lvlText w:val="%8."/>
      <w:lvlJc w:val="left"/>
      <w:pPr>
        <w:ind w:left="567" w:hanging="567"/>
      </w:pPr>
      <w:rPr>
        <w:rFonts w:hint="default"/>
      </w:rPr>
    </w:lvl>
    <w:lvl w:ilvl="8">
      <w:start w:val="1"/>
      <w:numFmt w:val="none"/>
      <w:lvlText w:val=""/>
      <w:lvlJc w:val="right"/>
      <w:pPr>
        <w:ind w:left="567" w:hanging="567"/>
      </w:pPr>
      <w:rPr>
        <w:rFonts w:hint="default"/>
      </w:rPr>
    </w:lvl>
  </w:abstractNum>
  <w:abstractNum w:abstractNumId="10" w15:restartNumberingAfterBreak="0">
    <w:nsid w:val="11899E10"/>
    <w:multiLevelType w:val="hybridMultilevel"/>
    <w:tmpl w:val="FFFFFFFF"/>
    <w:lvl w:ilvl="0" w:tplc="118CA714">
      <w:start w:val="1"/>
      <w:numFmt w:val="bullet"/>
      <w:lvlText w:val="-"/>
      <w:lvlJc w:val="left"/>
      <w:pPr>
        <w:ind w:left="720" w:hanging="360"/>
      </w:pPr>
      <w:rPr>
        <w:rFonts w:ascii="Symbol" w:hAnsi="Symbol" w:hint="default"/>
      </w:rPr>
    </w:lvl>
    <w:lvl w:ilvl="1" w:tplc="15D01B3E">
      <w:start w:val="1"/>
      <w:numFmt w:val="bullet"/>
      <w:lvlText w:val="o"/>
      <w:lvlJc w:val="left"/>
      <w:pPr>
        <w:ind w:left="1440" w:hanging="360"/>
      </w:pPr>
      <w:rPr>
        <w:rFonts w:ascii="Courier New" w:hAnsi="Courier New" w:hint="default"/>
      </w:rPr>
    </w:lvl>
    <w:lvl w:ilvl="2" w:tplc="8190E192">
      <w:start w:val="1"/>
      <w:numFmt w:val="bullet"/>
      <w:lvlText w:val=""/>
      <w:lvlJc w:val="left"/>
      <w:pPr>
        <w:ind w:left="2160" w:hanging="360"/>
      </w:pPr>
      <w:rPr>
        <w:rFonts w:ascii="Wingdings" w:hAnsi="Wingdings" w:hint="default"/>
      </w:rPr>
    </w:lvl>
    <w:lvl w:ilvl="3" w:tplc="503A1E7A">
      <w:start w:val="1"/>
      <w:numFmt w:val="bullet"/>
      <w:lvlText w:val=""/>
      <w:lvlJc w:val="left"/>
      <w:pPr>
        <w:ind w:left="2880" w:hanging="360"/>
      </w:pPr>
      <w:rPr>
        <w:rFonts w:ascii="Symbol" w:hAnsi="Symbol" w:hint="default"/>
      </w:rPr>
    </w:lvl>
    <w:lvl w:ilvl="4" w:tplc="80DAAD4E">
      <w:start w:val="1"/>
      <w:numFmt w:val="bullet"/>
      <w:lvlText w:val="o"/>
      <w:lvlJc w:val="left"/>
      <w:pPr>
        <w:ind w:left="3600" w:hanging="360"/>
      </w:pPr>
      <w:rPr>
        <w:rFonts w:ascii="Courier New" w:hAnsi="Courier New" w:hint="default"/>
      </w:rPr>
    </w:lvl>
    <w:lvl w:ilvl="5" w:tplc="163434E4">
      <w:start w:val="1"/>
      <w:numFmt w:val="bullet"/>
      <w:lvlText w:val=""/>
      <w:lvlJc w:val="left"/>
      <w:pPr>
        <w:ind w:left="4320" w:hanging="360"/>
      </w:pPr>
      <w:rPr>
        <w:rFonts w:ascii="Wingdings" w:hAnsi="Wingdings" w:hint="default"/>
      </w:rPr>
    </w:lvl>
    <w:lvl w:ilvl="6" w:tplc="616ABBAA">
      <w:start w:val="1"/>
      <w:numFmt w:val="bullet"/>
      <w:lvlText w:val=""/>
      <w:lvlJc w:val="left"/>
      <w:pPr>
        <w:ind w:left="5040" w:hanging="360"/>
      </w:pPr>
      <w:rPr>
        <w:rFonts w:ascii="Symbol" w:hAnsi="Symbol" w:hint="default"/>
      </w:rPr>
    </w:lvl>
    <w:lvl w:ilvl="7" w:tplc="E8BE45AE">
      <w:start w:val="1"/>
      <w:numFmt w:val="bullet"/>
      <w:lvlText w:val="o"/>
      <w:lvlJc w:val="left"/>
      <w:pPr>
        <w:ind w:left="5760" w:hanging="360"/>
      </w:pPr>
      <w:rPr>
        <w:rFonts w:ascii="Courier New" w:hAnsi="Courier New" w:hint="default"/>
      </w:rPr>
    </w:lvl>
    <w:lvl w:ilvl="8" w:tplc="7F5C8DAC">
      <w:start w:val="1"/>
      <w:numFmt w:val="bullet"/>
      <w:lvlText w:val=""/>
      <w:lvlJc w:val="left"/>
      <w:pPr>
        <w:ind w:left="6480" w:hanging="360"/>
      </w:pPr>
      <w:rPr>
        <w:rFonts w:ascii="Wingdings" w:hAnsi="Wingdings" w:hint="default"/>
      </w:rPr>
    </w:lvl>
  </w:abstractNum>
  <w:abstractNum w:abstractNumId="11" w15:restartNumberingAfterBreak="0">
    <w:nsid w:val="12377B66"/>
    <w:multiLevelType w:val="multilevel"/>
    <w:tmpl w:val="4F48000A"/>
    <w:styleLink w:val="Alphalist"/>
    <w:lvl w:ilvl="0">
      <w:start w:val="1"/>
      <w:numFmt w:val="lowerLetter"/>
      <w:pStyle w:val="ListAlpha1"/>
      <w:lvlText w:val="%1."/>
      <w:lvlJc w:val="left"/>
      <w:pPr>
        <w:ind w:left="227" w:hanging="227"/>
      </w:pPr>
      <w:rPr>
        <w:rFonts w:hint="default"/>
      </w:rPr>
    </w:lvl>
    <w:lvl w:ilvl="1">
      <w:start w:val="1"/>
      <w:numFmt w:val="lowerLetter"/>
      <w:pStyle w:val="ListAlpha2"/>
      <w:lvlText w:val="%2."/>
      <w:lvlJc w:val="left"/>
      <w:pPr>
        <w:ind w:left="454" w:hanging="227"/>
      </w:pPr>
      <w:rPr>
        <w:rFonts w:hint="default"/>
      </w:rPr>
    </w:lvl>
    <w:lvl w:ilvl="2">
      <w:start w:val="1"/>
      <w:numFmt w:val="lowerRoman"/>
      <w:pStyle w:val="ListAlpha3"/>
      <w:lvlText w:val="%3."/>
      <w:lvlJc w:val="left"/>
      <w:pPr>
        <w:ind w:left="454" w:hanging="227"/>
      </w:pPr>
      <w:rPr>
        <w:rFonts w:hint="default"/>
      </w:rPr>
    </w:lvl>
    <w:lvl w:ilvl="3">
      <w:start w:val="1"/>
      <w:numFmt w:val="lowerRoman"/>
      <w:pStyle w:val="ListAlpha4"/>
      <w:lvlText w:val="%4."/>
      <w:lvlJc w:val="left"/>
      <w:pPr>
        <w:ind w:left="680" w:hanging="226"/>
      </w:pPr>
      <w:rPr>
        <w:rFonts w:hint="default"/>
      </w:rPr>
    </w:lvl>
    <w:lvl w:ilvl="4">
      <w:start w:val="1"/>
      <w:numFmt w:val="lowerLetter"/>
      <w:lvlText w:val="(%5)"/>
      <w:lvlJc w:val="left"/>
      <w:pPr>
        <w:ind w:left="907" w:hanging="227"/>
      </w:pPr>
      <w:rPr>
        <w:rFonts w:hint="default"/>
      </w:rPr>
    </w:lvl>
    <w:lvl w:ilvl="5">
      <w:start w:val="1"/>
      <w:numFmt w:val="lowerRoman"/>
      <w:lvlText w:val="(%6)"/>
      <w:lvlJc w:val="left"/>
      <w:pPr>
        <w:ind w:left="1134" w:hanging="227"/>
      </w:pPr>
      <w:rPr>
        <w:rFonts w:hint="default"/>
      </w:rPr>
    </w:lvl>
    <w:lvl w:ilvl="6">
      <w:start w:val="1"/>
      <w:numFmt w:val="decimal"/>
      <w:lvlText w:val="%7."/>
      <w:lvlJc w:val="left"/>
      <w:pPr>
        <w:ind w:left="1361" w:hanging="227"/>
      </w:pPr>
      <w:rPr>
        <w:rFonts w:hint="default"/>
      </w:rPr>
    </w:lvl>
    <w:lvl w:ilvl="7">
      <w:start w:val="1"/>
      <w:numFmt w:val="lowerLetter"/>
      <w:lvlText w:val="%8."/>
      <w:lvlJc w:val="left"/>
      <w:pPr>
        <w:ind w:left="1588" w:hanging="227"/>
      </w:pPr>
      <w:rPr>
        <w:rFonts w:hint="default"/>
      </w:rPr>
    </w:lvl>
    <w:lvl w:ilvl="8">
      <w:start w:val="1"/>
      <w:numFmt w:val="lowerRoman"/>
      <w:lvlText w:val="%9."/>
      <w:lvlJc w:val="left"/>
      <w:pPr>
        <w:ind w:left="1814" w:hanging="226"/>
      </w:pPr>
      <w:rPr>
        <w:rFonts w:hint="default"/>
      </w:rPr>
    </w:lvl>
  </w:abstractNum>
  <w:abstractNum w:abstractNumId="12" w15:restartNumberingAfterBreak="0">
    <w:nsid w:val="13D8BEC3"/>
    <w:multiLevelType w:val="hybridMultilevel"/>
    <w:tmpl w:val="FFFFFFFF"/>
    <w:lvl w:ilvl="0" w:tplc="C5C6CB86">
      <w:start w:val="1"/>
      <w:numFmt w:val="bullet"/>
      <w:lvlText w:val="-"/>
      <w:lvlJc w:val="left"/>
      <w:pPr>
        <w:ind w:left="720" w:hanging="360"/>
      </w:pPr>
      <w:rPr>
        <w:rFonts w:ascii="Aptos" w:hAnsi="Aptos" w:hint="default"/>
      </w:rPr>
    </w:lvl>
    <w:lvl w:ilvl="1" w:tplc="713815AE">
      <w:start w:val="1"/>
      <w:numFmt w:val="bullet"/>
      <w:lvlText w:val="o"/>
      <w:lvlJc w:val="left"/>
      <w:pPr>
        <w:ind w:left="1440" w:hanging="360"/>
      </w:pPr>
      <w:rPr>
        <w:rFonts w:ascii="Courier New" w:hAnsi="Courier New" w:hint="default"/>
      </w:rPr>
    </w:lvl>
    <w:lvl w:ilvl="2" w:tplc="3D2A06D0">
      <w:start w:val="1"/>
      <w:numFmt w:val="bullet"/>
      <w:lvlText w:val=""/>
      <w:lvlJc w:val="left"/>
      <w:pPr>
        <w:ind w:left="2160" w:hanging="360"/>
      </w:pPr>
      <w:rPr>
        <w:rFonts w:ascii="Wingdings" w:hAnsi="Wingdings" w:hint="default"/>
      </w:rPr>
    </w:lvl>
    <w:lvl w:ilvl="3" w:tplc="A1220828">
      <w:start w:val="1"/>
      <w:numFmt w:val="bullet"/>
      <w:lvlText w:val=""/>
      <w:lvlJc w:val="left"/>
      <w:pPr>
        <w:ind w:left="2880" w:hanging="360"/>
      </w:pPr>
      <w:rPr>
        <w:rFonts w:ascii="Symbol" w:hAnsi="Symbol" w:hint="default"/>
      </w:rPr>
    </w:lvl>
    <w:lvl w:ilvl="4" w:tplc="4694F348">
      <w:start w:val="1"/>
      <w:numFmt w:val="bullet"/>
      <w:lvlText w:val="o"/>
      <w:lvlJc w:val="left"/>
      <w:pPr>
        <w:ind w:left="3600" w:hanging="360"/>
      </w:pPr>
      <w:rPr>
        <w:rFonts w:ascii="Courier New" w:hAnsi="Courier New" w:hint="default"/>
      </w:rPr>
    </w:lvl>
    <w:lvl w:ilvl="5" w:tplc="B0240B68">
      <w:start w:val="1"/>
      <w:numFmt w:val="bullet"/>
      <w:lvlText w:val=""/>
      <w:lvlJc w:val="left"/>
      <w:pPr>
        <w:ind w:left="4320" w:hanging="360"/>
      </w:pPr>
      <w:rPr>
        <w:rFonts w:ascii="Wingdings" w:hAnsi="Wingdings" w:hint="default"/>
      </w:rPr>
    </w:lvl>
    <w:lvl w:ilvl="6" w:tplc="E704180E">
      <w:start w:val="1"/>
      <w:numFmt w:val="bullet"/>
      <w:lvlText w:val=""/>
      <w:lvlJc w:val="left"/>
      <w:pPr>
        <w:ind w:left="5040" w:hanging="360"/>
      </w:pPr>
      <w:rPr>
        <w:rFonts w:ascii="Symbol" w:hAnsi="Symbol" w:hint="default"/>
      </w:rPr>
    </w:lvl>
    <w:lvl w:ilvl="7" w:tplc="468030BA">
      <w:start w:val="1"/>
      <w:numFmt w:val="bullet"/>
      <w:lvlText w:val="o"/>
      <w:lvlJc w:val="left"/>
      <w:pPr>
        <w:ind w:left="5760" w:hanging="360"/>
      </w:pPr>
      <w:rPr>
        <w:rFonts w:ascii="Courier New" w:hAnsi="Courier New" w:hint="default"/>
      </w:rPr>
    </w:lvl>
    <w:lvl w:ilvl="8" w:tplc="9B1AC7B0">
      <w:start w:val="1"/>
      <w:numFmt w:val="bullet"/>
      <w:lvlText w:val=""/>
      <w:lvlJc w:val="left"/>
      <w:pPr>
        <w:ind w:left="6480" w:hanging="360"/>
      </w:pPr>
      <w:rPr>
        <w:rFonts w:ascii="Wingdings" w:hAnsi="Wingdings" w:hint="default"/>
      </w:rPr>
    </w:lvl>
  </w:abstractNum>
  <w:abstractNum w:abstractNumId="13" w15:restartNumberingAfterBreak="0">
    <w:nsid w:val="15161D3B"/>
    <w:multiLevelType w:val="hybridMultilevel"/>
    <w:tmpl w:val="0F127A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6155739"/>
    <w:multiLevelType w:val="multilevel"/>
    <w:tmpl w:val="55366B42"/>
    <w:styleLink w:val="LetteredList"/>
    <w:lvl w:ilvl="0">
      <w:start w:val="1"/>
      <w:numFmt w:val="lowerLetter"/>
      <w:pStyle w:val="List"/>
      <w:lvlText w:val="%1."/>
      <w:lvlJc w:val="left"/>
      <w:pPr>
        <w:ind w:left="227" w:hanging="227"/>
      </w:pPr>
      <w:rPr>
        <w:rFonts w:hint="default"/>
      </w:rPr>
    </w:lvl>
    <w:lvl w:ilvl="1">
      <w:start w:val="1"/>
      <w:numFmt w:val="lowerLetter"/>
      <w:pStyle w:val="List2"/>
      <w:lvlText w:val="%2."/>
      <w:lvlJc w:val="left"/>
      <w:pPr>
        <w:ind w:left="454" w:hanging="227"/>
      </w:pPr>
      <w:rPr>
        <w:rFonts w:hint="default"/>
      </w:rPr>
    </w:lvl>
    <w:lvl w:ilvl="2">
      <w:start w:val="1"/>
      <w:numFmt w:val="lowerRoman"/>
      <w:pStyle w:val="List3"/>
      <w:lvlText w:val="%3."/>
      <w:lvlJc w:val="left"/>
      <w:pPr>
        <w:ind w:left="454" w:hanging="227"/>
      </w:pPr>
      <w:rPr>
        <w:rFonts w:hint="default"/>
      </w:rPr>
    </w:lvl>
    <w:lvl w:ilvl="3">
      <w:start w:val="1"/>
      <w:numFmt w:val="lowerRoman"/>
      <w:pStyle w:val="List4"/>
      <w:lvlText w:val="%4."/>
      <w:lvlJc w:val="left"/>
      <w:pPr>
        <w:ind w:left="680" w:hanging="226"/>
      </w:pPr>
      <w:rPr>
        <w:rFonts w:hint="default"/>
      </w:rPr>
    </w:lvl>
    <w:lvl w:ilvl="4">
      <w:start w:val="1"/>
      <w:numFmt w:val="lowerRoman"/>
      <w:lvlText w:val="%5."/>
      <w:lvlJc w:val="left"/>
      <w:pPr>
        <w:ind w:left="907" w:hanging="227"/>
      </w:pPr>
      <w:rPr>
        <w:rFonts w:hint="default"/>
      </w:rPr>
    </w:lvl>
    <w:lvl w:ilvl="5">
      <w:start w:val="1"/>
      <w:numFmt w:val="lowerRoman"/>
      <w:lvlText w:val="%6."/>
      <w:lvlJc w:val="left"/>
      <w:pPr>
        <w:tabs>
          <w:tab w:val="num" w:pos="1644"/>
        </w:tabs>
        <w:ind w:left="1134" w:hanging="227"/>
      </w:pPr>
      <w:rPr>
        <w:rFonts w:hint="default"/>
      </w:rPr>
    </w:lvl>
    <w:lvl w:ilvl="6">
      <w:start w:val="1"/>
      <w:numFmt w:val="lowerLetter"/>
      <w:lvlText w:val="%7."/>
      <w:lvlJc w:val="left"/>
      <w:pPr>
        <w:ind w:left="1361" w:hanging="227"/>
      </w:pPr>
      <w:rPr>
        <w:rFonts w:hint="default"/>
      </w:rPr>
    </w:lvl>
    <w:lvl w:ilvl="7">
      <w:start w:val="1"/>
      <w:numFmt w:val="lowerLetter"/>
      <w:lvlText w:val="%8."/>
      <w:lvlJc w:val="left"/>
      <w:pPr>
        <w:ind w:left="1588" w:hanging="227"/>
      </w:pPr>
      <w:rPr>
        <w:rFonts w:hint="default"/>
      </w:rPr>
    </w:lvl>
    <w:lvl w:ilvl="8">
      <w:start w:val="1"/>
      <w:numFmt w:val="lowerLetter"/>
      <w:lvlText w:val="%9."/>
      <w:lvlJc w:val="left"/>
      <w:pPr>
        <w:ind w:left="1814" w:hanging="226"/>
      </w:pPr>
      <w:rPr>
        <w:rFonts w:hint="default"/>
      </w:rPr>
    </w:lvl>
  </w:abstractNum>
  <w:abstractNum w:abstractNumId="15" w15:restartNumberingAfterBreak="0">
    <w:nsid w:val="192C70E0"/>
    <w:multiLevelType w:val="hybridMultilevel"/>
    <w:tmpl w:val="90DCC9CA"/>
    <w:lvl w:ilvl="0" w:tplc="7F9CFA6C">
      <w:start w:val="1"/>
      <w:numFmt w:val="bullet"/>
      <w:lvlText w:val="-"/>
      <w:lvlJc w:val="left"/>
      <w:pPr>
        <w:ind w:left="417" w:hanging="360"/>
      </w:pPr>
      <w:rPr>
        <w:rFonts w:ascii="Arial (Body)" w:eastAsiaTheme="minorHAnsi" w:hAnsi="Arial (Body)" w:cstheme="minorBidi" w:hint="default"/>
      </w:rPr>
    </w:lvl>
    <w:lvl w:ilvl="1" w:tplc="0C090003" w:tentative="1">
      <w:start w:val="1"/>
      <w:numFmt w:val="bullet"/>
      <w:lvlText w:val="o"/>
      <w:lvlJc w:val="left"/>
      <w:pPr>
        <w:ind w:left="1137" w:hanging="360"/>
      </w:pPr>
      <w:rPr>
        <w:rFonts w:ascii="Courier New" w:hAnsi="Courier New" w:cs="Courier New" w:hint="default"/>
      </w:rPr>
    </w:lvl>
    <w:lvl w:ilvl="2" w:tplc="0C090005" w:tentative="1">
      <w:start w:val="1"/>
      <w:numFmt w:val="bullet"/>
      <w:lvlText w:val=""/>
      <w:lvlJc w:val="left"/>
      <w:pPr>
        <w:ind w:left="1857" w:hanging="360"/>
      </w:pPr>
      <w:rPr>
        <w:rFonts w:ascii="Wingdings" w:hAnsi="Wingdings" w:hint="default"/>
      </w:rPr>
    </w:lvl>
    <w:lvl w:ilvl="3" w:tplc="0C090001" w:tentative="1">
      <w:start w:val="1"/>
      <w:numFmt w:val="bullet"/>
      <w:lvlText w:val=""/>
      <w:lvlJc w:val="left"/>
      <w:pPr>
        <w:ind w:left="2577" w:hanging="360"/>
      </w:pPr>
      <w:rPr>
        <w:rFonts w:ascii="Symbol" w:hAnsi="Symbol" w:hint="default"/>
      </w:rPr>
    </w:lvl>
    <w:lvl w:ilvl="4" w:tplc="0C090003" w:tentative="1">
      <w:start w:val="1"/>
      <w:numFmt w:val="bullet"/>
      <w:lvlText w:val="o"/>
      <w:lvlJc w:val="left"/>
      <w:pPr>
        <w:ind w:left="3297" w:hanging="360"/>
      </w:pPr>
      <w:rPr>
        <w:rFonts w:ascii="Courier New" w:hAnsi="Courier New" w:cs="Courier New" w:hint="default"/>
      </w:rPr>
    </w:lvl>
    <w:lvl w:ilvl="5" w:tplc="0C090005" w:tentative="1">
      <w:start w:val="1"/>
      <w:numFmt w:val="bullet"/>
      <w:lvlText w:val=""/>
      <w:lvlJc w:val="left"/>
      <w:pPr>
        <w:ind w:left="4017" w:hanging="360"/>
      </w:pPr>
      <w:rPr>
        <w:rFonts w:ascii="Wingdings" w:hAnsi="Wingdings" w:hint="default"/>
      </w:rPr>
    </w:lvl>
    <w:lvl w:ilvl="6" w:tplc="0C090001" w:tentative="1">
      <w:start w:val="1"/>
      <w:numFmt w:val="bullet"/>
      <w:lvlText w:val=""/>
      <w:lvlJc w:val="left"/>
      <w:pPr>
        <w:ind w:left="4737" w:hanging="360"/>
      </w:pPr>
      <w:rPr>
        <w:rFonts w:ascii="Symbol" w:hAnsi="Symbol" w:hint="default"/>
      </w:rPr>
    </w:lvl>
    <w:lvl w:ilvl="7" w:tplc="0C090003" w:tentative="1">
      <w:start w:val="1"/>
      <w:numFmt w:val="bullet"/>
      <w:lvlText w:val="o"/>
      <w:lvlJc w:val="left"/>
      <w:pPr>
        <w:ind w:left="5457" w:hanging="360"/>
      </w:pPr>
      <w:rPr>
        <w:rFonts w:ascii="Courier New" w:hAnsi="Courier New" w:cs="Courier New" w:hint="default"/>
      </w:rPr>
    </w:lvl>
    <w:lvl w:ilvl="8" w:tplc="0C090005" w:tentative="1">
      <w:start w:val="1"/>
      <w:numFmt w:val="bullet"/>
      <w:lvlText w:val=""/>
      <w:lvlJc w:val="left"/>
      <w:pPr>
        <w:ind w:left="6177" w:hanging="360"/>
      </w:pPr>
      <w:rPr>
        <w:rFonts w:ascii="Wingdings" w:hAnsi="Wingdings" w:hint="default"/>
      </w:rPr>
    </w:lvl>
  </w:abstractNum>
  <w:abstractNum w:abstractNumId="16" w15:restartNumberingAfterBreak="0">
    <w:nsid w:val="1A1A0E47"/>
    <w:multiLevelType w:val="multilevel"/>
    <w:tmpl w:val="BCC2EEC0"/>
    <w:lvl w:ilvl="0">
      <w:start w:val="1"/>
      <w:numFmt w:val="decimal"/>
      <w:pStyle w:val="Heading1"/>
      <w:isLgl/>
      <w:lvlText w:val="%1."/>
      <w:lvlJc w:val="left"/>
      <w:pPr>
        <w:ind w:left="1418" w:hanging="851"/>
      </w:pPr>
      <w:rPr>
        <w:rFonts w:hint="default"/>
      </w:rPr>
    </w:lvl>
    <w:lvl w:ilvl="1">
      <w:start w:val="1"/>
      <w:numFmt w:val="decimal"/>
      <w:suff w:val="space"/>
      <w:lvlText w:val="Box %1.%2"/>
      <w:lvlJc w:val="left"/>
      <w:pPr>
        <w:ind w:left="1134" w:hanging="1134"/>
      </w:pPr>
      <w:rPr>
        <w:rFonts w:hint="default"/>
      </w:rPr>
    </w:lvl>
    <w:lvl w:ilvl="2">
      <w:start w:val="1"/>
      <w:numFmt w:val="decimal"/>
      <w:pStyle w:val="Heading2"/>
      <w:lvlText w:val="%1.%3"/>
      <w:lvlJc w:val="left"/>
      <w:pPr>
        <w:ind w:left="851" w:hanging="851"/>
      </w:pPr>
      <w:rPr>
        <w:rFonts w:hint="default"/>
      </w:rPr>
    </w:lvl>
    <w:lvl w:ilvl="3">
      <w:start w:val="1"/>
      <w:numFmt w:val="decimal"/>
      <w:lvlText w:val="%1.%2.%3.%4."/>
      <w:lvlJc w:val="left"/>
      <w:pPr>
        <w:ind w:left="1361" w:hanging="1361"/>
      </w:pPr>
      <w:rPr>
        <w:rFonts w:hint="default"/>
      </w:rPr>
    </w:lvl>
    <w:lvl w:ilvl="4">
      <w:start w:val="1"/>
      <w:numFmt w:val="decimal"/>
      <w:lvlText w:val="%1.%2.%3.%4.%5"/>
      <w:lvlJc w:val="left"/>
      <w:pPr>
        <w:ind w:left="1701" w:hanging="1701"/>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7" w15:restartNumberingAfterBreak="0">
    <w:nsid w:val="1D3A6395"/>
    <w:multiLevelType w:val="hybridMultilevel"/>
    <w:tmpl w:val="37D0A476"/>
    <w:lvl w:ilvl="0" w:tplc="7F9CFA6C">
      <w:start w:val="1"/>
      <w:numFmt w:val="bullet"/>
      <w:lvlText w:val="-"/>
      <w:lvlJc w:val="left"/>
      <w:pPr>
        <w:ind w:left="474" w:hanging="360"/>
      </w:pPr>
      <w:rPr>
        <w:rFonts w:ascii="Arial (Body)" w:eastAsiaTheme="minorHAnsi" w:hAnsi="Arial (Body)" w:cstheme="minorBidi" w:hint="default"/>
      </w:rPr>
    </w:lvl>
    <w:lvl w:ilvl="1" w:tplc="0C090003" w:tentative="1">
      <w:start w:val="1"/>
      <w:numFmt w:val="bullet"/>
      <w:lvlText w:val="o"/>
      <w:lvlJc w:val="left"/>
      <w:pPr>
        <w:ind w:left="1497" w:hanging="360"/>
      </w:pPr>
      <w:rPr>
        <w:rFonts w:ascii="Courier New" w:hAnsi="Courier New" w:cs="Courier New" w:hint="default"/>
      </w:rPr>
    </w:lvl>
    <w:lvl w:ilvl="2" w:tplc="0C090005" w:tentative="1">
      <w:start w:val="1"/>
      <w:numFmt w:val="bullet"/>
      <w:lvlText w:val=""/>
      <w:lvlJc w:val="left"/>
      <w:pPr>
        <w:ind w:left="2217" w:hanging="360"/>
      </w:pPr>
      <w:rPr>
        <w:rFonts w:ascii="Wingdings" w:hAnsi="Wingdings" w:hint="default"/>
      </w:rPr>
    </w:lvl>
    <w:lvl w:ilvl="3" w:tplc="0C090001" w:tentative="1">
      <w:start w:val="1"/>
      <w:numFmt w:val="bullet"/>
      <w:lvlText w:val=""/>
      <w:lvlJc w:val="left"/>
      <w:pPr>
        <w:ind w:left="2937" w:hanging="360"/>
      </w:pPr>
      <w:rPr>
        <w:rFonts w:ascii="Symbol" w:hAnsi="Symbol" w:hint="default"/>
      </w:rPr>
    </w:lvl>
    <w:lvl w:ilvl="4" w:tplc="0C090003" w:tentative="1">
      <w:start w:val="1"/>
      <w:numFmt w:val="bullet"/>
      <w:lvlText w:val="o"/>
      <w:lvlJc w:val="left"/>
      <w:pPr>
        <w:ind w:left="3657" w:hanging="360"/>
      </w:pPr>
      <w:rPr>
        <w:rFonts w:ascii="Courier New" w:hAnsi="Courier New" w:cs="Courier New" w:hint="default"/>
      </w:rPr>
    </w:lvl>
    <w:lvl w:ilvl="5" w:tplc="0C090005" w:tentative="1">
      <w:start w:val="1"/>
      <w:numFmt w:val="bullet"/>
      <w:lvlText w:val=""/>
      <w:lvlJc w:val="left"/>
      <w:pPr>
        <w:ind w:left="4377" w:hanging="360"/>
      </w:pPr>
      <w:rPr>
        <w:rFonts w:ascii="Wingdings" w:hAnsi="Wingdings" w:hint="default"/>
      </w:rPr>
    </w:lvl>
    <w:lvl w:ilvl="6" w:tplc="0C090001" w:tentative="1">
      <w:start w:val="1"/>
      <w:numFmt w:val="bullet"/>
      <w:lvlText w:val=""/>
      <w:lvlJc w:val="left"/>
      <w:pPr>
        <w:ind w:left="5097" w:hanging="360"/>
      </w:pPr>
      <w:rPr>
        <w:rFonts w:ascii="Symbol" w:hAnsi="Symbol" w:hint="default"/>
      </w:rPr>
    </w:lvl>
    <w:lvl w:ilvl="7" w:tplc="0C090003" w:tentative="1">
      <w:start w:val="1"/>
      <w:numFmt w:val="bullet"/>
      <w:lvlText w:val="o"/>
      <w:lvlJc w:val="left"/>
      <w:pPr>
        <w:ind w:left="5817" w:hanging="360"/>
      </w:pPr>
      <w:rPr>
        <w:rFonts w:ascii="Courier New" w:hAnsi="Courier New" w:cs="Courier New" w:hint="default"/>
      </w:rPr>
    </w:lvl>
    <w:lvl w:ilvl="8" w:tplc="0C090005" w:tentative="1">
      <w:start w:val="1"/>
      <w:numFmt w:val="bullet"/>
      <w:lvlText w:val=""/>
      <w:lvlJc w:val="left"/>
      <w:pPr>
        <w:ind w:left="6537" w:hanging="360"/>
      </w:pPr>
      <w:rPr>
        <w:rFonts w:ascii="Wingdings" w:hAnsi="Wingdings" w:hint="default"/>
      </w:rPr>
    </w:lvl>
  </w:abstractNum>
  <w:abstractNum w:abstractNumId="18" w15:restartNumberingAfterBreak="0">
    <w:nsid w:val="1ED21C04"/>
    <w:multiLevelType w:val="hybridMultilevel"/>
    <w:tmpl w:val="0EB0F5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15905EC"/>
    <w:multiLevelType w:val="multilevel"/>
    <w:tmpl w:val="14F2CE60"/>
    <w:styleLink w:val="AppendixHeading"/>
    <w:lvl w:ilvl="0">
      <w:start w:val="1"/>
      <w:numFmt w:val="upperLetter"/>
      <w:lvlText w:val="%1."/>
      <w:lvlJc w:val="left"/>
      <w:pPr>
        <w:ind w:left="1418" w:hanging="851"/>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261E020A"/>
    <w:multiLevelType w:val="hybridMultilevel"/>
    <w:tmpl w:val="BEEAB32A"/>
    <w:lvl w:ilvl="0" w:tplc="7F9CFA6C">
      <w:start w:val="1"/>
      <w:numFmt w:val="bullet"/>
      <w:lvlText w:val="-"/>
      <w:lvlJc w:val="left"/>
      <w:pPr>
        <w:ind w:left="417" w:hanging="360"/>
      </w:pPr>
      <w:rPr>
        <w:rFonts w:ascii="Arial (Body)" w:eastAsiaTheme="minorHAnsi" w:hAnsi="Arial (Body)"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65AB6C8"/>
    <w:multiLevelType w:val="hybridMultilevel"/>
    <w:tmpl w:val="FFFFFFFF"/>
    <w:lvl w:ilvl="0" w:tplc="CBAC13CC">
      <w:start w:val="1"/>
      <w:numFmt w:val="bullet"/>
      <w:lvlText w:val="-"/>
      <w:lvlJc w:val="left"/>
      <w:pPr>
        <w:ind w:left="720" w:hanging="360"/>
      </w:pPr>
      <w:rPr>
        <w:rFonts w:ascii="Symbol" w:hAnsi="Symbol" w:hint="default"/>
      </w:rPr>
    </w:lvl>
    <w:lvl w:ilvl="1" w:tplc="FA5E8496">
      <w:start w:val="1"/>
      <w:numFmt w:val="bullet"/>
      <w:lvlText w:val="o"/>
      <w:lvlJc w:val="left"/>
      <w:pPr>
        <w:ind w:left="1440" w:hanging="360"/>
      </w:pPr>
      <w:rPr>
        <w:rFonts w:ascii="Courier New" w:hAnsi="Courier New" w:hint="default"/>
      </w:rPr>
    </w:lvl>
    <w:lvl w:ilvl="2" w:tplc="F036EECC">
      <w:start w:val="1"/>
      <w:numFmt w:val="bullet"/>
      <w:lvlText w:val=""/>
      <w:lvlJc w:val="left"/>
      <w:pPr>
        <w:ind w:left="2160" w:hanging="360"/>
      </w:pPr>
      <w:rPr>
        <w:rFonts w:ascii="Wingdings" w:hAnsi="Wingdings" w:hint="default"/>
      </w:rPr>
    </w:lvl>
    <w:lvl w:ilvl="3" w:tplc="BD969840">
      <w:start w:val="1"/>
      <w:numFmt w:val="bullet"/>
      <w:lvlText w:val=""/>
      <w:lvlJc w:val="left"/>
      <w:pPr>
        <w:ind w:left="2880" w:hanging="360"/>
      </w:pPr>
      <w:rPr>
        <w:rFonts w:ascii="Symbol" w:hAnsi="Symbol" w:hint="default"/>
      </w:rPr>
    </w:lvl>
    <w:lvl w:ilvl="4" w:tplc="7E40D936">
      <w:start w:val="1"/>
      <w:numFmt w:val="bullet"/>
      <w:lvlText w:val="o"/>
      <w:lvlJc w:val="left"/>
      <w:pPr>
        <w:ind w:left="3600" w:hanging="360"/>
      </w:pPr>
      <w:rPr>
        <w:rFonts w:ascii="Courier New" w:hAnsi="Courier New" w:hint="default"/>
      </w:rPr>
    </w:lvl>
    <w:lvl w:ilvl="5" w:tplc="8D428256">
      <w:start w:val="1"/>
      <w:numFmt w:val="bullet"/>
      <w:lvlText w:val=""/>
      <w:lvlJc w:val="left"/>
      <w:pPr>
        <w:ind w:left="4320" w:hanging="360"/>
      </w:pPr>
      <w:rPr>
        <w:rFonts w:ascii="Wingdings" w:hAnsi="Wingdings" w:hint="default"/>
      </w:rPr>
    </w:lvl>
    <w:lvl w:ilvl="6" w:tplc="A2180C36">
      <w:start w:val="1"/>
      <w:numFmt w:val="bullet"/>
      <w:lvlText w:val=""/>
      <w:lvlJc w:val="left"/>
      <w:pPr>
        <w:ind w:left="5040" w:hanging="360"/>
      </w:pPr>
      <w:rPr>
        <w:rFonts w:ascii="Symbol" w:hAnsi="Symbol" w:hint="default"/>
      </w:rPr>
    </w:lvl>
    <w:lvl w:ilvl="7" w:tplc="F410B8F6">
      <w:start w:val="1"/>
      <w:numFmt w:val="bullet"/>
      <w:lvlText w:val="o"/>
      <w:lvlJc w:val="left"/>
      <w:pPr>
        <w:ind w:left="5760" w:hanging="360"/>
      </w:pPr>
      <w:rPr>
        <w:rFonts w:ascii="Courier New" w:hAnsi="Courier New" w:hint="default"/>
      </w:rPr>
    </w:lvl>
    <w:lvl w:ilvl="8" w:tplc="6D60617E">
      <w:start w:val="1"/>
      <w:numFmt w:val="bullet"/>
      <w:lvlText w:val=""/>
      <w:lvlJc w:val="left"/>
      <w:pPr>
        <w:ind w:left="6480" w:hanging="360"/>
      </w:pPr>
      <w:rPr>
        <w:rFonts w:ascii="Wingdings" w:hAnsi="Wingdings" w:hint="default"/>
      </w:rPr>
    </w:lvl>
  </w:abstractNum>
  <w:abstractNum w:abstractNumId="22" w15:restartNumberingAfterBreak="0">
    <w:nsid w:val="2D665246"/>
    <w:multiLevelType w:val="multilevel"/>
    <w:tmpl w:val="55366B42"/>
    <w:numStyleLink w:val="LetteredList"/>
  </w:abstractNum>
  <w:abstractNum w:abstractNumId="23" w15:restartNumberingAfterBreak="0">
    <w:nsid w:val="2DFE29AF"/>
    <w:multiLevelType w:val="multilevel"/>
    <w:tmpl w:val="72768BCE"/>
    <w:numStyleLink w:val="AppendixHeadingList"/>
  </w:abstractNum>
  <w:abstractNum w:abstractNumId="24" w15:restartNumberingAfterBreak="0">
    <w:nsid w:val="34945759"/>
    <w:multiLevelType w:val="multilevel"/>
    <w:tmpl w:val="EDDA6002"/>
    <w:styleLink w:val="TOCList"/>
    <w:lvl w:ilvl="0">
      <w:start w:val="1"/>
      <w:numFmt w:val="decimal"/>
      <w:lvlText w:val="%1"/>
      <w:lvlJc w:val="left"/>
      <w:pPr>
        <w:ind w:left="567" w:hanging="567"/>
      </w:pPr>
      <w:rPr>
        <w:rFonts w:hint="default"/>
        <w:b/>
        <w:i w:val="0"/>
        <w:color w:val="265A9A" w:themeColor="background2"/>
      </w:rPr>
    </w:lvl>
    <w:lvl w:ilvl="1">
      <w:start w:val="1"/>
      <w:numFmt w:val="decimal"/>
      <w:lvlText w:val="%1.%2"/>
      <w:lvlJc w:val="left"/>
      <w:pPr>
        <w:ind w:left="851" w:hanging="28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391A05B2"/>
    <w:multiLevelType w:val="hybridMultilevel"/>
    <w:tmpl w:val="FFFFFFFF"/>
    <w:lvl w:ilvl="0" w:tplc="CEC4D80E">
      <w:start w:val="1"/>
      <w:numFmt w:val="bullet"/>
      <w:lvlText w:val="-"/>
      <w:lvlJc w:val="left"/>
      <w:pPr>
        <w:ind w:left="720" w:hanging="360"/>
      </w:pPr>
      <w:rPr>
        <w:rFonts w:ascii="Symbol" w:hAnsi="Symbol" w:hint="default"/>
      </w:rPr>
    </w:lvl>
    <w:lvl w:ilvl="1" w:tplc="3036E5A4">
      <w:start w:val="1"/>
      <w:numFmt w:val="bullet"/>
      <w:lvlText w:val="o"/>
      <w:lvlJc w:val="left"/>
      <w:pPr>
        <w:ind w:left="1440" w:hanging="360"/>
      </w:pPr>
      <w:rPr>
        <w:rFonts w:ascii="Courier New" w:hAnsi="Courier New" w:hint="default"/>
      </w:rPr>
    </w:lvl>
    <w:lvl w:ilvl="2" w:tplc="66D8F674">
      <w:start w:val="1"/>
      <w:numFmt w:val="bullet"/>
      <w:lvlText w:val=""/>
      <w:lvlJc w:val="left"/>
      <w:pPr>
        <w:ind w:left="2160" w:hanging="360"/>
      </w:pPr>
      <w:rPr>
        <w:rFonts w:ascii="Wingdings" w:hAnsi="Wingdings" w:hint="default"/>
      </w:rPr>
    </w:lvl>
    <w:lvl w:ilvl="3" w:tplc="78527206">
      <w:start w:val="1"/>
      <w:numFmt w:val="bullet"/>
      <w:lvlText w:val=""/>
      <w:lvlJc w:val="left"/>
      <w:pPr>
        <w:ind w:left="2880" w:hanging="360"/>
      </w:pPr>
      <w:rPr>
        <w:rFonts w:ascii="Symbol" w:hAnsi="Symbol" w:hint="default"/>
      </w:rPr>
    </w:lvl>
    <w:lvl w:ilvl="4" w:tplc="CA76A87A">
      <w:start w:val="1"/>
      <w:numFmt w:val="bullet"/>
      <w:lvlText w:val="o"/>
      <w:lvlJc w:val="left"/>
      <w:pPr>
        <w:ind w:left="3600" w:hanging="360"/>
      </w:pPr>
      <w:rPr>
        <w:rFonts w:ascii="Courier New" w:hAnsi="Courier New" w:hint="default"/>
      </w:rPr>
    </w:lvl>
    <w:lvl w:ilvl="5" w:tplc="E8DCC2CC">
      <w:start w:val="1"/>
      <w:numFmt w:val="bullet"/>
      <w:lvlText w:val=""/>
      <w:lvlJc w:val="left"/>
      <w:pPr>
        <w:ind w:left="4320" w:hanging="360"/>
      </w:pPr>
      <w:rPr>
        <w:rFonts w:ascii="Wingdings" w:hAnsi="Wingdings" w:hint="default"/>
      </w:rPr>
    </w:lvl>
    <w:lvl w:ilvl="6" w:tplc="C624C5BA">
      <w:start w:val="1"/>
      <w:numFmt w:val="bullet"/>
      <w:lvlText w:val=""/>
      <w:lvlJc w:val="left"/>
      <w:pPr>
        <w:ind w:left="5040" w:hanging="360"/>
      </w:pPr>
      <w:rPr>
        <w:rFonts w:ascii="Symbol" w:hAnsi="Symbol" w:hint="default"/>
      </w:rPr>
    </w:lvl>
    <w:lvl w:ilvl="7" w:tplc="0F9C297E">
      <w:start w:val="1"/>
      <w:numFmt w:val="bullet"/>
      <w:lvlText w:val="o"/>
      <w:lvlJc w:val="left"/>
      <w:pPr>
        <w:ind w:left="5760" w:hanging="360"/>
      </w:pPr>
      <w:rPr>
        <w:rFonts w:ascii="Courier New" w:hAnsi="Courier New" w:hint="default"/>
      </w:rPr>
    </w:lvl>
    <w:lvl w:ilvl="8" w:tplc="4FBE8ED2">
      <w:start w:val="1"/>
      <w:numFmt w:val="bullet"/>
      <w:lvlText w:val=""/>
      <w:lvlJc w:val="left"/>
      <w:pPr>
        <w:ind w:left="6480" w:hanging="360"/>
      </w:pPr>
      <w:rPr>
        <w:rFonts w:ascii="Wingdings" w:hAnsi="Wingdings" w:hint="default"/>
      </w:rPr>
    </w:lvl>
  </w:abstractNum>
  <w:abstractNum w:abstractNumId="26" w15:restartNumberingAfterBreak="0">
    <w:nsid w:val="3D4B247B"/>
    <w:multiLevelType w:val="hybridMultilevel"/>
    <w:tmpl w:val="FFFFFFFF"/>
    <w:lvl w:ilvl="0" w:tplc="11AE90FE">
      <w:start w:val="1"/>
      <w:numFmt w:val="bullet"/>
      <w:lvlText w:val="-"/>
      <w:lvlJc w:val="left"/>
      <w:pPr>
        <w:ind w:left="720" w:hanging="360"/>
      </w:pPr>
      <w:rPr>
        <w:rFonts w:ascii="Symbol" w:hAnsi="Symbol" w:hint="default"/>
      </w:rPr>
    </w:lvl>
    <w:lvl w:ilvl="1" w:tplc="CC9C1230">
      <w:start w:val="1"/>
      <w:numFmt w:val="bullet"/>
      <w:lvlText w:val="o"/>
      <w:lvlJc w:val="left"/>
      <w:pPr>
        <w:ind w:left="1440" w:hanging="360"/>
      </w:pPr>
      <w:rPr>
        <w:rFonts w:ascii="Courier New" w:hAnsi="Courier New" w:hint="default"/>
      </w:rPr>
    </w:lvl>
    <w:lvl w:ilvl="2" w:tplc="3348A818">
      <w:start w:val="1"/>
      <w:numFmt w:val="bullet"/>
      <w:lvlText w:val=""/>
      <w:lvlJc w:val="left"/>
      <w:pPr>
        <w:ind w:left="2160" w:hanging="360"/>
      </w:pPr>
      <w:rPr>
        <w:rFonts w:ascii="Wingdings" w:hAnsi="Wingdings" w:hint="default"/>
      </w:rPr>
    </w:lvl>
    <w:lvl w:ilvl="3" w:tplc="535EC5EC">
      <w:start w:val="1"/>
      <w:numFmt w:val="bullet"/>
      <w:lvlText w:val=""/>
      <w:lvlJc w:val="left"/>
      <w:pPr>
        <w:ind w:left="2880" w:hanging="360"/>
      </w:pPr>
      <w:rPr>
        <w:rFonts w:ascii="Symbol" w:hAnsi="Symbol" w:hint="default"/>
      </w:rPr>
    </w:lvl>
    <w:lvl w:ilvl="4" w:tplc="A626B05E">
      <w:start w:val="1"/>
      <w:numFmt w:val="bullet"/>
      <w:lvlText w:val="o"/>
      <w:lvlJc w:val="left"/>
      <w:pPr>
        <w:ind w:left="3600" w:hanging="360"/>
      </w:pPr>
      <w:rPr>
        <w:rFonts w:ascii="Courier New" w:hAnsi="Courier New" w:hint="default"/>
      </w:rPr>
    </w:lvl>
    <w:lvl w:ilvl="5" w:tplc="BD6669D2">
      <w:start w:val="1"/>
      <w:numFmt w:val="bullet"/>
      <w:lvlText w:val=""/>
      <w:lvlJc w:val="left"/>
      <w:pPr>
        <w:ind w:left="4320" w:hanging="360"/>
      </w:pPr>
      <w:rPr>
        <w:rFonts w:ascii="Wingdings" w:hAnsi="Wingdings" w:hint="default"/>
      </w:rPr>
    </w:lvl>
    <w:lvl w:ilvl="6" w:tplc="1CD0CE86">
      <w:start w:val="1"/>
      <w:numFmt w:val="bullet"/>
      <w:lvlText w:val=""/>
      <w:lvlJc w:val="left"/>
      <w:pPr>
        <w:ind w:left="5040" w:hanging="360"/>
      </w:pPr>
      <w:rPr>
        <w:rFonts w:ascii="Symbol" w:hAnsi="Symbol" w:hint="default"/>
      </w:rPr>
    </w:lvl>
    <w:lvl w:ilvl="7" w:tplc="80A825B8">
      <w:start w:val="1"/>
      <w:numFmt w:val="bullet"/>
      <w:lvlText w:val="o"/>
      <w:lvlJc w:val="left"/>
      <w:pPr>
        <w:ind w:left="5760" w:hanging="360"/>
      </w:pPr>
      <w:rPr>
        <w:rFonts w:ascii="Courier New" w:hAnsi="Courier New" w:hint="default"/>
      </w:rPr>
    </w:lvl>
    <w:lvl w:ilvl="8" w:tplc="5C80FAFA">
      <w:start w:val="1"/>
      <w:numFmt w:val="bullet"/>
      <w:lvlText w:val=""/>
      <w:lvlJc w:val="left"/>
      <w:pPr>
        <w:ind w:left="6480" w:hanging="360"/>
      </w:pPr>
      <w:rPr>
        <w:rFonts w:ascii="Wingdings" w:hAnsi="Wingdings" w:hint="default"/>
      </w:rPr>
    </w:lvl>
  </w:abstractNum>
  <w:abstractNum w:abstractNumId="27" w15:restartNumberingAfterBreak="0">
    <w:nsid w:val="467F3571"/>
    <w:multiLevelType w:val="multilevel"/>
    <w:tmpl w:val="DE7E2246"/>
    <w:styleLink w:val="Figure"/>
    <w:lvl w:ilvl="0">
      <w:start w:val="1"/>
      <w:numFmt w:val="lowerLetter"/>
      <w:suff w:val="space"/>
      <w:lvlText w:val="%1."/>
      <w:lvlJc w:val="left"/>
      <w:pPr>
        <w:ind w:left="0" w:firstLine="0"/>
      </w:pPr>
      <w:rPr>
        <w:rFonts w:hint="default"/>
        <w:b/>
        <w:i w: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56548217"/>
    <w:multiLevelType w:val="hybridMultilevel"/>
    <w:tmpl w:val="FFFFFFFF"/>
    <w:lvl w:ilvl="0" w:tplc="1CD4431A">
      <w:start w:val="1"/>
      <w:numFmt w:val="bullet"/>
      <w:lvlText w:val="-"/>
      <w:lvlJc w:val="left"/>
      <w:pPr>
        <w:ind w:left="720" w:hanging="360"/>
      </w:pPr>
      <w:rPr>
        <w:rFonts w:ascii="Symbol" w:hAnsi="Symbol" w:hint="default"/>
      </w:rPr>
    </w:lvl>
    <w:lvl w:ilvl="1" w:tplc="9D4843A8">
      <w:start w:val="1"/>
      <w:numFmt w:val="bullet"/>
      <w:lvlText w:val="o"/>
      <w:lvlJc w:val="left"/>
      <w:pPr>
        <w:ind w:left="1440" w:hanging="360"/>
      </w:pPr>
      <w:rPr>
        <w:rFonts w:ascii="Courier New" w:hAnsi="Courier New" w:hint="default"/>
      </w:rPr>
    </w:lvl>
    <w:lvl w:ilvl="2" w:tplc="FBB29406">
      <w:start w:val="1"/>
      <w:numFmt w:val="bullet"/>
      <w:lvlText w:val=""/>
      <w:lvlJc w:val="left"/>
      <w:pPr>
        <w:ind w:left="2160" w:hanging="360"/>
      </w:pPr>
      <w:rPr>
        <w:rFonts w:ascii="Wingdings" w:hAnsi="Wingdings" w:hint="default"/>
      </w:rPr>
    </w:lvl>
    <w:lvl w:ilvl="3" w:tplc="109C70D8">
      <w:start w:val="1"/>
      <w:numFmt w:val="bullet"/>
      <w:lvlText w:val=""/>
      <w:lvlJc w:val="left"/>
      <w:pPr>
        <w:ind w:left="2880" w:hanging="360"/>
      </w:pPr>
      <w:rPr>
        <w:rFonts w:ascii="Symbol" w:hAnsi="Symbol" w:hint="default"/>
      </w:rPr>
    </w:lvl>
    <w:lvl w:ilvl="4" w:tplc="AE601F82">
      <w:start w:val="1"/>
      <w:numFmt w:val="bullet"/>
      <w:lvlText w:val="o"/>
      <w:lvlJc w:val="left"/>
      <w:pPr>
        <w:ind w:left="3600" w:hanging="360"/>
      </w:pPr>
      <w:rPr>
        <w:rFonts w:ascii="Courier New" w:hAnsi="Courier New" w:hint="default"/>
      </w:rPr>
    </w:lvl>
    <w:lvl w:ilvl="5" w:tplc="12C20BA0">
      <w:start w:val="1"/>
      <w:numFmt w:val="bullet"/>
      <w:lvlText w:val=""/>
      <w:lvlJc w:val="left"/>
      <w:pPr>
        <w:ind w:left="4320" w:hanging="360"/>
      </w:pPr>
      <w:rPr>
        <w:rFonts w:ascii="Wingdings" w:hAnsi="Wingdings" w:hint="default"/>
      </w:rPr>
    </w:lvl>
    <w:lvl w:ilvl="6" w:tplc="353212DC">
      <w:start w:val="1"/>
      <w:numFmt w:val="bullet"/>
      <w:lvlText w:val=""/>
      <w:lvlJc w:val="left"/>
      <w:pPr>
        <w:ind w:left="5040" w:hanging="360"/>
      </w:pPr>
      <w:rPr>
        <w:rFonts w:ascii="Symbol" w:hAnsi="Symbol" w:hint="default"/>
      </w:rPr>
    </w:lvl>
    <w:lvl w:ilvl="7" w:tplc="E13096F6">
      <w:start w:val="1"/>
      <w:numFmt w:val="bullet"/>
      <w:lvlText w:val="o"/>
      <w:lvlJc w:val="left"/>
      <w:pPr>
        <w:ind w:left="5760" w:hanging="360"/>
      </w:pPr>
      <w:rPr>
        <w:rFonts w:ascii="Courier New" w:hAnsi="Courier New" w:hint="default"/>
      </w:rPr>
    </w:lvl>
    <w:lvl w:ilvl="8" w:tplc="CC80CC02">
      <w:start w:val="1"/>
      <w:numFmt w:val="bullet"/>
      <w:lvlText w:val=""/>
      <w:lvlJc w:val="left"/>
      <w:pPr>
        <w:ind w:left="6480" w:hanging="360"/>
      </w:pPr>
      <w:rPr>
        <w:rFonts w:ascii="Wingdings" w:hAnsi="Wingdings" w:hint="default"/>
      </w:rPr>
    </w:lvl>
  </w:abstractNum>
  <w:abstractNum w:abstractNumId="29" w15:restartNumberingAfterBreak="0">
    <w:nsid w:val="5832663A"/>
    <w:multiLevelType w:val="hybridMultilevel"/>
    <w:tmpl w:val="FFFFFFFF"/>
    <w:lvl w:ilvl="0" w:tplc="D6AE92BC">
      <w:start w:val="1"/>
      <w:numFmt w:val="bullet"/>
      <w:lvlText w:val="-"/>
      <w:lvlJc w:val="left"/>
      <w:pPr>
        <w:ind w:left="720" w:hanging="360"/>
      </w:pPr>
      <w:rPr>
        <w:rFonts w:ascii="Aptos" w:hAnsi="Aptos" w:hint="default"/>
      </w:rPr>
    </w:lvl>
    <w:lvl w:ilvl="1" w:tplc="99A496E8">
      <w:start w:val="1"/>
      <w:numFmt w:val="bullet"/>
      <w:lvlText w:val="o"/>
      <w:lvlJc w:val="left"/>
      <w:pPr>
        <w:ind w:left="1440" w:hanging="360"/>
      </w:pPr>
      <w:rPr>
        <w:rFonts w:ascii="Courier New" w:hAnsi="Courier New" w:hint="default"/>
      </w:rPr>
    </w:lvl>
    <w:lvl w:ilvl="2" w:tplc="BA4806A4">
      <w:start w:val="1"/>
      <w:numFmt w:val="bullet"/>
      <w:lvlText w:val=""/>
      <w:lvlJc w:val="left"/>
      <w:pPr>
        <w:ind w:left="2160" w:hanging="360"/>
      </w:pPr>
      <w:rPr>
        <w:rFonts w:ascii="Wingdings" w:hAnsi="Wingdings" w:hint="default"/>
      </w:rPr>
    </w:lvl>
    <w:lvl w:ilvl="3" w:tplc="2F3EAD60">
      <w:start w:val="1"/>
      <w:numFmt w:val="bullet"/>
      <w:lvlText w:val=""/>
      <w:lvlJc w:val="left"/>
      <w:pPr>
        <w:ind w:left="2880" w:hanging="360"/>
      </w:pPr>
      <w:rPr>
        <w:rFonts w:ascii="Symbol" w:hAnsi="Symbol" w:hint="default"/>
      </w:rPr>
    </w:lvl>
    <w:lvl w:ilvl="4" w:tplc="BF1048CA">
      <w:start w:val="1"/>
      <w:numFmt w:val="bullet"/>
      <w:lvlText w:val="o"/>
      <w:lvlJc w:val="left"/>
      <w:pPr>
        <w:ind w:left="3600" w:hanging="360"/>
      </w:pPr>
      <w:rPr>
        <w:rFonts w:ascii="Courier New" w:hAnsi="Courier New" w:hint="default"/>
      </w:rPr>
    </w:lvl>
    <w:lvl w:ilvl="5" w:tplc="FE047A66">
      <w:start w:val="1"/>
      <w:numFmt w:val="bullet"/>
      <w:lvlText w:val=""/>
      <w:lvlJc w:val="left"/>
      <w:pPr>
        <w:ind w:left="4320" w:hanging="360"/>
      </w:pPr>
      <w:rPr>
        <w:rFonts w:ascii="Wingdings" w:hAnsi="Wingdings" w:hint="default"/>
      </w:rPr>
    </w:lvl>
    <w:lvl w:ilvl="6" w:tplc="1518915E">
      <w:start w:val="1"/>
      <w:numFmt w:val="bullet"/>
      <w:lvlText w:val=""/>
      <w:lvlJc w:val="left"/>
      <w:pPr>
        <w:ind w:left="5040" w:hanging="360"/>
      </w:pPr>
      <w:rPr>
        <w:rFonts w:ascii="Symbol" w:hAnsi="Symbol" w:hint="default"/>
      </w:rPr>
    </w:lvl>
    <w:lvl w:ilvl="7" w:tplc="2780CAF0">
      <w:start w:val="1"/>
      <w:numFmt w:val="bullet"/>
      <w:lvlText w:val="o"/>
      <w:lvlJc w:val="left"/>
      <w:pPr>
        <w:ind w:left="5760" w:hanging="360"/>
      </w:pPr>
      <w:rPr>
        <w:rFonts w:ascii="Courier New" w:hAnsi="Courier New" w:hint="default"/>
      </w:rPr>
    </w:lvl>
    <w:lvl w:ilvl="8" w:tplc="E66AFA7C">
      <w:start w:val="1"/>
      <w:numFmt w:val="bullet"/>
      <w:lvlText w:val=""/>
      <w:lvlJc w:val="left"/>
      <w:pPr>
        <w:ind w:left="6480" w:hanging="360"/>
      </w:pPr>
      <w:rPr>
        <w:rFonts w:ascii="Wingdings" w:hAnsi="Wingdings" w:hint="default"/>
      </w:rPr>
    </w:lvl>
  </w:abstractNum>
  <w:abstractNum w:abstractNumId="30" w15:restartNumberingAfterBreak="0">
    <w:nsid w:val="5B687294"/>
    <w:multiLevelType w:val="multilevel"/>
    <w:tmpl w:val="BC6CEC38"/>
    <w:styleLink w:val="BoxList"/>
    <w:lvl w:ilvl="0">
      <w:start w:val="1"/>
      <w:numFmt w:val="decimal"/>
      <w:suff w:val="space"/>
      <w:lvlText w:val="Box %1 —"/>
      <w:lvlJc w:val="left"/>
      <w:pPr>
        <w:ind w:left="360" w:hanging="360"/>
      </w:pPr>
      <w:rPr>
        <w:rFonts w:hint="default"/>
      </w:rPr>
    </w:lvl>
    <w:lvl w:ilvl="1">
      <w:start w:val="1"/>
      <w:numFmt w:val="decimal"/>
      <w:suff w:val="space"/>
      <w:lvlText w:val="Box %1.%2 —"/>
      <w:lvlJc w:val="left"/>
      <w:pPr>
        <w:ind w:left="0" w:firstLine="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5C60226B"/>
    <w:multiLevelType w:val="hybridMultilevel"/>
    <w:tmpl w:val="22240A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60E1502C"/>
    <w:multiLevelType w:val="multilevel"/>
    <w:tmpl w:val="FF8069A4"/>
    <w:styleLink w:val="Bullets"/>
    <w:lvl w:ilvl="0">
      <w:start w:val="1"/>
      <w:numFmt w:val="bullet"/>
      <w:pStyle w:val="ListBullet"/>
      <w:lvlText w:val="•"/>
      <w:lvlJc w:val="left"/>
      <w:pPr>
        <w:ind w:left="227" w:hanging="227"/>
      </w:pPr>
      <w:rPr>
        <w:rFonts w:ascii="Times New Roman" w:hAnsi="Times New Roman" w:cs="Times New Roman" w:hint="default"/>
        <w:color w:val="auto"/>
      </w:rPr>
    </w:lvl>
    <w:lvl w:ilvl="1">
      <w:start w:val="1"/>
      <w:numFmt w:val="bullet"/>
      <w:pStyle w:val="ListBullet2"/>
      <w:lvlText w:val="–"/>
      <w:lvlJc w:val="left"/>
      <w:pPr>
        <w:ind w:left="454" w:hanging="227"/>
      </w:pPr>
      <w:rPr>
        <w:rFonts w:ascii="Arial" w:hAnsi="Arial" w:hint="default"/>
        <w:color w:val="auto"/>
      </w:rPr>
    </w:lvl>
    <w:lvl w:ilvl="2">
      <w:start w:val="1"/>
      <w:numFmt w:val="bullet"/>
      <w:pStyle w:val="ListBullet3"/>
      <w:lvlText w:val="»"/>
      <w:lvlJc w:val="left"/>
      <w:pPr>
        <w:ind w:left="907" w:hanging="227"/>
      </w:pPr>
      <w:rPr>
        <w:rFonts w:ascii="Arial" w:hAnsi="Arial" w:hint="default"/>
        <w:color w:val="auto"/>
      </w:rPr>
    </w:lvl>
    <w:lvl w:ilvl="3">
      <w:start w:val="1"/>
      <w:numFmt w:val="bullet"/>
      <w:lvlText w:val="–"/>
      <w:lvlJc w:val="left"/>
      <w:pPr>
        <w:tabs>
          <w:tab w:val="num" w:pos="851"/>
        </w:tabs>
        <w:ind w:left="907" w:hanging="227"/>
      </w:pPr>
      <w:rPr>
        <w:rFonts w:ascii="Arial" w:hAnsi="Arial" w:hint="default"/>
        <w:color w:val="auto"/>
      </w:rPr>
    </w:lvl>
    <w:lvl w:ilvl="4">
      <w:start w:val="1"/>
      <w:numFmt w:val="bullet"/>
      <w:lvlText w:val="–"/>
      <w:lvlJc w:val="left"/>
      <w:pPr>
        <w:ind w:left="1134" w:hanging="227"/>
      </w:pPr>
      <w:rPr>
        <w:rFonts w:ascii="Arial" w:hAnsi="Arial" w:hint="default"/>
        <w:color w:val="auto"/>
      </w:rPr>
    </w:lvl>
    <w:lvl w:ilvl="5">
      <w:start w:val="1"/>
      <w:numFmt w:val="bullet"/>
      <w:lvlText w:val="–"/>
      <w:lvlJc w:val="left"/>
      <w:pPr>
        <w:ind w:left="1361" w:hanging="227"/>
      </w:pPr>
      <w:rPr>
        <w:rFonts w:ascii="Arial" w:hAnsi="Arial" w:hint="default"/>
      </w:rPr>
    </w:lvl>
    <w:lvl w:ilvl="6">
      <w:start w:val="1"/>
      <w:numFmt w:val="bullet"/>
      <w:lvlText w:val="–"/>
      <w:lvlJc w:val="left"/>
      <w:pPr>
        <w:ind w:left="1588" w:hanging="227"/>
      </w:pPr>
      <w:rPr>
        <w:rFonts w:ascii="Arial" w:hAnsi="Arial" w:hint="default"/>
      </w:rPr>
    </w:lvl>
    <w:lvl w:ilvl="7">
      <w:start w:val="1"/>
      <w:numFmt w:val="bullet"/>
      <w:lvlText w:val="–"/>
      <w:lvlJc w:val="left"/>
      <w:pPr>
        <w:ind w:left="1814" w:hanging="226"/>
      </w:pPr>
      <w:rPr>
        <w:rFonts w:ascii="Arial" w:hAnsi="Arial" w:hint="default"/>
      </w:rPr>
    </w:lvl>
    <w:lvl w:ilvl="8">
      <w:start w:val="1"/>
      <w:numFmt w:val="bullet"/>
      <w:lvlText w:val="–"/>
      <w:lvlJc w:val="left"/>
      <w:pPr>
        <w:tabs>
          <w:tab w:val="num" w:pos="2211"/>
        </w:tabs>
        <w:ind w:left="2041" w:hanging="227"/>
      </w:pPr>
      <w:rPr>
        <w:rFonts w:ascii="Arial" w:hAnsi="Arial" w:hint="default"/>
      </w:rPr>
    </w:lvl>
  </w:abstractNum>
  <w:abstractNum w:abstractNumId="33" w15:restartNumberingAfterBreak="0">
    <w:nsid w:val="61B73012"/>
    <w:multiLevelType w:val="hybridMultilevel"/>
    <w:tmpl w:val="FFFFFFFF"/>
    <w:lvl w:ilvl="0" w:tplc="DF6E2D6E">
      <w:start w:val="1"/>
      <w:numFmt w:val="bullet"/>
      <w:lvlText w:val="-"/>
      <w:lvlJc w:val="left"/>
      <w:pPr>
        <w:ind w:left="720" w:hanging="360"/>
      </w:pPr>
      <w:rPr>
        <w:rFonts w:ascii="Symbol" w:hAnsi="Symbol" w:hint="default"/>
      </w:rPr>
    </w:lvl>
    <w:lvl w:ilvl="1" w:tplc="50E02E60">
      <w:start w:val="1"/>
      <w:numFmt w:val="bullet"/>
      <w:lvlText w:val="o"/>
      <w:lvlJc w:val="left"/>
      <w:pPr>
        <w:ind w:left="1440" w:hanging="360"/>
      </w:pPr>
      <w:rPr>
        <w:rFonts w:ascii="Courier New" w:hAnsi="Courier New" w:hint="default"/>
      </w:rPr>
    </w:lvl>
    <w:lvl w:ilvl="2" w:tplc="A8426D86">
      <w:start w:val="1"/>
      <w:numFmt w:val="bullet"/>
      <w:lvlText w:val=""/>
      <w:lvlJc w:val="left"/>
      <w:pPr>
        <w:ind w:left="2160" w:hanging="360"/>
      </w:pPr>
      <w:rPr>
        <w:rFonts w:ascii="Wingdings" w:hAnsi="Wingdings" w:hint="default"/>
      </w:rPr>
    </w:lvl>
    <w:lvl w:ilvl="3" w:tplc="2FD2DB82">
      <w:start w:val="1"/>
      <w:numFmt w:val="bullet"/>
      <w:lvlText w:val=""/>
      <w:lvlJc w:val="left"/>
      <w:pPr>
        <w:ind w:left="2880" w:hanging="360"/>
      </w:pPr>
      <w:rPr>
        <w:rFonts w:ascii="Symbol" w:hAnsi="Symbol" w:hint="default"/>
      </w:rPr>
    </w:lvl>
    <w:lvl w:ilvl="4" w:tplc="ACB65BBE">
      <w:start w:val="1"/>
      <w:numFmt w:val="bullet"/>
      <w:lvlText w:val="o"/>
      <w:lvlJc w:val="left"/>
      <w:pPr>
        <w:ind w:left="3600" w:hanging="360"/>
      </w:pPr>
      <w:rPr>
        <w:rFonts w:ascii="Courier New" w:hAnsi="Courier New" w:hint="default"/>
      </w:rPr>
    </w:lvl>
    <w:lvl w:ilvl="5" w:tplc="02803B04">
      <w:start w:val="1"/>
      <w:numFmt w:val="bullet"/>
      <w:lvlText w:val=""/>
      <w:lvlJc w:val="left"/>
      <w:pPr>
        <w:ind w:left="4320" w:hanging="360"/>
      </w:pPr>
      <w:rPr>
        <w:rFonts w:ascii="Wingdings" w:hAnsi="Wingdings" w:hint="default"/>
      </w:rPr>
    </w:lvl>
    <w:lvl w:ilvl="6" w:tplc="602027BE">
      <w:start w:val="1"/>
      <w:numFmt w:val="bullet"/>
      <w:lvlText w:val=""/>
      <w:lvlJc w:val="left"/>
      <w:pPr>
        <w:ind w:left="5040" w:hanging="360"/>
      </w:pPr>
      <w:rPr>
        <w:rFonts w:ascii="Symbol" w:hAnsi="Symbol" w:hint="default"/>
      </w:rPr>
    </w:lvl>
    <w:lvl w:ilvl="7" w:tplc="089A6C54">
      <w:start w:val="1"/>
      <w:numFmt w:val="bullet"/>
      <w:lvlText w:val="o"/>
      <w:lvlJc w:val="left"/>
      <w:pPr>
        <w:ind w:left="5760" w:hanging="360"/>
      </w:pPr>
      <w:rPr>
        <w:rFonts w:ascii="Courier New" w:hAnsi="Courier New" w:hint="default"/>
      </w:rPr>
    </w:lvl>
    <w:lvl w:ilvl="8" w:tplc="6BD0A200">
      <w:start w:val="1"/>
      <w:numFmt w:val="bullet"/>
      <w:lvlText w:val=""/>
      <w:lvlJc w:val="left"/>
      <w:pPr>
        <w:ind w:left="6480" w:hanging="360"/>
      </w:pPr>
      <w:rPr>
        <w:rFonts w:ascii="Wingdings" w:hAnsi="Wingdings" w:hint="default"/>
      </w:rPr>
    </w:lvl>
  </w:abstractNum>
  <w:abstractNum w:abstractNumId="34" w15:restartNumberingAfterBreak="0">
    <w:nsid w:val="71295754"/>
    <w:multiLevelType w:val="hybridMultilevel"/>
    <w:tmpl w:val="FFFFFFFF"/>
    <w:lvl w:ilvl="0" w:tplc="A3D26282">
      <w:start w:val="1"/>
      <w:numFmt w:val="bullet"/>
      <w:lvlText w:val="-"/>
      <w:lvlJc w:val="left"/>
      <w:pPr>
        <w:ind w:left="720" w:hanging="360"/>
      </w:pPr>
      <w:rPr>
        <w:rFonts w:ascii="Aptos" w:hAnsi="Aptos" w:hint="default"/>
      </w:rPr>
    </w:lvl>
    <w:lvl w:ilvl="1" w:tplc="87CC37E6">
      <w:start w:val="1"/>
      <w:numFmt w:val="bullet"/>
      <w:lvlText w:val="o"/>
      <w:lvlJc w:val="left"/>
      <w:pPr>
        <w:ind w:left="1440" w:hanging="360"/>
      </w:pPr>
      <w:rPr>
        <w:rFonts w:ascii="Courier New" w:hAnsi="Courier New" w:hint="default"/>
      </w:rPr>
    </w:lvl>
    <w:lvl w:ilvl="2" w:tplc="006C961C">
      <w:start w:val="1"/>
      <w:numFmt w:val="bullet"/>
      <w:lvlText w:val=""/>
      <w:lvlJc w:val="left"/>
      <w:pPr>
        <w:ind w:left="2160" w:hanging="360"/>
      </w:pPr>
      <w:rPr>
        <w:rFonts w:ascii="Wingdings" w:hAnsi="Wingdings" w:hint="default"/>
      </w:rPr>
    </w:lvl>
    <w:lvl w:ilvl="3" w:tplc="544C73F0">
      <w:start w:val="1"/>
      <w:numFmt w:val="bullet"/>
      <w:lvlText w:val=""/>
      <w:lvlJc w:val="left"/>
      <w:pPr>
        <w:ind w:left="2880" w:hanging="360"/>
      </w:pPr>
      <w:rPr>
        <w:rFonts w:ascii="Symbol" w:hAnsi="Symbol" w:hint="default"/>
      </w:rPr>
    </w:lvl>
    <w:lvl w:ilvl="4" w:tplc="43DCDC48">
      <w:start w:val="1"/>
      <w:numFmt w:val="bullet"/>
      <w:lvlText w:val="o"/>
      <w:lvlJc w:val="left"/>
      <w:pPr>
        <w:ind w:left="3600" w:hanging="360"/>
      </w:pPr>
      <w:rPr>
        <w:rFonts w:ascii="Courier New" w:hAnsi="Courier New" w:hint="default"/>
      </w:rPr>
    </w:lvl>
    <w:lvl w:ilvl="5" w:tplc="69E28776">
      <w:start w:val="1"/>
      <w:numFmt w:val="bullet"/>
      <w:lvlText w:val=""/>
      <w:lvlJc w:val="left"/>
      <w:pPr>
        <w:ind w:left="4320" w:hanging="360"/>
      </w:pPr>
      <w:rPr>
        <w:rFonts w:ascii="Wingdings" w:hAnsi="Wingdings" w:hint="default"/>
      </w:rPr>
    </w:lvl>
    <w:lvl w:ilvl="6" w:tplc="31060476">
      <w:start w:val="1"/>
      <w:numFmt w:val="bullet"/>
      <w:lvlText w:val=""/>
      <w:lvlJc w:val="left"/>
      <w:pPr>
        <w:ind w:left="5040" w:hanging="360"/>
      </w:pPr>
      <w:rPr>
        <w:rFonts w:ascii="Symbol" w:hAnsi="Symbol" w:hint="default"/>
      </w:rPr>
    </w:lvl>
    <w:lvl w:ilvl="7" w:tplc="93883C78">
      <w:start w:val="1"/>
      <w:numFmt w:val="bullet"/>
      <w:lvlText w:val="o"/>
      <w:lvlJc w:val="left"/>
      <w:pPr>
        <w:ind w:left="5760" w:hanging="360"/>
      </w:pPr>
      <w:rPr>
        <w:rFonts w:ascii="Courier New" w:hAnsi="Courier New" w:hint="default"/>
      </w:rPr>
    </w:lvl>
    <w:lvl w:ilvl="8" w:tplc="4CF266A6">
      <w:start w:val="1"/>
      <w:numFmt w:val="bullet"/>
      <w:lvlText w:val=""/>
      <w:lvlJc w:val="left"/>
      <w:pPr>
        <w:ind w:left="6480" w:hanging="360"/>
      </w:pPr>
      <w:rPr>
        <w:rFonts w:ascii="Wingdings" w:hAnsi="Wingdings" w:hint="default"/>
      </w:rPr>
    </w:lvl>
  </w:abstractNum>
  <w:abstractNum w:abstractNumId="35" w15:restartNumberingAfterBreak="0">
    <w:nsid w:val="75E76B41"/>
    <w:multiLevelType w:val="hybridMultilevel"/>
    <w:tmpl w:val="1F824258"/>
    <w:lvl w:ilvl="0" w:tplc="7F9CFA6C">
      <w:start w:val="1"/>
      <w:numFmt w:val="bullet"/>
      <w:lvlText w:val="-"/>
      <w:lvlJc w:val="left"/>
      <w:pPr>
        <w:ind w:left="417" w:hanging="360"/>
      </w:pPr>
      <w:rPr>
        <w:rFonts w:ascii="Arial (Body)" w:eastAsiaTheme="minorHAnsi" w:hAnsi="Arial (Body)" w:cstheme="minorBidi" w:hint="default"/>
      </w:rPr>
    </w:lvl>
    <w:lvl w:ilvl="1" w:tplc="0C090003" w:tentative="1">
      <w:start w:val="1"/>
      <w:numFmt w:val="bullet"/>
      <w:lvlText w:val="o"/>
      <w:lvlJc w:val="left"/>
      <w:pPr>
        <w:ind w:left="1137" w:hanging="360"/>
      </w:pPr>
      <w:rPr>
        <w:rFonts w:ascii="Courier New" w:hAnsi="Courier New" w:cs="Courier New" w:hint="default"/>
      </w:rPr>
    </w:lvl>
    <w:lvl w:ilvl="2" w:tplc="0C090005" w:tentative="1">
      <w:start w:val="1"/>
      <w:numFmt w:val="bullet"/>
      <w:lvlText w:val=""/>
      <w:lvlJc w:val="left"/>
      <w:pPr>
        <w:ind w:left="1857" w:hanging="360"/>
      </w:pPr>
      <w:rPr>
        <w:rFonts w:ascii="Wingdings" w:hAnsi="Wingdings" w:hint="default"/>
      </w:rPr>
    </w:lvl>
    <w:lvl w:ilvl="3" w:tplc="0C090001" w:tentative="1">
      <w:start w:val="1"/>
      <w:numFmt w:val="bullet"/>
      <w:lvlText w:val=""/>
      <w:lvlJc w:val="left"/>
      <w:pPr>
        <w:ind w:left="2577" w:hanging="360"/>
      </w:pPr>
      <w:rPr>
        <w:rFonts w:ascii="Symbol" w:hAnsi="Symbol" w:hint="default"/>
      </w:rPr>
    </w:lvl>
    <w:lvl w:ilvl="4" w:tplc="0C090003" w:tentative="1">
      <w:start w:val="1"/>
      <w:numFmt w:val="bullet"/>
      <w:lvlText w:val="o"/>
      <w:lvlJc w:val="left"/>
      <w:pPr>
        <w:ind w:left="3297" w:hanging="360"/>
      </w:pPr>
      <w:rPr>
        <w:rFonts w:ascii="Courier New" w:hAnsi="Courier New" w:cs="Courier New" w:hint="default"/>
      </w:rPr>
    </w:lvl>
    <w:lvl w:ilvl="5" w:tplc="0C090005" w:tentative="1">
      <w:start w:val="1"/>
      <w:numFmt w:val="bullet"/>
      <w:lvlText w:val=""/>
      <w:lvlJc w:val="left"/>
      <w:pPr>
        <w:ind w:left="4017" w:hanging="360"/>
      </w:pPr>
      <w:rPr>
        <w:rFonts w:ascii="Wingdings" w:hAnsi="Wingdings" w:hint="default"/>
      </w:rPr>
    </w:lvl>
    <w:lvl w:ilvl="6" w:tplc="0C090001" w:tentative="1">
      <w:start w:val="1"/>
      <w:numFmt w:val="bullet"/>
      <w:lvlText w:val=""/>
      <w:lvlJc w:val="left"/>
      <w:pPr>
        <w:ind w:left="4737" w:hanging="360"/>
      </w:pPr>
      <w:rPr>
        <w:rFonts w:ascii="Symbol" w:hAnsi="Symbol" w:hint="default"/>
      </w:rPr>
    </w:lvl>
    <w:lvl w:ilvl="7" w:tplc="0C090003" w:tentative="1">
      <w:start w:val="1"/>
      <w:numFmt w:val="bullet"/>
      <w:lvlText w:val="o"/>
      <w:lvlJc w:val="left"/>
      <w:pPr>
        <w:ind w:left="5457" w:hanging="360"/>
      </w:pPr>
      <w:rPr>
        <w:rFonts w:ascii="Courier New" w:hAnsi="Courier New" w:cs="Courier New" w:hint="default"/>
      </w:rPr>
    </w:lvl>
    <w:lvl w:ilvl="8" w:tplc="0C090005" w:tentative="1">
      <w:start w:val="1"/>
      <w:numFmt w:val="bullet"/>
      <w:lvlText w:val=""/>
      <w:lvlJc w:val="left"/>
      <w:pPr>
        <w:ind w:left="6177" w:hanging="360"/>
      </w:pPr>
      <w:rPr>
        <w:rFonts w:ascii="Wingdings" w:hAnsi="Wingdings" w:hint="default"/>
      </w:rPr>
    </w:lvl>
  </w:abstractNum>
  <w:abstractNum w:abstractNumId="36" w15:restartNumberingAfterBreak="0">
    <w:nsid w:val="761B4A1B"/>
    <w:multiLevelType w:val="multilevel"/>
    <w:tmpl w:val="4F48000A"/>
    <w:numStyleLink w:val="Alphalist"/>
  </w:abstractNum>
  <w:abstractNum w:abstractNumId="37" w15:restartNumberingAfterBreak="0">
    <w:nsid w:val="7F63CDB0"/>
    <w:multiLevelType w:val="hybridMultilevel"/>
    <w:tmpl w:val="FFFFFFFF"/>
    <w:lvl w:ilvl="0" w:tplc="B380E8D0">
      <w:start w:val="1"/>
      <w:numFmt w:val="bullet"/>
      <w:lvlText w:val="-"/>
      <w:lvlJc w:val="left"/>
      <w:pPr>
        <w:ind w:left="720" w:hanging="360"/>
      </w:pPr>
      <w:rPr>
        <w:rFonts w:ascii="Symbol" w:hAnsi="Symbol" w:hint="default"/>
      </w:rPr>
    </w:lvl>
    <w:lvl w:ilvl="1" w:tplc="14543BB0">
      <w:start w:val="1"/>
      <w:numFmt w:val="bullet"/>
      <w:lvlText w:val="o"/>
      <w:lvlJc w:val="left"/>
      <w:pPr>
        <w:ind w:left="1440" w:hanging="360"/>
      </w:pPr>
      <w:rPr>
        <w:rFonts w:ascii="Courier New" w:hAnsi="Courier New" w:hint="default"/>
      </w:rPr>
    </w:lvl>
    <w:lvl w:ilvl="2" w:tplc="356255BC">
      <w:start w:val="1"/>
      <w:numFmt w:val="bullet"/>
      <w:lvlText w:val=""/>
      <w:lvlJc w:val="left"/>
      <w:pPr>
        <w:ind w:left="2160" w:hanging="360"/>
      </w:pPr>
      <w:rPr>
        <w:rFonts w:ascii="Wingdings" w:hAnsi="Wingdings" w:hint="default"/>
      </w:rPr>
    </w:lvl>
    <w:lvl w:ilvl="3" w:tplc="A10CE072">
      <w:start w:val="1"/>
      <w:numFmt w:val="bullet"/>
      <w:lvlText w:val=""/>
      <w:lvlJc w:val="left"/>
      <w:pPr>
        <w:ind w:left="2880" w:hanging="360"/>
      </w:pPr>
      <w:rPr>
        <w:rFonts w:ascii="Symbol" w:hAnsi="Symbol" w:hint="default"/>
      </w:rPr>
    </w:lvl>
    <w:lvl w:ilvl="4" w:tplc="359E713C">
      <w:start w:val="1"/>
      <w:numFmt w:val="bullet"/>
      <w:lvlText w:val="o"/>
      <w:lvlJc w:val="left"/>
      <w:pPr>
        <w:ind w:left="3600" w:hanging="360"/>
      </w:pPr>
      <w:rPr>
        <w:rFonts w:ascii="Courier New" w:hAnsi="Courier New" w:hint="default"/>
      </w:rPr>
    </w:lvl>
    <w:lvl w:ilvl="5" w:tplc="94BEE63E">
      <w:start w:val="1"/>
      <w:numFmt w:val="bullet"/>
      <w:lvlText w:val=""/>
      <w:lvlJc w:val="left"/>
      <w:pPr>
        <w:ind w:left="4320" w:hanging="360"/>
      </w:pPr>
      <w:rPr>
        <w:rFonts w:ascii="Wingdings" w:hAnsi="Wingdings" w:hint="default"/>
      </w:rPr>
    </w:lvl>
    <w:lvl w:ilvl="6" w:tplc="96222E26">
      <w:start w:val="1"/>
      <w:numFmt w:val="bullet"/>
      <w:lvlText w:val=""/>
      <w:lvlJc w:val="left"/>
      <w:pPr>
        <w:ind w:left="5040" w:hanging="360"/>
      </w:pPr>
      <w:rPr>
        <w:rFonts w:ascii="Symbol" w:hAnsi="Symbol" w:hint="default"/>
      </w:rPr>
    </w:lvl>
    <w:lvl w:ilvl="7" w:tplc="E30CEB74">
      <w:start w:val="1"/>
      <w:numFmt w:val="bullet"/>
      <w:lvlText w:val="o"/>
      <w:lvlJc w:val="left"/>
      <w:pPr>
        <w:ind w:left="5760" w:hanging="360"/>
      </w:pPr>
      <w:rPr>
        <w:rFonts w:ascii="Courier New" w:hAnsi="Courier New" w:hint="default"/>
      </w:rPr>
    </w:lvl>
    <w:lvl w:ilvl="8" w:tplc="732241D4">
      <w:start w:val="1"/>
      <w:numFmt w:val="bullet"/>
      <w:lvlText w:val=""/>
      <w:lvlJc w:val="left"/>
      <w:pPr>
        <w:ind w:left="6480" w:hanging="360"/>
      </w:pPr>
      <w:rPr>
        <w:rFonts w:ascii="Wingdings" w:hAnsi="Wingdings" w:hint="default"/>
      </w:rPr>
    </w:lvl>
  </w:abstractNum>
  <w:num w:numId="1" w16cid:durableId="1971284046">
    <w:abstractNumId w:val="11"/>
  </w:num>
  <w:num w:numId="2" w16cid:durableId="1866551470">
    <w:abstractNumId w:val="5"/>
  </w:num>
  <w:num w:numId="3" w16cid:durableId="480272420">
    <w:abstractNumId w:val="19"/>
  </w:num>
  <w:num w:numId="4" w16cid:durableId="1860659867">
    <w:abstractNumId w:val="30"/>
  </w:num>
  <w:num w:numId="5" w16cid:durableId="2052534649">
    <w:abstractNumId w:val="32"/>
  </w:num>
  <w:num w:numId="6" w16cid:durableId="1317302509">
    <w:abstractNumId w:val="27"/>
  </w:num>
  <w:num w:numId="7" w16cid:durableId="794181971">
    <w:abstractNumId w:val="23"/>
  </w:num>
  <w:num w:numId="8" w16cid:durableId="2075623262">
    <w:abstractNumId w:val="14"/>
  </w:num>
  <w:num w:numId="9" w16cid:durableId="1140683549">
    <w:abstractNumId w:val="22"/>
  </w:num>
  <w:num w:numId="10" w16cid:durableId="1313604939">
    <w:abstractNumId w:val="36"/>
  </w:num>
  <w:num w:numId="11" w16cid:durableId="1736658674">
    <w:abstractNumId w:val="0"/>
  </w:num>
  <w:num w:numId="12" w16cid:durableId="61606786">
    <w:abstractNumId w:val="6"/>
  </w:num>
  <w:num w:numId="13" w16cid:durableId="1914511444">
    <w:abstractNumId w:val="16"/>
  </w:num>
  <w:num w:numId="14" w16cid:durableId="2108651884">
    <w:abstractNumId w:val="9"/>
  </w:num>
  <w:num w:numId="15" w16cid:durableId="1671255197">
    <w:abstractNumId w:val="8"/>
  </w:num>
  <w:num w:numId="16" w16cid:durableId="287860743">
    <w:abstractNumId w:val="4"/>
  </w:num>
  <w:num w:numId="17" w16cid:durableId="1656257355">
    <w:abstractNumId w:val="24"/>
  </w:num>
  <w:num w:numId="18" w16cid:durableId="655379908">
    <w:abstractNumId w:val="13"/>
  </w:num>
  <w:num w:numId="19" w16cid:durableId="2086686830">
    <w:abstractNumId w:val="31"/>
  </w:num>
  <w:num w:numId="20" w16cid:durableId="1442915223">
    <w:abstractNumId w:val="23"/>
    <w:lvlOverride w:ilvl="1">
      <w:lvl w:ilvl="1">
        <w:start w:val="1"/>
        <w:numFmt w:val="decimal"/>
        <w:pStyle w:val="Heading2-Appendix"/>
        <w:lvlText w:val="%1.%2"/>
        <w:lvlJc w:val="left"/>
        <w:pPr>
          <w:ind w:left="851" w:hanging="851"/>
        </w:pPr>
        <w:rPr>
          <w:rFonts w:hint="default"/>
        </w:rPr>
      </w:lvl>
    </w:lvlOverride>
  </w:num>
  <w:num w:numId="21" w16cid:durableId="1195265245">
    <w:abstractNumId w:val="7"/>
  </w:num>
  <w:num w:numId="22" w16cid:durableId="1823741579">
    <w:abstractNumId w:val="1"/>
  </w:num>
  <w:num w:numId="23" w16cid:durableId="1756633327">
    <w:abstractNumId w:val="15"/>
  </w:num>
  <w:num w:numId="24" w16cid:durableId="946351083">
    <w:abstractNumId w:val="17"/>
  </w:num>
  <w:num w:numId="25" w16cid:durableId="2131506950">
    <w:abstractNumId w:val="35"/>
  </w:num>
  <w:num w:numId="26" w16cid:durableId="1972977345">
    <w:abstractNumId w:val="20"/>
  </w:num>
  <w:num w:numId="27" w16cid:durableId="420372895">
    <w:abstractNumId w:val="2"/>
  </w:num>
  <w:num w:numId="28" w16cid:durableId="941955825">
    <w:abstractNumId w:val="3"/>
  </w:num>
  <w:num w:numId="29" w16cid:durableId="730884269">
    <w:abstractNumId w:val="37"/>
  </w:num>
  <w:num w:numId="30" w16cid:durableId="548227804">
    <w:abstractNumId w:val="21"/>
  </w:num>
  <w:num w:numId="31" w16cid:durableId="1673291666">
    <w:abstractNumId w:val="25"/>
  </w:num>
  <w:num w:numId="32" w16cid:durableId="1537084362">
    <w:abstractNumId w:val="28"/>
  </w:num>
  <w:num w:numId="33" w16cid:durableId="1054503359">
    <w:abstractNumId w:val="33"/>
  </w:num>
  <w:num w:numId="34" w16cid:durableId="25836810">
    <w:abstractNumId w:val="26"/>
  </w:num>
  <w:num w:numId="35" w16cid:durableId="1445736421">
    <w:abstractNumId w:val="10"/>
  </w:num>
  <w:num w:numId="36" w16cid:durableId="255948326">
    <w:abstractNumId w:val="29"/>
  </w:num>
  <w:num w:numId="37" w16cid:durableId="2131656617">
    <w:abstractNumId w:val="34"/>
  </w:num>
  <w:num w:numId="38" w16cid:durableId="1830124594">
    <w:abstractNumId w:val="12"/>
  </w:num>
  <w:num w:numId="39" w16cid:durableId="79564077">
    <w:abstractNumId w:val="18"/>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mirrorMargins/>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0E0E"/>
    <w:rsid w:val="0000002E"/>
    <w:rsid w:val="00000075"/>
    <w:rsid w:val="000001E3"/>
    <w:rsid w:val="00000264"/>
    <w:rsid w:val="000003A6"/>
    <w:rsid w:val="00000427"/>
    <w:rsid w:val="000006C2"/>
    <w:rsid w:val="000008BC"/>
    <w:rsid w:val="000008E5"/>
    <w:rsid w:val="00000C90"/>
    <w:rsid w:val="00000F3C"/>
    <w:rsid w:val="0000109B"/>
    <w:rsid w:val="00001386"/>
    <w:rsid w:val="00001628"/>
    <w:rsid w:val="000016ED"/>
    <w:rsid w:val="000017B7"/>
    <w:rsid w:val="000018B2"/>
    <w:rsid w:val="00001C74"/>
    <w:rsid w:val="00001CA5"/>
    <w:rsid w:val="0000224B"/>
    <w:rsid w:val="000022C0"/>
    <w:rsid w:val="00002808"/>
    <w:rsid w:val="00002849"/>
    <w:rsid w:val="00002992"/>
    <w:rsid w:val="00002A19"/>
    <w:rsid w:val="00002E6D"/>
    <w:rsid w:val="00003513"/>
    <w:rsid w:val="0000371C"/>
    <w:rsid w:val="000037F6"/>
    <w:rsid w:val="000039BB"/>
    <w:rsid w:val="00003B76"/>
    <w:rsid w:val="00003F0E"/>
    <w:rsid w:val="00003F68"/>
    <w:rsid w:val="0000425A"/>
    <w:rsid w:val="000042A9"/>
    <w:rsid w:val="00004489"/>
    <w:rsid w:val="0000450E"/>
    <w:rsid w:val="000048FF"/>
    <w:rsid w:val="00004B96"/>
    <w:rsid w:val="00004C77"/>
    <w:rsid w:val="00004DB0"/>
    <w:rsid w:val="000054DD"/>
    <w:rsid w:val="000057AA"/>
    <w:rsid w:val="000057F7"/>
    <w:rsid w:val="000058D7"/>
    <w:rsid w:val="00005988"/>
    <w:rsid w:val="00005C4B"/>
    <w:rsid w:val="00005C79"/>
    <w:rsid w:val="00005D7A"/>
    <w:rsid w:val="00006006"/>
    <w:rsid w:val="0000616F"/>
    <w:rsid w:val="00006297"/>
    <w:rsid w:val="0000657A"/>
    <w:rsid w:val="0000666D"/>
    <w:rsid w:val="00006674"/>
    <w:rsid w:val="000068B6"/>
    <w:rsid w:val="00006DDB"/>
    <w:rsid w:val="000076E0"/>
    <w:rsid w:val="00007815"/>
    <w:rsid w:val="00007936"/>
    <w:rsid w:val="00007979"/>
    <w:rsid w:val="00007A2C"/>
    <w:rsid w:val="00007BE8"/>
    <w:rsid w:val="0001037D"/>
    <w:rsid w:val="000103E8"/>
    <w:rsid w:val="00010408"/>
    <w:rsid w:val="00010440"/>
    <w:rsid w:val="000104BA"/>
    <w:rsid w:val="0001058F"/>
    <w:rsid w:val="00010827"/>
    <w:rsid w:val="00010848"/>
    <w:rsid w:val="000108A7"/>
    <w:rsid w:val="00010A0D"/>
    <w:rsid w:val="00010A54"/>
    <w:rsid w:val="00010B02"/>
    <w:rsid w:val="0001115C"/>
    <w:rsid w:val="0001154A"/>
    <w:rsid w:val="000117E8"/>
    <w:rsid w:val="00011A58"/>
    <w:rsid w:val="00011A6D"/>
    <w:rsid w:val="00011AA0"/>
    <w:rsid w:val="00011E02"/>
    <w:rsid w:val="00011E41"/>
    <w:rsid w:val="000124EE"/>
    <w:rsid w:val="000125AE"/>
    <w:rsid w:val="00012701"/>
    <w:rsid w:val="00012826"/>
    <w:rsid w:val="000129DD"/>
    <w:rsid w:val="00012AB3"/>
    <w:rsid w:val="00012ABC"/>
    <w:rsid w:val="00012D4B"/>
    <w:rsid w:val="00012EF6"/>
    <w:rsid w:val="00013001"/>
    <w:rsid w:val="0001311C"/>
    <w:rsid w:val="0001318A"/>
    <w:rsid w:val="0001325A"/>
    <w:rsid w:val="0001334F"/>
    <w:rsid w:val="0001335F"/>
    <w:rsid w:val="0001356D"/>
    <w:rsid w:val="0001367E"/>
    <w:rsid w:val="0001376B"/>
    <w:rsid w:val="00013804"/>
    <w:rsid w:val="0001382C"/>
    <w:rsid w:val="0001397E"/>
    <w:rsid w:val="00013B38"/>
    <w:rsid w:val="000140C5"/>
    <w:rsid w:val="00014657"/>
    <w:rsid w:val="00014982"/>
    <w:rsid w:val="000149D2"/>
    <w:rsid w:val="00014A22"/>
    <w:rsid w:val="00014A58"/>
    <w:rsid w:val="00014B90"/>
    <w:rsid w:val="00014D78"/>
    <w:rsid w:val="00014D7A"/>
    <w:rsid w:val="00015116"/>
    <w:rsid w:val="00015553"/>
    <w:rsid w:val="0001588B"/>
    <w:rsid w:val="00015E90"/>
    <w:rsid w:val="00016014"/>
    <w:rsid w:val="0001606F"/>
    <w:rsid w:val="000160BC"/>
    <w:rsid w:val="00016126"/>
    <w:rsid w:val="00016178"/>
    <w:rsid w:val="00016201"/>
    <w:rsid w:val="00016219"/>
    <w:rsid w:val="00016410"/>
    <w:rsid w:val="00016484"/>
    <w:rsid w:val="000165F3"/>
    <w:rsid w:val="000167A2"/>
    <w:rsid w:val="000167DB"/>
    <w:rsid w:val="000167F2"/>
    <w:rsid w:val="00016B02"/>
    <w:rsid w:val="00017038"/>
    <w:rsid w:val="00017239"/>
    <w:rsid w:val="00017305"/>
    <w:rsid w:val="0001749C"/>
    <w:rsid w:val="000174D8"/>
    <w:rsid w:val="000176DA"/>
    <w:rsid w:val="0001777B"/>
    <w:rsid w:val="00017A97"/>
    <w:rsid w:val="00017B4F"/>
    <w:rsid w:val="00017B54"/>
    <w:rsid w:val="00017BE4"/>
    <w:rsid w:val="00017D87"/>
    <w:rsid w:val="00017F38"/>
    <w:rsid w:val="00017F61"/>
    <w:rsid w:val="00017F98"/>
    <w:rsid w:val="00017FC9"/>
    <w:rsid w:val="00020126"/>
    <w:rsid w:val="0002024A"/>
    <w:rsid w:val="000203C6"/>
    <w:rsid w:val="000203DE"/>
    <w:rsid w:val="00020767"/>
    <w:rsid w:val="00020A90"/>
    <w:rsid w:val="00020B28"/>
    <w:rsid w:val="00021174"/>
    <w:rsid w:val="0002117C"/>
    <w:rsid w:val="000214E7"/>
    <w:rsid w:val="000214E9"/>
    <w:rsid w:val="000214FA"/>
    <w:rsid w:val="00021BEF"/>
    <w:rsid w:val="00021CA6"/>
    <w:rsid w:val="00021DA9"/>
    <w:rsid w:val="00021F5E"/>
    <w:rsid w:val="00021FB4"/>
    <w:rsid w:val="00022086"/>
    <w:rsid w:val="0002227A"/>
    <w:rsid w:val="00022826"/>
    <w:rsid w:val="00022969"/>
    <w:rsid w:val="00022CC4"/>
    <w:rsid w:val="000231E2"/>
    <w:rsid w:val="000234CC"/>
    <w:rsid w:val="00023873"/>
    <w:rsid w:val="0002388D"/>
    <w:rsid w:val="00023975"/>
    <w:rsid w:val="00023C2E"/>
    <w:rsid w:val="00023C72"/>
    <w:rsid w:val="000242B9"/>
    <w:rsid w:val="00024425"/>
    <w:rsid w:val="00024563"/>
    <w:rsid w:val="00024A58"/>
    <w:rsid w:val="00024B03"/>
    <w:rsid w:val="00024CEF"/>
    <w:rsid w:val="0002568C"/>
    <w:rsid w:val="000257BB"/>
    <w:rsid w:val="00025837"/>
    <w:rsid w:val="00025C36"/>
    <w:rsid w:val="000261D3"/>
    <w:rsid w:val="0002623E"/>
    <w:rsid w:val="00026393"/>
    <w:rsid w:val="000263D7"/>
    <w:rsid w:val="000265FC"/>
    <w:rsid w:val="0002672A"/>
    <w:rsid w:val="00026741"/>
    <w:rsid w:val="000268E6"/>
    <w:rsid w:val="00026A13"/>
    <w:rsid w:val="00026C04"/>
    <w:rsid w:val="00026E4A"/>
    <w:rsid w:val="00026EEB"/>
    <w:rsid w:val="00027011"/>
    <w:rsid w:val="00027034"/>
    <w:rsid w:val="00027B25"/>
    <w:rsid w:val="00027BC3"/>
    <w:rsid w:val="00027C63"/>
    <w:rsid w:val="00027CD4"/>
    <w:rsid w:val="00027D3B"/>
    <w:rsid w:val="00027D67"/>
    <w:rsid w:val="00027E6E"/>
    <w:rsid w:val="00027F62"/>
    <w:rsid w:val="00027FA7"/>
    <w:rsid w:val="000300AF"/>
    <w:rsid w:val="000301C3"/>
    <w:rsid w:val="00030309"/>
    <w:rsid w:val="000303A2"/>
    <w:rsid w:val="000305A3"/>
    <w:rsid w:val="000305E9"/>
    <w:rsid w:val="000307C5"/>
    <w:rsid w:val="00030B11"/>
    <w:rsid w:val="00030BAF"/>
    <w:rsid w:val="00030BF1"/>
    <w:rsid w:val="00030C4B"/>
    <w:rsid w:val="00030CF6"/>
    <w:rsid w:val="00030D52"/>
    <w:rsid w:val="00030DBB"/>
    <w:rsid w:val="00030DE1"/>
    <w:rsid w:val="00030F93"/>
    <w:rsid w:val="00031225"/>
    <w:rsid w:val="0003129E"/>
    <w:rsid w:val="000313B1"/>
    <w:rsid w:val="000317E2"/>
    <w:rsid w:val="0003189D"/>
    <w:rsid w:val="00031AC8"/>
    <w:rsid w:val="00031C1D"/>
    <w:rsid w:val="00031FCA"/>
    <w:rsid w:val="0003201E"/>
    <w:rsid w:val="0003212A"/>
    <w:rsid w:val="00032298"/>
    <w:rsid w:val="000322FE"/>
    <w:rsid w:val="000323A0"/>
    <w:rsid w:val="000323F5"/>
    <w:rsid w:val="000329C0"/>
    <w:rsid w:val="00032B88"/>
    <w:rsid w:val="00032E04"/>
    <w:rsid w:val="00032F42"/>
    <w:rsid w:val="0003315D"/>
    <w:rsid w:val="000331E4"/>
    <w:rsid w:val="000332E4"/>
    <w:rsid w:val="0003338D"/>
    <w:rsid w:val="0003343F"/>
    <w:rsid w:val="00033493"/>
    <w:rsid w:val="000334AE"/>
    <w:rsid w:val="000334C3"/>
    <w:rsid w:val="00033619"/>
    <w:rsid w:val="00033A51"/>
    <w:rsid w:val="00033C67"/>
    <w:rsid w:val="00033C8D"/>
    <w:rsid w:val="00033CE9"/>
    <w:rsid w:val="00033D5D"/>
    <w:rsid w:val="00033D64"/>
    <w:rsid w:val="00033F4E"/>
    <w:rsid w:val="00033FC2"/>
    <w:rsid w:val="00034445"/>
    <w:rsid w:val="000347E5"/>
    <w:rsid w:val="0003497A"/>
    <w:rsid w:val="00034A61"/>
    <w:rsid w:val="00034D78"/>
    <w:rsid w:val="00034DAB"/>
    <w:rsid w:val="00034F11"/>
    <w:rsid w:val="00034F56"/>
    <w:rsid w:val="00035013"/>
    <w:rsid w:val="0003512D"/>
    <w:rsid w:val="00035145"/>
    <w:rsid w:val="00035343"/>
    <w:rsid w:val="000357E3"/>
    <w:rsid w:val="00035A17"/>
    <w:rsid w:val="00035A4C"/>
    <w:rsid w:val="00035C69"/>
    <w:rsid w:val="00035E00"/>
    <w:rsid w:val="00036062"/>
    <w:rsid w:val="000360AF"/>
    <w:rsid w:val="000364D8"/>
    <w:rsid w:val="00036541"/>
    <w:rsid w:val="00036709"/>
    <w:rsid w:val="0003685A"/>
    <w:rsid w:val="00036891"/>
    <w:rsid w:val="000368C5"/>
    <w:rsid w:val="00036940"/>
    <w:rsid w:val="00036A78"/>
    <w:rsid w:val="00036A8C"/>
    <w:rsid w:val="00036B1F"/>
    <w:rsid w:val="00036BA8"/>
    <w:rsid w:val="00036E04"/>
    <w:rsid w:val="00036FEE"/>
    <w:rsid w:val="00037244"/>
    <w:rsid w:val="0003736E"/>
    <w:rsid w:val="00037689"/>
    <w:rsid w:val="00037829"/>
    <w:rsid w:val="00037931"/>
    <w:rsid w:val="00037BE9"/>
    <w:rsid w:val="00037ECB"/>
    <w:rsid w:val="00040006"/>
    <w:rsid w:val="00040020"/>
    <w:rsid w:val="00040102"/>
    <w:rsid w:val="00040500"/>
    <w:rsid w:val="000405AD"/>
    <w:rsid w:val="00040B0B"/>
    <w:rsid w:val="00040F70"/>
    <w:rsid w:val="00040FF4"/>
    <w:rsid w:val="000410BB"/>
    <w:rsid w:val="00041137"/>
    <w:rsid w:val="000411C4"/>
    <w:rsid w:val="0004130D"/>
    <w:rsid w:val="00041624"/>
    <w:rsid w:val="000416CB"/>
    <w:rsid w:val="00041932"/>
    <w:rsid w:val="0004198D"/>
    <w:rsid w:val="00041997"/>
    <w:rsid w:val="00041A66"/>
    <w:rsid w:val="00041D88"/>
    <w:rsid w:val="00041DB1"/>
    <w:rsid w:val="00041E98"/>
    <w:rsid w:val="0004215F"/>
    <w:rsid w:val="00042211"/>
    <w:rsid w:val="000422F6"/>
    <w:rsid w:val="000423EB"/>
    <w:rsid w:val="000426ED"/>
    <w:rsid w:val="00042B30"/>
    <w:rsid w:val="00042B7C"/>
    <w:rsid w:val="00042BCD"/>
    <w:rsid w:val="00042F3A"/>
    <w:rsid w:val="00042F52"/>
    <w:rsid w:val="000436B7"/>
    <w:rsid w:val="000437F0"/>
    <w:rsid w:val="0004389F"/>
    <w:rsid w:val="000438BD"/>
    <w:rsid w:val="000439D9"/>
    <w:rsid w:val="00043A64"/>
    <w:rsid w:val="00043C4B"/>
    <w:rsid w:val="00043CE3"/>
    <w:rsid w:val="00043DE9"/>
    <w:rsid w:val="00043E05"/>
    <w:rsid w:val="00043E29"/>
    <w:rsid w:val="00044076"/>
    <w:rsid w:val="00044160"/>
    <w:rsid w:val="000441BD"/>
    <w:rsid w:val="000443FB"/>
    <w:rsid w:val="00044494"/>
    <w:rsid w:val="00044599"/>
    <w:rsid w:val="0004481B"/>
    <w:rsid w:val="00044A56"/>
    <w:rsid w:val="00044BB8"/>
    <w:rsid w:val="00044CC7"/>
    <w:rsid w:val="00044CDE"/>
    <w:rsid w:val="00044D10"/>
    <w:rsid w:val="00044F06"/>
    <w:rsid w:val="00044F23"/>
    <w:rsid w:val="00044F9F"/>
    <w:rsid w:val="00044FE3"/>
    <w:rsid w:val="0004505A"/>
    <w:rsid w:val="00045461"/>
    <w:rsid w:val="000454A6"/>
    <w:rsid w:val="00045667"/>
    <w:rsid w:val="00045706"/>
    <w:rsid w:val="0004577E"/>
    <w:rsid w:val="000457AB"/>
    <w:rsid w:val="00045967"/>
    <w:rsid w:val="00045A27"/>
    <w:rsid w:val="00045E31"/>
    <w:rsid w:val="00045E52"/>
    <w:rsid w:val="000460B3"/>
    <w:rsid w:val="00046184"/>
    <w:rsid w:val="000462DE"/>
    <w:rsid w:val="00046330"/>
    <w:rsid w:val="000463C1"/>
    <w:rsid w:val="000466E9"/>
    <w:rsid w:val="000467A9"/>
    <w:rsid w:val="0004680D"/>
    <w:rsid w:val="000469DB"/>
    <w:rsid w:val="00046B3D"/>
    <w:rsid w:val="00046B77"/>
    <w:rsid w:val="00046D28"/>
    <w:rsid w:val="00046FE9"/>
    <w:rsid w:val="00046FEB"/>
    <w:rsid w:val="00047063"/>
    <w:rsid w:val="0004713F"/>
    <w:rsid w:val="000472E0"/>
    <w:rsid w:val="00047663"/>
    <w:rsid w:val="00047754"/>
    <w:rsid w:val="00047894"/>
    <w:rsid w:val="00047AE6"/>
    <w:rsid w:val="00047C4C"/>
    <w:rsid w:val="00047C8A"/>
    <w:rsid w:val="0005002E"/>
    <w:rsid w:val="00050257"/>
    <w:rsid w:val="0005075E"/>
    <w:rsid w:val="00050944"/>
    <w:rsid w:val="00050BD2"/>
    <w:rsid w:val="00050DFA"/>
    <w:rsid w:val="00050E19"/>
    <w:rsid w:val="00050E4C"/>
    <w:rsid w:val="00050F00"/>
    <w:rsid w:val="00051004"/>
    <w:rsid w:val="000512DD"/>
    <w:rsid w:val="0005132F"/>
    <w:rsid w:val="000514D4"/>
    <w:rsid w:val="0005151B"/>
    <w:rsid w:val="000519E9"/>
    <w:rsid w:val="00051B17"/>
    <w:rsid w:val="00051B82"/>
    <w:rsid w:val="00051C4D"/>
    <w:rsid w:val="00051C77"/>
    <w:rsid w:val="00052229"/>
    <w:rsid w:val="0005226F"/>
    <w:rsid w:val="000525C3"/>
    <w:rsid w:val="000525F3"/>
    <w:rsid w:val="000528EB"/>
    <w:rsid w:val="000529FD"/>
    <w:rsid w:val="000530D8"/>
    <w:rsid w:val="000532D9"/>
    <w:rsid w:val="00053318"/>
    <w:rsid w:val="00053374"/>
    <w:rsid w:val="000533E2"/>
    <w:rsid w:val="0005355B"/>
    <w:rsid w:val="0005357C"/>
    <w:rsid w:val="000535A4"/>
    <w:rsid w:val="000536D2"/>
    <w:rsid w:val="000537A0"/>
    <w:rsid w:val="000537FE"/>
    <w:rsid w:val="00053A5D"/>
    <w:rsid w:val="00053AD8"/>
    <w:rsid w:val="00053BE0"/>
    <w:rsid w:val="00053BE7"/>
    <w:rsid w:val="00053F70"/>
    <w:rsid w:val="0005420F"/>
    <w:rsid w:val="00054467"/>
    <w:rsid w:val="000549E3"/>
    <w:rsid w:val="00054ACA"/>
    <w:rsid w:val="00054C95"/>
    <w:rsid w:val="00054D3F"/>
    <w:rsid w:val="00054D8B"/>
    <w:rsid w:val="00054ECE"/>
    <w:rsid w:val="00054FFD"/>
    <w:rsid w:val="000550C7"/>
    <w:rsid w:val="00055493"/>
    <w:rsid w:val="0005552F"/>
    <w:rsid w:val="000556A5"/>
    <w:rsid w:val="000559C9"/>
    <w:rsid w:val="00055D59"/>
    <w:rsid w:val="00055EFD"/>
    <w:rsid w:val="0005603F"/>
    <w:rsid w:val="0005604E"/>
    <w:rsid w:val="000561CF"/>
    <w:rsid w:val="00056321"/>
    <w:rsid w:val="0005636B"/>
    <w:rsid w:val="000564B1"/>
    <w:rsid w:val="00056761"/>
    <w:rsid w:val="0005679E"/>
    <w:rsid w:val="000567BC"/>
    <w:rsid w:val="00056F20"/>
    <w:rsid w:val="00056F85"/>
    <w:rsid w:val="00057269"/>
    <w:rsid w:val="000574F7"/>
    <w:rsid w:val="0005774F"/>
    <w:rsid w:val="0005785A"/>
    <w:rsid w:val="00057B85"/>
    <w:rsid w:val="00057C05"/>
    <w:rsid w:val="00057C67"/>
    <w:rsid w:val="00057DCA"/>
    <w:rsid w:val="00057E05"/>
    <w:rsid w:val="00057F4F"/>
    <w:rsid w:val="00057F67"/>
    <w:rsid w:val="00060069"/>
    <w:rsid w:val="000600BA"/>
    <w:rsid w:val="0006056B"/>
    <w:rsid w:val="00060608"/>
    <w:rsid w:val="00060838"/>
    <w:rsid w:val="00060916"/>
    <w:rsid w:val="00060AE1"/>
    <w:rsid w:val="00060DEF"/>
    <w:rsid w:val="00060EFB"/>
    <w:rsid w:val="00061006"/>
    <w:rsid w:val="0006129A"/>
    <w:rsid w:val="00061509"/>
    <w:rsid w:val="00061DF2"/>
    <w:rsid w:val="00061EE5"/>
    <w:rsid w:val="00061EF7"/>
    <w:rsid w:val="00062067"/>
    <w:rsid w:val="000622BF"/>
    <w:rsid w:val="000628AA"/>
    <w:rsid w:val="0006297F"/>
    <w:rsid w:val="00062A44"/>
    <w:rsid w:val="00062D1F"/>
    <w:rsid w:val="00062F37"/>
    <w:rsid w:val="00062FAA"/>
    <w:rsid w:val="0006325A"/>
    <w:rsid w:val="0006326E"/>
    <w:rsid w:val="00063313"/>
    <w:rsid w:val="00063641"/>
    <w:rsid w:val="00063778"/>
    <w:rsid w:val="00063B8C"/>
    <w:rsid w:val="00063C6A"/>
    <w:rsid w:val="00063CE0"/>
    <w:rsid w:val="00063DEB"/>
    <w:rsid w:val="00063F0D"/>
    <w:rsid w:val="00063F4C"/>
    <w:rsid w:val="00063FB2"/>
    <w:rsid w:val="00063FEC"/>
    <w:rsid w:val="000641A4"/>
    <w:rsid w:val="0006435C"/>
    <w:rsid w:val="0006436F"/>
    <w:rsid w:val="0006439D"/>
    <w:rsid w:val="000648FF"/>
    <w:rsid w:val="00064D11"/>
    <w:rsid w:val="00064F4F"/>
    <w:rsid w:val="00064FFA"/>
    <w:rsid w:val="000651CF"/>
    <w:rsid w:val="00065201"/>
    <w:rsid w:val="000655FC"/>
    <w:rsid w:val="0006574A"/>
    <w:rsid w:val="000658F9"/>
    <w:rsid w:val="00065AB9"/>
    <w:rsid w:val="00065ACF"/>
    <w:rsid w:val="00065EC2"/>
    <w:rsid w:val="00066213"/>
    <w:rsid w:val="00066264"/>
    <w:rsid w:val="00066508"/>
    <w:rsid w:val="00066676"/>
    <w:rsid w:val="00066872"/>
    <w:rsid w:val="00066C5D"/>
    <w:rsid w:val="00066D36"/>
    <w:rsid w:val="000671DA"/>
    <w:rsid w:val="00067462"/>
    <w:rsid w:val="00067897"/>
    <w:rsid w:val="00067DCA"/>
    <w:rsid w:val="000700DB"/>
    <w:rsid w:val="00070508"/>
    <w:rsid w:val="00070E1F"/>
    <w:rsid w:val="00070F89"/>
    <w:rsid w:val="000710D5"/>
    <w:rsid w:val="000712DE"/>
    <w:rsid w:val="0007137D"/>
    <w:rsid w:val="000713A2"/>
    <w:rsid w:val="000714C2"/>
    <w:rsid w:val="00071647"/>
    <w:rsid w:val="00071A4E"/>
    <w:rsid w:val="00071AFA"/>
    <w:rsid w:val="00071BB7"/>
    <w:rsid w:val="00071CF1"/>
    <w:rsid w:val="00071D1E"/>
    <w:rsid w:val="00071D90"/>
    <w:rsid w:val="00071E52"/>
    <w:rsid w:val="00071EE6"/>
    <w:rsid w:val="00071F1B"/>
    <w:rsid w:val="0007217E"/>
    <w:rsid w:val="0007224E"/>
    <w:rsid w:val="000722E3"/>
    <w:rsid w:val="000724AE"/>
    <w:rsid w:val="000724F0"/>
    <w:rsid w:val="00072543"/>
    <w:rsid w:val="000726C9"/>
    <w:rsid w:val="00072972"/>
    <w:rsid w:val="00072BDC"/>
    <w:rsid w:val="00072BFC"/>
    <w:rsid w:val="00072C39"/>
    <w:rsid w:val="000730BD"/>
    <w:rsid w:val="0007321C"/>
    <w:rsid w:val="00073241"/>
    <w:rsid w:val="00073730"/>
    <w:rsid w:val="0007374A"/>
    <w:rsid w:val="000737D3"/>
    <w:rsid w:val="00073839"/>
    <w:rsid w:val="00073CD9"/>
    <w:rsid w:val="00074077"/>
    <w:rsid w:val="00074254"/>
    <w:rsid w:val="00074314"/>
    <w:rsid w:val="00074386"/>
    <w:rsid w:val="000744C3"/>
    <w:rsid w:val="000744DF"/>
    <w:rsid w:val="000745DD"/>
    <w:rsid w:val="00074610"/>
    <w:rsid w:val="000746FC"/>
    <w:rsid w:val="00074738"/>
    <w:rsid w:val="00074838"/>
    <w:rsid w:val="000748A3"/>
    <w:rsid w:val="00074978"/>
    <w:rsid w:val="000749E3"/>
    <w:rsid w:val="00074C64"/>
    <w:rsid w:val="00074CFD"/>
    <w:rsid w:val="00074D01"/>
    <w:rsid w:val="00074E27"/>
    <w:rsid w:val="00074E3E"/>
    <w:rsid w:val="00074F30"/>
    <w:rsid w:val="00075278"/>
    <w:rsid w:val="0007543E"/>
    <w:rsid w:val="000756F8"/>
    <w:rsid w:val="00075E16"/>
    <w:rsid w:val="00075E81"/>
    <w:rsid w:val="00075F94"/>
    <w:rsid w:val="000761CC"/>
    <w:rsid w:val="000763B8"/>
    <w:rsid w:val="00076B48"/>
    <w:rsid w:val="00076C13"/>
    <w:rsid w:val="0007705C"/>
    <w:rsid w:val="00077261"/>
    <w:rsid w:val="000773D4"/>
    <w:rsid w:val="0007760D"/>
    <w:rsid w:val="000776AE"/>
    <w:rsid w:val="00077763"/>
    <w:rsid w:val="0007776A"/>
    <w:rsid w:val="000777DF"/>
    <w:rsid w:val="000778CF"/>
    <w:rsid w:val="00077A76"/>
    <w:rsid w:val="00077B4A"/>
    <w:rsid w:val="00077B80"/>
    <w:rsid w:val="00077C3B"/>
    <w:rsid w:val="00077D58"/>
    <w:rsid w:val="00077EDF"/>
    <w:rsid w:val="000800B4"/>
    <w:rsid w:val="0008028C"/>
    <w:rsid w:val="0008037D"/>
    <w:rsid w:val="0008038F"/>
    <w:rsid w:val="00080543"/>
    <w:rsid w:val="00080A18"/>
    <w:rsid w:val="00080A2A"/>
    <w:rsid w:val="00080A76"/>
    <w:rsid w:val="00080DD9"/>
    <w:rsid w:val="00080E0E"/>
    <w:rsid w:val="00080E54"/>
    <w:rsid w:val="00080E76"/>
    <w:rsid w:val="00080FA2"/>
    <w:rsid w:val="0008103C"/>
    <w:rsid w:val="00081348"/>
    <w:rsid w:val="000813E5"/>
    <w:rsid w:val="00081681"/>
    <w:rsid w:val="000819BF"/>
    <w:rsid w:val="00081A5A"/>
    <w:rsid w:val="00081B97"/>
    <w:rsid w:val="00081F20"/>
    <w:rsid w:val="00082028"/>
    <w:rsid w:val="000822E3"/>
    <w:rsid w:val="000825E7"/>
    <w:rsid w:val="000828EB"/>
    <w:rsid w:val="000828FC"/>
    <w:rsid w:val="00082AFA"/>
    <w:rsid w:val="00082BAD"/>
    <w:rsid w:val="00082C7E"/>
    <w:rsid w:val="000830A1"/>
    <w:rsid w:val="000832DF"/>
    <w:rsid w:val="000833A3"/>
    <w:rsid w:val="000836F8"/>
    <w:rsid w:val="00083973"/>
    <w:rsid w:val="00083A81"/>
    <w:rsid w:val="00083BAB"/>
    <w:rsid w:val="00083ECD"/>
    <w:rsid w:val="00083EED"/>
    <w:rsid w:val="00083F6D"/>
    <w:rsid w:val="000840E8"/>
    <w:rsid w:val="00084261"/>
    <w:rsid w:val="00084266"/>
    <w:rsid w:val="000842C5"/>
    <w:rsid w:val="00084498"/>
    <w:rsid w:val="00084545"/>
    <w:rsid w:val="00084660"/>
    <w:rsid w:val="0008480B"/>
    <w:rsid w:val="0008488B"/>
    <w:rsid w:val="00084991"/>
    <w:rsid w:val="00084A4E"/>
    <w:rsid w:val="00084CC2"/>
    <w:rsid w:val="00084CF8"/>
    <w:rsid w:val="00084F95"/>
    <w:rsid w:val="0008503B"/>
    <w:rsid w:val="0008534F"/>
    <w:rsid w:val="00085415"/>
    <w:rsid w:val="0008542E"/>
    <w:rsid w:val="00085586"/>
    <w:rsid w:val="000855B2"/>
    <w:rsid w:val="000856DD"/>
    <w:rsid w:val="00085E36"/>
    <w:rsid w:val="00085EAC"/>
    <w:rsid w:val="00085FB9"/>
    <w:rsid w:val="00085FC5"/>
    <w:rsid w:val="0008609A"/>
    <w:rsid w:val="0008645B"/>
    <w:rsid w:val="00086896"/>
    <w:rsid w:val="000868B0"/>
    <w:rsid w:val="00086A0F"/>
    <w:rsid w:val="00087243"/>
    <w:rsid w:val="0008727D"/>
    <w:rsid w:val="00087B0B"/>
    <w:rsid w:val="00087CA5"/>
    <w:rsid w:val="00087D9F"/>
    <w:rsid w:val="00090144"/>
    <w:rsid w:val="00090239"/>
    <w:rsid w:val="00090588"/>
    <w:rsid w:val="000905F9"/>
    <w:rsid w:val="0009076B"/>
    <w:rsid w:val="00090797"/>
    <w:rsid w:val="00090848"/>
    <w:rsid w:val="0009097A"/>
    <w:rsid w:val="00090A7F"/>
    <w:rsid w:val="00090CAA"/>
    <w:rsid w:val="0009125B"/>
    <w:rsid w:val="00091286"/>
    <w:rsid w:val="0009162E"/>
    <w:rsid w:val="000917B4"/>
    <w:rsid w:val="00091ADE"/>
    <w:rsid w:val="00091D56"/>
    <w:rsid w:val="00092038"/>
    <w:rsid w:val="0009209F"/>
    <w:rsid w:val="00092351"/>
    <w:rsid w:val="00092416"/>
    <w:rsid w:val="0009289D"/>
    <w:rsid w:val="000928B5"/>
    <w:rsid w:val="00092C25"/>
    <w:rsid w:val="00092F2B"/>
    <w:rsid w:val="00092FB3"/>
    <w:rsid w:val="00092FB5"/>
    <w:rsid w:val="00093276"/>
    <w:rsid w:val="000932B3"/>
    <w:rsid w:val="00093407"/>
    <w:rsid w:val="000935C6"/>
    <w:rsid w:val="00093836"/>
    <w:rsid w:val="00093965"/>
    <w:rsid w:val="0009398B"/>
    <w:rsid w:val="00093A2B"/>
    <w:rsid w:val="00093C2C"/>
    <w:rsid w:val="00093CE0"/>
    <w:rsid w:val="00093E58"/>
    <w:rsid w:val="000940B4"/>
    <w:rsid w:val="0009413E"/>
    <w:rsid w:val="00094245"/>
    <w:rsid w:val="00094641"/>
    <w:rsid w:val="00094743"/>
    <w:rsid w:val="00094A27"/>
    <w:rsid w:val="00094BDA"/>
    <w:rsid w:val="00094E8A"/>
    <w:rsid w:val="00094FE3"/>
    <w:rsid w:val="000950FB"/>
    <w:rsid w:val="00095147"/>
    <w:rsid w:val="00095378"/>
    <w:rsid w:val="000954B0"/>
    <w:rsid w:val="0009555E"/>
    <w:rsid w:val="000957B6"/>
    <w:rsid w:val="0009586E"/>
    <w:rsid w:val="00095923"/>
    <w:rsid w:val="00095AD3"/>
    <w:rsid w:val="00095BF9"/>
    <w:rsid w:val="00095C66"/>
    <w:rsid w:val="00095C8F"/>
    <w:rsid w:val="00095D04"/>
    <w:rsid w:val="00095F7A"/>
    <w:rsid w:val="000962E9"/>
    <w:rsid w:val="000964F1"/>
    <w:rsid w:val="00096AE6"/>
    <w:rsid w:val="00096B3A"/>
    <w:rsid w:val="00096B57"/>
    <w:rsid w:val="0009724A"/>
    <w:rsid w:val="00097736"/>
    <w:rsid w:val="00097946"/>
    <w:rsid w:val="000979D5"/>
    <w:rsid w:val="00097EC7"/>
    <w:rsid w:val="00097EEC"/>
    <w:rsid w:val="00097FF7"/>
    <w:rsid w:val="000A0075"/>
    <w:rsid w:val="000A0132"/>
    <w:rsid w:val="000A041C"/>
    <w:rsid w:val="000A0473"/>
    <w:rsid w:val="000A06AE"/>
    <w:rsid w:val="000A071C"/>
    <w:rsid w:val="000A09FF"/>
    <w:rsid w:val="000A0AA2"/>
    <w:rsid w:val="000A0D56"/>
    <w:rsid w:val="000A0F08"/>
    <w:rsid w:val="000A0F3E"/>
    <w:rsid w:val="000A109A"/>
    <w:rsid w:val="000A1181"/>
    <w:rsid w:val="000A1378"/>
    <w:rsid w:val="000A14AE"/>
    <w:rsid w:val="000A14B3"/>
    <w:rsid w:val="000A15B9"/>
    <w:rsid w:val="000A1671"/>
    <w:rsid w:val="000A1A5C"/>
    <w:rsid w:val="000A1D17"/>
    <w:rsid w:val="000A1ED8"/>
    <w:rsid w:val="000A227E"/>
    <w:rsid w:val="000A22DD"/>
    <w:rsid w:val="000A2C5E"/>
    <w:rsid w:val="000A3288"/>
    <w:rsid w:val="000A32AB"/>
    <w:rsid w:val="000A3466"/>
    <w:rsid w:val="000A3480"/>
    <w:rsid w:val="000A3520"/>
    <w:rsid w:val="000A35F8"/>
    <w:rsid w:val="000A3821"/>
    <w:rsid w:val="000A38AA"/>
    <w:rsid w:val="000A3956"/>
    <w:rsid w:val="000A39F5"/>
    <w:rsid w:val="000A3A91"/>
    <w:rsid w:val="000A3AC4"/>
    <w:rsid w:val="000A3B86"/>
    <w:rsid w:val="000A3D52"/>
    <w:rsid w:val="000A3E99"/>
    <w:rsid w:val="000A3F64"/>
    <w:rsid w:val="000A3FA7"/>
    <w:rsid w:val="000A408D"/>
    <w:rsid w:val="000A409B"/>
    <w:rsid w:val="000A4223"/>
    <w:rsid w:val="000A426F"/>
    <w:rsid w:val="000A4349"/>
    <w:rsid w:val="000A44D5"/>
    <w:rsid w:val="000A45C6"/>
    <w:rsid w:val="000A462D"/>
    <w:rsid w:val="000A4B92"/>
    <w:rsid w:val="000A5105"/>
    <w:rsid w:val="000A527D"/>
    <w:rsid w:val="000A5881"/>
    <w:rsid w:val="000A58C7"/>
    <w:rsid w:val="000A596D"/>
    <w:rsid w:val="000A5AD6"/>
    <w:rsid w:val="000A64CF"/>
    <w:rsid w:val="000A65FE"/>
    <w:rsid w:val="000A6883"/>
    <w:rsid w:val="000A6902"/>
    <w:rsid w:val="000A690B"/>
    <w:rsid w:val="000A6941"/>
    <w:rsid w:val="000A6E93"/>
    <w:rsid w:val="000A716C"/>
    <w:rsid w:val="000A71AC"/>
    <w:rsid w:val="000A7248"/>
    <w:rsid w:val="000A73A0"/>
    <w:rsid w:val="000A7672"/>
    <w:rsid w:val="000A7A45"/>
    <w:rsid w:val="000A7D57"/>
    <w:rsid w:val="000A7E11"/>
    <w:rsid w:val="000B00D9"/>
    <w:rsid w:val="000B03B0"/>
    <w:rsid w:val="000B079C"/>
    <w:rsid w:val="000B07B0"/>
    <w:rsid w:val="000B0C9E"/>
    <w:rsid w:val="000B0F23"/>
    <w:rsid w:val="000B10FF"/>
    <w:rsid w:val="000B1108"/>
    <w:rsid w:val="000B123C"/>
    <w:rsid w:val="000B124D"/>
    <w:rsid w:val="000B12A4"/>
    <w:rsid w:val="000B152C"/>
    <w:rsid w:val="000B1805"/>
    <w:rsid w:val="000B193E"/>
    <w:rsid w:val="000B19C3"/>
    <w:rsid w:val="000B1CF0"/>
    <w:rsid w:val="000B20FB"/>
    <w:rsid w:val="000B214B"/>
    <w:rsid w:val="000B21F1"/>
    <w:rsid w:val="000B2824"/>
    <w:rsid w:val="000B2856"/>
    <w:rsid w:val="000B28CF"/>
    <w:rsid w:val="000B2D3A"/>
    <w:rsid w:val="000B2DA9"/>
    <w:rsid w:val="000B2FBF"/>
    <w:rsid w:val="000B3209"/>
    <w:rsid w:val="000B3485"/>
    <w:rsid w:val="000B360B"/>
    <w:rsid w:val="000B38E4"/>
    <w:rsid w:val="000B3DAB"/>
    <w:rsid w:val="000B3EEB"/>
    <w:rsid w:val="000B3FCE"/>
    <w:rsid w:val="000B40DD"/>
    <w:rsid w:val="000B43E9"/>
    <w:rsid w:val="000B4404"/>
    <w:rsid w:val="000B4764"/>
    <w:rsid w:val="000B4938"/>
    <w:rsid w:val="000B497F"/>
    <w:rsid w:val="000B49BC"/>
    <w:rsid w:val="000B49F3"/>
    <w:rsid w:val="000B4A23"/>
    <w:rsid w:val="000B4A72"/>
    <w:rsid w:val="000B4BFB"/>
    <w:rsid w:val="000B4FDC"/>
    <w:rsid w:val="000B5105"/>
    <w:rsid w:val="000B51AD"/>
    <w:rsid w:val="000B53C3"/>
    <w:rsid w:val="000B55BA"/>
    <w:rsid w:val="000B5D4A"/>
    <w:rsid w:val="000B5DE4"/>
    <w:rsid w:val="000B62B6"/>
    <w:rsid w:val="000B6693"/>
    <w:rsid w:val="000B669C"/>
    <w:rsid w:val="000B6737"/>
    <w:rsid w:val="000B67B9"/>
    <w:rsid w:val="000B6A80"/>
    <w:rsid w:val="000B6E10"/>
    <w:rsid w:val="000B71ED"/>
    <w:rsid w:val="000B736B"/>
    <w:rsid w:val="000B74E9"/>
    <w:rsid w:val="000B77BC"/>
    <w:rsid w:val="000B79F8"/>
    <w:rsid w:val="000B7C82"/>
    <w:rsid w:val="000B7E9A"/>
    <w:rsid w:val="000B7EF0"/>
    <w:rsid w:val="000B7F0C"/>
    <w:rsid w:val="000C00ED"/>
    <w:rsid w:val="000C0120"/>
    <w:rsid w:val="000C034A"/>
    <w:rsid w:val="000C093F"/>
    <w:rsid w:val="000C0A10"/>
    <w:rsid w:val="000C0A49"/>
    <w:rsid w:val="000C0BE8"/>
    <w:rsid w:val="000C0D6B"/>
    <w:rsid w:val="000C103C"/>
    <w:rsid w:val="000C1087"/>
    <w:rsid w:val="000C10CD"/>
    <w:rsid w:val="000C1194"/>
    <w:rsid w:val="000C11CD"/>
    <w:rsid w:val="000C12D6"/>
    <w:rsid w:val="000C140E"/>
    <w:rsid w:val="000C1759"/>
    <w:rsid w:val="000C1928"/>
    <w:rsid w:val="000C19C9"/>
    <w:rsid w:val="000C19CB"/>
    <w:rsid w:val="000C1A71"/>
    <w:rsid w:val="000C1BA3"/>
    <w:rsid w:val="000C1D62"/>
    <w:rsid w:val="000C1E18"/>
    <w:rsid w:val="000C1E25"/>
    <w:rsid w:val="000C1FE9"/>
    <w:rsid w:val="000C2004"/>
    <w:rsid w:val="000C20DD"/>
    <w:rsid w:val="000C22DF"/>
    <w:rsid w:val="000C333D"/>
    <w:rsid w:val="000C3369"/>
    <w:rsid w:val="000C33A4"/>
    <w:rsid w:val="000C356E"/>
    <w:rsid w:val="000C3723"/>
    <w:rsid w:val="000C37A8"/>
    <w:rsid w:val="000C3A00"/>
    <w:rsid w:val="000C3A6D"/>
    <w:rsid w:val="000C3A86"/>
    <w:rsid w:val="000C3C89"/>
    <w:rsid w:val="000C3EE5"/>
    <w:rsid w:val="000C42BB"/>
    <w:rsid w:val="000C432A"/>
    <w:rsid w:val="000C497F"/>
    <w:rsid w:val="000C4A77"/>
    <w:rsid w:val="000C4F61"/>
    <w:rsid w:val="000C516D"/>
    <w:rsid w:val="000C519C"/>
    <w:rsid w:val="000C51A6"/>
    <w:rsid w:val="000C5280"/>
    <w:rsid w:val="000C5347"/>
    <w:rsid w:val="000C53C5"/>
    <w:rsid w:val="000C553A"/>
    <w:rsid w:val="000C580E"/>
    <w:rsid w:val="000C5C7F"/>
    <w:rsid w:val="000C5D30"/>
    <w:rsid w:val="000C5DBC"/>
    <w:rsid w:val="000C5E02"/>
    <w:rsid w:val="000C5E93"/>
    <w:rsid w:val="000C6114"/>
    <w:rsid w:val="000C64A2"/>
    <w:rsid w:val="000C6A96"/>
    <w:rsid w:val="000C6B77"/>
    <w:rsid w:val="000C6C0C"/>
    <w:rsid w:val="000C6C46"/>
    <w:rsid w:val="000C6C87"/>
    <w:rsid w:val="000C6D38"/>
    <w:rsid w:val="000C71D9"/>
    <w:rsid w:val="000C7329"/>
    <w:rsid w:val="000C75B8"/>
    <w:rsid w:val="000C7693"/>
    <w:rsid w:val="000C78F0"/>
    <w:rsid w:val="000C7AC3"/>
    <w:rsid w:val="000C7CA8"/>
    <w:rsid w:val="000C7D2E"/>
    <w:rsid w:val="000D0036"/>
    <w:rsid w:val="000D00E4"/>
    <w:rsid w:val="000D0179"/>
    <w:rsid w:val="000D01CF"/>
    <w:rsid w:val="000D0201"/>
    <w:rsid w:val="000D0427"/>
    <w:rsid w:val="000D0436"/>
    <w:rsid w:val="000D0480"/>
    <w:rsid w:val="000D0A66"/>
    <w:rsid w:val="000D0CAD"/>
    <w:rsid w:val="000D0D78"/>
    <w:rsid w:val="000D0E05"/>
    <w:rsid w:val="000D0E5D"/>
    <w:rsid w:val="000D10ED"/>
    <w:rsid w:val="000D11FD"/>
    <w:rsid w:val="000D1325"/>
    <w:rsid w:val="000D16EC"/>
    <w:rsid w:val="000D18D4"/>
    <w:rsid w:val="000D18D9"/>
    <w:rsid w:val="000D1DBF"/>
    <w:rsid w:val="000D1EA0"/>
    <w:rsid w:val="000D204C"/>
    <w:rsid w:val="000D209C"/>
    <w:rsid w:val="000D2361"/>
    <w:rsid w:val="000D2522"/>
    <w:rsid w:val="000D2565"/>
    <w:rsid w:val="000D276E"/>
    <w:rsid w:val="000D2847"/>
    <w:rsid w:val="000D292F"/>
    <w:rsid w:val="000D29A6"/>
    <w:rsid w:val="000D29E4"/>
    <w:rsid w:val="000D2B5D"/>
    <w:rsid w:val="000D2EBF"/>
    <w:rsid w:val="000D31B8"/>
    <w:rsid w:val="000D3649"/>
    <w:rsid w:val="000D36B4"/>
    <w:rsid w:val="000D381C"/>
    <w:rsid w:val="000D3821"/>
    <w:rsid w:val="000D3DEB"/>
    <w:rsid w:val="000D3FBB"/>
    <w:rsid w:val="000D3FD7"/>
    <w:rsid w:val="000D4099"/>
    <w:rsid w:val="000D488B"/>
    <w:rsid w:val="000D48D5"/>
    <w:rsid w:val="000D490B"/>
    <w:rsid w:val="000D491A"/>
    <w:rsid w:val="000D4BA0"/>
    <w:rsid w:val="000D4BEC"/>
    <w:rsid w:val="000D4D41"/>
    <w:rsid w:val="000D4E7B"/>
    <w:rsid w:val="000D5258"/>
    <w:rsid w:val="000D56F9"/>
    <w:rsid w:val="000D5AC8"/>
    <w:rsid w:val="000D5D64"/>
    <w:rsid w:val="000D5D7F"/>
    <w:rsid w:val="000D5E5C"/>
    <w:rsid w:val="000D5F67"/>
    <w:rsid w:val="000D5F82"/>
    <w:rsid w:val="000D617F"/>
    <w:rsid w:val="000D63FA"/>
    <w:rsid w:val="000D699A"/>
    <w:rsid w:val="000D6AD4"/>
    <w:rsid w:val="000D6DA0"/>
    <w:rsid w:val="000D7698"/>
    <w:rsid w:val="000D796A"/>
    <w:rsid w:val="000E0254"/>
    <w:rsid w:val="000E02AC"/>
    <w:rsid w:val="000E034D"/>
    <w:rsid w:val="000E058E"/>
    <w:rsid w:val="000E065F"/>
    <w:rsid w:val="000E0E66"/>
    <w:rsid w:val="000E0F48"/>
    <w:rsid w:val="000E135E"/>
    <w:rsid w:val="000E13C5"/>
    <w:rsid w:val="000E149A"/>
    <w:rsid w:val="000E14F3"/>
    <w:rsid w:val="000E152B"/>
    <w:rsid w:val="000E156A"/>
    <w:rsid w:val="000E15D2"/>
    <w:rsid w:val="000E1607"/>
    <w:rsid w:val="000E17EA"/>
    <w:rsid w:val="000E1903"/>
    <w:rsid w:val="000E1CDF"/>
    <w:rsid w:val="000E1F18"/>
    <w:rsid w:val="000E1FF7"/>
    <w:rsid w:val="000E2336"/>
    <w:rsid w:val="000E2679"/>
    <w:rsid w:val="000E26C4"/>
    <w:rsid w:val="000E2737"/>
    <w:rsid w:val="000E29E4"/>
    <w:rsid w:val="000E2ADD"/>
    <w:rsid w:val="000E2D18"/>
    <w:rsid w:val="000E2E0E"/>
    <w:rsid w:val="000E31CC"/>
    <w:rsid w:val="000E334A"/>
    <w:rsid w:val="000E35D8"/>
    <w:rsid w:val="000E37DD"/>
    <w:rsid w:val="000E3B9C"/>
    <w:rsid w:val="000E3FA8"/>
    <w:rsid w:val="000E4070"/>
    <w:rsid w:val="000E4103"/>
    <w:rsid w:val="000E413D"/>
    <w:rsid w:val="000E419A"/>
    <w:rsid w:val="000E4214"/>
    <w:rsid w:val="000E430B"/>
    <w:rsid w:val="000E43B0"/>
    <w:rsid w:val="000E43D7"/>
    <w:rsid w:val="000E469C"/>
    <w:rsid w:val="000E4D75"/>
    <w:rsid w:val="000E4E2F"/>
    <w:rsid w:val="000E5435"/>
    <w:rsid w:val="000E5503"/>
    <w:rsid w:val="000E5696"/>
    <w:rsid w:val="000E56D9"/>
    <w:rsid w:val="000E56ED"/>
    <w:rsid w:val="000E5CDE"/>
    <w:rsid w:val="000E5E00"/>
    <w:rsid w:val="000E5F49"/>
    <w:rsid w:val="000E5FA0"/>
    <w:rsid w:val="000E63B9"/>
    <w:rsid w:val="000E647D"/>
    <w:rsid w:val="000E65E4"/>
    <w:rsid w:val="000E67BE"/>
    <w:rsid w:val="000E6AFB"/>
    <w:rsid w:val="000E6C5A"/>
    <w:rsid w:val="000E6ED2"/>
    <w:rsid w:val="000E6FB5"/>
    <w:rsid w:val="000E703C"/>
    <w:rsid w:val="000E7301"/>
    <w:rsid w:val="000E74A6"/>
    <w:rsid w:val="000E7557"/>
    <w:rsid w:val="000E78FF"/>
    <w:rsid w:val="000E7964"/>
    <w:rsid w:val="000E7A56"/>
    <w:rsid w:val="000E7B05"/>
    <w:rsid w:val="000F0068"/>
    <w:rsid w:val="000F0221"/>
    <w:rsid w:val="000F0480"/>
    <w:rsid w:val="000F04B9"/>
    <w:rsid w:val="000F0AA5"/>
    <w:rsid w:val="000F0D28"/>
    <w:rsid w:val="000F0FF5"/>
    <w:rsid w:val="000F1001"/>
    <w:rsid w:val="000F1261"/>
    <w:rsid w:val="000F1349"/>
    <w:rsid w:val="000F1476"/>
    <w:rsid w:val="000F16A6"/>
    <w:rsid w:val="000F1707"/>
    <w:rsid w:val="000F1737"/>
    <w:rsid w:val="000F184B"/>
    <w:rsid w:val="000F1AE8"/>
    <w:rsid w:val="000F1AF4"/>
    <w:rsid w:val="000F1B6F"/>
    <w:rsid w:val="000F1D80"/>
    <w:rsid w:val="000F2187"/>
    <w:rsid w:val="000F265A"/>
    <w:rsid w:val="000F2764"/>
    <w:rsid w:val="000F2C64"/>
    <w:rsid w:val="000F2E88"/>
    <w:rsid w:val="000F30EA"/>
    <w:rsid w:val="000F314A"/>
    <w:rsid w:val="000F3226"/>
    <w:rsid w:val="000F3767"/>
    <w:rsid w:val="000F3928"/>
    <w:rsid w:val="000F3AA1"/>
    <w:rsid w:val="000F3B65"/>
    <w:rsid w:val="000F3BCE"/>
    <w:rsid w:val="000F3F64"/>
    <w:rsid w:val="000F4124"/>
    <w:rsid w:val="000F42DA"/>
    <w:rsid w:val="000F42EC"/>
    <w:rsid w:val="000F4359"/>
    <w:rsid w:val="000F4409"/>
    <w:rsid w:val="000F4488"/>
    <w:rsid w:val="000F4568"/>
    <w:rsid w:val="000F46AD"/>
    <w:rsid w:val="000F46BF"/>
    <w:rsid w:val="000F4703"/>
    <w:rsid w:val="000F49FD"/>
    <w:rsid w:val="000F4EAB"/>
    <w:rsid w:val="000F4FB1"/>
    <w:rsid w:val="000F4FF9"/>
    <w:rsid w:val="000F5035"/>
    <w:rsid w:val="000F50FE"/>
    <w:rsid w:val="000F52D4"/>
    <w:rsid w:val="000F52F4"/>
    <w:rsid w:val="000F55C5"/>
    <w:rsid w:val="000F56CB"/>
    <w:rsid w:val="000F584B"/>
    <w:rsid w:val="000F5C54"/>
    <w:rsid w:val="000F5C84"/>
    <w:rsid w:val="000F5DA4"/>
    <w:rsid w:val="000F5EA9"/>
    <w:rsid w:val="000F6510"/>
    <w:rsid w:val="000F669E"/>
    <w:rsid w:val="000F6B04"/>
    <w:rsid w:val="000F6C29"/>
    <w:rsid w:val="000F6C2B"/>
    <w:rsid w:val="000F6C52"/>
    <w:rsid w:val="000F6D44"/>
    <w:rsid w:val="000F6EA3"/>
    <w:rsid w:val="000F6ED7"/>
    <w:rsid w:val="000F6EF9"/>
    <w:rsid w:val="000F6FBE"/>
    <w:rsid w:val="000F6FCF"/>
    <w:rsid w:val="000F70B6"/>
    <w:rsid w:val="000F70C0"/>
    <w:rsid w:val="000F731D"/>
    <w:rsid w:val="000F73AA"/>
    <w:rsid w:val="000F7447"/>
    <w:rsid w:val="000F762E"/>
    <w:rsid w:val="000F775E"/>
    <w:rsid w:val="000F77FC"/>
    <w:rsid w:val="000F78CB"/>
    <w:rsid w:val="000F7B5D"/>
    <w:rsid w:val="00100385"/>
    <w:rsid w:val="001003B8"/>
    <w:rsid w:val="00100479"/>
    <w:rsid w:val="001004CF"/>
    <w:rsid w:val="00100697"/>
    <w:rsid w:val="00100E62"/>
    <w:rsid w:val="00100F00"/>
    <w:rsid w:val="00100FAB"/>
    <w:rsid w:val="0010108A"/>
    <w:rsid w:val="0010111A"/>
    <w:rsid w:val="00101286"/>
    <w:rsid w:val="00101587"/>
    <w:rsid w:val="001015E5"/>
    <w:rsid w:val="001016BC"/>
    <w:rsid w:val="001019C1"/>
    <w:rsid w:val="00101BD5"/>
    <w:rsid w:val="00101D13"/>
    <w:rsid w:val="00101F11"/>
    <w:rsid w:val="00101FCC"/>
    <w:rsid w:val="001021F6"/>
    <w:rsid w:val="001022AB"/>
    <w:rsid w:val="00102309"/>
    <w:rsid w:val="00102570"/>
    <w:rsid w:val="00102BA3"/>
    <w:rsid w:val="00102CE7"/>
    <w:rsid w:val="00102E36"/>
    <w:rsid w:val="00102F21"/>
    <w:rsid w:val="00103033"/>
    <w:rsid w:val="001037AD"/>
    <w:rsid w:val="001037FC"/>
    <w:rsid w:val="0010386E"/>
    <w:rsid w:val="001038F4"/>
    <w:rsid w:val="00103960"/>
    <w:rsid w:val="001039E0"/>
    <w:rsid w:val="00103D63"/>
    <w:rsid w:val="00103E68"/>
    <w:rsid w:val="00103EFF"/>
    <w:rsid w:val="00104506"/>
    <w:rsid w:val="00104732"/>
    <w:rsid w:val="0010493A"/>
    <w:rsid w:val="00104A97"/>
    <w:rsid w:val="00104F28"/>
    <w:rsid w:val="00104F77"/>
    <w:rsid w:val="0010502D"/>
    <w:rsid w:val="00105053"/>
    <w:rsid w:val="0010544C"/>
    <w:rsid w:val="0010548E"/>
    <w:rsid w:val="0010549B"/>
    <w:rsid w:val="00105A95"/>
    <w:rsid w:val="00105B99"/>
    <w:rsid w:val="0010625A"/>
    <w:rsid w:val="00106459"/>
    <w:rsid w:val="0010654A"/>
    <w:rsid w:val="00106673"/>
    <w:rsid w:val="001066DE"/>
    <w:rsid w:val="00106B8F"/>
    <w:rsid w:val="00106C2B"/>
    <w:rsid w:val="00106C4F"/>
    <w:rsid w:val="00106CDF"/>
    <w:rsid w:val="00106D54"/>
    <w:rsid w:val="00106DF4"/>
    <w:rsid w:val="00106EFB"/>
    <w:rsid w:val="001070A3"/>
    <w:rsid w:val="001071E6"/>
    <w:rsid w:val="0010725B"/>
    <w:rsid w:val="001078FE"/>
    <w:rsid w:val="001079B8"/>
    <w:rsid w:val="00107DF2"/>
    <w:rsid w:val="00107E6A"/>
    <w:rsid w:val="001103A3"/>
    <w:rsid w:val="001108E7"/>
    <w:rsid w:val="00110A7B"/>
    <w:rsid w:val="00110D2D"/>
    <w:rsid w:val="00110F10"/>
    <w:rsid w:val="00110FCB"/>
    <w:rsid w:val="001111A5"/>
    <w:rsid w:val="001113E9"/>
    <w:rsid w:val="001113FE"/>
    <w:rsid w:val="00111516"/>
    <w:rsid w:val="001115CB"/>
    <w:rsid w:val="0011166C"/>
    <w:rsid w:val="001118AE"/>
    <w:rsid w:val="001118F4"/>
    <w:rsid w:val="00111B69"/>
    <w:rsid w:val="00111C84"/>
    <w:rsid w:val="00111C96"/>
    <w:rsid w:val="00111FF8"/>
    <w:rsid w:val="00112168"/>
    <w:rsid w:val="0011217E"/>
    <w:rsid w:val="00112225"/>
    <w:rsid w:val="001123F2"/>
    <w:rsid w:val="00112517"/>
    <w:rsid w:val="0011264C"/>
    <w:rsid w:val="00112717"/>
    <w:rsid w:val="001127B7"/>
    <w:rsid w:val="00112B3E"/>
    <w:rsid w:val="00112C27"/>
    <w:rsid w:val="00112CC8"/>
    <w:rsid w:val="00112D09"/>
    <w:rsid w:val="00112E8F"/>
    <w:rsid w:val="00112EAF"/>
    <w:rsid w:val="00113127"/>
    <w:rsid w:val="00113231"/>
    <w:rsid w:val="001133C6"/>
    <w:rsid w:val="001133C9"/>
    <w:rsid w:val="001134D6"/>
    <w:rsid w:val="001135EF"/>
    <w:rsid w:val="00113702"/>
    <w:rsid w:val="0011392A"/>
    <w:rsid w:val="00113936"/>
    <w:rsid w:val="00113A86"/>
    <w:rsid w:val="00113CA3"/>
    <w:rsid w:val="00113D7C"/>
    <w:rsid w:val="00113E45"/>
    <w:rsid w:val="0011407F"/>
    <w:rsid w:val="001141A5"/>
    <w:rsid w:val="001141F4"/>
    <w:rsid w:val="001142FC"/>
    <w:rsid w:val="00114424"/>
    <w:rsid w:val="001147B0"/>
    <w:rsid w:val="00114833"/>
    <w:rsid w:val="001148B3"/>
    <w:rsid w:val="001148D2"/>
    <w:rsid w:val="001148EB"/>
    <w:rsid w:val="00114A1F"/>
    <w:rsid w:val="00114A4C"/>
    <w:rsid w:val="00114CB5"/>
    <w:rsid w:val="00114E2C"/>
    <w:rsid w:val="00114EBD"/>
    <w:rsid w:val="00114F4B"/>
    <w:rsid w:val="00115066"/>
    <w:rsid w:val="0011580D"/>
    <w:rsid w:val="00115CA5"/>
    <w:rsid w:val="00115E99"/>
    <w:rsid w:val="00115FF8"/>
    <w:rsid w:val="001160F4"/>
    <w:rsid w:val="00116221"/>
    <w:rsid w:val="00116360"/>
    <w:rsid w:val="001165B5"/>
    <w:rsid w:val="001167CE"/>
    <w:rsid w:val="001167FD"/>
    <w:rsid w:val="00116870"/>
    <w:rsid w:val="00116900"/>
    <w:rsid w:val="00116B9F"/>
    <w:rsid w:val="00116BB0"/>
    <w:rsid w:val="00117209"/>
    <w:rsid w:val="001178A2"/>
    <w:rsid w:val="00117A39"/>
    <w:rsid w:val="00117BF7"/>
    <w:rsid w:val="00117E65"/>
    <w:rsid w:val="00117F15"/>
    <w:rsid w:val="001205E6"/>
    <w:rsid w:val="00120792"/>
    <w:rsid w:val="001208AC"/>
    <w:rsid w:val="00120B5D"/>
    <w:rsid w:val="00120EED"/>
    <w:rsid w:val="001210C8"/>
    <w:rsid w:val="00121252"/>
    <w:rsid w:val="001216C8"/>
    <w:rsid w:val="001217C8"/>
    <w:rsid w:val="00121EC3"/>
    <w:rsid w:val="00122323"/>
    <w:rsid w:val="00122375"/>
    <w:rsid w:val="001229FB"/>
    <w:rsid w:val="00122CCE"/>
    <w:rsid w:val="00122D5C"/>
    <w:rsid w:val="00122E34"/>
    <w:rsid w:val="00122E5B"/>
    <w:rsid w:val="00122EFA"/>
    <w:rsid w:val="0012328F"/>
    <w:rsid w:val="001233DB"/>
    <w:rsid w:val="001239D1"/>
    <w:rsid w:val="001239E3"/>
    <w:rsid w:val="00123A90"/>
    <w:rsid w:val="00123B7C"/>
    <w:rsid w:val="00123F6E"/>
    <w:rsid w:val="0012401C"/>
    <w:rsid w:val="001242A1"/>
    <w:rsid w:val="00124480"/>
    <w:rsid w:val="001244EF"/>
    <w:rsid w:val="001248B6"/>
    <w:rsid w:val="00124995"/>
    <w:rsid w:val="001249B9"/>
    <w:rsid w:val="00124CC0"/>
    <w:rsid w:val="00124FC4"/>
    <w:rsid w:val="00124FCB"/>
    <w:rsid w:val="0012509F"/>
    <w:rsid w:val="00125139"/>
    <w:rsid w:val="001252BE"/>
    <w:rsid w:val="00125574"/>
    <w:rsid w:val="00125661"/>
    <w:rsid w:val="001256B4"/>
    <w:rsid w:val="00125869"/>
    <w:rsid w:val="00125A5A"/>
    <w:rsid w:val="00125C8D"/>
    <w:rsid w:val="00125D80"/>
    <w:rsid w:val="00125E12"/>
    <w:rsid w:val="0012610C"/>
    <w:rsid w:val="001262BE"/>
    <w:rsid w:val="001266ED"/>
    <w:rsid w:val="00126727"/>
    <w:rsid w:val="00126836"/>
    <w:rsid w:val="001268BC"/>
    <w:rsid w:val="00126B8B"/>
    <w:rsid w:val="00126C8E"/>
    <w:rsid w:val="0012736A"/>
    <w:rsid w:val="0012744A"/>
    <w:rsid w:val="0012771E"/>
    <w:rsid w:val="00127855"/>
    <w:rsid w:val="00127995"/>
    <w:rsid w:val="0012799E"/>
    <w:rsid w:val="00127CD1"/>
    <w:rsid w:val="00127E8C"/>
    <w:rsid w:val="001302EE"/>
    <w:rsid w:val="00130338"/>
    <w:rsid w:val="0013052E"/>
    <w:rsid w:val="00130B48"/>
    <w:rsid w:val="00130EF2"/>
    <w:rsid w:val="00131238"/>
    <w:rsid w:val="0013152A"/>
    <w:rsid w:val="001315C5"/>
    <w:rsid w:val="001317F7"/>
    <w:rsid w:val="001318E7"/>
    <w:rsid w:val="00131B7E"/>
    <w:rsid w:val="00131BA7"/>
    <w:rsid w:val="00131D9D"/>
    <w:rsid w:val="00131E92"/>
    <w:rsid w:val="00131F30"/>
    <w:rsid w:val="00132B48"/>
    <w:rsid w:val="00132C9A"/>
    <w:rsid w:val="0013307F"/>
    <w:rsid w:val="001333BD"/>
    <w:rsid w:val="00133509"/>
    <w:rsid w:val="001337CC"/>
    <w:rsid w:val="001339B6"/>
    <w:rsid w:val="00133A8F"/>
    <w:rsid w:val="00133D22"/>
    <w:rsid w:val="00134134"/>
    <w:rsid w:val="00134241"/>
    <w:rsid w:val="00134283"/>
    <w:rsid w:val="00134437"/>
    <w:rsid w:val="001344BB"/>
    <w:rsid w:val="00134542"/>
    <w:rsid w:val="00134610"/>
    <w:rsid w:val="001346BC"/>
    <w:rsid w:val="0013485D"/>
    <w:rsid w:val="001349E1"/>
    <w:rsid w:val="00134B36"/>
    <w:rsid w:val="00134D02"/>
    <w:rsid w:val="00134F88"/>
    <w:rsid w:val="00134FDC"/>
    <w:rsid w:val="00135014"/>
    <w:rsid w:val="001350E5"/>
    <w:rsid w:val="00135189"/>
    <w:rsid w:val="001351DC"/>
    <w:rsid w:val="001353C2"/>
    <w:rsid w:val="0013557D"/>
    <w:rsid w:val="0013570B"/>
    <w:rsid w:val="001357A2"/>
    <w:rsid w:val="001357B4"/>
    <w:rsid w:val="0013583C"/>
    <w:rsid w:val="00135924"/>
    <w:rsid w:val="00135D62"/>
    <w:rsid w:val="00135F99"/>
    <w:rsid w:val="00136073"/>
    <w:rsid w:val="00136654"/>
    <w:rsid w:val="00136F42"/>
    <w:rsid w:val="00136F4A"/>
    <w:rsid w:val="00136F51"/>
    <w:rsid w:val="0013722E"/>
    <w:rsid w:val="00137487"/>
    <w:rsid w:val="0013786A"/>
    <w:rsid w:val="00137883"/>
    <w:rsid w:val="001379FD"/>
    <w:rsid w:val="00137AAB"/>
    <w:rsid w:val="00137CB3"/>
    <w:rsid w:val="00137CDA"/>
    <w:rsid w:val="00137D28"/>
    <w:rsid w:val="00137F3D"/>
    <w:rsid w:val="00137FAB"/>
    <w:rsid w:val="001400FD"/>
    <w:rsid w:val="00140168"/>
    <w:rsid w:val="00140233"/>
    <w:rsid w:val="0014046B"/>
    <w:rsid w:val="00140504"/>
    <w:rsid w:val="001407F1"/>
    <w:rsid w:val="00140861"/>
    <w:rsid w:val="00140B63"/>
    <w:rsid w:val="00140B7F"/>
    <w:rsid w:val="00140C20"/>
    <w:rsid w:val="00140C65"/>
    <w:rsid w:val="00140E89"/>
    <w:rsid w:val="00140E8C"/>
    <w:rsid w:val="0014116B"/>
    <w:rsid w:val="001415E1"/>
    <w:rsid w:val="00141690"/>
    <w:rsid w:val="0014174A"/>
    <w:rsid w:val="001417A4"/>
    <w:rsid w:val="0014188E"/>
    <w:rsid w:val="001418DE"/>
    <w:rsid w:val="00141968"/>
    <w:rsid w:val="001419A2"/>
    <w:rsid w:val="00141AAF"/>
    <w:rsid w:val="00141DE3"/>
    <w:rsid w:val="00141DE9"/>
    <w:rsid w:val="00141F40"/>
    <w:rsid w:val="00142552"/>
    <w:rsid w:val="001425F4"/>
    <w:rsid w:val="001427F5"/>
    <w:rsid w:val="001428C7"/>
    <w:rsid w:val="00142E24"/>
    <w:rsid w:val="001432B8"/>
    <w:rsid w:val="001433D5"/>
    <w:rsid w:val="001434C7"/>
    <w:rsid w:val="00143AE4"/>
    <w:rsid w:val="00143B3D"/>
    <w:rsid w:val="00143E29"/>
    <w:rsid w:val="00144023"/>
    <w:rsid w:val="001440FD"/>
    <w:rsid w:val="001442B1"/>
    <w:rsid w:val="00144451"/>
    <w:rsid w:val="00144528"/>
    <w:rsid w:val="001445D0"/>
    <w:rsid w:val="0014467B"/>
    <w:rsid w:val="0014484E"/>
    <w:rsid w:val="001448D1"/>
    <w:rsid w:val="00144A61"/>
    <w:rsid w:val="00144B77"/>
    <w:rsid w:val="00144BDF"/>
    <w:rsid w:val="00144C78"/>
    <w:rsid w:val="00144CE9"/>
    <w:rsid w:val="00144DDC"/>
    <w:rsid w:val="00144E9D"/>
    <w:rsid w:val="001451AE"/>
    <w:rsid w:val="001451DE"/>
    <w:rsid w:val="00145570"/>
    <w:rsid w:val="00145A09"/>
    <w:rsid w:val="00145A3B"/>
    <w:rsid w:val="00145A58"/>
    <w:rsid w:val="00145E4D"/>
    <w:rsid w:val="00145F1F"/>
    <w:rsid w:val="00145FD7"/>
    <w:rsid w:val="00145FED"/>
    <w:rsid w:val="001460B4"/>
    <w:rsid w:val="00146149"/>
    <w:rsid w:val="0014638B"/>
    <w:rsid w:val="001465B0"/>
    <w:rsid w:val="00146709"/>
    <w:rsid w:val="00146C16"/>
    <w:rsid w:val="00146E70"/>
    <w:rsid w:val="00146F03"/>
    <w:rsid w:val="00146F0C"/>
    <w:rsid w:val="00147040"/>
    <w:rsid w:val="0014705E"/>
    <w:rsid w:val="001470C5"/>
    <w:rsid w:val="00147255"/>
    <w:rsid w:val="00147282"/>
    <w:rsid w:val="00147598"/>
    <w:rsid w:val="00147BD9"/>
    <w:rsid w:val="001501AF"/>
    <w:rsid w:val="00150AC0"/>
    <w:rsid w:val="00150B5A"/>
    <w:rsid w:val="00150BFE"/>
    <w:rsid w:val="00150C9F"/>
    <w:rsid w:val="00150CE6"/>
    <w:rsid w:val="00150CF1"/>
    <w:rsid w:val="00150E69"/>
    <w:rsid w:val="00150F97"/>
    <w:rsid w:val="0015125B"/>
    <w:rsid w:val="001513CE"/>
    <w:rsid w:val="00151530"/>
    <w:rsid w:val="0015156E"/>
    <w:rsid w:val="001515F1"/>
    <w:rsid w:val="0015190E"/>
    <w:rsid w:val="0015193E"/>
    <w:rsid w:val="001519FF"/>
    <w:rsid w:val="00151B35"/>
    <w:rsid w:val="00151BAA"/>
    <w:rsid w:val="00151F5E"/>
    <w:rsid w:val="00152034"/>
    <w:rsid w:val="001527B2"/>
    <w:rsid w:val="00152A45"/>
    <w:rsid w:val="00152B26"/>
    <w:rsid w:val="00152E3A"/>
    <w:rsid w:val="00153071"/>
    <w:rsid w:val="00153173"/>
    <w:rsid w:val="0015370B"/>
    <w:rsid w:val="001538AD"/>
    <w:rsid w:val="00153912"/>
    <w:rsid w:val="00153C2A"/>
    <w:rsid w:val="00153DE5"/>
    <w:rsid w:val="001540A5"/>
    <w:rsid w:val="00154192"/>
    <w:rsid w:val="001541EB"/>
    <w:rsid w:val="0015449F"/>
    <w:rsid w:val="0015488D"/>
    <w:rsid w:val="001549F6"/>
    <w:rsid w:val="00154E0D"/>
    <w:rsid w:val="00154E49"/>
    <w:rsid w:val="00155136"/>
    <w:rsid w:val="00155498"/>
    <w:rsid w:val="00155516"/>
    <w:rsid w:val="00155A28"/>
    <w:rsid w:val="00155B44"/>
    <w:rsid w:val="00155CF2"/>
    <w:rsid w:val="00155D63"/>
    <w:rsid w:val="00155F92"/>
    <w:rsid w:val="001564DD"/>
    <w:rsid w:val="001568E2"/>
    <w:rsid w:val="001569B4"/>
    <w:rsid w:val="001569F0"/>
    <w:rsid w:val="00156A7F"/>
    <w:rsid w:val="00156A8B"/>
    <w:rsid w:val="00156E12"/>
    <w:rsid w:val="00156F19"/>
    <w:rsid w:val="00156F47"/>
    <w:rsid w:val="00156F69"/>
    <w:rsid w:val="00157121"/>
    <w:rsid w:val="001571B2"/>
    <w:rsid w:val="001571DB"/>
    <w:rsid w:val="001574CD"/>
    <w:rsid w:val="00157558"/>
    <w:rsid w:val="00157665"/>
    <w:rsid w:val="00157681"/>
    <w:rsid w:val="0015780E"/>
    <w:rsid w:val="00157AE8"/>
    <w:rsid w:val="00157C78"/>
    <w:rsid w:val="00157D61"/>
    <w:rsid w:val="00157E8B"/>
    <w:rsid w:val="001600E9"/>
    <w:rsid w:val="0016029C"/>
    <w:rsid w:val="001602CE"/>
    <w:rsid w:val="001603EA"/>
    <w:rsid w:val="001605BE"/>
    <w:rsid w:val="00160711"/>
    <w:rsid w:val="00160BD7"/>
    <w:rsid w:val="00160C78"/>
    <w:rsid w:val="00160D15"/>
    <w:rsid w:val="00160E9E"/>
    <w:rsid w:val="00160F0D"/>
    <w:rsid w:val="00160FEC"/>
    <w:rsid w:val="001610E5"/>
    <w:rsid w:val="0016117F"/>
    <w:rsid w:val="00161328"/>
    <w:rsid w:val="00161462"/>
    <w:rsid w:val="001614C7"/>
    <w:rsid w:val="001616E3"/>
    <w:rsid w:val="00161722"/>
    <w:rsid w:val="00161946"/>
    <w:rsid w:val="00161BC8"/>
    <w:rsid w:val="00161EDF"/>
    <w:rsid w:val="00162093"/>
    <w:rsid w:val="00162102"/>
    <w:rsid w:val="0016244E"/>
    <w:rsid w:val="00162515"/>
    <w:rsid w:val="00162528"/>
    <w:rsid w:val="0016284D"/>
    <w:rsid w:val="00162B95"/>
    <w:rsid w:val="001631BF"/>
    <w:rsid w:val="00163220"/>
    <w:rsid w:val="00163319"/>
    <w:rsid w:val="0016332A"/>
    <w:rsid w:val="00163435"/>
    <w:rsid w:val="00163597"/>
    <w:rsid w:val="0016366A"/>
    <w:rsid w:val="00163716"/>
    <w:rsid w:val="00163806"/>
    <w:rsid w:val="00163874"/>
    <w:rsid w:val="00163882"/>
    <w:rsid w:val="00163E49"/>
    <w:rsid w:val="00163F31"/>
    <w:rsid w:val="001641D8"/>
    <w:rsid w:val="00164206"/>
    <w:rsid w:val="001646AC"/>
    <w:rsid w:val="00164C1A"/>
    <w:rsid w:val="00164F34"/>
    <w:rsid w:val="0016519E"/>
    <w:rsid w:val="00165547"/>
    <w:rsid w:val="001656CD"/>
    <w:rsid w:val="001657EE"/>
    <w:rsid w:val="00165945"/>
    <w:rsid w:val="00165C4D"/>
    <w:rsid w:val="00165EBF"/>
    <w:rsid w:val="00166000"/>
    <w:rsid w:val="001660B0"/>
    <w:rsid w:val="001662F4"/>
    <w:rsid w:val="001664B2"/>
    <w:rsid w:val="001665F0"/>
    <w:rsid w:val="00166747"/>
    <w:rsid w:val="001668BB"/>
    <w:rsid w:val="00166A52"/>
    <w:rsid w:val="00166ABA"/>
    <w:rsid w:val="00166D8B"/>
    <w:rsid w:val="00166DC5"/>
    <w:rsid w:val="00166E57"/>
    <w:rsid w:val="00166EDD"/>
    <w:rsid w:val="001671B7"/>
    <w:rsid w:val="00167643"/>
    <w:rsid w:val="0016779B"/>
    <w:rsid w:val="00167B9D"/>
    <w:rsid w:val="00167FC3"/>
    <w:rsid w:val="00167FDC"/>
    <w:rsid w:val="00170041"/>
    <w:rsid w:val="00170074"/>
    <w:rsid w:val="001701E2"/>
    <w:rsid w:val="00170607"/>
    <w:rsid w:val="00170DA5"/>
    <w:rsid w:val="00170E0C"/>
    <w:rsid w:val="00170E76"/>
    <w:rsid w:val="00171431"/>
    <w:rsid w:val="001714E7"/>
    <w:rsid w:val="001714F3"/>
    <w:rsid w:val="00171549"/>
    <w:rsid w:val="00171752"/>
    <w:rsid w:val="001719A8"/>
    <w:rsid w:val="001719B2"/>
    <w:rsid w:val="00171C7B"/>
    <w:rsid w:val="00171CFB"/>
    <w:rsid w:val="00171DE7"/>
    <w:rsid w:val="00171E13"/>
    <w:rsid w:val="00171E33"/>
    <w:rsid w:val="00171F22"/>
    <w:rsid w:val="00171F49"/>
    <w:rsid w:val="00172120"/>
    <w:rsid w:val="001721DB"/>
    <w:rsid w:val="001722A7"/>
    <w:rsid w:val="0017242F"/>
    <w:rsid w:val="001724EA"/>
    <w:rsid w:val="00172757"/>
    <w:rsid w:val="00172B37"/>
    <w:rsid w:val="001731D5"/>
    <w:rsid w:val="001734C2"/>
    <w:rsid w:val="00173508"/>
    <w:rsid w:val="00173719"/>
    <w:rsid w:val="001737EB"/>
    <w:rsid w:val="00173BE4"/>
    <w:rsid w:val="00173BEF"/>
    <w:rsid w:val="00173D22"/>
    <w:rsid w:val="00173D55"/>
    <w:rsid w:val="00173F13"/>
    <w:rsid w:val="00174235"/>
    <w:rsid w:val="00174735"/>
    <w:rsid w:val="00174772"/>
    <w:rsid w:val="001747E9"/>
    <w:rsid w:val="00174A02"/>
    <w:rsid w:val="00174E65"/>
    <w:rsid w:val="001750FE"/>
    <w:rsid w:val="00175379"/>
    <w:rsid w:val="001755D2"/>
    <w:rsid w:val="00175748"/>
    <w:rsid w:val="00175764"/>
    <w:rsid w:val="001757EC"/>
    <w:rsid w:val="00175B51"/>
    <w:rsid w:val="00175CE1"/>
    <w:rsid w:val="00175D2F"/>
    <w:rsid w:val="00175D40"/>
    <w:rsid w:val="00175D80"/>
    <w:rsid w:val="00175D8F"/>
    <w:rsid w:val="001760A6"/>
    <w:rsid w:val="0017611F"/>
    <w:rsid w:val="00176170"/>
    <w:rsid w:val="001761F6"/>
    <w:rsid w:val="001763D5"/>
    <w:rsid w:val="00176527"/>
    <w:rsid w:val="00176A39"/>
    <w:rsid w:val="00176A9A"/>
    <w:rsid w:val="00176B05"/>
    <w:rsid w:val="00176BD3"/>
    <w:rsid w:val="00176D38"/>
    <w:rsid w:val="00177114"/>
    <w:rsid w:val="001774E3"/>
    <w:rsid w:val="00177B0F"/>
    <w:rsid w:val="00177B31"/>
    <w:rsid w:val="00177D3D"/>
    <w:rsid w:val="0018025B"/>
    <w:rsid w:val="001802D3"/>
    <w:rsid w:val="00180516"/>
    <w:rsid w:val="00180847"/>
    <w:rsid w:val="001809CA"/>
    <w:rsid w:val="001809F9"/>
    <w:rsid w:val="00180F38"/>
    <w:rsid w:val="00180FE7"/>
    <w:rsid w:val="001818A5"/>
    <w:rsid w:val="00181969"/>
    <w:rsid w:val="00181D4D"/>
    <w:rsid w:val="00181E50"/>
    <w:rsid w:val="00181FBD"/>
    <w:rsid w:val="001821C9"/>
    <w:rsid w:val="00182404"/>
    <w:rsid w:val="0018250F"/>
    <w:rsid w:val="00182741"/>
    <w:rsid w:val="001828BE"/>
    <w:rsid w:val="001828E7"/>
    <w:rsid w:val="00182958"/>
    <w:rsid w:val="0018306B"/>
    <w:rsid w:val="00183112"/>
    <w:rsid w:val="00183578"/>
    <w:rsid w:val="00183699"/>
    <w:rsid w:val="001837AA"/>
    <w:rsid w:val="001837FC"/>
    <w:rsid w:val="00183872"/>
    <w:rsid w:val="00183C79"/>
    <w:rsid w:val="00183D6E"/>
    <w:rsid w:val="00183F3D"/>
    <w:rsid w:val="001843AA"/>
    <w:rsid w:val="001843AB"/>
    <w:rsid w:val="001845A2"/>
    <w:rsid w:val="001845C2"/>
    <w:rsid w:val="00184678"/>
    <w:rsid w:val="0018482A"/>
    <w:rsid w:val="00184AC5"/>
    <w:rsid w:val="00184D81"/>
    <w:rsid w:val="001851FD"/>
    <w:rsid w:val="00185472"/>
    <w:rsid w:val="001854C4"/>
    <w:rsid w:val="001858BD"/>
    <w:rsid w:val="0018598E"/>
    <w:rsid w:val="00185C58"/>
    <w:rsid w:val="00185E4A"/>
    <w:rsid w:val="0018605D"/>
    <w:rsid w:val="001862A3"/>
    <w:rsid w:val="0018634C"/>
    <w:rsid w:val="00186636"/>
    <w:rsid w:val="00186637"/>
    <w:rsid w:val="00186662"/>
    <w:rsid w:val="0018667B"/>
    <w:rsid w:val="001866D2"/>
    <w:rsid w:val="00186773"/>
    <w:rsid w:val="00186BA3"/>
    <w:rsid w:val="00186C45"/>
    <w:rsid w:val="00186E45"/>
    <w:rsid w:val="00186F14"/>
    <w:rsid w:val="00187291"/>
    <w:rsid w:val="001872D5"/>
    <w:rsid w:val="001875F3"/>
    <w:rsid w:val="001879E7"/>
    <w:rsid w:val="00187E3F"/>
    <w:rsid w:val="00187F05"/>
    <w:rsid w:val="00187F2B"/>
    <w:rsid w:val="00190344"/>
    <w:rsid w:val="00190BC5"/>
    <w:rsid w:val="001911A0"/>
    <w:rsid w:val="001912A5"/>
    <w:rsid w:val="001913FF"/>
    <w:rsid w:val="001916CB"/>
    <w:rsid w:val="00191D86"/>
    <w:rsid w:val="00191ED5"/>
    <w:rsid w:val="00192086"/>
    <w:rsid w:val="0019217E"/>
    <w:rsid w:val="001921B7"/>
    <w:rsid w:val="0019231B"/>
    <w:rsid w:val="00192351"/>
    <w:rsid w:val="001924B2"/>
    <w:rsid w:val="00192678"/>
    <w:rsid w:val="001926A0"/>
    <w:rsid w:val="001926ED"/>
    <w:rsid w:val="00192A3C"/>
    <w:rsid w:val="00192A3F"/>
    <w:rsid w:val="00192B59"/>
    <w:rsid w:val="00192E62"/>
    <w:rsid w:val="00192F41"/>
    <w:rsid w:val="001934A4"/>
    <w:rsid w:val="00193595"/>
    <w:rsid w:val="001935A9"/>
    <w:rsid w:val="00193A76"/>
    <w:rsid w:val="001940C8"/>
    <w:rsid w:val="0019410B"/>
    <w:rsid w:val="00194720"/>
    <w:rsid w:val="001948DD"/>
    <w:rsid w:val="0019492E"/>
    <w:rsid w:val="001949EB"/>
    <w:rsid w:val="00194AC1"/>
    <w:rsid w:val="00194E64"/>
    <w:rsid w:val="00195120"/>
    <w:rsid w:val="00195278"/>
    <w:rsid w:val="0019560B"/>
    <w:rsid w:val="001957BF"/>
    <w:rsid w:val="00195985"/>
    <w:rsid w:val="00195A0D"/>
    <w:rsid w:val="0019641A"/>
    <w:rsid w:val="0019686E"/>
    <w:rsid w:val="00196AC0"/>
    <w:rsid w:val="00196E6B"/>
    <w:rsid w:val="00196ED6"/>
    <w:rsid w:val="00196EF0"/>
    <w:rsid w:val="00196FFF"/>
    <w:rsid w:val="00197623"/>
    <w:rsid w:val="0019796C"/>
    <w:rsid w:val="00197C23"/>
    <w:rsid w:val="001A062A"/>
    <w:rsid w:val="001A090F"/>
    <w:rsid w:val="001A0D77"/>
    <w:rsid w:val="001A12E5"/>
    <w:rsid w:val="001A1431"/>
    <w:rsid w:val="001A14F8"/>
    <w:rsid w:val="001A1774"/>
    <w:rsid w:val="001A17B2"/>
    <w:rsid w:val="001A1893"/>
    <w:rsid w:val="001A193B"/>
    <w:rsid w:val="001A196A"/>
    <w:rsid w:val="001A1C7A"/>
    <w:rsid w:val="001A1CC3"/>
    <w:rsid w:val="001A1D3B"/>
    <w:rsid w:val="001A1D69"/>
    <w:rsid w:val="001A1D95"/>
    <w:rsid w:val="001A22C5"/>
    <w:rsid w:val="001A24EE"/>
    <w:rsid w:val="001A2565"/>
    <w:rsid w:val="001A29C5"/>
    <w:rsid w:val="001A2AAC"/>
    <w:rsid w:val="001A2BF4"/>
    <w:rsid w:val="001A2D12"/>
    <w:rsid w:val="001A32AA"/>
    <w:rsid w:val="001A34AB"/>
    <w:rsid w:val="001A36A5"/>
    <w:rsid w:val="001A36C1"/>
    <w:rsid w:val="001A3823"/>
    <w:rsid w:val="001A3C94"/>
    <w:rsid w:val="001A3D96"/>
    <w:rsid w:val="001A3FC4"/>
    <w:rsid w:val="001A4253"/>
    <w:rsid w:val="001A4513"/>
    <w:rsid w:val="001A46D9"/>
    <w:rsid w:val="001A48C5"/>
    <w:rsid w:val="001A4983"/>
    <w:rsid w:val="001A4AB0"/>
    <w:rsid w:val="001A4AFE"/>
    <w:rsid w:val="001A4CAA"/>
    <w:rsid w:val="001A4E06"/>
    <w:rsid w:val="001A5035"/>
    <w:rsid w:val="001A512B"/>
    <w:rsid w:val="001A53F7"/>
    <w:rsid w:val="001A5650"/>
    <w:rsid w:val="001A572F"/>
    <w:rsid w:val="001A59BE"/>
    <w:rsid w:val="001A5C14"/>
    <w:rsid w:val="001A5CF0"/>
    <w:rsid w:val="001A67B9"/>
    <w:rsid w:val="001A699D"/>
    <w:rsid w:val="001A6B45"/>
    <w:rsid w:val="001A6C4A"/>
    <w:rsid w:val="001A6DEA"/>
    <w:rsid w:val="001A6FAA"/>
    <w:rsid w:val="001A6FDE"/>
    <w:rsid w:val="001A7437"/>
    <w:rsid w:val="001A74D5"/>
    <w:rsid w:val="001A7974"/>
    <w:rsid w:val="001A7990"/>
    <w:rsid w:val="001A79F8"/>
    <w:rsid w:val="001A7A00"/>
    <w:rsid w:val="001A7CE7"/>
    <w:rsid w:val="001A7F2D"/>
    <w:rsid w:val="001B01B9"/>
    <w:rsid w:val="001B0486"/>
    <w:rsid w:val="001B06D5"/>
    <w:rsid w:val="001B0842"/>
    <w:rsid w:val="001B09F4"/>
    <w:rsid w:val="001B0D96"/>
    <w:rsid w:val="001B0FA2"/>
    <w:rsid w:val="001B11DC"/>
    <w:rsid w:val="001B150A"/>
    <w:rsid w:val="001B1762"/>
    <w:rsid w:val="001B17AC"/>
    <w:rsid w:val="001B1861"/>
    <w:rsid w:val="001B18B1"/>
    <w:rsid w:val="001B1916"/>
    <w:rsid w:val="001B1993"/>
    <w:rsid w:val="001B1AB1"/>
    <w:rsid w:val="001B2106"/>
    <w:rsid w:val="001B2145"/>
    <w:rsid w:val="001B21B6"/>
    <w:rsid w:val="001B223B"/>
    <w:rsid w:val="001B2344"/>
    <w:rsid w:val="001B2C1D"/>
    <w:rsid w:val="001B2DD8"/>
    <w:rsid w:val="001B2F23"/>
    <w:rsid w:val="001B2FC4"/>
    <w:rsid w:val="001B312A"/>
    <w:rsid w:val="001B312E"/>
    <w:rsid w:val="001B32BE"/>
    <w:rsid w:val="001B33B9"/>
    <w:rsid w:val="001B34F1"/>
    <w:rsid w:val="001B37BD"/>
    <w:rsid w:val="001B3B16"/>
    <w:rsid w:val="001B3C0D"/>
    <w:rsid w:val="001B3CE9"/>
    <w:rsid w:val="001B40FA"/>
    <w:rsid w:val="001B46D7"/>
    <w:rsid w:val="001B47DF"/>
    <w:rsid w:val="001B4A26"/>
    <w:rsid w:val="001B4B7D"/>
    <w:rsid w:val="001B4CCC"/>
    <w:rsid w:val="001B4F58"/>
    <w:rsid w:val="001B5153"/>
    <w:rsid w:val="001B5239"/>
    <w:rsid w:val="001B53A3"/>
    <w:rsid w:val="001B5556"/>
    <w:rsid w:val="001B5570"/>
    <w:rsid w:val="001B560D"/>
    <w:rsid w:val="001B5673"/>
    <w:rsid w:val="001B5728"/>
    <w:rsid w:val="001B588D"/>
    <w:rsid w:val="001B58C2"/>
    <w:rsid w:val="001B5BC7"/>
    <w:rsid w:val="001B5D21"/>
    <w:rsid w:val="001B6217"/>
    <w:rsid w:val="001B6407"/>
    <w:rsid w:val="001B682D"/>
    <w:rsid w:val="001B6B3E"/>
    <w:rsid w:val="001B6CBD"/>
    <w:rsid w:val="001B6DA6"/>
    <w:rsid w:val="001B6E74"/>
    <w:rsid w:val="001B70E1"/>
    <w:rsid w:val="001B717B"/>
    <w:rsid w:val="001B73DF"/>
    <w:rsid w:val="001B762D"/>
    <w:rsid w:val="001B7764"/>
    <w:rsid w:val="001B78B9"/>
    <w:rsid w:val="001B7A7A"/>
    <w:rsid w:val="001B7B0E"/>
    <w:rsid w:val="001B7B20"/>
    <w:rsid w:val="001B7BC0"/>
    <w:rsid w:val="001B7CB8"/>
    <w:rsid w:val="001B7F96"/>
    <w:rsid w:val="001B7FC4"/>
    <w:rsid w:val="001C0548"/>
    <w:rsid w:val="001C0602"/>
    <w:rsid w:val="001C0734"/>
    <w:rsid w:val="001C0A4A"/>
    <w:rsid w:val="001C0B53"/>
    <w:rsid w:val="001C1068"/>
    <w:rsid w:val="001C1394"/>
    <w:rsid w:val="001C148A"/>
    <w:rsid w:val="001C14C9"/>
    <w:rsid w:val="001C1690"/>
    <w:rsid w:val="001C19E6"/>
    <w:rsid w:val="001C1B16"/>
    <w:rsid w:val="001C1ED9"/>
    <w:rsid w:val="001C1FD7"/>
    <w:rsid w:val="001C2335"/>
    <w:rsid w:val="001C2412"/>
    <w:rsid w:val="001C264C"/>
    <w:rsid w:val="001C2743"/>
    <w:rsid w:val="001C2ABF"/>
    <w:rsid w:val="001C2C46"/>
    <w:rsid w:val="001C2E2C"/>
    <w:rsid w:val="001C30CE"/>
    <w:rsid w:val="001C3314"/>
    <w:rsid w:val="001C3398"/>
    <w:rsid w:val="001C36C8"/>
    <w:rsid w:val="001C380B"/>
    <w:rsid w:val="001C3B08"/>
    <w:rsid w:val="001C3BB2"/>
    <w:rsid w:val="001C3D68"/>
    <w:rsid w:val="001C4081"/>
    <w:rsid w:val="001C40E9"/>
    <w:rsid w:val="001C44AF"/>
    <w:rsid w:val="001C49F8"/>
    <w:rsid w:val="001C4A95"/>
    <w:rsid w:val="001C4E3C"/>
    <w:rsid w:val="001C4F26"/>
    <w:rsid w:val="001C51B3"/>
    <w:rsid w:val="001C52F5"/>
    <w:rsid w:val="001C53EF"/>
    <w:rsid w:val="001C54EF"/>
    <w:rsid w:val="001C55B0"/>
    <w:rsid w:val="001C57FB"/>
    <w:rsid w:val="001C589B"/>
    <w:rsid w:val="001C5A79"/>
    <w:rsid w:val="001C5B41"/>
    <w:rsid w:val="001C5B9D"/>
    <w:rsid w:val="001C5F2A"/>
    <w:rsid w:val="001C5FCE"/>
    <w:rsid w:val="001C6156"/>
    <w:rsid w:val="001C6672"/>
    <w:rsid w:val="001C66A2"/>
    <w:rsid w:val="001C681B"/>
    <w:rsid w:val="001C6895"/>
    <w:rsid w:val="001C6D7B"/>
    <w:rsid w:val="001C6FB9"/>
    <w:rsid w:val="001C7060"/>
    <w:rsid w:val="001C70EF"/>
    <w:rsid w:val="001C729F"/>
    <w:rsid w:val="001C75D2"/>
    <w:rsid w:val="001C7665"/>
    <w:rsid w:val="001C76E5"/>
    <w:rsid w:val="001C776E"/>
    <w:rsid w:val="001C7835"/>
    <w:rsid w:val="001C789E"/>
    <w:rsid w:val="001C7AF4"/>
    <w:rsid w:val="001C7BC7"/>
    <w:rsid w:val="001C7C50"/>
    <w:rsid w:val="001D006E"/>
    <w:rsid w:val="001D0091"/>
    <w:rsid w:val="001D02C7"/>
    <w:rsid w:val="001D035D"/>
    <w:rsid w:val="001D06A0"/>
    <w:rsid w:val="001D08DA"/>
    <w:rsid w:val="001D0C15"/>
    <w:rsid w:val="001D0FDA"/>
    <w:rsid w:val="001D1038"/>
    <w:rsid w:val="001D1146"/>
    <w:rsid w:val="001D1304"/>
    <w:rsid w:val="001D15B4"/>
    <w:rsid w:val="001D1607"/>
    <w:rsid w:val="001D16FB"/>
    <w:rsid w:val="001D175D"/>
    <w:rsid w:val="001D1BCC"/>
    <w:rsid w:val="001D1FD2"/>
    <w:rsid w:val="001D2124"/>
    <w:rsid w:val="001D21BC"/>
    <w:rsid w:val="001D2217"/>
    <w:rsid w:val="001D23F1"/>
    <w:rsid w:val="001D25FB"/>
    <w:rsid w:val="001D2668"/>
    <w:rsid w:val="001D2B7A"/>
    <w:rsid w:val="001D2BCE"/>
    <w:rsid w:val="001D2C90"/>
    <w:rsid w:val="001D2CD8"/>
    <w:rsid w:val="001D2D6B"/>
    <w:rsid w:val="001D2E8B"/>
    <w:rsid w:val="001D2EF8"/>
    <w:rsid w:val="001D2FE1"/>
    <w:rsid w:val="001D3259"/>
    <w:rsid w:val="001D3323"/>
    <w:rsid w:val="001D337A"/>
    <w:rsid w:val="001D3415"/>
    <w:rsid w:val="001D34C6"/>
    <w:rsid w:val="001D35B6"/>
    <w:rsid w:val="001D3B9C"/>
    <w:rsid w:val="001D3C51"/>
    <w:rsid w:val="001D3D36"/>
    <w:rsid w:val="001D3EFA"/>
    <w:rsid w:val="001D4050"/>
    <w:rsid w:val="001D46B7"/>
    <w:rsid w:val="001D46CB"/>
    <w:rsid w:val="001D4CD2"/>
    <w:rsid w:val="001D4E99"/>
    <w:rsid w:val="001D4EA2"/>
    <w:rsid w:val="001D525E"/>
    <w:rsid w:val="001D5575"/>
    <w:rsid w:val="001D562A"/>
    <w:rsid w:val="001D589C"/>
    <w:rsid w:val="001D58F6"/>
    <w:rsid w:val="001D5AE8"/>
    <w:rsid w:val="001D6195"/>
    <w:rsid w:val="001D6816"/>
    <w:rsid w:val="001D6BF9"/>
    <w:rsid w:val="001D6CEC"/>
    <w:rsid w:val="001D6FD0"/>
    <w:rsid w:val="001D704D"/>
    <w:rsid w:val="001D712C"/>
    <w:rsid w:val="001D7358"/>
    <w:rsid w:val="001D737A"/>
    <w:rsid w:val="001D7505"/>
    <w:rsid w:val="001D766F"/>
    <w:rsid w:val="001D7729"/>
    <w:rsid w:val="001D7967"/>
    <w:rsid w:val="001D7989"/>
    <w:rsid w:val="001D7B65"/>
    <w:rsid w:val="001D7BDA"/>
    <w:rsid w:val="001D7C99"/>
    <w:rsid w:val="001D7D9B"/>
    <w:rsid w:val="001D7DF5"/>
    <w:rsid w:val="001D7E94"/>
    <w:rsid w:val="001D7F8D"/>
    <w:rsid w:val="001E0210"/>
    <w:rsid w:val="001E0351"/>
    <w:rsid w:val="001E042D"/>
    <w:rsid w:val="001E04AE"/>
    <w:rsid w:val="001E089F"/>
    <w:rsid w:val="001E09D9"/>
    <w:rsid w:val="001E0B31"/>
    <w:rsid w:val="001E0E31"/>
    <w:rsid w:val="001E0F57"/>
    <w:rsid w:val="001E0FB3"/>
    <w:rsid w:val="001E12AF"/>
    <w:rsid w:val="001E150A"/>
    <w:rsid w:val="001E1855"/>
    <w:rsid w:val="001E18AE"/>
    <w:rsid w:val="001E19E8"/>
    <w:rsid w:val="001E1A02"/>
    <w:rsid w:val="001E1D21"/>
    <w:rsid w:val="001E1D97"/>
    <w:rsid w:val="001E1EEA"/>
    <w:rsid w:val="001E20C8"/>
    <w:rsid w:val="001E24A7"/>
    <w:rsid w:val="001E25FD"/>
    <w:rsid w:val="001E300B"/>
    <w:rsid w:val="001E3CCA"/>
    <w:rsid w:val="001E3D61"/>
    <w:rsid w:val="001E3F41"/>
    <w:rsid w:val="001E408B"/>
    <w:rsid w:val="001E4396"/>
    <w:rsid w:val="001E43E6"/>
    <w:rsid w:val="001E4442"/>
    <w:rsid w:val="001E4458"/>
    <w:rsid w:val="001E4588"/>
    <w:rsid w:val="001E4619"/>
    <w:rsid w:val="001E472D"/>
    <w:rsid w:val="001E47A3"/>
    <w:rsid w:val="001E49D2"/>
    <w:rsid w:val="001E4B0F"/>
    <w:rsid w:val="001E4E9B"/>
    <w:rsid w:val="001E5069"/>
    <w:rsid w:val="001E50FB"/>
    <w:rsid w:val="001E52DB"/>
    <w:rsid w:val="001E5372"/>
    <w:rsid w:val="001E56B0"/>
    <w:rsid w:val="001E598A"/>
    <w:rsid w:val="001E5D22"/>
    <w:rsid w:val="001E5E6B"/>
    <w:rsid w:val="001E5EFB"/>
    <w:rsid w:val="001E666B"/>
    <w:rsid w:val="001E679D"/>
    <w:rsid w:val="001E68CF"/>
    <w:rsid w:val="001E68D2"/>
    <w:rsid w:val="001E6B03"/>
    <w:rsid w:val="001E6BC8"/>
    <w:rsid w:val="001E73F3"/>
    <w:rsid w:val="001E7466"/>
    <w:rsid w:val="001E7559"/>
    <w:rsid w:val="001E7A0A"/>
    <w:rsid w:val="001E7D0F"/>
    <w:rsid w:val="001E7EC6"/>
    <w:rsid w:val="001E7F40"/>
    <w:rsid w:val="001F000C"/>
    <w:rsid w:val="001F0438"/>
    <w:rsid w:val="001F043C"/>
    <w:rsid w:val="001F056A"/>
    <w:rsid w:val="001F0D7F"/>
    <w:rsid w:val="001F0D98"/>
    <w:rsid w:val="001F0DF0"/>
    <w:rsid w:val="001F1061"/>
    <w:rsid w:val="001F13C1"/>
    <w:rsid w:val="001F14DB"/>
    <w:rsid w:val="001F1645"/>
    <w:rsid w:val="001F1BBF"/>
    <w:rsid w:val="001F1BE3"/>
    <w:rsid w:val="001F1E9A"/>
    <w:rsid w:val="001F1F4C"/>
    <w:rsid w:val="001F24BA"/>
    <w:rsid w:val="001F25B8"/>
    <w:rsid w:val="001F27F5"/>
    <w:rsid w:val="001F29C4"/>
    <w:rsid w:val="001F29DC"/>
    <w:rsid w:val="001F2A8F"/>
    <w:rsid w:val="001F2ED6"/>
    <w:rsid w:val="001F2FC7"/>
    <w:rsid w:val="001F3084"/>
    <w:rsid w:val="001F316C"/>
    <w:rsid w:val="001F354C"/>
    <w:rsid w:val="001F369F"/>
    <w:rsid w:val="001F3DC1"/>
    <w:rsid w:val="001F3EEF"/>
    <w:rsid w:val="001F3F65"/>
    <w:rsid w:val="001F3FAB"/>
    <w:rsid w:val="001F4128"/>
    <w:rsid w:val="001F42B1"/>
    <w:rsid w:val="001F446D"/>
    <w:rsid w:val="001F48EC"/>
    <w:rsid w:val="001F4C54"/>
    <w:rsid w:val="001F4CA3"/>
    <w:rsid w:val="001F4D5F"/>
    <w:rsid w:val="001F4DAC"/>
    <w:rsid w:val="001F4F21"/>
    <w:rsid w:val="001F5145"/>
    <w:rsid w:val="001F59D2"/>
    <w:rsid w:val="001F5A10"/>
    <w:rsid w:val="001F5C60"/>
    <w:rsid w:val="001F5FDC"/>
    <w:rsid w:val="001F6048"/>
    <w:rsid w:val="001F6075"/>
    <w:rsid w:val="001F6089"/>
    <w:rsid w:val="001F63A7"/>
    <w:rsid w:val="001F68D2"/>
    <w:rsid w:val="001F6AA9"/>
    <w:rsid w:val="001F6B0A"/>
    <w:rsid w:val="001F731C"/>
    <w:rsid w:val="001F7387"/>
    <w:rsid w:val="001F747E"/>
    <w:rsid w:val="001F77BF"/>
    <w:rsid w:val="001F783F"/>
    <w:rsid w:val="001F7901"/>
    <w:rsid w:val="001F7B91"/>
    <w:rsid w:val="001F7FE7"/>
    <w:rsid w:val="00200266"/>
    <w:rsid w:val="00200333"/>
    <w:rsid w:val="002004C2"/>
    <w:rsid w:val="00200788"/>
    <w:rsid w:val="00200C1A"/>
    <w:rsid w:val="00200C76"/>
    <w:rsid w:val="002012B8"/>
    <w:rsid w:val="002012C0"/>
    <w:rsid w:val="00201320"/>
    <w:rsid w:val="0020181D"/>
    <w:rsid w:val="00201B6C"/>
    <w:rsid w:val="00201EDC"/>
    <w:rsid w:val="00201F7F"/>
    <w:rsid w:val="00201F88"/>
    <w:rsid w:val="00201FBD"/>
    <w:rsid w:val="0020204A"/>
    <w:rsid w:val="00202078"/>
    <w:rsid w:val="002020EE"/>
    <w:rsid w:val="002022E7"/>
    <w:rsid w:val="00202349"/>
    <w:rsid w:val="0020286A"/>
    <w:rsid w:val="0020291E"/>
    <w:rsid w:val="0020337A"/>
    <w:rsid w:val="00203681"/>
    <w:rsid w:val="00203732"/>
    <w:rsid w:val="00203985"/>
    <w:rsid w:val="00203986"/>
    <w:rsid w:val="002039B7"/>
    <w:rsid w:val="00203D94"/>
    <w:rsid w:val="00203E34"/>
    <w:rsid w:val="00203F1E"/>
    <w:rsid w:val="00203F3C"/>
    <w:rsid w:val="00203F3F"/>
    <w:rsid w:val="00204254"/>
    <w:rsid w:val="00204295"/>
    <w:rsid w:val="002047FD"/>
    <w:rsid w:val="00204ACF"/>
    <w:rsid w:val="00204B24"/>
    <w:rsid w:val="00204C95"/>
    <w:rsid w:val="00204D2D"/>
    <w:rsid w:val="00204D81"/>
    <w:rsid w:val="00204FD4"/>
    <w:rsid w:val="00205017"/>
    <w:rsid w:val="0020521E"/>
    <w:rsid w:val="00205245"/>
    <w:rsid w:val="0020562B"/>
    <w:rsid w:val="002057D9"/>
    <w:rsid w:val="0020583A"/>
    <w:rsid w:val="002058D1"/>
    <w:rsid w:val="00205920"/>
    <w:rsid w:val="0020592C"/>
    <w:rsid w:val="00205E57"/>
    <w:rsid w:val="00205F11"/>
    <w:rsid w:val="00206038"/>
    <w:rsid w:val="002060AC"/>
    <w:rsid w:val="002060C7"/>
    <w:rsid w:val="00206337"/>
    <w:rsid w:val="0020679B"/>
    <w:rsid w:val="0020679D"/>
    <w:rsid w:val="00206C5C"/>
    <w:rsid w:val="00206E61"/>
    <w:rsid w:val="002070A6"/>
    <w:rsid w:val="002070AE"/>
    <w:rsid w:val="002070D3"/>
    <w:rsid w:val="00207298"/>
    <w:rsid w:val="002073E7"/>
    <w:rsid w:val="00207457"/>
    <w:rsid w:val="00207792"/>
    <w:rsid w:val="002077A4"/>
    <w:rsid w:val="00207865"/>
    <w:rsid w:val="00207EA8"/>
    <w:rsid w:val="002101F9"/>
    <w:rsid w:val="002105A0"/>
    <w:rsid w:val="002106E8"/>
    <w:rsid w:val="00210972"/>
    <w:rsid w:val="00210A9C"/>
    <w:rsid w:val="00210B41"/>
    <w:rsid w:val="00210B53"/>
    <w:rsid w:val="00210B78"/>
    <w:rsid w:val="00210F4E"/>
    <w:rsid w:val="00211096"/>
    <w:rsid w:val="00211235"/>
    <w:rsid w:val="002112A8"/>
    <w:rsid w:val="002112D4"/>
    <w:rsid w:val="002112EC"/>
    <w:rsid w:val="00211659"/>
    <w:rsid w:val="0021175A"/>
    <w:rsid w:val="0021181B"/>
    <w:rsid w:val="00211873"/>
    <w:rsid w:val="00211957"/>
    <w:rsid w:val="002119CC"/>
    <w:rsid w:val="00211BF0"/>
    <w:rsid w:val="00211D09"/>
    <w:rsid w:val="00211D8F"/>
    <w:rsid w:val="0021269F"/>
    <w:rsid w:val="002126B8"/>
    <w:rsid w:val="002127E7"/>
    <w:rsid w:val="002128A8"/>
    <w:rsid w:val="00213169"/>
    <w:rsid w:val="00213582"/>
    <w:rsid w:val="00213994"/>
    <w:rsid w:val="00213B82"/>
    <w:rsid w:val="00213D35"/>
    <w:rsid w:val="00214039"/>
    <w:rsid w:val="0021404E"/>
    <w:rsid w:val="00214272"/>
    <w:rsid w:val="00214483"/>
    <w:rsid w:val="0021449F"/>
    <w:rsid w:val="002144E9"/>
    <w:rsid w:val="00214538"/>
    <w:rsid w:val="002145C7"/>
    <w:rsid w:val="00214626"/>
    <w:rsid w:val="00214695"/>
    <w:rsid w:val="002147E8"/>
    <w:rsid w:val="00214935"/>
    <w:rsid w:val="002149A4"/>
    <w:rsid w:val="002149A7"/>
    <w:rsid w:val="00214C86"/>
    <w:rsid w:val="00214E4F"/>
    <w:rsid w:val="00214E55"/>
    <w:rsid w:val="0021509C"/>
    <w:rsid w:val="00215387"/>
    <w:rsid w:val="002153A1"/>
    <w:rsid w:val="0021556D"/>
    <w:rsid w:val="002158A2"/>
    <w:rsid w:val="002158BD"/>
    <w:rsid w:val="002158FB"/>
    <w:rsid w:val="00215990"/>
    <w:rsid w:val="00215B7E"/>
    <w:rsid w:val="00215F12"/>
    <w:rsid w:val="00215F74"/>
    <w:rsid w:val="0021628C"/>
    <w:rsid w:val="00216574"/>
    <w:rsid w:val="002165F6"/>
    <w:rsid w:val="002166B0"/>
    <w:rsid w:val="00216B55"/>
    <w:rsid w:val="00216C21"/>
    <w:rsid w:val="00216F34"/>
    <w:rsid w:val="00216F82"/>
    <w:rsid w:val="002171A2"/>
    <w:rsid w:val="002171EF"/>
    <w:rsid w:val="0021732B"/>
    <w:rsid w:val="0021754F"/>
    <w:rsid w:val="002175D5"/>
    <w:rsid w:val="00217673"/>
    <w:rsid w:val="002178C1"/>
    <w:rsid w:val="00217900"/>
    <w:rsid w:val="00217AB7"/>
    <w:rsid w:val="00217B29"/>
    <w:rsid w:val="00217B74"/>
    <w:rsid w:val="00217BA7"/>
    <w:rsid w:val="00217E64"/>
    <w:rsid w:val="00217F98"/>
    <w:rsid w:val="00220132"/>
    <w:rsid w:val="0022017E"/>
    <w:rsid w:val="002203C6"/>
    <w:rsid w:val="002204FB"/>
    <w:rsid w:val="00220523"/>
    <w:rsid w:val="00220B2D"/>
    <w:rsid w:val="00220BD4"/>
    <w:rsid w:val="00220BF2"/>
    <w:rsid w:val="00220F1F"/>
    <w:rsid w:val="00220F4D"/>
    <w:rsid w:val="00220F60"/>
    <w:rsid w:val="002210E9"/>
    <w:rsid w:val="0022140D"/>
    <w:rsid w:val="00221800"/>
    <w:rsid w:val="0022182F"/>
    <w:rsid w:val="00221873"/>
    <w:rsid w:val="00221AB7"/>
    <w:rsid w:val="00221ACF"/>
    <w:rsid w:val="00221F75"/>
    <w:rsid w:val="00222060"/>
    <w:rsid w:val="00222CA2"/>
    <w:rsid w:val="00222D97"/>
    <w:rsid w:val="002232E5"/>
    <w:rsid w:val="0022342E"/>
    <w:rsid w:val="0022346E"/>
    <w:rsid w:val="0022353C"/>
    <w:rsid w:val="002235E6"/>
    <w:rsid w:val="0022382C"/>
    <w:rsid w:val="00223AC7"/>
    <w:rsid w:val="00223B87"/>
    <w:rsid w:val="00223E38"/>
    <w:rsid w:val="00223EDD"/>
    <w:rsid w:val="0022461E"/>
    <w:rsid w:val="00224913"/>
    <w:rsid w:val="00224985"/>
    <w:rsid w:val="00224A4E"/>
    <w:rsid w:val="00224A8B"/>
    <w:rsid w:val="00224BF6"/>
    <w:rsid w:val="00224DBA"/>
    <w:rsid w:val="00224DE4"/>
    <w:rsid w:val="00224FE7"/>
    <w:rsid w:val="00225328"/>
    <w:rsid w:val="00225391"/>
    <w:rsid w:val="00225478"/>
    <w:rsid w:val="0022547F"/>
    <w:rsid w:val="0022553A"/>
    <w:rsid w:val="00225593"/>
    <w:rsid w:val="002257C4"/>
    <w:rsid w:val="002257E2"/>
    <w:rsid w:val="002258FD"/>
    <w:rsid w:val="00225902"/>
    <w:rsid w:val="00225E71"/>
    <w:rsid w:val="00225E9E"/>
    <w:rsid w:val="00225F73"/>
    <w:rsid w:val="0022603E"/>
    <w:rsid w:val="002260EA"/>
    <w:rsid w:val="002261E5"/>
    <w:rsid w:val="00226253"/>
    <w:rsid w:val="00226307"/>
    <w:rsid w:val="002266F9"/>
    <w:rsid w:val="0022677E"/>
    <w:rsid w:val="00226D5C"/>
    <w:rsid w:val="00227132"/>
    <w:rsid w:val="00227203"/>
    <w:rsid w:val="00227399"/>
    <w:rsid w:val="0022753C"/>
    <w:rsid w:val="00227678"/>
    <w:rsid w:val="00227712"/>
    <w:rsid w:val="0022784D"/>
    <w:rsid w:val="00227CF8"/>
    <w:rsid w:val="00227D8A"/>
    <w:rsid w:val="00227E31"/>
    <w:rsid w:val="00227F17"/>
    <w:rsid w:val="00227F81"/>
    <w:rsid w:val="00230104"/>
    <w:rsid w:val="002304CB"/>
    <w:rsid w:val="002307C3"/>
    <w:rsid w:val="00230900"/>
    <w:rsid w:val="002309EF"/>
    <w:rsid w:val="00230BF4"/>
    <w:rsid w:val="00230CA7"/>
    <w:rsid w:val="00230D0A"/>
    <w:rsid w:val="00230DD5"/>
    <w:rsid w:val="00230E11"/>
    <w:rsid w:val="002311F4"/>
    <w:rsid w:val="00231211"/>
    <w:rsid w:val="00231399"/>
    <w:rsid w:val="0023152E"/>
    <w:rsid w:val="002315BA"/>
    <w:rsid w:val="002316EF"/>
    <w:rsid w:val="0023192E"/>
    <w:rsid w:val="00231BCE"/>
    <w:rsid w:val="00232041"/>
    <w:rsid w:val="002320A3"/>
    <w:rsid w:val="0023219F"/>
    <w:rsid w:val="0023226A"/>
    <w:rsid w:val="0023267D"/>
    <w:rsid w:val="002326FC"/>
    <w:rsid w:val="00232AC8"/>
    <w:rsid w:val="00232C88"/>
    <w:rsid w:val="00232E47"/>
    <w:rsid w:val="00233061"/>
    <w:rsid w:val="00233070"/>
    <w:rsid w:val="002330F5"/>
    <w:rsid w:val="00233162"/>
    <w:rsid w:val="002331B9"/>
    <w:rsid w:val="002331FA"/>
    <w:rsid w:val="00233AFC"/>
    <w:rsid w:val="00233BDB"/>
    <w:rsid w:val="00233CEE"/>
    <w:rsid w:val="0023403D"/>
    <w:rsid w:val="0023406D"/>
    <w:rsid w:val="002340A4"/>
    <w:rsid w:val="00234553"/>
    <w:rsid w:val="002348E6"/>
    <w:rsid w:val="00234B73"/>
    <w:rsid w:val="00234C6B"/>
    <w:rsid w:val="00234CC8"/>
    <w:rsid w:val="00234FD5"/>
    <w:rsid w:val="002352C8"/>
    <w:rsid w:val="00235324"/>
    <w:rsid w:val="00235405"/>
    <w:rsid w:val="002354CF"/>
    <w:rsid w:val="002355CD"/>
    <w:rsid w:val="00235917"/>
    <w:rsid w:val="00235996"/>
    <w:rsid w:val="00235A60"/>
    <w:rsid w:val="00235EBF"/>
    <w:rsid w:val="00235F56"/>
    <w:rsid w:val="0023647D"/>
    <w:rsid w:val="002366C0"/>
    <w:rsid w:val="002368F8"/>
    <w:rsid w:val="002369F4"/>
    <w:rsid w:val="00236E2A"/>
    <w:rsid w:val="0023705B"/>
    <w:rsid w:val="002370E1"/>
    <w:rsid w:val="002372B0"/>
    <w:rsid w:val="002373AC"/>
    <w:rsid w:val="00237677"/>
    <w:rsid w:val="002376C0"/>
    <w:rsid w:val="002376D7"/>
    <w:rsid w:val="0023798B"/>
    <w:rsid w:val="00237B5F"/>
    <w:rsid w:val="00237CA4"/>
    <w:rsid w:val="00237CEC"/>
    <w:rsid w:val="00237DFE"/>
    <w:rsid w:val="00237FD2"/>
    <w:rsid w:val="002400BC"/>
    <w:rsid w:val="002400EA"/>
    <w:rsid w:val="0024037A"/>
    <w:rsid w:val="002404BE"/>
    <w:rsid w:val="00240A3F"/>
    <w:rsid w:val="00240A8D"/>
    <w:rsid w:val="00240B14"/>
    <w:rsid w:val="00240D06"/>
    <w:rsid w:val="00240E58"/>
    <w:rsid w:val="0024104E"/>
    <w:rsid w:val="0024151A"/>
    <w:rsid w:val="002415DE"/>
    <w:rsid w:val="0024198E"/>
    <w:rsid w:val="00241CE6"/>
    <w:rsid w:val="00241F68"/>
    <w:rsid w:val="002420A7"/>
    <w:rsid w:val="00242236"/>
    <w:rsid w:val="002422EF"/>
    <w:rsid w:val="00242627"/>
    <w:rsid w:val="002426A1"/>
    <w:rsid w:val="00242A67"/>
    <w:rsid w:val="00242B44"/>
    <w:rsid w:val="00242B59"/>
    <w:rsid w:val="00242B85"/>
    <w:rsid w:val="00242F47"/>
    <w:rsid w:val="002431A5"/>
    <w:rsid w:val="002431D3"/>
    <w:rsid w:val="002432CF"/>
    <w:rsid w:val="002435FA"/>
    <w:rsid w:val="00243667"/>
    <w:rsid w:val="00243757"/>
    <w:rsid w:val="00243896"/>
    <w:rsid w:val="0024394D"/>
    <w:rsid w:val="00243A0B"/>
    <w:rsid w:val="00243B74"/>
    <w:rsid w:val="00243CD3"/>
    <w:rsid w:val="00243D36"/>
    <w:rsid w:val="00243D3C"/>
    <w:rsid w:val="00243E38"/>
    <w:rsid w:val="00243FAD"/>
    <w:rsid w:val="0024416F"/>
    <w:rsid w:val="00244255"/>
    <w:rsid w:val="002442CF"/>
    <w:rsid w:val="00244556"/>
    <w:rsid w:val="0024486C"/>
    <w:rsid w:val="002448D0"/>
    <w:rsid w:val="00244A0F"/>
    <w:rsid w:val="00244F12"/>
    <w:rsid w:val="00245125"/>
    <w:rsid w:val="00245731"/>
    <w:rsid w:val="002457DE"/>
    <w:rsid w:val="0024582B"/>
    <w:rsid w:val="00245C77"/>
    <w:rsid w:val="00245DB6"/>
    <w:rsid w:val="0024600F"/>
    <w:rsid w:val="00246085"/>
    <w:rsid w:val="00246144"/>
    <w:rsid w:val="0024622B"/>
    <w:rsid w:val="0024622F"/>
    <w:rsid w:val="00246231"/>
    <w:rsid w:val="0024640E"/>
    <w:rsid w:val="00246435"/>
    <w:rsid w:val="002465D7"/>
    <w:rsid w:val="0024665B"/>
    <w:rsid w:val="0024665C"/>
    <w:rsid w:val="002466F5"/>
    <w:rsid w:val="002467F8"/>
    <w:rsid w:val="00246A50"/>
    <w:rsid w:val="00246BCF"/>
    <w:rsid w:val="00246C35"/>
    <w:rsid w:val="00246E6D"/>
    <w:rsid w:val="00246EE3"/>
    <w:rsid w:val="0024722D"/>
    <w:rsid w:val="0024723B"/>
    <w:rsid w:val="002472DD"/>
    <w:rsid w:val="0024779F"/>
    <w:rsid w:val="00247A54"/>
    <w:rsid w:val="00247B2B"/>
    <w:rsid w:val="00247E6E"/>
    <w:rsid w:val="00247FEF"/>
    <w:rsid w:val="002500DD"/>
    <w:rsid w:val="0025015B"/>
    <w:rsid w:val="0025054B"/>
    <w:rsid w:val="00250C46"/>
    <w:rsid w:val="00250FB6"/>
    <w:rsid w:val="00251024"/>
    <w:rsid w:val="00251067"/>
    <w:rsid w:val="0025119F"/>
    <w:rsid w:val="00251245"/>
    <w:rsid w:val="002512BB"/>
    <w:rsid w:val="002512E0"/>
    <w:rsid w:val="00251596"/>
    <w:rsid w:val="002518A4"/>
    <w:rsid w:val="00251C96"/>
    <w:rsid w:val="00251CA2"/>
    <w:rsid w:val="00251F13"/>
    <w:rsid w:val="00251FBC"/>
    <w:rsid w:val="0025234D"/>
    <w:rsid w:val="00252392"/>
    <w:rsid w:val="002523B6"/>
    <w:rsid w:val="00252656"/>
    <w:rsid w:val="00252665"/>
    <w:rsid w:val="00252939"/>
    <w:rsid w:val="00252A2A"/>
    <w:rsid w:val="00252B25"/>
    <w:rsid w:val="00252CED"/>
    <w:rsid w:val="00252E13"/>
    <w:rsid w:val="00252ECD"/>
    <w:rsid w:val="002531D2"/>
    <w:rsid w:val="0025363E"/>
    <w:rsid w:val="0025364E"/>
    <w:rsid w:val="002538B9"/>
    <w:rsid w:val="00253C81"/>
    <w:rsid w:val="00253D0C"/>
    <w:rsid w:val="00253F4C"/>
    <w:rsid w:val="002540B0"/>
    <w:rsid w:val="002541B8"/>
    <w:rsid w:val="00254319"/>
    <w:rsid w:val="002543F6"/>
    <w:rsid w:val="002544AA"/>
    <w:rsid w:val="00254663"/>
    <w:rsid w:val="002547FD"/>
    <w:rsid w:val="00254B4B"/>
    <w:rsid w:val="002550C4"/>
    <w:rsid w:val="002552CF"/>
    <w:rsid w:val="00255307"/>
    <w:rsid w:val="0025542E"/>
    <w:rsid w:val="002556B4"/>
    <w:rsid w:val="002556EE"/>
    <w:rsid w:val="002559B3"/>
    <w:rsid w:val="002559BC"/>
    <w:rsid w:val="00255B32"/>
    <w:rsid w:val="00255B8A"/>
    <w:rsid w:val="00255CF9"/>
    <w:rsid w:val="0025629A"/>
    <w:rsid w:val="00256444"/>
    <w:rsid w:val="0025664C"/>
    <w:rsid w:val="00256690"/>
    <w:rsid w:val="00256944"/>
    <w:rsid w:val="0025697B"/>
    <w:rsid w:val="00256DEB"/>
    <w:rsid w:val="00256DF8"/>
    <w:rsid w:val="00256FB8"/>
    <w:rsid w:val="00257174"/>
    <w:rsid w:val="00257582"/>
    <w:rsid w:val="00257C8C"/>
    <w:rsid w:val="002601BB"/>
    <w:rsid w:val="00260602"/>
    <w:rsid w:val="00260606"/>
    <w:rsid w:val="00260661"/>
    <w:rsid w:val="00260795"/>
    <w:rsid w:val="0026082A"/>
    <w:rsid w:val="0026087F"/>
    <w:rsid w:val="00260A62"/>
    <w:rsid w:val="00260B06"/>
    <w:rsid w:val="00260BDC"/>
    <w:rsid w:val="00260C54"/>
    <w:rsid w:val="00260F43"/>
    <w:rsid w:val="002610EC"/>
    <w:rsid w:val="002612E3"/>
    <w:rsid w:val="002616CB"/>
    <w:rsid w:val="00261831"/>
    <w:rsid w:val="00261967"/>
    <w:rsid w:val="00261B72"/>
    <w:rsid w:val="00261BFC"/>
    <w:rsid w:val="00261CC2"/>
    <w:rsid w:val="00261F37"/>
    <w:rsid w:val="00261F6C"/>
    <w:rsid w:val="00262168"/>
    <w:rsid w:val="0026291C"/>
    <w:rsid w:val="00262A82"/>
    <w:rsid w:val="00262C01"/>
    <w:rsid w:val="00262D1F"/>
    <w:rsid w:val="00262D7D"/>
    <w:rsid w:val="00262FFA"/>
    <w:rsid w:val="00263051"/>
    <w:rsid w:val="002630AD"/>
    <w:rsid w:val="002630DD"/>
    <w:rsid w:val="0026330A"/>
    <w:rsid w:val="002636A5"/>
    <w:rsid w:val="002636D5"/>
    <w:rsid w:val="002639B6"/>
    <w:rsid w:val="00263BA4"/>
    <w:rsid w:val="00263FCB"/>
    <w:rsid w:val="0026495D"/>
    <w:rsid w:val="00264A3C"/>
    <w:rsid w:val="00264A9C"/>
    <w:rsid w:val="00264B3D"/>
    <w:rsid w:val="00264D49"/>
    <w:rsid w:val="00264F1E"/>
    <w:rsid w:val="002650D7"/>
    <w:rsid w:val="00265181"/>
    <w:rsid w:val="002652BD"/>
    <w:rsid w:val="00265896"/>
    <w:rsid w:val="0026589D"/>
    <w:rsid w:val="00265918"/>
    <w:rsid w:val="0026594E"/>
    <w:rsid w:val="00265ACE"/>
    <w:rsid w:val="00265BF4"/>
    <w:rsid w:val="00265CA0"/>
    <w:rsid w:val="00265CA2"/>
    <w:rsid w:val="00265F32"/>
    <w:rsid w:val="00266003"/>
    <w:rsid w:val="00266F28"/>
    <w:rsid w:val="0026718B"/>
    <w:rsid w:val="00267411"/>
    <w:rsid w:val="002676E1"/>
    <w:rsid w:val="002678E0"/>
    <w:rsid w:val="00267C0A"/>
    <w:rsid w:val="00267EA9"/>
    <w:rsid w:val="0027016C"/>
    <w:rsid w:val="002702AF"/>
    <w:rsid w:val="0027047F"/>
    <w:rsid w:val="00270606"/>
    <w:rsid w:val="0027070F"/>
    <w:rsid w:val="00270818"/>
    <w:rsid w:val="00270834"/>
    <w:rsid w:val="00270932"/>
    <w:rsid w:val="002709DC"/>
    <w:rsid w:val="00270BC2"/>
    <w:rsid w:val="00270F15"/>
    <w:rsid w:val="0027112C"/>
    <w:rsid w:val="0027118D"/>
    <w:rsid w:val="002711B2"/>
    <w:rsid w:val="0027122D"/>
    <w:rsid w:val="0027144E"/>
    <w:rsid w:val="002714C2"/>
    <w:rsid w:val="00271582"/>
    <w:rsid w:val="002716A5"/>
    <w:rsid w:val="00271779"/>
    <w:rsid w:val="0027177E"/>
    <w:rsid w:val="00271906"/>
    <w:rsid w:val="00271AF3"/>
    <w:rsid w:val="00271C59"/>
    <w:rsid w:val="00271CBD"/>
    <w:rsid w:val="00271CCE"/>
    <w:rsid w:val="00271E9F"/>
    <w:rsid w:val="00271F96"/>
    <w:rsid w:val="00272380"/>
    <w:rsid w:val="002723D1"/>
    <w:rsid w:val="00272650"/>
    <w:rsid w:val="00272A00"/>
    <w:rsid w:val="00272A1C"/>
    <w:rsid w:val="00272A49"/>
    <w:rsid w:val="00272A4E"/>
    <w:rsid w:val="00272ACC"/>
    <w:rsid w:val="00272AEF"/>
    <w:rsid w:val="00272C49"/>
    <w:rsid w:val="00273123"/>
    <w:rsid w:val="002733EB"/>
    <w:rsid w:val="00273464"/>
    <w:rsid w:val="00273570"/>
    <w:rsid w:val="00273665"/>
    <w:rsid w:val="002736C5"/>
    <w:rsid w:val="0027372E"/>
    <w:rsid w:val="0027378C"/>
    <w:rsid w:val="002738CA"/>
    <w:rsid w:val="00273A2C"/>
    <w:rsid w:val="00273A71"/>
    <w:rsid w:val="00273E86"/>
    <w:rsid w:val="00274171"/>
    <w:rsid w:val="002741FD"/>
    <w:rsid w:val="00274688"/>
    <w:rsid w:val="00274DAD"/>
    <w:rsid w:val="00274F20"/>
    <w:rsid w:val="00275267"/>
    <w:rsid w:val="002753F1"/>
    <w:rsid w:val="00275774"/>
    <w:rsid w:val="00275B53"/>
    <w:rsid w:val="00275FF2"/>
    <w:rsid w:val="0027609B"/>
    <w:rsid w:val="002763D2"/>
    <w:rsid w:val="002764B2"/>
    <w:rsid w:val="0027655E"/>
    <w:rsid w:val="00276782"/>
    <w:rsid w:val="002768E7"/>
    <w:rsid w:val="00276CB3"/>
    <w:rsid w:val="00276D40"/>
    <w:rsid w:val="00276DDA"/>
    <w:rsid w:val="002770F2"/>
    <w:rsid w:val="002771D1"/>
    <w:rsid w:val="0027727E"/>
    <w:rsid w:val="0027749E"/>
    <w:rsid w:val="0027754A"/>
    <w:rsid w:val="00277953"/>
    <w:rsid w:val="00277A34"/>
    <w:rsid w:val="00277B31"/>
    <w:rsid w:val="00277BBF"/>
    <w:rsid w:val="00277DDB"/>
    <w:rsid w:val="002800A6"/>
    <w:rsid w:val="00280115"/>
    <w:rsid w:val="00280123"/>
    <w:rsid w:val="00280271"/>
    <w:rsid w:val="0028038B"/>
    <w:rsid w:val="002806C9"/>
    <w:rsid w:val="00280853"/>
    <w:rsid w:val="00280D0B"/>
    <w:rsid w:val="00280D73"/>
    <w:rsid w:val="00280F4B"/>
    <w:rsid w:val="002812FA"/>
    <w:rsid w:val="00281353"/>
    <w:rsid w:val="002814E6"/>
    <w:rsid w:val="00281848"/>
    <w:rsid w:val="0028186F"/>
    <w:rsid w:val="00281931"/>
    <w:rsid w:val="002819FF"/>
    <w:rsid w:val="00281A54"/>
    <w:rsid w:val="00281ADB"/>
    <w:rsid w:val="00281B76"/>
    <w:rsid w:val="00281DF4"/>
    <w:rsid w:val="00281E59"/>
    <w:rsid w:val="00281EBA"/>
    <w:rsid w:val="00281EDC"/>
    <w:rsid w:val="00282068"/>
    <w:rsid w:val="0028221D"/>
    <w:rsid w:val="00282372"/>
    <w:rsid w:val="00282492"/>
    <w:rsid w:val="00282649"/>
    <w:rsid w:val="00282792"/>
    <w:rsid w:val="002827E9"/>
    <w:rsid w:val="00282849"/>
    <w:rsid w:val="00282AE5"/>
    <w:rsid w:val="00282AF9"/>
    <w:rsid w:val="00282D49"/>
    <w:rsid w:val="00282D51"/>
    <w:rsid w:val="00282FF7"/>
    <w:rsid w:val="0028360E"/>
    <w:rsid w:val="002836FC"/>
    <w:rsid w:val="00283923"/>
    <w:rsid w:val="00283C5C"/>
    <w:rsid w:val="00283C80"/>
    <w:rsid w:val="00283D4F"/>
    <w:rsid w:val="00283E05"/>
    <w:rsid w:val="00283F2F"/>
    <w:rsid w:val="00283F46"/>
    <w:rsid w:val="002842C4"/>
    <w:rsid w:val="002844E9"/>
    <w:rsid w:val="00284638"/>
    <w:rsid w:val="00284781"/>
    <w:rsid w:val="002848BE"/>
    <w:rsid w:val="002849A3"/>
    <w:rsid w:val="002849E8"/>
    <w:rsid w:val="00284A13"/>
    <w:rsid w:val="00284C5F"/>
    <w:rsid w:val="00284C77"/>
    <w:rsid w:val="00284FA0"/>
    <w:rsid w:val="0028511A"/>
    <w:rsid w:val="002851BC"/>
    <w:rsid w:val="002853EE"/>
    <w:rsid w:val="0028549B"/>
    <w:rsid w:val="002855BE"/>
    <w:rsid w:val="00285706"/>
    <w:rsid w:val="00285C62"/>
    <w:rsid w:val="00285D34"/>
    <w:rsid w:val="0028614F"/>
    <w:rsid w:val="00286224"/>
    <w:rsid w:val="002862AC"/>
    <w:rsid w:val="00286725"/>
    <w:rsid w:val="0028673F"/>
    <w:rsid w:val="00286970"/>
    <w:rsid w:val="002869B2"/>
    <w:rsid w:val="002869E5"/>
    <w:rsid w:val="00286AE0"/>
    <w:rsid w:val="00286E2D"/>
    <w:rsid w:val="00286F59"/>
    <w:rsid w:val="00287114"/>
    <w:rsid w:val="0028718D"/>
    <w:rsid w:val="00287252"/>
    <w:rsid w:val="002872F0"/>
    <w:rsid w:val="0028744F"/>
    <w:rsid w:val="002875DC"/>
    <w:rsid w:val="00287602"/>
    <w:rsid w:val="00287767"/>
    <w:rsid w:val="0028778D"/>
    <w:rsid w:val="002878BF"/>
    <w:rsid w:val="00287972"/>
    <w:rsid w:val="002879E9"/>
    <w:rsid w:val="00287B19"/>
    <w:rsid w:val="00287EC0"/>
    <w:rsid w:val="00287FCF"/>
    <w:rsid w:val="002901B0"/>
    <w:rsid w:val="0029021F"/>
    <w:rsid w:val="00290332"/>
    <w:rsid w:val="0029056A"/>
    <w:rsid w:val="00290664"/>
    <w:rsid w:val="002908A4"/>
    <w:rsid w:val="00290ADF"/>
    <w:rsid w:val="00290B0F"/>
    <w:rsid w:val="00290CB8"/>
    <w:rsid w:val="00290F19"/>
    <w:rsid w:val="0029102E"/>
    <w:rsid w:val="002911B7"/>
    <w:rsid w:val="002911C5"/>
    <w:rsid w:val="002911CA"/>
    <w:rsid w:val="002917B7"/>
    <w:rsid w:val="00291838"/>
    <w:rsid w:val="002918D5"/>
    <w:rsid w:val="00291B0E"/>
    <w:rsid w:val="00291DBF"/>
    <w:rsid w:val="00291F33"/>
    <w:rsid w:val="002920B8"/>
    <w:rsid w:val="002924DB"/>
    <w:rsid w:val="00292610"/>
    <w:rsid w:val="002926B1"/>
    <w:rsid w:val="002926FA"/>
    <w:rsid w:val="00292724"/>
    <w:rsid w:val="00292795"/>
    <w:rsid w:val="002929F5"/>
    <w:rsid w:val="00292E8E"/>
    <w:rsid w:val="00293275"/>
    <w:rsid w:val="00293588"/>
    <w:rsid w:val="002936B4"/>
    <w:rsid w:val="002937CD"/>
    <w:rsid w:val="00294066"/>
    <w:rsid w:val="00294105"/>
    <w:rsid w:val="0029446F"/>
    <w:rsid w:val="0029452E"/>
    <w:rsid w:val="002945B7"/>
    <w:rsid w:val="002946A2"/>
    <w:rsid w:val="002947F3"/>
    <w:rsid w:val="00294A63"/>
    <w:rsid w:val="00294A6E"/>
    <w:rsid w:val="00294B62"/>
    <w:rsid w:val="00294BA1"/>
    <w:rsid w:val="00295101"/>
    <w:rsid w:val="002951DE"/>
    <w:rsid w:val="002951E6"/>
    <w:rsid w:val="0029530B"/>
    <w:rsid w:val="00295330"/>
    <w:rsid w:val="00295447"/>
    <w:rsid w:val="00295449"/>
    <w:rsid w:val="00295511"/>
    <w:rsid w:val="0029557B"/>
    <w:rsid w:val="00295B9B"/>
    <w:rsid w:val="00295F94"/>
    <w:rsid w:val="00295FD1"/>
    <w:rsid w:val="002960E4"/>
    <w:rsid w:val="002964D8"/>
    <w:rsid w:val="00296539"/>
    <w:rsid w:val="00296BFC"/>
    <w:rsid w:val="00296C05"/>
    <w:rsid w:val="00296E56"/>
    <w:rsid w:val="00296EC9"/>
    <w:rsid w:val="0029707D"/>
    <w:rsid w:val="002971DF"/>
    <w:rsid w:val="002976CB"/>
    <w:rsid w:val="00297718"/>
    <w:rsid w:val="0029785A"/>
    <w:rsid w:val="0029785B"/>
    <w:rsid w:val="0029795D"/>
    <w:rsid w:val="00297D73"/>
    <w:rsid w:val="00297D87"/>
    <w:rsid w:val="002A01F2"/>
    <w:rsid w:val="002A03F8"/>
    <w:rsid w:val="002A03FA"/>
    <w:rsid w:val="002A05CF"/>
    <w:rsid w:val="002A0941"/>
    <w:rsid w:val="002A09AE"/>
    <w:rsid w:val="002A0CFA"/>
    <w:rsid w:val="002A0FBF"/>
    <w:rsid w:val="002A1063"/>
    <w:rsid w:val="002A12FB"/>
    <w:rsid w:val="002A13BF"/>
    <w:rsid w:val="002A1663"/>
    <w:rsid w:val="002A1701"/>
    <w:rsid w:val="002A170C"/>
    <w:rsid w:val="002A1837"/>
    <w:rsid w:val="002A18EA"/>
    <w:rsid w:val="002A19A6"/>
    <w:rsid w:val="002A1B50"/>
    <w:rsid w:val="002A1E7C"/>
    <w:rsid w:val="002A24A8"/>
    <w:rsid w:val="002A26C2"/>
    <w:rsid w:val="002A2833"/>
    <w:rsid w:val="002A28A9"/>
    <w:rsid w:val="002A2CFB"/>
    <w:rsid w:val="002A2D15"/>
    <w:rsid w:val="002A2D57"/>
    <w:rsid w:val="002A2DB2"/>
    <w:rsid w:val="002A2F4B"/>
    <w:rsid w:val="002A322E"/>
    <w:rsid w:val="002A33D7"/>
    <w:rsid w:val="002A34E2"/>
    <w:rsid w:val="002A35E2"/>
    <w:rsid w:val="002A3704"/>
    <w:rsid w:val="002A3885"/>
    <w:rsid w:val="002A3915"/>
    <w:rsid w:val="002A39AB"/>
    <w:rsid w:val="002A3B45"/>
    <w:rsid w:val="002A3B89"/>
    <w:rsid w:val="002A3C89"/>
    <w:rsid w:val="002A4217"/>
    <w:rsid w:val="002A42BB"/>
    <w:rsid w:val="002A44B9"/>
    <w:rsid w:val="002A46DD"/>
    <w:rsid w:val="002A4822"/>
    <w:rsid w:val="002A4871"/>
    <w:rsid w:val="002A493C"/>
    <w:rsid w:val="002A4A36"/>
    <w:rsid w:val="002A4ABB"/>
    <w:rsid w:val="002A4E40"/>
    <w:rsid w:val="002A4E43"/>
    <w:rsid w:val="002A4EF2"/>
    <w:rsid w:val="002A503C"/>
    <w:rsid w:val="002A5125"/>
    <w:rsid w:val="002A512A"/>
    <w:rsid w:val="002A5482"/>
    <w:rsid w:val="002A5654"/>
    <w:rsid w:val="002A567C"/>
    <w:rsid w:val="002A5771"/>
    <w:rsid w:val="002A5840"/>
    <w:rsid w:val="002A588B"/>
    <w:rsid w:val="002A5C27"/>
    <w:rsid w:val="002A5F80"/>
    <w:rsid w:val="002A61AB"/>
    <w:rsid w:val="002A61AD"/>
    <w:rsid w:val="002A6233"/>
    <w:rsid w:val="002A64E9"/>
    <w:rsid w:val="002A659F"/>
    <w:rsid w:val="002A68B8"/>
    <w:rsid w:val="002A68F7"/>
    <w:rsid w:val="002A6914"/>
    <w:rsid w:val="002A6924"/>
    <w:rsid w:val="002A6B57"/>
    <w:rsid w:val="002A6EE2"/>
    <w:rsid w:val="002A714F"/>
    <w:rsid w:val="002A71AB"/>
    <w:rsid w:val="002A71C0"/>
    <w:rsid w:val="002A75FC"/>
    <w:rsid w:val="002A76A4"/>
    <w:rsid w:val="002A7876"/>
    <w:rsid w:val="002A79C7"/>
    <w:rsid w:val="002A7B26"/>
    <w:rsid w:val="002B017A"/>
    <w:rsid w:val="002B0524"/>
    <w:rsid w:val="002B0577"/>
    <w:rsid w:val="002B077E"/>
    <w:rsid w:val="002B0C30"/>
    <w:rsid w:val="002B0CFF"/>
    <w:rsid w:val="002B0D2C"/>
    <w:rsid w:val="002B0ED8"/>
    <w:rsid w:val="002B127A"/>
    <w:rsid w:val="002B128C"/>
    <w:rsid w:val="002B12D2"/>
    <w:rsid w:val="002B12DA"/>
    <w:rsid w:val="002B14B4"/>
    <w:rsid w:val="002B1521"/>
    <w:rsid w:val="002B1720"/>
    <w:rsid w:val="002B173D"/>
    <w:rsid w:val="002B1D2C"/>
    <w:rsid w:val="002B1F9A"/>
    <w:rsid w:val="002B1F9F"/>
    <w:rsid w:val="002B1FBB"/>
    <w:rsid w:val="002B206F"/>
    <w:rsid w:val="002B20BE"/>
    <w:rsid w:val="002B21AF"/>
    <w:rsid w:val="002B22C0"/>
    <w:rsid w:val="002B2398"/>
    <w:rsid w:val="002B2528"/>
    <w:rsid w:val="002B26EA"/>
    <w:rsid w:val="002B2704"/>
    <w:rsid w:val="002B29BB"/>
    <w:rsid w:val="002B2C2B"/>
    <w:rsid w:val="002B2C4B"/>
    <w:rsid w:val="002B2E0B"/>
    <w:rsid w:val="002B30AE"/>
    <w:rsid w:val="002B30B8"/>
    <w:rsid w:val="002B3192"/>
    <w:rsid w:val="002B3242"/>
    <w:rsid w:val="002B3495"/>
    <w:rsid w:val="002B3749"/>
    <w:rsid w:val="002B3A1C"/>
    <w:rsid w:val="002B3A86"/>
    <w:rsid w:val="002B3E1C"/>
    <w:rsid w:val="002B3EDE"/>
    <w:rsid w:val="002B3FCF"/>
    <w:rsid w:val="002B405F"/>
    <w:rsid w:val="002B415A"/>
    <w:rsid w:val="002B4319"/>
    <w:rsid w:val="002B44C8"/>
    <w:rsid w:val="002B4689"/>
    <w:rsid w:val="002B48CE"/>
    <w:rsid w:val="002B493A"/>
    <w:rsid w:val="002B4BA7"/>
    <w:rsid w:val="002B4F37"/>
    <w:rsid w:val="002B4F9A"/>
    <w:rsid w:val="002B5283"/>
    <w:rsid w:val="002B5304"/>
    <w:rsid w:val="002B53C2"/>
    <w:rsid w:val="002B555A"/>
    <w:rsid w:val="002B5589"/>
    <w:rsid w:val="002B55A8"/>
    <w:rsid w:val="002B5621"/>
    <w:rsid w:val="002B5691"/>
    <w:rsid w:val="002B5723"/>
    <w:rsid w:val="002B5867"/>
    <w:rsid w:val="002B5ABF"/>
    <w:rsid w:val="002B5D7F"/>
    <w:rsid w:val="002B5DCE"/>
    <w:rsid w:val="002B5EAC"/>
    <w:rsid w:val="002B6755"/>
    <w:rsid w:val="002B69A8"/>
    <w:rsid w:val="002B6A56"/>
    <w:rsid w:val="002B6E1C"/>
    <w:rsid w:val="002B7346"/>
    <w:rsid w:val="002B7368"/>
    <w:rsid w:val="002B73B0"/>
    <w:rsid w:val="002B73D4"/>
    <w:rsid w:val="002B74D3"/>
    <w:rsid w:val="002B752E"/>
    <w:rsid w:val="002B76B8"/>
    <w:rsid w:val="002B79BD"/>
    <w:rsid w:val="002B7D9F"/>
    <w:rsid w:val="002B7F62"/>
    <w:rsid w:val="002C0239"/>
    <w:rsid w:val="002C04A1"/>
    <w:rsid w:val="002C055D"/>
    <w:rsid w:val="002C07FB"/>
    <w:rsid w:val="002C0B24"/>
    <w:rsid w:val="002C0DC2"/>
    <w:rsid w:val="002C0ECC"/>
    <w:rsid w:val="002C1974"/>
    <w:rsid w:val="002C19CF"/>
    <w:rsid w:val="002C1BFF"/>
    <w:rsid w:val="002C1EA7"/>
    <w:rsid w:val="002C20DD"/>
    <w:rsid w:val="002C21B1"/>
    <w:rsid w:val="002C235A"/>
    <w:rsid w:val="002C2AD4"/>
    <w:rsid w:val="002C2C4B"/>
    <w:rsid w:val="002C2CC7"/>
    <w:rsid w:val="002C2CD1"/>
    <w:rsid w:val="002C2D64"/>
    <w:rsid w:val="002C2DBC"/>
    <w:rsid w:val="002C2F25"/>
    <w:rsid w:val="002C2F9E"/>
    <w:rsid w:val="002C39AF"/>
    <w:rsid w:val="002C3C4E"/>
    <w:rsid w:val="002C3EB0"/>
    <w:rsid w:val="002C3F39"/>
    <w:rsid w:val="002C3FAF"/>
    <w:rsid w:val="002C400C"/>
    <w:rsid w:val="002C4298"/>
    <w:rsid w:val="002C43C1"/>
    <w:rsid w:val="002C46A9"/>
    <w:rsid w:val="002C497B"/>
    <w:rsid w:val="002C4A0D"/>
    <w:rsid w:val="002C4A29"/>
    <w:rsid w:val="002C4B21"/>
    <w:rsid w:val="002C4B7D"/>
    <w:rsid w:val="002C4C05"/>
    <w:rsid w:val="002C52FB"/>
    <w:rsid w:val="002C5382"/>
    <w:rsid w:val="002C53AC"/>
    <w:rsid w:val="002C55BD"/>
    <w:rsid w:val="002C596E"/>
    <w:rsid w:val="002C59EC"/>
    <w:rsid w:val="002C5EA2"/>
    <w:rsid w:val="002C6459"/>
    <w:rsid w:val="002C65AC"/>
    <w:rsid w:val="002C66C3"/>
    <w:rsid w:val="002C67B4"/>
    <w:rsid w:val="002C6914"/>
    <w:rsid w:val="002C69D6"/>
    <w:rsid w:val="002C6A03"/>
    <w:rsid w:val="002C6F74"/>
    <w:rsid w:val="002C70CF"/>
    <w:rsid w:val="002C7298"/>
    <w:rsid w:val="002C7482"/>
    <w:rsid w:val="002C74BE"/>
    <w:rsid w:val="002C751B"/>
    <w:rsid w:val="002C758A"/>
    <w:rsid w:val="002C797E"/>
    <w:rsid w:val="002C7C52"/>
    <w:rsid w:val="002C7E02"/>
    <w:rsid w:val="002D025E"/>
    <w:rsid w:val="002D0284"/>
    <w:rsid w:val="002D03DB"/>
    <w:rsid w:val="002D0454"/>
    <w:rsid w:val="002D0536"/>
    <w:rsid w:val="002D05C5"/>
    <w:rsid w:val="002D072B"/>
    <w:rsid w:val="002D09D7"/>
    <w:rsid w:val="002D0E49"/>
    <w:rsid w:val="002D11BE"/>
    <w:rsid w:val="002D1641"/>
    <w:rsid w:val="002D16B8"/>
    <w:rsid w:val="002D1BBE"/>
    <w:rsid w:val="002D1D4B"/>
    <w:rsid w:val="002D1D70"/>
    <w:rsid w:val="002D1EF4"/>
    <w:rsid w:val="002D1F9F"/>
    <w:rsid w:val="002D2181"/>
    <w:rsid w:val="002D21BF"/>
    <w:rsid w:val="002D246E"/>
    <w:rsid w:val="002D24C9"/>
    <w:rsid w:val="002D27A8"/>
    <w:rsid w:val="002D2CDA"/>
    <w:rsid w:val="002D32F5"/>
    <w:rsid w:val="002D3387"/>
    <w:rsid w:val="002D3676"/>
    <w:rsid w:val="002D39E0"/>
    <w:rsid w:val="002D3B7C"/>
    <w:rsid w:val="002D3DC1"/>
    <w:rsid w:val="002D3F28"/>
    <w:rsid w:val="002D41AF"/>
    <w:rsid w:val="002D436D"/>
    <w:rsid w:val="002D438C"/>
    <w:rsid w:val="002D44AD"/>
    <w:rsid w:val="002D47B9"/>
    <w:rsid w:val="002D4917"/>
    <w:rsid w:val="002D4928"/>
    <w:rsid w:val="002D4B71"/>
    <w:rsid w:val="002D50CB"/>
    <w:rsid w:val="002D51EC"/>
    <w:rsid w:val="002D5314"/>
    <w:rsid w:val="002D5634"/>
    <w:rsid w:val="002D5741"/>
    <w:rsid w:val="002D57DC"/>
    <w:rsid w:val="002D5916"/>
    <w:rsid w:val="002D5D19"/>
    <w:rsid w:val="002D5D24"/>
    <w:rsid w:val="002D5D99"/>
    <w:rsid w:val="002D5E63"/>
    <w:rsid w:val="002D5F0B"/>
    <w:rsid w:val="002D6105"/>
    <w:rsid w:val="002D62F0"/>
    <w:rsid w:val="002D6630"/>
    <w:rsid w:val="002D663C"/>
    <w:rsid w:val="002D6E43"/>
    <w:rsid w:val="002D6F12"/>
    <w:rsid w:val="002D6FFA"/>
    <w:rsid w:val="002D70FC"/>
    <w:rsid w:val="002D7135"/>
    <w:rsid w:val="002D7213"/>
    <w:rsid w:val="002D728A"/>
    <w:rsid w:val="002D73E3"/>
    <w:rsid w:val="002D73F5"/>
    <w:rsid w:val="002D77DE"/>
    <w:rsid w:val="002D78CA"/>
    <w:rsid w:val="002D79A0"/>
    <w:rsid w:val="002D7ABF"/>
    <w:rsid w:val="002D7B7A"/>
    <w:rsid w:val="002E000F"/>
    <w:rsid w:val="002E04C5"/>
    <w:rsid w:val="002E0504"/>
    <w:rsid w:val="002E0937"/>
    <w:rsid w:val="002E0B9D"/>
    <w:rsid w:val="002E0BAD"/>
    <w:rsid w:val="002E0BF3"/>
    <w:rsid w:val="002E0C23"/>
    <w:rsid w:val="002E0C8D"/>
    <w:rsid w:val="002E0CEA"/>
    <w:rsid w:val="002E0E3A"/>
    <w:rsid w:val="002E125A"/>
    <w:rsid w:val="002E1271"/>
    <w:rsid w:val="002E1499"/>
    <w:rsid w:val="002E1579"/>
    <w:rsid w:val="002E16D2"/>
    <w:rsid w:val="002E178B"/>
    <w:rsid w:val="002E1A44"/>
    <w:rsid w:val="002E1D9D"/>
    <w:rsid w:val="002E1EE8"/>
    <w:rsid w:val="002E1FDF"/>
    <w:rsid w:val="002E2394"/>
    <w:rsid w:val="002E2447"/>
    <w:rsid w:val="002E2512"/>
    <w:rsid w:val="002E25BD"/>
    <w:rsid w:val="002E25C0"/>
    <w:rsid w:val="002E27E0"/>
    <w:rsid w:val="002E2905"/>
    <w:rsid w:val="002E2A8F"/>
    <w:rsid w:val="002E2ACE"/>
    <w:rsid w:val="002E2C4E"/>
    <w:rsid w:val="002E2EDB"/>
    <w:rsid w:val="002E302F"/>
    <w:rsid w:val="002E313F"/>
    <w:rsid w:val="002E3582"/>
    <w:rsid w:val="002E35B3"/>
    <w:rsid w:val="002E360C"/>
    <w:rsid w:val="002E3636"/>
    <w:rsid w:val="002E36E3"/>
    <w:rsid w:val="002E37FC"/>
    <w:rsid w:val="002E3838"/>
    <w:rsid w:val="002E38E3"/>
    <w:rsid w:val="002E3C55"/>
    <w:rsid w:val="002E3F19"/>
    <w:rsid w:val="002E423E"/>
    <w:rsid w:val="002E450D"/>
    <w:rsid w:val="002E474A"/>
    <w:rsid w:val="002E48A5"/>
    <w:rsid w:val="002E4917"/>
    <w:rsid w:val="002E4DBF"/>
    <w:rsid w:val="002E4F44"/>
    <w:rsid w:val="002E51C8"/>
    <w:rsid w:val="002E51D2"/>
    <w:rsid w:val="002E51D6"/>
    <w:rsid w:val="002E52AB"/>
    <w:rsid w:val="002E544A"/>
    <w:rsid w:val="002E5747"/>
    <w:rsid w:val="002E5772"/>
    <w:rsid w:val="002E59BA"/>
    <w:rsid w:val="002E5B71"/>
    <w:rsid w:val="002E5BB6"/>
    <w:rsid w:val="002E5CCB"/>
    <w:rsid w:val="002E61F9"/>
    <w:rsid w:val="002E62D0"/>
    <w:rsid w:val="002E6602"/>
    <w:rsid w:val="002E69E0"/>
    <w:rsid w:val="002E6A2A"/>
    <w:rsid w:val="002E6A46"/>
    <w:rsid w:val="002E6B19"/>
    <w:rsid w:val="002E6D48"/>
    <w:rsid w:val="002E75FA"/>
    <w:rsid w:val="002E769E"/>
    <w:rsid w:val="002E7797"/>
    <w:rsid w:val="002E77FF"/>
    <w:rsid w:val="002E7837"/>
    <w:rsid w:val="002E7931"/>
    <w:rsid w:val="002E7A0E"/>
    <w:rsid w:val="002E7BFE"/>
    <w:rsid w:val="002E7CC0"/>
    <w:rsid w:val="002E7EFA"/>
    <w:rsid w:val="002F003F"/>
    <w:rsid w:val="002F0130"/>
    <w:rsid w:val="002F031A"/>
    <w:rsid w:val="002F0722"/>
    <w:rsid w:val="002F08EB"/>
    <w:rsid w:val="002F0B6D"/>
    <w:rsid w:val="002F0DF5"/>
    <w:rsid w:val="002F1625"/>
    <w:rsid w:val="002F1850"/>
    <w:rsid w:val="002F18A6"/>
    <w:rsid w:val="002F1B71"/>
    <w:rsid w:val="002F1C02"/>
    <w:rsid w:val="002F1D59"/>
    <w:rsid w:val="002F1DB1"/>
    <w:rsid w:val="002F1FD3"/>
    <w:rsid w:val="002F23B0"/>
    <w:rsid w:val="002F23B3"/>
    <w:rsid w:val="002F272C"/>
    <w:rsid w:val="002F29AA"/>
    <w:rsid w:val="002F2A43"/>
    <w:rsid w:val="002F2C77"/>
    <w:rsid w:val="002F2D7E"/>
    <w:rsid w:val="002F2EDB"/>
    <w:rsid w:val="002F306B"/>
    <w:rsid w:val="002F31C1"/>
    <w:rsid w:val="002F3406"/>
    <w:rsid w:val="002F358D"/>
    <w:rsid w:val="002F362A"/>
    <w:rsid w:val="002F3B72"/>
    <w:rsid w:val="002F3E3A"/>
    <w:rsid w:val="002F3E94"/>
    <w:rsid w:val="002F3EE8"/>
    <w:rsid w:val="002F4544"/>
    <w:rsid w:val="002F48FA"/>
    <w:rsid w:val="002F496F"/>
    <w:rsid w:val="002F4A2E"/>
    <w:rsid w:val="002F4A8F"/>
    <w:rsid w:val="002F4B4A"/>
    <w:rsid w:val="002F4C2E"/>
    <w:rsid w:val="002F4DBE"/>
    <w:rsid w:val="002F4DCD"/>
    <w:rsid w:val="002F4F76"/>
    <w:rsid w:val="002F5088"/>
    <w:rsid w:val="002F53B9"/>
    <w:rsid w:val="002F557B"/>
    <w:rsid w:val="002F58FD"/>
    <w:rsid w:val="002F59BD"/>
    <w:rsid w:val="002F5B90"/>
    <w:rsid w:val="002F5C02"/>
    <w:rsid w:val="002F60A4"/>
    <w:rsid w:val="002F60C0"/>
    <w:rsid w:val="002F61AC"/>
    <w:rsid w:val="002F6386"/>
    <w:rsid w:val="002F63B6"/>
    <w:rsid w:val="002F6443"/>
    <w:rsid w:val="002F663F"/>
    <w:rsid w:val="002F6738"/>
    <w:rsid w:val="002F67C7"/>
    <w:rsid w:val="002F689E"/>
    <w:rsid w:val="002F6AC5"/>
    <w:rsid w:val="002F6B8D"/>
    <w:rsid w:val="002F734F"/>
    <w:rsid w:val="002F7572"/>
    <w:rsid w:val="002F757E"/>
    <w:rsid w:val="002F773D"/>
    <w:rsid w:val="002F77FD"/>
    <w:rsid w:val="002F7970"/>
    <w:rsid w:val="002F7974"/>
    <w:rsid w:val="002F7A88"/>
    <w:rsid w:val="002F7AED"/>
    <w:rsid w:val="002F7B6B"/>
    <w:rsid w:val="00300295"/>
    <w:rsid w:val="0030032C"/>
    <w:rsid w:val="0030082F"/>
    <w:rsid w:val="00300927"/>
    <w:rsid w:val="0030092B"/>
    <w:rsid w:val="003010FD"/>
    <w:rsid w:val="00301110"/>
    <w:rsid w:val="0030149B"/>
    <w:rsid w:val="0030167D"/>
    <w:rsid w:val="003016AC"/>
    <w:rsid w:val="00301D43"/>
    <w:rsid w:val="00301F66"/>
    <w:rsid w:val="003021F1"/>
    <w:rsid w:val="003022DA"/>
    <w:rsid w:val="003023E1"/>
    <w:rsid w:val="003029EB"/>
    <w:rsid w:val="00302AF6"/>
    <w:rsid w:val="00302B14"/>
    <w:rsid w:val="00302BCB"/>
    <w:rsid w:val="00302C3C"/>
    <w:rsid w:val="00302D97"/>
    <w:rsid w:val="00302F23"/>
    <w:rsid w:val="00302F7A"/>
    <w:rsid w:val="0030301D"/>
    <w:rsid w:val="0030321D"/>
    <w:rsid w:val="00303704"/>
    <w:rsid w:val="00303E5F"/>
    <w:rsid w:val="0030415A"/>
    <w:rsid w:val="00304251"/>
    <w:rsid w:val="00304719"/>
    <w:rsid w:val="00304791"/>
    <w:rsid w:val="00304E40"/>
    <w:rsid w:val="00305008"/>
    <w:rsid w:val="00305014"/>
    <w:rsid w:val="003050D3"/>
    <w:rsid w:val="00305171"/>
    <w:rsid w:val="00305C26"/>
    <w:rsid w:val="00305E66"/>
    <w:rsid w:val="003060A2"/>
    <w:rsid w:val="00306369"/>
    <w:rsid w:val="00306603"/>
    <w:rsid w:val="0030696E"/>
    <w:rsid w:val="0030743C"/>
    <w:rsid w:val="0030776D"/>
    <w:rsid w:val="003077DA"/>
    <w:rsid w:val="00307E01"/>
    <w:rsid w:val="00307EBE"/>
    <w:rsid w:val="00307ED1"/>
    <w:rsid w:val="00307ED4"/>
    <w:rsid w:val="00307F7C"/>
    <w:rsid w:val="00310006"/>
    <w:rsid w:val="003100EB"/>
    <w:rsid w:val="00310182"/>
    <w:rsid w:val="00310399"/>
    <w:rsid w:val="003103F4"/>
    <w:rsid w:val="0031060A"/>
    <w:rsid w:val="003107FE"/>
    <w:rsid w:val="00310A5C"/>
    <w:rsid w:val="00310B06"/>
    <w:rsid w:val="00310C50"/>
    <w:rsid w:val="00310C59"/>
    <w:rsid w:val="00310C63"/>
    <w:rsid w:val="00310E6F"/>
    <w:rsid w:val="00310E70"/>
    <w:rsid w:val="00310F28"/>
    <w:rsid w:val="0031101A"/>
    <w:rsid w:val="00311054"/>
    <w:rsid w:val="00311772"/>
    <w:rsid w:val="00311EA5"/>
    <w:rsid w:val="00311FCA"/>
    <w:rsid w:val="00312048"/>
    <w:rsid w:val="00312070"/>
    <w:rsid w:val="00312237"/>
    <w:rsid w:val="00312354"/>
    <w:rsid w:val="00312461"/>
    <w:rsid w:val="003127FF"/>
    <w:rsid w:val="003129D8"/>
    <w:rsid w:val="00313022"/>
    <w:rsid w:val="0031308C"/>
    <w:rsid w:val="00313352"/>
    <w:rsid w:val="003133B5"/>
    <w:rsid w:val="00313498"/>
    <w:rsid w:val="00313824"/>
    <w:rsid w:val="003139A5"/>
    <w:rsid w:val="00313B0D"/>
    <w:rsid w:val="00313C95"/>
    <w:rsid w:val="00313CB9"/>
    <w:rsid w:val="00313F6F"/>
    <w:rsid w:val="00314075"/>
    <w:rsid w:val="003140DE"/>
    <w:rsid w:val="00314285"/>
    <w:rsid w:val="003143EC"/>
    <w:rsid w:val="0031448F"/>
    <w:rsid w:val="00314649"/>
    <w:rsid w:val="00314659"/>
    <w:rsid w:val="003147AF"/>
    <w:rsid w:val="00314808"/>
    <w:rsid w:val="00314902"/>
    <w:rsid w:val="00314AB6"/>
    <w:rsid w:val="00314C11"/>
    <w:rsid w:val="00314FBC"/>
    <w:rsid w:val="00315351"/>
    <w:rsid w:val="0031547A"/>
    <w:rsid w:val="003157BB"/>
    <w:rsid w:val="0031582A"/>
    <w:rsid w:val="00315849"/>
    <w:rsid w:val="003159A4"/>
    <w:rsid w:val="00315E9F"/>
    <w:rsid w:val="003160A0"/>
    <w:rsid w:val="00316211"/>
    <w:rsid w:val="0031625D"/>
    <w:rsid w:val="003163AB"/>
    <w:rsid w:val="00316695"/>
    <w:rsid w:val="003168A0"/>
    <w:rsid w:val="003168A4"/>
    <w:rsid w:val="003168D3"/>
    <w:rsid w:val="00316915"/>
    <w:rsid w:val="00316B15"/>
    <w:rsid w:val="00316D98"/>
    <w:rsid w:val="00316DCF"/>
    <w:rsid w:val="00316FAE"/>
    <w:rsid w:val="00316FB7"/>
    <w:rsid w:val="0031710B"/>
    <w:rsid w:val="00317130"/>
    <w:rsid w:val="0031737D"/>
    <w:rsid w:val="00317386"/>
    <w:rsid w:val="003173C3"/>
    <w:rsid w:val="003175BB"/>
    <w:rsid w:val="003175CC"/>
    <w:rsid w:val="00317927"/>
    <w:rsid w:val="003179D2"/>
    <w:rsid w:val="00317B52"/>
    <w:rsid w:val="00317D3C"/>
    <w:rsid w:val="003200C9"/>
    <w:rsid w:val="0032072A"/>
    <w:rsid w:val="003208B9"/>
    <w:rsid w:val="00320B4D"/>
    <w:rsid w:val="00320F8D"/>
    <w:rsid w:val="00321252"/>
    <w:rsid w:val="003215BF"/>
    <w:rsid w:val="003215D9"/>
    <w:rsid w:val="003216A3"/>
    <w:rsid w:val="003216E6"/>
    <w:rsid w:val="003216FA"/>
    <w:rsid w:val="0032171B"/>
    <w:rsid w:val="003217E6"/>
    <w:rsid w:val="00321917"/>
    <w:rsid w:val="00321AC8"/>
    <w:rsid w:val="00321AFD"/>
    <w:rsid w:val="00321C91"/>
    <w:rsid w:val="00321F33"/>
    <w:rsid w:val="0032204C"/>
    <w:rsid w:val="0032206E"/>
    <w:rsid w:val="00322125"/>
    <w:rsid w:val="00322138"/>
    <w:rsid w:val="0032215A"/>
    <w:rsid w:val="0032234C"/>
    <w:rsid w:val="00322557"/>
    <w:rsid w:val="00322574"/>
    <w:rsid w:val="00322724"/>
    <w:rsid w:val="003227A1"/>
    <w:rsid w:val="00322852"/>
    <w:rsid w:val="00322A64"/>
    <w:rsid w:val="00322AF4"/>
    <w:rsid w:val="00322C73"/>
    <w:rsid w:val="00322C9C"/>
    <w:rsid w:val="00322EC9"/>
    <w:rsid w:val="0032325B"/>
    <w:rsid w:val="003232F3"/>
    <w:rsid w:val="0032337A"/>
    <w:rsid w:val="00323400"/>
    <w:rsid w:val="0032340D"/>
    <w:rsid w:val="00323454"/>
    <w:rsid w:val="003234BA"/>
    <w:rsid w:val="00323565"/>
    <w:rsid w:val="00323685"/>
    <w:rsid w:val="003238B3"/>
    <w:rsid w:val="00323966"/>
    <w:rsid w:val="003239A6"/>
    <w:rsid w:val="00323C10"/>
    <w:rsid w:val="00323D48"/>
    <w:rsid w:val="00323D5F"/>
    <w:rsid w:val="003245AA"/>
    <w:rsid w:val="00324967"/>
    <w:rsid w:val="003249CB"/>
    <w:rsid w:val="00324DFE"/>
    <w:rsid w:val="00324DFF"/>
    <w:rsid w:val="00325049"/>
    <w:rsid w:val="0032509B"/>
    <w:rsid w:val="00325EAA"/>
    <w:rsid w:val="00325FE6"/>
    <w:rsid w:val="003263FD"/>
    <w:rsid w:val="00326653"/>
    <w:rsid w:val="003268E7"/>
    <w:rsid w:val="00326A36"/>
    <w:rsid w:val="00326B3B"/>
    <w:rsid w:val="00326C29"/>
    <w:rsid w:val="00326C40"/>
    <w:rsid w:val="003270C3"/>
    <w:rsid w:val="0032752C"/>
    <w:rsid w:val="00327548"/>
    <w:rsid w:val="003276D7"/>
    <w:rsid w:val="0032785E"/>
    <w:rsid w:val="003278C1"/>
    <w:rsid w:val="00327A63"/>
    <w:rsid w:val="00327DBF"/>
    <w:rsid w:val="00327EA7"/>
    <w:rsid w:val="003300EE"/>
    <w:rsid w:val="003306B8"/>
    <w:rsid w:val="0033077D"/>
    <w:rsid w:val="00330B15"/>
    <w:rsid w:val="00330D30"/>
    <w:rsid w:val="00330DCC"/>
    <w:rsid w:val="00330DDB"/>
    <w:rsid w:val="00330EAD"/>
    <w:rsid w:val="00330F47"/>
    <w:rsid w:val="00331122"/>
    <w:rsid w:val="00331261"/>
    <w:rsid w:val="003314BF"/>
    <w:rsid w:val="003315C4"/>
    <w:rsid w:val="0033164F"/>
    <w:rsid w:val="00331B4D"/>
    <w:rsid w:val="00331CDF"/>
    <w:rsid w:val="00331ED7"/>
    <w:rsid w:val="00331F3E"/>
    <w:rsid w:val="00331F76"/>
    <w:rsid w:val="0033206A"/>
    <w:rsid w:val="00332259"/>
    <w:rsid w:val="00332575"/>
    <w:rsid w:val="00332745"/>
    <w:rsid w:val="00332A75"/>
    <w:rsid w:val="00332A95"/>
    <w:rsid w:val="00332EBE"/>
    <w:rsid w:val="0033301B"/>
    <w:rsid w:val="00333217"/>
    <w:rsid w:val="0033321C"/>
    <w:rsid w:val="00333503"/>
    <w:rsid w:val="003338AC"/>
    <w:rsid w:val="003338B5"/>
    <w:rsid w:val="003338BC"/>
    <w:rsid w:val="003338DF"/>
    <w:rsid w:val="003338F6"/>
    <w:rsid w:val="00333A48"/>
    <w:rsid w:val="00333B6F"/>
    <w:rsid w:val="00333F16"/>
    <w:rsid w:val="00333F62"/>
    <w:rsid w:val="0033404D"/>
    <w:rsid w:val="003341D4"/>
    <w:rsid w:val="0033439B"/>
    <w:rsid w:val="00334479"/>
    <w:rsid w:val="003345DC"/>
    <w:rsid w:val="003345E7"/>
    <w:rsid w:val="003346A7"/>
    <w:rsid w:val="003347D1"/>
    <w:rsid w:val="003347FC"/>
    <w:rsid w:val="00334B35"/>
    <w:rsid w:val="00334C62"/>
    <w:rsid w:val="00334CD2"/>
    <w:rsid w:val="00334E85"/>
    <w:rsid w:val="00334F40"/>
    <w:rsid w:val="00334FCC"/>
    <w:rsid w:val="00335036"/>
    <w:rsid w:val="003350C3"/>
    <w:rsid w:val="003352F5"/>
    <w:rsid w:val="003353A5"/>
    <w:rsid w:val="0033546D"/>
    <w:rsid w:val="00335ADD"/>
    <w:rsid w:val="00335E4B"/>
    <w:rsid w:val="00335E6A"/>
    <w:rsid w:val="0033606C"/>
    <w:rsid w:val="00336195"/>
    <w:rsid w:val="0033663C"/>
    <w:rsid w:val="00336841"/>
    <w:rsid w:val="00336B1C"/>
    <w:rsid w:val="00336C0C"/>
    <w:rsid w:val="00336CCD"/>
    <w:rsid w:val="00336ECB"/>
    <w:rsid w:val="00336F94"/>
    <w:rsid w:val="00336FED"/>
    <w:rsid w:val="0033741C"/>
    <w:rsid w:val="0033751C"/>
    <w:rsid w:val="003375F8"/>
    <w:rsid w:val="00337A1D"/>
    <w:rsid w:val="00337C34"/>
    <w:rsid w:val="00337ED0"/>
    <w:rsid w:val="00340065"/>
    <w:rsid w:val="0034027E"/>
    <w:rsid w:val="00340F27"/>
    <w:rsid w:val="00340FBB"/>
    <w:rsid w:val="00341507"/>
    <w:rsid w:val="0034158A"/>
    <w:rsid w:val="00341C10"/>
    <w:rsid w:val="00341D7A"/>
    <w:rsid w:val="00341D9E"/>
    <w:rsid w:val="00341F55"/>
    <w:rsid w:val="00341F94"/>
    <w:rsid w:val="003420A0"/>
    <w:rsid w:val="0034217B"/>
    <w:rsid w:val="00342353"/>
    <w:rsid w:val="00342438"/>
    <w:rsid w:val="0034261F"/>
    <w:rsid w:val="003426DC"/>
    <w:rsid w:val="0034288E"/>
    <w:rsid w:val="003429BC"/>
    <w:rsid w:val="00342A2A"/>
    <w:rsid w:val="00342D21"/>
    <w:rsid w:val="0034339B"/>
    <w:rsid w:val="00343A75"/>
    <w:rsid w:val="00343B4C"/>
    <w:rsid w:val="00343D52"/>
    <w:rsid w:val="003440E1"/>
    <w:rsid w:val="0034445F"/>
    <w:rsid w:val="003446E1"/>
    <w:rsid w:val="0034493B"/>
    <w:rsid w:val="00344AFD"/>
    <w:rsid w:val="00344C1D"/>
    <w:rsid w:val="00344D04"/>
    <w:rsid w:val="00344DFD"/>
    <w:rsid w:val="00344F8D"/>
    <w:rsid w:val="00344FEA"/>
    <w:rsid w:val="0034518C"/>
    <w:rsid w:val="003451C6"/>
    <w:rsid w:val="0034528C"/>
    <w:rsid w:val="003452A7"/>
    <w:rsid w:val="003456A1"/>
    <w:rsid w:val="003456C7"/>
    <w:rsid w:val="00345718"/>
    <w:rsid w:val="003457B4"/>
    <w:rsid w:val="0034582B"/>
    <w:rsid w:val="00345B34"/>
    <w:rsid w:val="00346042"/>
    <w:rsid w:val="00346075"/>
    <w:rsid w:val="003462CA"/>
    <w:rsid w:val="0034636F"/>
    <w:rsid w:val="0034655A"/>
    <w:rsid w:val="003466C0"/>
    <w:rsid w:val="003467BE"/>
    <w:rsid w:val="0034680A"/>
    <w:rsid w:val="00346861"/>
    <w:rsid w:val="0034696D"/>
    <w:rsid w:val="00346B46"/>
    <w:rsid w:val="00346D74"/>
    <w:rsid w:val="00347379"/>
    <w:rsid w:val="003473BE"/>
    <w:rsid w:val="0034744A"/>
    <w:rsid w:val="003474ED"/>
    <w:rsid w:val="003476F8"/>
    <w:rsid w:val="00347802"/>
    <w:rsid w:val="00347956"/>
    <w:rsid w:val="003479B8"/>
    <w:rsid w:val="00347D22"/>
    <w:rsid w:val="00347E97"/>
    <w:rsid w:val="00350092"/>
    <w:rsid w:val="003500BE"/>
    <w:rsid w:val="0035056E"/>
    <w:rsid w:val="0035064E"/>
    <w:rsid w:val="00350932"/>
    <w:rsid w:val="003509CE"/>
    <w:rsid w:val="003509D3"/>
    <w:rsid w:val="00350B16"/>
    <w:rsid w:val="00350F97"/>
    <w:rsid w:val="003512EE"/>
    <w:rsid w:val="00351399"/>
    <w:rsid w:val="003515A1"/>
    <w:rsid w:val="003515DC"/>
    <w:rsid w:val="00351697"/>
    <w:rsid w:val="00351802"/>
    <w:rsid w:val="00351914"/>
    <w:rsid w:val="00351FFB"/>
    <w:rsid w:val="0035242C"/>
    <w:rsid w:val="003525BD"/>
    <w:rsid w:val="00352732"/>
    <w:rsid w:val="00352773"/>
    <w:rsid w:val="00352799"/>
    <w:rsid w:val="00352BDA"/>
    <w:rsid w:val="00352CC5"/>
    <w:rsid w:val="00352DE4"/>
    <w:rsid w:val="003533D7"/>
    <w:rsid w:val="00353465"/>
    <w:rsid w:val="003537D6"/>
    <w:rsid w:val="003539FE"/>
    <w:rsid w:val="00353A75"/>
    <w:rsid w:val="00353C7F"/>
    <w:rsid w:val="00353CF7"/>
    <w:rsid w:val="00353D3B"/>
    <w:rsid w:val="00353DA8"/>
    <w:rsid w:val="00353DBE"/>
    <w:rsid w:val="00353EFA"/>
    <w:rsid w:val="003541B3"/>
    <w:rsid w:val="0035421D"/>
    <w:rsid w:val="00354696"/>
    <w:rsid w:val="003546CD"/>
    <w:rsid w:val="003546D2"/>
    <w:rsid w:val="00354774"/>
    <w:rsid w:val="003548BC"/>
    <w:rsid w:val="003548C2"/>
    <w:rsid w:val="00354B75"/>
    <w:rsid w:val="00354D33"/>
    <w:rsid w:val="00354DFA"/>
    <w:rsid w:val="0035514D"/>
    <w:rsid w:val="0035519A"/>
    <w:rsid w:val="00355281"/>
    <w:rsid w:val="003552F2"/>
    <w:rsid w:val="00355342"/>
    <w:rsid w:val="00355566"/>
    <w:rsid w:val="00355734"/>
    <w:rsid w:val="00355B6B"/>
    <w:rsid w:val="00355F70"/>
    <w:rsid w:val="003560CC"/>
    <w:rsid w:val="0035615D"/>
    <w:rsid w:val="0035615F"/>
    <w:rsid w:val="0035622F"/>
    <w:rsid w:val="00356352"/>
    <w:rsid w:val="00356365"/>
    <w:rsid w:val="00356501"/>
    <w:rsid w:val="00356773"/>
    <w:rsid w:val="00356970"/>
    <w:rsid w:val="00356B29"/>
    <w:rsid w:val="00356BA3"/>
    <w:rsid w:val="00356C07"/>
    <w:rsid w:val="00357713"/>
    <w:rsid w:val="00357983"/>
    <w:rsid w:val="00357BDF"/>
    <w:rsid w:val="00357CF4"/>
    <w:rsid w:val="00357D0F"/>
    <w:rsid w:val="00357E50"/>
    <w:rsid w:val="00357EA0"/>
    <w:rsid w:val="00357F04"/>
    <w:rsid w:val="00360242"/>
    <w:rsid w:val="00360549"/>
    <w:rsid w:val="00360551"/>
    <w:rsid w:val="0036059A"/>
    <w:rsid w:val="003605F3"/>
    <w:rsid w:val="003607CB"/>
    <w:rsid w:val="00360897"/>
    <w:rsid w:val="00360B4B"/>
    <w:rsid w:val="00361156"/>
    <w:rsid w:val="00361223"/>
    <w:rsid w:val="003614F9"/>
    <w:rsid w:val="003615CA"/>
    <w:rsid w:val="00361685"/>
    <w:rsid w:val="0036175A"/>
    <w:rsid w:val="00361A9F"/>
    <w:rsid w:val="00361AC3"/>
    <w:rsid w:val="00361C79"/>
    <w:rsid w:val="00361DDE"/>
    <w:rsid w:val="00361F28"/>
    <w:rsid w:val="00361FCE"/>
    <w:rsid w:val="00361FDB"/>
    <w:rsid w:val="00361FFC"/>
    <w:rsid w:val="003620D5"/>
    <w:rsid w:val="00362937"/>
    <w:rsid w:val="003629A1"/>
    <w:rsid w:val="00362B5F"/>
    <w:rsid w:val="00362B86"/>
    <w:rsid w:val="00362C08"/>
    <w:rsid w:val="00362CB8"/>
    <w:rsid w:val="00362D6D"/>
    <w:rsid w:val="00362E14"/>
    <w:rsid w:val="00362FF9"/>
    <w:rsid w:val="003631A7"/>
    <w:rsid w:val="00363801"/>
    <w:rsid w:val="00363960"/>
    <w:rsid w:val="00363D01"/>
    <w:rsid w:val="00363E5F"/>
    <w:rsid w:val="00363FF8"/>
    <w:rsid w:val="003640E1"/>
    <w:rsid w:val="003647EE"/>
    <w:rsid w:val="00364A9E"/>
    <w:rsid w:val="00364CB2"/>
    <w:rsid w:val="00364CD7"/>
    <w:rsid w:val="0036528F"/>
    <w:rsid w:val="003652C0"/>
    <w:rsid w:val="003653A1"/>
    <w:rsid w:val="003653CB"/>
    <w:rsid w:val="0036594B"/>
    <w:rsid w:val="00365A0B"/>
    <w:rsid w:val="00365D94"/>
    <w:rsid w:val="00365E3D"/>
    <w:rsid w:val="00365F9C"/>
    <w:rsid w:val="003663EC"/>
    <w:rsid w:val="003664DA"/>
    <w:rsid w:val="003668DD"/>
    <w:rsid w:val="003669EC"/>
    <w:rsid w:val="00366AE5"/>
    <w:rsid w:val="00366B3D"/>
    <w:rsid w:val="00366B5F"/>
    <w:rsid w:val="00366C3F"/>
    <w:rsid w:val="00366F63"/>
    <w:rsid w:val="00367121"/>
    <w:rsid w:val="00367219"/>
    <w:rsid w:val="003673A8"/>
    <w:rsid w:val="00367575"/>
    <w:rsid w:val="003679CB"/>
    <w:rsid w:val="00367B36"/>
    <w:rsid w:val="00367CB7"/>
    <w:rsid w:val="0037021B"/>
    <w:rsid w:val="00370327"/>
    <w:rsid w:val="00370464"/>
    <w:rsid w:val="003705B3"/>
    <w:rsid w:val="003705F2"/>
    <w:rsid w:val="0037081E"/>
    <w:rsid w:val="00370BD8"/>
    <w:rsid w:val="00370EC5"/>
    <w:rsid w:val="003712CF"/>
    <w:rsid w:val="00371399"/>
    <w:rsid w:val="003713CF"/>
    <w:rsid w:val="003713FE"/>
    <w:rsid w:val="00371581"/>
    <w:rsid w:val="003716B8"/>
    <w:rsid w:val="003718E5"/>
    <w:rsid w:val="00371A37"/>
    <w:rsid w:val="00371B42"/>
    <w:rsid w:val="00371C40"/>
    <w:rsid w:val="00371D1C"/>
    <w:rsid w:val="003721E7"/>
    <w:rsid w:val="0037229A"/>
    <w:rsid w:val="0037242A"/>
    <w:rsid w:val="00372AD8"/>
    <w:rsid w:val="00372ED8"/>
    <w:rsid w:val="00373211"/>
    <w:rsid w:val="003732D0"/>
    <w:rsid w:val="003733D4"/>
    <w:rsid w:val="003734A5"/>
    <w:rsid w:val="003736AA"/>
    <w:rsid w:val="00373891"/>
    <w:rsid w:val="003739DC"/>
    <w:rsid w:val="00373A80"/>
    <w:rsid w:val="00373E0B"/>
    <w:rsid w:val="003740D6"/>
    <w:rsid w:val="00374159"/>
    <w:rsid w:val="003742C4"/>
    <w:rsid w:val="00374B51"/>
    <w:rsid w:val="00374C6A"/>
    <w:rsid w:val="00374F2C"/>
    <w:rsid w:val="00374F64"/>
    <w:rsid w:val="00375353"/>
    <w:rsid w:val="00375386"/>
    <w:rsid w:val="0037571D"/>
    <w:rsid w:val="003757B5"/>
    <w:rsid w:val="0037591D"/>
    <w:rsid w:val="0037593F"/>
    <w:rsid w:val="0037599A"/>
    <w:rsid w:val="00375C97"/>
    <w:rsid w:val="00375DDC"/>
    <w:rsid w:val="00375EDF"/>
    <w:rsid w:val="00375F09"/>
    <w:rsid w:val="003761F2"/>
    <w:rsid w:val="003762E6"/>
    <w:rsid w:val="00376415"/>
    <w:rsid w:val="00376491"/>
    <w:rsid w:val="00376521"/>
    <w:rsid w:val="00376701"/>
    <w:rsid w:val="0037684F"/>
    <w:rsid w:val="003768D4"/>
    <w:rsid w:val="0037697A"/>
    <w:rsid w:val="003769D2"/>
    <w:rsid w:val="00376BC2"/>
    <w:rsid w:val="00376F08"/>
    <w:rsid w:val="00376F87"/>
    <w:rsid w:val="00377016"/>
    <w:rsid w:val="00377166"/>
    <w:rsid w:val="0037721D"/>
    <w:rsid w:val="003774C4"/>
    <w:rsid w:val="0037761D"/>
    <w:rsid w:val="003778E0"/>
    <w:rsid w:val="00377A41"/>
    <w:rsid w:val="00377B36"/>
    <w:rsid w:val="00377B89"/>
    <w:rsid w:val="00377BC0"/>
    <w:rsid w:val="00377D70"/>
    <w:rsid w:val="00377E08"/>
    <w:rsid w:val="00377E9C"/>
    <w:rsid w:val="0038011C"/>
    <w:rsid w:val="003802A9"/>
    <w:rsid w:val="0038031E"/>
    <w:rsid w:val="00380331"/>
    <w:rsid w:val="003803C3"/>
    <w:rsid w:val="00380A02"/>
    <w:rsid w:val="00380C4D"/>
    <w:rsid w:val="00380E4A"/>
    <w:rsid w:val="00380E84"/>
    <w:rsid w:val="00380FAA"/>
    <w:rsid w:val="0038102A"/>
    <w:rsid w:val="003810D8"/>
    <w:rsid w:val="003811CF"/>
    <w:rsid w:val="00381204"/>
    <w:rsid w:val="00381251"/>
    <w:rsid w:val="00381381"/>
    <w:rsid w:val="00381761"/>
    <w:rsid w:val="003817BF"/>
    <w:rsid w:val="00381A55"/>
    <w:rsid w:val="00381C84"/>
    <w:rsid w:val="003820F8"/>
    <w:rsid w:val="0038213E"/>
    <w:rsid w:val="003821FE"/>
    <w:rsid w:val="00382548"/>
    <w:rsid w:val="00382683"/>
    <w:rsid w:val="00382745"/>
    <w:rsid w:val="00382A32"/>
    <w:rsid w:val="00382A41"/>
    <w:rsid w:val="00382B36"/>
    <w:rsid w:val="00382B7A"/>
    <w:rsid w:val="00382BDC"/>
    <w:rsid w:val="00382D98"/>
    <w:rsid w:val="003830BB"/>
    <w:rsid w:val="0038317A"/>
    <w:rsid w:val="00383292"/>
    <w:rsid w:val="003833B4"/>
    <w:rsid w:val="00383542"/>
    <w:rsid w:val="0038354C"/>
    <w:rsid w:val="0038397B"/>
    <w:rsid w:val="00383ABB"/>
    <w:rsid w:val="00383B36"/>
    <w:rsid w:val="00383F73"/>
    <w:rsid w:val="00383FC9"/>
    <w:rsid w:val="003844F7"/>
    <w:rsid w:val="003844FF"/>
    <w:rsid w:val="003849C4"/>
    <w:rsid w:val="003849F6"/>
    <w:rsid w:val="00384C00"/>
    <w:rsid w:val="00384CE0"/>
    <w:rsid w:val="00384E76"/>
    <w:rsid w:val="00384E94"/>
    <w:rsid w:val="003853A3"/>
    <w:rsid w:val="003853C0"/>
    <w:rsid w:val="003853FB"/>
    <w:rsid w:val="003854D1"/>
    <w:rsid w:val="003854EB"/>
    <w:rsid w:val="003855A9"/>
    <w:rsid w:val="00385733"/>
    <w:rsid w:val="00385E5D"/>
    <w:rsid w:val="00386069"/>
    <w:rsid w:val="00386190"/>
    <w:rsid w:val="00386526"/>
    <w:rsid w:val="00386774"/>
    <w:rsid w:val="003867DA"/>
    <w:rsid w:val="003868B1"/>
    <w:rsid w:val="00386FAF"/>
    <w:rsid w:val="0038735F"/>
    <w:rsid w:val="00387703"/>
    <w:rsid w:val="003877B2"/>
    <w:rsid w:val="003879AF"/>
    <w:rsid w:val="00387B02"/>
    <w:rsid w:val="00387E62"/>
    <w:rsid w:val="00390111"/>
    <w:rsid w:val="0039015A"/>
    <w:rsid w:val="003901FF"/>
    <w:rsid w:val="00390238"/>
    <w:rsid w:val="0039039F"/>
    <w:rsid w:val="0039044C"/>
    <w:rsid w:val="0039073C"/>
    <w:rsid w:val="0039077B"/>
    <w:rsid w:val="0039091B"/>
    <w:rsid w:val="00390D77"/>
    <w:rsid w:val="00390E07"/>
    <w:rsid w:val="00391323"/>
    <w:rsid w:val="003919F0"/>
    <w:rsid w:val="00391AB4"/>
    <w:rsid w:val="00391B47"/>
    <w:rsid w:val="00391DA7"/>
    <w:rsid w:val="00391E7D"/>
    <w:rsid w:val="00391FD1"/>
    <w:rsid w:val="00391FEC"/>
    <w:rsid w:val="0039203C"/>
    <w:rsid w:val="00392271"/>
    <w:rsid w:val="0039236E"/>
    <w:rsid w:val="0039260B"/>
    <w:rsid w:val="003927ED"/>
    <w:rsid w:val="003927FC"/>
    <w:rsid w:val="0039298D"/>
    <w:rsid w:val="00393207"/>
    <w:rsid w:val="00393349"/>
    <w:rsid w:val="0039375E"/>
    <w:rsid w:val="0039379A"/>
    <w:rsid w:val="003939E2"/>
    <w:rsid w:val="00393BBA"/>
    <w:rsid w:val="00393D6E"/>
    <w:rsid w:val="00393E8B"/>
    <w:rsid w:val="00393EDF"/>
    <w:rsid w:val="00393F36"/>
    <w:rsid w:val="00394218"/>
    <w:rsid w:val="00394478"/>
    <w:rsid w:val="00394787"/>
    <w:rsid w:val="003947C7"/>
    <w:rsid w:val="00394B77"/>
    <w:rsid w:val="00394B7C"/>
    <w:rsid w:val="00394DDE"/>
    <w:rsid w:val="00394FCC"/>
    <w:rsid w:val="00395040"/>
    <w:rsid w:val="003953B1"/>
    <w:rsid w:val="00395671"/>
    <w:rsid w:val="00395CB0"/>
    <w:rsid w:val="00395E0C"/>
    <w:rsid w:val="0039636C"/>
    <w:rsid w:val="00396370"/>
    <w:rsid w:val="003963C9"/>
    <w:rsid w:val="0039662C"/>
    <w:rsid w:val="0039694B"/>
    <w:rsid w:val="00396AA9"/>
    <w:rsid w:val="00396B8F"/>
    <w:rsid w:val="0039753F"/>
    <w:rsid w:val="003978D9"/>
    <w:rsid w:val="00397AE7"/>
    <w:rsid w:val="00397B80"/>
    <w:rsid w:val="00397C4C"/>
    <w:rsid w:val="00397F83"/>
    <w:rsid w:val="003A03DB"/>
    <w:rsid w:val="003A072E"/>
    <w:rsid w:val="003A0948"/>
    <w:rsid w:val="003A0C88"/>
    <w:rsid w:val="003A0D9A"/>
    <w:rsid w:val="003A113A"/>
    <w:rsid w:val="003A1145"/>
    <w:rsid w:val="003A1376"/>
    <w:rsid w:val="003A13F8"/>
    <w:rsid w:val="003A1B43"/>
    <w:rsid w:val="003A20AA"/>
    <w:rsid w:val="003A2475"/>
    <w:rsid w:val="003A2568"/>
    <w:rsid w:val="003A2A3A"/>
    <w:rsid w:val="003A2BA3"/>
    <w:rsid w:val="003A2D6D"/>
    <w:rsid w:val="003A2E53"/>
    <w:rsid w:val="003A2E59"/>
    <w:rsid w:val="003A2EBF"/>
    <w:rsid w:val="003A30D9"/>
    <w:rsid w:val="003A3107"/>
    <w:rsid w:val="003A31C7"/>
    <w:rsid w:val="003A334E"/>
    <w:rsid w:val="003A335E"/>
    <w:rsid w:val="003A3425"/>
    <w:rsid w:val="003A347C"/>
    <w:rsid w:val="003A3533"/>
    <w:rsid w:val="003A3771"/>
    <w:rsid w:val="003A37A6"/>
    <w:rsid w:val="003A396D"/>
    <w:rsid w:val="003A3B35"/>
    <w:rsid w:val="003A3B44"/>
    <w:rsid w:val="003A3EF3"/>
    <w:rsid w:val="003A3F4F"/>
    <w:rsid w:val="003A43D1"/>
    <w:rsid w:val="003A45A4"/>
    <w:rsid w:val="003A45B5"/>
    <w:rsid w:val="003A4769"/>
    <w:rsid w:val="003A4817"/>
    <w:rsid w:val="003A4918"/>
    <w:rsid w:val="003A4BC5"/>
    <w:rsid w:val="003A4BED"/>
    <w:rsid w:val="003A4C20"/>
    <w:rsid w:val="003A4C42"/>
    <w:rsid w:val="003A4D2B"/>
    <w:rsid w:val="003A4D96"/>
    <w:rsid w:val="003A4DB2"/>
    <w:rsid w:val="003A5291"/>
    <w:rsid w:val="003A5306"/>
    <w:rsid w:val="003A532B"/>
    <w:rsid w:val="003A5422"/>
    <w:rsid w:val="003A56BA"/>
    <w:rsid w:val="003A5D3C"/>
    <w:rsid w:val="003A5DB3"/>
    <w:rsid w:val="003A61F9"/>
    <w:rsid w:val="003A62A6"/>
    <w:rsid w:val="003A6320"/>
    <w:rsid w:val="003A63BC"/>
    <w:rsid w:val="003A645E"/>
    <w:rsid w:val="003A67AF"/>
    <w:rsid w:val="003A6823"/>
    <w:rsid w:val="003A6955"/>
    <w:rsid w:val="003A6990"/>
    <w:rsid w:val="003A6A1C"/>
    <w:rsid w:val="003A6C35"/>
    <w:rsid w:val="003A6C8D"/>
    <w:rsid w:val="003A743E"/>
    <w:rsid w:val="003A7483"/>
    <w:rsid w:val="003A74F3"/>
    <w:rsid w:val="003A7672"/>
    <w:rsid w:val="003A76BA"/>
    <w:rsid w:val="003A78B1"/>
    <w:rsid w:val="003A7910"/>
    <w:rsid w:val="003A7ADE"/>
    <w:rsid w:val="003A7AF4"/>
    <w:rsid w:val="003A7D6C"/>
    <w:rsid w:val="003A7FD5"/>
    <w:rsid w:val="003B00E1"/>
    <w:rsid w:val="003B0261"/>
    <w:rsid w:val="003B0463"/>
    <w:rsid w:val="003B0700"/>
    <w:rsid w:val="003B0756"/>
    <w:rsid w:val="003B07BC"/>
    <w:rsid w:val="003B0C84"/>
    <w:rsid w:val="003B0DFE"/>
    <w:rsid w:val="003B0EA5"/>
    <w:rsid w:val="003B10BF"/>
    <w:rsid w:val="003B10E4"/>
    <w:rsid w:val="003B1222"/>
    <w:rsid w:val="003B135A"/>
    <w:rsid w:val="003B13BE"/>
    <w:rsid w:val="003B1450"/>
    <w:rsid w:val="003B14F0"/>
    <w:rsid w:val="003B1643"/>
    <w:rsid w:val="003B192D"/>
    <w:rsid w:val="003B195B"/>
    <w:rsid w:val="003B1A52"/>
    <w:rsid w:val="003B1CF0"/>
    <w:rsid w:val="003B1CF9"/>
    <w:rsid w:val="003B1F74"/>
    <w:rsid w:val="003B22C2"/>
    <w:rsid w:val="003B26E4"/>
    <w:rsid w:val="003B27A1"/>
    <w:rsid w:val="003B29C5"/>
    <w:rsid w:val="003B2A34"/>
    <w:rsid w:val="003B2AE4"/>
    <w:rsid w:val="003B2B6A"/>
    <w:rsid w:val="003B2BE1"/>
    <w:rsid w:val="003B2BE3"/>
    <w:rsid w:val="003B2F49"/>
    <w:rsid w:val="003B2F7C"/>
    <w:rsid w:val="003B3327"/>
    <w:rsid w:val="003B33F5"/>
    <w:rsid w:val="003B3618"/>
    <w:rsid w:val="003B39B1"/>
    <w:rsid w:val="003B3B3C"/>
    <w:rsid w:val="003B3E79"/>
    <w:rsid w:val="003B3FC8"/>
    <w:rsid w:val="003B41E9"/>
    <w:rsid w:val="003B41FA"/>
    <w:rsid w:val="003B4484"/>
    <w:rsid w:val="003B4623"/>
    <w:rsid w:val="003B475F"/>
    <w:rsid w:val="003B4902"/>
    <w:rsid w:val="003B49D8"/>
    <w:rsid w:val="003B4A49"/>
    <w:rsid w:val="003B4B2D"/>
    <w:rsid w:val="003B4D19"/>
    <w:rsid w:val="003B4E8D"/>
    <w:rsid w:val="003B4EF4"/>
    <w:rsid w:val="003B4F3B"/>
    <w:rsid w:val="003B5204"/>
    <w:rsid w:val="003B5262"/>
    <w:rsid w:val="003B5305"/>
    <w:rsid w:val="003B548B"/>
    <w:rsid w:val="003B54B8"/>
    <w:rsid w:val="003B562C"/>
    <w:rsid w:val="003B5732"/>
    <w:rsid w:val="003B5913"/>
    <w:rsid w:val="003B5A38"/>
    <w:rsid w:val="003B5AD6"/>
    <w:rsid w:val="003B5C00"/>
    <w:rsid w:val="003B5D02"/>
    <w:rsid w:val="003B5D2C"/>
    <w:rsid w:val="003B6636"/>
    <w:rsid w:val="003B680A"/>
    <w:rsid w:val="003B68BB"/>
    <w:rsid w:val="003B6A75"/>
    <w:rsid w:val="003B6E2C"/>
    <w:rsid w:val="003B6F6B"/>
    <w:rsid w:val="003B705D"/>
    <w:rsid w:val="003B733D"/>
    <w:rsid w:val="003B75D7"/>
    <w:rsid w:val="003B77A6"/>
    <w:rsid w:val="003B7AF8"/>
    <w:rsid w:val="003B7C61"/>
    <w:rsid w:val="003B7C9E"/>
    <w:rsid w:val="003B7D6A"/>
    <w:rsid w:val="003B7DB1"/>
    <w:rsid w:val="003C015C"/>
    <w:rsid w:val="003C01D4"/>
    <w:rsid w:val="003C0543"/>
    <w:rsid w:val="003C08F3"/>
    <w:rsid w:val="003C0968"/>
    <w:rsid w:val="003C0AFB"/>
    <w:rsid w:val="003C0C92"/>
    <w:rsid w:val="003C0DE1"/>
    <w:rsid w:val="003C10E2"/>
    <w:rsid w:val="003C1193"/>
    <w:rsid w:val="003C12D0"/>
    <w:rsid w:val="003C16C6"/>
    <w:rsid w:val="003C177A"/>
    <w:rsid w:val="003C18BD"/>
    <w:rsid w:val="003C1954"/>
    <w:rsid w:val="003C1A25"/>
    <w:rsid w:val="003C1E68"/>
    <w:rsid w:val="003C1E98"/>
    <w:rsid w:val="003C2078"/>
    <w:rsid w:val="003C2098"/>
    <w:rsid w:val="003C20B6"/>
    <w:rsid w:val="003C2366"/>
    <w:rsid w:val="003C26D6"/>
    <w:rsid w:val="003C285C"/>
    <w:rsid w:val="003C2931"/>
    <w:rsid w:val="003C2BEF"/>
    <w:rsid w:val="003C2C4F"/>
    <w:rsid w:val="003C2CC3"/>
    <w:rsid w:val="003C2E35"/>
    <w:rsid w:val="003C2EA6"/>
    <w:rsid w:val="003C302D"/>
    <w:rsid w:val="003C3068"/>
    <w:rsid w:val="003C32BF"/>
    <w:rsid w:val="003C3327"/>
    <w:rsid w:val="003C374D"/>
    <w:rsid w:val="003C37B7"/>
    <w:rsid w:val="003C398A"/>
    <w:rsid w:val="003C39B6"/>
    <w:rsid w:val="003C3D5E"/>
    <w:rsid w:val="003C3F43"/>
    <w:rsid w:val="003C40B1"/>
    <w:rsid w:val="003C4164"/>
    <w:rsid w:val="003C4253"/>
    <w:rsid w:val="003C42A2"/>
    <w:rsid w:val="003C43C0"/>
    <w:rsid w:val="003C440F"/>
    <w:rsid w:val="003C4598"/>
    <w:rsid w:val="003C4A66"/>
    <w:rsid w:val="003C4A6C"/>
    <w:rsid w:val="003C4AAC"/>
    <w:rsid w:val="003C4E9E"/>
    <w:rsid w:val="003C5154"/>
    <w:rsid w:val="003C521B"/>
    <w:rsid w:val="003C5357"/>
    <w:rsid w:val="003C5620"/>
    <w:rsid w:val="003C567C"/>
    <w:rsid w:val="003C577C"/>
    <w:rsid w:val="003C578C"/>
    <w:rsid w:val="003C57A9"/>
    <w:rsid w:val="003C5846"/>
    <w:rsid w:val="003C5F01"/>
    <w:rsid w:val="003C60D1"/>
    <w:rsid w:val="003C6166"/>
    <w:rsid w:val="003C6343"/>
    <w:rsid w:val="003C64FC"/>
    <w:rsid w:val="003C69BF"/>
    <w:rsid w:val="003C6B1B"/>
    <w:rsid w:val="003C6D19"/>
    <w:rsid w:val="003C6F0A"/>
    <w:rsid w:val="003C70C6"/>
    <w:rsid w:val="003C77AE"/>
    <w:rsid w:val="003C787E"/>
    <w:rsid w:val="003C7AA6"/>
    <w:rsid w:val="003C7C92"/>
    <w:rsid w:val="003C7CB6"/>
    <w:rsid w:val="003C7D32"/>
    <w:rsid w:val="003C7DDD"/>
    <w:rsid w:val="003D008B"/>
    <w:rsid w:val="003D0310"/>
    <w:rsid w:val="003D0468"/>
    <w:rsid w:val="003D0741"/>
    <w:rsid w:val="003D090F"/>
    <w:rsid w:val="003D09EE"/>
    <w:rsid w:val="003D0C6B"/>
    <w:rsid w:val="003D0D2D"/>
    <w:rsid w:val="003D0D88"/>
    <w:rsid w:val="003D0DAB"/>
    <w:rsid w:val="003D0E63"/>
    <w:rsid w:val="003D13A7"/>
    <w:rsid w:val="003D13C7"/>
    <w:rsid w:val="003D1421"/>
    <w:rsid w:val="003D158C"/>
    <w:rsid w:val="003D16D5"/>
    <w:rsid w:val="003D1766"/>
    <w:rsid w:val="003D1A47"/>
    <w:rsid w:val="003D1B2B"/>
    <w:rsid w:val="003D1DBF"/>
    <w:rsid w:val="003D207E"/>
    <w:rsid w:val="003D2292"/>
    <w:rsid w:val="003D2348"/>
    <w:rsid w:val="003D23A3"/>
    <w:rsid w:val="003D28AD"/>
    <w:rsid w:val="003D2C3E"/>
    <w:rsid w:val="003D2CFB"/>
    <w:rsid w:val="003D331F"/>
    <w:rsid w:val="003D3388"/>
    <w:rsid w:val="003D350D"/>
    <w:rsid w:val="003D3523"/>
    <w:rsid w:val="003D3746"/>
    <w:rsid w:val="003D3881"/>
    <w:rsid w:val="003D3A69"/>
    <w:rsid w:val="003D3C7F"/>
    <w:rsid w:val="003D450A"/>
    <w:rsid w:val="003D45B1"/>
    <w:rsid w:val="003D46AF"/>
    <w:rsid w:val="003D49A1"/>
    <w:rsid w:val="003D49FC"/>
    <w:rsid w:val="003D4A4E"/>
    <w:rsid w:val="003D4A5D"/>
    <w:rsid w:val="003D4B56"/>
    <w:rsid w:val="003D4C50"/>
    <w:rsid w:val="003D4DC1"/>
    <w:rsid w:val="003D4EFC"/>
    <w:rsid w:val="003D4FD2"/>
    <w:rsid w:val="003D519D"/>
    <w:rsid w:val="003D51D6"/>
    <w:rsid w:val="003D52D5"/>
    <w:rsid w:val="003D55CC"/>
    <w:rsid w:val="003D5726"/>
    <w:rsid w:val="003D5856"/>
    <w:rsid w:val="003D610C"/>
    <w:rsid w:val="003D627F"/>
    <w:rsid w:val="003D6312"/>
    <w:rsid w:val="003D64AA"/>
    <w:rsid w:val="003D65C8"/>
    <w:rsid w:val="003D65D2"/>
    <w:rsid w:val="003D6A31"/>
    <w:rsid w:val="003D6E84"/>
    <w:rsid w:val="003D7102"/>
    <w:rsid w:val="003D7571"/>
    <w:rsid w:val="003D78BF"/>
    <w:rsid w:val="003D7AF2"/>
    <w:rsid w:val="003D7BD2"/>
    <w:rsid w:val="003D7C30"/>
    <w:rsid w:val="003E0416"/>
    <w:rsid w:val="003E07B6"/>
    <w:rsid w:val="003E0994"/>
    <w:rsid w:val="003E0A7C"/>
    <w:rsid w:val="003E0AB7"/>
    <w:rsid w:val="003E0C38"/>
    <w:rsid w:val="003E0EE6"/>
    <w:rsid w:val="003E112F"/>
    <w:rsid w:val="003E1154"/>
    <w:rsid w:val="003E12FC"/>
    <w:rsid w:val="003E142F"/>
    <w:rsid w:val="003E1546"/>
    <w:rsid w:val="003E15DF"/>
    <w:rsid w:val="003E16A5"/>
    <w:rsid w:val="003E18DB"/>
    <w:rsid w:val="003E18F8"/>
    <w:rsid w:val="003E1A2B"/>
    <w:rsid w:val="003E1B2C"/>
    <w:rsid w:val="003E1DCE"/>
    <w:rsid w:val="003E1F54"/>
    <w:rsid w:val="003E1F6A"/>
    <w:rsid w:val="003E21E3"/>
    <w:rsid w:val="003E22B3"/>
    <w:rsid w:val="003E2413"/>
    <w:rsid w:val="003E242F"/>
    <w:rsid w:val="003E24B7"/>
    <w:rsid w:val="003E2703"/>
    <w:rsid w:val="003E27A2"/>
    <w:rsid w:val="003E2C8A"/>
    <w:rsid w:val="003E2CBF"/>
    <w:rsid w:val="003E2D05"/>
    <w:rsid w:val="003E3157"/>
    <w:rsid w:val="003E3291"/>
    <w:rsid w:val="003E33CB"/>
    <w:rsid w:val="003E36AB"/>
    <w:rsid w:val="003E36CB"/>
    <w:rsid w:val="003E377D"/>
    <w:rsid w:val="003E38FF"/>
    <w:rsid w:val="003E3A8B"/>
    <w:rsid w:val="003E3CED"/>
    <w:rsid w:val="003E3D58"/>
    <w:rsid w:val="003E3F7C"/>
    <w:rsid w:val="003E4116"/>
    <w:rsid w:val="003E415F"/>
    <w:rsid w:val="003E4273"/>
    <w:rsid w:val="003E4496"/>
    <w:rsid w:val="003E44D1"/>
    <w:rsid w:val="003E45C3"/>
    <w:rsid w:val="003E491F"/>
    <w:rsid w:val="003E4A8D"/>
    <w:rsid w:val="003E4B3E"/>
    <w:rsid w:val="003E4BA6"/>
    <w:rsid w:val="003E4DD4"/>
    <w:rsid w:val="003E501B"/>
    <w:rsid w:val="003E51D3"/>
    <w:rsid w:val="003E5602"/>
    <w:rsid w:val="003E5716"/>
    <w:rsid w:val="003E59AB"/>
    <w:rsid w:val="003E5D33"/>
    <w:rsid w:val="003E6025"/>
    <w:rsid w:val="003E6039"/>
    <w:rsid w:val="003E6055"/>
    <w:rsid w:val="003E608E"/>
    <w:rsid w:val="003E60F8"/>
    <w:rsid w:val="003E63A2"/>
    <w:rsid w:val="003E6644"/>
    <w:rsid w:val="003E69EA"/>
    <w:rsid w:val="003E69FC"/>
    <w:rsid w:val="003E6A83"/>
    <w:rsid w:val="003E6C81"/>
    <w:rsid w:val="003E6D62"/>
    <w:rsid w:val="003E6DD6"/>
    <w:rsid w:val="003E7472"/>
    <w:rsid w:val="003E74FD"/>
    <w:rsid w:val="003E7539"/>
    <w:rsid w:val="003E7569"/>
    <w:rsid w:val="003E77A0"/>
    <w:rsid w:val="003E78D6"/>
    <w:rsid w:val="003E7A71"/>
    <w:rsid w:val="003E7CC7"/>
    <w:rsid w:val="003E7DD6"/>
    <w:rsid w:val="003F017F"/>
    <w:rsid w:val="003F04BA"/>
    <w:rsid w:val="003F052C"/>
    <w:rsid w:val="003F0766"/>
    <w:rsid w:val="003F078E"/>
    <w:rsid w:val="003F0997"/>
    <w:rsid w:val="003F09DF"/>
    <w:rsid w:val="003F0B8D"/>
    <w:rsid w:val="003F0C65"/>
    <w:rsid w:val="003F0CED"/>
    <w:rsid w:val="003F0E33"/>
    <w:rsid w:val="003F116B"/>
    <w:rsid w:val="003F130B"/>
    <w:rsid w:val="003F1558"/>
    <w:rsid w:val="003F169C"/>
    <w:rsid w:val="003F177A"/>
    <w:rsid w:val="003F19CB"/>
    <w:rsid w:val="003F1AAB"/>
    <w:rsid w:val="003F1AD3"/>
    <w:rsid w:val="003F1F91"/>
    <w:rsid w:val="003F21D7"/>
    <w:rsid w:val="003F21EF"/>
    <w:rsid w:val="003F22C9"/>
    <w:rsid w:val="003F27D5"/>
    <w:rsid w:val="003F2814"/>
    <w:rsid w:val="003F2B54"/>
    <w:rsid w:val="003F2B86"/>
    <w:rsid w:val="003F2ED3"/>
    <w:rsid w:val="003F303C"/>
    <w:rsid w:val="003F32C2"/>
    <w:rsid w:val="003F33F6"/>
    <w:rsid w:val="003F3585"/>
    <w:rsid w:val="003F35FD"/>
    <w:rsid w:val="003F38F2"/>
    <w:rsid w:val="003F3DBF"/>
    <w:rsid w:val="003F3F78"/>
    <w:rsid w:val="003F3FF9"/>
    <w:rsid w:val="003F4026"/>
    <w:rsid w:val="003F40D4"/>
    <w:rsid w:val="003F417B"/>
    <w:rsid w:val="003F41E1"/>
    <w:rsid w:val="003F46D5"/>
    <w:rsid w:val="003F4790"/>
    <w:rsid w:val="003F48E7"/>
    <w:rsid w:val="003F4AA9"/>
    <w:rsid w:val="003F4BF7"/>
    <w:rsid w:val="003F4CA6"/>
    <w:rsid w:val="003F4DF9"/>
    <w:rsid w:val="003F50FA"/>
    <w:rsid w:val="003F53DE"/>
    <w:rsid w:val="003F5486"/>
    <w:rsid w:val="003F54E3"/>
    <w:rsid w:val="003F58A8"/>
    <w:rsid w:val="003F5A97"/>
    <w:rsid w:val="003F5E2E"/>
    <w:rsid w:val="003F61BA"/>
    <w:rsid w:val="003F62E4"/>
    <w:rsid w:val="003F65B5"/>
    <w:rsid w:val="003F6E35"/>
    <w:rsid w:val="003F6E94"/>
    <w:rsid w:val="003F6F1A"/>
    <w:rsid w:val="003F75ED"/>
    <w:rsid w:val="003F76DB"/>
    <w:rsid w:val="003F773D"/>
    <w:rsid w:val="003F7771"/>
    <w:rsid w:val="003F7BDD"/>
    <w:rsid w:val="003F7CE1"/>
    <w:rsid w:val="003F7F19"/>
    <w:rsid w:val="00400108"/>
    <w:rsid w:val="00400123"/>
    <w:rsid w:val="0040022F"/>
    <w:rsid w:val="00400408"/>
    <w:rsid w:val="0040045C"/>
    <w:rsid w:val="004004FF"/>
    <w:rsid w:val="0040054A"/>
    <w:rsid w:val="0040058B"/>
    <w:rsid w:val="0040060F"/>
    <w:rsid w:val="00400757"/>
    <w:rsid w:val="004009F2"/>
    <w:rsid w:val="00400A26"/>
    <w:rsid w:val="00400A7E"/>
    <w:rsid w:val="00400B0D"/>
    <w:rsid w:val="00400E47"/>
    <w:rsid w:val="00401052"/>
    <w:rsid w:val="00401129"/>
    <w:rsid w:val="00401340"/>
    <w:rsid w:val="0040173F"/>
    <w:rsid w:val="00401847"/>
    <w:rsid w:val="00401988"/>
    <w:rsid w:val="00401CD8"/>
    <w:rsid w:val="00401D59"/>
    <w:rsid w:val="00401FEA"/>
    <w:rsid w:val="00402062"/>
    <w:rsid w:val="0040223C"/>
    <w:rsid w:val="00402255"/>
    <w:rsid w:val="00402330"/>
    <w:rsid w:val="004024A5"/>
    <w:rsid w:val="00402511"/>
    <w:rsid w:val="00402BE4"/>
    <w:rsid w:val="00402BED"/>
    <w:rsid w:val="00402DF3"/>
    <w:rsid w:val="00402FBD"/>
    <w:rsid w:val="00403164"/>
    <w:rsid w:val="00403354"/>
    <w:rsid w:val="0040346D"/>
    <w:rsid w:val="004034DA"/>
    <w:rsid w:val="004035BD"/>
    <w:rsid w:val="004035C0"/>
    <w:rsid w:val="00403D83"/>
    <w:rsid w:val="004040FA"/>
    <w:rsid w:val="0040413D"/>
    <w:rsid w:val="004041F4"/>
    <w:rsid w:val="0040427A"/>
    <w:rsid w:val="004043A6"/>
    <w:rsid w:val="00404473"/>
    <w:rsid w:val="004044E4"/>
    <w:rsid w:val="004046CA"/>
    <w:rsid w:val="0040489B"/>
    <w:rsid w:val="0040495D"/>
    <w:rsid w:val="00404CC0"/>
    <w:rsid w:val="00404E4F"/>
    <w:rsid w:val="00404EEE"/>
    <w:rsid w:val="00405118"/>
    <w:rsid w:val="00405539"/>
    <w:rsid w:val="004056EC"/>
    <w:rsid w:val="00405CEF"/>
    <w:rsid w:val="00405D57"/>
    <w:rsid w:val="00405D99"/>
    <w:rsid w:val="004060BE"/>
    <w:rsid w:val="004060E0"/>
    <w:rsid w:val="0040644F"/>
    <w:rsid w:val="004064F7"/>
    <w:rsid w:val="004066B4"/>
    <w:rsid w:val="00406930"/>
    <w:rsid w:val="00406A2C"/>
    <w:rsid w:val="00406BC9"/>
    <w:rsid w:val="0040703D"/>
    <w:rsid w:val="004070CB"/>
    <w:rsid w:val="00407450"/>
    <w:rsid w:val="004074A0"/>
    <w:rsid w:val="00407519"/>
    <w:rsid w:val="004101D6"/>
    <w:rsid w:val="0041027C"/>
    <w:rsid w:val="004102CA"/>
    <w:rsid w:val="0041030C"/>
    <w:rsid w:val="004103A8"/>
    <w:rsid w:val="004103C0"/>
    <w:rsid w:val="00410AC7"/>
    <w:rsid w:val="00410C6D"/>
    <w:rsid w:val="00410CD2"/>
    <w:rsid w:val="004110F4"/>
    <w:rsid w:val="00411205"/>
    <w:rsid w:val="00411263"/>
    <w:rsid w:val="004112A6"/>
    <w:rsid w:val="004114C7"/>
    <w:rsid w:val="00411907"/>
    <w:rsid w:val="00411A13"/>
    <w:rsid w:val="00411A79"/>
    <w:rsid w:val="00411AF4"/>
    <w:rsid w:val="00411C77"/>
    <w:rsid w:val="00411C7C"/>
    <w:rsid w:val="00411DAC"/>
    <w:rsid w:val="00411E97"/>
    <w:rsid w:val="00411FA9"/>
    <w:rsid w:val="0041205F"/>
    <w:rsid w:val="00412223"/>
    <w:rsid w:val="00412412"/>
    <w:rsid w:val="004124E0"/>
    <w:rsid w:val="00412660"/>
    <w:rsid w:val="0041295D"/>
    <w:rsid w:val="00412C4B"/>
    <w:rsid w:val="00413171"/>
    <w:rsid w:val="004131B3"/>
    <w:rsid w:val="004132AF"/>
    <w:rsid w:val="00413339"/>
    <w:rsid w:val="00413382"/>
    <w:rsid w:val="00413612"/>
    <w:rsid w:val="004136D0"/>
    <w:rsid w:val="00413933"/>
    <w:rsid w:val="00413B52"/>
    <w:rsid w:val="00413BEB"/>
    <w:rsid w:val="00413EF4"/>
    <w:rsid w:val="00414007"/>
    <w:rsid w:val="004140D8"/>
    <w:rsid w:val="004141A6"/>
    <w:rsid w:val="0041451C"/>
    <w:rsid w:val="004146A7"/>
    <w:rsid w:val="004146FE"/>
    <w:rsid w:val="00414E00"/>
    <w:rsid w:val="00414E48"/>
    <w:rsid w:val="00414F46"/>
    <w:rsid w:val="00414FD7"/>
    <w:rsid w:val="00414FFA"/>
    <w:rsid w:val="00415323"/>
    <w:rsid w:val="00415668"/>
    <w:rsid w:val="004156A8"/>
    <w:rsid w:val="004156B8"/>
    <w:rsid w:val="00415B42"/>
    <w:rsid w:val="00415F34"/>
    <w:rsid w:val="00415FA7"/>
    <w:rsid w:val="00416000"/>
    <w:rsid w:val="004160C8"/>
    <w:rsid w:val="0041629C"/>
    <w:rsid w:val="004162AD"/>
    <w:rsid w:val="00416564"/>
    <w:rsid w:val="0041657F"/>
    <w:rsid w:val="00416871"/>
    <w:rsid w:val="004168E9"/>
    <w:rsid w:val="00416AA2"/>
    <w:rsid w:val="00416B3A"/>
    <w:rsid w:val="00416B4F"/>
    <w:rsid w:val="00416E60"/>
    <w:rsid w:val="00416F1C"/>
    <w:rsid w:val="00416F55"/>
    <w:rsid w:val="004170BB"/>
    <w:rsid w:val="004170E0"/>
    <w:rsid w:val="00417129"/>
    <w:rsid w:val="00417281"/>
    <w:rsid w:val="00417415"/>
    <w:rsid w:val="004174A5"/>
    <w:rsid w:val="00417711"/>
    <w:rsid w:val="004178DE"/>
    <w:rsid w:val="00417987"/>
    <w:rsid w:val="004179BB"/>
    <w:rsid w:val="00417A45"/>
    <w:rsid w:val="00417BA8"/>
    <w:rsid w:val="00417BB0"/>
    <w:rsid w:val="00417C04"/>
    <w:rsid w:val="00417C24"/>
    <w:rsid w:val="00417F3F"/>
    <w:rsid w:val="004200DD"/>
    <w:rsid w:val="00420299"/>
    <w:rsid w:val="004204E6"/>
    <w:rsid w:val="00420664"/>
    <w:rsid w:val="00420729"/>
    <w:rsid w:val="0042098B"/>
    <w:rsid w:val="00420C05"/>
    <w:rsid w:val="00420E9D"/>
    <w:rsid w:val="00420F0E"/>
    <w:rsid w:val="00420FFD"/>
    <w:rsid w:val="004211E4"/>
    <w:rsid w:val="004212CB"/>
    <w:rsid w:val="00421DBE"/>
    <w:rsid w:val="00421FE9"/>
    <w:rsid w:val="00422122"/>
    <w:rsid w:val="004222DB"/>
    <w:rsid w:val="004226CD"/>
    <w:rsid w:val="00422859"/>
    <w:rsid w:val="00422B59"/>
    <w:rsid w:val="00422CDB"/>
    <w:rsid w:val="00422D69"/>
    <w:rsid w:val="00422DE4"/>
    <w:rsid w:val="00422F8A"/>
    <w:rsid w:val="00423084"/>
    <w:rsid w:val="0042333B"/>
    <w:rsid w:val="00423394"/>
    <w:rsid w:val="0042339A"/>
    <w:rsid w:val="00423643"/>
    <w:rsid w:val="004236CD"/>
    <w:rsid w:val="0042384B"/>
    <w:rsid w:val="004238C2"/>
    <w:rsid w:val="00423988"/>
    <w:rsid w:val="004239CB"/>
    <w:rsid w:val="004239DD"/>
    <w:rsid w:val="00423A9C"/>
    <w:rsid w:val="00423B15"/>
    <w:rsid w:val="00423EC8"/>
    <w:rsid w:val="00423F6D"/>
    <w:rsid w:val="004240BF"/>
    <w:rsid w:val="0042415B"/>
    <w:rsid w:val="00424481"/>
    <w:rsid w:val="00424613"/>
    <w:rsid w:val="004247E5"/>
    <w:rsid w:val="0042498E"/>
    <w:rsid w:val="00424C90"/>
    <w:rsid w:val="00424CB8"/>
    <w:rsid w:val="00424E7B"/>
    <w:rsid w:val="0042508F"/>
    <w:rsid w:val="004250BF"/>
    <w:rsid w:val="00425352"/>
    <w:rsid w:val="0042556E"/>
    <w:rsid w:val="0042558B"/>
    <w:rsid w:val="00425635"/>
    <w:rsid w:val="0042569D"/>
    <w:rsid w:val="00425888"/>
    <w:rsid w:val="00425988"/>
    <w:rsid w:val="00425DA1"/>
    <w:rsid w:val="00426047"/>
    <w:rsid w:val="004261BB"/>
    <w:rsid w:val="004263E4"/>
    <w:rsid w:val="0042642F"/>
    <w:rsid w:val="00426790"/>
    <w:rsid w:val="004268F9"/>
    <w:rsid w:val="00426B71"/>
    <w:rsid w:val="0042710F"/>
    <w:rsid w:val="00427454"/>
    <w:rsid w:val="0042764A"/>
    <w:rsid w:val="004276CD"/>
    <w:rsid w:val="00427729"/>
    <w:rsid w:val="00427C07"/>
    <w:rsid w:val="00427C1F"/>
    <w:rsid w:val="00427E76"/>
    <w:rsid w:val="00427EA9"/>
    <w:rsid w:val="00427ED8"/>
    <w:rsid w:val="00430330"/>
    <w:rsid w:val="0043038B"/>
    <w:rsid w:val="0043090E"/>
    <w:rsid w:val="00430A5A"/>
    <w:rsid w:val="00430AA6"/>
    <w:rsid w:val="00430DA5"/>
    <w:rsid w:val="00430F24"/>
    <w:rsid w:val="00431068"/>
    <w:rsid w:val="004311C5"/>
    <w:rsid w:val="0043126A"/>
    <w:rsid w:val="004318BA"/>
    <w:rsid w:val="00431A64"/>
    <w:rsid w:val="00431AF6"/>
    <w:rsid w:val="00431BCD"/>
    <w:rsid w:val="00431DBE"/>
    <w:rsid w:val="00431E71"/>
    <w:rsid w:val="00431E7B"/>
    <w:rsid w:val="00431F60"/>
    <w:rsid w:val="0043227B"/>
    <w:rsid w:val="00432343"/>
    <w:rsid w:val="00432A12"/>
    <w:rsid w:val="00432F04"/>
    <w:rsid w:val="00432F6D"/>
    <w:rsid w:val="00433199"/>
    <w:rsid w:val="0043326D"/>
    <w:rsid w:val="004333DC"/>
    <w:rsid w:val="004335F5"/>
    <w:rsid w:val="004336A1"/>
    <w:rsid w:val="00433724"/>
    <w:rsid w:val="00433A3A"/>
    <w:rsid w:val="00433B0B"/>
    <w:rsid w:val="00433C6C"/>
    <w:rsid w:val="00433D9D"/>
    <w:rsid w:val="00433E85"/>
    <w:rsid w:val="00433ECE"/>
    <w:rsid w:val="0043413F"/>
    <w:rsid w:val="0043450F"/>
    <w:rsid w:val="004347F6"/>
    <w:rsid w:val="004348A1"/>
    <w:rsid w:val="00434A33"/>
    <w:rsid w:val="00434CAF"/>
    <w:rsid w:val="00434D90"/>
    <w:rsid w:val="00434E37"/>
    <w:rsid w:val="00434E47"/>
    <w:rsid w:val="00434EF9"/>
    <w:rsid w:val="00434F5A"/>
    <w:rsid w:val="004351ED"/>
    <w:rsid w:val="0043543F"/>
    <w:rsid w:val="004356DF"/>
    <w:rsid w:val="00435968"/>
    <w:rsid w:val="00435B78"/>
    <w:rsid w:val="00435D7F"/>
    <w:rsid w:val="00435EE6"/>
    <w:rsid w:val="00435F78"/>
    <w:rsid w:val="00435FD6"/>
    <w:rsid w:val="004363E5"/>
    <w:rsid w:val="0043642D"/>
    <w:rsid w:val="00436789"/>
    <w:rsid w:val="004368AB"/>
    <w:rsid w:val="00436B62"/>
    <w:rsid w:val="00437051"/>
    <w:rsid w:val="0043719D"/>
    <w:rsid w:val="004376A9"/>
    <w:rsid w:val="00437726"/>
    <w:rsid w:val="004379C2"/>
    <w:rsid w:val="00437A26"/>
    <w:rsid w:val="00437AD1"/>
    <w:rsid w:val="00437BC7"/>
    <w:rsid w:val="00437EA5"/>
    <w:rsid w:val="00437F90"/>
    <w:rsid w:val="004400E8"/>
    <w:rsid w:val="00440183"/>
    <w:rsid w:val="0044020A"/>
    <w:rsid w:val="00440287"/>
    <w:rsid w:val="00440386"/>
    <w:rsid w:val="00440845"/>
    <w:rsid w:val="00440AD4"/>
    <w:rsid w:val="00440D87"/>
    <w:rsid w:val="00440DA6"/>
    <w:rsid w:val="00440E1D"/>
    <w:rsid w:val="0044108E"/>
    <w:rsid w:val="004410F6"/>
    <w:rsid w:val="0044172B"/>
    <w:rsid w:val="00441D37"/>
    <w:rsid w:val="00441D58"/>
    <w:rsid w:val="00441DD3"/>
    <w:rsid w:val="00442033"/>
    <w:rsid w:val="00442196"/>
    <w:rsid w:val="004423E1"/>
    <w:rsid w:val="0044284C"/>
    <w:rsid w:val="00442857"/>
    <w:rsid w:val="00442AFE"/>
    <w:rsid w:val="00442C8F"/>
    <w:rsid w:val="00442CB3"/>
    <w:rsid w:val="00442E5F"/>
    <w:rsid w:val="0044310A"/>
    <w:rsid w:val="0044319C"/>
    <w:rsid w:val="00443217"/>
    <w:rsid w:val="0044373E"/>
    <w:rsid w:val="004438E6"/>
    <w:rsid w:val="00443AAF"/>
    <w:rsid w:val="00443B4B"/>
    <w:rsid w:val="00443DC8"/>
    <w:rsid w:val="00443EE4"/>
    <w:rsid w:val="00443FC9"/>
    <w:rsid w:val="00444083"/>
    <w:rsid w:val="0044409C"/>
    <w:rsid w:val="004441DF"/>
    <w:rsid w:val="00444416"/>
    <w:rsid w:val="004444BF"/>
    <w:rsid w:val="00444745"/>
    <w:rsid w:val="004447E8"/>
    <w:rsid w:val="00444C12"/>
    <w:rsid w:val="00444CC2"/>
    <w:rsid w:val="00444EDE"/>
    <w:rsid w:val="00445096"/>
    <w:rsid w:val="004455F0"/>
    <w:rsid w:val="004456CD"/>
    <w:rsid w:val="004457BD"/>
    <w:rsid w:val="00445809"/>
    <w:rsid w:val="00445AC9"/>
    <w:rsid w:val="00445E63"/>
    <w:rsid w:val="00445EF7"/>
    <w:rsid w:val="004460AF"/>
    <w:rsid w:val="004461E1"/>
    <w:rsid w:val="00446703"/>
    <w:rsid w:val="0044682C"/>
    <w:rsid w:val="00446938"/>
    <w:rsid w:val="00446A30"/>
    <w:rsid w:val="00446C87"/>
    <w:rsid w:val="00447114"/>
    <w:rsid w:val="0044721B"/>
    <w:rsid w:val="0044732B"/>
    <w:rsid w:val="004473C8"/>
    <w:rsid w:val="004475C4"/>
    <w:rsid w:val="00447769"/>
    <w:rsid w:val="0044795E"/>
    <w:rsid w:val="00447977"/>
    <w:rsid w:val="00447CE3"/>
    <w:rsid w:val="00447E59"/>
    <w:rsid w:val="00447ECE"/>
    <w:rsid w:val="00447FAB"/>
    <w:rsid w:val="004500CA"/>
    <w:rsid w:val="0045043F"/>
    <w:rsid w:val="00450577"/>
    <w:rsid w:val="0045061E"/>
    <w:rsid w:val="00450A36"/>
    <w:rsid w:val="00450C3D"/>
    <w:rsid w:val="00450C80"/>
    <w:rsid w:val="00450D18"/>
    <w:rsid w:val="004513BC"/>
    <w:rsid w:val="00451623"/>
    <w:rsid w:val="00451691"/>
    <w:rsid w:val="004516DE"/>
    <w:rsid w:val="00451784"/>
    <w:rsid w:val="00451BA9"/>
    <w:rsid w:val="00451EC9"/>
    <w:rsid w:val="00452047"/>
    <w:rsid w:val="0045223E"/>
    <w:rsid w:val="004522C9"/>
    <w:rsid w:val="004528E2"/>
    <w:rsid w:val="00452E0C"/>
    <w:rsid w:val="00452E69"/>
    <w:rsid w:val="00452FAC"/>
    <w:rsid w:val="00453055"/>
    <w:rsid w:val="004531BF"/>
    <w:rsid w:val="0045342F"/>
    <w:rsid w:val="0045348F"/>
    <w:rsid w:val="00453584"/>
    <w:rsid w:val="00453A4F"/>
    <w:rsid w:val="00453B1B"/>
    <w:rsid w:val="00453CB3"/>
    <w:rsid w:val="004540F4"/>
    <w:rsid w:val="00454133"/>
    <w:rsid w:val="00454356"/>
    <w:rsid w:val="004544D6"/>
    <w:rsid w:val="004545D7"/>
    <w:rsid w:val="004545EC"/>
    <w:rsid w:val="00454746"/>
    <w:rsid w:val="0045484E"/>
    <w:rsid w:val="004548EB"/>
    <w:rsid w:val="00454B5A"/>
    <w:rsid w:val="00454C10"/>
    <w:rsid w:val="00454D5B"/>
    <w:rsid w:val="00454E45"/>
    <w:rsid w:val="00455048"/>
    <w:rsid w:val="004550FE"/>
    <w:rsid w:val="004551E7"/>
    <w:rsid w:val="00455210"/>
    <w:rsid w:val="00455232"/>
    <w:rsid w:val="00455356"/>
    <w:rsid w:val="00455681"/>
    <w:rsid w:val="00455885"/>
    <w:rsid w:val="00455EE3"/>
    <w:rsid w:val="004560EC"/>
    <w:rsid w:val="0045633A"/>
    <w:rsid w:val="00456426"/>
    <w:rsid w:val="00456617"/>
    <w:rsid w:val="00456656"/>
    <w:rsid w:val="0045673D"/>
    <w:rsid w:val="00456740"/>
    <w:rsid w:val="00456AC6"/>
    <w:rsid w:val="00456AD7"/>
    <w:rsid w:val="00456DA7"/>
    <w:rsid w:val="00456E28"/>
    <w:rsid w:val="004570C9"/>
    <w:rsid w:val="00457174"/>
    <w:rsid w:val="004572FA"/>
    <w:rsid w:val="00457473"/>
    <w:rsid w:val="0045753B"/>
    <w:rsid w:val="004577C8"/>
    <w:rsid w:val="004578A0"/>
    <w:rsid w:val="004578DE"/>
    <w:rsid w:val="00457C81"/>
    <w:rsid w:val="00457D2A"/>
    <w:rsid w:val="0046021B"/>
    <w:rsid w:val="004603AE"/>
    <w:rsid w:val="0046044A"/>
    <w:rsid w:val="004605B2"/>
    <w:rsid w:val="004605DD"/>
    <w:rsid w:val="0046086B"/>
    <w:rsid w:val="00460BB3"/>
    <w:rsid w:val="00460C82"/>
    <w:rsid w:val="00460DB2"/>
    <w:rsid w:val="00460E28"/>
    <w:rsid w:val="00460F42"/>
    <w:rsid w:val="004612CF"/>
    <w:rsid w:val="00461360"/>
    <w:rsid w:val="0046158D"/>
    <w:rsid w:val="004616E8"/>
    <w:rsid w:val="00461CE9"/>
    <w:rsid w:val="00461DAA"/>
    <w:rsid w:val="004622B2"/>
    <w:rsid w:val="00462407"/>
    <w:rsid w:val="00462444"/>
    <w:rsid w:val="0046255B"/>
    <w:rsid w:val="004625B5"/>
    <w:rsid w:val="00462B58"/>
    <w:rsid w:val="00462F25"/>
    <w:rsid w:val="004631DD"/>
    <w:rsid w:val="00463213"/>
    <w:rsid w:val="00463373"/>
    <w:rsid w:val="0046348E"/>
    <w:rsid w:val="004635FD"/>
    <w:rsid w:val="00463C5A"/>
    <w:rsid w:val="00463D3D"/>
    <w:rsid w:val="00464174"/>
    <w:rsid w:val="004641E4"/>
    <w:rsid w:val="004643B8"/>
    <w:rsid w:val="00464843"/>
    <w:rsid w:val="0046499F"/>
    <w:rsid w:val="00464B30"/>
    <w:rsid w:val="00464CF7"/>
    <w:rsid w:val="00464F10"/>
    <w:rsid w:val="0046504F"/>
    <w:rsid w:val="0046529E"/>
    <w:rsid w:val="004653F9"/>
    <w:rsid w:val="0046541C"/>
    <w:rsid w:val="0046549D"/>
    <w:rsid w:val="004654E9"/>
    <w:rsid w:val="00465584"/>
    <w:rsid w:val="0046561C"/>
    <w:rsid w:val="00465B20"/>
    <w:rsid w:val="00465BE3"/>
    <w:rsid w:val="00465C0B"/>
    <w:rsid w:val="00465DCF"/>
    <w:rsid w:val="00465FF0"/>
    <w:rsid w:val="00466207"/>
    <w:rsid w:val="0046652B"/>
    <w:rsid w:val="0046654E"/>
    <w:rsid w:val="00466563"/>
    <w:rsid w:val="00466B48"/>
    <w:rsid w:val="00466EAC"/>
    <w:rsid w:val="00466FA0"/>
    <w:rsid w:val="00466FD6"/>
    <w:rsid w:val="004670C0"/>
    <w:rsid w:val="004670FF"/>
    <w:rsid w:val="00467127"/>
    <w:rsid w:val="00467847"/>
    <w:rsid w:val="004679E8"/>
    <w:rsid w:val="00467AAC"/>
    <w:rsid w:val="00467CBD"/>
    <w:rsid w:val="00467E97"/>
    <w:rsid w:val="00467F9F"/>
    <w:rsid w:val="00470129"/>
    <w:rsid w:val="0047094B"/>
    <w:rsid w:val="004709BF"/>
    <w:rsid w:val="00470D55"/>
    <w:rsid w:val="00470EBA"/>
    <w:rsid w:val="00470FD9"/>
    <w:rsid w:val="00471086"/>
    <w:rsid w:val="004710D5"/>
    <w:rsid w:val="00471355"/>
    <w:rsid w:val="0047141B"/>
    <w:rsid w:val="0047148B"/>
    <w:rsid w:val="00471632"/>
    <w:rsid w:val="004717EA"/>
    <w:rsid w:val="004718AA"/>
    <w:rsid w:val="00471B3F"/>
    <w:rsid w:val="00471B75"/>
    <w:rsid w:val="00471DD0"/>
    <w:rsid w:val="0047243E"/>
    <w:rsid w:val="0047278D"/>
    <w:rsid w:val="00472869"/>
    <w:rsid w:val="004728A0"/>
    <w:rsid w:val="004728C0"/>
    <w:rsid w:val="00472916"/>
    <w:rsid w:val="00472FDB"/>
    <w:rsid w:val="0047321C"/>
    <w:rsid w:val="004732EC"/>
    <w:rsid w:val="00473454"/>
    <w:rsid w:val="0047345E"/>
    <w:rsid w:val="00473725"/>
    <w:rsid w:val="00473759"/>
    <w:rsid w:val="00473A00"/>
    <w:rsid w:val="00473E27"/>
    <w:rsid w:val="004742DD"/>
    <w:rsid w:val="00474ACE"/>
    <w:rsid w:val="00474AD7"/>
    <w:rsid w:val="00474B81"/>
    <w:rsid w:val="00474C38"/>
    <w:rsid w:val="00474F98"/>
    <w:rsid w:val="00475032"/>
    <w:rsid w:val="00475058"/>
    <w:rsid w:val="0047518C"/>
    <w:rsid w:val="00475231"/>
    <w:rsid w:val="0047567D"/>
    <w:rsid w:val="00475724"/>
    <w:rsid w:val="00475804"/>
    <w:rsid w:val="00475B64"/>
    <w:rsid w:val="00475BA4"/>
    <w:rsid w:val="00475BFB"/>
    <w:rsid w:val="00475C0A"/>
    <w:rsid w:val="00475CCE"/>
    <w:rsid w:val="00475D9B"/>
    <w:rsid w:val="00475F18"/>
    <w:rsid w:val="004760A0"/>
    <w:rsid w:val="0047613D"/>
    <w:rsid w:val="004764E9"/>
    <w:rsid w:val="004767C4"/>
    <w:rsid w:val="0047693D"/>
    <w:rsid w:val="00476A2D"/>
    <w:rsid w:val="00476C52"/>
    <w:rsid w:val="00476EB4"/>
    <w:rsid w:val="0047726D"/>
    <w:rsid w:val="004774BA"/>
    <w:rsid w:val="004776E2"/>
    <w:rsid w:val="0047799F"/>
    <w:rsid w:val="004779E1"/>
    <w:rsid w:val="00477B1D"/>
    <w:rsid w:val="00477B6F"/>
    <w:rsid w:val="00477C77"/>
    <w:rsid w:val="00477D47"/>
    <w:rsid w:val="00477D9C"/>
    <w:rsid w:val="0048009E"/>
    <w:rsid w:val="00480AAB"/>
    <w:rsid w:val="00480E74"/>
    <w:rsid w:val="00480E7D"/>
    <w:rsid w:val="00480F37"/>
    <w:rsid w:val="004810B0"/>
    <w:rsid w:val="00481253"/>
    <w:rsid w:val="004812BD"/>
    <w:rsid w:val="004813DE"/>
    <w:rsid w:val="00481553"/>
    <w:rsid w:val="0048163A"/>
    <w:rsid w:val="004818E3"/>
    <w:rsid w:val="004819FA"/>
    <w:rsid w:val="00481A52"/>
    <w:rsid w:val="00481B08"/>
    <w:rsid w:val="004823BA"/>
    <w:rsid w:val="004825A4"/>
    <w:rsid w:val="004828E7"/>
    <w:rsid w:val="00482B19"/>
    <w:rsid w:val="00482F16"/>
    <w:rsid w:val="00482F32"/>
    <w:rsid w:val="00483002"/>
    <w:rsid w:val="00483205"/>
    <w:rsid w:val="00483357"/>
    <w:rsid w:val="00483616"/>
    <w:rsid w:val="00483807"/>
    <w:rsid w:val="00483DBF"/>
    <w:rsid w:val="00483FEF"/>
    <w:rsid w:val="0048442A"/>
    <w:rsid w:val="00484935"/>
    <w:rsid w:val="004849B4"/>
    <w:rsid w:val="00484E36"/>
    <w:rsid w:val="00484E83"/>
    <w:rsid w:val="00484E96"/>
    <w:rsid w:val="00485255"/>
    <w:rsid w:val="0048532C"/>
    <w:rsid w:val="004854A1"/>
    <w:rsid w:val="004857AA"/>
    <w:rsid w:val="00485CD2"/>
    <w:rsid w:val="00485E4C"/>
    <w:rsid w:val="004860B8"/>
    <w:rsid w:val="004860C3"/>
    <w:rsid w:val="00486270"/>
    <w:rsid w:val="00486459"/>
    <w:rsid w:val="0048657A"/>
    <w:rsid w:val="00486605"/>
    <w:rsid w:val="00486847"/>
    <w:rsid w:val="00486898"/>
    <w:rsid w:val="00486A66"/>
    <w:rsid w:val="00486F4E"/>
    <w:rsid w:val="00486FFF"/>
    <w:rsid w:val="00487275"/>
    <w:rsid w:val="004872FF"/>
    <w:rsid w:val="0048751B"/>
    <w:rsid w:val="0048774D"/>
    <w:rsid w:val="00487797"/>
    <w:rsid w:val="004877CC"/>
    <w:rsid w:val="0048784D"/>
    <w:rsid w:val="0048798E"/>
    <w:rsid w:val="00487A2D"/>
    <w:rsid w:val="00487D2C"/>
    <w:rsid w:val="00487DA5"/>
    <w:rsid w:val="00490235"/>
    <w:rsid w:val="0049042A"/>
    <w:rsid w:val="00490680"/>
    <w:rsid w:val="00490ADF"/>
    <w:rsid w:val="00490EB6"/>
    <w:rsid w:val="004910C7"/>
    <w:rsid w:val="00491111"/>
    <w:rsid w:val="004911B6"/>
    <w:rsid w:val="00491397"/>
    <w:rsid w:val="004913FB"/>
    <w:rsid w:val="004914CD"/>
    <w:rsid w:val="004917A9"/>
    <w:rsid w:val="0049196F"/>
    <w:rsid w:val="004919E1"/>
    <w:rsid w:val="00491A24"/>
    <w:rsid w:val="00491A2C"/>
    <w:rsid w:val="00491B5D"/>
    <w:rsid w:val="00491C42"/>
    <w:rsid w:val="00491D57"/>
    <w:rsid w:val="00491D84"/>
    <w:rsid w:val="004921A5"/>
    <w:rsid w:val="0049232E"/>
    <w:rsid w:val="00492395"/>
    <w:rsid w:val="004924A0"/>
    <w:rsid w:val="004925F3"/>
    <w:rsid w:val="00492634"/>
    <w:rsid w:val="004927B2"/>
    <w:rsid w:val="00492B36"/>
    <w:rsid w:val="00492D27"/>
    <w:rsid w:val="00492D9C"/>
    <w:rsid w:val="00492E07"/>
    <w:rsid w:val="00492E89"/>
    <w:rsid w:val="00492EB3"/>
    <w:rsid w:val="00493121"/>
    <w:rsid w:val="00493256"/>
    <w:rsid w:val="0049353E"/>
    <w:rsid w:val="00493793"/>
    <w:rsid w:val="00493B08"/>
    <w:rsid w:val="00493DED"/>
    <w:rsid w:val="00493E7D"/>
    <w:rsid w:val="00493F1E"/>
    <w:rsid w:val="004941CC"/>
    <w:rsid w:val="004947D2"/>
    <w:rsid w:val="00494A22"/>
    <w:rsid w:val="00494B4D"/>
    <w:rsid w:val="00495109"/>
    <w:rsid w:val="004951A4"/>
    <w:rsid w:val="004951E7"/>
    <w:rsid w:val="004952E4"/>
    <w:rsid w:val="004956DC"/>
    <w:rsid w:val="004956FD"/>
    <w:rsid w:val="00495780"/>
    <w:rsid w:val="004958CD"/>
    <w:rsid w:val="00495936"/>
    <w:rsid w:val="004959D7"/>
    <w:rsid w:val="00495B44"/>
    <w:rsid w:val="00495B57"/>
    <w:rsid w:val="00495BB5"/>
    <w:rsid w:val="00495D79"/>
    <w:rsid w:val="00495D7F"/>
    <w:rsid w:val="00496182"/>
    <w:rsid w:val="00496253"/>
    <w:rsid w:val="0049637D"/>
    <w:rsid w:val="004965FB"/>
    <w:rsid w:val="004966BA"/>
    <w:rsid w:val="004966E5"/>
    <w:rsid w:val="00496700"/>
    <w:rsid w:val="00496958"/>
    <w:rsid w:val="004969D4"/>
    <w:rsid w:val="00496A9B"/>
    <w:rsid w:val="00496AAC"/>
    <w:rsid w:val="00496F6B"/>
    <w:rsid w:val="00497206"/>
    <w:rsid w:val="0049763F"/>
    <w:rsid w:val="00497AEA"/>
    <w:rsid w:val="00497B25"/>
    <w:rsid w:val="004A002C"/>
    <w:rsid w:val="004A00B8"/>
    <w:rsid w:val="004A00D0"/>
    <w:rsid w:val="004A019B"/>
    <w:rsid w:val="004A01F7"/>
    <w:rsid w:val="004A0404"/>
    <w:rsid w:val="004A0774"/>
    <w:rsid w:val="004A0A28"/>
    <w:rsid w:val="004A0B20"/>
    <w:rsid w:val="004A0CE1"/>
    <w:rsid w:val="004A0E62"/>
    <w:rsid w:val="004A0E99"/>
    <w:rsid w:val="004A0F32"/>
    <w:rsid w:val="004A1035"/>
    <w:rsid w:val="004A17F8"/>
    <w:rsid w:val="004A18DF"/>
    <w:rsid w:val="004A1B0C"/>
    <w:rsid w:val="004A1F5C"/>
    <w:rsid w:val="004A1F61"/>
    <w:rsid w:val="004A20F9"/>
    <w:rsid w:val="004A2110"/>
    <w:rsid w:val="004A24FD"/>
    <w:rsid w:val="004A252A"/>
    <w:rsid w:val="004A2BB4"/>
    <w:rsid w:val="004A2D69"/>
    <w:rsid w:val="004A2D71"/>
    <w:rsid w:val="004A2E69"/>
    <w:rsid w:val="004A2ECC"/>
    <w:rsid w:val="004A2FB8"/>
    <w:rsid w:val="004A305C"/>
    <w:rsid w:val="004A3127"/>
    <w:rsid w:val="004A3624"/>
    <w:rsid w:val="004A376B"/>
    <w:rsid w:val="004A38AB"/>
    <w:rsid w:val="004A3D1B"/>
    <w:rsid w:val="004A3F9E"/>
    <w:rsid w:val="004A3FA7"/>
    <w:rsid w:val="004A4336"/>
    <w:rsid w:val="004A43BD"/>
    <w:rsid w:val="004A43D0"/>
    <w:rsid w:val="004A4A4B"/>
    <w:rsid w:val="004A50F9"/>
    <w:rsid w:val="004A5109"/>
    <w:rsid w:val="004A54DA"/>
    <w:rsid w:val="004A5545"/>
    <w:rsid w:val="004A5586"/>
    <w:rsid w:val="004A5980"/>
    <w:rsid w:val="004A5C3E"/>
    <w:rsid w:val="004A5D0A"/>
    <w:rsid w:val="004A5DA8"/>
    <w:rsid w:val="004A5E1D"/>
    <w:rsid w:val="004A633D"/>
    <w:rsid w:val="004A672C"/>
    <w:rsid w:val="004A6966"/>
    <w:rsid w:val="004A6969"/>
    <w:rsid w:val="004A6A32"/>
    <w:rsid w:val="004A6C09"/>
    <w:rsid w:val="004A6F76"/>
    <w:rsid w:val="004A7133"/>
    <w:rsid w:val="004A754F"/>
    <w:rsid w:val="004A7590"/>
    <w:rsid w:val="004A75CD"/>
    <w:rsid w:val="004A75D3"/>
    <w:rsid w:val="004A77DF"/>
    <w:rsid w:val="004A7B53"/>
    <w:rsid w:val="004B000C"/>
    <w:rsid w:val="004B01FB"/>
    <w:rsid w:val="004B0238"/>
    <w:rsid w:val="004B0351"/>
    <w:rsid w:val="004B0354"/>
    <w:rsid w:val="004B0410"/>
    <w:rsid w:val="004B05AD"/>
    <w:rsid w:val="004B0741"/>
    <w:rsid w:val="004B0C1C"/>
    <w:rsid w:val="004B0D3D"/>
    <w:rsid w:val="004B1350"/>
    <w:rsid w:val="004B13BB"/>
    <w:rsid w:val="004B14F9"/>
    <w:rsid w:val="004B1531"/>
    <w:rsid w:val="004B16AC"/>
    <w:rsid w:val="004B1785"/>
    <w:rsid w:val="004B1D90"/>
    <w:rsid w:val="004B1F91"/>
    <w:rsid w:val="004B2038"/>
    <w:rsid w:val="004B214C"/>
    <w:rsid w:val="004B24A5"/>
    <w:rsid w:val="004B2552"/>
    <w:rsid w:val="004B2760"/>
    <w:rsid w:val="004B280A"/>
    <w:rsid w:val="004B299B"/>
    <w:rsid w:val="004B2B90"/>
    <w:rsid w:val="004B2C98"/>
    <w:rsid w:val="004B2D47"/>
    <w:rsid w:val="004B2FCC"/>
    <w:rsid w:val="004B308C"/>
    <w:rsid w:val="004B3299"/>
    <w:rsid w:val="004B32FF"/>
    <w:rsid w:val="004B3443"/>
    <w:rsid w:val="004B34BA"/>
    <w:rsid w:val="004B350F"/>
    <w:rsid w:val="004B38EE"/>
    <w:rsid w:val="004B3920"/>
    <w:rsid w:val="004B394B"/>
    <w:rsid w:val="004B399E"/>
    <w:rsid w:val="004B3F80"/>
    <w:rsid w:val="004B4549"/>
    <w:rsid w:val="004B4754"/>
    <w:rsid w:val="004B488D"/>
    <w:rsid w:val="004B4DBF"/>
    <w:rsid w:val="004B4ED4"/>
    <w:rsid w:val="004B5062"/>
    <w:rsid w:val="004B5157"/>
    <w:rsid w:val="004B55D8"/>
    <w:rsid w:val="004B5821"/>
    <w:rsid w:val="004B58E2"/>
    <w:rsid w:val="004B59B7"/>
    <w:rsid w:val="004B5A06"/>
    <w:rsid w:val="004B5C33"/>
    <w:rsid w:val="004B609E"/>
    <w:rsid w:val="004B64C7"/>
    <w:rsid w:val="004B64FF"/>
    <w:rsid w:val="004B65ED"/>
    <w:rsid w:val="004B6C6B"/>
    <w:rsid w:val="004B6D16"/>
    <w:rsid w:val="004B7070"/>
    <w:rsid w:val="004B7271"/>
    <w:rsid w:val="004B738E"/>
    <w:rsid w:val="004B73FF"/>
    <w:rsid w:val="004B74B5"/>
    <w:rsid w:val="004B75F7"/>
    <w:rsid w:val="004B766C"/>
    <w:rsid w:val="004B7A5E"/>
    <w:rsid w:val="004B7CA5"/>
    <w:rsid w:val="004C00AC"/>
    <w:rsid w:val="004C00CA"/>
    <w:rsid w:val="004C01DD"/>
    <w:rsid w:val="004C025D"/>
    <w:rsid w:val="004C066C"/>
    <w:rsid w:val="004C0855"/>
    <w:rsid w:val="004C0A32"/>
    <w:rsid w:val="004C0B43"/>
    <w:rsid w:val="004C0C45"/>
    <w:rsid w:val="004C0E2D"/>
    <w:rsid w:val="004C0F4B"/>
    <w:rsid w:val="004C1038"/>
    <w:rsid w:val="004C1054"/>
    <w:rsid w:val="004C12D3"/>
    <w:rsid w:val="004C1374"/>
    <w:rsid w:val="004C14C5"/>
    <w:rsid w:val="004C19DC"/>
    <w:rsid w:val="004C1D51"/>
    <w:rsid w:val="004C20E6"/>
    <w:rsid w:val="004C210E"/>
    <w:rsid w:val="004C243C"/>
    <w:rsid w:val="004C2574"/>
    <w:rsid w:val="004C288B"/>
    <w:rsid w:val="004C2CA6"/>
    <w:rsid w:val="004C3121"/>
    <w:rsid w:val="004C32F0"/>
    <w:rsid w:val="004C346D"/>
    <w:rsid w:val="004C349B"/>
    <w:rsid w:val="004C34D2"/>
    <w:rsid w:val="004C35A7"/>
    <w:rsid w:val="004C3A42"/>
    <w:rsid w:val="004C3D9D"/>
    <w:rsid w:val="004C3E3A"/>
    <w:rsid w:val="004C3F3E"/>
    <w:rsid w:val="004C4493"/>
    <w:rsid w:val="004C4823"/>
    <w:rsid w:val="004C4844"/>
    <w:rsid w:val="004C4B3D"/>
    <w:rsid w:val="004C509F"/>
    <w:rsid w:val="004C51A2"/>
    <w:rsid w:val="004C5260"/>
    <w:rsid w:val="004C52BD"/>
    <w:rsid w:val="004C56B4"/>
    <w:rsid w:val="004C56C4"/>
    <w:rsid w:val="004C59ED"/>
    <w:rsid w:val="004C5A39"/>
    <w:rsid w:val="004C5DCF"/>
    <w:rsid w:val="004C5E3B"/>
    <w:rsid w:val="004C617C"/>
    <w:rsid w:val="004C61EB"/>
    <w:rsid w:val="004C6234"/>
    <w:rsid w:val="004C6496"/>
    <w:rsid w:val="004C64CC"/>
    <w:rsid w:val="004C6532"/>
    <w:rsid w:val="004C659B"/>
    <w:rsid w:val="004C66F7"/>
    <w:rsid w:val="004C6780"/>
    <w:rsid w:val="004C69EA"/>
    <w:rsid w:val="004C6CE8"/>
    <w:rsid w:val="004C6FFC"/>
    <w:rsid w:val="004C7249"/>
    <w:rsid w:val="004C7307"/>
    <w:rsid w:val="004C75F1"/>
    <w:rsid w:val="004C75F9"/>
    <w:rsid w:val="004C7928"/>
    <w:rsid w:val="004C798E"/>
    <w:rsid w:val="004C7A9F"/>
    <w:rsid w:val="004C7FC2"/>
    <w:rsid w:val="004C7FE7"/>
    <w:rsid w:val="004D0269"/>
    <w:rsid w:val="004D0470"/>
    <w:rsid w:val="004D0706"/>
    <w:rsid w:val="004D07A3"/>
    <w:rsid w:val="004D0A50"/>
    <w:rsid w:val="004D0E90"/>
    <w:rsid w:val="004D105C"/>
    <w:rsid w:val="004D1114"/>
    <w:rsid w:val="004D1152"/>
    <w:rsid w:val="004D14AA"/>
    <w:rsid w:val="004D18F4"/>
    <w:rsid w:val="004D1B42"/>
    <w:rsid w:val="004D1B45"/>
    <w:rsid w:val="004D1CBD"/>
    <w:rsid w:val="004D1E8B"/>
    <w:rsid w:val="004D205E"/>
    <w:rsid w:val="004D2061"/>
    <w:rsid w:val="004D2353"/>
    <w:rsid w:val="004D2395"/>
    <w:rsid w:val="004D2417"/>
    <w:rsid w:val="004D25A5"/>
    <w:rsid w:val="004D26B8"/>
    <w:rsid w:val="004D2D95"/>
    <w:rsid w:val="004D2EBC"/>
    <w:rsid w:val="004D317B"/>
    <w:rsid w:val="004D32FE"/>
    <w:rsid w:val="004D3385"/>
    <w:rsid w:val="004D33C4"/>
    <w:rsid w:val="004D350D"/>
    <w:rsid w:val="004D35AF"/>
    <w:rsid w:val="004D3ABF"/>
    <w:rsid w:val="004D3B3C"/>
    <w:rsid w:val="004D3CA8"/>
    <w:rsid w:val="004D3E8D"/>
    <w:rsid w:val="004D40CB"/>
    <w:rsid w:val="004D433B"/>
    <w:rsid w:val="004D43C6"/>
    <w:rsid w:val="004D43E1"/>
    <w:rsid w:val="004D4454"/>
    <w:rsid w:val="004D4481"/>
    <w:rsid w:val="004D4655"/>
    <w:rsid w:val="004D467A"/>
    <w:rsid w:val="004D4763"/>
    <w:rsid w:val="004D47F3"/>
    <w:rsid w:val="004D4D5F"/>
    <w:rsid w:val="004D4E73"/>
    <w:rsid w:val="004D4FBA"/>
    <w:rsid w:val="004D5289"/>
    <w:rsid w:val="004D52FA"/>
    <w:rsid w:val="004D580C"/>
    <w:rsid w:val="004D5AC6"/>
    <w:rsid w:val="004D5BA6"/>
    <w:rsid w:val="004D5C14"/>
    <w:rsid w:val="004D5EE6"/>
    <w:rsid w:val="004D66BA"/>
    <w:rsid w:val="004D66BF"/>
    <w:rsid w:val="004D66F5"/>
    <w:rsid w:val="004D66F6"/>
    <w:rsid w:val="004D6767"/>
    <w:rsid w:val="004D67EE"/>
    <w:rsid w:val="004D67FB"/>
    <w:rsid w:val="004D69FA"/>
    <w:rsid w:val="004D6BB1"/>
    <w:rsid w:val="004D6C55"/>
    <w:rsid w:val="004D6E49"/>
    <w:rsid w:val="004D6EF7"/>
    <w:rsid w:val="004D73B3"/>
    <w:rsid w:val="004D744C"/>
    <w:rsid w:val="004D76E8"/>
    <w:rsid w:val="004D7A10"/>
    <w:rsid w:val="004D7A59"/>
    <w:rsid w:val="004D7A83"/>
    <w:rsid w:val="004D7B32"/>
    <w:rsid w:val="004D7CBD"/>
    <w:rsid w:val="004E039E"/>
    <w:rsid w:val="004E0415"/>
    <w:rsid w:val="004E047F"/>
    <w:rsid w:val="004E0628"/>
    <w:rsid w:val="004E08AF"/>
    <w:rsid w:val="004E0925"/>
    <w:rsid w:val="004E0C99"/>
    <w:rsid w:val="004E0CB6"/>
    <w:rsid w:val="004E0DAD"/>
    <w:rsid w:val="004E0F0E"/>
    <w:rsid w:val="004E0FBD"/>
    <w:rsid w:val="004E1233"/>
    <w:rsid w:val="004E1276"/>
    <w:rsid w:val="004E1580"/>
    <w:rsid w:val="004E19B9"/>
    <w:rsid w:val="004E1A50"/>
    <w:rsid w:val="004E1AEE"/>
    <w:rsid w:val="004E1D59"/>
    <w:rsid w:val="004E1DA6"/>
    <w:rsid w:val="004E1E17"/>
    <w:rsid w:val="004E21F6"/>
    <w:rsid w:val="004E252C"/>
    <w:rsid w:val="004E28C6"/>
    <w:rsid w:val="004E2ABA"/>
    <w:rsid w:val="004E2B1F"/>
    <w:rsid w:val="004E2B5A"/>
    <w:rsid w:val="004E2DAD"/>
    <w:rsid w:val="004E2E3A"/>
    <w:rsid w:val="004E318F"/>
    <w:rsid w:val="004E3221"/>
    <w:rsid w:val="004E32D6"/>
    <w:rsid w:val="004E341E"/>
    <w:rsid w:val="004E3511"/>
    <w:rsid w:val="004E3696"/>
    <w:rsid w:val="004E36F8"/>
    <w:rsid w:val="004E38BC"/>
    <w:rsid w:val="004E394E"/>
    <w:rsid w:val="004E3B16"/>
    <w:rsid w:val="004E3CB7"/>
    <w:rsid w:val="004E3D65"/>
    <w:rsid w:val="004E40D5"/>
    <w:rsid w:val="004E4194"/>
    <w:rsid w:val="004E43D1"/>
    <w:rsid w:val="004E4549"/>
    <w:rsid w:val="004E46AC"/>
    <w:rsid w:val="004E4776"/>
    <w:rsid w:val="004E492F"/>
    <w:rsid w:val="004E4EB2"/>
    <w:rsid w:val="004E4F2C"/>
    <w:rsid w:val="004E5148"/>
    <w:rsid w:val="004E5203"/>
    <w:rsid w:val="004E5388"/>
    <w:rsid w:val="004E5436"/>
    <w:rsid w:val="004E55A5"/>
    <w:rsid w:val="004E55A8"/>
    <w:rsid w:val="004E566F"/>
    <w:rsid w:val="004E569A"/>
    <w:rsid w:val="004E5795"/>
    <w:rsid w:val="004E5AF8"/>
    <w:rsid w:val="004E5CFD"/>
    <w:rsid w:val="004E600A"/>
    <w:rsid w:val="004E61B1"/>
    <w:rsid w:val="004E6CB5"/>
    <w:rsid w:val="004E6DE1"/>
    <w:rsid w:val="004E6F92"/>
    <w:rsid w:val="004E6FE8"/>
    <w:rsid w:val="004E75EB"/>
    <w:rsid w:val="004E75FA"/>
    <w:rsid w:val="004E7733"/>
    <w:rsid w:val="004E7744"/>
    <w:rsid w:val="004E78E1"/>
    <w:rsid w:val="004E7966"/>
    <w:rsid w:val="004F0071"/>
    <w:rsid w:val="004F0302"/>
    <w:rsid w:val="004F052D"/>
    <w:rsid w:val="004F067C"/>
    <w:rsid w:val="004F078B"/>
    <w:rsid w:val="004F0846"/>
    <w:rsid w:val="004F0D0F"/>
    <w:rsid w:val="004F0E91"/>
    <w:rsid w:val="004F10E0"/>
    <w:rsid w:val="004F1305"/>
    <w:rsid w:val="004F138F"/>
    <w:rsid w:val="004F13B6"/>
    <w:rsid w:val="004F16C8"/>
    <w:rsid w:val="004F17DA"/>
    <w:rsid w:val="004F183A"/>
    <w:rsid w:val="004F197E"/>
    <w:rsid w:val="004F1BF2"/>
    <w:rsid w:val="004F1DC0"/>
    <w:rsid w:val="004F204B"/>
    <w:rsid w:val="004F206F"/>
    <w:rsid w:val="004F21E5"/>
    <w:rsid w:val="004F23EC"/>
    <w:rsid w:val="004F2503"/>
    <w:rsid w:val="004F2684"/>
    <w:rsid w:val="004F298F"/>
    <w:rsid w:val="004F29AC"/>
    <w:rsid w:val="004F2ABA"/>
    <w:rsid w:val="004F2D0A"/>
    <w:rsid w:val="004F3091"/>
    <w:rsid w:val="004F3351"/>
    <w:rsid w:val="004F33F0"/>
    <w:rsid w:val="004F359A"/>
    <w:rsid w:val="004F35F5"/>
    <w:rsid w:val="004F3993"/>
    <w:rsid w:val="004F3DE7"/>
    <w:rsid w:val="004F3F46"/>
    <w:rsid w:val="004F3F9F"/>
    <w:rsid w:val="004F420C"/>
    <w:rsid w:val="004F42A5"/>
    <w:rsid w:val="004F42D2"/>
    <w:rsid w:val="004F45A5"/>
    <w:rsid w:val="004F4C84"/>
    <w:rsid w:val="004F5014"/>
    <w:rsid w:val="004F5137"/>
    <w:rsid w:val="004F5214"/>
    <w:rsid w:val="004F5322"/>
    <w:rsid w:val="004F5859"/>
    <w:rsid w:val="004F5899"/>
    <w:rsid w:val="004F59F6"/>
    <w:rsid w:val="004F5ACA"/>
    <w:rsid w:val="004F5BAF"/>
    <w:rsid w:val="004F6239"/>
    <w:rsid w:val="004F62D1"/>
    <w:rsid w:val="004F63C6"/>
    <w:rsid w:val="004F65C6"/>
    <w:rsid w:val="004F66C6"/>
    <w:rsid w:val="004F6BAB"/>
    <w:rsid w:val="004F6E7C"/>
    <w:rsid w:val="004F6E85"/>
    <w:rsid w:val="004F710A"/>
    <w:rsid w:val="004F7179"/>
    <w:rsid w:val="004F7251"/>
    <w:rsid w:val="004F7307"/>
    <w:rsid w:val="004F7326"/>
    <w:rsid w:val="004F7337"/>
    <w:rsid w:val="004F7386"/>
    <w:rsid w:val="004F73D9"/>
    <w:rsid w:val="004F7462"/>
    <w:rsid w:val="004F746F"/>
    <w:rsid w:val="004F79B8"/>
    <w:rsid w:val="004F7BB5"/>
    <w:rsid w:val="004F7DE7"/>
    <w:rsid w:val="00500123"/>
    <w:rsid w:val="005003D7"/>
    <w:rsid w:val="005006F2"/>
    <w:rsid w:val="0050072D"/>
    <w:rsid w:val="00500751"/>
    <w:rsid w:val="00500F95"/>
    <w:rsid w:val="005010E0"/>
    <w:rsid w:val="00501146"/>
    <w:rsid w:val="00501666"/>
    <w:rsid w:val="005016DB"/>
    <w:rsid w:val="005017F6"/>
    <w:rsid w:val="005019BD"/>
    <w:rsid w:val="00501E6A"/>
    <w:rsid w:val="0050215F"/>
    <w:rsid w:val="005021EF"/>
    <w:rsid w:val="00502518"/>
    <w:rsid w:val="005025F5"/>
    <w:rsid w:val="00502667"/>
    <w:rsid w:val="00502810"/>
    <w:rsid w:val="00502AF1"/>
    <w:rsid w:val="00502B0D"/>
    <w:rsid w:val="00502B93"/>
    <w:rsid w:val="00502C8D"/>
    <w:rsid w:val="00502D4D"/>
    <w:rsid w:val="00502D5B"/>
    <w:rsid w:val="00502EE0"/>
    <w:rsid w:val="0050313A"/>
    <w:rsid w:val="00503362"/>
    <w:rsid w:val="0050338D"/>
    <w:rsid w:val="005033CD"/>
    <w:rsid w:val="00503540"/>
    <w:rsid w:val="00503680"/>
    <w:rsid w:val="0050389E"/>
    <w:rsid w:val="00503CAC"/>
    <w:rsid w:val="00503CFD"/>
    <w:rsid w:val="00503DDD"/>
    <w:rsid w:val="005041D8"/>
    <w:rsid w:val="0050456A"/>
    <w:rsid w:val="00504877"/>
    <w:rsid w:val="00504953"/>
    <w:rsid w:val="0050496C"/>
    <w:rsid w:val="00504AD1"/>
    <w:rsid w:val="005050C0"/>
    <w:rsid w:val="00505316"/>
    <w:rsid w:val="005055E7"/>
    <w:rsid w:val="005056C1"/>
    <w:rsid w:val="005056F3"/>
    <w:rsid w:val="00505E83"/>
    <w:rsid w:val="00506048"/>
    <w:rsid w:val="005060F9"/>
    <w:rsid w:val="00506385"/>
    <w:rsid w:val="0050647A"/>
    <w:rsid w:val="0050670B"/>
    <w:rsid w:val="0050699E"/>
    <w:rsid w:val="00506CC8"/>
    <w:rsid w:val="00506D66"/>
    <w:rsid w:val="005074FE"/>
    <w:rsid w:val="00507514"/>
    <w:rsid w:val="005076D8"/>
    <w:rsid w:val="00507997"/>
    <w:rsid w:val="00507AD2"/>
    <w:rsid w:val="00507AFC"/>
    <w:rsid w:val="00507C89"/>
    <w:rsid w:val="00510294"/>
    <w:rsid w:val="00510370"/>
    <w:rsid w:val="00510625"/>
    <w:rsid w:val="0051066A"/>
    <w:rsid w:val="005108E4"/>
    <w:rsid w:val="00510B78"/>
    <w:rsid w:val="00510DA7"/>
    <w:rsid w:val="00510EC6"/>
    <w:rsid w:val="00511279"/>
    <w:rsid w:val="0051141F"/>
    <w:rsid w:val="005115AA"/>
    <w:rsid w:val="0051167D"/>
    <w:rsid w:val="00511B29"/>
    <w:rsid w:val="00511B5E"/>
    <w:rsid w:val="00511D19"/>
    <w:rsid w:val="00511D25"/>
    <w:rsid w:val="005124ED"/>
    <w:rsid w:val="00512586"/>
    <w:rsid w:val="0051264F"/>
    <w:rsid w:val="00512694"/>
    <w:rsid w:val="00512A4C"/>
    <w:rsid w:val="00512D81"/>
    <w:rsid w:val="005133CD"/>
    <w:rsid w:val="00513523"/>
    <w:rsid w:val="0051365C"/>
    <w:rsid w:val="00513973"/>
    <w:rsid w:val="00513C27"/>
    <w:rsid w:val="00513DC0"/>
    <w:rsid w:val="00514076"/>
    <w:rsid w:val="00514190"/>
    <w:rsid w:val="005141E8"/>
    <w:rsid w:val="00514212"/>
    <w:rsid w:val="0051436B"/>
    <w:rsid w:val="00514392"/>
    <w:rsid w:val="00514570"/>
    <w:rsid w:val="00514575"/>
    <w:rsid w:val="005145D3"/>
    <w:rsid w:val="00514691"/>
    <w:rsid w:val="0051492C"/>
    <w:rsid w:val="00514B9B"/>
    <w:rsid w:val="00514CB5"/>
    <w:rsid w:val="00515429"/>
    <w:rsid w:val="005154A2"/>
    <w:rsid w:val="00515664"/>
    <w:rsid w:val="0051585E"/>
    <w:rsid w:val="0051597D"/>
    <w:rsid w:val="00516124"/>
    <w:rsid w:val="00516254"/>
    <w:rsid w:val="00516371"/>
    <w:rsid w:val="0051645E"/>
    <w:rsid w:val="00516684"/>
    <w:rsid w:val="0051680B"/>
    <w:rsid w:val="0051681B"/>
    <w:rsid w:val="00516A89"/>
    <w:rsid w:val="00516AEC"/>
    <w:rsid w:val="00516BA5"/>
    <w:rsid w:val="00516BD4"/>
    <w:rsid w:val="00516C4D"/>
    <w:rsid w:val="00516CC3"/>
    <w:rsid w:val="00516F7F"/>
    <w:rsid w:val="005170E1"/>
    <w:rsid w:val="00517152"/>
    <w:rsid w:val="00517257"/>
    <w:rsid w:val="0051728F"/>
    <w:rsid w:val="005172B3"/>
    <w:rsid w:val="005173D3"/>
    <w:rsid w:val="00517612"/>
    <w:rsid w:val="005176B0"/>
    <w:rsid w:val="00517B9F"/>
    <w:rsid w:val="00517D08"/>
    <w:rsid w:val="00517D67"/>
    <w:rsid w:val="0052018F"/>
    <w:rsid w:val="0052031A"/>
    <w:rsid w:val="00520488"/>
    <w:rsid w:val="005205C4"/>
    <w:rsid w:val="00520605"/>
    <w:rsid w:val="0052087B"/>
    <w:rsid w:val="005209F7"/>
    <w:rsid w:val="00520A01"/>
    <w:rsid w:val="00520C58"/>
    <w:rsid w:val="00520F8E"/>
    <w:rsid w:val="005211FA"/>
    <w:rsid w:val="0052137D"/>
    <w:rsid w:val="00521445"/>
    <w:rsid w:val="00521476"/>
    <w:rsid w:val="005214DC"/>
    <w:rsid w:val="00521713"/>
    <w:rsid w:val="00521792"/>
    <w:rsid w:val="00521B98"/>
    <w:rsid w:val="00521BF1"/>
    <w:rsid w:val="00521E08"/>
    <w:rsid w:val="00521F88"/>
    <w:rsid w:val="00522316"/>
    <w:rsid w:val="005225C3"/>
    <w:rsid w:val="005226CA"/>
    <w:rsid w:val="005227E3"/>
    <w:rsid w:val="00522ADC"/>
    <w:rsid w:val="00522EB6"/>
    <w:rsid w:val="00522F95"/>
    <w:rsid w:val="005232A4"/>
    <w:rsid w:val="0052341D"/>
    <w:rsid w:val="00523578"/>
    <w:rsid w:val="0052365F"/>
    <w:rsid w:val="0052384C"/>
    <w:rsid w:val="00523CA8"/>
    <w:rsid w:val="00523D5A"/>
    <w:rsid w:val="00523E31"/>
    <w:rsid w:val="00523E43"/>
    <w:rsid w:val="00523F5B"/>
    <w:rsid w:val="00523FEC"/>
    <w:rsid w:val="00523FF8"/>
    <w:rsid w:val="00524074"/>
    <w:rsid w:val="005241A0"/>
    <w:rsid w:val="00524494"/>
    <w:rsid w:val="005244B8"/>
    <w:rsid w:val="0052457A"/>
    <w:rsid w:val="00524681"/>
    <w:rsid w:val="0052494A"/>
    <w:rsid w:val="0052495E"/>
    <w:rsid w:val="00524ABD"/>
    <w:rsid w:val="00525092"/>
    <w:rsid w:val="0052523D"/>
    <w:rsid w:val="00525553"/>
    <w:rsid w:val="00525611"/>
    <w:rsid w:val="005256B1"/>
    <w:rsid w:val="00525700"/>
    <w:rsid w:val="00525C22"/>
    <w:rsid w:val="00525DAB"/>
    <w:rsid w:val="00525E81"/>
    <w:rsid w:val="00525EA3"/>
    <w:rsid w:val="00525F74"/>
    <w:rsid w:val="00526114"/>
    <w:rsid w:val="00526143"/>
    <w:rsid w:val="0052617C"/>
    <w:rsid w:val="0052647F"/>
    <w:rsid w:val="00526534"/>
    <w:rsid w:val="00526569"/>
    <w:rsid w:val="00526609"/>
    <w:rsid w:val="005266D1"/>
    <w:rsid w:val="005266EA"/>
    <w:rsid w:val="0052679E"/>
    <w:rsid w:val="00526DED"/>
    <w:rsid w:val="00526E29"/>
    <w:rsid w:val="0052711D"/>
    <w:rsid w:val="0052724F"/>
    <w:rsid w:val="00527526"/>
    <w:rsid w:val="00527555"/>
    <w:rsid w:val="00527638"/>
    <w:rsid w:val="00527720"/>
    <w:rsid w:val="0052775F"/>
    <w:rsid w:val="0052778E"/>
    <w:rsid w:val="005277F6"/>
    <w:rsid w:val="00527A18"/>
    <w:rsid w:val="00527B29"/>
    <w:rsid w:val="00527C7D"/>
    <w:rsid w:val="00527DDB"/>
    <w:rsid w:val="00527DDD"/>
    <w:rsid w:val="0053057F"/>
    <w:rsid w:val="0053075E"/>
    <w:rsid w:val="00530803"/>
    <w:rsid w:val="005308DF"/>
    <w:rsid w:val="00530E04"/>
    <w:rsid w:val="00530E75"/>
    <w:rsid w:val="00531463"/>
    <w:rsid w:val="005319CA"/>
    <w:rsid w:val="00531B02"/>
    <w:rsid w:val="00531C21"/>
    <w:rsid w:val="00532023"/>
    <w:rsid w:val="0053234B"/>
    <w:rsid w:val="005323D3"/>
    <w:rsid w:val="0053265D"/>
    <w:rsid w:val="0053266A"/>
    <w:rsid w:val="00532738"/>
    <w:rsid w:val="00532981"/>
    <w:rsid w:val="00532A6B"/>
    <w:rsid w:val="00532C4F"/>
    <w:rsid w:val="00532E41"/>
    <w:rsid w:val="00532F9D"/>
    <w:rsid w:val="00533092"/>
    <w:rsid w:val="00533151"/>
    <w:rsid w:val="0053324B"/>
    <w:rsid w:val="005334BF"/>
    <w:rsid w:val="00533563"/>
    <w:rsid w:val="0053420F"/>
    <w:rsid w:val="005342F2"/>
    <w:rsid w:val="005343E0"/>
    <w:rsid w:val="00534538"/>
    <w:rsid w:val="00534557"/>
    <w:rsid w:val="005345DC"/>
    <w:rsid w:val="005345F9"/>
    <w:rsid w:val="0053496A"/>
    <w:rsid w:val="00534C17"/>
    <w:rsid w:val="00534C63"/>
    <w:rsid w:val="00534CDA"/>
    <w:rsid w:val="00534E9C"/>
    <w:rsid w:val="005350D8"/>
    <w:rsid w:val="00535381"/>
    <w:rsid w:val="005354ED"/>
    <w:rsid w:val="0053573B"/>
    <w:rsid w:val="005357A4"/>
    <w:rsid w:val="00535A9A"/>
    <w:rsid w:val="00535A9D"/>
    <w:rsid w:val="00535BEB"/>
    <w:rsid w:val="00535CE3"/>
    <w:rsid w:val="00535CFB"/>
    <w:rsid w:val="00535F87"/>
    <w:rsid w:val="00536083"/>
    <w:rsid w:val="0053626C"/>
    <w:rsid w:val="00536294"/>
    <w:rsid w:val="005362CF"/>
    <w:rsid w:val="00536B15"/>
    <w:rsid w:val="00536B30"/>
    <w:rsid w:val="00536BCD"/>
    <w:rsid w:val="00536E89"/>
    <w:rsid w:val="00536F93"/>
    <w:rsid w:val="00537097"/>
    <w:rsid w:val="005375B6"/>
    <w:rsid w:val="005375B8"/>
    <w:rsid w:val="0053767C"/>
    <w:rsid w:val="00537727"/>
    <w:rsid w:val="0053788F"/>
    <w:rsid w:val="005379E2"/>
    <w:rsid w:val="00537ACC"/>
    <w:rsid w:val="00537D69"/>
    <w:rsid w:val="00537D7F"/>
    <w:rsid w:val="00537ED1"/>
    <w:rsid w:val="00540015"/>
    <w:rsid w:val="00540311"/>
    <w:rsid w:val="005403FE"/>
    <w:rsid w:val="0054051F"/>
    <w:rsid w:val="00540560"/>
    <w:rsid w:val="005405F2"/>
    <w:rsid w:val="0054064A"/>
    <w:rsid w:val="00540740"/>
    <w:rsid w:val="0054074B"/>
    <w:rsid w:val="00540759"/>
    <w:rsid w:val="005407C1"/>
    <w:rsid w:val="0054080F"/>
    <w:rsid w:val="00540A32"/>
    <w:rsid w:val="00540B70"/>
    <w:rsid w:val="00540B88"/>
    <w:rsid w:val="00540D88"/>
    <w:rsid w:val="00540F6B"/>
    <w:rsid w:val="005411F6"/>
    <w:rsid w:val="0054145D"/>
    <w:rsid w:val="005414ED"/>
    <w:rsid w:val="005416CF"/>
    <w:rsid w:val="0054173C"/>
    <w:rsid w:val="00541868"/>
    <w:rsid w:val="005418FB"/>
    <w:rsid w:val="00541A9B"/>
    <w:rsid w:val="00541B21"/>
    <w:rsid w:val="00541F17"/>
    <w:rsid w:val="0054238B"/>
    <w:rsid w:val="005423F7"/>
    <w:rsid w:val="00542600"/>
    <w:rsid w:val="0054288D"/>
    <w:rsid w:val="005428A4"/>
    <w:rsid w:val="0054298A"/>
    <w:rsid w:val="00542A5A"/>
    <w:rsid w:val="00542ED5"/>
    <w:rsid w:val="00543050"/>
    <w:rsid w:val="0054341E"/>
    <w:rsid w:val="00543548"/>
    <w:rsid w:val="0054356D"/>
    <w:rsid w:val="00543582"/>
    <w:rsid w:val="005438AB"/>
    <w:rsid w:val="00543B39"/>
    <w:rsid w:val="00543C10"/>
    <w:rsid w:val="00543C16"/>
    <w:rsid w:val="00543C23"/>
    <w:rsid w:val="00543F38"/>
    <w:rsid w:val="00543FB4"/>
    <w:rsid w:val="0054406E"/>
    <w:rsid w:val="00544329"/>
    <w:rsid w:val="005444E1"/>
    <w:rsid w:val="00544B01"/>
    <w:rsid w:val="00544B9B"/>
    <w:rsid w:val="00544EA4"/>
    <w:rsid w:val="00544F72"/>
    <w:rsid w:val="00544FFB"/>
    <w:rsid w:val="00545150"/>
    <w:rsid w:val="0054554E"/>
    <w:rsid w:val="00545676"/>
    <w:rsid w:val="0054596C"/>
    <w:rsid w:val="00545FA6"/>
    <w:rsid w:val="00545FDA"/>
    <w:rsid w:val="00546075"/>
    <w:rsid w:val="00546285"/>
    <w:rsid w:val="0054628C"/>
    <w:rsid w:val="0054638C"/>
    <w:rsid w:val="005463CD"/>
    <w:rsid w:val="0054655D"/>
    <w:rsid w:val="005467DC"/>
    <w:rsid w:val="00546A8F"/>
    <w:rsid w:val="00546CBD"/>
    <w:rsid w:val="005471BE"/>
    <w:rsid w:val="005475AA"/>
    <w:rsid w:val="0054760E"/>
    <w:rsid w:val="0054766C"/>
    <w:rsid w:val="00547678"/>
    <w:rsid w:val="005478EE"/>
    <w:rsid w:val="00547982"/>
    <w:rsid w:val="00547C34"/>
    <w:rsid w:val="00547EBF"/>
    <w:rsid w:val="00547F3A"/>
    <w:rsid w:val="005500CE"/>
    <w:rsid w:val="005500E7"/>
    <w:rsid w:val="00550472"/>
    <w:rsid w:val="00550611"/>
    <w:rsid w:val="00550612"/>
    <w:rsid w:val="00550669"/>
    <w:rsid w:val="00550830"/>
    <w:rsid w:val="005508A7"/>
    <w:rsid w:val="005509C3"/>
    <w:rsid w:val="00550B0B"/>
    <w:rsid w:val="00550BCC"/>
    <w:rsid w:val="00550C99"/>
    <w:rsid w:val="00550C9E"/>
    <w:rsid w:val="00550E0E"/>
    <w:rsid w:val="00550ED9"/>
    <w:rsid w:val="00550FB6"/>
    <w:rsid w:val="00551017"/>
    <w:rsid w:val="0055128A"/>
    <w:rsid w:val="005512AB"/>
    <w:rsid w:val="00551452"/>
    <w:rsid w:val="005514D5"/>
    <w:rsid w:val="005514F0"/>
    <w:rsid w:val="00551656"/>
    <w:rsid w:val="0055165C"/>
    <w:rsid w:val="005517B3"/>
    <w:rsid w:val="00551929"/>
    <w:rsid w:val="00551AA0"/>
    <w:rsid w:val="00551B23"/>
    <w:rsid w:val="00551D31"/>
    <w:rsid w:val="00552063"/>
    <w:rsid w:val="00552319"/>
    <w:rsid w:val="00552691"/>
    <w:rsid w:val="0055272B"/>
    <w:rsid w:val="00552756"/>
    <w:rsid w:val="00552A94"/>
    <w:rsid w:val="00552CE2"/>
    <w:rsid w:val="00552D49"/>
    <w:rsid w:val="00552D86"/>
    <w:rsid w:val="00552F3C"/>
    <w:rsid w:val="00552F77"/>
    <w:rsid w:val="00553413"/>
    <w:rsid w:val="005534BA"/>
    <w:rsid w:val="00553637"/>
    <w:rsid w:val="005536D1"/>
    <w:rsid w:val="00553920"/>
    <w:rsid w:val="00553C10"/>
    <w:rsid w:val="00553E3A"/>
    <w:rsid w:val="00553ECD"/>
    <w:rsid w:val="00553EE1"/>
    <w:rsid w:val="00553F4B"/>
    <w:rsid w:val="00554033"/>
    <w:rsid w:val="0055438C"/>
    <w:rsid w:val="0055503D"/>
    <w:rsid w:val="00555310"/>
    <w:rsid w:val="005554BC"/>
    <w:rsid w:val="005558B1"/>
    <w:rsid w:val="005558E8"/>
    <w:rsid w:val="00555A52"/>
    <w:rsid w:val="00555AB2"/>
    <w:rsid w:val="00555AB4"/>
    <w:rsid w:val="00555AB9"/>
    <w:rsid w:val="00555FA8"/>
    <w:rsid w:val="00555FF5"/>
    <w:rsid w:val="00556100"/>
    <w:rsid w:val="005562B7"/>
    <w:rsid w:val="00556384"/>
    <w:rsid w:val="005563B4"/>
    <w:rsid w:val="00556448"/>
    <w:rsid w:val="0055644F"/>
    <w:rsid w:val="0055672D"/>
    <w:rsid w:val="005568B9"/>
    <w:rsid w:val="00556A83"/>
    <w:rsid w:val="00556AB6"/>
    <w:rsid w:val="00556BA4"/>
    <w:rsid w:val="00556EA6"/>
    <w:rsid w:val="00557066"/>
    <w:rsid w:val="005570B1"/>
    <w:rsid w:val="005570B2"/>
    <w:rsid w:val="005572F7"/>
    <w:rsid w:val="00557350"/>
    <w:rsid w:val="005573DD"/>
    <w:rsid w:val="00557401"/>
    <w:rsid w:val="005575E9"/>
    <w:rsid w:val="005576D1"/>
    <w:rsid w:val="00557767"/>
    <w:rsid w:val="00557942"/>
    <w:rsid w:val="00557B5F"/>
    <w:rsid w:val="00557B61"/>
    <w:rsid w:val="00557C67"/>
    <w:rsid w:val="00557C68"/>
    <w:rsid w:val="00557CCA"/>
    <w:rsid w:val="00557F17"/>
    <w:rsid w:val="00560097"/>
    <w:rsid w:val="00560324"/>
    <w:rsid w:val="005603C9"/>
    <w:rsid w:val="0056048B"/>
    <w:rsid w:val="0056066C"/>
    <w:rsid w:val="00560A08"/>
    <w:rsid w:val="00560FD7"/>
    <w:rsid w:val="00560FED"/>
    <w:rsid w:val="0056101A"/>
    <w:rsid w:val="0056107C"/>
    <w:rsid w:val="00561083"/>
    <w:rsid w:val="00561129"/>
    <w:rsid w:val="005612FC"/>
    <w:rsid w:val="0056187F"/>
    <w:rsid w:val="005618A2"/>
    <w:rsid w:val="005618A7"/>
    <w:rsid w:val="00561C19"/>
    <w:rsid w:val="00561D34"/>
    <w:rsid w:val="00561D6A"/>
    <w:rsid w:val="00561E37"/>
    <w:rsid w:val="00562081"/>
    <w:rsid w:val="00562410"/>
    <w:rsid w:val="00562538"/>
    <w:rsid w:val="005625AD"/>
    <w:rsid w:val="0056271C"/>
    <w:rsid w:val="00562960"/>
    <w:rsid w:val="00562C88"/>
    <w:rsid w:val="0056323A"/>
    <w:rsid w:val="00563374"/>
    <w:rsid w:val="0056337E"/>
    <w:rsid w:val="005638CA"/>
    <w:rsid w:val="00563C26"/>
    <w:rsid w:val="00563E70"/>
    <w:rsid w:val="00563E9D"/>
    <w:rsid w:val="00564218"/>
    <w:rsid w:val="0056432F"/>
    <w:rsid w:val="005647AC"/>
    <w:rsid w:val="005647D2"/>
    <w:rsid w:val="00564A42"/>
    <w:rsid w:val="00564A79"/>
    <w:rsid w:val="00564AE9"/>
    <w:rsid w:val="00565595"/>
    <w:rsid w:val="005655E9"/>
    <w:rsid w:val="00565AF4"/>
    <w:rsid w:val="00565BD1"/>
    <w:rsid w:val="00565C13"/>
    <w:rsid w:val="00565C83"/>
    <w:rsid w:val="00565F53"/>
    <w:rsid w:val="0056609A"/>
    <w:rsid w:val="005661A8"/>
    <w:rsid w:val="00566299"/>
    <w:rsid w:val="005664FE"/>
    <w:rsid w:val="005669F2"/>
    <w:rsid w:val="00566A0D"/>
    <w:rsid w:val="00566F5E"/>
    <w:rsid w:val="00566FA1"/>
    <w:rsid w:val="005670C0"/>
    <w:rsid w:val="005670ED"/>
    <w:rsid w:val="0056713B"/>
    <w:rsid w:val="00567176"/>
    <w:rsid w:val="005674AC"/>
    <w:rsid w:val="0056779F"/>
    <w:rsid w:val="005678FE"/>
    <w:rsid w:val="00567F5B"/>
    <w:rsid w:val="0057008D"/>
    <w:rsid w:val="005700A2"/>
    <w:rsid w:val="005701A4"/>
    <w:rsid w:val="005701CE"/>
    <w:rsid w:val="005703AC"/>
    <w:rsid w:val="0057052D"/>
    <w:rsid w:val="005705D3"/>
    <w:rsid w:val="005707F8"/>
    <w:rsid w:val="00570A88"/>
    <w:rsid w:val="00570B36"/>
    <w:rsid w:val="00570C34"/>
    <w:rsid w:val="00570CD8"/>
    <w:rsid w:val="00570CF5"/>
    <w:rsid w:val="00570D17"/>
    <w:rsid w:val="00570F8D"/>
    <w:rsid w:val="00571282"/>
    <w:rsid w:val="005712A6"/>
    <w:rsid w:val="0057134D"/>
    <w:rsid w:val="00571371"/>
    <w:rsid w:val="0057142B"/>
    <w:rsid w:val="00571497"/>
    <w:rsid w:val="0057170B"/>
    <w:rsid w:val="0057184B"/>
    <w:rsid w:val="005718A4"/>
    <w:rsid w:val="00571992"/>
    <w:rsid w:val="00571B29"/>
    <w:rsid w:val="00571C54"/>
    <w:rsid w:val="00571D0D"/>
    <w:rsid w:val="00571D13"/>
    <w:rsid w:val="00571D55"/>
    <w:rsid w:val="00572331"/>
    <w:rsid w:val="0057254B"/>
    <w:rsid w:val="00572573"/>
    <w:rsid w:val="005725C0"/>
    <w:rsid w:val="005725CF"/>
    <w:rsid w:val="00572773"/>
    <w:rsid w:val="00572951"/>
    <w:rsid w:val="00572964"/>
    <w:rsid w:val="0057296E"/>
    <w:rsid w:val="005729E9"/>
    <w:rsid w:val="00572E17"/>
    <w:rsid w:val="0057300C"/>
    <w:rsid w:val="00573252"/>
    <w:rsid w:val="005732A1"/>
    <w:rsid w:val="00573515"/>
    <w:rsid w:val="0057359D"/>
    <w:rsid w:val="005735A8"/>
    <w:rsid w:val="005735D4"/>
    <w:rsid w:val="00573615"/>
    <w:rsid w:val="00573619"/>
    <w:rsid w:val="00573BDA"/>
    <w:rsid w:val="00573D4B"/>
    <w:rsid w:val="00573DA4"/>
    <w:rsid w:val="00573DB4"/>
    <w:rsid w:val="00573DD6"/>
    <w:rsid w:val="00574067"/>
    <w:rsid w:val="005743C7"/>
    <w:rsid w:val="00574524"/>
    <w:rsid w:val="0057454A"/>
    <w:rsid w:val="0057457F"/>
    <w:rsid w:val="00574771"/>
    <w:rsid w:val="00574A6C"/>
    <w:rsid w:val="00574BCA"/>
    <w:rsid w:val="00574C93"/>
    <w:rsid w:val="00574D86"/>
    <w:rsid w:val="005754AB"/>
    <w:rsid w:val="005754EC"/>
    <w:rsid w:val="005755D9"/>
    <w:rsid w:val="00575842"/>
    <w:rsid w:val="00575961"/>
    <w:rsid w:val="005759BA"/>
    <w:rsid w:val="00575A71"/>
    <w:rsid w:val="00575B06"/>
    <w:rsid w:val="00575C2B"/>
    <w:rsid w:val="00575EBE"/>
    <w:rsid w:val="00575F4E"/>
    <w:rsid w:val="00576490"/>
    <w:rsid w:val="005764E1"/>
    <w:rsid w:val="00576553"/>
    <w:rsid w:val="00576640"/>
    <w:rsid w:val="005766DC"/>
    <w:rsid w:val="00576B50"/>
    <w:rsid w:val="00576DB6"/>
    <w:rsid w:val="00576EC2"/>
    <w:rsid w:val="005770D4"/>
    <w:rsid w:val="00577290"/>
    <w:rsid w:val="00577442"/>
    <w:rsid w:val="005774C0"/>
    <w:rsid w:val="00577665"/>
    <w:rsid w:val="00577870"/>
    <w:rsid w:val="00577A0B"/>
    <w:rsid w:val="00577A4F"/>
    <w:rsid w:val="00577FB1"/>
    <w:rsid w:val="005802CE"/>
    <w:rsid w:val="005803E7"/>
    <w:rsid w:val="005806E6"/>
    <w:rsid w:val="00580DD3"/>
    <w:rsid w:val="00580FAD"/>
    <w:rsid w:val="005810BB"/>
    <w:rsid w:val="0058138D"/>
    <w:rsid w:val="005819DD"/>
    <w:rsid w:val="00581EB7"/>
    <w:rsid w:val="0058251B"/>
    <w:rsid w:val="0058264E"/>
    <w:rsid w:val="00582690"/>
    <w:rsid w:val="005826CC"/>
    <w:rsid w:val="005826F4"/>
    <w:rsid w:val="00582A6B"/>
    <w:rsid w:val="00582C6E"/>
    <w:rsid w:val="00582D5F"/>
    <w:rsid w:val="00582DF9"/>
    <w:rsid w:val="0058300D"/>
    <w:rsid w:val="005834D8"/>
    <w:rsid w:val="0058369E"/>
    <w:rsid w:val="00583719"/>
    <w:rsid w:val="00583725"/>
    <w:rsid w:val="00583798"/>
    <w:rsid w:val="0058386A"/>
    <w:rsid w:val="0058386E"/>
    <w:rsid w:val="00583A05"/>
    <w:rsid w:val="00583AF6"/>
    <w:rsid w:val="00583B31"/>
    <w:rsid w:val="00583B50"/>
    <w:rsid w:val="00583D9D"/>
    <w:rsid w:val="00583DB3"/>
    <w:rsid w:val="00583E64"/>
    <w:rsid w:val="00583E99"/>
    <w:rsid w:val="00583FEC"/>
    <w:rsid w:val="005842E3"/>
    <w:rsid w:val="00584384"/>
    <w:rsid w:val="00584749"/>
    <w:rsid w:val="005848E2"/>
    <w:rsid w:val="00584B13"/>
    <w:rsid w:val="00584C5E"/>
    <w:rsid w:val="00584E85"/>
    <w:rsid w:val="005850F0"/>
    <w:rsid w:val="00585346"/>
    <w:rsid w:val="00585395"/>
    <w:rsid w:val="005853A5"/>
    <w:rsid w:val="0058550D"/>
    <w:rsid w:val="00585567"/>
    <w:rsid w:val="005855F4"/>
    <w:rsid w:val="005857F1"/>
    <w:rsid w:val="00585A41"/>
    <w:rsid w:val="00585C8E"/>
    <w:rsid w:val="00585D38"/>
    <w:rsid w:val="0058600C"/>
    <w:rsid w:val="0058609A"/>
    <w:rsid w:val="005860BC"/>
    <w:rsid w:val="0058645A"/>
    <w:rsid w:val="005866EF"/>
    <w:rsid w:val="005868AD"/>
    <w:rsid w:val="00586945"/>
    <w:rsid w:val="00586AC3"/>
    <w:rsid w:val="00586B06"/>
    <w:rsid w:val="00586C93"/>
    <w:rsid w:val="00586E0F"/>
    <w:rsid w:val="00587343"/>
    <w:rsid w:val="00587589"/>
    <w:rsid w:val="00587695"/>
    <w:rsid w:val="005877E9"/>
    <w:rsid w:val="00587997"/>
    <w:rsid w:val="00587B55"/>
    <w:rsid w:val="00587BF0"/>
    <w:rsid w:val="00587C72"/>
    <w:rsid w:val="00587D1F"/>
    <w:rsid w:val="00587D9D"/>
    <w:rsid w:val="00587FA6"/>
    <w:rsid w:val="00587FF2"/>
    <w:rsid w:val="0059000C"/>
    <w:rsid w:val="005902C9"/>
    <w:rsid w:val="0059037B"/>
    <w:rsid w:val="005906C1"/>
    <w:rsid w:val="005908CD"/>
    <w:rsid w:val="00590D09"/>
    <w:rsid w:val="00590D3E"/>
    <w:rsid w:val="00590E05"/>
    <w:rsid w:val="00590E55"/>
    <w:rsid w:val="005910BC"/>
    <w:rsid w:val="005911E8"/>
    <w:rsid w:val="005912B9"/>
    <w:rsid w:val="005912C9"/>
    <w:rsid w:val="0059156A"/>
    <w:rsid w:val="005915A5"/>
    <w:rsid w:val="005918C7"/>
    <w:rsid w:val="00591B28"/>
    <w:rsid w:val="00591B79"/>
    <w:rsid w:val="00591E4A"/>
    <w:rsid w:val="00591E67"/>
    <w:rsid w:val="00592183"/>
    <w:rsid w:val="005921C5"/>
    <w:rsid w:val="00592604"/>
    <w:rsid w:val="0059270C"/>
    <w:rsid w:val="00592980"/>
    <w:rsid w:val="005929AD"/>
    <w:rsid w:val="00592A1E"/>
    <w:rsid w:val="00592BD2"/>
    <w:rsid w:val="00592E92"/>
    <w:rsid w:val="00592EB4"/>
    <w:rsid w:val="00592F70"/>
    <w:rsid w:val="0059322B"/>
    <w:rsid w:val="00593314"/>
    <w:rsid w:val="0059334A"/>
    <w:rsid w:val="00593418"/>
    <w:rsid w:val="00593434"/>
    <w:rsid w:val="00593449"/>
    <w:rsid w:val="0059355D"/>
    <w:rsid w:val="0059368E"/>
    <w:rsid w:val="00593715"/>
    <w:rsid w:val="00593807"/>
    <w:rsid w:val="00593A50"/>
    <w:rsid w:val="00593BF5"/>
    <w:rsid w:val="00593D47"/>
    <w:rsid w:val="00594130"/>
    <w:rsid w:val="0059414E"/>
    <w:rsid w:val="00594496"/>
    <w:rsid w:val="00594654"/>
    <w:rsid w:val="005947FC"/>
    <w:rsid w:val="005949B5"/>
    <w:rsid w:val="00595105"/>
    <w:rsid w:val="0059519D"/>
    <w:rsid w:val="00595240"/>
    <w:rsid w:val="0059530C"/>
    <w:rsid w:val="00595328"/>
    <w:rsid w:val="00595455"/>
    <w:rsid w:val="00595695"/>
    <w:rsid w:val="005956D3"/>
    <w:rsid w:val="00595B5E"/>
    <w:rsid w:val="00595D04"/>
    <w:rsid w:val="00595E31"/>
    <w:rsid w:val="00595EDD"/>
    <w:rsid w:val="00595F80"/>
    <w:rsid w:val="00595FAD"/>
    <w:rsid w:val="00595FD1"/>
    <w:rsid w:val="005960E1"/>
    <w:rsid w:val="005961CE"/>
    <w:rsid w:val="00596341"/>
    <w:rsid w:val="00596355"/>
    <w:rsid w:val="00596365"/>
    <w:rsid w:val="00596475"/>
    <w:rsid w:val="0059655F"/>
    <w:rsid w:val="005965BC"/>
    <w:rsid w:val="005965CD"/>
    <w:rsid w:val="005966D4"/>
    <w:rsid w:val="0059671A"/>
    <w:rsid w:val="005969FA"/>
    <w:rsid w:val="00596E9D"/>
    <w:rsid w:val="0059704A"/>
    <w:rsid w:val="005975AC"/>
    <w:rsid w:val="005975CA"/>
    <w:rsid w:val="005975ED"/>
    <w:rsid w:val="00597A90"/>
    <w:rsid w:val="00597C37"/>
    <w:rsid w:val="005A0186"/>
    <w:rsid w:val="005A0569"/>
    <w:rsid w:val="005A06AF"/>
    <w:rsid w:val="005A079E"/>
    <w:rsid w:val="005A0D26"/>
    <w:rsid w:val="005A1054"/>
    <w:rsid w:val="005A10DE"/>
    <w:rsid w:val="005A154C"/>
    <w:rsid w:val="005A161E"/>
    <w:rsid w:val="005A174F"/>
    <w:rsid w:val="005A1B0B"/>
    <w:rsid w:val="005A1B2E"/>
    <w:rsid w:val="005A1C49"/>
    <w:rsid w:val="005A1D2E"/>
    <w:rsid w:val="005A1D44"/>
    <w:rsid w:val="005A1F04"/>
    <w:rsid w:val="005A2265"/>
    <w:rsid w:val="005A236B"/>
    <w:rsid w:val="005A256E"/>
    <w:rsid w:val="005A263F"/>
    <w:rsid w:val="005A2828"/>
    <w:rsid w:val="005A2A3A"/>
    <w:rsid w:val="005A2E32"/>
    <w:rsid w:val="005A3099"/>
    <w:rsid w:val="005A3585"/>
    <w:rsid w:val="005A35F6"/>
    <w:rsid w:val="005A3670"/>
    <w:rsid w:val="005A37F7"/>
    <w:rsid w:val="005A3814"/>
    <w:rsid w:val="005A3936"/>
    <w:rsid w:val="005A393C"/>
    <w:rsid w:val="005A3B36"/>
    <w:rsid w:val="005A40AA"/>
    <w:rsid w:val="005A417F"/>
    <w:rsid w:val="005A420A"/>
    <w:rsid w:val="005A4676"/>
    <w:rsid w:val="005A4BD0"/>
    <w:rsid w:val="005A4CDA"/>
    <w:rsid w:val="005A54AE"/>
    <w:rsid w:val="005A5585"/>
    <w:rsid w:val="005A5935"/>
    <w:rsid w:val="005A5B26"/>
    <w:rsid w:val="005A5BA0"/>
    <w:rsid w:val="005A5C0A"/>
    <w:rsid w:val="005A6018"/>
    <w:rsid w:val="005A6198"/>
    <w:rsid w:val="005A665C"/>
    <w:rsid w:val="005A6A59"/>
    <w:rsid w:val="005A6D12"/>
    <w:rsid w:val="005A6E29"/>
    <w:rsid w:val="005A6E46"/>
    <w:rsid w:val="005A6FF5"/>
    <w:rsid w:val="005A7084"/>
    <w:rsid w:val="005A70DF"/>
    <w:rsid w:val="005A74A1"/>
    <w:rsid w:val="005A7571"/>
    <w:rsid w:val="005A7616"/>
    <w:rsid w:val="005A76BE"/>
    <w:rsid w:val="005A773C"/>
    <w:rsid w:val="005A78BE"/>
    <w:rsid w:val="005A7C28"/>
    <w:rsid w:val="005A7E78"/>
    <w:rsid w:val="005A7F8B"/>
    <w:rsid w:val="005B0180"/>
    <w:rsid w:val="005B02DE"/>
    <w:rsid w:val="005B03C9"/>
    <w:rsid w:val="005B03ED"/>
    <w:rsid w:val="005B043C"/>
    <w:rsid w:val="005B0961"/>
    <w:rsid w:val="005B0976"/>
    <w:rsid w:val="005B0A76"/>
    <w:rsid w:val="005B0AE2"/>
    <w:rsid w:val="005B0B0C"/>
    <w:rsid w:val="005B0B1F"/>
    <w:rsid w:val="005B0B78"/>
    <w:rsid w:val="005B0B87"/>
    <w:rsid w:val="005B0D8F"/>
    <w:rsid w:val="005B0E9F"/>
    <w:rsid w:val="005B0FC8"/>
    <w:rsid w:val="005B11E7"/>
    <w:rsid w:val="005B14DD"/>
    <w:rsid w:val="005B162F"/>
    <w:rsid w:val="005B1695"/>
    <w:rsid w:val="005B1776"/>
    <w:rsid w:val="005B1784"/>
    <w:rsid w:val="005B17A1"/>
    <w:rsid w:val="005B1803"/>
    <w:rsid w:val="005B1BA3"/>
    <w:rsid w:val="005B1BB5"/>
    <w:rsid w:val="005B1F8C"/>
    <w:rsid w:val="005B20B2"/>
    <w:rsid w:val="005B220E"/>
    <w:rsid w:val="005B2308"/>
    <w:rsid w:val="005B250D"/>
    <w:rsid w:val="005B28B9"/>
    <w:rsid w:val="005B2C03"/>
    <w:rsid w:val="005B2DB1"/>
    <w:rsid w:val="005B308F"/>
    <w:rsid w:val="005B30EA"/>
    <w:rsid w:val="005B3144"/>
    <w:rsid w:val="005B32FB"/>
    <w:rsid w:val="005B337B"/>
    <w:rsid w:val="005B344A"/>
    <w:rsid w:val="005B3707"/>
    <w:rsid w:val="005B37EA"/>
    <w:rsid w:val="005B3912"/>
    <w:rsid w:val="005B3E2C"/>
    <w:rsid w:val="005B3E7D"/>
    <w:rsid w:val="005B4152"/>
    <w:rsid w:val="005B41D3"/>
    <w:rsid w:val="005B48F3"/>
    <w:rsid w:val="005B4C24"/>
    <w:rsid w:val="005B4D39"/>
    <w:rsid w:val="005B4D55"/>
    <w:rsid w:val="005B4E7E"/>
    <w:rsid w:val="005B50A6"/>
    <w:rsid w:val="005B5384"/>
    <w:rsid w:val="005B56C7"/>
    <w:rsid w:val="005B5B84"/>
    <w:rsid w:val="005B5E33"/>
    <w:rsid w:val="005B5E84"/>
    <w:rsid w:val="005B5F9D"/>
    <w:rsid w:val="005B60E1"/>
    <w:rsid w:val="005B60E2"/>
    <w:rsid w:val="005B6173"/>
    <w:rsid w:val="005B6816"/>
    <w:rsid w:val="005B6E6E"/>
    <w:rsid w:val="005B6E7D"/>
    <w:rsid w:val="005B73E4"/>
    <w:rsid w:val="005B73FD"/>
    <w:rsid w:val="005B7616"/>
    <w:rsid w:val="005B79EE"/>
    <w:rsid w:val="005B7BBD"/>
    <w:rsid w:val="005B7C0B"/>
    <w:rsid w:val="005B7EA7"/>
    <w:rsid w:val="005B7F37"/>
    <w:rsid w:val="005B7FE4"/>
    <w:rsid w:val="005C01ED"/>
    <w:rsid w:val="005C0207"/>
    <w:rsid w:val="005C0257"/>
    <w:rsid w:val="005C02ED"/>
    <w:rsid w:val="005C03E6"/>
    <w:rsid w:val="005C05E0"/>
    <w:rsid w:val="005C096D"/>
    <w:rsid w:val="005C0C9D"/>
    <w:rsid w:val="005C12D3"/>
    <w:rsid w:val="005C1CF1"/>
    <w:rsid w:val="005C2265"/>
    <w:rsid w:val="005C2502"/>
    <w:rsid w:val="005C253D"/>
    <w:rsid w:val="005C287C"/>
    <w:rsid w:val="005C295E"/>
    <w:rsid w:val="005C29D5"/>
    <w:rsid w:val="005C2BB1"/>
    <w:rsid w:val="005C2CAA"/>
    <w:rsid w:val="005C31F2"/>
    <w:rsid w:val="005C32C5"/>
    <w:rsid w:val="005C334A"/>
    <w:rsid w:val="005C37E0"/>
    <w:rsid w:val="005C3960"/>
    <w:rsid w:val="005C3EC8"/>
    <w:rsid w:val="005C3ED7"/>
    <w:rsid w:val="005C4315"/>
    <w:rsid w:val="005C4537"/>
    <w:rsid w:val="005C4781"/>
    <w:rsid w:val="005C4790"/>
    <w:rsid w:val="005C48BF"/>
    <w:rsid w:val="005C48F9"/>
    <w:rsid w:val="005C4AED"/>
    <w:rsid w:val="005C4BB2"/>
    <w:rsid w:val="005C4DEA"/>
    <w:rsid w:val="005C5115"/>
    <w:rsid w:val="005C521F"/>
    <w:rsid w:val="005C54B9"/>
    <w:rsid w:val="005C54C0"/>
    <w:rsid w:val="005C54C5"/>
    <w:rsid w:val="005C563D"/>
    <w:rsid w:val="005C5745"/>
    <w:rsid w:val="005C5908"/>
    <w:rsid w:val="005C593F"/>
    <w:rsid w:val="005C5A1C"/>
    <w:rsid w:val="005C5ADE"/>
    <w:rsid w:val="005C5B5A"/>
    <w:rsid w:val="005C5BC6"/>
    <w:rsid w:val="005C5EBF"/>
    <w:rsid w:val="005C6324"/>
    <w:rsid w:val="005C6358"/>
    <w:rsid w:val="005C64E0"/>
    <w:rsid w:val="005C6618"/>
    <w:rsid w:val="005C66FC"/>
    <w:rsid w:val="005C6883"/>
    <w:rsid w:val="005C6965"/>
    <w:rsid w:val="005C69EB"/>
    <w:rsid w:val="005C6E87"/>
    <w:rsid w:val="005C71D4"/>
    <w:rsid w:val="005C724C"/>
    <w:rsid w:val="005C72AC"/>
    <w:rsid w:val="005C7381"/>
    <w:rsid w:val="005C7388"/>
    <w:rsid w:val="005C7420"/>
    <w:rsid w:val="005C789E"/>
    <w:rsid w:val="005C78C9"/>
    <w:rsid w:val="005C7C90"/>
    <w:rsid w:val="005C7D4F"/>
    <w:rsid w:val="005C7DC8"/>
    <w:rsid w:val="005D0123"/>
    <w:rsid w:val="005D013E"/>
    <w:rsid w:val="005D0189"/>
    <w:rsid w:val="005D0201"/>
    <w:rsid w:val="005D0378"/>
    <w:rsid w:val="005D03BF"/>
    <w:rsid w:val="005D0448"/>
    <w:rsid w:val="005D04BD"/>
    <w:rsid w:val="005D05CE"/>
    <w:rsid w:val="005D0B4B"/>
    <w:rsid w:val="005D0E64"/>
    <w:rsid w:val="005D10CE"/>
    <w:rsid w:val="005D12DA"/>
    <w:rsid w:val="005D148B"/>
    <w:rsid w:val="005D148E"/>
    <w:rsid w:val="005D1516"/>
    <w:rsid w:val="005D1595"/>
    <w:rsid w:val="005D172E"/>
    <w:rsid w:val="005D17C2"/>
    <w:rsid w:val="005D18DB"/>
    <w:rsid w:val="005D1AD3"/>
    <w:rsid w:val="005D1AED"/>
    <w:rsid w:val="005D1B39"/>
    <w:rsid w:val="005D1CC2"/>
    <w:rsid w:val="005D208F"/>
    <w:rsid w:val="005D2121"/>
    <w:rsid w:val="005D235D"/>
    <w:rsid w:val="005D27DA"/>
    <w:rsid w:val="005D2900"/>
    <w:rsid w:val="005D2968"/>
    <w:rsid w:val="005D32CF"/>
    <w:rsid w:val="005D332C"/>
    <w:rsid w:val="005D366C"/>
    <w:rsid w:val="005D3680"/>
    <w:rsid w:val="005D39AD"/>
    <w:rsid w:val="005D3A1E"/>
    <w:rsid w:val="005D3CAB"/>
    <w:rsid w:val="005D3DD9"/>
    <w:rsid w:val="005D4744"/>
    <w:rsid w:val="005D483A"/>
    <w:rsid w:val="005D4914"/>
    <w:rsid w:val="005D4D07"/>
    <w:rsid w:val="005D4D81"/>
    <w:rsid w:val="005D4E01"/>
    <w:rsid w:val="005D4F24"/>
    <w:rsid w:val="005D54FE"/>
    <w:rsid w:val="005D582D"/>
    <w:rsid w:val="005D591F"/>
    <w:rsid w:val="005D59E8"/>
    <w:rsid w:val="005D5A94"/>
    <w:rsid w:val="005D5ADB"/>
    <w:rsid w:val="005D5B1B"/>
    <w:rsid w:val="005D5C67"/>
    <w:rsid w:val="005D5E1B"/>
    <w:rsid w:val="005D5FE4"/>
    <w:rsid w:val="005D6292"/>
    <w:rsid w:val="005D62DA"/>
    <w:rsid w:val="005D62E7"/>
    <w:rsid w:val="005D66ED"/>
    <w:rsid w:val="005D687A"/>
    <w:rsid w:val="005D6A46"/>
    <w:rsid w:val="005D6B8F"/>
    <w:rsid w:val="005D6C2F"/>
    <w:rsid w:val="005D6FD4"/>
    <w:rsid w:val="005D711C"/>
    <w:rsid w:val="005D7170"/>
    <w:rsid w:val="005D7249"/>
    <w:rsid w:val="005D7429"/>
    <w:rsid w:val="005D74FF"/>
    <w:rsid w:val="005D7767"/>
    <w:rsid w:val="005D7AAF"/>
    <w:rsid w:val="005D7DD7"/>
    <w:rsid w:val="005D7EA7"/>
    <w:rsid w:val="005D7F30"/>
    <w:rsid w:val="005D7FBF"/>
    <w:rsid w:val="005E03FB"/>
    <w:rsid w:val="005E044F"/>
    <w:rsid w:val="005E0734"/>
    <w:rsid w:val="005E07C0"/>
    <w:rsid w:val="005E09B1"/>
    <w:rsid w:val="005E0C63"/>
    <w:rsid w:val="005E0F05"/>
    <w:rsid w:val="005E10D2"/>
    <w:rsid w:val="005E11AB"/>
    <w:rsid w:val="005E1364"/>
    <w:rsid w:val="005E150A"/>
    <w:rsid w:val="005E161A"/>
    <w:rsid w:val="005E18CF"/>
    <w:rsid w:val="005E199E"/>
    <w:rsid w:val="005E1ABF"/>
    <w:rsid w:val="005E1D49"/>
    <w:rsid w:val="005E1E20"/>
    <w:rsid w:val="005E1F7D"/>
    <w:rsid w:val="005E20CD"/>
    <w:rsid w:val="005E21B8"/>
    <w:rsid w:val="005E2224"/>
    <w:rsid w:val="005E2353"/>
    <w:rsid w:val="005E29D5"/>
    <w:rsid w:val="005E34AD"/>
    <w:rsid w:val="005E374E"/>
    <w:rsid w:val="005E3A2B"/>
    <w:rsid w:val="005E3AE7"/>
    <w:rsid w:val="005E3CD9"/>
    <w:rsid w:val="005E3D0A"/>
    <w:rsid w:val="005E4028"/>
    <w:rsid w:val="005E4192"/>
    <w:rsid w:val="005E41C3"/>
    <w:rsid w:val="005E420F"/>
    <w:rsid w:val="005E4470"/>
    <w:rsid w:val="005E4529"/>
    <w:rsid w:val="005E4945"/>
    <w:rsid w:val="005E4A38"/>
    <w:rsid w:val="005E4B2D"/>
    <w:rsid w:val="005E4B6C"/>
    <w:rsid w:val="005E4BE4"/>
    <w:rsid w:val="005E4C73"/>
    <w:rsid w:val="005E4DBF"/>
    <w:rsid w:val="005E50F9"/>
    <w:rsid w:val="005E518A"/>
    <w:rsid w:val="005E5333"/>
    <w:rsid w:val="005E54FC"/>
    <w:rsid w:val="005E5794"/>
    <w:rsid w:val="005E5815"/>
    <w:rsid w:val="005E5899"/>
    <w:rsid w:val="005E5BE2"/>
    <w:rsid w:val="005E5BE5"/>
    <w:rsid w:val="005E616E"/>
    <w:rsid w:val="005E6305"/>
    <w:rsid w:val="005E6333"/>
    <w:rsid w:val="005E6376"/>
    <w:rsid w:val="005E6378"/>
    <w:rsid w:val="005E6AB6"/>
    <w:rsid w:val="005E6AFC"/>
    <w:rsid w:val="005E6B0C"/>
    <w:rsid w:val="005E6B56"/>
    <w:rsid w:val="005E6D01"/>
    <w:rsid w:val="005E6E2C"/>
    <w:rsid w:val="005E70AB"/>
    <w:rsid w:val="005E7513"/>
    <w:rsid w:val="005E7633"/>
    <w:rsid w:val="005E78BC"/>
    <w:rsid w:val="005E797D"/>
    <w:rsid w:val="005E7C14"/>
    <w:rsid w:val="005E7E2D"/>
    <w:rsid w:val="005E7EA5"/>
    <w:rsid w:val="005E7EB0"/>
    <w:rsid w:val="005F00B9"/>
    <w:rsid w:val="005F00CD"/>
    <w:rsid w:val="005F0105"/>
    <w:rsid w:val="005F03A1"/>
    <w:rsid w:val="005F03A4"/>
    <w:rsid w:val="005F03F7"/>
    <w:rsid w:val="005F04A8"/>
    <w:rsid w:val="005F04AE"/>
    <w:rsid w:val="005F04EF"/>
    <w:rsid w:val="005F088D"/>
    <w:rsid w:val="005F0905"/>
    <w:rsid w:val="005F0935"/>
    <w:rsid w:val="005F099F"/>
    <w:rsid w:val="005F0AA4"/>
    <w:rsid w:val="005F0D1D"/>
    <w:rsid w:val="005F0DD6"/>
    <w:rsid w:val="005F0F0B"/>
    <w:rsid w:val="005F1152"/>
    <w:rsid w:val="005F1287"/>
    <w:rsid w:val="005F1639"/>
    <w:rsid w:val="005F181E"/>
    <w:rsid w:val="005F1A55"/>
    <w:rsid w:val="005F1B6D"/>
    <w:rsid w:val="005F1D4D"/>
    <w:rsid w:val="005F1E6B"/>
    <w:rsid w:val="005F1E9A"/>
    <w:rsid w:val="005F20D4"/>
    <w:rsid w:val="005F21F6"/>
    <w:rsid w:val="005F2379"/>
    <w:rsid w:val="005F2557"/>
    <w:rsid w:val="005F2560"/>
    <w:rsid w:val="005F25F7"/>
    <w:rsid w:val="005F2A15"/>
    <w:rsid w:val="005F2A53"/>
    <w:rsid w:val="005F2BAB"/>
    <w:rsid w:val="005F2CC2"/>
    <w:rsid w:val="005F2D6B"/>
    <w:rsid w:val="005F2FC4"/>
    <w:rsid w:val="005F3588"/>
    <w:rsid w:val="005F3B22"/>
    <w:rsid w:val="005F3CBF"/>
    <w:rsid w:val="005F3CE2"/>
    <w:rsid w:val="005F3CEC"/>
    <w:rsid w:val="005F4047"/>
    <w:rsid w:val="005F418F"/>
    <w:rsid w:val="005F429D"/>
    <w:rsid w:val="005F43A8"/>
    <w:rsid w:val="005F47F6"/>
    <w:rsid w:val="005F4A76"/>
    <w:rsid w:val="005F4BBF"/>
    <w:rsid w:val="005F4D32"/>
    <w:rsid w:val="005F4DCA"/>
    <w:rsid w:val="005F5192"/>
    <w:rsid w:val="005F5296"/>
    <w:rsid w:val="005F53E0"/>
    <w:rsid w:val="005F5654"/>
    <w:rsid w:val="005F574C"/>
    <w:rsid w:val="005F5949"/>
    <w:rsid w:val="005F5A33"/>
    <w:rsid w:val="005F5B04"/>
    <w:rsid w:val="005F5CEC"/>
    <w:rsid w:val="005F666F"/>
    <w:rsid w:val="005F69EA"/>
    <w:rsid w:val="005F6AC3"/>
    <w:rsid w:val="005F6E98"/>
    <w:rsid w:val="005F7068"/>
    <w:rsid w:val="005F7665"/>
    <w:rsid w:val="005F76AE"/>
    <w:rsid w:val="005F7A43"/>
    <w:rsid w:val="005F7A73"/>
    <w:rsid w:val="005F7B68"/>
    <w:rsid w:val="00600174"/>
    <w:rsid w:val="006002C0"/>
    <w:rsid w:val="00600389"/>
    <w:rsid w:val="006005D6"/>
    <w:rsid w:val="0060074E"/>
    <w:rsid w:val="0060076F"/>
    <w:rsid w:val="00600808"/>
    <w:rsid w:val="00600A27"/>
    <w:rsid w:val="00600CE7"/>
    <w:rsid w:val="00600EA9"/>
    <w:rsid w:val="006011C2"/>
    <w:rsid w:val="00601653"/>
    <w:rsid w:val="006017A3"/>
    <w:rsid w:val="00601AFF"/>
    <w:rsid w:val="00601C67"/>
    <w:rsid w:val="00601DB8"/>
    <w:rsid w:val="006020E2"/>
    <w:rsid w:val="006021E1"/>
    <w:rsid w:val="0060227A"/>
    <w:rsid w:val="00602376"/>
    <w:rsid w:val="006023AB"/>
    <w:rsid w:val="00602441"/>
    <w:rsid w:val="00602484"/>
    <w:rsid w:val="006024AA"/>
    <w:rsid w:val="00602555"/>
    <w:rsid w:val="006028A9"/>
    <w:rsid w:val="00602A6B"/>
    <w:rsid w:val="00602ED2"/>
    <w:rsid w:val="00602FB4"/>
    <w:rsid w:val="0060302B"/>
    <w:rsid w:val="006031E7"/>
    <w:rsid w:val="006031FC"/>
    <w:rsid w:val="0060320B"/>
    <w:rsid w:val="00603426"/>
    <w:rsid w:val="00603523"/>
    <w:rsid w:val="00603745"/>
    <w:rsid w:val="0060392D"/>
    <w:rsid w:val="0060397E"/>
    <w:rsid w:val="00603A1A"/>
    <w:rsid w:val="00603A62"/>
    <w:rsid w:val="00603C41"/>
    <w:rsid w:val="00603FD5"/>
    <w:rsid w:val="0060409F"/>
    <w:rsid w:val="00604149"/>
    <w:rsid w:val="0060416F"/>
    <w:rsid w:val="006042C9"/>
    <w:rsid w:val="0060451E"/>
    <w:rsid w:val="00604566"/>
    <w:rsid w:val="00604593"/>
    <w:rsid w:val="00604685"/>
    <w:rsid w:val="00604B1C"/>
    <w:rsid w:val="00604CF6"/>
    <w:rsid w:val="00604D7A"/>
    <w:rsid w:val="00604DB3"/>
    <w:rsid w:val="00605271"/>
    <w:rsid w:val="00605577"/>
    <w:rsid w:val="0060557A"/>
    <w:rsid w:val="00605618"/>
    <w:rsid w:val="00605762"/>
    <w:rsid w:val="006058F6"/>
    <w:rsid w:val="00605908"/>
    <w:rsid w:val="00605ACF"/>
    <w:rsid w:val="00605CD7"/>
    <w:rsid w:val="00605FFC"/>
    <w:rsid w:val="0060600E"/>
    <w:rsid w:val="006060BA"/>
    <w:rsid w:val="006064A7"/>
    <w:rsid w:val="00606580"/>
    <w:rsid w:val="00606926"/>
    <w:rsid w:val="00606BE9"/>
    <w:rsid w:val="00606EC5"/>
    <w:rsid w:val="00606FD6"/>
    <w:rsid w:val="00607659"/>
    <w:rsid w:val="00607681"/>
    <w:rsid w:val="006076C8"/>
    <w:rsid w:val="00607A3A"/>
    <w:rsid w:val="00607A86"/>
    <w:rsid w:val="00607AC2"/>
    <w:rsid w:val="00607B08"/>
    <w:rsid w:val="00607CD1"/>
    <w:rsid w:val="00607DC1"/>
    <w:rsid w:val="00607F03"/>
    <w:rsid w:val="006100A2"/>
    <w:rsid w:val="006100FD"/>
    <w:rsid w:val="00610237"/>
    <w:rsid w:val="006103EB"/>
    <w:rsid w:val="006105C6"/>
    <w:rsid w:val="00610627"/>
    <w:rsid w:val="0061072F"/>
    <w:rsid w:val="006108CD"/>
    <w:rsid w:val="006109B0"/>
    <w:rsid w:val="00610E38"/>
    <w:rsid w:val="00610F6C"/>
    <w:rsid w:val="006111AA"/>
    <w:rsid w:val="00611213"/>
    <w:rsid w:val="00611366"/>
    <w:rsid w:val="00611647"/>
    <w:rsid w:val="006116F1"/>
    <w:rsid w:val="00611714"/>
    <w:rsid w:val="00611753"/>
    <w:rsid w:val="00611A11"/>
    <w:rsid w:val="00611BA6"/>
    <w:rsid w:val="00611BE8"/>
    <w:rsid w:val="00612006"/>
    <w:rsid w:val="006122BF"/>
    <w:rsid w:val="0061231F"/>
    <w:rsid w:val="006123A3"/>
    <w:rsid w:val="006123D0"/>
    <w:rsid w:val="006126EF"/>
    <w:rsid w:val="00612A4E"/>
    <w:rsid w:val="00612AB4"/>
    <w:rsid w:val="00612ACA"/>
    <w:rsid w:val="00612AEE"/>
    <w:rsid w:val="00613051"/>
    <w:rsid w:val="0061352C"/>
    <w:rsid w:val="0061353C"/>
    <w:rsid w:val="00613D7D"/>
    <w:rsid w:val="006143DA"/>
    <w:rsid w:val="00614533"/>
    <w:rsid w:val="00614549"/>
    <w:rsid w:val="0061486E"/>
    <w:rsid w:val="00614949"/>
    <w:rsid w:val="00614B1A"/>
    <w:rsid w:val="00614F59"/>
    <w:rsid w:val="00615026"/>
    <w:rsid w:val="00615089"/>
    <w:rsid w:val="00615253"/>
    <w:rsid w:val="0061539B"/>
    <w:rsid w:val="00615665"/>
    <w:rsid w:val="0061566F"/>
    <w:rsid w:val="00615759"/>
    <w:rsid w:val="0061579F"/>
    <w:rsid w:val="00615A55"/>
    <w:rsid w:val="00615BA0"/>
    <w:rsid w:val="00615CC8"/>
    <w:rsid w:val="00616064"/>
    <w:rsid w:val="00616649"/>
    <w:rsid w:val="0061672A"/>
    <w:rsid w:val="0061691F"/>
    <w:rsid w:val="006169E9"/>
    <w:rsid w:val="00616C01"/>
    <w:rsid w:val="00616DC8"/>
    <w:rsid w:val="00616EEF"/>
    <w:rsid w:val="00616EF4"/>
    <w:rsid w:val="00616F61"/>
    <w:rsid w:val="00617249"/>
    <w:rsid w:val="00617458"/>
    <w:rsid w:val="006174E0"/>
    <w:rsid w:val="006176F6"/>
    <w:rsid w:val="006177E8"/>
    <w:rsid w:val="006179AD"/>
    <w:rsid w:val="006179B0"/>
    <w:rsid w:val="006179C8"/>
    <w:rsid w:val="00617B15"/>
    <w:rsid w:val="00617B3F"/>
    <w:rsid w:val="00617CE3"/>
    <w:rsid w:val="00617E14"/>
    <w:rsid w:val="00620143"/>
    <w:rsid w:val="00620486"/>
    <w:rsid w:val="00620548"/>
    <w:rsid w:val="00620658"/>
    <w:rsid w:val="00620915"/>
    <w:rsid w:val="00620B0A"/>
    <w:rsid w:val="00620C13"/>
    <w:rsid w:val="00620C85"/>
    <w:rsid w:val="00620D81"/>
    <w:rsid w:val="0062112C"/>
    <w:rsid w:val="0062126A"/>
    <w:rsid w:val="006212B0"/>
    <w:rsid w:val="0062185A"/>
    <w:rsid w:val="00621953"/>
    <w:rsid w:val="0062195B"/>
    <w:rsid w:val="0062199E"/>
    <w:rsid w:val="006219C3"/>
    <w:rsid w:val="00621DBF"/>
    <w:rsid w:val="006220D0"/>
    <w:rsid w:val="0062229E"/>
    <w:rsid w:val="00622710"/>
    <w:rsid w:val="0062275E"/>
    <w:rsid w:val="00622829"/>
    <w:rsid w:val="00622983"/>
    <w:rsid w:val="00622AD5"/>
    <w:rsid w:val="00622BCF"/>
    <w:rsid w:val="00623676"/>
    <w:rsid w:val="006236BF"/>
    <w:rsid w:val="00623A81"/>
    <w:rsid w:val="00623BCC"/>
    <w:rsid w:val="00623EBD"/>
    <w:rsid w:val="00623FEB"/>
    <w:rsid w:val="006241B2"/>
    <w:rsid w:val="0062427D"/>
    <w:rsid w:val="006242FC"/>
    <w:rsid w:val="00624684"/>
    <w:rsid w:val="006247D6"/>
    <w:rsid w:val="00624B90"/>
    <w:rsid w:val="00624BE9"/>
    <w:rsid w:val="00624C6F"/>
    <w:rsid w:val="00624DBA"/>
    <w:rsid w:val="00624F08"/>
    <w:rsid w:val="00624F76"/>
    <w:rsid w:val="006251A3"/>
    <w:rsid w:val="00625454"/>
    <w:rsid w:val="006254A2"/>
    <w:rsid w:val="006257E0"/>
    <w:rsid w:val="0062584E"/>
    <w:rsid w:val="00625A6F"/>
    <w:rsid w:val="00625B75"/>
    <w:rsid w:val="00626081"/>
    <w:rsid w:val="00626102"/>
    <w:rsid w:val="00626152"/>
    <w:rsid w:val="0062654D"/>
    <w:rsid w:val="00626D50"/>
    <w:rsid w:val="00627331"/>
    <w:rsid w:val="006273FB"/>
    <w:rsid w:val="00627BE9"/>
    <w:rsid w:val="00627FF7"/>
    <w:rsid w:val="0063001A"/>
    <w:rsid w:val="00630120"/>
    <w:rsid w:val="006303EE"/>
    <w:rsid w:val="006304B8"/>
    <w:rsid w:val="00630BB6"/>
    <w:rsid w:val="00630BD5"/>
    <w:rsid w:val="00630C2A"/>
    <w:rsid w:val="00630F02"/>
    <w:rsid w:val="006314B1"/>
    <w:rsid w:val="00631753"/>
    <w:rsid w:val="00631A1A"/>
    <w:rsid w:val="00631D9C"/>
    <w:rsid w:val="00631ECC"/>
    <w:rsid w:val="00631ED5"/>
    <w:rsid w:val="00632148"/>
    <w:rsid w:val="006326DD"/>
    <w:rsid w:val="006327CF"/>
    <w:rsid w:val="00632C1F"/>
    <w:rsid w:val="00632C2B"/>
    <w:rsid w:val="00632ED3"/>
    <w:rsid w:val="00632FAE"/>
    <w:rsid w:val="00633227"/>
    <w:rsid w:val="00633235"/>
    <w:rsid w:val="0063325B"/>
    <w:rsid w:val="006333C8"/>
    <w:rsid w:val="00633442"/>
    <w:rsid w:val="00633445"/>
    <w:rsid w:val="00633A00"/>
    <w:rsid w:val="00633BA7"/>
    <w:rsid w:val="00633CA6"/>
    <w:rsid w:val="006340A4"/>
    <w:rsid w:val="006341BE"/>
    <w:rsid w:val="006342A6"/>
    <w:rsid w:val="00634B9F"/>
    <w:rsid w:val="00634F31"/>
    <w:rsid w:val="006353D7"/>
    <w:rsid w:val="00635590"/>
    <w:rsid w:val="006356DE"/>
    <w:rsid w:val="00635826"/>
    <w:rsid w:val="0063582C"/>
    <w:rsid w:val="00635B90"/>
    <w:rsid w:val="00635C8E"/>
    <w:rsid w:val="0063614B"/>
    <w:rsid w:val="006365BA"/>
    <w:rsid w:val="0063662C"/>
    <w:rsid w:val="006367BF"/>
    <w:rsid w:val="0063682E"/>
    <w:rsid w:val="006369F6"/>
    <w:rsid w:val="00636A94"/>
    <w:rsid w:val="00636CC7"/>
    <w:rsid w:val="00636E4B"/>
    <w:rsid w:val="00636ECD"/>
    <w:rsid w:val="00636F6A"/>
    <w:rsid w:val="006373A5"/>
    <w:rsid w:val="006374AB"/>
    <w:rsid w:val="006376C5"/>
    <w:rsid w:val="006377D9"/>
    <w:rsid w:val="0063786B"/>
    <w:rsid w:val="00637BD9"/>
    <w:rsid w:val="00637F84"/>
    <w:rsid w:val="0064014B"/>
    <w:rsid w:val="00640480"/>
    <w:rsid w:val="00640573"/>
    <w:rsid w:val="0064070F"/>
    <w:rsid w:val="006407AB"/>
    <w:rsid w:val="00640C3D"/>
    <w:rsid w:val="00640C69"/>
    <w:rsid w:val="0064108A"/>
    <w:rsid w:val="006410B3"/>
    <w:rsid w:val="0064133B"/>
    <w:rsid w:val="00641465"/>
    <w:rsid w:val="00641559"/>
    <w:rsid w:val="00641657"/>
    <w:rsid w:val="006418D6"/>
    <w:rsid w:val="00641B29"/>
    <w:rsid w:val="00641E76"/>
    <w:rsid w:val="00641F51"/>
    <w:rsid w:val="006421E2"/>
    <w:rsid w:val="006421F4"/>
    <w:rsid w:val="00642282"/>
    <w:rsid w:val="006422A8"/>
    <w:rsid w:val="00642726"/>
    <w:rsid w:val="006427D4"/>
    <w:rsid w:val="006427D9"/>
    <w:rsid w:val="00642CD0"/>
    <w:rsid w:val="00642D8A"/>
    <w:rsid w:val="00643370"/>
    <w:rsid w:val="0064346B"/>
    <w:rsid w:val="006437A5"/>
    <w:rsid w:val="0064392C"/>
    <w:rsid w:val="0064393B"/>
    <w:rsid w:val="00643D0A"/>
    <w:rsid w:val="00643D66"/>
    <w:rsid w:val="00643D83"/>
    <w:rsid w:val="00643DB1"/>
    <w:rsid w:val="006441E9"/>
    <w:rsid w:val="006442D5"/>
    <w:rsid w:val="006443A0"/>
    <w:rsid w:val="00644471"/>
    <w:rsid w:val="006448B8"/>
    <w:rsid w:val="00644B7E"/>
    <w:rsid w:val="00644C34"/>
    <w:rsid w:val="00644E09"/>
    <w:rsid w:val="00644EE1"/>
    <w:rsid w:val="00645044"/>
    <w:rsid w:val="00645260"/>
    <w:rsid w:val="00645640"/>
    <w:rsid w:val="00645A9E"/>
    <w:rsid w:val="00645C61"/>
    <w:rsid w:val="00645D6B"/>
    <w:rsid w:val="00645EE2"/>
    <w:rsid w:val="006460B0"/>
    <w:rsid w:val="0064616B"/>
    <w:rsid w:val="006463E5"/>
    <w:rsid w:val="006464EA"/>
    <w:rsid w:val="00646630"/>
    <w:rsid w:val="006469BC"/>
    <w:rsid w:val="00646BE4"/>
    <w:rsid w:val="00646FC6"/>
    <w:rsid w:val="00646FDD"/>
    <w:rsid w:val="006470DA"/>
    <w:rsid w:val="0064714E"/>
    <w:rsid w:val="00647364"/>
    <w:rsid w:val="006475BD"/>
    <w:rsid w:val="006476C9"/>
    <w:rsid w:val="00647730"/>
    <w:rsid w:val="006477B7"/>
    <w:rsid w:val="00647DDD"/>
    <w:rsid w:val="00647F4F"/>
    <w:rsid w:val="00650258"/>
    <w:rsid w:val="0065050F"/>
    <w:rsid w:val="0065093A"/>
    <w:rsid w:val="00650971"/>
    <w:rsid w:val="00650EBB"/>
    <w:rsid w:val="006511D8"/>
    <w:rsid w:val="006512C3"/>
    <w:rsid w:val="006515AE"/>
    <w:rsid w:val="00651830"/>
    <w:rsid w:val="00651850"/>
    <w:rsid w:val="006518CD"/>
    <w:rsid w:val="00651C03"/>
    <w:rsid w:val="00651C34"/>
    <w:rsid w:val="00651D9C"/>
    <w:rsid w:val="00651EB0"/>
    <w:rsid w:val="0065206E"/>
    <w:rsid w:val="006520B5"/>
    <w:rsid w:val="0065210A"/>
    <w:rsid w:val="006524DA"/>
    <w:rsid w:val="006527FF"/>
    <w:rsid w:val="00652CFE"/>
    <w:rsid w:val="00652E34"/>
    <w:rsid w:val="00652F7D"/>
    <w:rsid w:val="00653179"/>
    <w:rsid w:val="006533C5"/>
    <w:rsid w:val="0065367C"/>
    <w:rsid w:val="006536A1"/>
    <w:rsid w:val="00653B1D"/>
    <w:rsid w:val="006541C1"/>
    <w:rsid w:val="006541EB"/>
    <w:rsid w:val="006542A7"/>
    <w:rsid w:val="0065479D"/>
    <w:rsid w:val="0065487E"/>
    <w:rsid w:val="00654D0D"/>
    <w:rsid w:val="00654E50"/>
    <w:rsid w:val="00655006"/>
    <w:rsid w:val="0065527A"/>
    <w:rsid w:val="0065550A"/>
    <w:rsid w:val="006555A3"/>
    <w:rsid w:val="00655672"/>
    <w:rsid w:val="006556B9"/>
    <w:rsid w:val="00655B46"/>
    <w:rsid w:val="00655DF1"/>
    <w:rsid w:val="00656288"/>
    <w:rsid w:val="00656A8A"/>
    <w:rsid w:val="00656B10"/>
    <w:rsid w:val="00656B58"/>
    <w:rsid w:val="00656EC2"/>
    <w:rsid w:val="00656F33"/>
    <w:rsid w:val="006577AD"/>
    <w:rsid w:val="00657924"/>
    <w:rsid w:val="00657B2B"/>
    <w:rsid w:val="00657E02"/>
    <w:rsid w:val="00660065"/>
    <w:rsid w:val="006600CD"/>
    <w:rsid w:val="00660273"/>
    <w:rsid w:val="006602A0"/>
    <w:rsid w:val="006602C4"/>
    <w:rsid w:val="006607E4"/>
    <w:rsid w:val="00660939"/>
    <w:rsid w:val="00660DBB"/>
    <w:rsid w:val="00660F57"/>
    <w:rsid w:val="00661265"/>
    <w:rsid w:val="006616C6"/>
    <w:rsid w:val="006616E6"/>
    <w:rsid w:val="006618C2"/>
    <w:rsid w:val="00661A08"/>
    <w:rsid w:val="00661B16"/>
    <w:rsid w:val="00661BEE"/>
    <w:rsid w:val="00661E68"/>
    <w:rsid w:val="006621BB"/>
    <w:rsid w:val="00662209"/>
    <w:rsid w:val="006626D7"/>
    <w:rsid w:val="00662B58"/>
    <w:rsid w:val="00662D7E"/>
    <w:rsid w:val="006633D0"/>
    <w:rsid w:val="0066364E"/>
    <w:rsid w:val="006636CA"/>
    <w:rsid w:val="00663746"/>
    <w:rsid w:val="00663A87"/>
    <w:rsid w:val="00663C96"/>
    <w:rsid w:val="00663F9B"/>
    <w:rsid w:val="00663FF3"/>
    <w:rsid w:val="00664152"/>
    <w:rsid w:val="006641E2"/>
    <w:rsid w:val="006641EB"/>
    <w:rsid w:val="00664310"/>
    <w:rsid w:val="00664483"/>
    <w:rsid w:val="006645B0"/>
    <w:rsid w:val="006649BC"/>
    <w:rsid w:val="00664A90"/>
    <w:rsid w:val="006652B0"/>
    <w:rsid w:val="00665438"/>
    <w:rsid w:val="00665937"/>
    <w:rsid w:val="00665A14"/>
    <w:rsid w:val="00665C28"/>
    <w:rsid w:val="00666260"/>
    <w:rsid w:val="00666898"/>
    <w:rsid w:val="00666C66"/>
    <w:rsid w:val="00666FCC"/>
    <w:rsid w:val="006670F7"/>
    <w:rsid w:val="00667119"/>
    <w:rsid w:val="00667276"/>
    <w:rsid w:val="0066758D"/>
    <w:rsid w:val="00667AF4"/>
    <w:rsid w:val="00667C8B"/>
    <w:rsid w:val="00667CF6"/>
    <w:rsid w:val="00667E3C"/>
    <w:rsid w:val="00667E9F"/>
    <w:rsid w:val="00667FBB"/>
    <w:rsid w:val="006700B1"/>
    <w:rsid w:val="006700E5"/>
    <w:rsid w:val="006704A8"/>
    <w:rsid w:val="0067057C"/>
    <w:rsid w:val="0067076C"/>
    <w:rsid w:val="00670796"/>
    <w:rsid w:val="006707C0"/>
    <w:rsid w:val="00670885"/>
    <w:rsid w:val="006709B9"/>
    <w:rsid w:val="00670C17"/>
    <w:rsid w:val="00670C91"/>
    <w:rsid w:val="00670D37"/>
    <w:rsid w:val="00670FEA"/>
    <w:rsid w:val="006713E2"/>
    <w:rsid w:val="0067168D"/>
    <w:rsid w:val="00671F0C"/>
    <w:rsid w:val="00671F12"/>
    <w:rsid w:val="00672484"/>
    <w:rsid w:val="006730C6"/>
    <w:rsid w:val="006730DD"/>
    <w:rsid w:val="006731A6"/>
    <w:rsid w:val="0067365E"/>
    <w:rsid w:val="006737C5"/>
    <w:rsid w:val="006738A0"/>
    <w:rsid w:val="00673C18"/>
    <w:rsid w:val="00673C80"/>
    <w:rsid w:val="00673DD0"/>
    <w:rsid w:val="00673F9E"/>
    <w:rsid w:val="00674037"/>
    <w:rsid w:val="00674121"/>
    <w:rsid w:val="006742DC"/>
    <w:rsid w:val="0067453D"/>
    <w:rsid w:val="0067459F"/>
    <w:rsid w:val="006745C0"/>
    <w:rsid w:val="0067495E"/>
    <w:rsid w:val="00674978"/>
    <w:rsid w:val="006749D7"/>
    <w:rsid w:val="00674D00"/>
    <w:rsid w:val="00675190"/>
    <w:rsid w:val="00675A7E"/>
    <w:rsid w:val="00675AC4"/>
    <w:rsid w:val="00675AD1"/>
    <w:rsid w:val="0067603D"/>
    <w:rsid w:val="00676644"/>
    <w:rsid w:val="006766CD"/>
    <w:rsid w:val="006767F7"/>
    <w:rsid w:val="0067684B"/>
    <w:rsid w:val="006768EA"/>
    <w:rsid w:val="00677283"/>
    <w:rsid w:val="006775DE"/>
    <w:rsid w:val="00677684"/>
    <w:rsid w:val="006776CA"/>
    <w:rsid w:val="006776E4"/>
    <w:rsid w:val="00677E0C"/>
    <w:rsid w:val="00677E97"/>
    <w:rsid w:val="00677EF7"/>
    <w:rsid w:val="006804BE"/>
    <w:rsid w:val="0068064C"/>
    <w:rsid w:val="0068088A"/>
    <w:rsid w:val="00680A09"/>
    <w:rsid w:val="00680E5C"/>
    <w:rsid w:val="00680F19"/>
    <w:rsid w:val="00680F6C"/>
    <w:rsid w:val="00680F8D"/>
    <w:rsid w:val="0068125E"/>
    <w:rsid w:val="00681387"/>
    <w:rsid w:val="0068139F"/>
    <w:rsid w:val="00681434"/>
    <w:rsid w:val="006814B7"/>
    <w:rsid w:val="006816A8"/>
    <w:rsid w:val="00681AFF"/>
    <w:rsid w:val="00681B6B"/>
    <w:rsid w:val="00681BBB"/>
    <w:rsid w:val="00681E94"/>
    <w:rsid w:val="00682768"/>
    <w:rsid w:val="006827EC"/>
    <w:rsid w:val="006829AE"/>
    <w:rsid w:val="00682B8A"/>
    <w:rsid w:val="00682DE8"/>
    <w:rsid w:val="00682DFB"/>
    <w:rsid w:val="0068362E"/>
    <w:rsid w:val="006837C2"/>
    <w:rsid w:val="0068385C"/>
    <w:rsid w:val="00683A41"/>
    <w:rsid w:val="00683A93"/>
    <w:rsid w:val="00683BD6"/>
    <w:rsid w:val="00683C12"/>
    <w:rsid w:val="00683CC9"/>
    <w:rsid w:val="00684090"/>
    <w:rsid w:val="006840AA"/>
    <w:rsid w:val="006841CD"/>
    <w:rsid w:val="0068424D"/>
    <w:rsid w:val="00684274"/>
    <w:rsid w:val="006842C1"/>
    <w:rsid w:val="0068454A"/>
    <w:rsid w:val="0068468A"/>
    <w:rsid w:val="006847FE"/>
    <w:rsid w:val="0068496B"/>
    <w:rsid w:val="00684AE9"/>
    <w:rsid w:val="00684E7F"/>
    <w:rsid w:val="00685202"/>
    <w:rsid w:val="00685489"/>
    <w:rsid w:val="0068558C"/>
    <w:rsid w:val="0068559B"/>
    <w:rsid w:val="0068561B"/>
    <w:rsid w:val="006859CF"/>
    <w:rsid w:val="00685E36"/>
    <w:rsid w:val="00685EC8"/>
    <w:rsid w:val="006863A5"/>
    <w:rsid w:val="00686424"/>
    <w:rsid w:val="0068662F"/>
    <w:rsid w:val="006866FA"/>
    <w:rsid w:val="00686976"/>
    <w:rsid w:val="00686BB7"/>
    <w:rsid w:val="00686E0C"/>
    <w:rsid w:val="006870EA"/>
    <w:rsid w:val="006870F2"/>
    <w:rsid w:val="0068724F"/>
    <w:rsid w:val="00687393"/>
    <w:rsid w:val="00687444"/>
    <w:rsid w:val="006878F2"/>
    <w:rsid w:val="00687952"/>
    <w:rsid w:val="00687A54"/>
    <w:rsid w:val="00687CEE"/>
    <w:rsid w:val="00687EDB"/>
    <w:rsid w:val="00687FA8"/>
    <w:rsid w:val="00687FB4"/>
    <w:rsid w:val="00690078"/>
    <w:rsid w:val="006903F2"/>
    <w:rsid w:val="006905D1"/>
    <w:rsid w:val="00690757"/>
    <w:rsid w:val="006907CA"/>
    <w:rsid w:val="0069086F"/>
    <w:rsid w:val="00690D7D"/>
    <w:rsid w:val="00690D85"/>
    <w:rsid w:val="00691615"/>
    <w:rsid w:val="00691690"/>
    <w:rsid w:val="00691772"/>
    <w:rsid w:val="006917A1"/>
    <w:rsid w:val="00691AC5"/>
    <w:rsid w:val="00691AF4"/>
    <w:rsid w:val="00691D03"/>
    <w:rsid w:val="00691E26"/>
    <w:rsid w:val="00691E6A"/>
    <w:rsid w:val="00691EA8"/>
    <w:rsid w:val="00692032"/>
    <w:rsid w:val="006920BD"/>
    <w:rsid w:val="006928D1"/>
    <w:rsid w:val="00692954"/>
    <w:rsid w:val="00692AB7"/>
    <w:rsid w:val="00693119"/>
    <w:rsid w:val="00693174"/>
    <w:rsid w:val="00693323"/>
    <w:rsid w:val="0069333D"/>
    <w:rsid w:val="00693417"/>
    <w:rsid w:val="00693731"/>
    <w:rsid w:val="0069379C"/>
    <w:rsid w:val="006937F2"/>
    <w:rsid w:val="0069380A"/>
    <w:rsid w:val="00693905"/>
    <w:rsid w:val="00693ADC"/>
    <w:rsid w:val="00693BBF"/>
    <w:rsid w:val="00693E20"/>
    <w:rsid w:val="00693E59"/>
    <w:rsid w:val="00693E99"/>
    <w:rsid w:val="00693EF2"/>
    <w:rsid w:val="00693F29"/>
    <w:rsid w:val="00694142"/>
    <w:rsid w:val="00694290"/>
    <w:rsid w:val="00694962"/>
    <w:rsid w:val="00694DB1"/>
    <w:rsid w:val="00694E0C"/>
    <w:rsid w:val="00694F1A"/>
    <w:rsid w:val="00695284"/>
    <w:rsid w:val="006953BF"/>
    <w:rsid w:val="006953EE"/>
    <w:rsid w:val="00695428"/>
    <w:rsid w:val="00695838"/>
    <w:rsid w:val="0069590E"/>
    <w:rsid w:val="0069594B"/>
    <w:rsid w:val="00695ABB"/>
    <w:rsid w:val="00696189"/>
    <w:rsid w:val="0069619B"/>
    <w:rsid w:val="0069622C"/>
    <w:rsid w:val="006963BD"/>
    <w:rsid w:val="00696450"/>
    <w:rsid w:val="00696503"/>
    <w:rsid w:val="0069658A"/>
    <w:rsid w:val="006967EE"/>
    <w:rsid w:val="006968EB"/>
    <w:rsid w:val="00696918"/>
    <w:rsid w:val="00696C26"/>
    <w:rsid w:val="00696DA9"/>
    <w:rsid w:val="00696DEC"/>
    <w:rsid w:val="00697000"/>
    <w:rsid w:val="00697163"/>
    <w:rsid w:val="006971CA"/>
    <w:rsid w:val="0069763F"/>
    <w:rsid w:val="00697924"/>
    <w:rsid w:val="00697A14"/>
    <w:rsid w:val="00697D12"/>
    <w:rsid w:val="00697E8F"/>
    <w:rsid w:val="006A019F"/>
    <w:rsid w:val="006A024E"/>
    <w:rsid w:val="006A03D1"/>
    <w:rsid w:val="006A049F"/>
    <w:rsid w:val="006A08A2"/>
    <w:rsid w:val="006A0B7C"/>
    <w:rsid w:val="006A0C8D"/>
    <w:rsid w:val="006A0E54"/>
    <w:rsid w:val="006A0FC9"/>
    <w:rsid w:val="006A10A5"/>
    <w:rsid w:val="006A113F"/>
    <w:rsid w:val="006A15B1"/>
    <w:rsid w:val="006A16B7"/>
    <w:rsid w:val="006A1769"/>
    <w:rsid w:val="006A188B"/>
    <w:rsid w:val="006A18A4"/>
    <w:rsid w:val="006A1938"/>
    <w:rsid w:val="006A1A40"/>
    <w:rsid w:val="006A1DEF"/>
    <w:rsid w:val="006A1EBD"/>
    <w:rsid w:val="006A1F1D"/>
    <w:rsid w:val="006A2026"/>
    <w:rsid w:val="006A23DA"/>
    <w:rsid w:val="006A25C6"/>
    <w:rsid w:val="006A27FD"/>
    <w:rsid w:val="006A2871"/>
    <w:rsid w:val="006A2B02"/>
    <w:rsid w:val="006A2BF5"/>
    <w:rsid w:val="006A2E27"/>
    <w:rsid w:val="006A323B"/>
    <w:rsid w:val="006A33F9"/>
    <w:rsid w:val="006A391E"/>
    <w:rsid w:val="006A3947"/>
    <w:rsid w:val="006A399E"/>
    <w:rsid w:val="006A3BAE"/>
    <w:rsid w:val="006A401B"/>
    <w:rsid w:val="006A41F0"/>
    <w:rsid w:val="006A451D"/>
    <w:rsid w:val="006A456C"/>
    <w:rsid w:val="006A4830"/>
    <w:rsid w:val="006A48C6"/>
    <w:rsid w:val="006A4D56"/>
    <w:rsid w:val="006A4FA6"/>
    <w:rsid w:val="006A4FAD"/>
    <w:rsid w:val="006A53B4"/>
    <w:rsid w:val="006A5664"/>
    <w:rsid w:val="006A567E"/>
    <w:rsid w:val="006A5805"/>
    <w:rsid w:val="006A5B49"/>
    <w:rsid w:val="006A61EE"/>
    <w:rsid w:val="006A625A"/>
    <w:rsid w:val="006A628E"/>
    <w:rsid w:val="006A6445"/>
    <w:rsid w:val="006A651B"/>
    <w:rsid w:val="006A666C"/>
    <w:rsid w:val="006A6897"/>
    <w:rsid w:val="006A68DB"/>
    <w:rsid w:val="006A6983"/>
    <w:rsid w:val="006A6D72"/>
    <w:rsid w:val="006A6E4B"/>
    <w:rsid w:val="006A6ED1"/>
    <w:rsid w:val="006A6FB4"/>
    <w:rsid w:val="006A7069"/>
    <w:rsid w:val="006A7425"/>
    <w:rsid w:val="006A7451"/>
    <w:rsid w:val="006A7518"/>
    <w:rsid w:val="006A75C7"/>
    <w:rsid w:val="006A76B0"/>
    <w:rsid w:val="006A77B6"/>
    <w:rsid w:val="006A7A5B"/>
    <w:rsid w:val="006A7AC1"/>
    <w:rsid w:val="006A7CBF"/>
    <w:rsid w:val="006A7EC3"/>
    <w:rsid w:val="006A7F25"/>
    <w:rsid w:val="006B01EC"/>
    <w:rsid w:val="006B0266"/>
    <w:rsid w:val="006B027D"/>
    <w:rsid w:val="006B0301"/>
    <w:rsid w:val="006B038A"/>
    <w:rsid w:val="006B041D"/>
    <w:rsid w:val="006B047E"/>
    <w:rsid w:val="006B049A"/>
    <w:rsid w:val="006B04BF"/>
    <w:rsid w:val="006B051E"/>
    <w:rsid w:val="006B0704"/>
    <w:rsid w:val="006B0789"/>
    <w:rsid w:val="006B08FB"/>
    <w:rsid w:val="006B09F9"/>
    <w:rsid w:val="006B09FF"/>
    <w:rsid w:val="006B0D98"/>
    <w:rsid w:val="006B1013"/>
    <w:rsid w:val="006B1043"/>
    <w:rsid w:val="006B1044"/>
    <w:rsid w:val="006B10CF"/>
    <w:rsid w:val="006B11E3"/>
    <w:rsid w:val="006B120C"/>
    <w:rsid w:val="006B1334"/>
    <w:rsid w:val="006B17B3"/>
    <w:rsid w:val="006B184C"/>
    <w:rsid w:val="006B18AC"/>
    <w:rsid w:val="006B1A21"/>
    <w:rsid w:val="006B1CA0"/>
    <w:rsid w:val="006B1DC2"/>
    <w:rsid w:val="006B1E4C"/>
    <w:rsid w:val="006B1E96"/>
    <w:rsid w:val="006B1F0D"/>
    <w:rsid w:val="006B2018"/>
    <w:rsid w:val="006B2048"/>
    <w:rsid w:val="006B2254"/>
    <w:rsid w:val="006B2426"/>
    <w:rsid w:val="006B274A"/>
    <w:rsid w:val="006B2930"/>
    <w:rsid w:val="006B2F4D"/>
    <w:rsid w:val="006B3052"/>
    <w:rsid w:val="006B30D3"/>
    <w:rsid w:val="006B3124"/>
    <w:rsid w:val="006B3456"/>
    <w:rsid w:val="006B3481"/>
    <w:rsid w:val="006B3502"/>
    <w:rsid w:val="006B3647"/>
    <w:rsid w:val="006B394E"/>
    <w:rsid w:val="006B397B"/>
    <w:rsid w:val="006B3F0B"/>
    <w:rsid w:val="006B4065"/>
    <w:rsid w:val="006B425F"/>
    <w:rsid w:val="006B430A"/>
    <w:rsid w:val="006B433D"/>
    <w:rsid w:val="006B4577"/>
    <w:rsid w:val="006B464A"/>
    <w:rsid w:val="006B46C9"/>
    <w:rsid w:val="006B49E7"/>
    <w:rsid w:val="006B4AB7"/>
    <w:rsid w:val="006B4B32"/>
    <w:rsid w:val="006B4BE4"/>
    <w:rsid w:val="006B4CAB"/>
    <w:rsid w:val="006B500C"/>
    <w:rsid w:val="006B5295"/>
    <w:rsid w:val="006B594F"/>
    <w:rsid w:val="006B5C84"/>
    <w:rsid w:val="006B5D8E"/>
    <w:rsid w:val="006B5FBA"/>
    <w:rsid w:val="006B6328"/>
    <w:rsid w:val="006B67CA"/>
    <w:rsid w:val="006B696D"/>
    <w:rsid w:val="006B70C6"/>
    <w:rsid w:val="006B7116"/>
    <w:rsid w:val="006B7133"/>
    <w:rsid w:val="006B7144"/>
    <w:rsid w:val="006B71C6"/>
    <w:rsid w:val="006B73CA"/>
    <w:rsid w:val="006B74CC"/>
    <w:rsid w:val="006B7770"/>
    <w:rsid w:val="006B7F64"/>
    <w:rsid w:val="006B7F85"/>
    <w:rsid w:val="006B7F8A"/>
    <w:rsid w:val="006B7FF9"/>
    <w:rsid w:val="006C0065"/>
    <w:rsid w:val="006C00B0"/>
    <w:rsid w:val="006C0165"/>
    <w:rsid w:val="006C01B0"/>
    <w:rsid w:val="006C032A"/>
    <w:rsid w:val="006C04B6"/>
    <w:rsid w:val="006C05A5"/>
    <w:rsid w:val="006C06D1"/>
    <w:rsid w:val="006C0778"/>
    <w:rsid w:val="006C0AD7"/>
    <w:rsid w:val="006C0C9D"/>
    <w:rsid w:val="006C0D7B"/>
    <w:rsid w:val="006C1178"/>
    <w:rsid w:val="006C1805"/>
    <w:rsid w:val="006C1CAA"/>
    <w:rsid w:val="006C1DA0"/>
    <w:rsid w:val="006C1F64"/>
    <w:rsid w:val="006C20AB"/>
    <w:rsid w:val="006C20F3"/>
    <w:rsid w:val="006C221A"/>
    <w:rsid w:val="006C2279"/>
    <w:rsid w:val="006C245F"/>
    <w:rsid w:val="006C24EB"/>
    <w:rsid w:val="006C26F6"/>
    <w:rsid w:val="006C273C"/>
    <w:rsid w:val="006C27B2"/>
    <w:rsid w:val="006C27C7"/>
    <w:rsid w:val="006C2E57"/>
    <w:rsid w:val="006C2E6E"/>
    <w:rsid w:val="006C3032"/>
    <w:rsid w:val="006C321B"/>
    <w:rsid w:val="006C36D5"/>
    <w:rsid w:val="006C37E3"/>
    <w:rsid w:val="006C3837"/>
    <w:rsid w:val="006C38BB"/>
    <w:rsid w:val="006C3F5D"/>
    <w:rsid w:val="006C4381"/>
    <w:rsid w:val="006C45B4"/>
    <w:rsid w:val="006C4734"/>
    <w:rsid w:val="006C47BC"/>
    <w:rsid w:val="006C47E3"/>
    <w:rsid w:val="006C48A3"/>
    <w:rsid w:val="006C494B"/>
    <w:rsid w:val="006C495D"/>
    <w:rsid w:val="006C49B6"/>
    <w:rsid w:val="006C4AF4"/>
    <w:rsid w:val="006C4B84"/>
    <w:rsid w:val="006C4C82"/>
    <w:rsid w:val="006C4DBA"/>
    <w:rsid w:val="006C4DED"/>
    <w:rsid w:val="006C4EF6"/>
    <w:rsid w:val="006C4F2D"/>
    <w:rsid w:val="006C4FA7"/>
    <w:rsid w:val="006C4FFB"/>
    <w:rsid w:val="006C5085"/>
    <w:rsid w:val="006C5552"/>
    <w:rsid w:val="006C6091"/>
    <w:rsid w:val="006C633C"/>
    <w:rsid w:val="006C63DA"/>
    <w:rsid w:val="006C6856"/>
    <w:rsid w:val="006C6AEA"/>
    <w:rsid w:val="006C7006"/>
    <w:rsid w:val="006C71A4"/>
    <w:rsid w:val="006C76B4"/>
    <w:rsid w:val="006C774E"/>
    <w:rsid w:val="006C7A35"/>
    <w:rsid w:val="006C7ABB"/>
    <w:rsid w:val="006C7C13"/>
    <w:rsid w:val="006D01F4"/>
    <w:rsid w:val="006D0891"/>
    <w:rsid w:val="006D08D9"/>
    <w:rsid w:val="006D095B"/>
    <w:rsid w:val="006D0D9B"/>
    <w:rsid w:val="006D10DD"/>
    <w:rsid w:val="006D11B3"/>
    <w:rsid w:val="006D1405"/>
    <w:rsid w:val="006D16B9"/>
    <w:rsid w:val="006D1A0B"/>
    <w:rsid w:val="006D1B98"/>
    <w:rsid w:val="006D1C37"/>
    <w:rsid w:val="006D1C6F"/>
    <w:rsid w:val="006D1C78"/>
    <w:rsid w:val="006D1E30"/>
    <w:rsid w:val="006D2443"/>
    <w:rsid w:val="006D2598"/>
    <w:rsid w:val="006D2787"/>
    <w:rsid w:val="006D28CA"/>
    <w:rsid w:val="006D2BA4"/>
    <w:rsid w:val="006D2BEA"/>
    <w:rsid w:val="006D2BF8"/>
    <w:rsid w:val="006D2E02"/>
    <w:rsid w:val="006D2F44"/>
    <w:rsid w:val="006D2FC5"/>
    <w:rsid w:val="006D3256"/>
    <w:rsid w:val="006D3351"/>
    <w:rsid w:val="006D3555"/>
    <w:rsid w:val="006D369D"/>
    <w:rsid w:val="006D3844"/>
    <w:rsid w:val="006D3874"/>
    <w:rsid w:val="006D3A9D"/>
    <w:rsid w:val="006D3F2F"/>
    <w:rsid w:val="006D4015"/>
    <w:rsid w:val="006D4053"/>
    <w:rsid w:val="006D40C4"/>
    <w:rsid w:val="006D4242"/>
    <w:rsid w:val="006D458F"/>
    <w:rsid w:val="006D4992"/>
    <w:rsid w:val="006D4C2B"/>
    <w:rsid w:val="006D4CE6"/>
    <w:rsid w:val="006D4D15"/>
    <w:rsid w:val="006D4D32"/>
    <w:rsid w:val="006D4F09"/>
    <w:rsid w:val="006D4FE2"/>
    <w:rsid w:val="006D5165"/>
    <w:rsid w:val="006D5369"/>
    <w:rsid w:val="006D5546"/>
    <w:rsid w:val="006D56C8"/>
    <w:rsid w:val="006D57CA"/>
    <w:rsid w:val="006D585B"/>
    <w:rsid w:val="006D592F"/>
    <w:rsid w:val="006D5D18"/>
    <w:rsid w:val="006D5F4F"/>
    <w:rsid w:val="006D6421"/>
    <w:rsid w:val="006D6555"/>
    <w:rsid w:val="006D66B1"/>
    <w:rsid w:val="006D6707"/>
    <w:rsid w:val="006D67A2"/>
    <w:rsid w:val="006D6846"/>
    <w:rsid w:val="006D69F2"/>
    <w:rsid w:val="006D6B24"/>
    <w:rsid w:val="006D6E7D"/>
    <w:rsid w:val="006D6FE7"/>
    <w:rsid w:val="006D702E"/>
    <w:rsid w:val="006D70FF"/>
    <w:rsid w:val="006D72C7"/>
    <w:rsid w:val="006D76DA"/>
    <w:rsid w:val="006D76E5"/>
    <w:rsid w:val="006D78BF"/>
    <w:rsid w:val="006D7BA1"/>
    <w:rsid w:val="006D7BEB"/>
    <w:rsid w:val="006D7D03"/>
    <w:rsid w:val="006E00BC"/>
    <w:rsid w:val="006E01A4"/>
    <w:rsid w:val="006E025B"/>
    <w:rsid w:val="006E02C6"/>
    <w:rsid w:val="006E0C1D"/>
    <w:rsid w:val="006E0E5A"/>
    <w:rsid w:val="006E1082"/>
    <w:rsid w:val="006E15AE"/>
    <w:rsid w:val="006E1637"/>
    <w:rsid w:val="006E16A0"/>
    <w:rsid w:val="006E176B"/>
    <w:rsid w:val="006E1909"/>
    <w:rsid w:val="006E1A99"/>
    <w:rsid w:val="006E1BB1"/>
    <w:rsid w:val="006E1BDE"/>
    <w:rsid w:val="006E1D91"/>
    <w:rsid w:val="006E1E92"/>
    <w:rsid w:val="006E1F35"/>
    <w:rsid w:val="006E1F3D"/>
    <w:rsid w:val="006E2362"/>
    <w:rsid w:val="006E2533"/>
    <w:rsid w:val="006E25A5"/>
    <w:rsid w:val="006E2605"/>
    <w:rsid w:val="006E2844"/>
    <w:rsid w:val="006E2EC7"/>
    <w:rsid w:val="006E3409"/>
    <w:rsid w:val="006E3536"/>
    <w:rsid w:val="006E35E9"/>
    <w:rsid w:val="006E398E"/>
    <w:rsid w:val="006E39E1"/>
    <w:rsid w:val="006E39FB"/>
    <w:rsid w:val="006E3B3A"/>
    <w:rsid w:val="006E3CEB"/>
    <w:rsid w:val="006E3E4B"/>
    <w:rsid w:val="006E4018"/>
    <w:rsid w:val="006E4197"/>
    <w:rsid w:val="006E41C6"/>
    <w:rsid w:val="006E4243"/>
    <w:rsid w:val="006E42AA"/>
    <w:rsid w:val="006E45BF"/>
    <w:rsid w:val="006E4A4D"/>
    <w:rsid w:val="006E4EE4"/>
    <w:rsid w:val="006E51B6"/>
    <w:rsid w:val="006E5266"/>
    <w:rsid w:val="006E526F"/>
    <w:rsid w:val="006E547D"/>
    <w:rsid w:val="006E54A6"/>
    <w:rsid w:val="006E557B"/>
    <w:rsid w:val="006E5D90"/>
    <w:rsid w:val="006E5DC0"/>
    <w:rsid w:val="006E5E46"/>
    <w:rsid w:val="006E611B"/>
    <w:rsid w:val="006E63A1"/>
    <w:rsid w:val="006E674A"/>
    <w:rsid w:val="006E6788"/>
    <w:rsid w:val="006E68D1"/>
    <w:rsid w:val="006E6AC9"/>
    <w:rsid w:val="006E6CFF"/>
    <w:rsid w:val="006E70DA"/>
    <w:rsid w:val="006E737F"/>
    <w:rsid w:val="006E741C"/>
    <w:rsid w:val="006E7463"/>
    <w:rsid w:val="006E7916"/>
    <w:rsid w:val="006F01E0"/>
    <w:rsid w:val="006F049A"/>
    <w:rsid w:val="006F04B0"/>
    <w:rsid w:val="006F04CF"/>
    <w:rsid w:val="006F0527"/>
    <w:rsid w:val="006F08F8"/>
    <w:rsid w:val="006F0A0D"/>
    <w:rsid w:val="006F0AD7"/>
    <w:rsid w:val="006F0C85"/>
    <w:rsid w:val="006F0C97"/>
    <w:rsid w:val="006F0E05"/>
    <w:rsid w:val="006F0FDD"/>
    <w:rsid w:val="006F102C"/>
    <w:rsid w:val="006F1073"/>
    <w:rsid w:val="006F112D"/>
    <w:rsid w:val="006F1131"/>
    <w:rsid w:val="006F1391"/>
    <w:rsid w:val="006F1393"/>
    <w:rsid w:val="006F1606"/>
    <w:rsid w:val="006F1703"/>
    <w:rsid w:val="006F1B33"/>
    <w:rsid w:val="006F1BB2"/>
    <w:rsid w:val="006F1CFD"/>
    <w:rsid w:val="006F1D32"/>
    <w:rsid w:val="006F1E3B"/>
    <w:rsid w:val="006F1FA3"/>
    <w:rsid w:val="006F205A"/>
    <w:rsid w:val="006F2388"/>
    <w:rsid w:val="006F2425"/>
    <w:rsid w:val="006F246E"/>
    <w:rsid w:val="006F25B0"/>
    <w:rsid w:val="006F26B7"/>
    <w:rsid w:val="006F2BC8"/>
    <w:rsid w:val="006F2C9B"/>
    <w:rsid w:val="006F314D"/>
    <w:rsid w:val="006F3178"/>
    <w:rsid w:val="006F33D3"/>
    <w:rsid w:val="006F340E"/>
    <w:rsid w:val="006F34AE"/>
    <w:rsid w:val="006F3566"/>
    <w:rsid w:val="006F3A6A"/>
    <w:rsid w:val="006F3AAD"/>
    <w:rsid w:val="006F3BC0"/>
    <w:rsid w:val="006F3C78"/>
    <w:rsid w:val="006F3DCF"/>
    <w:rsid w:val="006F3DF3"/>
    <w:rsid w:val="006F3E39"/>
    <w:rsid w:val="006F3F21"/>
    <w:rsid w:val="006F3F30"/>
    <w:rsid w:val="006F43FC"/>
    <w:rsid w:val="006F4465"/>
    <w:rsid w:val="006F44A5"/>
    <w:rsid w:val="006F45A4"/>
    <w:rsid w:val="006F4667"/>
    <w:rsid w:val="006F466B"/>
    <w:rsid w:val="006F4843"/>
    <w:rsid w:val="006F484C"/>
    <w:rsid w:val="006F4B62"/>
    <w:rsid w:val="006F4CE2"/>
    <w:rsid w:val="006F4DF0"/>
    <w:rsid w:val="006F4F9B"/>
    <w:rsid w:val="006F517E"/>
    <w:rsid w:val="006F51A5"/>
    <w:rsid w:val="006F520B"/>
    <w:rsid w:val="006F5283"/>
    <w:rsid w:val="006F581C"/>
    <w:rsid w:val="006F5964"/>
    <w:rsid w:val="006F5A0D"/>
    <w:rsid w:val="006F5A9A"/>
    <w:rsid w:val="006F5B40"/>
    <w:rsid w:val="006F5B82"/>
    <w:rsid w:val="006F5CCD"/>
    <w:rsid w:val="006F5DA4"/>
    <w:rsid w:val="006F5FD4"/>
    <w:rsid w:val="006F6139"/>
    <w:rsid w:val="006F639D"/>
    <w:rsid w:val="006F6621"/>
    <w:rsid w:val="006F68A4"/>
    <w:rsid w:val="006F6B41"/>
    <w:rsid w:val="006F6BA4"/>
    <w:rsid w:val="006F6F91"/>
    <w:rsid w:val="006F70FA"/>
    <w:rsid w:val="006F7120"/>
    <w:rsid w:val="006F7267"/>
    <w:rsid w:val="006F7511"/>
    <w:rsid w:val="006F7875"/>
    <w:rsid w:val="006F788E"/>
    <w:rsid w:val="006F7A24"/>
    <w:rsid w:val="006F7CCD"/>
    <w:rsid w:val="006F7E9C"/>
    <w:rsid w:val="0070006B"/>
    <w:rsid w:val="00700436"/>
    <w:rsid w:val="00700491"/>
    <w:rsid w:val="007004EE"/>
    <w:rsid w:val="007007E9"/>
    <w:rsid w:val="0070089C"/>
    <w:rsid w:val="00700ADB"/>
    <w:rsid w:val="00700B7B"/>
    <w:rsid w:val="00700C2D"/>
    <w:rsid w:val="00700E81"/>
    <w:rsid w:val="00700EBE"/>
    <w:rsid w:val="00701092"/>
    <w:rsid w:val="007010BB"/>
    <w:rsid w:val="007010E4"/>
    <w:rsid w:val="00701100"/>
    <w:rsid w:val="00701115"/>
    <w:rsid w:val="007011CC"/>
    <w:rsid w:val="00701385"/>
    <w:rsid w:val="0070146A"/>
    <w:rsid w:val="00701559"/>
    <w:rsid w:val="0070158C"/>
    <w:rsid w:val="00701792"/>
    <w:rsid w:val="007018E9"/>
    <w:rsid w:val="00701B57"/>
    <w:rsid w:val="00701C95"/>
    <w:rsid w:val="00701CCB"/>
    <w:rsid w:val="00701D62"/>
    <w:rsid w:val="0070206B"/>
    <w:rsid w:val="0070242A"/>
    <w:rsid w:val="007025B9"/>
    <w:rsid w:val="00702E0E"/>
    <w:rsid w:val="007032BD"/>
    <w:rsid w:val="00703317"/>
    <w:rsid w:val="00703612"/>
    <w:rsid w:val="007037F7"/>
    <w:rsid w:val="007038B5"/>
    <w:rsid w:val="00703D11"/>
    <w:rsid w:val="00703DB1"/>
    <w:rsid w:val="00704564"/>
    <w:rsid w:val="0070486A"/>
    <w:rsid w:val="0070493B"/>
    <w:rsid w:val="00704B60"/>
    <w:rsid w:val="00704C6A"/>
    <w:rsid w:val="00704CC8"/>
    <w:rsid w:val="00704E8C"/>
    <w:rsid w:val="00704E94"/>
    <w:rsid w:val="00705028"/>
    <w:rsid w:val="00705268"/>
    <w:rsid w:val="0070554E"/>
    <w:rsid w:val="0070560E"/>
    <w:rsid w:val="007057E8"/>
    <w:rsid w:val="007057ED"/>
    <w:rsid w:val="007058B4"/>
    <w:rsid w:val="00705B33"/>
    <w:rsid w:val="00705BE1"/>
    <w:rsid w:val="00705CA1"/>
    <w:rsid w:val="00705F50"/>
    <w:rsid w:val="0070644D"/>
    <w:rsid w:val="007064CE"/>
    <w:rsid w:val="007065A9"/>
    <w:rsid w:val="007069EA"/>
    <w:rsid w:val="00706C9E"/>
    <w:rsid w:val="00706DD3"/>
    <w:rsid w:val="00706E82"/>
    <w:rsid w:val="0070729A"/>
    <w:rsid w:val="007073FB"/>
    <w:rsid w:val="0070741F"/>
    <w:rsid w:val="00707483"/>
    <w:rsid w:val="0070750A"/>
    <w:rsid w:val="0070789F"/>
    <w:rsid w:val="00707D3D"/>
    <w:rsid w:val="00707D46"/>
    <w:rsid w:val="00707E04"/>
    <w:rsid w:val="00707FC4"/>
    <w:rsid w:val="00710196"/>
    <w:rsid w:val="0071056C"/>
    <w:rsid w:val="0071057A"/>
    <w:rsid w:val="007107E3"/>
    <w:rsid w:val="00710929"/>
    <w:rsid w:val="007109AD"/>
    <w:rsid w:val="007109E9"/>
    <w:rsid w:val="00710B2A"/>
    <w:rsid w:val="00710C32"/>
    <w:rsid w:val="00710F1E"/>
    <w:rsid w:val="00710FDA"/>
    <w:rsid w:val="0071123A"/>
    <w:rsid w:val="0071126D"/>
    <w:rsid w:val="0071129F"/>
    <w:rsid w:val="007114BF"/>
    <w:rsid w:val="007114D5"/>
    <w:rsid w:val="007116DC"/>
    <w:rsid w:val="00711770"/>
    <w:rsid w:val="0071183B"/>
    <w:rsid w:val="00711AFC"/>
    <w:rsid w:val="00711B9D"/>
    <w:rsid w:val="00711E86"/>
    <w:rsid w:val="007121D9"/>
    <w:rsid w:val="0071221F"/>
    <w:rsid w:val="00712275"/>
    <w:rsid w:val="00712562"/>
    <w:rsid w:val="00712709"/>
    <w:rsid w:val="007129C8"/>
    <w:rsid w:val="00712AA1"/>
    <w:rsid w:val="00713140"/>
    <w:rsid w:val="007131B6"/>
    <w:rsid w:val="0071350E"/>
    <w:rsid w:val="007135CC"/>
    <w:rsid w:val="00713647"/>
    <w:rsid w:val="0071368D"/>
    <w:rsid w:val="007137B7"/>
    <w:rsid w:val="00713BB5"/>
    <w:rsid w:val="00713D25"/>
    <w:rsid w:val="007140B7"/>
    <w:rsid w:val="00714371"/>
    <w:rsid w:val="00714444"/>
    <w:rsid w:val="00714488"/>
    <w:rsid w:val="007144CB"/>
    <w:rsid w:val="007148A0"/>
    <w:rsid w:val="007148BA"/>
    <w:rsid w:val="00714ADE"/>
    <w:rsid w:val="00714B4B"/>
    <w:rsid w:val="00714CB1"/>
    <w:rsid w:val="00714D57"/>
    <w:rsid w:val="00714E94"/>
    <w:rsid w:val="00714F01"/>
    <w:rsid w:val="0071511D"/>
    <w:rsid w:val="007153A2"/>
    <w:rsid w:val="007154F1"/>
    <w:rsid w:val="007155F2"/>
    <w:rsid w:val="007158C6"/>
    <w:rsid w:val="007158D5"/>
    <w:rsid w:val="00715ABA"/>
    <w:rsid w:val="00715C5B"/>
    <w:rsid w:val="0071603F"/>
    <w:rsid w:val="007160D2"/>
    <w:rsid w:val="00716340"/>
    <w:rsid w:val="007163A7"/>
    <w:rsid w:val="00716572"/>
    <w:rsid w:val="00716942"/>
    <w:rsid w:val="00716C98"/>
    <w:rsid w:val="00716FD0"/>
    <w:rsid w:val="007170AA"/>
    <w:rsid w:val="0071711C"/>
    <w:rsid w:val="007174BD"/>
    <w:rsid w:val="007176B7"/>
    <w:rsid w:val="0071770E"/>
    <w:rsid w:val="00717898"/>
    <w:rsid w:val="00717ACD"/>
    <w:rsid w:val="00717ED4"/>
    <w:rsid w:val="007201E3"/>
    <w:rsid w:val="00720507"/>
    <w:rsid w:val="0072061D"/>
    <w:rsid w:val="00720BD2"/>
    <w:rsid w:val="00720C1B"/>
    <w:rsid w:val="00721013"/>
    <w:rsid w:val="00721171"/>
    <w:rsid w:val="00721568"/>
    <w:rsid w:val="007215EF"/>
    <w:rsid w:val="00721741"/>
    <w:rsid w:val="00721861"/>
    <w:rsid w:val="00722055"/>
    <w:rsid w:val="007220A9"/>
    <w:rsid w:val="007220AE"/>
    <w:rsid w:val="007220C2"/>
    <w:rsid w:val="007221AA"/>
    <w:rsid w:val="00722340"/>
    <w:rsid w:val="0072244E"/>
    <w:rsid w:val="007225B1"/>
    <w:rsid w:val="007225D9"/>
    <w:rsid w:val="00722670"/>
    <w:rsid w:val="00722E56"/>
    <w:rsid w:val="007236CF"/>
    <w:rsid w:val="00723772"/>
    <w:rsid w:val="00723B85"/>
    <w:rsid w:val="00723B9A"/>
    <w:rsid w:val="00723D5D"/>
    <w:rsid w:val="00724073"/>
    <w:rsid w:val="007243AF"/>
    <w:rsid w:val="0072442D"/>
    <w:rsid w:val="0072451B"/>
    <w:rsid w:val="00724693"/>
    <w:rsid w:val="007246E3"/>
    <w:rsid w:val="007248AA"/>
    <w:rsid w:val="00724A6A"/>
    <w:rsid w:val="00724CB5"/>
    <w:rsid w:val="00724D2A"/>
    <w:rsid w:val="00724E6D"/>
    <w:rsid w:val="00724EB1"/>
    <w:rsid w:val="00725497"/>
    <w:rsid w:val="007254EA"/>
    <w:rsid w:val="007256DB"/>
    <w:rsid w:val="007257D0"/>
    <w:rsid w:val="0072583D"/>
    <w:rsid w:val="007260BF"/>
    <w:rsid w:val="00726346"/>
    <w:rsid w:val="007265B0"/>
    <w:rsid w:val="007265F6"/>
    <w:rsid w:val="00726839"/>
    <w:rsid w:val="00726C3F"/>
    <w:rsid w:val="00726CFE"/>
    <w:rsid w:val="00726D09"/>
    <w:rsid w:val="00726D31"/>
    <w:rsid w:val="00726D8F"/>
    <w:rsid w:val="00726DA1"/>
    <w:rsid w:val="00727326"/>
    <w:rsid w:val="00727581"/>
    <w:rsid w:val="007276A7"/>
    <w:rsid w:val="00727746"/>
    <w:rsid w:val="00727B60"/>
    <w:rsid w:val="00727CD2"/>
    <w:rsid w:val="007301C9"/>
    <w:rsid w:val="0073072F"/>
    <w:rsid w:val="00730875"/>
    <w:rsid w:val="00730955"/>
    <w:rsid w:val="00730964"/>
    <w:rsid w:val="00730C28"/>
    <w:rsid w:val="00730D48"/>
    <w:rsid w:val="00730F57"/>
    <w:rsid w:val="00730FA2"/>
    <w:rsid w:val="00731155"/>
    <w:rsid w:val="007311CA"/>
    <w:rsid w:val="0073131F"/>
    <w:rsid w:val="00731480"/>
    <w:rsid w:val="007314EC"/>
    <w:rsid w:val="007316FE"/>
    <w:rsid w:val="00731C06"/>
    <w:rsid w:val="00731CD4"/>
    <w:rsid w:val="00731DAB"/>
    <w:rsid w:val="00731E57"/>
    <w:rsid w:val="00731ECF"/>
    <w:rsid w:val="00731F77"/>
    <w:rsid w:val="007321C1"/>
    <w:rsid w:val="00732A47"/>
    <w:rsid w:val="00732E97"/>
    <w:rsid w:val="00732F25"/>
    <w:rsid w:val="00732FE9"/>
    <w:rsid w:val="00733262"/>
    <w:rsid w:val="007336DC"/>
    <w:rsid w:val="0073374C"/>
    <w:rsid w:val="0073379A"/>
    <w:rsid w:val="0073385D"/>
    <w:rsid w:val="00733CB2"/>
    <w:rsid w:val="00733CCE"/>
    <w:rsid w:val="00733E2D"/>
    <w:rsid w:val="00733E35"/>
    <w:rsid w:val="00733E78"/>
    <w:rsid w:val="0073407E"/>
    <w:rsid w:val="0073418D"/>
    <w:rsid w:val="007344F1"/>
    <w:rsid w:val="007345F4"/>
    <w:rsid w:val="00734DB1"/>
    <w:rsid w:val="00734F36"/>
    <w:rsid w:val="00734F80"/>
    <w:rsid w:val="00734F9F"/>
    <w:rsid w:val="00735013"/>
    <w:rsid w:val="007350D4"/>
    <w:rsid w:val="00735137"/>
    <w:rsid w:val="00735205"/>
    <w:rsid w:val="007352A6"/>
    <w:rsid w:val="007352AB"/>
    <w:rsid w:val="007352F8"/>
    <w:rsid w:val="0073567C"/>
    <w:rsid w:val="00735700"/>
    <w:rsid w:val="007357A4"/>
    <w:rsid w:val="00735A35"/>
    <w:rsid w:val="00735B36"/>
    <w:rsid w:val="00735D76"/>
    <w:rsid w:val="007361A5"/>
    <w:rsid w:val="0073675B"/>
    <w:rsid w:val="00736C1A"/>
    <w:rsid w:val="00736D14"/>
    <w:rsid w:val="00736E69"/>
    <w:rsid w:val="00736EC4"/>
    <w:rsid w:val="00736F80"/>
    <w:rsid w:val="00737178"/>
    <w:rsid w:val="00737195"/>
    <w:rsid w:val="007373B6"/>
    <w:rsid w:val="007373F6"/>
    <w:rsid w:val="00737401"/>
    <w:rsid w:val="0073745F"/>
    <w:rsid w:val="00737476"/>
    <w:rsid w:val="007376B0"/>
    <w:rsid w:val="00737798"/>
    <w:rsid w:val="00737C59"/>
    <w:rsid w:val="00737D9B"/>
    <w:rsid w:val="00737FC5"/>
    <w:rsid w:val="00740292"/>
    <w:rsid w:val="00740461"/>
    <w:rsid w:val="0074046D"/>
    <w:rsid w:val="007406E1"/>
    <w:rsid w:val="007406F5"/>
    <w:rsid w:val="007408C9"/>
    <w:rsid w:val="0074093E"/>
    <w:rsid w:val="00740BD9"/>
    <w:rsid w:val="00740D62"/>
    <w:rsid w:val="0074120C"/>
    <w:rsid w:val="00741482"/>
    <w:rsid w:val="00741612"/>
    <w:rsid w:val="00741756"/>
    <w:rsid w:val="007419B5"/>
    <w:rsid w:val="00741A89"/>
    <w:rsid w:val="00741AA1"/>
    <w:rsid w:val="00741C2E"/>
    <w:rsid w:val="00741F75"/>
    <w:rsid w:val="007424D1"/>
    <w:rsid w:val="007427ED"/>
    <w:rsid w:val="00742B45"/>
    <w:rsid w:val="00742DA2"/>
    <w:rsid w:val="00742F03"/>
    <w:rsid w:val="00742F0D"/>
    <w:rsid w:val="007432FA"/>
    <w:rsid w:val="00743351"/>
    <w:rsid w:val="007433E6"/>
    <w:rsid w:val="007433FD"/>
    <w:rsid w:val="00743548"/>
    <w:rsid w:val="00743581"/>
    <w:rsid w:val="0074360D"/>
    <w:rsid w:val="0074379B"/>
    <w:rsid w:val="007437DC"/>
    <w:rsid w:val="00743B83"/>
    <w:rsid w:val="00743D52"/>
    <w:rsid w:val="00743E55"/>
    <w:rsid w:val="00744120"/>
    <w:rsid w:val="007441FB"/>
    <w:rsid w:val="00744267"/>
    <w:rsid w:val="00744373"/>
    <w:rsid w:val="0074442B"/>
    <w:rsid w:val="007445D4"/>
    <w:rsid w:val="0074494E"/>
    <w:rsid w:val="007449EA"/>
    <w:rsid w:val="00744B61"/>
    <w:rsid w:val="00744D21"/>
    <w:rsid w:val="00744E35"/>
    <w:rsid w:val="00745576"/>
    <w:rsid w:val="00745BCF"/>
    <w:rsid w:val="00745CB1"/>
    <w:rsid w:val="00745F0E"/>
    <w:rsid w:val="00746267"/>
    <w:rsid w:val="007462A1"/>
    <w:rsid w:val="00746302"/>
    <w:rsid w:val="00746388"/>
    <w:rsid w:val="007463EF"/>
    <w:rsid w:val="00746479"/>
    <w:rsid w:val="00746505"/>
    <w:rsid w:val="00746629"/>
    <w:rsid w:val="00746836"/>
    <w:rsid w:val="00746927"/>
    <w:rsid w:val="00746958"/>
    <w:rsid w:val="00746BE6"/>
    <w:rsid w:val="00746CE3"/>
    <w:rsid w:val="00746D0A"/>
    <w:rsid w:val="00746D25"/>
    <w:rsid w:val="00746F52"/>
    <w:rsid w:val="0074701A"/>
    <w:rsid w:val="007470E4"/>
    <w:rsid w:val="0074722E"/>
    <w:rsid w:val="00747698"/>
    <w:rsid w:val="007477C4"/>
    <w:rsid w:val="00747815"/>
    <w:rsid w:val="00747A32"/>
    <w:rsid w:val="00747A52"/>
    <w:rsid w:val="00747A59"/>
    <w:rsid w:val="00747BBD"/>
    <w:rsid w:val="00747C05"/>
    <w:rsid w:val="00747F08"/>
    <w:rsid w:val="00747F19"/>
    <w:rsid w:val="0075034D"/>
    <w:rsid w:val="007504AF"/>
    <w:rsid w:val="007505AD"/>
    <w:rsid w:val="007505B8"/>
    <w:rsid w:val="0075072E"/>
    <w:rsid w:val="007507DD"/>
    <w:rsid w:val="00750FF4"/>
    <w:rsid w:val="00751015"/>
    <w:rsid w:val="00751085"/>
    <w:rsid w:val="00751172"/>
    <w:rsid w:val="00751197"/>
    <w:rsid w:val="00751684"/>
    <w:rsid w:val="00751750"/>
    <w:rsid w:val="007517B3"/>
    <w:rsid w:val="00751882"/>
    <w:rsid w:val="00751AC4"/>
    <w:rsid w:val="00751C73"/>
    <w:rsid w:val="00751E2E"/>
    <w:rsid w:val="00752025"/>
    <w:rsid w:val="00752118"/>
    <w:rsid w:val="0075230C"/>
    <w:rsid w:val="00752318"/>
    <w:rsid w:val="00752379"/>
    <w:rsid w:val="007526DB"/>
    <w:rsid w:val="00752D13"/>
    <w:rsid w:val="00752DB0"/>
    <w:rsid w:val="00753081"/>
    <w:rsid w:val="00753130"/>
    <w:rsid w:val="00753578"/>
    <w:rsid w:val="0075359C"/>
    <w:rsid w:val="0075386F"/>
    <w:rsid w:val="00753884"/>
    <w:rsid w:val="00753B28"/>
    <w:rsid w:val="00753E74"/>
    <w:rsid w:val="00753EB6"/>
    <w:rsid w:val="00754083"/>
    <w:rsid w:val="00754295"/>
    <w:rsid w:val="00754325"/>
    <w:rsid w:val="00754484"/>
    <w:rsid w:val="00754635"/>
    <w:rsid w:val="007549D9"/>
    <w:rsid w:val="00754AE9"/>
    <w:rsid w:val="00754F1D"/>
    <w:rsid w:val="0075503C"/>
    <w:rsid w:val="007553E8"/>
    <w:rsid w:val="0075542B"/>
    <w:rsid w:val="00755537"/>
    <w:rsid w:val="00755747"/>
    <w:rsid w:val="007557D5"/>
    <w:rsid w:val="00755806"/>
    <w:rsid w:val="00755E33"/>
    <w:rsid w:val="00755FFA"/>
    <w:rsid w:val="00756012"/>
    <w:rsid w:val="0075614E"/>
    <w:rsid w:val="0075625E"/>
    <w:rsid w:val="00756266"/>
    <w:rsid w:val="00756300"/>
    <w:rsid w:val="00756320"/>
    <w:rsid w:val="007564F0"/>
    <w:rsid w:val="00756728"/>
    <w:rsid w:val="007569A6"/>
    <w:rsid w:val="007569D3"/>
    <w:rsid w:val="00756A30"/>
    <w:rsid w:val="00756B6D"/>
    <w:rsid w:val="00756C09"/>
    <w:rsid w:val="00756C1B"/>
    <w:rsid w:val="00756CD4"/>
    <w:rsid w:val="00756CE4"/>
    <w:rsid w:val="00756D12"/>
    <w:rsid w:val="00756D2F"/>
    <w:rsid w:val="00756E69"/>
    <w:rsid w:val="00756F35"/>
    <w:rsid w:val="00756FF1"/>
    <w:rsid w:val="00757013"/>
    <w:rsid w:val="00757251"/>
    <w:rsid w:val="007572D5"/>
    <w:rsid w:val="0075769F"/>
    <w:rsid w:val="00757908"/>
    <w:rsid w:val="00757B54"/>
    <w:rsid w:val="0076010A"/>
    <w:rsid w:val="00760208"/>
    <w:rsid w:val="00760304"/>
    <w:rsid w:val="007604D1"/>
    <w:rsid w:val="007606AE"/>
    <w:rsid w:val="00760A2E"/>
    <w:rsid w:val="00760D2C"/>
    <w:rsid w:val="00760E1B"/>
    <w:rsid w:val="007610A3"/>
    <w:rsid w:val="007612B5"/>
    <w:rsid w:val="00761399"/>
    <w:rsid w:val="00761792"/>
    <w:rsid w:val="0076186A"/>
    <w:rsid w:val="007618A0"/>
    <w:rsid w:val="00761B0C"/>
    <w:rsid w:val="00761D1B"/>
    <w:rsid w:val="00761DC5"/>
    <w:rsid w:val="00761EF9"/>
    <w:rsid w:val="00761F84"/>
    <w:rsid w:val="00762195"/>
    <w:rsid w:val="00762370"/>
    <w:rsid w:val="00762869"/>
    <w:rsid w:val="00762898"/>
    <w:rsid w:val="007628FC"/>
    <w:rsid w:val="007629BE"/>
    <w:rsid w:val="00762B86"/>
    <w:rsid w:val="00762B8D"/>
    <w:rsid w:val="00762D7F"/>
    <w:rsid w:val="00762F69"/>
    <w:rsid w:val="00762FF4"/>
    <w:rsid w:val="00763100"/>
    <w:rsid w:val="007632DD"/>
    <w:rsid w:val="00763311"/>
    <w:rsid w:val="00763347"/>
    <w:rsid w:val="007633F6"/>
    <w:rsid w:val="00763647"/>
    <w:rsid w:val="0076385D"/>
    <w:rsid w:val="00763A24"/>
    <w:rsid w:val="00763B4E"/>
    <w:rsid w:val="00764018"/>
    <w:rsid w:val="00764087"/>
    <w:rsid w:val="00764129"/>
    <w:rsid w:val="00764156"/>
    <w:rsid w:val="007642CA"/>
    <w:rsid w:val="0076479E"/>
    <w:rsid w:val="0076480B"/>
    <w:rsid w:val="007648FE"/>
    <w:rsid w:val="007649FC"/>
    <w:rsid w:val="00764BB7"/>
    <w:rsid w:val="00764C0A"/>
    <w:rsid w:val="00764C9C"/>
    <w:rsid w:val="00764DE4"/>
    <w:rsid w:val="00764EA2"/>
    <w:rsid w:val="00764FE1"/>
    <w:rsid w:val="00765050"/>
    <w:rsid w:val="00765071"/>
    <w:rsid w:val="0076540F"/>
    <w:rsid w:val="007656FB"/>
    <w:rsid w:val="0076578B"/>
    <w:rsid w:val="0076599D"/>
    <w:rsid w:val="00765D06"/>
    <w:rsid w:val="00765F7F"/>
    <w:rsid w:val="00766193"/>
    <w:rsid w:val="00766323"/>
    <w:rsid w:val="00766331"/>
    <w:rsid w:val="007663B9"/>
    <w:rsid w:val="007664A6"/>
    <w:rsid w:val="00766527"/>
    <w:rsid w:val="00766631"/>
    <w:rsid w:val="007666F3"/>
    <w:rsid w:val="007666F6"/>
    <w:rsid w:val="007667EA"/>
    <w:rsid w:val="007667FC"/>
    <w:rsid w:val="0076698C"/>
    <w:rsid w:val="007669C2"/>
    <w:rsid w:val="007669C7"/>
    <w:rsid w:val="007669DE"/>
    <w:rsid w:val="00766B2E"/>
    <w:rsid w:val="00766BCF"/>
    <w:rsid w:val="00766C32"/>
    <w:rsid w:val="00766CCC"/>
    <w:rsid w:val="00766FA9"/>
    <w:rsid w:val="00766FAA"/>
    <w:rsid w:val="007670F2"/>
    <w:rsid w:val="00767266"/>
    <w:rsid w:val="007674C1"/>
    <w:rsid w:val="0076757D"/>
    <w:rsid w:val="0076763C"/>
    <w:rsid w:val="0076765D"/>
    <w:rsid w:val="007678F1"/>
    <w:rsid w:val="00767A26"/>
    <w:rsid w:val="00767CFD"/>
    <w:rsid w:val="00767D3A"/>
    <w:rsid w:val="00767EAE"/>
    <w:rsid w:val="00767F01"/>
    <w:rsid w:val="00767F6E"/>
    <w:rsid w:val="00767FDF"/>
    <w:rsid w:val="0077003A"/>
    <w:rsid w:val="007703D7"/>
    <w:rsid w:val="007706B8"/>
    <w:rsid w:val="00770756"/>
    <w:rsid w:val="007707B9"/>
    <w:rsid w:val="00770A23"/>
    <w:rsid w:val="00770A3B"/>
    <w:rsid w:val="00770DB0"/>
    <w:rsid w:val="00770F09"/>
    <w:rsid w:val="00770FE6"/>
    <w:rsid w:val="0077104C"/>
    <w:rsid w:val="00772411"/>
    <w:rsid w:val="0077251B"/>
    <w:rsid w:val="0077278C"/>
    <w:rsid w:val="0077288F"/>
    <w:rsid w:val="00772A19"/>
    <w:rsid w:val="00772B68"/>
    <w:rsid w:val="00772F0D"/>
    <w:rsid w:val="00772F44"/>
    <w:rsid w:val="00773405"/>
    <w:rsid w:val="00773571"/>
    <w:rsid w:val="0077361E"/>
    <w:rsid w:val="00773674"/>
    <w:rsid w:val="00773CDC"/>
    <w:rsid w:val="00773EBA"/>
    <w:rsid w:val="007742D7"/>
    <w:rsid w:val="00774411"/>
    <w:rsid w:val="007744DD"/>
    <w:rsid w:val="007744F2"/>
    <w:rsid w:val="007745D8"/>
    <w:rsid w:val="00774836"/>
    <w:rsid w:val="00774907"/>
    <w:rsid w:val="0077496F"/>
    <w:rsid w:val="007749A8"/>
    <w:rsid w:val="00774F32"/>
    <w:rsid w:val="00775165"/>
    <w:rsid w:val="0077520A"/>
    <w:rsid w:val="007757B2"/>
    <w:rsid w:val="00775D55"/>
    <w:rsid w:val="0077614C"/>
    <w:rsid w:val="0077618B"/>
    <w:rsid w:val="007762C0"/>
    <w:rsid w:val="0077648E"/>
    <w:rsid w:val="00776627"/>
    <w:rsid w:val="007769B5"/>
    <w:rsid w:val="00776F59"/>
    <w:rsid w:val="007771D2"/>
    <w:rsid w:val="00777580"/>
    <w:rsid w:val="00777760"/>
    <w:rsid w:val="0077777C"/>
    <w:rsid w:val="007777C3"/>
    <w:rsid w:val="007777E0"/>
    <w:rsid w:val="00777A8A"/>
    <w:rsid w:val="00777A97"/>
    <w:rsid w:val="00777C3C"/>
    <w:rsid w:val="00780188"/>
    <w:rsid w:val="00780364"/>
    <w:rsid w:val="007803DE"/>
    <w:rsid w:val="0078062F"/>
    <w:rsid w:val="0078068C"/>
    <w:rsid w:val="00780DCF"/>
    <w:rsid w:val="007812F3"/>
    <w:rsid w:val="00781313"/>
    <w:rsid w:val="0078135A"/>
    <w:rsid w:val="00781636"/>
    <w:rsid w:val="00781646"/>
    <w:rsid w:val="00781792"/>
    <w:rsid w:val="00781B02"/>
    <w:rsid w:val="00781B83"/>
    <w:rsid w:val="00781E7D"/>
    <w:rsid w:val="007820A6"/>
    <w:rsid w:val="00782387"/>
    <w:rsid w:val="00782393"/>
    <w:rsid w:val="00782499"/>
    <w:rsid w:val="0078258C"/>
    <w:rsid w:val="007825E4"/>
    <w:rsid w:val="00782775"/>
    <w:rsid w:val="007827B0"/>
    <w:rsid w:val="0078284C"/>
    <w:rsid w:val="00782A73"/>
    <w:rsid w:val="00782B14"/>
    <w:rsid w:val="00782B97"/>
    <w:rsid w:val="00782BC9"/>
    <w:rsid w:val="00782DAE"/>
    <w:rsid w:val="00782E99"/>
    <w:rsid w:val="00783430"/>
    <w:rsid w:val="00783485"/>
    <w:rsid w:val="0078367E"/>
    <w:rsid w:val="0078369B"/>
    <w:rsid w:val="00783907"/>
    <w:rsid w:val="00783A25"/>
    <w:rsid w:val="00783B07"/>
    <w:rsid w:val="00783CB8"/>
    <w:rsid w:val="00783CC2"/>
    <w:rsid w:val="00783D3A"/>
    <w:rsid w:val="00783E40"/>
    <w:rsid w:val="00783F61"/>
    <w:rsid w:val="00784432"/>
    <w:rsid w:val="00784974"/>
    <w:rsid w:val="007849B8"/>
    <w:rsid w:val="00784C3F"/>
    <w:rsid w:val="007850C6"/>
    <w:rsid w:val="0078533C"/>
    <w:rsid w:val="007853E9"/>
    <w:rsid w:val="007856C8"/>
    <w:rsid w:val="0078574B"/>
    <w:rsid w:val="007858B5"/>
    <w:rsid w:val="00785921"/>
    <w:rsid w:val="007859B6"/>
    <w:rsid w:val="00785A72"/>
    <w:rsid w:val="00785D07"/>
    <w:rsid w:val="00785E93"/>
    <w:rsid w:val="00785F94"/>
    <w:rsid w:val="00786415"/>
    <w:rsid w:val="0078655C"/>
    <w:rsid w:val="007866B9"/>
    <w:rsid w:val="00786A66"/>
    <w:rsid w:val="00786D5D"/>
    <w:rsid w:val="00786DC3"/>
    <w:rsid w:val="00786E3B"/>
    <w:rsid w:val="00786EAD"/>
    <w:rsid w:val="007870D4"/>
    <w:rsid w:val="007871A5"/>
    <w:rsid w:val="00787496"/>
    <w:rsid w:val="00787628"/>
    <w:rsid w:val="00787D03"/>
    <w:rsid w:val="00787D3A"/>
    <w:rsid w:val="00790245"/>
    <w:rsid w:val="00790263"/>
    <w:rsid w:val="007903DD"/>
    <w:rsid w:val="007903EF"/>
    <w:rsid w:val="007905D9"/>
    <w:rsid w:val="007905EA"/>
    <w:rsid w:val="00790823"/>
    <w:rsid w:val="00790986"/>
    <w:rsid w:val="00791112"/>
    <w:rsid w:val="00791246"/>
    <w:rsid w:val="007912B3"/>
    <w:rsid w:val="007912C8"/>
    <w:rsid w:val="00791477"/>
    <w:rsid w:val="00791A6F"/>
    <w:rsid w:val="00791A71"/>
    <w:rsid w:val="00791ADF"/>
    <w:rsid w:val="00791C88"/>
    <w:rsid w:val="00791D56"/>
    <w:rsid w:val="00791DFA"/>
    <w:rsid w:val="00791F26"/>
    <w:rsid w:val="00792093"/>
    <w:rsid w:val="007921C4"/>
    <w:rsid w:val="0079225D"/>
    <w:rsid w:val="00792784"/>
    <w:rsid w:val="00792850"/>
    <w:rsid w:val="007928B6"/>
    <w:rsid w:val="00792938"/>
    <w:rsid w:val="00792A91"/>
    <w:rsid w:val="00792B1B"/>
    <w:rsid w:val="00792BED"/>
    <w:rsid w:val="00792CF7"/>
    <w:rsid w:val="00792E5F"/>
    <w:rsid w:val="00792E84"/>
    <w:rsid w:val="007930F0"/>
    <w:rsid w:val="00793396"/>
    <w:rsid w:val="007933CD"/>
    <w:rsid w:val="0079348E"/>
    <w:rsid w:val="00793704"/>
    <w:rsid w:val="00793875"/>
    <w:rsid w:val="00793B12"/>
    <w:rsid w:val="007944E4"/>
    <w:rsid w:val="0079452A"/>
    <w:rsid w:val="00794710"/>
    <w:rsid w:val="00794A3E"/>
    <w:rsid w:val="00794AE9"/>
    <w:rsid w:val="00794C6A"/>
    <w:rsid w:val="00794CCA"/>
    <w:rsid w:val="00794D70"/>
    <w:rsid w:val="00794D74"/>
    <w:rsid w:val="00794E8B"/>
    <w:rsid w:val="00794E92"/>
    <w:rsid w:val="00795009"/>
    <w:rsid w:val="0079522B"/>
    <w:rsid w:val="007954B2"/>
    <w:rsid w:val="007954D4"/>
    <w:rsid w:val="00795735"/>
    <w:rsid w:val="00795885"/>
    <w:rsid w:val="00795940"/>
    <w:rsid w:val="0079611F"/>
    <w:rsid w:val="0079622E"/>
    <w:rsid w:val="0079626E"/>
    <w:rsid w:val="00796363"/>
    <w:rsid w:val="007969C0"/>
    <w:rsid w:val="00796A23"/>
    <w:rsid w:val="00796A76"/>
    <w:rsid w:val="00796E2B"/>
    <w:rsid w:val="0079715F"/>
    <w:rsid w:val="00797319"/>
    <w:rsid w:val="0079754B"/>
    <w:rsid w:val="00797623"/>
    <w:rsid w:val="00797C98"/>
    <w:rsid w:val="007A00C0"/>
    <w:rsid w:val="007A0363"/>
    <w:rsid w:val="007A0581"/>
    <w:rsid w:val="007A05D9"/>
    <w:rsid w:val="007A0699"/>
    <w:rsid w:val="007A06DC"/>
    <w:rsid w:val="007A0704"/>
    <w:rsid w:val="007A0921"/>
    <w:rsid w:val="007A09E6"/>
    <w:rsid w:val="007A0B76"/>
    <w:rsid w:val="007A0CF4"/>
    <w:rsid w:val="007A1008"/>
    <w:rsid w:val="007A11C8"/>
    <w:rsid w:val="007A151D"/>
    <w:rsid w:val="007A15CE"/>
    <w:rsid w:val="007A16DF"/>
    <w:rsid w:val="007A17EA"/>
    <w:rsid w:val="007A18CE"/>
    <w:rsid w:val="007A1980"/>
    <w:rsid w:val="007A1D18"/>
    <w:rsid w:val="007A1E80"/>
    <w:rsid w:val="007A1F41"/>
    <w:rsid w:val="007A1F82"/>
    <w:rsid w:val="007A1F8E"/>
    <w:rsid w:val="007A212E"/>
    <w:rsid w:val="007A2271"/>
    <w:rsid w:val="007A2339"/>
    <w:rsid w:val="007A26E1"/>
    <w:rsid w:val="007A27D5"/>
    <w:rsid w:val="007A2818"/>
    <w:rsid w:val="007A29CC"/>
    <w:rsid w:val="007A2BF2"/>
    <w:rsid w:val="007A2CA6"/>
    <w:rsid w:val="007A3161"/>
    <w:rsid w:val="007A3228"/>
    <w:rsid w:val="007A323C"/>
    <w:rsid w:val="007A3300"/>
    <w:rsid w:val="007A350D"/>
    <w:rsid w:val="007A378C"/>
    <w:rsid w:val="007A391C"/>
    <w:rsid w:val="007A39AE"/>
    <w:rsid w:val="007A39E6"/>
    <w:rsid w:val="007A3A67"/>
    <w:rsid w:val="007A3B31"/>
    <w:rsid w:val="007A3C3A"/>
    <w:rsid w:val="007A3C96"/>
    <w:rsid w:val="007A3CA3"/>
    <w:rsid w:val="007A3D24"/>
    <w:rsid w:val="007A3E69"/>
    <w:rsid w:val="007A3E79"/>
    <w:rsid w:val="007A4119"/>
    <w:rsid w:val="007A449C"/>
    <w:rsid w:val="007A4506"/>
    <w:rsid w:val="007A4579"/>
    <w:rsid w:val="007A4836"/>
    <w:rsid w:val="007A48BE"/>
    <w:rsid w:val="007A48F8"/>
    <w:rsid w:val="007A4DF2"/>
    <w:rsid w:val="007A4E42"/>
    <w:rsid w:val="007A4F39"/>
    <w:rsid w:val="007A51B6"/>
    <w:rsid w:val="007A51DE"/>
    <w:rsid w:val="007A51FF"/>
    <w:rsid w:val="007A52C6"/>
    <w:rsid w:val="007A539D"/>
    <w:rsid w:val="007A53D9"/>
    <w:rsid w:val="007A58AF"/>
    <w:rsid w:val="007A5977"/>
    <w:rsid w:val="007A5B77"/>
    <w:rsid w:val="007A5DDB"/>
    <w:rsid w:val="007A6678"/>
    <w:rsid w:val="007A6686"/>
    <w:rsid w:val="007A66F6"/>
    <w:rsid w:val="007A67B4"/>
    <w:rsid w:val="007A6C63"/>
    <w:rsid w:val="007A6C8D"/>
    <w:rsid w:val="007A719E"/>
    <w:rsid w:val="007A71A5"/>
    <w:rsid w:val="007A7337"/>
    <w:rsid w:val="007A73CB"/>
    <w:rsid w:val="007A7610"/>
    <w:rsid w:val="007A7886"/>
    <w:rsid w:val="007A7C34"/>
    <w:rsid w:val="007A7D97"/>
    <w:rsid w:val="007B0150"/>
    <w:rsid w:val="007B01DF"/>
    <w:rsid w:val="007B0AEC"/>
    <w:rsid w:val="007B0D4A"/>
    <w:rsid w:val="007B1239"/>
    <w:rsid w:val="007B1477"/>
    <w:rsid w:val="007B1947"/>
    <w:rsid w:val="007B1A66"/>
    <w:rsid w:val="007B1BBA"/>
    <w:rsid w:val="007B1D65"/>
    <w:rsid w:val="007B1E4E"/>
    <w:rsid w:val="007B1E9B"/>
    <w:rsid w:val="007B1F95"/>
    <w:rsid w:val="007B1FE7"/>
    <w:rsid w:val="007B20AE"/>
    <w:rsid w:val="007B233A"/>
    <w:rsid w:val="007B24F4"/>
    <w:rsid w:val="007B2507"/>
    <w:rsid w:val="007B254E"/>
    <w:rsid w:val="007B2623"/>
    <w:rsid w:val="007B26DA"/>
    <w:rsid w:val="007B2758"/>
    <w:rsid w:val="007B2ACB"/>
    <w:rsid w:val="007B2B85"/>
    <w:rsid w:val="007B2BA6"/>
    <w:rsid w:val="007B2F2B"/>
    <w:rsid w:val="007B2FCD"/>
    <w:rsid w:val="007B3096"/>
    <w:rsid w:val="007B332C"/>
    <w:rsid w:val="007B3574"/>
    <w:rsid w:val="007B3711"/>
    <w:rsid w:val="007B3797"/>
    <w:rsid w:val="007B384B"/>
    <w:rsid w:val="007B396E"/>
    <w:rsid w:val="007B39DB"/>
    <w:rsid w:val="007B3AB3"/>
    <w:rsid w:val="007B3ACB"/>
    <w:rsid w:val="007B3BD7"/>
    <w:rsid w:val="007B3F96"/>
    <w:rsid w:val="007B3FCF"/>
    <w:rsid w:val="007B4174"/>
    <w:rsid w:val="007B47AB"/>
    <w:rsid w:val="007B49D4"/>
    <w:rsid w:val="007B5058"/>
    <w:rsid w:val="007B5142"/>
    <w:rsid w:val="007B5214"/>
    <w:rsid w:val="007B5293"/>
    <w:rsid w:val="007B545E"/>
    <w:rsid w:val="007B5724"/>
    <w:rsid w:val="007B57A6"/>
    <w:rsid w:val="007B5ACB"/>
    <w:rsid w:val="007B5C66"/>
    <w:rsid w:val="007B5CAC"/>
    <w:rsid w:val="007B5EC2"/>
    <w:rsid w:val="007B6406"/>
    <w:rsid w:val="007B6A31"/>
    <w:rsid w:val="007B6A9D"/>
    <w:rsid w:val="007B6AF3"/>
    <w:rsid w:val="007B6CBB"/>
    <w:rsid w:val="007B6E7B"/>
    <w:rsid w:val="007B6F48"/>
    <w:rsid w:val="007B6FF9"/>
    <w:rsid w:val="007B7629"/>
    <w:rsid w:val="007B7742"/>
    <w:rsid w:val="007B77E2"/>
    <w:rsid w:val="007B7CCA"/>
    <w:rsid w:val="007B7DC7"/>
    <w:rsid w:val="007B7DE6"/>
    <w:rsid w:val="007B7F46"/>
    <w:rsid w:val="007C060C"/>
    <w:rsid w:val="007C0626"/>
    <w:rsid w:val="007C0B89"/>
    <w:rsid w:val="007C0DD2"/>
    <w:rsid w:val="007C0FF9"/>
    <w:rsid w:val="007C1098"/>
    <w:rsid w:val="007C11A6"/>
    <w:rsid w:val="007C11E9"/>
    <w:rsid w:val="007C126E"/>
    <w:rsid w:val="007C13FB"/>
    <w:rsid w:val="007C194E"/>
    <w:rsid w:val="007C1C77"/>
    <w:rsid w:val="007C1D25"/>
    <w:rsid w:val="007C1DF4"/>
    <w:rsid w:val="007C20AF"/>
    <w:rsid w:val="007C2133"/>
    <w:rsid w:val="007C2866"/>
    <w:rsid w:val="007C29D5"/>
    <w:rsid w:val="007C2CC5"/>
    <w:rsid w:val="007C2EF0"/>
    <w:rsid w:val="007C2F52"/>
    <w:rsid w:val="007C2F59"/>
    <w:rsid w:val="007C2FE6"/>
    <w:rsid w:val="007C3086"/>
    <w:rsid w:val="007C32D1"/>
    <w:rsid w:val="007C32F2"/>
    <w:rsid w:val="007C3475"/>
    <w:rsid w:val="007C3694"/>
    <w:rsid w:val="007C387C"/>
    <w:rsid w:val="007C3931"/>
    <w:rsid w:val="007C39FB"/>
    <w:rsid w:val="007C3ABA"/>
    <w:rsid w:val="007C3D96"/>
    <w:rsid w:val="007C3FBE"/>
    <w:rsid w:val="007C42AE"/>
    <w:rsid w:val="007C42E6"/>
    <w:rsid w:val="007C439F"/>
    <w:rsid w:val="007C4406"/>
    <w:rsid w:val="007C44D9"/>
    <w:rsid w:val="007C4642"/>
    <w:rsid w:val="007C48F2"/>
    <w:rsid w:val="007C4BC1"/>
    <w:rsid w:val="007C4DB1"/>
    <w:rsid w:val="007C4FF8"/>
    <w:rsid w:val="007C502A"/>
    <w:rsid w:val="007C5131"/>
    <w:rsid w:val="007C51A8"/>
    <w:rsid w:val="007C556C"/>
    <w:rsid w:val="007C56AD"/>
    <w:rsid w:val="007C5C7D"/>
    <w:rsid w:val="007C5E22"/>
    <w:rsid w:val="007C5E95"/>
    <w:rsid w:val="007C61BE"/>
    <w:rsid w:val="007C627F"/>
    <w:rsid w:val="007C6291"/>
    <w:rsid w:val="007C62B2"/>
    <w:rsid w:val="007C6327"/>
    <w:rsid w:val="007C63DA"/>
    <w:rsid w:val="007C64D1"/>
    <w:rsid w:val="007C6539"/>
    <w:rsid w:val="007C6691"/>
    <w:rsid w:val="007C6703"/>
    <w:rsid w:val="007C6EAF"/>
    <w:rsid w:val="007C702C"/>
    <w:rsid w:val="007C70A9"/>
    <w:rsid w:val="007C739E"/>
    <w:rsid w:val="007C73BA"/>
    <w:rsid w:val="007C7763"/>
    <w:rsid w:val="007C78C3"/>
    <w:rsid w:val="007C7D5C"/>
    <w:rsid w:val="007D07CC"/>
    <w:rsid w:val="007D0810"/>
    <w:rsid w:val="007D0C3D"/>
    <w:rsid w:val="007D111E"/>
    <w:rsid w:val="007D1199"/>
    <w:rsid w:val="007D13B1"/>
    <w:rsid w:val="007D153F"/>
    <w:rsid w:val="007D1569"/>
    <w:rsid w:val="007D1AC0"/>
    <w:rsid w:val="007D1B1E"/>
    <w:rsid w:val="007D1BF7"/>
    <w:rsid w:val="007D1CC3"/>
    <w:rsid w:val="007D1E0B"/>
    <w:rsid w:val="007D1E76"/>
    <w:rsid w:val="007D1E7F"/>
    <w:rsid w:val="007D1FFD"/>
    <w:rsid w:val="007D2206"/>
    <w:rsid w:val="007D2394"/>
    <w:rsid w:val="007D253C"/>
    <w:rsid w:val="007D25EB"/>
    <w:rsid w:val="007D264E"/>
    <w:rsid w:val="007D2684"/>
    <w:rsid w:val="007D2797"/>
    <w:rsid w:val="007D2986"/>
    <w:rsid w:val="007D2A56"/>
    <w:rsid w:val="007D2AD4"/>
    <w:rsid w:val="007D2B53"/>
    <w:rsid w:val="007D2F47"/>
    <w:rsid w:val="007D30F8"/>
    <w:rsid w:val="007D3399"/>
    <w:rsid w:val="007D340C"/>
    <w:rsid w:val="007D3609"/>
    <w:rsid w:val="007D37AB"/>
    <w:rsid w:val="007D442F"/>
    <w:rsid w:val="007D460C"/>
    <w:rsid w:val="007D4B5D"/>
    <w:rsid w:val="007D4BBD"/>
    <w:rsid w:val="007D4C29"/>
    <w:rsid w:val="007D4E8E"/>
    <w:rsid w:val="007D4EAE"/>
    <w:rsid w:val="007D4F49"/>
    <w:rsid w:val="007D4F7E"/>
    <w:rsid w:val="007D5004"/>
    <w:rsid w:val="007D5539"/>
    <w:rsid w:val="007D58AE"/>
    <w:rsid w:val="007D58FE"/>
    <w:rsid w:val="007D5A46"/>
    <w:rsid w:val="007D5A4A"/>
    <w:rsid w:val="007D5BDF"/>
    <w:rsid w:val="007D5D4D"/>
    <w:rsid w:val="007D5E3E"/>
    <w:rsid w:val="007D5E98"/>
    <w:rsid w:val="007D636A"/>
    <w:rsid w:val="007D6402"/>
    <w:rsid w:val="007D64F3"/>
    <w:rsid w:val="007D671F"/>
    <w:rsid w:val="007D689F"/>
    <w:rsid w:val="007D68EF"/>
    <w:rsid w:val="007D6DDF"/>
    <w:rsid w:val="007D6F63"/>
    <w:rsid w:val="007D70ED"/>
    <w:rsid w:val="007D7451"/>
    <w:rsid w:val="007D754F"/>
    <w:rsid w:val="007D794E"/>
    <w:rsid w:val="007D79F8"/>
    <w:rsid w:val="007D7AC9"/>
    <w:rsid w:val="007D7E6F"/>
    <w:rsid w:val="007D7FB0"/>
    <w:rsid w:val="007E00B6"/>
    <w:rsid w:val="007E014B"/>
    <w:rsid w:val="007E01C0"/>
    <w:rsid w:val="007E0E55"/>
    <w:rsid w:val="007E0F11"/>
    <w:rsid w:val="007E1084"/>
    <w:rsid w:val="007E10AD"/>
    <w:rsid w:val="007E1468"/>
    <w:rsid w:val="007E1644"/>
    <w:rsid w:val="007E16A0"/>
    <w:rsid w:val="007E18A8"/>
    <w:rsid w:val="007E1A38"/>
    <w:rsid w:val="007E1AB7"/>
    <w:rsid w:val="007E1B92"/>
    <w:rsid w:val="007E1DB7"/>
    <w:rsid w:val="007E1E7A"/>
    <w:rsid w:val="007E1F05"/>
    <w:rsid w:val="007E225C"/>
    <w:rsid w:val="007E228F"/>
    <w:rsid w:val="007E22EA"/>
    <w:rsid w:val="007E25AF"/>
    <w:rsid w:val="007E260E"/>
    <w:rsid w:val="007E262B"/>
    <w:rsid w:val="007E27D6"/>
    <w:rsid w:val="007E2935"/>
    <w:rsid w:val="007E29B7"/>
    <w:rsid w:val="007E29E5"/>
    <w:rsid w:val="007E2E17"/>
    <w:rsid w:val="007E2F3A"/>
    <w:rsid w:val="007E319A"/>
    <w:rsid w:val="007E3294"/>
    <w:rsid w:val="007E3296"/>
    <w:rsid w:val="007E33B2"/>
    <w:rsid w:val="007E33D9"/>
    <w:rsid w:val="007E3607"/>
    <w:rsid w:val="007E37C6"/>
    <w:rsid w:val="007E3A39"/>
    <w:rsid w:val="007E3A3E"/>
    <w:rsid w:val="007E3A76"/>
    <w:rsid w:val="007E3C7B"/>
    <w:rsid w:val="007E3CCB"/>
    <w:rsid w:val="007E3D37"/>
    <w:rsid w:val="007E3E48"/>
    <w:rsid w:val="007E432E"/>
    <w:rsid w:val="007E45E5"/>
    <w:rsid w:val="007E4868"/>
    <w:rsid w:val="007E4886"/>
    <w:rsid w:val="007E4BEA"/>
    <w:rsid w:val="007E4C77"/>
    <w:rsid w:val="007E4F69"/>
    <w:rsid w:val="007E5165"/>
    <w:rsid w:val="007E5283"/>
    <w:rsid w:val="007E5466"/>
    <w:rsid w:val="007E5627"/>
    <w:rsid w:val="007E5678"/>
    <w:rsid w:val="007E5690"/>
    <w:rsid w:val="007E56F2"/>
    <w:rsid w:val="007E5E75"/>
    <w:rsid w:val="007E5EB1"/>
    <w:rsid w:val="007E6060"/>
    <w:rsid w:val="007E6181"/>
    <w:rsid w:val="007E61D5"/>
    <w:rsid w:val="007E6241"/>
    <w:rsid w:val="007E6331"/>
    <w:rsid w:val="007E6486"/>
    <w:rsid w:val="007E6557"/>
    <w:rsid w:val="007E6844"/>
    <w:rsid w:val="007E694A"/>
    <w:rsid w:val="007E6962"/>
    <w:rsid w:val="007E6963"/>
    <w:rsid w:val="007E69DB"/>
    <w:rsid w:val="007E6C08"/>
    <w:rsid w:val="007E6D96"/>
    <w:rsid w:val="007E6E4B"/>
    <w:rsid w:val="007E6EAD"/>
    <w:rsid w:val="007E7060"/>
    <w:rsid w:val="007E70D3"/>
    <w:rsid w:val="007E73AB"/>
    <w:rsid w:val="007E74FD"/>
    <w:rsid w:val="007E7667"/>
    <w:rsid w:val="007E766B"/>
    <w:rsid w:val="007E76A5"/>
    <w:rsid w:val="007E786E"/>
    <w:rsid w:val="007E7878"/>
    <w:rsid w:val="007E7BEA"/>
    <w:rsid w:val="007E7BF1"/>
    <w:rsid w:val="007E7C54"/>
    <w:rsid w:val="007E7D03"/>
    <w:rsid w:val="007E7D64"/>
    <w:rsid w:val="007E7D72"/>
    <w:rsid w:val="007E7EB3"/>
    <w:rsid w:val="007E7F62"/>
    <w:rsid w:val="007F00D7"/>
    <w:rsid w:val="007F01B6"/>
    <w:rsid w:val="007F037C"/>
    <w:rsid w:val="007F07F7"/>
    <w:rsid w:val="007F0B8A"/>
    <w:rsid w:val="007F0E31"/>
    <w:rsid w:val="007F0E3C"/>
    <w:rsid w:val="007F11E9"/>
    <w:rsid w:val="007F134A"/>
    <w:rsid w:val="007F152C"/>
    <w:rsid w:val="007F16ED"/>
    <w:rsid w:val="007F172D"/>
    <w:rsid w:val="007F176E"/>
    <w:rsid w:val="007F17B1"/>
    <w:rsid w:val="007F1D84"/>
    <w:rsid w:val="007F1DC0"/>
    <w:rsid w:val="007F1F44"/>
    <w:rsid w:val="007F2183"/>
    <w:rsid w:val="007F25AE"/>
    <w:rsid w:val="007F2672"/>
    <w:rsid w:val="007F2896"/>
    <w:rsid w:val="007F2A3C"/>
    <w:rsid w:val="007F2E5E"/>
    <w:rsid w:val="007F2FC8"/>
    <w:rsid w:val="007F3024"/>
    <w:rsid w:val="007F30D0"/>
    <w:rsid w:val="007F3154"/>
    <w:rsid w:val="007F31E8"/>
    <w:rsid w:val="007F3297"/>
    <w:rsid w:val="007F32B2"/>
    <w:rsid w:val="007F353D"/>
    <w:rsid w:val="007F3655"/>
    <w:rsid w:val="007F3859"/>
    <w:rsid w:val="007F3A4D"/>
    <w:rsid w:val="007F3B27"/>
    <w:rsid w:val="007F3D32"/>
    <w:rsid w:val="007F41DE"/>
    <w:rsid w:val="007F4522"/>
    <w:rsid w:val="007F45B2"/>
    <w:rsid w:val="007F46C1"/>
    <w:rsid w:val="007F493C"/>
    <w:rsid w:val="007F4A23"/>
    <w:rsid w:val="007F4A60"/>
    <w:rsid w:val="007F4ADB"/>
    <w:rsid w:val="007F4BF5"/>
    <w:rsid w:val="007F4C33"/>
    <w:rsid w:val="007F4ECA"/>
    <w:rsid w:val="007F5081"/>
    <w:rsid w:val="007F50B1"/>
    <w:rsid w:val="007F5437"/>
    <w:rsid w:val="007F56D9"/>
    <w:rsid w:val="007F5748"/>
    <w:rsid w:val="007F5AA4"/>
    <w:rsid w:val="007F5D28"/>
    <w:rsid w:val="007F5DA0"/>
    <w:rsid w:val="007F5F2C"/>
    <w:rsid w:val="007F6132"/>
    <w:rsid w:val="007F64CE"/>
    <w:rsid w:val="007F6502"/>
    <w:rsid w:val="007F690A"/>
    <w:rsid w:val="007F69C0"/>
    <w:rsid w:val="007F69E2"/>
    <w:rsid w:val="007F6B16"/>
    <w:rsid w:val="007F6B67"/>
    <w:rsid w:val="007F6CC6"/>
    <w:rsid w:val="007F73A8"/>
    <w:rsid w:val="007F75E4"/>
    <w:rsid w:val="007F7737"/>
    <w:rsid w:val="007F77B2"/>
    <w:rsid w:val="007F7974"/>
    <w:rsid w:val="007F79A7"/>
    <w:rsid w:val="007F7B93"/>
    <w:rsid w:val="007F7C41"/>
    <w:rsid w:val="007F7F22"/>
    <w:rsid w:val="007F7F80"/>
    <w:rsid w:val="0080010F"/>
    <w:rsid w:val="008002B5"/>
    <w:rsid w:val="008003F5"/>
    <w:rsid w:val="008004D9"/>
    <w:rsid w:val="0080059A"/>
    <w:rsid w:val="008005EE"/>
    <w:rsid w:val="00800639"/>
    <w:rsid w:val="00800A9F"/>
    <w:rsid w:val="00800CA8"/>
    <w:rsid w:val="00800CF9"/>
    <w:rsid w:val="00800DD0"/>
    <w:rsid w:val="00800E6E"/>
    <w:rsid w:val="00801065"/>
    <w:rsid w:val="0080124D"/>
    <w:rsid w:val="00801412"/>
    <w:rsid w:val="008014B6"/>
    <w:rsid w:val="0080164D"/>
    <w:rsid w:val="008016AD"/>
    <w:rsid w:val="008016E2"/>
    <w:rsid w:val="008017BC"/>
    <w:rsid w:val="0080184A"/>
    <w:rsid w:val="0080186B"/>
    <w:rsid w:val="00801893"/>
    <w:rsid w:val="00801B67"/>
    <w:rsid w:val="00802045"/>
    <w:rsid w:val="008021A8"/>
    <w:rsid w:val="00802300"/>
    <w:rsid w:val="008025F1"/>
    <w:rsid w:val="00802602"/>
    <w:rsid w:val="00802874"/>
    <w:rsid w:val="008028CD"/>
    <w:rsid w:val="00802982"/>
    <w:rsid w:val="008029ED"/>
    <w:rsid w:val="00802BE7"/>
    <w:rsid w:val="00802C8A"/>
    <w:rsid w:val="00802E63"/>
    <w:rsid w:val="0080301E"/>
    <w:rsid w:val="00803075"/>
    <w:rsid w:val="0080322B"/>
    <w:rsid w:val="0080331D"/>
    <w:rsid w:val="0080355C"/>
    <w:rsid w:val="008035C3"/>
    <w:rsid w:val="0080368F"/>
    <w:rsid w:val="0080377C"/>
    <w:rsid w:val="00803843"/>
    <w:rsid w:val="00803C2F"/>
    <w:rsid w:val="00803F26"/>
    <w:rsid w:val="008041A1"/>
    <w:rsid w:val="0080422C"/>
    <w:rsid w:val="008044A4"/>
    <w:rsid w:val="00804580"/>
    <w:rsid w:val="008046A0"/>
    <w:rsid w:val="0080473D"/>
    <w:rsid w:val="008049A5"/>
    <w:rsid w:val="00804B8B"/>
    <w:rsid w:val="00804E3A"/>
    <w:rsid w:val="00804FB3"/>
    <w:rsid w:val="0080518F"/>
    <w:rsid w:val="008052F0"/>
    <w:rsid w:val="00805378"/>
    <w:rsid w:val="008053D3"/>
    <w:rsid w:val="008053F9"/>
    <w:rsid w:val="008057B3"/>
    <w:rsid w:val="00805812"/>
    <w:rsid w:val="0080598A"/>
    <w:rsid w:val="00805B0D"/>
    <w:rsid w:val="00805B64"/>
    <w:rsid w:val="00805DD1"/>
    <w:rsid w:val="008060B7"/>
    <w:rsid w:val="0080611D"/>
    <w:rsid w:val="00806360"/>
    <w:rsid w:val="008063E5"/>
    <w:rsid w:val="008064B4"/>
    <w:rsid w:val="00806535"/>
    <w:rsid w:val="0080674F"/>
    <w:rsid w:val="008068AE"/>
    <w:rsid w:val="00806AD6"/>
    <w:rsid w:val="00806F63"/>
    <w:rsid w:val="008072C6"/>
    <w:rsid w:val="008073CB"/>
    <w:rsid w:val="00807760"/>
    <w:rsid w:val="008078F2"/>
    <w:rsid w:val="00807929"/>
    <w:rsid w:val="00807B53"/>
    <w:rsid w:val="00807BB8"/>
    <w:rsid w:val="00807C21"/>
    <w:rsid w:val="00807DC2"/>
    <w:rsid w:val="00807F06"/>
    <w:rsid w:val="00807F80"/>
    <w:rsid w:val="00810391"/>
    <w:rsid w:val="00810392"/>
    <w:rsid w:val="008103C0"/>
    <w:rsid w:val="008106A9"/>
    <w:rsid w:val="0081087F"/>
    <w:rsid w:val="00810C48"/>
    <w:rsid w:val="00810CB5"/>
    <w:rsid w:val="00810D0B"/>
    <w:rsid w:val="00810DB5"/>
    <w:rsid w:val="00810F7D"/>
    <w:rsid w:val="008110A5"/>
    <w:rsid w:val="00811196"/>
    <w:rsid w:val="0081119C"/>
    <w:rsid w:val="0081145D"/>
    <w:rsid w:val="008115E8"/>
    <w:rsid w:val="008118C9"/>
    <w:rsid w:val="008119EC"/>
    <w:rsid w:val="00811A00"/>
    <w:rsid w:val="00811C2C"/>
    <w:rsid w:val="00811D1C"/>
    <w:rsid w:val="0081223A"/>
    <w:rsid w:val="00812603"/>
    <w:rsid w:val="008126B8"/>
    <w:rsid w:val="008129DC"/>
    <w:rsid w:val="00812E62"/>
    <w:rsid w:val="00812EB2"/>
    <w:rsid w:val="00813236"/>
    <w:rsid w:val="00813282"/>
    <w:rsid w:val="008132A5"/>
    <w:rsid w:val="008138D4"/>
    <w:rsid w:val="00813A5A"/>
    <w:rsid w:val="00813A71"/>
    <w:rsid w:val="00813B95"/>
    <w:rsid w:val="00813F65"/>
    <w:rsid w:val="008140F6"/>
    <w:rsid w:val="008142CF"/>
    <w:rsid w:val="008143EF"/>
    <w:rsid w:val="008145CE"/>
    <w:rsid w:val="00814D53"/>
    <w:rsid w:val="00814E89"/>
    <w:rsid w:val="00815195"/>
    <w:rsid w:val="0081533C"/>
    <w:rsid w:val="008157A4"/>
    <w:rsid w:val="0081589E"/>
    <w:rsid w:val="00815B49"/>
    <w:rsid w:val="008161D7"/>
    <w:rsid w:val="008161F7"/>
    <w:rsid w:val="00816313"/>
    <w:rsid w:val="008163E7"/>
    <w:rsid w:val="008166E3"/>
    <w:rsid w:val="00816D56"/>
    <w:rsid w:val="00816DA5"/>
    <w:rsid w:val="00816FB3"/>
    <w:rsid w:val="00817032"/>
    <w:rsid w:val="00817048"/>
    <w:rsid w:val="0081746F"/>
    <w:rsid w:val="008177B2"/>
    <w:rsid w:val="008177FF"/>
    <w:rsid w:val="008178CA"/>
    <w:rsid w:val="0081797F"/>
    <w:rsid w:val="00817ADA"/>
    <w:rsid w:val="00817ADC"/>
    <w:rsid w:val="00817CFC"/>
    <w:rsid w:val="00817EB3"/>
    <w:rsid w:val="008201B4"/>
    <w:rsid w:val="008201BB"/>
    <w:rsid w:val="00820215"/>
    <w:rsid w:val="008203D5"/>
    <w:rsid w:val="00820661"/>
    <w:rsid w:val="008209CD"/>
    <w:rsid w:val="00820A39"/>
    <w:rsid w:val="00820C1D"/>
    <w:rsid w:val="00820DAD"/>
    <w:rsid w:val="00820DDB"/>
    <w:rsid w:val="00820ECF"/>
    <w:rsid w:val="008210B2"/>
    <w:rsid w:val="008212AC"/>
    <w:rsid w:val="008213C7"/>
    <w:rsid w:val="00821428"/>
    <w:rsid w:val="008216D8"/>
    <w:rsid w:val="008219E4"/>
    <w:rsid w:val="00821E08"/>
    <w:rsid w:val="0082204A"/>
    <w:rsid w:val="008220F2"/>
    <w:rsid w:val="0082232A"/>
    <w:rsid w:val="00822522"/>
    <w:rsid w:val="008225EA"/>
    <w:rsid w:val="00822AB2"/>
    <w:rsid w:val="00822DF4"/>
    <w:rsid w:val="00822ECD"/>
    <w:rsid w:val="008232DE"/>
    <w:rsid w:val="00823524"/>
    <w:rsid w:val="0082384F"/>
    <w:rsid w:val="008238CE"/>
    <w:rsid w:val="00823B11"/>
    <w:rsid w:val="00823B79"/>
    <w:rsid w:val="00823B9F"/>
    <w:rsid w:val="00823C6D"/>
    <w:rsid w:val="00823CB5"/>
    <w:rsid w:val="00823CFC"/>
    <w:rsid w:val="00823D8E"/>
    <w:rsid w:val="00823DD5"/>
    <w:rsid w:val="00824086"/>
    <w:rsid w:val="00824120"/>
    <w:rsid w:val="00824247"/>
    <w:rsid w:val="0082437C"/>
    <w:rsid w:val="0082437F"/>
    <w:rsid w:val="00824F0B"/>
    <w:rsid w:val="00824FA9"/>
    <w:rsid w:val="0082509C"/>
    <w:rsid w:val="008253E9"/>
    <w:rsid w:val="0082568E"/>
    <w:rsid w:val="008258E1"/>
    <w:rsid w:val="00825BD3"/>
    <w:rsid w:val="00825C10"/>
    <w:rsid w:val="00825F29"/>
    <w:rsid w:val="0082628A"/>
    <w:rsid w:val="008262E9"/>
    <w:rsid w:val="008264D7"/>
    <w:rsid w:val="00826550"/>
    <w:rsid w:val="00826A08"/>
    <w:rsid w:val="00826A6B"/>
    <w:rsid w:val="00826B8C"/>
    <w:rsid w:val="00826C3A"/>
    <w:rsid w:val="00826D35"/>
    <w:rsid w:val="00826D3B"/>
    <w:rsid w:val="00826D9E"/>
    <w:rsid w:val="00826FD8"/>
    <w:rsid w:val="00827189"/>
    <w:rsid w:val="008271BA"/>
    <w:rsid w:val="0082748C"/>
    <w:rsid w:val="00827823"/>
    <w:rsid w:val="00827A1A"/>
    <w:rsid w:val="00827A71"/>
    <w:rsid w:val="00827DB7"/>
    <w:rsid w:val="00827FBC"/>
    <w:rsid w:val="00827FCF"/>
    <w:rsid w:val="008301EC"/>
    <w:rsid w:val="00830248"/>
    <w:rsid w:val="008302C8"/>
    <w:rsid w:val="00830365"/>
    <w:rsid w:val="00830628"/>
    <w:rsid w:val="00830672"/>
    <w:rsid w:val="008306A2"/>
    <w:rsid w:val="00830A5A"/>
    <w:rsid w:val="00830B3A"/>
    <w:rsid w:val="00830CCA"/>
    <w:rsid w:val="00830D15"/>
    <w:rsid w:val="00830E6C"/>
    <w:rsid w:val="00830E88"/>
    <w:rsid w:val="00830F50"/>
    <w:rsid w:val="008311B4"/>
    <w:rsid w:val="00831484"/>
    <w:rsid w:val="008315E5"/>
    <w:rsid w:val="0083172F"/>
    <w:rsid w:val="00831776"/>
    <w:rsid w:val="008318DD"/>
    <w:rsid w:val="008319E0"/>
    <w:rsid w:val="00831A18"/>
    <w:rsid w:val="00831AC7"/>
    <w:rsid w:val="00831B89"/>
    <w:rsid w:val="00831EDD"/>
    <w:rsid w:val="0083216C"/>
    <w:rsid w:val="008321B9"/>
    <w:rsid w:val="0083220A"/>
    <w:rsid w:val="008326E8"/>
    <w:rsid w:val="00832A46"/>
    <w:rsid w:val="00832F86"/>
    <w:rsid w:val="00833496"/>
    <w:rsid w:val="00833546"/>
    <w:rsid w:val="008336E5"/>
    <w:rsid w:val="008339C9"/>
    <w:rsid w:val="00833AAA"/>
    <w:rsid w:val="00833CE8"/>
    <w:rsid w:val="00833E96"/>
    <w:rsid w:val="00833F89"/>
    <w:rsid w:val="00834197"/>
    <w:rsid w:val="00834457"/>
    <w:rsid w:val="0083465D"/>
    <w:rsid w:val="008347E2"/>
    <w:rsid w:val="00834A13"/>
    <w:rsid w:val="00834A5C"/>
    <w:rsid w:val="00834C03"/>
    <w:rsid w:val="00834E10"/>
    <w:rsid w:val="00835190"/>
    <w:rsid w:val="00835207"/>
    <w:rsid w:val="008353C1"/>
    <w:rsid w:val="0083555C"/>
    <w:rsid w:val="00835640"/>
    <w:rsid w:val="00835664"/>
    <w:rsid w:val="00835671"/>
    <w:rsid w:val="008359E6"/>
    <w:rsid w:val="00835CD1"/>
    <w:rsid w:val="00835E36"/>
    <w:rsid w:val="00835FF5"/>
    <w:rsid w:val="00836255"/>
    <w:rsid w:val="00836262"/>
    <w:rsid w:val="008362DB"/>
    <w:rsid w:val="008365B5"/>
    <w:rsid w:val="0083685E"/>
    <w:rsid w:val="008368EF"/>
    <w:rsid w:val="00836C31"/>
    <w:rsid w:val="00836D11"/>
    <w:rsid w:val="00836E3A"/>
    <w:rsid w:val="00837210"/>
    <w:rsid w:val="00837777"/>
    <w:rsid w:val="008377F5"/>
    <w:rsid w:val="0083792A"/>
    <w:rsid w:val="00837A0C"/>
    <w:rsid w:val="00840009"/>
    <w:rsid w:val="00840146"/>
    <w:rsid w:val="00840155"/>
    <w:rsid w:val="0084017D"/>
    <w:rsid w:val="008402F0"/>
    <w:rsid w:val="00840A2B"/>
    <w:rsid w:val="008410F6"/>
    <w:rsid w:val="008417A4"/>
    <w:rsid w:val="00841812"/>
    <w:rsid w:val="00841DF8"/>
    <w:rsid w:val="00841DFA"/>
    <w:rsid w:val="0084213D"/>
    <w:rsid w:val="0084238D"/>
    <w:rsid w:val="0084247B"/>
    <w:rsid w:val="00842596"/>
    <w:rsid w:val="00842669"/>
    <w:rsid w:val="008427DB"/>
    <w:rsid w:val="00842973"/>
    <w:rsid w:val="00842A23"/>
    <w:rsid w:val="00842E87"/>
    <w:rsid w:val="00842EA4"/>
    <w:rsid w:val="00842F26"/>
    <w:rsid w:val="00843325"/>
    <w:rsid w:val="00843407"/>
    <w:rsid w:val="008434DC"/>
    <w:rsid w:val="008436D9"/>
    <w:rsid w:val="00843FD8"/>
    <w:rsid w:val="008440B3"/>
    <w:rsid w:val="008441ED"/>
    <w:rsid w:val="00844299"/>
    <w:rsid w:val="008443B1"/>
    <w:rsid w:val="008443DC"/>
    <w:rsid w:val="008444D6"/>
    <w:rsid w:val="008446CD"/>
    <w:rsid w:val="008447AD"/>
    <w:rsid w:val="008447B7"/>
    <w:rsid w:val="00844ADE"/>
    <w:rsid w:val="00844C27"/>
    <w:rsid w:val="00844D68"/>
    <w:rsid w:val="00844D89"/>
    <w:rsid w:val="00845020"/>
    <w:rsid w:val="00845177"/>
    <w:rsid w:val="008453B7"/>
    <w:rsid w:val="00845425"/>
    <w:rsid w:val="008459D6"/>
    <w:rsid w:val="00845ABE"/>
    <w:rsid w:val="00845B6C"/>
    <w:rsid w:val="00845E6B"/>
    <w:rsid w:val="0084600B"/>
    <w:rsid w:val="00846025"/>
    <w:rsid w:val="00846333"/>
    <w:rsid w:val="00846357"/>
    <w:rsid w:val="00846376"/>
    <w:rsid w:val="00846451"/>
    <w:rsid w:val="008464F1"/>
    <w:rsid w:val="008468F7"/>
    <w:rsid w:val="00846A36"/>
    <w:rsid w:val="00846AB9"/>
    <w:rsid w:val="008470E5"/>
    <w:rsid w:val="008471EA"/>
    <w:rsid w:val="008472B8"/>
    <w:rsid w:val="008476AD"/>
    <w:rsid w:val="00847756"/>
    <w:rsid w:val="00847A47"/>
    <w:rsid w:val="00847BCB"/>
    <w:rsid w:val="00847CD4"/>
    <w:rsid w:val="00847D43"/>
    <w:rsid w:val="00847DA1"/>
    <w:rsid w:val="00847E25"/>
    <w:rsid w:val="00847E84"/>
    <w:rsid w:val="008500D7"/>
    <w:rsid w:val="008502F9"/>
    <w:rsid w:val="00850440"/>
    <w:rsid w:val="008505D9"/>
    <w:rsid w:val="0085069B"/>
    <w:rsid w:val="008507B6"/>
    <w:rsid w:val="00850807"/>
    <w:rsid w:val="00850958"/>
    <w:rsid w:val="00850B5C"/>
    <w:rsid w:val="00850BF7"/>
    <w:rsid w:val="00850D3D"/>
    <w:rsid w:val="00850F69"/>
    <w:rsid w:val="0085127D"/>
    <w:rsid w:val="00851509"/>
    <w:rsid w:val="008516FD"/>
    <w:rsid w:val="008518AE"/>
    <w:rsid w:val="008518E3"/>
    <w:rsid w:val="00851D94"/>
    <w:rsid w:val="00851DB0"/>
    <w:rsid w:val="00851E0F"/>
    <w:rsid w:val="00851FB0"/>
    <w:rsid w:val="00852467"/>
    <w:rsid w:val="00852605"/>
    <w:rsid w:val="00852781"/>
    <w:rsid w:val="008529A2"/>
    <w:rsid w:val="008529B8"/>
    <w:rsid w:val="00852C3D"/>
    <w:rsid w:val="00852CE9"/>
    <w:rsid w:val="00852D5A"/>
    <w:rsid w:val="00852F60"/>
    <w:rsid w:val="00852FD9"/>
    <w:rsid w:val="00853088"/>
    <w:rsid w:val="00853355"/>
    <w:rsid w:val="008533A0"/>
    <w:rsid w:val="00853458"/>
    <w:rsid w:val="008535D4"/>
    <w:rsid w:val="0085361B"/>
    <w:rsid w:val="008538BF"/>
    <w:rsid w:val="0085439B"/>
    <w:rsid w:val="00854634"/>
    <w:rsid w:val="00854789"/>
    <w:rsid w:val="00854AAA"/>
    <w:rsid w:val="00854B6A"/>
    <w:rsid w:val="00854DA5"/>
    <w:rsid w:val="00854DAA"/>
    <w:rsid w:val="00854E2A"/>
    <w:rsid w:val="00854E61"/>
    <w:rsid w:val="00854F6D"/>
    <w:rsid w:val="00855432"/>
    <w:rsid w:val="0085549C"/>
    <w:rsid w:val="0085551D"/>
    <w:rsid w:val="008556AD"/>
    <w:rsid w:val="00855A74"/>
    <w:rsid w:val="00855C8E"/>
    <w:rsid w:val="00855DC4"/>
    <w:rsid w:val="00855F72"/>
    <w:rsid w:val="00856656"/>
    <w:rsid w:val="00856958"/>
    <w:rsid w:val="00856A5E"/>
    <w:rsid w:val="00856D0D"/>
    <w:rsid w:val="00856F0B"/>
    <w:rsid w:val="00857061"/>
    <w:rsid w:val="00857138"/>
    <w:rsid w:val="00857169"/>
    <w:rsid w:val="008579A8"/>
    <w:rsid w:val="008579B4"/>
    <w:rsid w:val="00857B68"/>
    <w:rsid w:val="00857D32"/>
    <w:rsid w:val="00857D6B"/>
    <w:rsid w:val="00857E55"/>
    <w:rsid w:val="0086041E"/>
    <w:rsid w:val="008604CC"/>
    <w:rsid w:val="008606AD"/>
    <w:rsid w:val="008608F6"/>
    <w:rsid w:val="00860B01"/>
    <w:rsid w:val="00860C7E"/>
    <w:rsid w:val="00860FBC"/>
    <w:rsid w:val="00860FDC"/>
    <w:rsid w:val="008610DC"/>
    <w:rsid w:val="0086152F"/>
    <w:rsid w:val="00861547"/>
    <w:rsid w:val="008616D9"/>
    <w:rsid w:val="0086180E"/>
    <w:rsid w:val="00861860"/>
    <w:rsid w:val="008619CD"/>
    <w:rsid w:val="00861CE9"/>
    <w:rsid w:val="00861ECB"/>
    <w:rsid w:val="00862075"/>
    <w:rsid w:val="008621D1"/>
    <w:rsid w:val="0086265D"/>
    <w:rsid w:val="00862828"/>
    <w:rsid w:val="0086287D"/>
    <w:rsid w:val="00862915"/>
    <w:rsid w:val="00862A14"/>
    <w:rsid w:val="00862ED6"/>
    <w:rsid w:val="00863097"/>
    <w:rsid w:val="00863252"/>
    <w:rsid w:val="00863341"/>
    <w:rsid w:val="0086356F"/>
    <w:rsid w:val="008636E8"/>
    <w:rsid w:val="00863B19"/>
    <w:rsid w:val="00863C47"/>
    <w:rsid w:val="00863F82"/>
    <w:rsid w:val="00863FC7"/>
    <w:rsid w:val="0086403B"/>
    <w:rsid w:val="0086449A"/>
    <w:rsid w:val="00864748"/>
    <w:rsid w:val="00864973"/>
    <w:rsid w:val="00864B5A"/>
    <w:rsid w:val="008653A2"/>
    <w:rsid w:val="00865554"/>
    <w:rsid w:val="008658DD"/>
    <w:rsid w:val="00865C9A"/>
    <w:rsid w:val="00865E92"/>
    <w:rsid w:val="008660EC"/>
    <w:rsid w:val="00866114"/>
    <w:rsid w:val="008662FD"/>
    <w:rsid w:val="00866370"/>
    <w:rsid w:val="00866E8B"/>
    <w:rsid w:val="00866EAD"/>
    <w:rsid w:val="00866FC0"/>
    <w:rsid w:val="008671F1"/>
    <w:rsid w:val="00867362"/>
    <w:rsid w:val="00867AC4"/>
    <w:rsid w:val="00870651"/>
    <w:rsid w:val="0087083D"/>
    <w:rsid w:val="008709BA"/>
    <w:rsid w:val="00870A3D"/>
    <w:rsid w:val="00870C25"/>
    <w:rsid w:val="00870DF5"/>
    <w:rsid w:val="00870F52"/>
    <w:rsid w:val="00870FFE"/>
    <w:rsid w:val="008710A7"/>
    <w:rsid w:val="008710FD"/>
    <w:rsid w:val="008712EA"/>
    <w:rsid w:val="0087133E"/>
    <w:rsid w:val="008715FE"/>
    <w:rsid w:val="00871686"/>
    <w:rsid w:val="008718E9"/>
    <w:rsid w:val="008719E2"/>
    <w:rsid w:val="00871A6C"/>
    <w:rsid w:val="00871BDF"/>
    <w:rsid w:val="00871CBB"/>
    <w:rsid w:val="00871EC1"/>
    <w:rsid w:val="008720CE"/>
    <w:rsid w:val="008720EB"/>
    <w:rsid w:val="008721C5"/>
    <w:rsid w:val="0087231F"/>
    <w:rsid w:val="00872495"/>
    <w:rsid w:val="00872554"/>
    <w:rsid w:val="0087267A"/>
    <w:rsid w:val="0087269C"/>
    <w:rsid w:val="008726C3"/>
    <w:rsid w:val="008727E6"/>
    <w:rsid w:val="0087282E"/>
    <w:rsid w:val="0087298B"/>
    <w:rsid w:val="00872A58"/>
    <w:rsid w:val="00872A6F"/>
    <w:rsid w:val="00872AF8"/>
    <w:rsid w:val="00872BAD"/>
    <w:rsid w:val="00872F62"/>
    <w:rsid w:val="008731DB"/>
    <w:rsid w:val="00873335"/>
    <w:rsid w:val="00873657"/>
    <w:rsid w:val="00873670"/>
    <w:rsid w:val="0087370D"/>
    <w:rsid w:val="00873796"/>
    <w:rsid w:val="00873B30"/>
    <w:rsid w:val="00873B70"/>
    <w:rsid w:val="00873ED1"/>
    <w:rsid w:val="00873F86"/>
    <w:rsid w:val="008743F5"/>
    <w:rsid w:val="0087456D"/>
    <w:rsid w:val="008746B1"/>
    <w:rsid w:val="00874B78"/>
    <w:rsid w:val="00874B99"/>
    <w:rsid w:val="00874BA0"/>
    <w:rsid w:val="00874DD5"/>
    <w:rsid w:val="00874EEA"/>
    <w:rsid w:val="00875071"/>
    <w:rsid w:val="0087512A"/>
    <w:rsid w:val="00875214"/>
    <w:rsid w:val="008752B2"/>
    <w:rsid w:val="008753D8"/>
    <w:rsid w:val="00875433"/>
    <w:rsid w:val="00875649"/>
    <w:rsid w:val="008756B5"/>
    <w:rsid w:val="008756BA"/>
    <w:rsid w:val="0087577D"/>
    <w:rsid w:val="008758DA"/>
    <w:rsid w:val="00875A5E"/>
    <w:rsid w:val="00875CCB"/>
    <w:rsid w:val="00875DB9"/>
    <w:rsid w:val="008760AB"/>
    <w:rsid w:val="008760ED"/>
    <w:rsid w:val="0087644B"/>
    <w:rsid w:val="00876515"/>
    <w:rsid w:val="0087663F"/>
    <w:rsid w:val="00876661"/>
    <w:rsid w:val="008768C8"/>
    <w:rsid w:val="00876C8D"/>
    <w:rsid w:val="00876E5D"/>
    <w:rsid w:val="00877228"/>
    <w:rsid w:val="008772D1"/>
    <w:rsid w:val="00877375"/>
    <w:rsid w:val="0087747D"/>
    <w:rsid w:val="00877486"/>
    <w:rsid w:val="00877617"/>
    <w:rsid w:val="008776DE"/>
    <w:rsid w:val="00877831"/>
    <w:rsid w:val="0087789D"/>
    <w:rsid w:val="00877A59"/>
    <w:rsid w:val="00877CB6"/>
    <w:rsid w:val="00880369"/>
    <w:rsid w:val="008806F3"/>
    <w:rsid w:val="008808DF"/>
    <w:rsid w:val="008808FF"/>
    <w:rsid w:val="008809E1"/>
    <w:rsid w:val="00880D72"/>
    <w:rsid w:val="00880F5B"/>
    <w:rsid w:val="00880FFD"/>
    <w:rsid w:val="008817CF"/>
    <w:rsid w:val="00881D69"/>
    <w:rsid w:val="00881DA7"/>
    <w:rsid w:val="00881F6D"/>
    <w:rsid w:val="0088211F"/>
    <w:rsid w:val="008821DF"/>
    <w:rsid w:val="008822A9"/>
    <w:rsid w:val="00882346"/>
    <w:rsid w:val="0088247F"/>
    <w:rsid w:val="008825B6"/>
    <w:rsid w:val="008825F0"/>
    <w:rsid w:val="008826C2"/>
    <w:rsid w:val="00882A5D"/>
    <w:rsid w:val="00882B4F"/>
    <w:rsid w:val="00882C80"/>
    <w:rsid w:val="00882CBA"/>
    <w:rsid w:val="00882E03"/>
    <w:rsid w:val="00882FBA"/>
    <w:rsid w:val="0088324A"/>
    <w:rsid w:val="008833F3"/>
    <w:rsid w:val="008834B3"/>
    <w:rsid w:val="008838B2"/>
    <w:rsid w:val="00883A7F"/>
    <w:rsid w:val="00883AAB"/>
    <w:rsid w:val="00883ADB"/>
    <w:rsid w:val="00883F32"/>
    <w:rsid w:val="00883F75"/>
    <w:rsid w:val="00883F93"/>
    <w:rsid w:val="00883F95"/>
    <w:rsid w:val="00884216"/>
    <w:rsid w:val="00884255"/>
    <w:rsid w:val="008842E1"/>
    <w:rsid w:val="00884492"/>
    <w:rsid w:val="008846D0"/>
    <w:rsid w:val="00884827"/>
    <w:rsid w:val="00884956"/>
    <w:rsid w:val="00884AF2"/>
    <w:rsid w:val="00884AF8"/>
    <w:rsid w:val="00884E45"/>
    <w:rsid w:val="008853C2"/>
    <w:rsid w:val="008855A8"/>
    <w:rsid w:val="00885BD8"/>
    <w:rsid w:val="00885CB2"/>
    <w:rsid w:val="00885DB4"/>
    <w:rsid w:val="00885FF8"/>
    <w:rsid w:val="00886194"/>
    <w:rsid w:val="00886281"/>
    <w:rsid w:val="0088629E"/>
    <w:rsid w:val="008863ED"/>
    <w:rsid w:val="0088640F"/>
    <w:rsid w:val="008866AD"/>
    <w:rsid w:val="00886940"/>
    <w:rsid w:val="00886BAA"/>
    <w:rsid w:val="00886C7C"/>
    <w:rsid w:val="00886DD5"/>
    <w:rsid w:val="00886FAF"/>
    <w:rsid w:val="00887171"/>
    <w:rsid w:val="0088736F"/>
    <w:rsid w:val="00887431"/>
    <w:rsid w:val="00887AAB"/>
    <w:rsid w:val="00887CA3"/>
    <w:rsid w:val="00887DB9"/>
    <w:rsid w:val="00887FAE"/>
    <w:rsid w:val="008905E2"/>
    <w:rsid w:val="0089074A"/>
    <w:rsid w:val="0089084B"/>
    <w:rsid w:val="00890941"/>
    <w:rsid w:val="00890D38"/>
    <w:rsid w:val="00890D71"/>
    <w:rsid w:val="00890FD8"/>
    <w:rsid w:val="00891319"/>
    <w:rsid w:val="00891586"/>
    <w:rsid w:val="00891737"/>
    <w:rsid w:val="00891773"/>
    <w:rsid w:val="0089180D"/>
    <w:rsid w:val="00891A1F"/>
    <w:rsid w:val="00891A4E"/>
    <w:rsid w:val="00891B33"/>
    <w:rsid w:val="00891BCF"/>
    <w:rsid w:val="00891C05"/>
    <w:rsid w:val="00891D3B"/>
    <w:rsid w:val="00892031"/>
    <w:rsid w:val="0089203A"/>
    <w:rsid w:val="008920C7"/>
    <w:rsid w:val="008920D0"/>
    <w:rsid w:val="0089242B"/>
    <w:rsid w:val="008927B1"/>
    <w:rsid w:val="008927C3"/>
    <w:rsid w:val="00892936"/>
    <w:rsid w:val="00892A85"/>
    <w:rsid w:val="00892CDF"/>
    <w:rsid w:val="00892FDF"/>
    <w:rsid w:val="00893063"/>
    <w:rsid w:val="0089310C"/>
    <w:rsid w:val="00893110"/>
    <w:rsid w:val="008931E3"/>
    <w:rsid w:val="00893392"/>
    <w:rsid w:val="008936F0"/>
    <w:rsid w:val="00893E07"/>
    <w:rsid w:val="008941E4"/>
    <w:rsid w:val="008942A2"/>
    <w:rsid w:val="008942FD"/>
    <w:rsid w:val="008945DE"/>
    <w:rsid w:val="00894DBD"/>
    <w:rsid w:val="00894E64"/>
    <w:rsid w:val="00894FBC"/>
    <w:rsid w:val="00895390"/>
    <w:rsid w:val="0089560A"/>
    <w:rsid w:val="008959E4"/>
    <w:rsid w:val="00895A78"/>
    <w:rsid w:val="00895AE1"/>
    <w:rsid w:val="00895B9B"/>
    <w:rsid w:val="00896031"/>
    <w:rsid w:val="0089603A"/>
    <w:rsid w:val="0089615E"/>
    <w:rsid w:val="0089618E"/>
    <w:rsid w:val="008962BD"/>
    <w:rsid w:val="008962CD"/>
    <w:rsid w:val="00896595"/>
    <w:rsid w:val="0089666D"/>
    <w:rsid w:val="0089671A"/>
    <w:rsid w:val="00896AC9"/>
    <w:rsid w:val="00896E1E"/>
    <w:rsid w:val="00897187"/>
    <w:rsid w:val="008971B7"/>
    <w:rsid w:val="00897474"/>
    <w:rsid w:val="00897793"/>
    <w:rsid w:val="008979C6"/>
    <w:rsid w:val="00897B11"/>
    <w:rsid w:val="00897E77"/>
    <w:rsid w:val="008A00A5"/>
    <w:rsid w:val="008A038A"/>
    <w:rsid w:val="008A0CC5"/>
    <w:rsid w:val="008A1035"/>
    <w:rsid w:val="008A11B9"/>
    <w:rsid w:val="008A1253"/>
    <w:rsid w:val="008A1385"/>
    <w:rsid w:val="008A1632"/>
    <w:rsid w:val="008A170B"/>
    <w:rsid w:val="008A177C"/>
    <w:rsid w:val="008A182F"/>
    <w:rsid w:val="008A1922"/>
    <w:rsid w:val="008A19C8"/>
    <w:rsid w:val="008A1A6B"/>
    <w:rsid w:val="008A1D74"/>
    <w:rsid w:val="008A1DD6"/>
    <w:rsid w:val="008A1E1A"/>
    <w:rsid w:val="008A1E73"/>
    <w:rsid w:val="008A1FD9"/>
    <w:rsid w:val="008A207B"/>
    <w:rsid w:val="008A22EB"/>
    <w:rsid w:val="008A23E1"/>
    <w:rsid w:val="008A246B"/>
    <w:rsid w:val="008A25E7"/>
    <w:rsid w:val="008A2F95"/>
    <w:rsid w:val="008A3087"/>
    <w:rsid w:val="008A3169"/>
    <w:rsid w:val="008A31BC"/>
    <w:rsid w:val="008A32B9"/>
    <w:rsid w:val="008A385B"/>
    <w:rsid w:val="008A38D0"/>
    <w:rsid w:val="008A3F0D"/>
    <w:rsid w:val="008A4181"/>
    <w:rsid w:val="008A42FF"/>
    <w:rsid w:val="008A4424"/>
    <w:rsid w:val="008A4521"/>
    <w:rsid w:val="008A47EE"/>
    <w:rsid w:val="008A4869"/>
    <w:rsid w:val="008A49B5"/>
    <w:rsid w:val="008A4B12"/>
    <w:rsid w:val="008A4B23"/>
    <w:rsid w:val="008A4BCA"/>
    <w:rsid w:val="008A4CC3"/>
    <w:rsid w:val="008A4DD8"/>
    <w:rsid w:val="008A4F3D"/>
    <w:rsid w:val="008A501B"/>
    <w:rsid w:val="008A5272"/>
    <w:rsid w:val="008A56A6"/>
    <w:rsid w:val="008A57F1"/>
    <w:rsid w:val="008A59E3"/>
    <w:rsid w:val="008A5B55"/>
    <w:rsid w:val="008A5B97"/>
    <w:rsid w:val="008A5BE1"/>
    <w:rsid w:val="008A5DF1"/>
    <w:rsid w:val="008A5FCC"/>
    <w:rsid w:val="008A6102"/>
    <w:rsid w:val="008A61C9"/>
    <w:rsid w:val="008A62C1"/>
    <w:rsid w:val="008A6342"/>
    <w:rsid w:val="008A6532"/>
    <w:rsid w:val="008A683B"/>
    <w:rsid w:val="008A68C8"/>
    <w:rsid w:val="008A6B8F"/>
    <w:rsid w:val="008A6F83"/>
    <w:rsid w:val="008A71CB"/>
    <w:rsid w:val="008A73B7"/>
    <w:rsid w:val="008A73E7"/>
    <w:rsid w:val="008A746E"/>
    <w:rsid w:val="008A74B8"/>
    <w:rsid w:val="008A7523"/>
    <w:rsid w:val="008A791D"/>
    <w:rsid w:val="008A7968"/>
    <w:rsid w:val="008A7CAA"/>
    <w:rsid w:val="008A7D14"/>
    <w:rsid w:val="008B00DC"/>
    <w:rsid w:val="008B04F6"/>
    <w:rsid w:val="008B05C3"/>
    <w:rsid w:val="008B0CC8"/>
    <w:rsid w:val="008B0DB3"/>
    <w:rsid w:val="008B14E7"/>
    <w:rsid w:val="008B1782"/>
    <w:rsid w:val="008B17AB"/>
    <w:rsid w:val="008B17E2"/>
    <w:rsid w:val="008B1945"/>
    <w:rsid w:val="008B1F5C"/>
    <w:rsid w:val="008B1FCF"/>
    <w:rsid w:val="008B2422"/>
    <w:rsid w:val="008B2459"/>
    <w:rsid w:val="008B26DF"/>
    <w:rsid w:val="008B296C"/>
    <w:rsid w:val="008B2C33"/>
    <w:rsid w:val="008B2DF9"/>
    <w:rsid w:val="008B32AC"/>
    <w:rsid w:val="008B32FB"/>
    <w:rsid w:val="008B3541"/>
    <w:rsid w:val="008B3546"/>
    <w:rsid w:val="008B36DF"/>
    <w:rsid w:val="008B3D00"/>
    <w:rsid w:val="008B3E1E"/>
    <w:rsid w:val="008B40E7"/>
    <w:rsid w:val="008B446F"/>
    <w:rsid w:val="008B468A"/>
    <w:rsid w:val="008B470E"/>
    <w:rsid w:val="008B4965"/>
    <w:rsid w:val="008B4AA5"/>
    <w:rsid w:val="008B4DC5"/>
    <w:rsid w:val="008B50CA"/>
    <w:rsid w:val="008B5208"/>
    <w:rsid w:val="008B571F"/>
    <w:rsid w:val="008B5B9A"/>
    <w:rsid w:val="008B6151"/>
    <w:rsid w:val="008B615E"/>
    <w:rsid w:val="008B63C3"/>
    <w:rsid w:val="008B64B7"/>
    <w:rsid w:val="008B64F3"/>
    <w:rsid w:val="008B6594"/>
    <w:rsid w:val="008B668D"/>
    <w:rsid w:val="008B67B6"/>
    <w:rsid w:val="008B68CB"/>
    <w:rsid w:val="008B6DCC"/>
    <w:rsid w:val="008B7077"/>
    <w:rsid w:val="008B7546"/>
    <w:rsid w:val="008B78B1"/>
    <w:rsid w:val="008B7B7E"/>
    <w:rsid w:val="008B7CA3"/>
    <w:rsid w:val="008B7D03"/>
    <w:rsid w:val="008B7E57"/>
    <w:rsid w:val="008C0056"/>
    <w:rsid w:val="008C055B"/>
    <w:rsid w:val="008C05D2"/>
    <w:rsid w:val="008C06BE"/>
    <w:rsid w:val="008C07AD"/>
    <w:rsid w:val="008C0987"/>
    <w:rsid w:val="008C0AB4"/>
    <w:rsid w:val="008C0B0A"/>
    <w:rsid w:val="008C0CB2"/>
    <w:rsid w:val="008C0E35"/>
    <w:rsid w:val="008C0E59"/>
    <w:rsid w:val="008C128A"/>
    <w:rsid w:val="008C129C"/>
    <w:rsid w:val="008C1742"/>
    <w:rsid w:val="008C19F5"/>
    <w:rsid w:val="008C1AF4"/>
    <w:rsid w:val="008C1CCF"/>
    <w:rsid w:val="008C1E0F"/>
    <w:rsid w:val="008C1E8F"/>
    <w:rsid w:val="008C1F70"/>
    <w:rsid w:val="008C1FB1"/>
    <w:rsid w:val="008C2342"/>
    <w:rsid w:val="008C24D4"/>
    <w:rsid w:val="008C257C"/>
    <w:rsid w:val="008C25B1"/>
    <w:rsid w:val="008C26E8"/>
    <w:rsid w:val="008C271D"/>
    <w:rsid w:val="008C2AF9"/>
    <w:rsid w:val="008C2C1B"/>
    <w:rsid w:val="008C2C51"/>
    <w:rsid w:val="008C2E11"/>
    <w:rsid w:val="008C2E5B"/>
    <w:rsid w:val="008C327A"/>
    <w:rsid w:val="008C33B2"/>
    <w:rsid w:val="008C34E8"/>
    <w:rsid w:val="008C3606"/>
    <w:rsid w:val="008C3682"/>
    <w:rsid w:val="008C3723"/>
    <w:rsid w:val="008C376C"/>
    <w:rsid w:val="008C37E3"/>
    <w:rsid w:val="008C38DB"/>
    <w:rsid w:val="008C3AAF"/>
    <w:rsid w:val="008C3CDA"/>
    <w:rsid w:val="008C3D67"/>
    <w:rsid w:val="008C3E23"/>
    <w:rsid w:val="008C3F54"/>
    <w:rsid w:val="008C41F6"/>
    <w:rsid w:val="008C4470"/>
    <w:rsid w:val="008C4488"/>
    <w:rsid w:val="008C4693"/>
    <w:rsid w:val="008C4852"/>
    <w:rsid w:val="008C488A"/>
    <w:rsid w:val="008C4900"/>
    <w:rsid w:val="008C499D"/>
    <w:rsid w:val="008C4D0D"/>
    <w:rsid w:val="008C4F72"/>
    <w:rsid w:val="008C4F9B"/>
    <w:rsid w:val="008C5165"/>
    <w:rsid w:val="008C53FB"/>
    <w:rsid w:val="008C562D"/>
    <w:rsid w:val="008C564B"/>
    <w:rsid w:val="008C5664"/>
    <w:rsid w:val="008C574F"/>
    <w:rsid w:val="008C5A8D"/>
    <w:rsid w:val="008C5B03"/>
    <w:rsid w:val="008C5B39"/>
    <w:rsid w:val="008C5B56"/>
    <w:rsid w:val="008C5BA1"/>
    <w:rsid w:val="008C5EF1"/>
    <w:rsid w:val="008C66E5"/>
    <w:rsid w:val="008C66E6"/>
    <w:rsid w:val="008C68D5"/>
    <w:rsid w:val="008C6927"/>
    <w:rsid w:val="008C6B25"/>
    <w:rsid w:val="008C6B83"/>
    <w:rsid w:val="008C6C4F"/>
    <w:rsid w:val="008C704C"/>
    <w:rsid w:val="008C705B"/>
    <w:rsid w:val="008C7176"/>
    <w:rsid w:val="008C726D"/>
    <w:rsid w:val="008C7341"/>
    <w:rsid w:val="008C7376"/>
    <w:rsid w:val="008C7586"/>
    <w:rsid w:val="008C7897"/>
    <w:rsid w:val="008C7A7D"/>
    <w:rsid w:val="008C7AAB"/>
    <w:rsid w:val="008C7C1C"/>
    <w:rsid w:val="008C7E6B"/>
    <w:rsid w:val="008C7FEB"/>
    <w:rsid w:val="008D102C"/>
    <w:rsid w:val="008D115F"/>
    <w:rsid w:val="008D14CD"/>
    <w:rsid w:val="008D1651"/>
    <w:rsid w:val="008D167F"/>
    <w:rsid w:val="008D17EE"/>
    <w:rsid w:val="008D192E"/>
    <w:rsid w:val="008D19FD"/>
    <w:rsid w:val="008D1ABD"/>
    <w:rsid w:val="008D1AE0"/>
    <w:rsid w:val="008D1C68"/>
    <w:rsid w:val="008D1C85"/>
    <w:rsid w:val="008D2056"/>
    <w:rsid w:val="008D20B3"/>
    <w:rsid w:val="008D216A"/>
    <w:rsid w:val="008D21AE"/>
    <w:rsid w:val="008D23C0"/>
    <w:rsid w:val="008D266F"/>
    <w:rsid w:val="008D2853"/>
    <w:rsid w:val="008D2913"/>
    <w:rsid w:val="008D2C0B"/>
    <w:rsid w:val="008D2C10"/>
    <w:rsid w:val="008D306A"/>
    <w:rsid w:val="008D3548"/>
    <w:rsid w:val="008D3A0D"/>
    <w:rsid w:val="008D3A56"/>
    <w:rsid w:val="008D3D69"/>
    <w:rsid w:val="008D3E1F"/>
    <w:rsid w:val="008D3F81"/>
    <w:rsid w:val="008D40FD"/>
    <w:rsid w:val="008D4192"/>
    <w:rsid w:val="008D46C9"/>
    <w:rsid w:val="008D48DA"/>
    <w:rsid w:val="008D48EE"/>
    <w:rsid w:val="008D49FD"/>
    <w:rsid w:val="008D4A3E"/>
    <w:rsid w:val="008D4C7F"/>
    <w:rsid w:val="008D5088"/>
    <w:rsid w:val="008D5094"/>
    <w:rsid w:val="008D50D3"/>
    <w:rsid w:val="008D52A6"/>
    <w:rsid w:val="008D5429"/>
    <w:rsid w:val="008D548C"/>
    <w:rsid w:val="008D59FD"/>
    <w:rsid w:val="008D5F4E"/>
    <w:rsid w:val="008D5F6E"/>
    <w:rsid w:val="008D5F9A"/>
    <w:rsid w:val="008D5FFC"/>
    <w:rsid w:val="008D61FA"/>
    <w:rsid w:val="008D62C5"/>
    <w:rsid w:val="008D63EE"/>
    <w:rsid w:val="008D6547"/>
    <w:rsid w:val="008D66A6"/>
    <w:rsid w:val="008D6943"/>
    <w:rsid w:val="008D6CF0"/>
    <w:rsid w:val="008D6DD6"/>
    <w:rsid w:val="008D7106"/>
    <w:rsid w:val="008D71BC"/>
    <w:rsid w:val="008D71D3"/>
    <w:rsid w:val="008D71E0"/>
    <w:rsid w:val="008D7521"/>
    <w:rsid w:val="008D7643"/>
    <w:rsid w:val="008D77D6"/>
    <w:rsid w:val="008D79FB"/>
    <w:rsid w:val="008D7BFF"/>
    <w:rsid w:val="008D7CFB"/>
    <w:rsid w:val="008D7D56"/>
    <w:rsid w:val="008D7D92"/>
    <w:rsid w:val="008D7DE7"/>
    <w:rsid w:val="008E0460"/>
    <w:rsid w:val="008E0506"/>
    <w:rsid w:val="008E0595"/>
    <w:rsid w:val="008E05AF"/>
    <w:rsid w:val="008E0701"/>
    <w:rsid w:val="008E0ED3"/>
    <w:rsid w:val="008E0FD6"/>
    <w:rsid w:val="008E121D"/>
    <w:rsid w:val="008E210E"/>
    <w:rsid w:val="008E2189"/>
    <w:rsid w:val="008E222E"/>
    <w:rsid w:val="008E25D6"/>
    <w:rsid w:val="008E2663"/>
    <w:rsid w:val="008E2917"/>
    <w:rsid w:val="008E2CFE"/>
    <w:rsid w:val="008E2E09"/>
    <w:rsid w:val="008E2F5B"/>
    <w:rsid w:val="008E3260"/>
    <w:rsid w:val="008E3334"/>
    <w:rsid w:val="008E333F"/>
    <w:rsid w:val="008E34AC"/>
    <w:rsid w:val="008E3674"/>
    <w:rsid w:val="008E377C"/>
    <w:rsid w:val="008E390B"/>
    <w:rsid w:val="008E3AA3"/>
    <w:rsid w:val="008E3AD6"/>
    <w:rsid w:val="008E3EAF"/>
    <w:rsid w:val="008E3F8D"/>
    <w:rsid w:val="008E3F91"/>
    <w:rsid w:val="008E4070"/>
    <w:rsid w:val="008E4AEA"/>
    <w:rsid w:val="008E4EDC"/>
    <w:rsid w:val="008E4F25"/>
    <w:rsid w:val="008E4F51"/>
    <w:rsid w:val="008E5016"/>
    <w:rsid w:val="008E50FC"/>
    <w:rsid w:val="008E5370"/>
    <w:rsid w:val="008E54A5"/>
    <w:rsid w:val="008E5834"/>
    <w:rsid w:val="008E5AA2"/>
    <w:rsid w:val="008E5AD4"/>
    <w:rsid w:val="008E5C04"/>
    <w:rsid w:val="008E5E3A"/>
    <w:rsid w:val="008E5FB5"/>
    <w:rsid w:val="008E605B"/>
    <w:rsid w:val="008E6150"/>
    <w:rsid w:val="008E661F"/>
    <w:rsid w:val="008E6791"/>
    <w:rsid w:val="008E67D9"/>
    <w:rsid w:val="008E68F5"/>
    <w:rsid w:val="008E69A9"/>
    <w:rsid w:val="008E69FE"/>
    <w:rsid w:val="008E6E50"/>
    <w:rsid w:val="008E7172"/>
    <w:rsid w:val="008E73FE"/>
    <w:rsid w:val="008E7411"/>
    <w:rsid w:val="008E7479"/>
    <w:rsid w:val="008E77DF"/>
    <w:rsid w:val="008E7963"/>
    <w:rsid w:val="008E7BD4"/>
    <w:rsid w:val="008E7EB4"/>
    <w:rsid w:val="008F012E"/>
    <w:rsid w:val="008F0167"/>
    <w:rsid w:val="008F01DB"/>
    <w:rsid w:val="008F0664"/>
    <w:rsid w:val="008F066F"/>
    <w:rsid w:val="008F07B8"/>
    <w:rsid w:val="008F08CB"/>
    <w:rsid w:val="008F08FA"/>
    <w:rsid w:val="008F0A89"/>
    <w:rsid w:val="008F0A95"/>
    <w:rsid w:val="008F0AC5"/>
    <w:rsid w:val="008F0BC7"/>
    <w:rsid w:val="008F0DD2"/>
    <w:rsid w:val="008F0E6A"/>
    <w:rsid w:val="008F103B"/>
    <w:rsid w:val="008F144D"/>
    <w:rsid w:val="008F14C9"/>
    <w:rsid w:val="008F17AA"/>
    <w:rsid w:val="008F1A35"/>
    <w:rsid w:val="008F1B60"/>
    <w:rsid w:val="008F1CE7"/>
    <w:rsid w:val="008F2346"/>
    <w:rsid w:val="008F25C2"/>
    <w:rsid w:val="008F2615"/>
    <w:rsid w:val="008F261D"/>
    <w:rsid w:val="008F2673"/>
    <w:rsid w:val="008F28D2"/>
    <w:rsid w:val="008F2A20"/>
    <w:rsid w:val="008F2D5D"/>
    <w:rsid w:val="008F303E"/>
    <w:rsid w:val="008F320E"/>
    <w:rsid w:val="008F32C6"/>
    <w:rsid w:val="008F344A"/>
    <w:rsid w:val="008F35A8"/>
    <w:rsid w:val="008F35CF"/>
    <w:rsid w:val="008F3617"/>
    <w:rsid w:val="008F3A97"/>
    <w:rsid w:val="008F3BD1"/>
    <w:rsid w:val="008F3CBB"/>
    <w:rsid w:val="008F3E99"/>
    <w:rsid w:val="008F4007"/>
    <w:rsid w:val="008F407B"/>
    <w:rsid w:val="008F427F"/>
    <w:rsid w:val="008F430A"/>
    <w:rsid w:val="008F4406"/>
    <w:rsid w:val="008F448F"/>
    <w:rsid w:val="008F4541"/>
    <w:rsid w:val="008F47DE"/>
    <w:rsid w:val="008F49CD"/>
    <w:rsid w:val="008F4D55"/>
    <w:rsid w:val="008F4F7C"/>
    <w:rsid w:val="008F5075"/>
    <w:rsid w:val="008F5335"/>
    <w:rsid w:val="008F5461"/>
    <w:rsid w:val="008F55D4"/>
    <w:rsid w:val="008F567D"/>
    <w:rsid w:val="008F5701"/>
    <w:rsid w:val="008F5709"/>
    <w:rsid w:val="008F5B8C"/>
    <w:rsid w:val="008F5BD3"/>
    <w:rsid w:val="008F60B3"/>
    <w:rsid w:val="008F61C7"/>
    <w:rsid w:val="008F6450"/>
    <w:rsid w:val="008F64B0"/>
    <w:rsid w:val="008F66F6"/>
    <w:rsid w:val="008F6838"/>
    <w:rsid w:val="008F6884"/>
    <w:rsid w:val="008F6898"/>
    <w:rsid w:val="008F693C"/>
    <w:rsid w:val="008F6941"/>
    <w:rsid w:val="008F6A6D"/>
    <w:rsid w:val="008F6AE3"/>
    <w:rsid w:val="008F6D1E"/>
    <w:rsid w:val="008F6F1A"/>
    <w:rsid w:val="008F6FAF"/>
    <w:rsid w:val="008F7231"/>
    <w:rsid w:val="008F7412"/>
    <w:rsid w:val="008F7451"/>
    <w:rsid w:val="008F748E"/>
    <w:rsid w:val="008F7897"/>
    <w:rsid w:val="008F7937"/>
    <w:rsid w:val="008F7AAC"/>
    <w:rsid w:val="008F7BBB"/>
    <w:rsid w:val="008F7E5E"/>
    <w:rsid w:val="00900136"/>
    <w:rsid w:val="00900259"/>
    <w:rsid w:val="00900575"/>
    <w:rsid w:val="0090066A"/>
    <w:rsid w:val="00900A38"/>
    <w:rsid w:val="00900AC2"/>
    <w:rsid w:val="00900B9E"/>
    <w:rsid w:val="00900BD5"/>
    <w:rsid w:val="00900D6E"/>
    <w:rsid w:val="00900DF1"/>
    <w:rsid w:val="009011ED"/>
    <w:rsid w:val="0090137A"/>
    <w:rsid w:val="009016BE"/>
    <w:rsid w:val="00901B32"/>
    <w:rsid w:val="00901C57"/>
    <w:rsid w:val="00901E8D"/>
    <w:rsid w:val="00902166"/>
    <w:rsid w:val="009022C5"/>
    <w:rsid w:val="00902817"/>
    <w:rsid w:val="0090286F"/>
    <w:rsid w:val="009029AC"/>
    <w:rsid w:val="009029B1"/>
    <w:rsid w:val="00902ADC"/>
    <w:rsid w:val="00902C12"/>
    <w:rsid w:val="00902D9F"/>
    <w:rsid w:val="00902E8F"/>
    <w:rsid w:val="00902EDF"/>
    <w:rsid w:val="00903194"/>
    <w:rsid w:val="00903370"/>
    <w:rsid w:val="009033F9"/>
    <w:rsid w:val="00903694"/>
    <w:rsid w:val="0090394E"/>
    <w:rsid w:val="00903C9A"/>
    <w:rsid w:val="00903D15"/>
    <w:rsid w:val="00903D79"/>
    <w:rsid w:val="00903FC8"/>
    <w:rsid w:val="00904043"/>
    <w:rsid w:val="009041AA"/>
    <w:rsid w:val="00904470"/>
    <w:rsid w:val="00904708"/>
    <w:rsid w:val="0090484D"/>
    <w:rsid w:val="009048E0"/>
    <w:rsid w:val="00904B39"/>
    <w:rsid w:val="00904FCA"/>
    <w:rsid w:val="00905589"/>
    <w:rsid w:val="00905628"/>
    <w:rsid w:val="0090573E"/>
    <w:rsid w:val="0090580A"/>
    <w:rsid w:val="00905835"/>
    <w:rsid w:val="009059E2"/>
    <w:rsid w:val="00905C37"/>
    <w:rsid w:val="00905CDB"/>
    <w:rsid w:val="00905E58"/>
    <w:rsid w:val="00906194"/>
    <w:rsid w:val="009063FC"/>
    <w:rsid w:val="00906908"/>
    <w:rsid w:val="00906DC5"/>
    <w:rsid w:val="00906DF8"/>
    <w:rsid w:val="00907002"/>
    <w:rsid w:val="0090710C"/>
    <w:rsid w:val="0090775D"/>
    <w:rsid w:val="009078DB"/>
    <w:rsid w:val="00907AF1"/>
    <w:rsid w:val="00907C58"/>
    <w:rsid w:val="00907D0A"/>
    <w:rsid w:val="00910121"/>
    <w:rsid w:val="00910178"/>
    <w:rsid w:val="00910199"/>
    <w:rsid w:val="009107AB"/>
    <w:rsid w:val="00910A4D"/>
    <w:rsid w:val="0091102E"/>
    <w:rsid w:val="009110C0"/>
    <w:rsid w:val="0091112A"/>
    <w:rsid w:val="00911AFA"/>
    <w:rsid w:val="00911CD9"/>
    <w:rsid w:val="00911F90"/>
    <w:rsid w:val="00912506"/>
    <w:rsid w:val="0091293B"/>
    <w:rsid w:val="00912A34"/>
    <w:rsid w:val="00912BE5"/>
    <w:rsid w:val="00912F7B"/>
    <w:rsid w:val="00913009"/>
    <w:rsid w:val="00913089"/>
    <w:rsid w:val="00913301"/>
    <w:rsid w:val="009133C2"/>
    <w:rsid w:val="0091349A"/>
    <w:rsid w:val="00913744"/>
    <w:rsid w:val="0091377F"/>
    <w:rsid w:val="00913D99"/>
    <w:rsid w:val="00913DF6"/>
    <w:rsid w:val="0091416F"/>
    <w:rsid w:val="009142AC"/>
    <w:rsid w:val="00914399"/>
    <w:rsid w:val="0091450F"/>
    <w:rsid w:val="009145F5"/>
    <w:rsid w:val="0091463F"/>
    <w:rsid w:val="009146A7"/>
    <w:rsid w:val="009148F2"/>
    <w:rsid w:val="00914AC1"/>
    <w:rsid w:val="00914D69"/>
    <w:rsid w:val="00914DA6"/>
    <w:rsid w:val="0091517A"/>
    <w:rsid w:val="00915204"/>
    <w:rsid w:val="0091530C"/>
    <w:rsid w:val="009153A1"/>
    <w:rsid w:val="0091563E"/>
    <w:rsid w:val="009157D9"/>
    <w:rsid w:val="009158BF"/>
    <w:rsid w:val="00915A99"/>
    <w:rsid w:val="00915B0E"/>
    <w:rsid w:val="00915C53"/>
    <w:rsid w:val="00915DD8"/>
    <w:rsid w:val="00915E1B"/>
    <w:rsid w:val="00916119"/>
    <w:rsid w:val="009162F7"/>
    <w:rsid w:val="009163B0"/>
    <w:rsid w:val="009164DD"/>
    <w:rsid w:val="00916555"/>
    <w:rsid w:val="0091655D"/>
    <w:rsid w:val="0091656A"/>
    <w:rsid w:val="0091682B"/>
    <w:rsid w:val="00916A5B"/>
    <w:rsid w:val="00916B60"/>
    <w:rsid w:val="00916D15"/>
    <w:rsid w:val="00916F73"/>
    <w:rsid w:val="00916FFF"/>
    <w:rsid w:val="0091709C"/>
    <w:rsid w:val="009170D2"/>
    <w:rsid w:val="00917155"/>
    <w:rsid w:val="00917354"/>
    <w:rsid w:val="00917391"/>
    <w:rsid w:val="009174EA"/>
    <w:rsid w:val="00917531"/>
    <w:rsid w:val="00917554"/>
    <w:rsid w:val="0091760A"/>
    <w:rsid w:val="00917659"/>
    <w:rsid w:val="009177E4"/>
    <w:rsid w:val="009178D8"/>
    <w:rsid w:val="009179D6"/>
    <w:rsid w:val="00917AAA"/>
    <w:rsid w:val="00917FC0"/>
    <w:rsid w:val="009202B3"/>
    <w:rsid w:val="009204EE"/>
    <w:rsid w:val="009205B6"/>
    <w:rsid w:val="00920815"/>
    <w:rsid w:val="00920868"/>
    <w:rsid w:val="00920B71"/>
    <w:rsid w:val="00920E72"/>
    <w:rsid w:val="00920FFE"/>
    <w:rsid w:val="009210BB"/>
    <w:rsid w:val="00921463"/>
    <w:rsid w:val="00921595"/>
    <w:rsid w:val="00921799"/>
    <w:rsid w:val="00921C26"/>
    <w:rsid w:val="00921CDD"/>
    <w:rsid w:val="00921D10"/>
    <w:rsid w:val="00921D19"/>
    <w:rsid w:val="00921DD7"/>
    <w:rsid w:val="00921DEC"/>
    <w:rsid w:val="00921E64"/>
    <w:rsid w:val="00922191"/>
    <w:rsid w:val="00922452"/>
    <w:rsid w:val="00922474"/>
    <w:rsid w:val="0092285B"/>
    <w:rsid w:val="00922861"/>
    <w:rsid w:val="0092286A"/>
    <w:rsid w:val="0092289C"/>
    <w:rsid w:val="00922936"/>
    <w:rsid w:val="00922BFA"/>
    <w:rsid w:val="00923026"/>
    <w:rsid w:val="009232EF"/>
    <w:rsid w:val="0092343A"/>
    <w:rsid w:val="009236E6"/>
    <w:rsid w:val="009237E8"/>
    <w:rsid w:val="00923A6D"/>
    <w:rsid w:val="00923A92"/>
    <w:rsid w:val="00923BC1"/>
    <w:rsid w:val="00923CEE"/>
    <w:rsid w:val="00923D9D"/>
    <w:rsid w:val="00923EB7"/>
    <w:rsid w:val="009240CF"/>
    <w:rsid w:val="00924378"/>
    <w:rsid w:val="009243A4"/>
    <w:rsid w:val="00924694"/>
    <w:rsid w:val="00924A14"/>
    <w:rsid w:val="00924BC3"/>
    <w:rsid w:val="0092510D"/>
    <w:rsid w:val="00925159"/>
    <w:rsid w:val="00925286"/>
    <w:rsid w:val="009252E5"/>
    <w:rsid w:val="009254E5"/>
    <w:rsid w:val="00925672"/>
    <w:rsid w:val="009256B5"/>
    <w:rsid w:val="0092577F"/>
    <w:rsid w:val="00925A4E"/>
    <w:rsid w:val="00925B87"/>
    <w:rsid w:val="00925E02"/>
    <w:rsid w:val="00925E7A"/>
    <w:rsid w:val="00925F39"/>
    <w:rsid w:val="00925FE6"/>
    <w:rsid w:val="00926016"/>
    <w:rsid w:val="00926053"/>
    <w:rsid w:val="00926178"/>
    <w:rsid w:val="00926310"/>
    <w:rsid w:val="0092677A"/>
    <w:rsid w:val="009267AF"/>
    <w:rsid w:val="00926C8F"/>
    <w:rsid w:val="00926CC7"/>
    <w:rsid w:val="00927065"/>
    <w:rsid w:val="009270A8"/>
    <w:rsid w:val="009274FF"/>
    <w:rsid w:val="009277CD"/>
    <w:rsid w:val="009277E3"/>
    <w:rsid w:val="00927D0E"/>
    <w:rsid w:val="00927DFC"/>
    <w:rsid w:val="00927E38"/>
    <w:rsid w:val="00927FE9"/>
    <w:rsid w:val="00927FEE"/>
    <w:rsid w:val="0093039C"/>
    <w:rsid w:val="009303C0"/>
    <w:rsid w:val="00930423"/>
    <w:rsid w:val="0093065A"/>
    <w:rsid w:val="009307F4"/>
    <w:rsid w:val="00930A04"/>
    <w:rsid w:val="00930B34"/>
    <w:rsid w:val="00930C2A"/>
    <w:rsid w:val="00930CB3"/>
    <w:rsid w:val="009310CA"/>
    <w:rsid w:val="00931304"/>
    <w:rsid w:val="009313BE"/>
    <w:rsid w:val="0093143A"/>
    <w:rsid w:val="0093143F"/>
    <w:rsid w:val="0093188B"/>
    <w:rsid w:val="00931896"/>
    <w:rsid w:val="009318F8"/>
    <w:rsid w:val="00931C25"/>
    <w:rsid w:val="00931E29"/>
    <w:rsid w:val="00931FD6"/>
    <w:rsid w:val="009324CE"/>
    <w:rsid w:val="009324E1"/>
    <w:rsid w:val="00932680"/>
    <w:rsid w:val="00932D76"/>
    <w:rsid w:val="00932E24"/>
    <w:rsid w:val="00932F94"/>
    <w:rsid w:val="00932FD4"/>
    <w:rsid w:val="0093329C"/>
    <w:rsid w:val="00933571"/>
    <w:rsid w:val="00933627"/>
    <w:rsid w:val="009336B2"/>
    <w:rsid w:val="00933CC4"/>
    <w:rsid w:val="00933CFD"/>
    <w:rsid w:val="00933E08"/>
    <w:rsid w:val="00933EF5"/>
    <w:rsid w:val="00933F0A"/>
    <w:rsid w:val="0093426B"/>
    <w:rsid w:val="009342FC"/>
    <w:rsid w:val="009342FD"/>
    <w:rsid w:val="00934324"/>
    <w:rsid w:val="009344CD"/>
    <w:rsid w:val="009344ED"/>
    <w:rsid w:val="009345B5"/>
    <w:rsid w:val="009346CA"/>
    <w:rsid w:val="00934735"/>
    <w:rsid w:val="00934909"/>
    <w:rsid w:val="00934ACB"/>
    <w:rsid w:val="00934B21"/>
    <w:rsid w:val="00934B6E"/>
    <w:rsid w:val="00934C03"/>
    <w:rsid w:val="00934DEC"/>
    <w:rsid w:val="00934EAC"/>
    <w:rsid w:val="00934F64"/>
    <w:rsid w:val="00935286"/>
    <w:rsid w:val="009352BD"/>
    <w:rsid w:val="00935789"/>
    <w:rsid w:val="00935A21"/>
    <w:rsid w:val="00935A9A"/>
    <w:rsid w:val="00935DFF"/>
    <w:rsid w:val="00935EA8"/>
    <w:rsid w:val="00936068"/>
    <w:rsid w:val="009360A8"/>
    <w:rsid w:val="009362CF"/>
    <w:rsid w:val="0093641D"/>
    <w:rsid w:val="00936561"/>
    <w:rsid w:val="00936754"/>
    <w:rsid w:val="00936807"/>
    <w:rsid w:val="00936D18"/>
    <w:rsid w:val="00936F58"/>
    <w:rsid w:val="009370BE"/>
    <w:rsid w:val="00937220"/>
    <w:rsid w:val="00937384"/>
    <w:rsid w:val="009373B0"/>
    <w:rsid w:val="00937529"/>
    <w:rsid w:val="00937842"/>
    <w:rsid w:val="00937854"/>
    <w:rsid w:val="00937BBB"/>
    <w:rsid w:val="00937D0F"/>
    <w:rsid w:val="00940105"/>
    <w:rsid w:val="009402D8"/>
    <w:rsid w:val="00940456"/>
    <w:rsid w:val="0094076F"/>
    <w:rsid w:val="00940AA0"/>
    <w:rsid w:val="00940B69"/>
    <w:rsid w:val="00940D4D"/>
    <w:rsid w:val="00940DD3"/>
    <w:rsid w:val="00940FE0"/>
    <w:rsid w:val="009412C9"/>
    <w:rsid w:val="00941849"/>
    <w:rsid w:val="00941C7E"/>
    <w:rsid w:val="00941D7F"/>
    <w:rsid w:val="00942213"/>
    <w:rsid w:val="009422C8"/>
    <w:rsid w:val="009423E9"/>
    <w:rsid w:val="009424BB"/>
    <w:rsid w:val="0094256E"/>
    <w:rsid w:val="00942616"/>
    <w:rsid w:val="0094261B"/>
    <w:rsid w:val="00942784"/>
    <w:rsid w:val="00942AEF"/>
    <w:rsid w:val="00942D9C"/>
    <w:rsid w:val="00942DCF"/>
    <w:rsid w:val="00942E6F"/>
    <w:rsid w:val="00943079"/>
    <w:rsid w:val="00943089"/>
    <w:rsid w:val="009432F9"/>
    <w:rsid w:val="00943618"/>
    <w:rsid w:val="00943806"/>
    <w:rsid w:val="0094396F"/>
    <w:rsid w:val="00943B24"/>
    <w:rsid w:val="00943B60"/>
    <w:rsid w:val="00943CC8"/>
    <w:rsid w:val="0094407D"/>
    <w:rsid w:val="00944A2C"/>
    <w:rsid w:val="00944B9B"/>
    <w:rsid w:val="00944E84"/>
    <w:rsid w:val="0094519C"/>
    <w:rsid w:val="0094529B"/>
    <w:rsid w:val="00945763"/>
    <w:rsid w:val="00945C0B"/>
    <w:rsid w:val="00945C16"/>
    <w:rsid w:val="00945C2E"/>
    <w:rsid w:val="0094601C"/>
    <w:rsid w:val="0094624F"/>
    <w:rsid w:val="00946351"/>
    <w:rsid w:val="009463F6"/>
    <w:rsid w:val="009465B2"/>
    <w:rsid w:val="00946707"/>
    <w:rsid w:val="0094673B"/>
    <w:rsid w:val="009467BB"/>
    <w:rsid w:val="009468F5"/>
    <w:rsid w:val="0094693B"/>
    <w:rsid w:val="00946B7A"/>
    <w:rsid w:val="00946BBD"/>
    <w:rsid w:val="00947328"/>
    <w:rsid w:val="009473B8"/>
    <w:rsid w:val="009474FF"/>
    <w:rsid w:val="009475E8"/>
    <w:rsid w:val="009479AE"/>
    <w:rsid w:val="00947C44"/>
    <w:rsid w:val="00947D32"/>
    <w:rsid w:val="00947E11"/>
    <w:rsid w:val="00950140"/>
    <w:rsid w:val="00950264"/>
    <w:rsid w:val="00950465"/>
    <w:rsid w:val="0095057D"/>
    <w:rsid w:val="00950697"/>
    <w:rsid w:val="009507B2"/>
    <w:rsid w:val="009508E4"/>
    <w:rsid w:val="009509CA"/>
    <w:rsid w:val="00950A04"/>
    <w:rsid w:val="00950A94"/>
    <w:rsid w:val="00950BE6"/>
    <w:rsid w:val="00950C11"/>
    <w:rsid w:val="00950E9D"/>
    <w:rsid w:val="00950F2B"/>
    <w:rsid w:val="00950F91"/>
    <w:rsid w:val="00950FAC"/>
    <w:rsid w:val="00950FAD"/>
    <w:rsid w:val="00951075"/>
    <w:rsid w:val="0095116E"/>
    <w:rsid w:val="00951535"/>
    <w:rsid w:val="0095154F"/>
    <w:rsid w:val="00951585"/>
    <w:rsid w:val="00951723"/>
    <w:rsid w:val="00951778"/>
    <w:rsid w:val="009517CC"/>
    <w:rsid w:val="009518E1"/>
    <w:rsid w:val="00951A7F"/>
    <w:rsid w:val="00951B9D"/>
    <w:rsid w:val="009520D4"/>
    <w:rsid w:val="0095241C"/>
    <w:rsid w:val="0095295D"/>
    <w:rsid w:val="00952BEC"/>
    <w:rsid w:val="00952BEE"/>
    <w:rsid w:val="00952F07"/>
    <w:rsid w:val="009532CB"/>
    <w:rsid w:val="00953360"/>
    <w:rsid w:val="00953385"/>
    <w:rsid w:val="0095352C"/>
    <w:rsid w:val="00953567"/>
    <w:rsid w:val="00953890"/>
    <w:rsid w:val="0095389A"/>
    <w:rsid w:val="009539E5"/>
    <w:rsid w:val="00953A56"/>
    <w:rsid w:val="00953BFD"/>
    <w:rsid w:val="00953E3C"/>
    <w:rsid w:val="00954164"/>
    <w:rsid w:val="00954350"/>
    <w:rsid w:val="00954599"/>
    <w:rsid w:val="00954628"/>
    <w:rsid w:val="009546D9"/>
    <w:rsid w:val="00954835"/>
    <w:rsid w:val="00954AB7"/>
    <w:rsid w:val="00954C01"/>
    <w:rsid w:val="00954E9B"/>
    <w:rsid w:val="009550BA"/>
    <w:rsid w:val="009550E2"/>
    <w:rsid w:val="0095577E"/>
    <w:rsid w:val="009558C1"/>
    <w:rsid w:val="0095595B"/>
    <w:rsid w:val="009559DB"/>
    <w:rsid w:val="00955EC5"/>
    <w:rsid w:val="00955F2D"/>
    <w:rsid w:val="00955F8E"/>
    <w:rsid w:val="00956066"/>
    <w:rsid w:val="009563B2"/>
    <w:rsid w:val="009563C5"/>
    <w:rsid w:val="009565A4"/>
    <w:rsid w:val="00956790"/>
    <w:rsid w:val="009567EB"/>
    <w:rsid w:val="0095686E"/>
    <w:rsid w:val="00956927"/>
    <w:rsid w:val="00956B2F"/>
    <w:rsid w:val="00956B79"/>
    <w:rsid w:val="00956D67"/>
    <w:rsid w:val="00956E67"/>
    <w:rsid w:val="00957018"/>
    <w:rsid w:val="00957797"/>
    <w:rsid w:val="009577F2"/>
    <w:rsid w:val="00957856"/>
    <w:rsid w:val="0095791A"/>
    <w:rsid w:val="0095798E"/>
    <w:rsid w:val="00957D1A"/>
    <w:rsid w:val="00957D47"/>
    <w:rsid w:val="00960CF1"/>
    <w:rsid w:val="0096107E"/>
    <w:rsid w:val="0096139B"/>
    <w:rsid w:val="009615D4"/>
    <w:rsid w:val="00961666"/>
    <w:rsid w:val="00961D14"/>
    <w:rsid w:val="009622D9"/>
    <w:rsid w:val="0096287E"/>
    <w:rsid w:val="00962905"/>
    <w:rsid w:val="00962AD4"/>
    <w:rsid w:val="00962B79"/>
    <w:rsid w:val="00962B8B"/>
    <w:rsid w:val="00962BC8"/>
    <w:rsid w:val="00962D45"/>
    <w:rsid w:val="00962D83"/>
    <w:rsid w:val="00962DB0"/>
    <w:rsid w:val="009632D9"/>
    <w:rsid w:val="0096335E"/>
    <w:rsid w:val="009637E8"/>
    <w:rsid w:val="00963B32"/>
    <w:rsid w:val="00963ED4"/>
    <w:rsid w:val="00963F6C"/>
    <w:rsid w:val="009640AD"/>
    <w:rsid w:val="00964691"/>
    <w:rsid w:val="009647BA"/>
    <w:rsid w:val="0096493D"/>
    <w:rsid w:val="00964A4D"/>
    <w:rsid w:val="00964A9A"/>
    <w:rsid w:val="00964D43"/>
    <w:rsid w:val="00964F83"/>
    <w:rsid w:val="009654E0"/>
    <w:rsid w:val="009655BA"/>
    <w:rsid w:val="009655C5"/>
    <w:rsid w:val="00965865"/>
    <w:rsid w:val="00965A78"/>
    <w:rsid w:val="00965D10"/>
    <w:rsid w:val="00965ECF"/>
    <w:rsid w:val="00965F39"/>
    <w:rsid w:val="0096618C"/>
    <w:rsid w:val="00966DB4"/>
    <w:rsid w:val="00967094"/>
    <w:rsid w:val="009670DA"/>
    <w:rsid w:val="009671B8"/>
    <w:rsid w:val="009676C3"/>
    <w:rsid w:val="00967A15"/>
    <w:rsid w:val="00967CFE"/>
    <w:rsid w:val="00967D75"/>
    <w:rsid w:val="00967E57"/>
    <w:rsid w:val="00967EF2"/>
    <w:rsid w:val="00967F79"/>
    <w:rsid w:val="00967FB2"/>
    <w:rsid w:val="0097004D"/>
    <w:rsid w:val="009701A1"/>
    <w:rsid w:val="0097022F"/>
    <w:rsid w:val="0097052A"/>
    <w:rsid w:val="009706C4"/>
    <w:rsid w:val="009708FB"/>
    <w:rsid w:val="00970A20"/>
    <w:rsid w:val="00970BE0"/>
    <w:rsid w:val="00970DE2"/>
    <w:rsid w:val="009710D5"/>
    <w:rsid w:val="0097146C"/>
    <w:rsid w:val="009714A4"/>
    <w:rsid w:val="00971620"/>
    <w:rsid w:val="0097163D"/>
    <w:rsid w:val="00971B2A"/>
    <w:rsid w:val="00971D1A"/>
    <w:rsid w:val="00971D24"/>
    <w:rsid w:val="00971F69"/>
    <w:rsid w:val="00971FD1"/>
    <w:rsid w:val="0097212C"/>
    <w:rsid w:val="009721F8"/>
    <w:rsid w:val="009722F5"/>
    <w:rsid w:val="00972570"/>
    <w:rsid w:val="00972896"/>
    <w:rsid w:val="009729CB"/>
    <w:rsid w:val="00972B06"/>
    <w:rsid w:val="00972EBD"/>
    <w:rsid w:val="00972F6D"/>
    <w:rsid w:val="00972F82"/>
    <w:rsid w:val="00972F8D"/>
    <w:rsid w:val="00973023"/>
    <w:rsid w:val="00973469"/>
    <w:rsid w:val="00973BBD"/>
    <w:rsid w:val="009742DE"/>
    <w:rsid w:val="009743DE"/>
    <w:rsid w:val="00974677"/>
    <w:rsid w:val="009748B9"/>
    <w:rsid w:val="009748EA"/>
    <w:rsid w:val="0097492A"/>
    <w:rsid w:val="00974BD8"/>
    <w:rsid w:val="0097502E"/>
    <w:rsid w:val="009751D1"/>
    <w:rsid w:val="00975328"/>
    <w:rsid w:val="0097541F"/>
    <w:rsid w:val="00975670"/>
    <w:rsid w:val="0097567B"/>
    <w:rsid w:val="00975B32"/>
    <w:rsid w:val="00975B4C"/>
    <w:rsid w:val="00975C02"/>
    <w:rsid w:val="00975C98"/>
    <w:rsid w:val="00975CD0"/>
    <w:rsid w:val="00975E9B"/>
    <w:rsid w:val="00975F55"/>
    <w:rsid w:val="00976023"/>
    <w:rsid w:val="009760D6"/>
    <w:rsid w:val="009765D0"/>
    <w:rsid w:val="009767C0"/>
    <w:rsid w:val="00976ACE"/>
    <w:rsid w:val="00976CCF"/>
    <w:rsid w:val="00976D18"/>
    <w:rsid w:val="00977256"/>
    <w:rsid w:val="009773C0"/>
    <w:rsid w:val="00977797"/>
    <w:rsid w:val="0097779D"/>
    <w:rsid w:val="0097781B"/>
    <w:rsid w:val="00977A20"/>
    <w:rsid w:val="00977AF5"/>
    <w:rsid w:val="00977B38"/>
    <w:rsid w:val="00977E80"/>
    <w:rsid w:val="009800BD"/>
    <w:rsid w:val="0098020B"/>
    <w:rsid w:val="00980461"/>
    <w:rsid w:val="009804FA"/>
    <w:rsid w:val="00980577"/>
    <w:rsid w:val="00980B51"/>
    <w:rsid w:val="00980C65"/>
    <w:rsid w:val="00980D22"/>
    <w:rsid w:val="00980E97"/>
    <w:rsid w:val="00981067"/>
    <w:rsid w:val="0098113C"/>
    <w:rsid w:val="00981188"/>
    <w:rsid w:val="009813CC"/>
    <w:rsid w:val="0098148B"/>
    <w:rsid w:val="009815C6"/>
    <w:rsid w:val="00981776"/>
    <w:rsid w:val="0098195F"/>
    <w:rsid w:val="00981A40"/>
    <w:rsid w:val="00981C01"/>
    <w:rsid w:val="00981EA0"/>
    <w:rsid w:val="00982604"/>
    <w:rsid w:val="009826B7"/>
    <w:rsid w:val="0098271C"/>
    <w:rsid w:val="00982727"/>
    <w:rsid w:val="00982765"/>
    <w:rsid w:val="009827CF"/>
    <w:rsid w:val="00982996"/>
    <w:rsid w:val="00982EE7"/>
    <w:rsid w:val="00982F52"/>
    <w:rsid w:val="0098313F"/>
    <w:rsid w:val="009835CB"/>
    <w:rsid w:val="009837FD"/>
    <w:rsid w:val="00983C6E"/>
    <w:rsid w:val="00983E24"/>
    <w:rsid w:val="009840B8"/>
    <w:rsid w:val="00984532"/>
    <w:rsid w:val="00984540"/>
    <w:rsid w:val="0098475E"/>
    <w:rsid w:val="0098478A"/>
    <w:rsid w:val="0098482B"/>
    <w:rsid w:val="00984C69"/>
    <w:rsid w:val="00984D5C"/>
    <w:rsid w:val="00984DC3"/>
    <w:rsid w:val="00985372"/>
    <w:rsid w:val="00985626"/>
    <w:rsid w:val="00985670"/>
    <w:rsid w:val="009856FE"/>
    <w:rsid w:val="0098572F"/>
    <w:rsid w:val="009858AD"/>
    <w:rsid w:val="0098593A"/>
    <w:rsid w:val="00985984"/>
    <w:rsid w:val="00985AE1"/>
    <w:rsid w:val="00985B6B"/>
    <w:rsid w:val="00985BFA"/>
    <w:rsid w:val="00985E48"/>
    <w:rsid w:val="009860CC"/>
    <w:rsid w:val="00986128"/>
    <w:rsid w:val="0098619F"/>
    <w:rsid w:val="009863AF"/>
    <w:rsid w:val="009864AF"/>
    <w:rsid w:val="00986570"/>
    <w:rsid w:val="00986585"/>
    <w:rsid w:val="0098664B"/>
    <w:rsid w:val="009867C5"/>
    <w:rsid w:val="0098688D"/>
    <w:rsid w:val="00986A01"/>
    <w:rsid w:val="00986C95"/>
    <w:rsid w:val="009870DF"/>
    <w:rsid w:val="009871C2"/>
    <w:rsid w:val="0098734F"/>
    <w:rsid w:val="009873F7"/>
    <w:rsid w:val="00987930"/>
    <w:rsid w:val="00987C46"/>
    <w:rsid w:val="00987D33"/>
    <w:rsid w:val="00990152"/>
    <w:rsid w:val="009901F4"/>
    <w:rsid w:val="00990269"/>
    <w:rsid w:val="009902B9"/>
    <w:rsid w:val="0099051D"/>
    <w:rsid w:val="00990A3A"/>
    <w:rsid w:val="00990CE9"/>
    <w:rsid w:val="00990EB1"/>
    <w:rsid w:val="00991045"/>
    <w:rsid w:val="00991046"/>
    <w:rsid w:val="0099106B"/>
    <w:rsid w:val="009912D5"/>
    <w:rsid w:val="00991332"/>
    <w:rsid w:val="00991341"/>
    <w:rsid w:val="0099141F"/>
    <w:rsid w:val="00991420"/>
    <w:rsid w:val="009917FF"/>
    <w:rsid w:val="00991820"/>
    <w:rsid w:val="009918B7"/>
    <w:rsid w:val="00991A58"/>
    <w:rsid w:val="00991E8C"/>
    <w:rsid w:val="00992093"/>
    <w:rsid w:val="009920D1"/>
    <w:rsid w:val="00992105"/>
    <w:rsid w:val="009921A6"/>
    <w:rsid w:val="0099226D"/>
    <w:rsid w:val="009922B9"/>
    <w:rsid w:val="00992359"/>
    <w:rsid w:val="009923D1"/>
    <w:rsid w:val="009924A9"/>
    <w:rsid w:val="00992765"/>
    <w:rsid w:val="00992840"/>
    <w:rsid w:val="0099294E"/>
    <w:rsid w:val="009929EB"/>
    <w:rsid w:val="00992A17"/>
    <w:rsid w:val="00992A83"/>
    <w:rsid w:val="00992CBA"/>
    <w:rsid w:val="00992D28"/>
    <w:rsid w:val="00992E80"/>
    <w:rsid w:val="0099326C"/>
    <w:rsid w:val="009932E6"/>
    <w:rsid w:val="00993A50"/>
    <w:rsid w:val="00993AFE"/>
    <w:rsid w:val="00993DC2"/>
    <w:rsid w:val="00993E81"/>
    <w:rsid w:val="00994046"/>
    <w:rsid w:val="00994320"/>
    <w:rsid w:val="009944C7"/>
    <w:rsid w:val="009944DD"/>
    <w:rsid w:val="009944E0"/>
    <w:rsid w:val="009946EE"/>
    <w:rsid w:val="00994B06"/>
    <w:rsid w:val="00994C75"/>
    <w:rsid w:val="00994EAD"/>
    <w:rsid w:val="00995AC2"/>
    <w:rsid w:val="00995DC4"/>
    <w:rsid w:val="0099625D"/>
    <w:rsid w:val="009963F6"/>
    <w:rsid w:val="00996798"/>
    <w:rsid w:val="0099683D"/>
    <w:rsid w:val="00996929"/>
    <w:rsid w:val="0099695C"/>
    <w:rsid w:val="009969C3"/>
    <w:rsid w:val="009969D8"/>
    <w:rsid w:val="00996CD5"/>
    <w:rsid w:val="0099744E"/>
    <w:rsid w:val="0099745B"/>
    <w:rsid w:val="009974D3"/>
    <w:rsid w:val="0099768D"/>
    <w:rsid w:val="0099783D"/>
    <w:rsid w:val="00997854"/>
    <w:rsid w:val="00997875"/>
    <w:rsid w:val="009978ED"/>
    <w:rsid w:val="00997BF2"/>
    <w:rsid w:val="009A0223"/>
    <w:rsid w:val="009A022F"/>
    <w:rsid w:val="009A0598"/>
    <w:rsid w:val="009A0794"/>
    <w:rsid w:val="009A08C1"/>
    <w:rsid w:val="009A090B"/>
    <w:rsid w:val="009A090F"/>
    <w:rsid w:val="009A0E2C"/>
    <w:rsid w:val="009A0FBB"/>
    <w:rsid w:val="009A113C"/>
    <w:rsid w:val="009A114C"/>
    <w:rsid w:val="009A12E6"/>
    <w:rsid w:val="009A1322"/>
    <w:rsid w:val="009A137B"/>
    <w:rsid w:val="009A14D0"/>
    <w:rsid w:val="009A15EA"/>
    <w:rsid w:val="009A1FC0"/>
    <w:rsid w:val="009A23BE"/>
    <w:rsid w:val="009A255F"/>
    <w:rsid w:val="009A269B"/>
    <w:rsid w:val="009A28AD"/>
    <w:rsid w:val="009A2ADA"/>
    <w:rsid w:val="009A2B64"/>
    <w:rsid w:val="009A2BDD"/>
    <w:rsid w:val="009A2DBA"/>
    <w:rsid w:val="009A2F17"/>
    <w:rsid w:val="009A30B5"/>
    <w:rsid w:val="009A32CD"/>
    <w:rsid w:val="009A3484"/>
    <w:rsid w:val="009A35C6"/>
    <w:rsid w:val="009A3657"/>
    <w:rsid w:val="009A36C7"/>
    <w:rsid w:val="009A3BCE"/>
    <w:rsid w:val="009A3C2B"/>
    <w:rsid w:val="009A3DD1"/>
    <w:rsid w:val="009A3E9C"/>
    <w:rsid w:val="009A3EAA"/>
    <w:rsid w:val="009A40CF"/>
    <w:rsid w:val="009A4121"/>
    <w:rsid w:val="009A4354"/>
    <w:rsid w:val="009A44E5"/>
    <w:rsid w:val="009A4647"/>
    <w:rsid w:val="009A4A3C"/>
    <w:rsid w:val="009A4A3D"/>
    <w:rsid w:val="009A4B29"/>
    <w:rsid w:val="009A4B94"/>
    <w:rsid w:val="009A4D8A"/>
    <w:rsid w:val="009A512C"/>
    <w:rsid w:val="009A5781"/>
    <w:rsid w:val="009A5A53"/>
    <w:rsid w:val="009A5B56"/>
    <w:rsid w:val="009A5D44"/>
    <w:rsid w:val="009A5FB5"/>
    <w:rsid w:val="009A6078"/>
    <w:rsid w:val="009A6086"/>
    <w:rsid w:val="009A608B"/>
    <w:rsid w:val="009A610D"/>
    <w:rsid w:val="009A6315"/>
    <w:rsid w:val="009A6793"/>
    <w:rsid w:val="009A686E"/>
    <w:rsid w:val="009A6896"/>
    <w:rsid w:val="009A6943"/>
    <w:rsid w:val="009A6965"/>
    <w:rsid w:val="009A6A93"/>
    <w:rsid w:val="009A6EB7"/>
    <w:rsid w:val="009A7013"/>
    <w:rsid w:val="009A714F"/>
    <w:rsid w:val="009A72C2"/>
    <w:rsid w:val="009A76D6"/>
    <w:rsid w:val="009A77E3"/>
    <w:rsid w:val="009A7867"/>
    <w:rsid w:val="009A7F7B"/>
    <w:rsid w:val="009B0240"/>
    <w:rsid w:val="009B0258"/>
    <w:rsid w:val="009B035E"/>
    <w:rsid w:val="009B0363"/>
    <w:rsid w:val="009B0421"/>
    <w:rsid w:val="009B089B"/>
    <w:rsid w:val="009B08D5"/>
    <w:rsid w:val="009B08F1"/>
    <w:rsid w:val="009B09BF"/>
    <w:rsid w:val="009B0B4E"/>
    <w:rsid w:val="009B0E1C"/>
    <w:rsid w:val="009B117D"/>
    <w:rsid w:val="009B1208"/>
    <w:rsid w:val="009B168D"/>
    <w:rsid w:val="009B16C8"/>
    <w:rsid w:val="009B1974"/>
    <w:rsid w:val="009B1F12"/>
    <w:rsid w:val="009B1FD8"/>
    <w:rsid w:val="009B2451"/>
    <w:rsid w:val="009B256E"/>
    <w:rsid w:val="009B25AB"/>
    <w:rsid w:val="009B266E"/>
    <w:rsid w:val="009B2D07"/>
    <w:rsid w:val="009B2E3E"/>
    <w:rsid w:val="009B3583"/>
    <w:rsid w:val="009B36FF"/>
    <w:rsid w:val="009B376F"/>
    <w:rsid w:val="009B38C8"/>
    <w:rsid w:val="009B3A56"/>
    <w:rsid w:val="009B3F85"/>
    <w:rsid w:val="009B4086"/>
    <w:rsid w:val="009B409F"/>
    <w:rsid w:val="009B4470"/>
    <w:rsid w:val="009B46A9"/>
    <w:rsid w:val="009B4CA5"/>
    <w:rsid w:val="009B4DF9"/>
    <w:rsid w:val="009B4F33"/>
    <w:rsid w:val="009B5064"/>
    <w:rsid w:val="009B5146"/>
    <w:rsid w:val="009B5163"/>
    <w:rsid w:val="009B51A8"/>
    <w:rsid w:val="009B583D"/>
    <w:rsid w:val="009B597A"/>
    <w:rsid w:val="009B5989"/>
    <w:rsid w:val="009B5AA0"/>
    <w:rsid w:val="009B5C4A"/>
    <w:rsid w:val="009B5D74"/>
    <w:rsid w:val="009B5D98"/>
    <w:rsid w:val="009B5DA0"/>
    <w:rsid w:val="009B5E00"/>
    <w:rsid w:val="009B657D"/>
    <w:rsid w:val="009B65FE"/>
    <w:rsid w:val="009B6679"/>
    <w:rsid w:val="009B66E9"/>
    <w:rsid w:val="009B6781"/>
    <w:rsid w:val="009B690D"/>
    <w:rsid w:val="009B6A24"/>
    <w:rsid w:val="009B6CD8"/>
    <w:rsid w:val="009B6E6B"/>
    <w:rsid w:val="009B6EB6"/>
    <w:rsid w:val="009B72E1"/>
    <w:rsid w:val="009B7640"/>
    <w:rsid w:val="009B7C9E"/>
    <w:rsid w:val="009B7CE4"/>
    <w:rsid w:val="009B7D3D"/>
    <w:rsid w:val="009B7D4B"/>
    <w:rsid w:val="009B7DB8"/>
    <w:rsid w:val="009C0311"/>
    <w:rsid w:val="009C03C2"/>
    <w:rsid w:val="009C0734"/>
    <w:rsid w:val="009C0B23"/>
    <w:rsid w:val="009C0DB3"/>
    <w:rsid w:val="009C0E37"/>
    <w:rsid w:val="009C0F88"/>
    <w:rsid w:val="009C12D2"/>
    <w:rsid w:val="009C193F"/>
    <w:rsid w:val="009C1B09"/>
    <w:rsid w:val="009C1C1C"/>
    <w:rsid w:val="009C206C"/>
    <w:rsid w:val="009C302A"/>
    <w:rsid w:val="009C3340"/>
    <w:rsid w:val="009C36B5"/>
    <w:rsid w:val="009C3712"/>
    <w:rsid w:val="009C3878"/>
    <w:rsid w:val="009C3A79"/>
    <w:rsid w:val="009C3A92"/>
    <w:rsid w:val="009C3B93"/>
    <w:rsid w:val="009C3EBC"/>
    <w:rsid w:val="009C40C5"/>
    <w:rsid w:val="009C41F2"/>
    <w:rsid w:val="009C4568"/>
    <w:rsid w:val="009C4701"/>
    <w:rsid w:val="009C49CE"/>
    <w:rsid w:val="009C4C80"/>
    <w:rsid w:val="009C4ECE"/>
    <w:rsid w:val="009C4FD8"/>
    <w:rsid w:val="009C51DE"/>
    <w:rsid w:val="009C5378"/>
    <w:rsid w:val="009C547D"/>
    <w:rsid w:val="009C58FA"/>
    <w:rsid w:val="009C5A1F"/>
    <w:rsid w:val="009C5BB3"/>
    <w:rsid w:val="009C5C3B"/>
    <w:rsid w:val="009C6075"/>
    <w:rsid w:val="009C6295"/>
    <w:rsid w:val="009C681E"/>
    <w:rsid w:val="009C6892"/>
    <w:rsid w:val="009C68F6"/>
    <w:rsid w:val="009C696C"/>
    <w:rsid w:val="009C6AC0"/>
    <w:rsid w:val="009C6E0C"/>
    <w:rsid w:val="009C6EE9"/>
    <w:rsid w:val="009C704B"/>
    <w:rsid w:val="009C73A2"/>
    <w:rsid w:val="009C73E7"/>
    <w:rsid w:val="009C77E8"/>
    <w:rsid w:val="009C790E"/>
    <w:rsid w:val="009C79B7"/>
    <w:rsid w:val="009C7D52"/>
    <w:rsid w:val="009C7EC6"/>
    <w:rsid w:val="009D0288"/>
    <w:rsid w:val="009D0313"/>
    <w:rsid w:val="009D0372"/>
    <w:rsid w:val="009D04EF"/>
    <w:rsid w:val="009D0506"/>
    <w:rsid w:val="009D0645"/>
    <w:rsid w:val="009D06BD"/>
    <w:rsid w:val="009D0924"/>
    <w:rsid w:val="009D0A92"/>
    <w:rsid w:val="009D0BEA"/>
    <w:rsid w:val="009D0D4D"/>
    <w:rsid w:val="009D0E14"/>
    <w:rsid w:val="009D0EA4"/>
    <w:rsid w:val="009D107D"/>
    <w:rsid w:val="009D12F3"/>
    <w:rsid w:val="009D1313"/>
    <w:rsid w:val="009D1443"/>
    <w:rsid w:val="009D1456"/>
    <w:rsid w:val="009D187A"/>
    <w:rsid w:val="009D18CB"/>
    <w:rsid w:val="009D18D0"/>
    <w:rsid w:val="009D1A1D"/>
    <w:rsid w:val="009D1A47"/>
    <w:rsid w:val="009D1A83"/>
    <w:rsid w:val="009D1BC5"/>
    <w:rsid w:val="009D1C56"/>
    <w:rsid w:val="009D204B"/>
    <w:rsid w:val="009D22FC"/>
    <w:rsid w:val="009D24F5"/>
    <w:rsid w:val="009D269E"/>
    <w:rsid w:val="009D2A5A"/>
    <w:rsid w:val="009D2D98"/>
    <w:rsid w:val="009D3028"/>
    <w:rsid w:val="009D3159"/>
    <w:rsid w:val="009D3229"/>
    <w:rsid w:val="009D3319"/>
    <w:rsid w:val="009D3485"/>
    <w:rsid w:val="009D354B"/>
    <w:rsid w:val="009D3AD3"/>
    <w:rsid w:val="009D3B3C"/>
    <w:rsid w:val="009D42B1"/>
    <w:rsid w:val="009D4586"/>
    <w:rsid w:val="009D4682"/>
    <w:rsid w:val="009D476A"/>
    <w:rsid w:val="009D47AC"/>
    <w:rsid w:val="009D4AFD"/>
    <w:rsid w:val="009D4CD1"/>
    <w:rsid w:val="009D4DA8"/>
    <w:rsid w:val="009D4F08"/>
    <w:rsid w:val="009D50E2"/>
    <w:rsid w:val="009D517C"/>
    <w:rsid w:val="009D533D"/>
    <w:rsid w:val="009D56FC"/>
    <w:rsid w:val="009D57FC"/>
    <w:rsid w:val="009D594A"/>
    <w:rsid w:val="009D6545"/>
    <w:rsid w:val="009D6617"/>
    <w:rsid w:val="009D6660"/>
    <w:rsid w:val="009D686C"/>
    <w:rsid w:val="009D6872"/>
    <w:rsid w:val="009D68C4"/>
    <w:rsid w:val="009D69AD"/>
    <w:rsid w:val="009D69D3"/>
    <w:rsid w:val="009D6A37"/>
    <w:rsid w:val="009D759B"/>
    <w:rsid w:val="009D77FF"/>
    <w:rsid w:val="009D7A5C"/>
    <w:rsid w:val="009D7AC8"/>
    <w:rsid w:val="009D7CB4"/>
    <w:rsid w:val="009D7D00"/>
    <w:rsid w:val="009D7D68"/>
    <w:rsid w:val="009D7EB0"/>
    <w:rsid w:val="009E0210"/>
    <w:rsid w:val="009E044C"/>
    <w:rsid w:val="009E0458"/>
    <w:rsid w:val="009E05CC"/>
    <w:rsid w:val="009E0763"/>
    <w:rsid w:val="009E08EC"/>
    <w:rsid w:val="009E0A41"/>
    <w:rsid w:val="009E0B19"/>
    <w:rsid w:val="009E0FB8"/>
    <w:rsid w:val="009E123C"/>
    <w:rsid w:val="009E1401"/>
    <w:rsid w:val="009E1476"/>
    <w:rsid w:val="009E1726"/>
    <w:rsid w:val="009E182A"/>
    <w:rsid w:val="009E19A3"/>
    <w:rsid w:val="009E1B22"/>
    <w:rsid w:val="009E1D17"/>
    <w:rsid w:val="009E1DD9"/>
    <w:rsid w:val="009E1E43"/>
    <w:rsid w:val="009E2181"/>
    <w:rsid w:val="009E21E0"/>
    <w:rsid w:val="009E232B"/>
    <w:rsid w:val="009E26C9"/>
    <w:rsid w:val="009E2823"/>
    <w:rsid w:val="009E2882"/>
    <w:rsid w:val="009E2BF5"/>
    <w:rsid w:val="009E2C96"/>
    <w:rsid w:val="009E3003"/>
    <w:rsid w:val="009E31C1"/>
    <w:rsid w:val="009E347D"/>
    <w:rsid w:val="009E3820"/>
    <w:rsid w:val="009E3933"/>
    <w:rsid w:val="009E3C64"/>
    <w:rsid w:val="009E3E66"/>
    <w:rsid w:val="009E40A4"/>
    <w:rsid w:val="009E415B"/>
    <w:rsid w:val="009E41B0"/>
    <w:rsid w:val="009E41FC"/>
    <w:rsid w:val="009E42E0"/>
    <w:rsid w:val="009E4A00"/>
    <w:rsid w:val="009E4C6F"/>
    <w:rsid w:val="009E4DC0"/>
    <w:rsid w:val="009E4FED"/>
    <w:rsid w:val="009E5026"/>
    <w:rsid w:val="009E511E"/>
    <w:rsid w:val="009E5238"/>
    <w:rsid w:val="009E53F0"/>
    <w:rsid w:val="009E5427"/>
    <w:rsid w:val="009E54B5"/>
    <w:rsid w:val="009E55C8"/>
    <w:rsid w:val="009E5944"/>
    <w:rsid w:val="009E5B68"/>
    <w:rsid w:val="009E5C9C"/>
    <w:rsid w:val="009E5E25"/>
    <w:rsid w:val="009E5EEE"/>
    <w:rsid w:val="009E643F"/>
    <w:rsid w:val="009E66FA"/>
    <w:rsid w:val="009E680F"/>
    <w:rsid w:val="009E6A1B"/>
    <w:rsid w:val="009E6A28"/>
    <w:rsid w:val="009E6B54"/>
    <w:rsid w:val="009E6D52"/>
    <w:rsid w:val="009E6D84"/>
    <w:rsid w:val="009E6DA8"/>
    <w:rsid w:val="009E6F8E"/>
    <w:rsid w:val="009E70E7"/>
    <w:rsid w:val="009E71DE"/>
    <w:rsid w:val="009E72A1"/>
    <w:rsid w:val="009E7439"/>
    <w:rsid w:val="009E762F"/>
    <w:rsid w:val="009E789F"/>
    <w:rsid w:val="009E7AFC"/>
    <w:rsid w:val="009F0056"/>
    <w:rsid w:val="009F041D"/>
    <w:rsid w:val="009F04B0"/>
    <w:rsid w:val="009F0633"/>
    <w:rsid w:val="009F0798"/>
    <w:rsid w:val="009F07B6"/>
    <w:rsid w:val="009F09FC"/>
    <w:rsid w:val="009F0B02"/>
    <w:rsid w:val="009F0C74"/>
    <w:rsid w:val="009F0DC4"/>
    <w:rsid w:val="009F0F92"/>
    <w:rsid w:val="009F0FC5"/>
    <w:rsid w:val="009F1092"/>
    <w:rsid w:val="009F17ED"/>
    <w:rsid w:val="009F1B25"/>
    <w:rsid w:val="009F21F2"/>
    <w:rsid w:val="009F224B"/>
    <w:rsid w:val="009F22EC"/>
    <w:rsid w:val="009F2325"/>
    <w:rsid w:val="009F237D"/>
    <w:rsid w:val="009F247B"/>
    <w:rsid w:val="009F2530"/>
    <w:rsid w:val="009F25C9"/>
    <w:rsid w:val="009F2807"/>
    <w:rsid w:val="009F2C1B"/>
    <w:rsid w:val="009F2C8D"/>
    <w:rsid w:val="009F2CC5"/>
    <w:rsid w:val="009F2DEF"/>
    <w:rsid w:val="009F3140"/>
    <w:rsid w:val="009F3282"/>
    <w:rsid w:val="009F3640"/>
    <w:rsid w:val="009F373A"/>
    <w:rsid w:val="009F3854"/>
    <w:rsid w:val="009F3950"/>
    <w:rsid w:val="009F3951"/>
    <w:rsid w:val="009F3A1F"/>
    <w:rsid w:val="009F3A5F"/>
    <w:rsid w:val="009F3DBA"/>
    <w:rsid w:val="009F3FC3"/>
    <w:rsid w:val="009F4144"/>
    <w:rsid w:val="009F44FE"/>
    <w:rsid w:val="009F470D"/>
    <w:rsid w:val="009F48E9"/>
    <w:rsid w:val="009F4A5B"/>
    <w:rsid w:val="009F4D20"/>
    <w:rsid w:val="009F50D5"/>
    <w:rsid w:val="009F51EA"/>
    <w:rsid w:val="009F5246"/>
    <w:rsid w:val="009F53BE"/>
    <w:rsid w:val="009F5516"/>
    <w:rsid w:val="009F5A6E"/>
    <w:rsid w:val="009F5C88"/>
    <w:rsid w:val="009F5CBF"/>
    <w:rsid w:val="009F607E"/>
    <w:rsid w:val="009F60F2"/>
    <w:rsid w:val="009F6489"/>
    <w:rsid w:val="009F6568"/>
    <w:rsid w:val="009F69D5"/>
    <w:rsid w:val="009F6A14"/>
    <w:rsid w:val="009F6B1E"/>
    <w:rsid w:val="009F6B1F"/>
    <w:rsid w:val="009F6B26"/>
    <w:rsid w:val="009F73FC"/>
    <w:rsid w:val="009F7454"/>
    <w:rsid w:val="009F7533"/>
    <w:rsid w:val="009F75F5"/>
    <w:rsid w:val="009F7654"/>
    <w:rsid w:val="009F768C"/>
    <w:rsid w:val="009F7714"/>
    <w:rsid w:val="009F787F"/>
    <w:rsid w:val="009F7D4C"/>
    <w:rsid w:val="00A000F5"/>
    <w:rsid w:val="00A0017F"/>
    <w:rsid w:val="00A00249"/>
    <w:rsid w:val="00A00599"/>
    <w:rsid w:val="00A00984"/>
    <w:rsid w:val="00A00D2F"/>
    <w:rsid w:val="00A00E31"/>
    <w:rsid w:val="00A00EA3"/>
    <w:rsid w:val="00A00F2A"/>
    <w:rsid w:val="00A01210"/>
    <w:rsid w:val="00A0124C"/>
    <w:rsid w:val="00A01482"/>
    <w:rsid w:val="00A015C4"/>
    <w:rsid w:val="00A01828"/>
    <w:rsid w:val="00A018F2"/>
    <w:rsid w:val="00A01AB0"/>
    <w:rsid w:val="00A01BEC"/>
    <w:rsid w:val="00A01E80"/>
    <w:rsid w:val="00A02057"/>
    <w:rsid w:val="00A0211A"/>
    <w:rsid w:val="00A0216E"/>
    <w:rsid w:val="00A02730"/>
    <w:rsid w:val="00A02977"/>
    <w:rsid w:val="00A02A47"/>
    <w:rsid w:val="00A02E45"/>
    <w:rsid w:val="00A02F7C"/>
    <w:rsid w:val="00A03248"/>
    <w:rsid w:val="00A0333B"/>
    <w:rsid w:val="00A03340"/>
    <w:rsid w:val="00A037A4"/>
    <w:rsid w:val="00A03862"/>
    <w:rsid w:val="00A03BE5"/>
    <w:rsid w:val="00A03D0A"/>
    <w:rsid w:val="00A03D28"/>
    <w:rsid w:val="00A03F76"/>
    <w:rsid w:val="00A04031"/>
    <w:rsid w:val="00A0403C"/>
    <w:rsid w:val="00A0415D"/>
    <w:rsid w:val="00A04459"/>
    <w:rsid w:val="00A04696"/>
    <w:rsid w:val="00A046CA"/>
    <w:rsid w:val="00A04769"/>
    <w:rsid w:val="00A0488B"/>
    <w:rsid w:val="00A04FDF"/>
    <w:rsid w:val="00A05228"/>
    <w:rsid w:val="00A0527E"/>
    <w:rsid w:val="00A052C5"/>
    <w:rsid w:val="00A054F7"/>
    <w:rsid w:val="00A05C08"/>
    <w:rsid w:val="00A05E10"/>
    <w:rsid w:val="00A05EBF"/>
    <w:rsid w:val="00A05F8C"/>
    <w:rsid w:val="00A06458"/>
    <w:rsid w:val="00A06545"/>
    <w:rsid w:val="00A06612"/>
    <w:rsid w:val="00A06715"/>
    <w:rsid w:val="00A06820"/>
    <w:rsid w:val="00A068A3"/>
    <w:rsid w:val="00A06998"/>
    <w:rsid w:val="00A06FBE"/>
    <w:rsid w:val="00A0722A"/>
    <w:rsid w:val="00A07285"/>
    <w:rsid w:val="00A07395"/>
    <w:rsid w:val="00A07435"/>
    <w:rsid w:val="00A07450"/>
    <w:rsid w:val="00A0757A"/>
    <w:rsid w:val="00A07744"/>
    <w:rsid w:val="00A07893"/>
    <w:rsid w:val="00A078C1"/>
    <w:rsid w:val="00A07A86"/>
    <w:rsid w:val="00A07AD3"/>
    <w:rsid w:val="00A07BB1"/>
    <w:rsid w:val="00A07BD6"/>
    <w:rsid w:val="00A07E43"/>
    <w:rsid w:val="00A1004E"/>
    <w:rsid w:val="00A10150"/>
    <w:rsid w:val="00A10458"/>
    <w:rsid w:val="00A1086F"/>
    <w:rsid w:val="00A109DB"/>
    <w:rsid w:val="00A10B4A"/>
    <w:rsid w:val="00A10CE7"/>
    <w:rsid w:val="00A10F6B"/>
    <w:rsid w:val="00A11039"/>
    <w:rsid w:val="00A111BD"/>
    <w:rsid w:val="00A1156F"/>
    <w:rsid w:val="00A118B5"/>
    <w:rsid w:val="00A11CB3"/>
    <w:rsid w:val="00A11CC3"/>
    <w:rsid w:val="00A11DCD"/>
    <w:rsid w:val="00A122E0"/>
    <w:rsid w:val="00A1231C"/>
    <w:rsid w:val="00A123E8"/>
    <w:rsid w:val="00A12400"/>
    <w:rsid w:val="00A124EA"/>
    <w:rsid w:val="00A1257C"/>
    <w:rsid w:val="00A1266D"/>
    <w:rsid w:val="00A126B4"/>
    <w:rsid w:val="00A12701"/>
    <w:rsid w:val="00A128B7"/>
    <w:rsid w:val="00A128C6"/>
    <w:rsid w:val="00A128D0"/>
    <w:rsid w:val="00A12AAB"/>
    <w:rsid w:val="00A12F51"/>
    <w:rsid w:val="00A131A5"/>
    <w:rsid w:val="00A13238"/>
    <w:rsid w:val="00A13664"/>
    <w:rsid w:val="00A137AD"/>
    <w:rsid w:val="00A13AD8"/>
    <w:rsid w:val="00A13DC2"/>
    <w:rsid w:val="00A13ED8"/>
    <w:rsid w:val="00A1413C"/>
    <w:rsid w:val="00A141EF"/>
    <w:rsid w:val="00A14309"/>
    <w:rsid w:val="00A145B4"/>
    <w:rsid w:val="00A147CB"/>
    <w:rsid w:val="00A148FB"/>
    <w:rsid w:val="00A14A7A"/>
    <w:rsid w:val="00A14AD1"/>
    <w:rsid w:val="00A14D66"/>
    <w:rsid w:val="00A14EDE"/>
    <w:rsid w:val="00A1536A"/>
    <w:rsid w:val="00A1553E"/>
    <w:rsid w:val="00A15969"/>
    <w:rsid w:val="00A15D49"/>
    <w:rsid w:val="00A15E8C"/>
    <w:rsid w:val="00A15F2D"/>
    <w:rsid w:val="00A16457"/>
    <w:rsid w:val="00A16802"/>
    <w:rsid w:val="00A16B9E"/>
    <w:rsid w:val="00A16DC7"/>
    <w:rsid w:val="00A171BF"/>
    <w:rsid w:val="00A1743E"/>
    <w:rsid w:val="00A17602"/>
    <w:rsid w:val="00A1772B"/>
    <w:rsid w:val="00A17886"/>
    <w:rsid w:val="00A17BD0"/>
    <w:rsid w:val="00A203AA"/>
    <w:rsid w:val="00A203D9"/>
    <w:rsid w:val="00A20669"/>
    <w:rsid w:val="00A206FD"/>
    <w:rsid w:val="00A2076E"/>
    <w:rsid w:val="00A209E8"/>
    <w:rsid w:val="00A20A5D"/>
    <w:rsid w:val="00A20D55"/>
    <w:rsid w:val="00A21199"/>
    <w:rsid w:val="00A213EB"/>
    <w:rsid w:val="00A21525"/>
    <w:rsid w:val="00A21633"/>
    <w:rsid w:val="00A216BE"/>
    <w:rsid w:val="00A2170E"/>
    <w:rsid w:val="00A21A3E"/>
    <w:rsid w:val="00A220AA"/>
    <w:rsid w:val="00A222BC"/>
    <w:rsid w:val="00A2232D"/>
    <w:rsid w:val="00A223E2"/>
    <w:rsid w:val="00A22494"/>
    <w:rsid w:val="00A2270C"/>
    <w:rsid w:val="00A22755"/>
    <w:rsid w:val="00A228CE"/>
    <w:rsid w:val="00A22AF5"/>
    <w:rsid w:val="00A22BB8"/>
    <w:rsid w:val="00A22D31"/>
    <w:rsid w:val="00A23119"/>
    <w:rsid w:val="00A231EB"/>
    <w:rsid w:val="00A2338B"/>
    <w:rsid w:val="00A23416"/>
    <w:rsid w:val="00A23456"/>
    <w:rsid w:val="00A23ADE"/>
    <w:rsid w:val="00A23CA1"/>
    <w:rsid w:val="00A241CD"/>
    <w:rsid w:val="00A2480E"/>
    <w:rsid w:val="00A24A1C"/>
    <w:rsid w:val="00A24B60"/>
    <w:rsid w:val="00A24C69"/>
    <w:rsid w:val="00A24C7D"/>
    <w:rsid w:val="00A24D55"/>
    <w:rsid w:val="00A25001"/>
    <w:rsid w:val="00A2543F"/>
    <w:rsid w:val="00A254C0"/>
    <w:rsid w:val="00A2556C"/>
    <w:rsid w:val="00A25745"/>
    <w:rsid w:val="00A2588C"/>
    <w:rsid w:val="00A258D8"/>
    <w:rsid w:val="00A259CF"/>
    <w:rsid w:val="00A259EE"/>
    <w:rsid w:val="00A25AD1"/>
    <w:rsid w:val="00A25C1F"/>
    <w:rsid w:val="00A26248"/>
    <w:rsid w:val="00A2630A"/>
    <w:rsid w:val="00A2631E"/>
    <w:rsid w:val="00A26695"/>
    <w:rsid w:val="00A266FC"/>
    <w:rsid w:val="00A2672F"/>
    <w:rsid w:val="00A26792"/>
    <w:rsid w:val="00A2696E"/>
    <w:rsid w:val="00A26BF2"/>
    <w:rsid w:val="00A26E5D"/>
    <w:rsid w:val="00A26F0C"/>
    <w:rsid w:val="00A2704F"/>
    <w:rsid w:val="00A271DE"/>
    <w:rsid w:val="00A271FD"/>
    <w:rsid w:val="00A2725B"/>
    <w:rsid w:val="00A277EA"/>
    <w:rsid w:val="00A27C73"/>
    <w:rsid w:val="00A27EA9"/>
    <w:rsid w:val="00A3030B"/>
    <w:rsid w:val="00A307F1"/>
    <w:rsid w:val="00A308A0"/>
    <w:rsid w:val="00A30994"/>
    <w:rsid w:val="00A30A7F"/>
    <w:rsid w:val="00A30D4F"/>
    <w:rsid w:val="00A30EE5"/>
    <w:rsid w:val="00A310FE"/>
    <w:rsid w:val="00A3111A"/>
    <w:rsid w:val="00A31143"/>
    <w:rsid w:val="00A311FC"/>
    <w:rsid w:val="00A31371"/>
    <w:rsid w:val="00A31691"/>
    <w:rsid w:val="00A318F7"/>
    <w:rsid w:val="00A31B5E"/>
    <w:rsid w:val="00A31CAA"/>
    <w:rsid w:val="00A31E48"/>
    <w:rsid w:val="00A3237D"/>
    <w:rsid w:val="00A32491"/>
    <w:rsid w:val="00A3254D"/>
    <w:rsid w:val="00A32681"/>
    <w:rsid w:val="00A32739"/>
    <w:rsid w:val="00A32987"/>
    <w:rsid w:val="00A32B9F"/>
    <w:rsid w:val="00A32CAC"/>
    <w:rsid w:val="00A32EE7"/>
    <w:rsid w:val="00A32EF6"/>
    <w:rsid w:val="00A33071"/>
    <w:rsid w:val="00A332A7"/>
    <w:rsid w:val="00A332D6"/>
    <w:rsid w:val="00A33423"/>
    <w:rsid w:val="00A33693"/>
    <w:rsid w:val="00A33705"/>
    <w:rsid w:val="00A3375A"/>
    <w:rsid w:val="00A337CC"/>
    <w:rsid w:val="00A3394A"/>
    <w:rsid w:val="00A33BBE"/>
    <w:rsid w:val="00A33E19"/>
    <w:rsid w:val="00A342C8"/>
    <w:rsid w:val="00A34478"/>
    <w:rsid w:val="00A3468B"/>
    <w:rsid w:val="00A34766"/>
    <w:rsid w:val="00A347EC"/>
    <w:rsid w:val="00A349C3"/>
    <w:rsid w:val="00A34E98"/>
    <w:rsid w:val="00A35004"/>
    <w:rsid w:val="00A353AA"/>
    <w:rsid w:val="00A3551B"/>
    <w:rsid w:val="00A35532"/>
    <w:rsid w:val="00A35696"/>
    <w:rsid w:val="00A35B2F"/>
    <w:rsid w:val="00A35CD2"/>
    <w:rsid w:val="00A35E2C"/>
    <w:rsid w:val="00A35EF3"/>
    <w:rsid w:val="00A36043"/>
    <w:rsid w:val="00A3606A"/>
    <w:rsid w:val="00A361C8"/>
    <w:rsid w:val="00A3620E"/>
    <w:rsid w:val="00A3669F"/>
    <w:rsid w:val="00A36C03"/>
    <w:rsid w:val="00A36C82"/>
    <w:rsid w:val="00A36E3C"/>
    <w:rsid w:val="00A37046"/>
    <w:rsid w:val="00A370A0"/>
    <w:rsid w:val="00A371C7"/>
    <w:rsid w:val="00A3731E"/>
    <w:rsid w:val="00A37421"/>
    <w:rsid w:val="00A37459"/>
    <w:rsid w:val="00A378B8"/>
    <w:rsid w:val="00A37E5B"/>
    <w:rsid w:val="00A37EC2"/>
    <w:rsid w:val="00A37F19"/>
    <w:rsid w:val="00A37FD7"/>
    <w:rsid w:val="00A4007E"/>
    <w:rsid w:val="00A401C6"/>
    <w:rsid w:val="00A40302"/>
    <w:rsid w:val="00A40360"/>
    <w:rsid w:val="00A406E7"/>
    <w:rsid w:val="00A408AE"/>
    <w:rsid w:val="00A408EB"/>
    <w:rsid w:val="00A4099D"/>
    <w:rsid w:val="00A40D24"/>
    <w:rsid w:val="00A40EC9"/>
    <w:rsid w:val="00A4105D"/>
    <w:rsid w:val="00A411BA"/>
    <w:rsid w:val="00A412A3"/>
    <w:rsid w:val="00A41474"/>
    <w:rsid w:val="00A416AD"/>
    <w:rsid w:val="00A4176C"/>
    <w:rsid w:val="00A418B2"/>
    <w:rsid w:val="00A41E2F"/>
    <w:rsid w:val="00A41F01"/>
    <w:rsid w:val="00A41F19"/>
    <w:rsid w:val="00A41FBD"/>
    <w:rsid w:val="00A42078"/>
    <w:rsid w:val="00A42145"/>
    <w:rsid w:val="00A4222F"/>
    <w:rsid w:val="00A42244"/>
    <w:rsid w:val="00A42914"/>
    <w:rsid w:val="00A4296E"/>
    <w:rsid w:val="00A42B71"/>
    <w:rsid w:val="00A42BB6"/>
    <w:rsid w:val="00A42CF9"/>
    <w:rsid w:val="00A42D94"/>
    <w:rsid w:val="00A430B7"/>
    <w:rsid w:val="00A436A2"/>
    <w:rsid w:val="00A4389E"/>
    <w:rsid w:val="00A4394B"/>
    <w:rsid w:val="00A439AC"/>
    <w:rsid w:val="00A43A5F"/>
    <w:rsid w:val="00A43B89"/>
    <w:rsid w:val="00A43E53"/>
    <w:rsid w:val="00A43E5F"/>
    <w:rsid w:val="00A43F38"/>
    <w:rsid w:val="00A441B1"/>
    <w:rsid w:val="00A44705"/>
    <w:rsid w:val="00A44964"/>
    <w:rsid w:val="00A449A0"/>
    <w:rsid w:val="00A44A97"/>
    <w:rsid w:val="00A44D55"/>
    <w:rsid w:val="00A44D5A"/>
    <w:rsid w:val="00A44E9E"/>
    <w:rsid w:val="00A45010"/>
    <w:rsid w:val="00A450C1"/>
    <w:rsid w:val="00A45199"/>
    <w:rsid w:val="00A4573A"/>
    <w:rsid w:val="00A459DE"/>
    <w:rsid w:val="00A459EC"/>
    <w:rsid w:val="00A45A6A"/>
    <w:rsid w:val="00A462C6"/>
    <w:rsid w:val="00A4646F"/>
    <w:rsid w:val="00A46635"/>
    <w:rsid w:val="00A4665E"/>
    <w:rsid w:val="00A466F4"/>
    <w:rsid w:val="00A46703"/>
    <w:rsid w:val="00A4674C"/>
    <w:rsid w:val="00A46785"/>
    <w:rsid w:val="00A468B3"/>
    <w:rsid w:val="00A469B3"/>
    <w:rsid w:val="00A469FF"/>
    <w:rsid w:val="00A46A62"/>
    <w:rsid w:val="00A46A6D"/>
    <w:rsid w:val="00A46CC3"/>
    <w:rsid w:val="00A46F0C"/>
    <w:rsid w:val="00A46F2B"/>
    <w:rsid w:val="00A471AE"/>
    <w:rsid w:val="00A472EB"/>
    <w:rsid w:val="00A474D3"/>
    <w:rsid w:val="00A4777C"/>
    <w:rsid w:val="00A477BD"/>
    <w:rsid w:val="00A47951"/>
    <w:rsid w:val="00A47A1C"/>
    <w:rsid w:val="00A47D37"/>
    <w:rsid w:val="00A47D92"/>
    <w:rsid w:val="00A47DED"/>
    <w:rsid w:val="00A47FF4"/>
    <w:rsid w:val="00A50310"/>
    <w:rsid w:val="00A50533"/>
    <w:rsid w:val="00A50701"/>
    <w:rsid w:val="00A50871"/>
    <w:rsid w:val="00A50AF3"/>
    <w:rsid w:val="00A50C1B"/>
    <w:rsid w:val="00A50C43"/>
    <w:rsid w:val="00A50CD9"/>
    <w:rsid w:val="00A50F1D"/>
    <w:rsid w:val="00A511C7"/>
    <w:rsid w:val="00A5122E"/>
    <w:rsid w:val="00A51374"/>
    <w:rsid w:val="00A51E0F"/>
    <w:rsid w:val="00A51FDF"/>
    <w:rsid w:val="00A52079"/>
    <w:rsid w:val="00A5227B"/>
    <w:rsid w:val="00A523F8"/>
    <w:rsid w:val="00A526B5"/>
    <w:rsid w:val="00A52860"/>
    <w:rsid w:val="00A5293D"/>
    <w:rsid w:val="00A52C25"/>
    <w:rsid w:val="00A52D7A"/>
    <w:rsid w:val="00A52D7D"/>
    <w:rsid w:val="00A53377"/>
    <w:rsid w:val="00A533ED"/>
    <w:rsid w:val="00A53419"/>
    <w:rsid w:val="00A53580"/>
    <w:rsid w:val="00A5363E"/>
    <w:rsid w:val="00A53745"/>
    <w:rsid w:val="00A537EA"/>
    <w:rsid w:val="00A539BC"/>
    <w:rsid w:val="00A53B5E"/>
    <w:rsid w:val="00A5400B"/>
    <w:rsid w:val="00A54525"/>
    <w:rsid w:val="00A5469D"/>
    <w:rsid w:val="00A547E4"/>
    <w:rsid w:val="00A54A33"/>
    <w:rsid w:val="00A54CD5"/>
    <w:rsid w:val="00A54CF4"/>
    <w:rsid w:val="00A54F3A"/>
    <w:rsid w:val="00A55132"/>
    <w:rsid w:val="00A55271"/>
    <w:rsid w:val="00A5529A"/>
    <w:rsid w:val="00A553D9"/>
    <w:rsid w:val="00A553E2"/>
    <w:rsid w:val="00A5564D"/>
    <w:rsid w:val="00A556B2"/>
    <w:rsid w:val="00A558AD"/>
    <w:rsid w:val="00A55A5C"/>
    <w:rsid w:val="00A55EF6"/>
    <w:rsid w:val="00A5607B"/>
    <w:rsid w:val="00A562C6"/>
    <w:rsid w:val="00A56B9D"/>
    <w:rsid w:val="00A56C8F"/>
    <w:rsid w:val="00A56D27"/>
    <w:rsid w:val="00A56FE4"/>
    <w:rsid w:val="00A5703F"/>
    <w:rsid w:val="00A57617"/>
    <w:rsid w:val="00A57638"/>
    <w:rsid w:val="00A577C0"/>
    <w:rsid w:val="00A5782F"/>
    <w:rsid w:val="00A5792A"/>
    <w:rsid w:val="00A57B1E"/>
    <w:rsid w:val="00A57B29"/>
    <w:rsid w:val="00A57D11"/>
    <w:rsid w:val="00A60017"/>
    <w:rsid w:val="00A60085"/>
    <w:rsid w:val="00A6060E"/>
    <w:rsid w:val="00A6069C"/>
    <w:rsid w:val="00A606E6"/>
    <w:rsid w:val="00A60D6C"/>
    <w:rsid w:val="00A60E71"/>
    <w:rsid w:val="00A60EBD"/>
    <w:rsid w:val="00A60EE8"/>
    <w:rsid w:val="00A610DB"/>
    <w:rsid w:val="00A6129E"/>
    <w:rsid w:val="00A6137D"/>
    <w:rsid w:val="00A617D9"/>
    <w:rsid w:val="00A618A1"/>
    <w:rsid w:val="00A61A58"/>
    <w:rsid w:val="00A61B01"/>
    <w:rsid w:val="00A61CFC"/>
    <w:rsid w:val="00A61F87"/>
    <w:rsid w:val="00A62352"/>
    <w:rsid w:val="00A62A3C"/>
    <w:rsid w:val="00A62AB5"/>
    <w:rsid w:val="00A62B66"/>
    <w:rsid w:val="00A62BA4"/>
    <w:rsid w:val="00A62BFA"/>
    <w:rsid w:val="00A62C41"/>
    <w:rsid w:val="00A62C52"/>
    <w:rsid w:val="00A62DFE"/>
    <w:rsid w:val="00A62E48"/>
    <w:rsid w:val="00A62FA7"/>
    <w:rsid w:val="00A63255"/>
    <w:rsid w:val="00A632D4"/>
    <w:rsid w:val="00A6332A"/>
    <w:rsid w:val="00A63909"/>
    <w:rsid w:val="00A63ADE"/>
    <w:rsid w:val="00A63BC6"/>
    <w:rsid w:val="00A63C85"/>
    <w:rsid w:val="00A63D6A"/>
    <w:rsid w:val="00A63F80"/>
    <w:rsid w:val="00A6414F"/>
    <w:rsid w:val="00A64281"/>
    <w:rsid w:val="00A6457A"/>
    <w:rsid w:val="00A646E9"/>
    <w:rsid w:val="00A64942"/>
    <w:rsid w:val="00A6512D"/>
    <w:rsid w:val="00A65696"/>
    <w:rsid w:val="00A6580B"/>
    <w:rsid w:val="00A6598A"/>
    <w:rsid w:val="00A65B6B"/>
    <w:rsid w:val="00A65CED"/>
    <w:rsid w:val="00A65DCB"/>
    <w:rsid w:val="00A65F21"/>
    <w:rsid w:val="00A65F3E"/>
    <w:rsid w:val="00A660B7"/>
    <w:rsid w:val="00A66312"/>
    <w:rsid w:val="00A663A6"/>
    <w:rsid w:val="00A6660F"/>
    <w:rsid w:val="00A6663B"/>
    <w:rsid w:val="00A66CD6"/>
    <w:rsid w:val="00A66F41"/>
    <w:rsid w:val="00A67224"/>
    <w:rsid w:val="00A6738E"/>
    <w:rsid w:val="00A675C6"/>
    <w:rsid w:val="00A6799E"/>
    <w:rsid w:val="00A679AC"/>
    <w:rsid w:val="00A67BD0"/>
    <w:rsid w:val="00A67F55"/>
    <w:rsid w:val="00A67F80"/>
    <w:rsid w:val="00A700DB"/>
    <w:rsid w:val="00A70416"/>
    <w:rsid w:val="00A706A2"/>
    <w:rsid w:val="00A7093A"/>
    <w:rsid w:val="00A70998"/>
    <w:rsid w:val="00A70DB5"/>
    <w:rsid w:val="00A70E22"/>
    <w:rsid w:val="00A70E90"/>
    <w:rsid w:val="00A713DC"/>
    <w:rsid w:val="00A71434"/>
    <w:rsid w:val="00A7145F"/>
    <w:rsid w:val="00A716B3"/>
    <w:rsid w:val="00A7173C"/>
    <w:rsid w:val="00A71BE3"/>
    <w:rsid w:val="00A71D8B"/>
    <w:rsid w:val="00A722A7"/>
    <w:rsid w:val="00A7233E"/>
    <w:rsid w:val="00A723B7"/>
    <w:rsid w:val="00A72430"/>
    <w:rsid w:val="00A724FE"/>
    <w:rsid w:val="00A72737"/>
    <w:rsid w:val="00A7277A"/>
    <w:rsid w:val="00A72A4D"/>
    <w:rsid w:val="00A72C3E"/>
    <w:rsid w:val="00A72E3C"/>
    <w:rsid w:val="00A72FB5"/>
    <w:rsid w:val="00A72FD1"/>
    <w:rsid w:val="00A732C5"/>
    <w:rsid w:val="00A734A0"/>
    <w:rsid w:val="00A7364F"/>
    <w:rsid w:val="00A73995"/>
    <w:rsid w:val="00A739F4"/>
    <w:rsid w:val="00A73BCE"/>
    <w:rsid w:val="00A73DA9"/>
    <w:rsid w:val="00A73DB1"/>
    <w:rsid w:val="00A74015"/>
    <w:rsid w:val="00A7410A"/>
    <w:rsid w:val="00A74237"/>
    <w:rsid w:val="00A74335"/>
    <w:rsid w:val="00A74455"/>
    <w:rsid w:val="00A74910"/>
    <w:rsid w:val="00A74953"/>
    <w:rsid w:val="00A749F8"/>
    <w:rsid w:val="00A74A2A"/>
    <w:rsid w:val="00A74DA2"/>
    <w:rsid w:val="00A75387"/>
    <w:rsid w:val="00A7574E"/>
    <w:rsid w:val="00A75758"/>
    <w:rsid w:val="00A7587F"/>
    <w:rsid w:val="00A758DF"/>
    <w:rsid w:val="00A759B5"/>
    <w:rsid w:val="00A75B78"/>
    <w:rsid w:val="00A75BA2"/>
    <w:rsid w:val="00A75DCB"/>
    <w:rsid w:val="00A75DD2"/>
    <w:rsid w:val="00A75F35"/>
    <w:rsid w:val="00A75FA1"/>
    <w:rsid w:val="00A76032"/>
    <w:rsid w:val="00A76059"/>
    <w:rsid w:val="00A762C8"/>
    <w:rsid w:val="00A764DC"/>
    <w:rsid w:val="00A76694"/>
    <w:rsid w:val="00A76757"/>
    <w:rsid w:val="00A767E3"/>
    <w:rsid w:val="00A767F9"/>
    <w:rsid w:val="00A76CFF"/>
    <w:rsid w:val="00A76DAF"/>
    <w:rsid w:val="00A76E2C"/>
    <w:rsid w:val="00A77126"/>
    <w:rsid w:val="00A77397"/>
    <w:rsid w:val="00A775AD"/>
    <w:rsid w:val="00A7764C"/>
    <w:rsid w:val="00A7797B"/>
    <w:rsid w:val="00A77B7C"/>
    <w:rsid w:val="00A77BC7"/>
    <w:rsid w:val="00A77C49"/>
    <w:rsid w:val="00A77D48"/>
    <w:rsid w:val="00A77EC6"/>
    <w:rsid w:val="00A80522"/>
    <w:rsid w:val="00A80534"/>
    <w:rsid w:val="00A80671"/>
    <w:rsid w:val="00A808E7"/>
    <w:rsid w:val="00A80AB1"/>
    <w:rsid w:val="00A80B39"/>
    <w:rsid w:val="00A80B58"/>
    <w:rsid w:val="00A80E5B"/>
    <w:rsid w:val="00A80ECE"/>
    <w:rsid w:val="00A81198"/>
    <w:rsid w:val="00A812DD"/>
    <w:rsid w:val="00A8174B"/>
    <w:rsid w:val="00A8183A"/>
    <w:rsid w:val="00A81BD1"/>
    <w:rsid w:val="00A81FF2"/>
    <w:rsid w:val="00A82222"/>
    <w:rsid w:val="00A82364"/>
    <w:rsid w:val="00A824AB"/>
    <w:rsid w:val="00A82579"/>
    <w:rsid w:val="00A82729"/>
    <w:rsid w:val="00A82764"/>
    <w:rsid w:val="00A828E8"/>
    <w:rsid w:val="00A829AF"/>
    <w:rsid w:val="00A82A8F"/>
    <w:rsid w:val="00A82AA0"/>
    <w:rsid w:val="00A830CB"/>
    <w:rsid w:val="00A83339"/>
    <w:rsid w:val="00A83389"/>
    <w:rsid w:val="00A834A2"/>
    <w:rsid w:val="00A834A9"/>
    <w:rsid w:val="00A836F5"/>
    <w:rsid w:val="00A837AE"/>
    <w:rsid w:val="00A8386F"/>
    <w:rsid w:val="00A838A6"/>
    <w:rsid w:val="00A839AC"/>
    <w:rsid w:val="00A83DF1"/>
    <w:rsid w:val="00A83E8A"/>
    <w:rsid w:val="00A83F2B"/>
    <w:rsid w:val="00A84414"/>
    <w:rsid w:val="00A8441F"/>
    <w:rsid w:val="00A847DF"/>
    <w:rsid w:val="00A84C8E"/>
    <w:rsid w:val="00A84CF0"/>
    <w:rsid w:val="00A84F90"/>
    <w:rsid w:val="00A84FB1"/>
    <w:rsid w:val="00A8503E"/>
    <w:rsid w:val="00A854B1"/>
    <w:rsid w:val="00A856D0"/>
    <w:rsid w:val="00A8574A"/>
    <w:rsid w:val="00A857E6"/>
    <w:rsid w:val="00A85A56"/>
    <w:rsid w:val="00A85A58"/>
    <w:rsid w:val="00A86051"/>
    <w:rsid w:val="00A860BC"/>
    <w:rsid w:val="00A861A4"/>
    <w:rsid w:val="00A861C1"/>
    <w:rsid w:val="00A861F9"/>
    <w:rsid w:val="00A8625F"/>
    <w:rsid w:val="00A86325"/>
    <w:rsid w:val="00A8671F"/>
    <w:rsid w:val="00A86BAB"/>
    <w:rsid w:val="00A86CA0"/>
    <w:rsid w:val="00A86CB2"/>
    <w:rsid w:val="00A86D72"/>
    <w:rsid w:val="00A86DF2"/>
    <w:rsid w:val="00A86E11"/>
    <w:rsid w:val="00A87084"/>
    <w:rsid w:val="00A87144"/>
    <w:rsid w:val="00A8746B"/>
    <w:rsid w:val="00A87482"/>
    <w:rsid w:val="00A87685"/>
    <w:rsid w:val="00A876D6"/>
    <w:rsid w:val="00A87AB4"/>
    <w:rsid w:val="00A87AD3"/>
    <w:rsid w:val="00A87D1F"/>
    <w:rsid w:val="00A87DB9"/>
    <w:rsid w:val="00A90060"/>
    <w:rsid w:val="00A90151"/>
    <w:rsid w:val="00A9022A"/>
    <w:rsid w:val="00A90256"/>
    <w:rsid w:val="00A90400"/>
    <w:rsid w:val="00A90932"/>
    <w:rsid w:val="00A90B13"/>
    <w:rsid w:val="00A90D93"/>
    <w:rsid w:val="00A90DB2"/>
    <w:rsid w:val="00A90EDC"/>
    <w:rsid w:val="00A912BD"/>
    <w:rsid w:val="00A914DC"/>
    <w:rsid w:val="00A915F8"/>
    <w:rsid w:val="00A91729"/>
    <w:rsid w:val="00A919E0"/>
    <w:rsid w:val="00A91B26"/>
    <w:rsid w:val="00A91B7D"/>
    <w:rsid w:val="00A91BE5"/>
    <w:rsid w:val="00A91D8C"/>
    <w:rsid w:val="00A91DAC"/>
    <w:rsid w:val="00A91E9B"/>
    <w:rsid w:val="00A91F6B"/>
    <w:rsid w:val="00A9238B"/>
    <w:rsid w:val="00A92508"/>
    <w:rsid w:val="00A926F2"/>
    <w:rsid w:val="00A92940"/>
    <w:rsid w:val="00A92EF8"/>
    <w:rsid w:val="00A92F7E"/>
    <w:rsid w:val="00A9359B"/>
    <w:rsid w:val="00A93853"/>
    <w:rsid w:val="00A93AB2"/>
    <w:rsid w:val="00A93DCA"/>
    <w:rsid w:val="00A941C5"/>
    <w:rsid w:val="00A94220"/>
    <w:rsid w:val="00A94231"/>
    <w:rsid w:val="00A9450A"/>
    <w:rsid w:val="00A945AB"/>
    <w:rsid w:val="00A94937"/>
    <w:rsid w:val="00A94942"/>
    <w:rsid w:val="00A949E8"/>
    <w:rsid w:val="00A94B85"/>
    <w:rsid w:val="00A94C62"/>
    <w:rsid w:val="00A94CFE"/>
    <w:rsid w:val="00A94F60"/>
    <w:rsid w:val="00A9510B"/>
    <w:rsid w:val="00A95129"/>
    <w:rsid w:val="00A951B2"/>
    <w:rsid w:val="00A9545C"/>
    <w:rsid w:val="00A955E6"/>
    <w:rsid w:val="00A95821"/>
    <w:rsid w:val="00A9599C"/>
    <w:rsid w:val="00A959D1"/>
    <w:rsid w:val="00A95B1D"/>
    <w:rsid w:val="00A95E24"/>
    <w:rsid w:val="00A95F0F"/>
    <w:rsid w:val="00A960A2"/>
    <w:rsid w:val="00A96118"/>
    <w:rsid w:val="00A961CB"/>
    <w:rsid w:val="00A962F9"/>
    <w:rsid w:val="00A964B0"/>
    <w:rsid w:val="00A9689C"/>
    <w:rsid w:val="00A96A01"/>
    <w:rsid w:val="00A96C18"/>
    <w:rsid w:val="00A96CC5"/>
    <w:rsid w:val="00A96DE7"/>
    <w:rsid w:val="00A96E87"/>
    <w:rsid w:val="00A970A6"/>
    <w:rsid w:val="00A9727B"/>
    <w:rsid w:val="00A97292"/>
    <w:rsid w:val="00A972C4"/>
    <w:rsid w:val="00A9739E"/>
    <w:rsid w:val="00A973B3"/>
    <w:rsid w:val="00A9748A"/>
    <w:rsid w:val="00A97A5A"/>
    <w:rsid w:val="00A97C7B"/>
    <w:rsid w:val="00A97DB0"/>
    <w:rsid w:val="00A97F88"/>
    <w:rsid w:val="00AA0263"/>
    <w:rsid w:val="00AA02B3"/>
    <w:rsid w:val="00AA0356"/>
    <w:rsid w:val="00AA04A7"/>
    <w:rsid w:val="00AA05A3"/>
    <w:rsid w:val="00AA05C9"/>
    <w:rsid w:val="00AA07BE"/>
    <w:rsid w:val="00AA0B44"/>
    <w:rsid w:val="00AA0CA3"/>
    <w:rsid w:val="00AA0CB5"/>
    <w:rsid w:val="00AA0DA3"/>
    <w:rsid w:val="00AA10AF"/>
    <w:rsid w:val="00AA1250"/>
    <w:rsid w:val="00AA1255"/>
    <w:rsid w:val="00AA163B"/>
    <w:rsid w:val="00AA1830"/>
    <w:rsid w:val="00AA1999"/>
    <w:rsid w:val="00AA19C4"/>
    <w:rsid w:val="00AA1B24"/>
    <w:rsid w:val="00AA1EA1"/>
    <w:rsid w:val="00AA1EFC"/>
    <w:rsid w:val="00AA1FC3"/>
    <w:rsid w:val="00AA23EA"/>
    <w:rsid w:val="00AA242C"/>
    <w:rsid w:val="00AA250F"/>
    <w:rsid w:val="00AA26A3"/>
    <w:rsid w:val="00AA286B"/>
    <w:rsid w:val="00AA28AA"/>
    <w:rsid w:val="00AA296A"/>
    <w:rsid w:val="00AA30F7"/>
    <w:rsid w:val="00AA3100"/>
    <w:rsid w:val="00AA318F"/>
    <w:rsid w:val="00AA3357"/>
    <w:rsid w:val="00AA3413"/>
    <w:rsid w:val="00AA3427"/>
    <w:rsid w:val="00AA345F"/>
    <w:rsid w:val="00AA3569"/>
    <w:rsid w:val="00AA3763"/>
    <w:rsid w:val="00AA3874"/>
    <w:rsid w:val="00AA3C04"/>
    <w:rsid w:val="00AA3C0A"/>
    <w:rsid w:val="00AA408E"/>
    <w:rsid w:val="00AA4210"/>
    <w:rsid w:val="00AA4288"/>
    <w:rsid w:val="00AA43A7"/>
    <w:rsid w:val="00AA456C"/>
    <w:rsid w:val="00AA490D"/>
    <w:rsid w:val="00AA4A7B"/>
    <w:rsid w:val="00AA529F"/>
    <w:rsid w:val="00AA5488"/>
    <w:rsid w:val="00AA59B5"/>
    <w:rsid w:val="00AA5A79"/>
    <w:rsid w:val="00AA5D71"/>
    <w:rsid w:val="00AA5FDB"/>
    <w:rsid w:val="00AA64F3"/>
    <w:rsid w:val="00AA657B"/>
    <w:rsid w:val="00AA6B8E"/>
    <w:rsid w:val="00AA712B"/>
    <w:rsid w:val="00AA7149"/>
    <w:rsid w:val="00AA7402"/>
    <w:rsid w:val="00AA7473"/>
    <w:rsid w:val="00AA74A7"/>
    <w:rsid w:val="00AA7568"/>
    <w:rsid w:val="00AA759D"/>
    <w:rsid w:val="00AA7608"/>
    <w:rsid w:val="00AA7644"/>
    <w:rsid w:val="00AB00CD"/>
    <w:rsid w:val="00AB0196"/>
    <w:rsid w:val="00AB06B5"/>
    <w:rsid w:val="00AB08FA"/>
    <w:rsid w:val="00AB09ED"/>
    <w:rsid w:val="00AB0BCA"/>
    <w:rsid w:val="00AB0ED1"/>
    <w:rsid w:val="00AB10F3"/>
    <w:rsid w:val="00AB10F4"/>
    <w:rsid w:val="00AB1158"/>
    <w:rsid w:val="00AB11D6"/>
    <w:rsid w:val="00AB1209"/>
    <w:rsid w:val="00AB124C"/>
    <w:rsid w:val="00AB1279"/>
    <w:rsid w:val="00AB14E1"/>
    <w:rsid w:val="00AB15A4"/>
    <w:rsid w:val="00AB17FF"/>
    <w:rsid w:val="00AB1878"/>
    <w:rsid w:val="00AB2355"/>
    <w:rsid w:val="00AB239E"/>
    <w:rsid w:val="00AB2432"/>
    <w:rsid w:val="00AB24E2"/>
    <w:rsid w:val="00AB27D5"/>
    <w:rsid w:val="00AB27FB"/>
    <w:rsid w:val="00AB28D3"/>
    <w:rsid w:val="00AB2BE1"/>
    <w:rsid w:val="00AB2D17"/>
    <w:rsid w:val="00AB3042"/>
    <w:rsid w:val="00AB304E"/>
    <w:rsid w:val="00AB33DE"/>
    <w:rsid w:val="00AB34AD"/>
    <w:rsid w:val="00AB35DF"/>
    <w:rsid w:val="00AB3754"/>
    <w:rsid w:val="00AB37BB"/>
    <w:rsid w:val="00AB39F9"/>
    <w:rsid w:val="00AB3B7F"/>
    <w:rsid w:val="00AB3BF8"/>
    <w:rsid w:val="00AB3D25"/>
    <w:rsid w:val="00AB3DFF"/>
    <w:rsid w:val="00AB3E19"/>
    <w:rsid w:val="00AB3F0C"/>
    <w:rsid w:val="00AB4024"/>
    <w:rsid w:val="00AB40B4"/>
    <w:rsid w:val="00AB460F"/>
    <w:rsid w:val="00AB46E2"/>
    <w:rsid w:val="00AB4D9F"/>
    <w:rsid w:val="00AB4F0E"/>
    <w:rsid w:val="00AB4FC7"/>
    <w:rsid w:val="00AB532F"/>
    <w:rsid w:val="00AB53DC"/>
    <w:rsid w:val="00AB53E4"/>
    <w:rsid w:val="00AB5961"/>
    <w:rsid w:val="00AB5D21"/>
    <w:rsid w:val="00AB5E75"/>
    <w:rsid w:val="00AB6216"/>
    <w:rsid w:val="00AB6242"/>
    <w:rsid w:val="00AB64D4"/>
    <w:rsid w:val="00AB6509"/>
    <w:rsid w:val="00AB6523"/>
    <w:rsid w:val="00AB675D"/>
    <w:rsid w:val="00AB6AC3"/>
    <w:rsid w:val="00AB6AD5"/>
    <w:rsid w:val="00AB6BD8"/>
    <w:rsid w:val="00AB6CB7"/>
    <w:rsid w:val="00AB6D4F"/>
    <w:rsid w:val="00AB6F20"/>
    <w:rsid w:val="00AB723B"/>
    <w:rsid w:val="00AB7265"/>
    <w:rsid w:val="00AB72DE"/>
    <w:rsid w:val="00AB78DE"/>
    <w:rsid w:val="00AB7AD3"/>
    <w:rsid w:val="00AB7C8E"/>
    <w:rsid w:val="00AB7D4C"/>
    <w:rsid w:val="00AB7DD0"/>
    <w:rsid w:val="00AB7FF2"/>
    <w:rsid w:val="00AC0132"/>
    <w:rsid w:val="00AC01AC"/>
    <w:rsid w:val="00AC0399"/>
    <w:rsid w:val="00AC0429"/>
    <w:rsid w:val="00AC0847"/>
    <w:rsid w:val="00AC0A42"/>
    <w:rsid w:val="00AC0A9D"/>
    <w:rsid w:val="00AC0D9F"/>
    <w:rsid w:val="00AC0E02"/>
    <w:rsid w:val="00AC0E64"/>
    <w:rsid w:val="00AC0F69"/>
    <w:rsid w:val="00AC1491"/>
    <w:rsid w:val="00AC1503"/>
    <w:rsid w:val="00AC1831"/>
    <w:rsid w:val="00AC18CE"/>
    <w:rsid w:val="00AC197C"/>
    <w:rsid w:val="00AC199B"/>
    <w:rsid w:val="00AC1C2A"/>
    <w:rsid w:val="00AC1E18"/>
    <w:rsid w:val="00AC1FAD"/>
    <w:rsid w:val="00AC2009"/>
    <w:rsid w:val="00AC23B1"/>
    <w:rsid w:val="00AC2EC3"/>
    <w:rsid w:val="00AC3689"/>
    <w:rsid w:val="00AC387A"/>
    <w:rsid w:val="00AC3A02"/>
    <w:rsid w:val="00AC3E7B"/>
    <w:rsid w:val="00AC4068"/>
    <w:rsid w:val="00AC4114"/>
    <w:rsid w:val="00AC42DD"/>
    <w:rsid w:val="00AC43AE"/>
    <w:rsid w:val="00AC43FE"/>
    <w:rsid w:val="00AC44CB"/>
    <w:rsid w:val="00AC4894"/>
    <w:rsid w:val="00AC4A72"/>
    <w:rsid w:val="00AC4E2D"/>
    <w:rsid w:val="00AC4F7C"/>
    <w:rsid w:val="00AC51FC"/>
    <w:rsid w:val="00AC544A"/>
    <w:rsid w:val="00AC56D0"/>
    <w:rsid w:val="00AC587A"/>
    <w:rsid w:val="00AC587D"/>
    <w:rsid w:val="00AC5886"/>
    <w:rsid w:val="00AC5A5A"/>
    <w:rsid w:val="00AC5DF2"/>
    <w:rsid w:val="00AC6078"/>
    <w:rsid w:val="00AC622E"/>
    <w:rsid w:val="00AC62FF"/>
    <w:rsid w:val="00AC6386"/>
    <w:rsid w:val="00AC63A2"/>
    <w:rsid w:val="00AC657F"/>
    <w:rsid w:val="00AC65D8"/>
    <w:rsid w:val="00AC695B"/>
    <w:rsid w:val="00AC6BC9"/>
    <w:rsid w:val="00AC6E66"/>
    <w:rsid w:val="00AC6F0D"/>
    <w:rsid w:val="00AC70FA"/>
    <w:rsid w:val="00AC7278"/>
    <w:rsid w:val="00AC7326"/>
    <w:rsid w:val="00AC73B9"/>
    <w:rsid w:val="00AC73BE"/>
    <w:rsid w:val="00AC73C0"/>
    <w:rsid w:val="00AC7522"/>
    <w:rsid w:val="00AC7675"/>
    <w:rsid w:val="00AC76E2"/>
    <w:rsid w:val="00AC7761"/>
    <w:rsid w:val="00AC7783"/>
    <w:rsid w:val="00AC78AF"/>
    <w:rsid w:val="00AC7979"/>
    <w:rsid w:val="00AC7A6C"/>
    <w:rsid w:val="00AC7B4F"/>
    <w:rsid w:val="00AC7B94"/>
    <w:rsid w:val="00AC7DA7"/>
    <w:rsid w:val="00AC7E13"/>
    <w:rsid w:val="00AC7E96"/>
    <w:rsid w:val="00AC7EAC"/>
    <w:rsid w:val="00AD012C"/>
    <w:rsid w:val="00AD0595"/>
    <w:rsid w:val="00AD085F"/>
    <w:rsid w:val="00AD0D75"/>
    <w:rsid w:val="00AD0E8D"/>
    <w:rsid w:val="00AD0F49"/>
    <w:rsid w:val="00AD0FAE"/>
    <w:rsid w:val="00AD1701"/>
    <w:rsid w:val="00AD1876"/>
    <w:rsid w:val="00AD191E"/>
    <w:rsid w:val="00AD1AA2"/>
    <w:rsid w:val="00AD1E5F"/>
    <w:rsid w:val="00AD205E"/>
    <w:rsid w:val="00AD2380"/>
    <w:rsid w:val="00AD2700"/>
    <w:rsid w:val="00AD29F6"/>
    <w:rsid w:val="00AD2F01"/>
    <w:rsid w:val="00AD30DF"/>
    <w:rsid w:val="00AD3267"/>
    <w:rsid w:val="00AD3687"/>
    <w:rsid w:val="00AD36AF"/>
    <w:rsid w:val="00AD3709"/>
    <w:rsid w:val="00AD383D"/>
    <w:rsid w:val="00AD38E5"/>
    <w:rsid w:val="00AD3918"/>
    <w:rsid w:val="00AD3967"/>
    <w:rsid w:val="00AD3985"/>
    <w:rsid w:val="00AD39D4"/>
    <w:rsid w:val="00AD3F51"/>
    <w:rsid w:val="00AD3F59"/>
    <w:rsid w:val="00AD40C1"/>
    <w:rsid w:val="00AD4124"/>
    <w:rsid w:val="00AD4258"/>
    <w:rsid w:val="00AD4298"/>
    <w:rsid w:val="00AD43AA"/>
    <w:rsid w:val="00AD4659"/>
    <w:rsid w:val="00AD48A6"/>
    <w:rsid w:val="00AD4D05"/>
    <w:rsid w:val="00AD4F0C"/>
    <w:rsid w:val="00AD5027"/>
    <w:rsid w:val="00AD502F"/>
    <w:rsid w:val="00AD5275"/>
    <w:rsid w:val="00AD59DB"/>
    <w:rsid w:val="00AD5CB7"/>
    <w:rsid w:val="00AD5E64"/>
    <w:rsid w:val="00AD5F05"/>
    <w:rsid w:val="00AD60EC"/>
    <w:rsid w:val="00AD610E"/>
    <w:rsid w:val="00AD673D"/>
    <w:rsid w:val="00AD690A"/>
    <w:rsid w:val="00AD6B3F"/>
    <w:rsid w:val="00AD6C92"/>
    <w:rsid w:val="00AD6F46"/>
    <w:rsid w:val="00AD7509"/>
    <w:rsid w:val="00AD76DD"/>
    <w:rsid w:val="00AD7774"/>
    <w:rsid w:val="00AD779C"/>
    <w:rsid w:val="00AD77A8"/>
    <w:rsid w:val="00AD7A30"/>
    <w:rsid w:val="00AD7B98"/>
    <w:rsid w:val="00AD7C2E"/>
    <w:rsid w:val="00AD7E29"/>
    <w:rsid w:val="00AD7E37"/>
    <w:rsid w:val="00AE0066"/>
    <w:rsid w:val="00AE0224"/>
    <w:rsid w:val="00AE0800"/>
    <w:rsid w:val="00AE0A97"/>
    <w:rsid w:val="00AE0F1F"/>
    <w:rsid w:val="00AE11B5"/>
    <w:rsid w:val="00AE1208"/>
    <w:rsid w:val="00AE16A3"/>
    <w:rsid w:val="00AE17DA"/>
    <w:rsid w:val="00AE18D4"/>
    <w:rsid w:val="00AE1BF7"/>
    <w:rsid w:val="00AE1D40"/>
    <w:rsid w:val="00AE1E37"/>
    <w:rsid w:val="00AE1FF5"/>
    <w:rsid w:val="00AE24BB"/>
    <w:rsid w:val="00AE2557"/>
    <w:rsid w:val="00AE2737"/>
    <w:rsid w:val="00AE273D"/>
    <w:rsid w:val="00AE28F4"/>
    <w:rsid w:val="00AE29EC"/>
    <w:rsid w:val="00AE2A64"/>
    <w:rsid w:val="00AE2E08"/>
    <w:rsid w:val="00AE30B1"/>
    <w:rsid w:val="00AE342B"/>
    <w:rsid w:val="00AE35D2"/>
    <w:rsid w:val="00AE35DB"/>
    <w:rsid w:val="00AE36C9"/>
    <w:rsid w:val="00AE3A3C"/>
    <w:rsid w:val="00AE3D36"/>
    <w:rsid w:val="00AE4124"/>
    <w:rsid w:val="00AE43D5"/>
    <w:rsid w:val="00AE463F"/>
    <w:rsid w:val="00AE48CE"/>
    <w:rsid w:val="00AE4930"/>
    <w:rsid w:val="00AE4D4F"/>
    <w:rsid w:val="00AE4DE7"/>
    <w:rsid w:val="00AE511A"/>
    <w:rsid w:val="00AE5356"/>
    <w:rsid w:val="00AE5684"/>
    <w:rsid w:val="00AE596B"/>
    <w:rsid w:val="00AE5AEF"/>
    <w:rsid w:val="00AE5B1E"/>
    <w:rsid w:val="00AE5B6C"/>
    <w:rsid w:val="00AE5ECD"/>
    <w:rsid w:val="00AE5EF1"/>
    <w:rsid w:val="00AE5F70"/>
    <w:rsid w:val="00AE6085"/>
    <w:rsid w:val="00AE60DA"/>
    <w:rsid w:val="00AE6190"/>
    <w:rsid w:val="00AE638E"/>
    <w:rsid w:val="00AE640D"/>
    <w:rsid w:val="00AE64AF"/>
    <w:rsid w:val="00AE64F7"/>
    <w:rsid w:val="00AE65FA"/>
    <w:rsid w:val="00AE6B19"/>
    <w:rsid w:val="00AE6CF9"/>
    <w:rsid w:val="00AE6FBE"/>
    <w:rsid w:val="00AE70E6"/>
    <w:rsid w:val="00AE7146"/>
    <w:rsid w:val="00AE72AA"/>
    <w:rsid w:val="00AE743B"/>
    <w:rsid w:val="00AE74CE"/>
    <w:rsid w:val="00AE778A"/>
    <w:rsid w:val="00AE792E"/>
    <w:rsid w:val="00AE793D"/>
    <w:rsid w:val="00AE7CB4"/>
    <w:rsid w:val="00AE7D1C"/>
    <w:rsid w:val="00AE7E12"/>
    <w:rsid w:val="00AE7FB0"/>
    <w:rsid w:val="00AF06ED"/>
    <w:rsid w:val="00AF0A1E"/>
    <w:rsid w:val="00AF0A4F"/>
    <w:rsid w:val="00AF0B3A"/>
    <w:rsid w:val="00AF0C3D"/>
    <w:rsid w:val="00AF0D43"/>
    <w:rsid w:val="00AF0E46"/>
    <w:rsid w:val="00AF0F48"/>
    <w:rsid w:val="00AF135B"/>
    <w:rsid w:val="00AF1745"/>
    <w:rsid w:val="00AF1899"/>
    <w:rsid w:val="00AF1BDE"/>
    <w:rsid w:val="00AF1CBE"/>
    <w:rsid w:val="00AF1DCE"/>
    <w:rsid w:val="00AF1F3C"/>
    <w:rsid w:val="00AF1FC1"/>
    <w:rsid w:val="00AF20D2"/>
    <w:rsid w:val="00AF20FD"/>
    <w:rsid w:val="00AF23E7"/>
    <w:rsid w:val="00AF24EC"/>
    <w:rsid w:val="00AF271E"/>
    <w:rsid w:val="00AF28A2"/>
    <w:rsid w:val="00AF28C4"/>
    <w:rsid w:val="00AF2E1E"/>
    <w:rsid w:val="00AF2F94"/>
    <w:rsid w:val="00AF375A"/>
    <w:rsid w:val="00AF3982"/>
    <w:rsid w:val="00AF3B8B"/>
    <w:rsid w:val="00AF3BD9"/>
    <w:rsid w:val="00AF3C1B"/>
    <w:rsid w:val="00AF3CAA"/>
    <w:rsid w:val="00AF419C"/>
    <w:rsid w:val="00AF4327"/>
    <w:rsid w:val="00AF479F"/>
    <w:rsid w:val="00AF48DD"/>
    <w:rsid w:val="00AF4A03"/>
    <w:rsid w:val="00AF4CDF"/>
    <w:rsid w:val="00AF4D1D"/>
    <w:rsid w:val="00AF4E72"/>
    <w:rsid w:val="00AF5043"/>
    <w:rsid w:val="00AF50F4"/>
    <w:rsid w:val="00AF5176"/>
    <w:rsid w:val="00AF56A2"/>
    <w:rsid w:val="00AF571A"/>
    <w:rsid w:val="00AF59F6"/>
    <w:rsid w:val="00AF5B33"/>
    <w:rsid w:val="00AF5DB8"/>
    <w:rsid w:val="00AF5DEF"/>
    <w:rsid w:val="00AF6122"/>
    <w:rsid w:val="00AF615A"/>
    <w:rsid w:val="00AF61B1"/>
    <w:rsid w:val="00AF641F"/>
    <w:rsid w:val="00AF6661"/>
    <w:rsid w:val="00AF6667"/>
    <w:rsid w:val="00AF675A"/>
    <w:rsid w:val="00AF6E3D"/>
    <w:rsid w:val="00AF6F5C"/>
    <w:rsid w:val="00AF7196"/>
    <w:rsid w:val="00AF724D"/>
    <w:rsid w:val="00AF73C4"/>
    <w:rsid w:val="00AF73F3"/>
    <w:rsid w:val="00AF749B"/>
    <w:rsid w:val="00AF77E7"/>
    <w:rsid w:val="00AF77F8"/>
    <w:rsid w:val="00AF785C"/>
    <w:rsid w:val="00AF7A6D"/>
    <w:rsid w:val="00AF7BF8"/>
    <w:rsid w:val="00AF7EA8"/>
    <w:rsid w:val="00AF7F54"/>
    <w:rsid w:val="00B002B5"/>
    <w:rsid w:val="00B00491"/>
    <w:rsid w:val="00B00513"/>
    <w:rsid w:val="00B00534"/>
    <w:rsid w:val="00B00558"/>
    <w:rsid w:val="00B005E5"/>
    <w:rsid w:val="00B00853"/>
    <w:rsid w:val="00B008F8"/>
    <w:rsid w:val="00B00983"/>
    <w:rsid w:val="00B00A26"/>
    <w:rsid w:val="00B00D45"/>
    <w:rsid w:val="00B00D61"/>
    <w:rsid w:val="00B00D69"/>
    <w:rsid w:val="00B013AD"/>
    <w:rsid w:val="00B013CD"/>
    <w:rsid w:val="00B015E9"/>
    <w:rsid w:val="00B0185B"/>
    <w:rsid w:val="00B019D3"/>
    <w:rsid w:val="00B019EC"/>
    <w:rsid w:val="00B01C5B"/>
    <w:rsid w:val="00B01C75"/>
    <w:rsid w:val="00B01F7D"/>
    <w:rsid w:val="00B02064"/>
    <w:rsid w:val="00B0220E"/>
    <w:rsid w:val="00B02231"/>
    <w:rsid w:val="00B0230C"/>
    <w:rsid w:val="00B023E7"/>
    <w:rsid w:val="00B024A2"/>
    <w:rsid w:val="00B02893"/>
    <w:rsid w:val="00B02899"/>
    <w:rsid w:val="00B02982"/>
    <w:rsid w:val="00B02B72"/>
    <w:rsid w:val="00B02F5F"/>
    <w:rsid w:val="00B0321D"/>
    <w:rsid w:val="00B032D3"/>
    <w:rsid w:val="00B03962"/>
    <w:rsid w:val="00B03C19"/>
    <w:rsid w:val="00B03F28"/>
    <w:rsid w:val="00B03F9E"/>
    <w:rsid w:val="00B04075"/>
    <w:rsid w:val="00B04139"/>
    <w:rsid w:val="00B041A2"/>
    <w:rsid w:val="00B0432B"/>
    <w:rsid w:val="00B044BC"/>
    <w:rsid w:val="00B044C4"/>
    <w:rsid w:val="00B0473D"/>
    <w:rsid w:val="00B04A51"/>
    <w:rsid w:val="00B04D6B"/>
    <w:rsid w:val="00B04D6C"/>
    <w:rsid w:val="00B04F02"/>
    <w:rsid w:val="00B04F42"/>
    <w:rsid w:val="00B04FF9"/>
    <w:rsid w:val="00B05012"/>
    <w:rsid w:val="00B0517B"/>
    <w:rsid w:val="00B051CC"/>
    <w:rsid w:val="00B052EA"/>
    <w:rsid w:val="00B05357"/>
    <w:rsid w:val="00B0540B"/>
    <w:rsid w:val="00B054E8"/>
    <w:rsid w:val="00B056A4"/>
    <w:rsid w:val="00B056B1"/>
    <w:rsid w:val="00B05C16"/>
    <w:rsid w:val="00B06445"/>
    <w:rsid w:val="00B06522"/>
    <w:rsid w:val="00B069E3"/>
    <w:rsid w:val="00B06A86"/>
    <w:rsid w:val="00B06BD4"/>
    <w:rsid w:val="00B06C1C"/>
    <w:rsid w:val="00B06D27"/>
    <w:rsid w:val="00B06EB1"/>
    <w:rsid w:val="00B0711A"/>
    <w:rsid w:val="00B07205"/>
    <w:rsid w:val="00B07334"/>
    <w:rsid w:val="00B0745A"/>
    <w:rsid w:val="00B075ED"/>
    <w:rsid w:val="00B0780A"/>
    <w:rsid w:val="00B07818"/>
    <w:rsid w:val="00B07D9C"/>
    <w:rsid w:val="00B07ED2"/>
    <w:rsid w:val="00B07EF0"/>
    <w:rsid w:val="00B10066"/>
    <w:rsid w:val="00B101B7"/>
    <w:rsid w:val="00B10404"/>
    <w:rsid w:val="00B1048E"/>
    <w:rsid w:val="00B10B8D"/>
    <w:rsid w:val="00B10D65"/>
    <w:rsid w:val="00B115DF"/>
    <w:rsid w:val="00B117CA"/>
    <w:rsid w:val="00B1187F"/>
    <w:rsid w:val="00B1197F"/>
    <w:rsid w:val="00B11B09"/>
    <w:rsid w:val="00B11D27"/>
    <w:rsid w:val="00B11F7B"/>
    <w:rsid w:val="00B11F80"/>
    <w:rsid w:val="00B123A5"/>
    <w:rsid w:val="00B123D1"/>
    <w:rsid w:val="00B12414"/>
    <w:rsid w:val="00B12681"/>
    <w:rsid w:val="00B1269C"/>
    <w:rsid w:val="00B1294D"/>
    <w:rsid w:val="00B12BA4"/>
    <w:rsid w:val="00B12CD8"/>
    <w:rsid w:val="00B12E72"/>
    <w:rsid w:val="00B12FF4"/>
    <w:rsid w:val="00B131CE"/>
    <w:rsid w:val="00B133A8"/>
    <w:rsid w:val="00B13458"/>
    <w:rsid w:val="00B13469"/>
    <w:rsid w:val="00B139F2"/>
    <w:rsid w:val="00B13AC4"/>
    <w:rsid w:val="00B13B0B"/>
    <w:rsid w:val="00B13D4F"/>
    <w:rsid w:val="00B13EAF"/>
    <w:rsid w:val="00B14093"/>
    <w:rsid w:val="00B140C0"/>
    <w:rsid w:val="00B141EE"/>
    <w:rsid w:val="00B14288"/>
    <w:rsid w:val="00B14670"/>
    <w:rsid w:val="00B147F1"/>
    <w:rsid w:val="00B14868"/>
    <w:rsid w:val="00B14A1C"/>
    <w:rsid w:val="00B14C55"/>
    <w:rsid w:val="00B14CC4"/>
    <w:rsid w:val="00B14E22"/>
    <w:rsid w:val="00B14E44"/>
    <w:rsid w:val="00B154C3"/>
    <w:rsid w:val="00B15778"/>
    <w:rsid w:val="00B158F2"/>
    <w:rsid w:val="00B15AD2"/>
    <w:rsid w:val="00B15ADB"/>
    <w:rsid w:val="00B15CB1"/>
    <w:rsid w:val="00B15CEB"/>
    <w:rsid w:val="00B15D5A"/>
    <w:rsid w:val="00B15E9E"/>
    <w:rsid w:val="00B15EA4"/>
    <w:rsid w:val="00B16075"/>
    <w:rsid w:val="00B161B4"/>
    <w:rsid w:val="00B16357"/>
    <w:rsid w:val="00B163F6"/>
    <w:rsid w:val="00B16A4D"/>
    <w:rsid w:val="00B16A6D"/>
    <w:rsid w:val="00B16C04"/>
    <w:rsid w:val="00B16C53"/>
    <w:rsid w:val="00B16F83"/>
    <w:rsid w:val="00B17026"/>
    <w:rsid w:val="00B17090"/>
    <w:rsid w:val="00B1712D"/>
    <w:rsid w:val="00B17161"/>
    <w:rsid w:val="00B17334"/>
    <w:rsid w:val="00B1737D"/>
    <w:rsid w:val="00B1759F"/>
    <w:rsid w:val="00B1775D"/>
    <w:rsid w:val="00B179CF"/>
    <w:rsid w:val="00B17B7F"/>
    <w:rsid w:val="00B17F70"/>
    <w:rsid w:val="00B17FB6"/>
    <w:rsid w:val="00B17FD9"/>
    <w:rsid w:val="00B203D5"/>
    <w:rsid w:val="00B20483"/>
    <w:rsid w:val="00B2048E"/>
    <w:rsid w:val="00B2059F"/>
    <w:rsid w:val="00B206DE"/>
    <w:rsid w:val="00B20709"/>
    <w:rsid w:val="00B2090D"/>
    <w:rsid w:val="00B20A11"/>
    <w:rsid w:val="00B20B1C"/>
    <w:rsid w:val="00B20B30"/>
    <w:rsid w:val="00B20BBD"/>
    <w:rsid w:val="00B20D74"/>
    <w:rsid w:val="00B20D92"/>
    <w:rsid w:val="00B210C9"/>
    <w:rsid w:val="00B2124F"/>
    <w:rsid w:val="00B2138C"/>
    <w:rsid w:val="00B214E1"/>
    <w:rsid w:val="00B2170F"/>
    <w:rsid w:val="00B217E2"/>
    <w:rsid w:val="00B21A8D"/>
    <w:rsid w:val="00B21D28"/>
    <w:rsid w:val="00B22019"/>
    <w:rsid w:val="00B2204C"/>
    <w:rsid w:val="00B22052"/>
    <w:rsid w:val="00B22063"/>
    <w:rsid w:val="00B22286"/>
    <w:rsid w:val="00B2229D"/>
    <w:rsid w:val="00B222F6"/>
    <w:rsid w:val="00B227B1"/>
    <w:rsid w:val="00B229EA"/>
    <w:rsid w:val="00B22C72"/>
    <w:rsid w:val="00B22CD2"/>
    <w:rsid w:val="00B22D44"/>
    <w:rsid w:val="00B230D4"/>
    <w:rsid w:val="00B231A7"/>
    <w:rsid w:val="00B231DC"/>
    <w:rsid w:val="00B23258"/>
    <w:rsid w:val="00B232BD"/>
    <w:rsid w:val="00B233AC"/>
    <w:rsid w:val="00B23583"/>
    <w:rsid w:val="00B23603"/>
    <w:rsid w:val="00B2378A"/>
    <w:rsid w:val="00B237D2"/>
    <w:rsid w:val="00B237F6"/>
    <w:rsid w:val="00B2385F"/>
    <w:rsid w:val="00B23AB9"/>
    <w:rsid w:val="00B23F01"/>
    <w:rsid w:val="00B23F64"/>
    <w:rsid w:val="00B24008"/>
    <w:rsid w:val="00B24485"/>
    <w:rsid w:val="00B2448F"/>
    <w:rsid w:val="00B24667"/>
    <w:rsid w:val="00B24692"/>
    <w:rsid w:val="00B24707"/>
    <w:rsid w:val="00B2475C"/>
    <w:rsid w:val="00B247D3"/>
    <w:rsid w:val="00B24B00"/>
    <w:rsid w:val="00B24C96"/>
    <w:rsid w:val="00B24CF2"/>
    <w:rsid w:val="00B24D3A"/>
    <w:rsid w:val="00B24DF1"/>
    <w:rsid w:val="00B25119"/>
    <w:rsid w:val="00B25219"/>
    <w:rsid w:val="00B252FE"/>
    <w:rsid w:val="00B25692"/>
    <w:rsid w:val="00B2577C"/>
    <w:rsid w:val="00B257B5"/>
    <w:rsid w:val="00B259EE"/>
    <w:rsid w:val="00B25C1E"/>
    <w:rsid w:val="00B25FFB"/>
    <w:rsid w:val="00B260BF"/>
    <w:rsid w:val="00B261C9"/>
    <w:rsid w:val="00B26408"/>
    <w:rsid w:val="00B264A8"/>
    <w:rsid w:val="00B264B7"/>
    <w:rsid w:val="00B265C5"/>
    <w:rsid w:val="00B267AC"/>
    <w:rsid w:val="00B267E2"/>
    <w:rsid w:val="00B26D32"/>
    <w:rsid w:val="00B26D34"/>
    <w:rsid w:val="00B26EB2"/>
    <w:rsid w:val="00B27171"/>
    <w:rsid w:val="00B27439"/>
    <w:rsid w:val="00B2794C"/>
    <w:rsid w:val="00B27A5D"/>
    <w:rsid w:val="00B27A60"/>
    <w:rsid w:val="00B27D89"/>
    <w:rsid w:val="00B27EE7"/>
    <w:rsid w:val="00B27FEF"/>
    <w:rsid w:val="00B3011D"/>
    <w:rsid w:val="00B302FA"/>
    <w:rsid w:val="00B30590"/>
    <w:rsid w:val="00B30C78"/>
    <w:rsid w:val="00B30F15"/>
    <w:rsid w:val="00B30F18"/>
    <w:rsid w:val="00B30F2D"/>
    <w:rsid w:val="00B31719"/>
    <w:rsid w:val="00B3172C"/>
    <w:rsid w:val="00B31767"/>
    <w:rsid w:val="00B31805"/>
    <w:rsid w:val="00B31818"/>
    <w:rsid w:val="00B31841"/>
    <w:rsid w:val="00B31A98"/>
    <w:rsid w:val="00B31C98"/>
    <w:rsid w:val="00B31D04"/>
    <w:rsid w:val="00B31D15"/>
    <w:rsid w:val="00B31DD4"/>
    <w:rsid w:val="00B31E63"/>
    <w:rsid w:val="00B31EC0"/>
    <w:rsid w:val="00B31F4F"/>
    <w:rsid w:val="00B321D7"/>
    <w:rsid w:val="00B32352"/>
    <w:rsid w:val="00B3237F"/>
    <w:rsid w:val="00B32773"/>
    <w:rsid w:val="00B32827"/>
    <w:rsid w:val="00B328EA"/>
    <w:rsid w:val="00B32C1D"/>
    <w:rsid w:val="00B32D6C"/>
    <w:rsid w:val="00B3300C"/>
    <w:rsid w:val="00B332B8"/>
    <w:rsid w:val="00B33356"/>
    <w:rsid w:val="00B33383"/>
    <w:rsid w:val="00B335B0"/>
    <w:rsid w:val="00B3393F"/>
    <w:rsid w:val="00B33B0C"/>
    <w:rsid w:val="00B33EF6"/>
    <w:rsid w:val="00B34048"/>
    <w:rsid w:val="00B34114"/>
    <w:rsid w:val="00B343EA"/>
    <w:rsid w:val="00B34460"/>
    <w:rsid w:val="00B344B5"/>
    <w:rsid w:val="00B34549"/>
    <w:rsid w:val="00B345C4"/>
    <w:rsid w:val="00B34663"/>
    <w:rsid w:val="00B34698"/>
    <w:rsid w:val="00B34D40"/>
    <w:rsid w:val="00B34D4A"/>
    <w:rsid w:val="00B34E76"/>
    <w:rsid w:val="00B35084"/>
    <w:rsid w:val="00B350E6"/>
    <w:rsid w:val="00B35363"/>
    <w:rsid w:val="00B35511"/>
    <w:rsid w:val="00B35544"/>
    <w:rsid w:val="00B35760"/>
    <w:rsid w:val="00B35BD8"/>
    <w:rsid w:val="00B35BE1"/>
    <w:rsid w:val="00B35DE0"/>
    <w:rsid w:val="00B35EA7"/>
    <w:rsid w:val="00B35EDC"/>
    <w:rsid w:val="00B36069"/>
    <w:rsid w:val="00B36286"/>
    <w:rsid w:val="00B364B5"/>
    <w:rsid w:val="00B36716"/>
    <w:rsid w:val="00B36730"/>
    <w:rsid w:val="00B36738"/>
    <w:rsid w:val="00B36B63"/>
    <w:rsid w:val="00B36DE7"/>
    <w:rsid w:val="00B36ED1"/>
    <w:rsid w:val="00B370CF"/>
    <w:rsid w:val="00B37394"/>
    <w:rsid w:val="00B3749D"/>
    <w:rsid w:val="00B374FE"/>
    <w:rsid w:val="00B375F2"/>
    <w:rsid w:val="00B37612"/>
    <w:rsid w:val="00B37728"/>
    <w:rsid w:val="00B3774B"/>
    <w:rsid w:val="00B3780F"/>
    <w:rsid w:val="00B37A9C"/>
    <w:rsid w:val="00B37B40"/>
    <w:rsid w:val="00B37B70"/>
    <w:rsid w:val="00B37CB5"/>
    <w:rsid w:val="00B37D8F"/>
    <w:rsid w:val="00B37EB5"/>
    <w:rsid w:val="00B37EEB"/>
    <w:rsid w:val="00B37EFD"/>
    <w:rsid w:val="00B40057"/>
    <w:rsid w:val="00B4008A"/>
    <w:rsid w:val="00B400F0"/>
    <w:rsid w:val="00B4034B"/>
    <w:rsid w:val="00B403E0"/>
    <w:rsid w:val="00B40985"/>
    <w:rsid w:val="00B40A6B"/>
    <w:rsid w:val="00B40AD2"/>
    <w:rsid w:val="00B40C50"/>
    <w:rsid w:val="00B41008"/>
    <w:rsid w:val="00B4105C"/>
    <w:rsid w:val="00B410C8"/>
    <w:rsid w:val="00B411D4"/>
    <w:rsid w:val="00B41213"/>
    <w:rsid w:val="00B41641"/>
    <w:rsid w:val="00B419A9"/>
    <w:rsid w:val="00B41D46"/>
    <w:rsid w:val="00B42087"/>
    <w:rsid w:val="00B422E5"/>
    <w:rsid w:val="00B4234D"/>
    <w:rsid w:val="00B42653"/>
    <w:rsid w:val="00B4265A"/>
    <w:rsid w:val="00B4271B"/>
    <w:rsid w:val="00B42829"/>
    <w:rsid w:val="00B42BCE"/>
    <w:rsid w:val="00B431E1"/>
    <w:rsid w:val="00B432C1"/>
    <w:rsid w:val="00B434A2"/>
    <w:rsid w:val="00B4354F"/>
    <w:rsid w:val="00B435A6"/>
    <w:rsid w:val="00B435BF"/>
    <w:rsid w:val="00B435D6"/>
    <w:rsid w:val="00B4379A"/>
    <w:rsid w:val="00B437B8"/>
    <w:rsid w:val="00B43947"/>
    <w:rsid w:val="00B43A29"/>
    <w:rsid w:val="00B43AF8"/>
    <w:rsid w:val="00B43E8B"/>
    <w:rsid w:val="00B43ECD"/>
    <w:rsid w:val="00B44000"/>
    <w:rsid w:val="00B4414F"/>
    <w:rsid w:val="00B442C8"/>
    <w:rsid w:val="00B4437C"/>
    <w:rsid w:val="00B443CC"/>
    <w:rsid w:val="00B44C99"/>
    <w:rsid w:val="00B44D3C"/>
    <w:rsid w:val="00B44F31"/>
    <w:rsid w:val="00B45342"/>
    <w:rsid w:val="00B45701"/>
    <w:rsid w:val="00B4579E"/>
    <w:rsid w:val="00B45BF2"/>
    <w:rsid w:val="00B45D0C"/>
    <w:rsid w:val="00B45D0F"/>
    <w:rsid w:val="00B46159"/>
    <w:rsid w:val="00B46274"/>
    <w:rsid w:val="00B46517"/>
    <w:rsid w:val="00B46652"/>
    <w:rsid w:val="00B4693D"/>
    <w:rsid w:val="00B46970"/>
    <w:rsid w:val="00B46D18"/>
    <w:rsid w:val="00B46F11"/>
    <w:rsid w:val="00B46FB0"/>
    <w:rsid w:val="00B47024"/>
    <w:rsid w:val="00B47208"/>
    <w:rsid w:val="00B472E1"/>
    <w:rsid w:val="00B47478"/>
    <w:rsid w:val="00B4752E"/>
    <w:rsid w:val="00B475AB"/>
    <w:rsid w:val="00B47704"/>
    <w:rsid w:val="00B47B6F"/>
    <w:rsid w:val="00B47DD9"/>
    <w:rsid w:val="00B47E94"/>
    <w:rsid w:val="00B47F44"/>
    <w:rsid w:val="00B506FE"/>
    <w:rsid w:val="00B50713"/>
    <w:rsid w:val="00B508B5"/>
    <w:rsid w:val="00B50980"/>
    <w:rsid w:val="00B509E4"/>
    <w:rsid w:val="00B50B6E"/>
    <w:rsid w:val="00B50ECC"/>
    <w:rsid w:val="00B5105D"/>
    <w:rsid w:val="00B51153"/>
    <w:rsid w:val="00B516B9"/>
    <w:rsid w:val="00B51765"/>
    <w:rsid w:val="00B51783"/>
    <w:rsid w:val="00B517D1"/>
    <w:rsid w:val="00B519C1"/>
    <w:rsid w:val="00B52215"/>
    <w:rsid w:val="00B52350"/>
    <w:rsid w:val="00B52445"/>
    <w:rsid w:val="00B52481"/>
    <w:rsid w:val="00B5291B"/>
    <w:rsid w:val="00B529AB"/>
    <w:rsid w:val="00B52E35"/>
    <w:rsid w:val="00B52F9C"/>
    <w:rsid w:val="00B52FD5"/>
    <w:rsid w:val="00B530A0"/>
    <w:rsid w:val="00B530E5"/>
    <w:rsid w:val="00B53119"/>
    <w:rsid w:val="00B5330D"/>
    <w:rsid w:val="00B5350A"/>
    <w:rsid w:val="00B53987"/>
    <w:rsid w:val="00B53A0C"/>
    <w:rsid w:val="00B53C4B"/>
    <w:rsid w:val="00B53D85"/>
    <w:rsid w:val="00B53DD3"/>
    <w:rsid w:val="00B53EEC"/>
    <w:rsid w:val="00B54C50"/>
    <w:rsid w:val="00B54ED5"/>
    <w:rsid w:val="00B55281"/>
    <w:rsid w:val="00B55550"/>
    <w:rsid w:val="00B5564E"/>
    <w:rsid w:val="00B55895"/>
    <w:rsid w:val="00B55AD8"/>
    <w:rsid w:val="00B55C50"/>
    <w:rsid w:val="00B55E79"/>
    <w:rsid w:val="00B55E95"/>
    <w:rsid w:val="00B563AE"/>
    <w:rsid w:val="00B5640F"/>
    <w:rsid w:val="00B566B2"/>
    <w:rsid w:val="00B56701"/>
    <w:rsid w:val="00B569EB"/>
    <w:rsid w:val="00B56A21"/>
    <w:rsid w:val="00B56DE1"/>
    <w:rsid w:val="00B56EED"/>
    <w:rsid w:val="00B57088"/>
    <w:rsid w:val="00B5720D"/>
    <w:rsid w:val="00B57391"/>
    <w:rsid w:val="00B5753F"/>
    <w:rsid w:val="00B575EF"/>
    <w:rsid w:val="00B575F0"/>
    <w:rsid w:val="00B576EC"/>
    <w:rsid w:val="00B5771E"/>
    <w:rsid w:val="00B579C9"/>
    <w:rsid w:val="00B57B49"/>
    <w:rsid w:val="00B57F10"/>
    <w:rsid w:val="00B57F92"/>
    <w:rsid w:val="00B6003B"/>
    <w:rsid w:val="00B6003F"/>
    <w:rsid w:val="00B600C4"/>
    <w:rsid w:val="00B60291"/>
    <w:rsid w:val="00B6034B"/>
    <w:rsid w:val="00B60428"/>
    <w:rsid w:val="00B605EA"/>
    <w:rsid w:val="00B60638"/>
    <w:rsid w:val="00B607A4"/>
    <w:rsid w:val="00B607F1"/>
    <w:rsid w:val="00B608AC"/>
    <w:rsid w:val="00B60A53"/>
    <w:rsid w:val="00B60E2F"/>
    <w:rsid w:val="00B6100A"/>
    <w:rsid w:val="00B6102F"/>
    <w:rsid w:val="00B611F7"/>
    <w:rsid w:val="00B614A7"/>
    <w:rsid w:val="00B616EB"/>
    <w:rsid w:val="00B6178A"/>
    <w:rsid w:val="00B617BD"/>
    <w:rsid w:val="00B619A3"/>
    <w:rsid w:val="00B61CDD"/>
    <w:rsid w:val="00B61D81"/>
    <w:rsid w:val="00B6200C"/>
    <w:rsid w:val="00B62025"/>
    <w:rsid w:val="00B62122"/>
    <w:rsid w:val="00B6262D"/>
    <w:rsid w:val="00B627EC"/>
    <w:rsid w:val="00B628DA"/>
    <w:rsid w:val="00B62A72"/>
    <w:rsid w:val="00B62C3D"/>
    <w:rsid w:val="00B62C6D"/>
    <w:rsid w:val="00B62C88"/>
    <w:rsid w:val="00B62E33"/>
    <w:rsid w:val="00B62E49"/>
    <w:rsid w:val="00B63047"/>
    <w:rsid w:val="00B631F3"/>
    <w:rsid w:val="00B634F5"/>
    <w:rsid w:val="00B63532"/>
    <w:rsid w:val="00B63957"/>
    <w:rsid w:val="00B63B2C"/>
    <w:rsid w:val="00B63B78"/>
    <w:rsid w:val="00B63D16"/>
    <w:rsid w:val="00B63FA9"/>
    <w:rsid w:val="00B643CD"/>
    <w:rsid w:val="00B644AC"/>
    <w:rsid w:val="00B645DE"/>
    <w:rsid w:val="00B6463C"/>
    <w:rsid w:val="00B64720"/>
    <w:rsid w:val="00B64922"/>
    <w:rsid w:val="00B64ABE"/>
    <w:rsid w:val="00B64CE0"/>
    <w:rsid w:val="00B64F58"/>
    <w:rsid w:val="00B65279"/>
    <w:rsid w:val="00B6545D"/>
    <w:rsid w:val="00B655EC"/>
    <w:rsid w:val="00B6591D"/>
    <w:rsid w:val="00B6592C"/>
    <w:rsid w:val="00B6593F"/>
    <w:rsid w:val="00B65BB4"/>
    <w:rsid w:val="00B65DAA"/>
    <w:rsid w:val="00B65E08"/>
    <w:rsid w:val="00B66046"/>
    <w:rsid w:val="00B660A3"/>
    <w:rsid w:val="00B66201"/>
    <w:rsid w:val="00B6622E"/>
    <w:rsid w:val="00B663CD"/>
    <w:rsid w:val="00B663E1"/>
    <w:rsid w:val="00B664B3"/>
    <w:rsid w:val="00B66512"/>
    <w:rsid w:val="00B66541"/>
    <w:rsid w:val="00B665C1"/>
    <w:rsid w:val="00B66695"/>
    <w:rsid w:val="00B66922"/>
    <w:rsid w:val="00B66964"/>
    <w:rsid w:val="00B669BE"/>
    <w:rsid w:val="00B66B2F"/>
    <w:rsid w:val="00B66B6A"/>
    <w:rsid w:val="00B66B7B"/>
    <w:rsid w:val="00B66CDE"/>
    <w:rsid w:val="00B66F72"/>
    <w:rsid w:val="00B6726C"/>
    <w:rsid w:val="00B67347"/>
    <w:rsid w:val="00B6759E"/>
    <w:rsid w:val="00B675AC"/>
    <w:rsid w:val="00B67AA7"/>
    <w:rsid w:val="00B705A2"/>
    <w:rsid w:val="00B70638"/>
    <w:rsid w:val="00B706B4"/>
    <w:rsid w:val="00B70CE5"/>
    <w:rsid w:val="00B70E69"/>
    <w:rsid w:val="00B71167"/>
    <w:rsid w:val="00B71388"/>
    <w:rsid w:val="00B71447"/>
    <w:rsid w:val="00B716A6"/>
    <w:rsid w:val="00B71791"/>
    <w:rsid w:val="00B71795"/>
    <w:rsid w:val="00B71810"/>
    <w:rsid w:val="00B7183E"/>
    <w:rsid w:val="00B71980"/>
    <w:rsid w:val="00B71B43"/>
    <w:rsid w:val="00B71C0F"/>
    <w:rsid w:val="00B71C24"/>
    <w:rsid w:val="00B71F2F"/>
    <w:rsid w:val="00B71F7A"/>
    <w:rsid w:val="00B720EC"/>
    <w:rsid w:val="00B72288"/>
    <w:rsid w:val="00B722C0"/>
    <w:rsid w:val="00B727C5"/>
    <w:rsid w:val="00B72C9F"/>
    <w:rsid w:val="00B72F83"/>
    <w:rsid w:val="00B73017"/>
    <w:rsid w:val="00B73078"/>
    <w:rsid w:val="00B7323A"/>
    <w:rsid w:val="00B7371A"/>
    <w:rsid w:val="00B7372D"/>
    <w:rsid w:val="00B737E5"/>
    <w:rsid w:val="00B7388D"/>
    <w:rsid w:val="00B740DC"/>
    <w:rsid w:val="00B74149"/>
    <w:rsid w:val="00B74249"/>
    <w:rsid w:val="00B74F7F"/>
    <w:rsid w:val="00B7507E"/>
    <w:rsid w:val="00B751A1"/>
    <w:rsid w:val="00B751D0"/>
    <w:rsid w:val="00B757F5"/>
    <w:rsid w:val="00B759CC"/>
    <w:rsid w:val="00B75B08"/>
    <w:rsid w:val="00B75C67"/>
    <w:rsid w:val="00B75E06"/>
    <w:rsid w:val="00B75F7A"/>
    <w:rsid w:val="00B75FF2"/>
    <w:rsid w:val="00B7615C"/>
    <w:rsid w:val="00B76362"/>
    <w:rsid w:val="00B76460"/>
    <w:rsid w:val="00B765D6"/>
    <w:rsid w:val="00B7663C"/>
    <w:rsid w:val="00B76A46"/>
    <w:rsid w:val="00B76B60"/>
    <w:rsid w:val="00B76CC3"/>
    <w:rsid w:val="00B76D8E"/>
    <w:rsid w:val="00B76FA4"/>
    <w:rsid w:val="00B76FB2"/>
    <w:rsid w:val="00B76FDC"/>
    <w:rsid w:val="00B76FF1"/>
    <w:rsid w:val="00B772EE"/>
    <w:rsid w:val="00B77594"/>
    <w:rsid w:val="00B7776C"/>
    <w:rsid w:val="00B77811"/>
    <w:rsid w:val="00B77963"/>
    <w:rsid w:val="00B779AB"/>
    <w:rsid w:val="00B77A3D"/>
    <w:rsid w:val="00B77BBF"/>
    <w:rsid w:val="00B77CA7"/>
    <w:rsid w:val="00B77D39"/>
    <w:rsid w:val="00B77D71"/>
    <w:rsid w:val="00B77DD5"/>
    <w:rsid w:val="00B77E68"/>
    <w:rsid w:val="00B77F22"/>
    <w:rsid w:val="00B80310"/>
    <w:rsid w:val="00B805FC"/>
    <w:rsid w:val="00B80789"/>
    <w:rsid w:val="00B8094A"/>
    <w:rsid w:val="00B809A3"/>
    <w:rsid w:val="00B80C82"/>
    <w:rsid w:val="00B80D07"/>
    <w:rsid w:val="00B81182"/>
    <w:rsid w:val="00B81914"/>
    <w:rsid w:val="00B8196F"/>
    <w:rsid w:val="00B81B71"/>
    <w:rsid w:val="00B81EAF"/>
    <w:rsid w:val="00B8204E"/>
    <w:rsid w:val="00B82124"/>
    <w:rsid w:val="00B821BC"/>
    <w:rsid w:val="00B821EE"/>
    <w:rsid w:val="00B82707"/>
    <w:rsid w:val="00B82784"/>
    <w:rsid w:val="00B8278E"/>
    <w:rsid w:val="00B82A6B"/>
    <w:rsid w:val="00B82B2D"/>
    <w:rsid w:val="00B82B44"/>
    <w:rsid w:val="00B82C71"/>
    <w:rsid w:val="00B82F37"/>
    <w:rsid w:val="00B82F6D"/>
    <w:rsid w:val="00B83062"/>
    <w:rsid w:val="00B83177"/>
    <w:rsid w:val="00B83347"/>
    <w:rsid w:val="00B833E4"/>
    <w:rsid w:val="00B837C2"/>
    <w:rsid w:val="00B837E5"/>
    <w:rsid w:val="00B83973"/>
    <w:rsid w:val="00B83FEF"/>
    <w:rsid w:val="00B84011"/>
    <w:rsid w:val="00B8411C"/>
    <w:rsid w:val="00B8420B"/>
    <w:rsid w:val="00B843BB"/>
    <w:rsid w:val="00B843FA"/>
    <w:rsid w:val="00B844D3"/>
    <w:rsid w:val="00B846B5"/>
    <w:rsid w:val="00B84869"/>
    <w:rsid w:val="00B848E2"/>
    <w:rsid w:val="00B84B06"/>
    <w:rsid w:val="00B84CBC"/>
    <w:rsid w:val="00B84D46"/>
    <w:rsid w:val="00B84FEA"/>
    <w:rsid w:val="00B85219"/>
    <w:rsid w:val="00B854F0"/>
    <w:rsid w:val="00B8557C"/>
    <w:rsid w:val="00B856D6"/>
    <w:rsid w:val="00B85C59"/>
    <w:rsid w:val="00B862AD"/>
    <w:rsid w:val="00B86368"/>
    <w:rsid w:val="00B865DC"/>
    <w:rsid w:val="00B86607"/>
    <w:rsid w:val="00B867E9"/>
    <w:rsid w:val="00B8681D"/>
    <w:rsid w:val="00B86957"/>
    <w:rsid w:val="00B86AB2"/>
    <w:rsid w:val="00B86CF3"/>
    <w:rsid w:val="00B86DB1"/>
    <w:rsid w:val="00B870CC"/>
    <w:rsid w:val="00B874A7"/>
    <w:rsid w:val="00B87576"/>
    <w:rsid w:val="00B87674"/>
    <w:rsid w:val="00B87716"/>
    <w:rsid w:val="00B87859"/>
    <w:rsid w:val="00B87911"/>
    <w:rsid w:val="00B8796A"/>
    <w:rsid w:val="00B87BAC"/>
    <w:rsid w:val="00B87C80"/>
    <w:rsid w:val="00B87E57"/>
    <w:rsid w:val="00B87E89"/>
    <w:rsid w:val="00B901BE"/>
    <w:rsid w:val="00B901E0"/>
    <w:rsid w:val="00B903F4"/>
    <w:rsid w:val="00B90563"/>
    <w:rsid w:val="00B90627"/>
    <w:rsid w:val="00B9079E"/>
    <w:rsid w:val="00B909AC"/>
    <w:rsid w:val="00B90B65"/>
    <w:rsid w:val="00B90C01"/>
    <w:rsid w:val="00B90C55"/>
    <w:rsid w:val="00B90C7B"/>
    <w:rsid w:val="00B90FDF"/>
    <w:rsid w:val="00B913D4"/>
    <w:rsid w:val="00B916AA"/>
    <w:rsid w:val="00B91D47"/>
    <w:rsid w:val="00B91FC6"/>
    <w:rsid w:val="00B9209B"/>
    <w:rsid w:val="00B921B9"/>
    <w:rsid w:val="00B92304"/>
    <w:rsid w:val="00B923D7"/>
    <w:rsid w:val="00B925A6"/>
    <w:rsid w:val="00B92717"/>
    <w:rsid w:val="00B927D5"/>
    <w:rsid w:val="00B92CC7"/>
    <w:rsid w:val="00B92E6D"/>
    <w:rsid w:val="00B92EC4"/>
    <w:rsid w:val="00B932D5"/>
    <w:rsid w:val="00B93732"/>
    <w:rsid w:val="00B93891"/>
    <w:rsid w:val="00B93A18"/>
    <w:rsid w:val="00B93AF8"/>
    <w:rsid w:val="00B93D0F"/>
    <w:rsid w:val="00B93E35"/>
    <w:rsid w:val="00B93E99"/>
    <w:rsid w:val="00B93F08"/>
    <w:rsid w:val="00B93FE2"/>
    <w:rsid w:val="00B940D7"/>
    <w:rsid w:val="00B94451"/>
    <w:rsid w:val="00B9455A"/>
    <w:rsid w:val="00B94722"/>
    <w:rsid w:val="00B948A0"/>
    <w:rsid w:val="00B949DB"/>
    <w:rsid w:val="00B949DF"/>
    <w:rsid w:val="00B94B08"/>
    <w:rsid w:val="00B94C81"/>
    <w:rsid w:val="00B9516F"/>
    <w:rsid w:val="00B951ED"/>
    <w:rsid w:val="00B95259"/>
    <w:rsid w:val="00B953E2"/>
    <w:rsid w:val="00B955C5"/>
    <w:rsid w:val="00B9565F"/>
    <w:rsid w:val="00B956FD"/>
    <w:rsid w:val="00B95765"/>
    <w:rsid w:val="00B957B2"/>
    <w:rsid w:val="00B9593C"/>
    <w:rsid w:val="00B95A39"/>
    <w:rsid w:val="00B95BFC"/>
    <w:rsid w:val="00B95CB9"/>
    <w:rsid w:val="00B95F02"/>
    <w:rsid w:val="00B96038"/>
    <w:rsid w:val="00B9648B"/>
    <w:rsid w:val="00B96682"/>
    <w:rsid w:val="00B96762"/>
    <w:rsid w:val="00B96830"/>
    <w:rsid w:val="00B9699F"/>
    <w:rsid w:val="00B97031"/>
    <w:rsid w:val="00B970E7"/>
    <w:rsid w:val="00B974A1"/>
    <w:rsid w:val="00B97812"/>
    <w:rsid w:val="00B978B7"/>
    <w:rsid w:val="00B97A8A"/>
    <w:rsid w:val="00B97AD7"/>
    <w:rsid w:val="00B97B66"/>
    <w:rsid w:val="00B97D27"/>
    <w:rsid w:val="00B97DD8"/>
    <w:rsid w:val="00BA00F3"/>
    <w:rsid w:val="00BA02A2"/>
    <w:rsid w:val="00BA044D"/>
    <w:rsid w:val="00BA089F"/>
    <w:rsid w:val="00BA08C9"/>
    <w:rsid w:val="00BA08F1"/>
    <w:rsid w:val="00BA095A"/>
    <w:rsid w:val="00BA0A0D"/>
    <w:rsid w:val="00BA1116"/>
    <w:rsid w:val="00BA1670"/>
    <w:rsid w:val="00BA179E"/>
    <w:rsid w:val="00BA18A9"/>
    <w:rsid w:val="00BA199D"/>
    <w:rsid w:val="00BA19A6"/>
    <w:rsid w:val="00BA1A9C"/>
    <w:rsid w:val="00BA1C23"/>
    <w:rsid w:val="00BA1C75"/>
    <w:rsid w:val="00BA1E31"/>
    <w:rsid w:val="00BA1E62"/>
    <w:rsid w:val="00BA2207"/>
    <w:rsid w:val="00BA2400"/>
    <w:rsid w:val="00BA2498"/>
    <w:rsid w:val="00BA24A7"/>
    <w:rsid w:val="00BA25F1"/>
    <w:rsid w:val="00BA288F"/>
    <w:rsid w:val="00BA2918"/>
    <w:rsid w:val="00BA2922"/>
    <w:rsid w:val="00BA2B23"/>
    <w:rsid w:val="00BA2B55"/>
    <w:rsid w:val="00BA2E17"/>
    <w:rsid w:val="00BA3409"/>
    <w:rsid w:val="00BA342F"/>
    <w:rsid w:val="00BA3481"/>
    <w:rsid w:val="00BA3590"/>
    <w:rsid w:val="00BA35DF"/>
    <w:rsid w:val="00BA3630"/>
    <w:rsid w:val="00BA3693"/>
    <w:rsid w:val="00BA3773"/>
    <w:rsid w:val="00BA39B8"/>
    <w:rsid w:val="00BA3CB8"/>
    <w:rsid w:val="00BA4024"/>
    <w:rsid w:val="00BA4163"/>
    <w:rsid w:val="00BA41F7"/>
    <w:rsid w:val="00BA424F"/>
    <w:rsid w:val="00BA470C"/>
    <w:rsid w:val="00BA4736"/>
    <w:rsid w:val="00BA49B8"/>
    <w:rsid w:val="00BA4A92"/>
    <w:rsid w:val="00BA4B73"/>
    <w:rsid w:val="00BA4F9B"/>
    <w:rsid w:val="00BA50E6"/>
    <w:rsid w:val="00BA5357"/>
    <w:rsid w:val="00BA5449"/>
    <w:rsid w:val="00BA5711"/>
    <w:rsid w:val="00BA5745"/>
    <w:rsid w:val="00BA593B"/>
    <w:rsid w:val="00BA5A63"/>
    <w:rsid w:val="00BA5AC4"/>
    <w:rsid w:val="00BA5BBD"/>
    <w:rsid w:val="00BA5BFD"/>
    <w:rsid w:val="00BA5CCF"/>
    <w:rsid w:val="00BA5DA4"/>
    <w:rsid w:val="00BA5F71"/>
    <w:rsid w:val="00BA628B"/>
    <w:rsid w:val="00BA6314"/>
    <w:rsid w:val="00BA6402"/>
    <w:rsid w:val="00BA6735"/>
    <w:rsid w:val="00BA6921"/>
    <w:rsid w:val="00BA69F8"/>
    <w:rsid w:val="00BA6B82"/>
    <w:rsid w:val="00BA6D23"/>
    <w:rsid w:val="00BA6DD1"/>
    <w:rsid w:val="00BA7187"/>
    <w:rsid w:val="00BA71A6"/>
    <w:rsid w:val="00BA75E4"/>
    <w:rsid w:val="00BA7623"/>
    <w:rsid w:val="00BA79C6"/>
    <w:rsid w:val="00BA7C87"/>
    <w:rsid w:val="00BB00FA"/>
    <w:rsid w:val="00BB015E"/>
    <w:rsid w:val="00BB02E1"/>
    <w:rsid w:val="00BB030B"/>
    <w:rsid w:val="00BB081D"/>
    <w:rsid w:val="00BB0E26"/>
    <w:rsid w:val="00BB0ECF"/>
    <w:rsid w:val="00BB0FE6"/>
    <w:rsid w:val="00BB1238"/>
    <w:rsid w:val="00BB1291"/>
    <w:rsid w:val="00BB1523"/>
    <w:rsid w:val="00BB168B"/>
    <w:rsid w:val="00BB185C"/>
    <w:rsid w:val="00BB1A37"/>
    <w:rsid w:val="00BB1B47"/>
    <w:rsid w:val="00BB2122"/>
    <w:rsid w:val="00BB22A5"/>
    <w:rsid w:val="00BB2338"/>
    <w:rsid w:val="00BB25CD"/>
    <w:rsid w:val="00BB2B91"/>
    <w:rsid w:val="00BB2CAA"/>
    <w:rsid w:val="00BB2EF0"/>
    <w:rsid w:val="00BB30C4"/>
    <w:rsid w:val="00BB30C6"/>
    <w:rsid w:val="00BB3127"/>
    <w:rsid w:val="00BB3383"/>
    <w:rsid w:val="00BB3685"/>
    <w:rsid w:val="00BB369E"/>
    <w:rsid w:val="00BB36CC"/>
    <w:rsid w:val="00BB3822"/>
    <w:rsid w:val="00BB38B7"/>
    <w:rsid w:val="00BB38DD"/>
    <w:rsid w:val="00BB3A02"/>
    <w:rsid w:val="00BB3A3F"/>
    <w:rsid w:val="00BB3ABA"/>
    <w:rsid w:val="00BB3E23"/>
    <w:rsid w:val="00BB3F8D"/>
    <w:rsid w:val="00BB43F5"/>
    <w:rsid w:val="00BB48E7"/>
    <w:rsid w:val="00BB4A32"/>
    <w:rsid w:val="00BB4AB8"/>
    <w:rsid w:val="00BB4AE7"/>
    <w:rsid w:val="00BB4C35"/>
    <w:rsid w:val="00BB4F78"/>
    <w:rsid w:val="00BB4FA9"/>
    <w:rsid w:val="00BB502C"/>
    <w:rsid w:val="00BB5050"/>
    <w:rsid w:val="00BB50F7"/>
    <w:rsid w:val="00BB5443"/>
    <w:rsid w:val="00BB566B"/>
    <w:rsid w:val="00BB57BB"/>
    <w:rsid w:val="00BB57FA"/>
    <w:rsid w:val="00BB5809"/>
    <w:rsid w:val="00BB58A6"/>
    <w:rsid w:val="00BB5989"/>
    <w:rsid w:val="00BB5A47"/>
    <w:rsid w:val="00BB5B1B"/>
    <w:rsid w:val="00BB5C22"/>
    <w:rsid w:val="00BB60A0"/>
    <w:rsid w:val="00BB64E4"/>
    <w:rsid w:val="00BB66B2"/>
    <w:rsid w:val="00BB67FD"/>
    <w:rsid w:val="00BB68E4"/>
    <w:rsid w:val="00BB6933"/>
    <w:rsid w:val="00BB6B0B"/>
    <w:rsid w:val="00BB6B20"/>
    <w:rsid w:val="00BB6CCD"/>
    <w:rsid w:val="00BB6DAC"/>
    <w:rsid w:val="00BB7118"/>
    <w:rsid w:val="00BB713D"/>
    <w:rsid w:val="00BB7169"/>
    <w:rsid w:val="00BB7944"/>
    <w:rsid w:val="00BB7A22"/>
    <w:rsid w:val="00BB7ECA"/>
    <w:rsid w:val="00BC06EA"/>
    <w:rsid w:val="00BC082D"/>
    <w:rsid w:val="00BC094E"/>
    <w:rsid w:val="00BC0AAA"/>
    <w:rsid w:val="00BC0D88"/>
    <w:rsid w:val="00BC0DCE"/>
    <w:rsid w:val="00BC0E37"/>
    <w:rsid w:val="00BC0FE9"/>
    <w:rsid w:val="00BC100C"/>
    <w:rsid w:val="00BC127C"/>
    <w:rsid w:val="00BC137B"/>
    <w:rsid w:val="00BC1516"/>
    <w:rsid w:val="00BC16CE"/>
    <w:rsid w:val="00BC197A"/>
    <w:rsid w:val="00BC1CAC"/>
    <w:rsid w:val="00BC1DB1"/>
    <w:rsid w:val="00BC1E18"/>
    <w:rsid w:val="00BC2193"/>
    <w:rsid w:val="00BC2205"/>
    <w:rsid w:val="00BC2206"/>
    <w:rsid w:val="00BC24C5"/>
    <w:rsid w:val="00BC2785"/>
    <w:rsid w:val="00BC2D53"/>
    <w:rsid w:val="00BC373C"/>
    <w:rsid w:val="00BC3793"/>
    <w:rsid w:val="00BC3D5E"/>
    <w:rsid w:val="00BC3DE4"/>
    <w:rsid w:val="00BC4253"/>
    <w:rsid w:val="00BC4582"/>
    <w:rsid w:val="00BC4B74"/>
    <w:rsid w:val="00BC4C38"/>
    <w:rsid w:val="00BC4C99"/>
    <w:rsid w:val="00BC516E"/>
    <w:rsid w:val="00BC5D96"/>
    <w:rsid w:val="00BC6606"/>
    <w:rsid w:val="00BC68AB"/>
    <w:rsid w:val="00BC6BE8"/>
    <w:rsid w:val="00BC7081"/>
    <w:rsid w:val="00BC7793"/>
    <w:rsid w:val="00BC784C"/>
    <w:rsid w:val="00BC7C1B"/>
    <w:rsid w:val="00BC7D5E"/>
    <w:rsid w:val="00BC7F60"/>
    <w:rsid w:val="00BD010B"/>
    <w:rsid w:val="00BD0255"/>
    <w:rsid w:val="00BD064D"/>
    <w:rsid w:val="00BD0978"/>
    <w:rsid w:val="00BD09A8"/>
    <w:rsid w:val="00BD0B7E"/>
    <w:rsid w:val="00BD0E6D"/>
    <w:rsid w:val="00BD1006"/>
    <w:rsid w:val="00BD13C4"/>
    <w:rsid w:val="00BD1406"/>
    <w:rsid w:val="00BD190D"/>
    <w:rsid w:val="00BD19E6"/>
    <w:rsid w:val="00BD1B94"/>
    <w:rsid w:val="00BD1BF5"/>
    <w:rsid w:val="00BD1D29"/>
    <w:rsid w:val="00BD1D91"/>
    <w:rsid w:val="00BD1FBF"/>
    <w:rsid w:val="00BD2095"/>
    <w:rsid w:val="00BD2273"/>
    <w:rsid w:val="00BD2393"/>
    <w:rsid w:val="00BD257D"/>
    <w:rsid w:val="00BD28B1"/>
    <w:rsid w:val="00BD28C1"/>
    <w:rsid w:val="00BD2D63"/>
    <w:rsid w:val="00BD2E98"/>
    <w:rsid w:val="00BD2ECF"/>
    <w:rsid w:val="00BD30C4"/>
    <w:rsid w:val="00BD3182"/>
    <w:rsid w:val="00BD3233"/>
    <w:rsid w:val="00BD32EA"/>
    <w:rsid w:val="00BD3301"/>
    <w:rsid w:val="00BD372D"/>
    <w:rsid w:val="00BD380E"/>
    <w:rsid w:val="00BD3858"/>
    <w:rsid w:val="00BD3D0B"/>
    <w:rsid w:val="00BD3E75"/>
    <w:rsid w:val="00BD3F7E"/>
    <w:rsid w:val="00BD3FC1"/>
    <w:rsid w:val="00BD404E"/>
    <w:rsid w:val="00BD41B6"/>
    <w:rsid w:val="00BD4556"/>
    <w:rsid w:val="00BD455D"/>
    <w:rsid w:val="00BD47A3"/>
    <w:rsid w:val="00BD48AB"/>
    <w:rsid w:val="00BD48F0"/>
    <w:rsid w:val="00BD4A52"/>
    <w:rsid w:val="00BD4CED"/>
    <w:rsid w:val="00BD4ECA"/>
    <w:rsid w:val="00BD5075"/>
    <w:rsid w:val="00BD5655"/>
    <w:rsid w:val="00BD5689"/>
    <w:rsid w:val="00BD581D"/>
    <w:rsid w:val="00BD5C9E"/>
    <w:rsid w:val="00BD5CA1"/>
    <w:rsid w:val="00BD5E20"/>
    <w:rsid w:val="00BD5F7A"/>
    <w:rsid w:val="00BD6082"/>
    <w:rsid w:val="00BD647E"/>
    <w:rsid w:val="00BD6664"/>
    <w:rsid w:val="00BD66F7"/>
    <w:rsid w:val="00BD6866"/>
    <w:rsid w:val="00BD6DD6"/>
    <w:rsid w:val="00BD7057"/>
    <w:rsid w:val="00BD71AA"/>
    <w:rsid w:val="00BD7389"/>
    <w:rsid w:val="00BD7563"/>
    <w:rsid w:val="00BD7EC2"/>
    <w:rsid w:val="00BE0120"/>
    <w:rsid w:val="00BE01B4"/>
    <w:rsid w:val="00BE04E5"/>
    <w:rsid w:val="00BE08F9"/>
    <w:rsid w:val="00BE0AE7"/>
    <w:rsid w:val="00BE0BE9"/>
    <w:rsid w:val="00BE0F2F"/>
    <w:rsid w:val="00BE0F52"/>
    <w:rsid w:val="00BE1161"/>
    <w:rsid w:val="00BE1407"/>
    <w:rsid w:val="00BE163A"/>
    <w:rsid w:val="00BE1674"/>
    <w:rsid w:val="00BE17FA"/>
    <w:rsid w:val="00BE1A54"/>
    <w:rsid w:val="00BE1A5C"/>
    <w:rsid w:val="00BE1B80"/>
    <w:rsid w:val="00BE1D7F"/>
    <w:rsid w:val="00BE1EBC"/>
    <w:rsid w:val="00BE1EFC"/>
    <w:rsid w:val="00BE1FDB"/>
    <w:rsid w:val="00BE211C"/>
    <w:rsid w:val="00BE2206"/>
    <w:rsid w:val="00BE2440"/>
    <w:rsid w:val="00BE25D9"/>
    <w:rsid w:val="00BE270B"/>
    <w:rsid w:val="00BE28CD"/>
    <w:rsid w:val="00BE2B02"/>
    <w:rsid w:val="00BE2F7D"/>
    <w:rsid w:val="00BE311F"/>
    <w:rsid w:val="00BE31C4"/>
    <w:rsid w:val="00BE335F"/>
    <w:rsid w:val="00BE3528"/>
    <w:rsid w:val="00BE3769"/>
    <w:rsid w:val="00BE3A4B"/>
    <w:rsid w:val="00BE3A84"/>
    <w:rsid w:val="00BE3B04"/>
    <w:rsid w:val="00BE3C2A"/>
    <w:rsid w:val="00BE3D3F"/>
    <w:rsid w:val="00BE3D77"/>
    <w:rsid w:val="00BE3DB0"/>
    <w:rsid w:val="00BE3F7D"/>
    <w:rsid w:val="00BE40CB"/>
    <w:rsid w:val="00BE4183"/>
    <w:rsid w:val="00BE4227"/>
    <w:rsid w:val="00BE452D"/>
    <w:rsid w:val="00BE4823"/>
    <w:rsid w:val="00BE4975"/>
    <w:rsid w:val="00BE4B4B"/>
    <w:rsid w:val="00BE5024"/>
    <w:rsid w:val="00BE51EA"/>
    <w:rsid w:val="00BE5716"/>
    <w:rsid w:val="00BE5839"/>
    <w:rsid w:val="00BE58A4"/>
    <w:rsid w:val="00BE5A02"/>
    <w:rsid w:val="00BE5AB2"/>
    <w:rsid w:val="00BE5B42"/>
    <w:rsid w:val="00BE5E06"/>
    <w:rsid w:val="00BE5F2D"/>
    <w:rsid w:val="00BE5FC2"/>
    <w:rsid w:val="00BE62C8"/>
    <w:rsid w:val="00BE633D"/>
    <w:rsid w:val="00BE6556"/>
    <w:rsid w:val="00BE6772"/>
    <w:rsid w:val="00BE6794"/>
    <w:rsid w:val="00BE687E"/>
    <w:rsid w:val="00BE6890"/>
    <w:rsid w:val="00BE6ABF"/>
    <w:rsid w:val="00BE6B95"/>
    <w:rsid w:val="00BE6BD8"/>
    <w:rsid w:val="00BE712E"/>
    <w:rsid w:val="00BE7422"/>
    <w:rsid w:val="00BE7558"/>
    <w:rsid w:val="00BE7789"/>
    <w:rsid w:val="00BE77CE"/>
    <w:rsid w:val="00BE7895"/>
    <w:rsid w:val="00BE79BB"/>
    <w:rsid w:val="00BE7A16"/>
    <w:rsid w:val="00BE7A1E"/>
    <w:rsid w:val="00BE7B2A"/>
    <w:rsid w:val="00BE7C99"/>
    <w:rsid w:val="00BE7D24"/>
    <w:rsid w:val="00BF0087"/>
    <w:rsid w:val="00BF0172"/>
    <w:rsid w:val="00BF0289"/>
    <w:rsid w:val="00BF0645"/>
    <w:rsid w:val="00BF0976"/>
    <w:rsid w:val="00BF0989"/>
    <w:rsid w:val="00BF0C06"/>
    <w:rsid w:val="00BF0D4B"/>
    <w:rsid w:val="00BF0E47"/>
    <w:rsid w:val="00BF0EF2"/>
    <w:rsid w:val="00BF0FA4"/>
    <w:rsid w:val="00BF10D8"/>
    <w:rsid w:val="00BF116D"/>
    <w:rsid w:val="00BF11A0"/>
    <w:rsid w:val="00BF142B"/>
    <w:rsid w:val="00BF18A7"/>
    <w:rsid w:val="00BF1ABB"/>
    <w:rsid w:val="00BF1BDE"/>
    <w:rsid w:val="00BF1C30"/>
    <w:rsid w:val="00BF1C92"/>
    <w:rsid w:val="00BF1E23"/>
    <w:rsid w:val="00BF1FB2"/>
    <w:rsid w:val="00BF21F2"/>
    <w:rsid w:val="00BF249D"/>
    <w:rsid w:val="00BF262B"/>
    <w:rsid w:val="00BF27C3"/>
    <w:rsid w:val="00BF292B"/>
    <w:rsid w:val="00BF2999"/>
    <w:rsid w:val="00BF2A3A"/>
    <w:rsid w:val="00BF2C38"/>
    <w:rsid w:val="00BF2E0C"/>
    <w:rsid w:val="00BF31D7"/>
    <w:rsid w:val="00BF3402"/>
    <w:rsid w:val="00BF3433"/>
    <w:rsid w:val="00BF344B"/>
    <w:rsid w:val="00BF3534"/>
    <w:rsid w:val="00BF3548"/>
    <w:rsid w:val="00BF360E"/>
    <w:rsid w:val="00BF3768"/>
    <w:rsid w:val="00BF3A4D"/>
    <w:rsid w:val="00BF3C31"/>
    <w:rsid w:val="00BF3D4C"/>
    <w:rsid w:val="00BF3D88"/>
    <w:rsid w:val="00BF3F94"/>
    <w:rsid w:val="00BF44B8"/>
    <w:rsid w:val="00BF4549"/>
    <w:rsid w:val="00BF4817"/>
    <w:rsid w:val="00BF488F"/>
    <w:rsid w:val="00BF490D"/>
    <w:rsid w:val="00BF491F"/>
    <w:rsid w:val="00BF4A17"/>
    <w:rsid w:val="00BF4A2A"/>
    <w:rsid w:val="00BF4B94"/>
    <w:rsid w:val="00BF4C0D"/>
    <w:rsid w:val="00BF4C78"/>
    <w:rsid w:val="00BF51B1"/>
    <w:rsid w:val="00BF51B6"/>
    <w:rsid w:val="00BF5271"/>
    <w:rsid w:val="00BF52A7"/>
    <w:rsid w:val="00BF53D9"/>
    <w:rsid w:val="00BF53DF"/>
    <w:rsid w:val="00BF54D8"/>
    <w:rsid w:val="00BF55F1"/>
    <w:rsid w:val="00BF5754"/>
    <w:rsid w:val="00BF58F8"/>
    <w:rsid w:val="00BF5A44"/>
    <w:rsid w:val="00BF5F1A"/>
    <w:rsid w:val="00BF5FF2"/>
    <w:rsid w:val="00BF601D"/>
    <w:rsid w:val="00BF6196"/>
    <w:rsid w:val="00BF6579"/>
    <w:rsid w:val="00BF68C8"/>
    <w:rsid w:val="00BF6BE6"/>
    <w:rsid w:val="00BF6C85"/>
    <w:rsid w:val="00BF6D40"/>
    <w:rsid w:val="00BF70E7"/>
    <w:rsid w:val="00BF738C"/>
    <w:rsid w:val="00BF747E"/>
    <w:rsid w:val="00BF7607"/>
    <w:rsid w:val="00BF7BD5"/>
    <w:rsid w:val="00C0011D"/>
    <w:rsid w:val="00C0025F"/>
    <w:rsid w:val="00C002A6"/>
    <w:rsid w:val="00C0031E"/>
    <w:rsid w:val="00C00508"/>
    <w:rsid w:val="00C0053B"/>
    <w:rsid w:val="00C005D2"/>
    <w:rsid w:val="00C00725"/>
    <w:rsid w:val="00C00ADD"/>
    <w:rsid w:val="00C00B9D"/>
    <w:rsid w:val="00C00D81"/>
    <w:rsid w:val="00C00E66"/>
    <w:rsid w:val="00C00E83"/>
    <w:rsid w:val="00C01095"/>
    <w:rsid w:val="00C0152E"/>
    <w:rsid w:val="00C015B8"/>
    <w:rsid w:val="00C01652"/>
    <w:rsid w:val="00C016A3"/>
    <w:rsid w:val="00C0187C"/>
    <w:rsid w:val="00C01962"/>
    <w:rsid w:val="00C01B01"/>
    <w:rsid w:val="00C01E2B"/>
    <w:rsid w:val="00C01E68"/>
    <w:rsid w:val="00C01E97"/>
    <w:rsid w:val="00C01EBC"/>
    <w:rsid w:val="00C0211C"/>
    <w:rsid w:val="00C02163"/>
    <w:rsid w:val="00C0224F"/>
    <w:rsid w:val="00C02432"/>
    <w:rsid w:val="00C0244F"/>
    <w:rsid w:val="00C0255E"/>
    <w:rsid w:val="00C02590"/>
    <w:rsid w:val="00C02A91"/>
    <w:rsid w:val="00C02C77"/>
    <w:rsid w:val="00C02FC9"/>
    <w:rsid w:val="00C030EF"/>
    <w:rsid w:val="00C03135"/>
    <w:rsid w:val="00C031AA"/>
    <w:rsid w:val="00C0358C"/>
    <w:rsid w:val="00C035A6"/>
    <w:rsid w:val="00C03752"/>
    <w:rsid w:val="00C037F4"/>
    <w:rsid w:val="00C038C1"/>
    <w:rsid w:val="00C03902"/>
    <w:rsid w:val="00C03905"/>
    <w:rsid w:val="00C03983"/>
    <w:rsid w:val="00C03B0F"/>
    <w:rsid w:val="00C03B3E"/>
    <w:rsid w:val="00C03F3C"/>
    <w:rsid w:val="00C040AB"/>
    <w:rsid w:val="00C04609"/>
    <w:rsid w:val="00C0468A"/>
    <w:rsid w:val="00C04940"/>
    <w:rsid w:val="00C04D39"/>
    <w:rsid w:val="00C04F29"/>
    <w:rsid w:val="00C05002"/>
    <w:rsid w:val="00C0532E"/>
    <w:rsid w:val="00C05384"/>
    <w:rsid w:val="00C05392"/>
    <w:rsid w:val="00C0545F"/>
    <w:rsid w:val="00C0566D"/>
    <w:rsid w:val="00C056B9"/>
    <w:rsid w:val="00C059D9"/>
    <w:rsid w:val="00C05A6E"/>
    <w:rsid w:val="00C05A96"/>
    <w:rsid w:val="00C05AE7"/>
    <w:rsid w:val="00C05CBF"/>
    <w:rsid w:val="00C05D95"/>
    <w:rsid w:val="00C05E55"/>
    <w:rsid w:val="00C060CF"/>
    <w:rsid w:val="00C06363"/>
    <w:rsid w:val="00C06479"/>
    <w:rsid w:val="00C06562"/>
    <w:rsid w:val="00C06777"/>
    <w:rsid w:val="00C06808"/>
    <w:rsid w:val="00C068FE"/>
    <w:rsid w:val="00C06DF7"/>
    <w:rsid w:val="00C07001"/>
    <w:rsid w:val="00C07105"/>
    <w:rsid w:val="00C07372"/>
    <w:rsid w:val="00C07969"/>
    <w:rsid w:val="00C07A6F"/>
    <w:rsid w:val="00C07B75"/>
    <w:rsid w:val="00C104E8"/>
    <w:rsid w:val="00C10741"/>
    <w:rsid w:val="00C10B8C"/>
    <w:rsid w:val="00C10E52"/>
    <w:rsid w:val="00C11016"/>
    <w:rsid w:val="00C1139D"/>
    <w:rsid w:val="00C114CF"/>
    <w:rsid w:val="00C11924"/>
    <w:rsid w:val="00C11A12"/>
    <w:rsid w:val="00C11AC8"/>
    <w:rsid w:val="00C11ACF"/>
    <w:rsid w:val="00C11B6D"/>
    <w:rsid w:val="00C126A1"/>
    <w:rsid w:val="00C126FA"/>
    <w:rsid w:val="00C12910"/>
    <w:rsid w:val="00C12B80"/>
    <w:rsid w:val="00C12CD1"/>
    <w:rsid w:val="00C12DEC"/>
    <w:rsid w:val="00C13156"/>
    <w:rsid w:val="00C131C6"/>
    <w:rsid w:val="00C133D3"/>
    <w:rsid w:val="00C134E9"/>
    <w:rsid w:val="00C13573"/>
    <w:rsid w:val="00C13652"/>
    <w:rsid w:val="00C136EA"/>
    <w:rsid w:val="00C13785"/>
    <w:rsid w:val="00C13C6B"/>
    <w:rsid w:val="00C13DEB"/>
    <w:rsid w:val="00C13EF6"/>
    <w:rsid w:val="00C13F69"/>
    <w:rsid w:val="00C14016"/>
    <w:rsid w:val="00C141F5"/>
    <w:rsid w:val="00C14520"/>
    <w:rsid w:val="00C14526"/>
    <w:rsid w:val="00C145D8"/>
    <w:rsid w:val="00C14624"/>
    <w:rsid w:val="00C146B4"/>
    <w:rsid w:val="00C1495D"/>
    <w:rsid w:val="00C14975"/>
    <w:rsid w:val="00C14B5D"/>
    <w:rsid w:val="00C14BBD"/>
    <w:rsid w:val="00C15308"/>
    <w:rsid w:val="00C15373"/>
    <w:rsid w:val="00C153E9"/>
    <w:rsid w:val="00C1559F"/>
    <w:rsid w:val="00C156CA"/>
    <w:rsid w:val="00C158AA"/>
    <w:rsid w:val="00C15AAA"/>
    <w:rsid w:val="00C15DA1"/>
    <w:rsid w:val="00C164A4"/>
    <w:rsid w:val="00C1651C"/>
    <w:rsid w:val="00C16684"/>
    <w:rsid w:val="00C16840"/>
    <w:rsid w:val="00C169E6"/>
    <w:rsid w:val="00C16A6C"/>
    <w:rsid w:val="00C16D3C"/>
    <w:rsid w:val="00C16E92"/>
    <w:rsid w:val="00C17069"/>
    <w:rsid w:val="00C17147"/>
    <w:rsid w:val="00C172D1"/>
    <w:rsid w:val="00C1766C"/>
    <w:rsid w:val="00C17826"/>
    <w:rsid w:val="00C17906"/>
    <w:rsid w:val="00C17B20"/>
    <w:rsid w:val="00C17B40"/>
    <w:rsid w:val="00C17DCC"/>
    <w:rsid w:val="00C17E63"/>
    <w:rsid w:val="00C2001E"/>
    <w:rsid w:val="00C201E5"/>
    <w:rsid w:val="00C20651"/>
    <w:rsid w:val="00C2077A"/>
    <w:rsid w:val="00C207CF"/>
    <w:rsid w:val="00C207E2"/>
    <w:rsid w:val="00C20D1D"/>
    <w:rsid w:val="00C20D72"/>
    <w:rsid w:val="00C20E41"/>
    <w:rsid w:val="00C20F27"/>
    <w:rsid w:val="00C20F60"/>
    <w:rsid w:val="00C2106B"/>
    <w:rsid w:val="00C2121C"/>
    <w:rsid w:val="00C2145C"/>
    <w:rsid w:val="00C2188D"/>
    <w:rsid w:val="00C21A3D"/>
    <w:rsid w:val="00C21B8B"/>
    <w:rsid w:val="00C21DB4"/>
    <w:rsid w:val="00C21E0B"/>
    <w:rsid w:val="00C21EF7"/>
    <w:rsid w:val="00C221A0"/>
    <w:rsid w:val="00C22222"/>
    <w:rsid w:val="00C22337"/>
    <w:rsid w:val="00C22372"/>
    <w:rsid w:val="00C2281B"/>
    <w:rsid w:val="00C22B7B"/>
    <w:rsid w:val="00C22BC2"/>
    <w:rsid w:val="00C22BC3"/>
    <w:rsid w:val="00C2305A"/>
    <w:rsid w:val="00C230D4"/>
    <w:rsid w:val="00C23175"/>
    <w:rsid w:val="00C23436"/>
    <w:rsid w:val="00C23482"/>
    <w:rsid w:val="00C2353A"/>
    <w:rsid w:val="00C235A7"/>
    <w:rsid w:val="00C238D1"/>
    <w:rsid w:val="00C23BF2"/>
    <w:rsid w:val="00C23DAB"/>
    <w:rsid w:val="00C241F5"/>
    <w:rsid w:val="00C246C4"/>
    <w:rsid w:val="00C24C85"/>
    <w:rsid w:val="00C24D29"/>
    <w:rsid w:val="00C24EFB"/>
    <w:rsid w:val="00C24F5E"/>
    <w:rsid w:val="00C24FCA"/>
    <w:rsid w:val="00C2532C"/>
    <w:rsid w:val="00C2550D"/>
    <w:rsid w:val="00C2563A"/>
    <w:rsid w:val="00C25732"/>
    <w:rsid w:val="00C257B4"/>
    <w:rsid w:val="00C25C46"/>
    <w:rsid w:val="00C25C55"/>
    <w:rsid w:val="00C25CF5"/>
    <w:rsid w:val="00C25CFC"/>
    <w:rsid w:val="00C25F8C"/>
    <w:rsid w:val="00C25FE7"/>
    <w:rsid w:val="00C26DA4"/>
    <w:rsid w:val="00C271D9"/>
    <w:rsid w:val="00C27212"/>
    <w:rsid w:val="00C2730C"/>
    <w:rsid w:val="00C273A4"/>
    <w:rsid w:val="00C2754E"/>
    <w:rsid w:val="00C27850"/>
    <w:rsid w:val="00C27BC4"/>
    <w:rsid w:val="00C27BCB"/>
    <w:rsid w:val="00C27DB5"/>
    <w:rsid w:val="00C27F6A"/>
    <w:rsid w:val="00C30243"/>
    <w:rsid w:val="00C304B7"/>
    <w:rsid w:val="00C30A67"/>
    <w:rsid w:val="00C30A90"/>
    <w:rsid w:val="00C30D2E"/>
    <w:rsid w:val="00C30ED9"/>
    <w:rsid w:val="00C314BB"/>
    <w:rsid w:val="00C3172C"/>
    <w:rsid w:val="00C31B55"/>
    <w:rsid w:val="00C31E23"/>
    <w:rsid w:val="00C31E8B"/>
    <w:rsid w:val="00C31EBB"/>
    <w:rsid w:val="00C31F20"/>
    <w:rsid w:val="00C326F9"/>
    <w:rsid w:val="00C327B8"/>
    <w:rsid w:val="00C328F8"/>
    <w:rsid w:val="00C32951"/>
    <w:rsid w:val="00C32B14"/>
    <w:rsid w:val="00C32E10"/>
    <w:rsid w:val="00C32F93"/>
    <w:rsid w:val="00C32FDD"/>
    <w:rsid w:val="00C331DF"/>
    <w:rsid w:val="00C333EF"/>
    <w:rsid w:val="00C333FC"/>
    <w:rsid w:val="00C3356E"/>
    <w:rsid w:val="00C336F8"/>
    <w:rsid w:val="00C339BE"/>
    <w:rsid w:val="00C33D87"/>
    <w:rsid w:val="00C34087"/>
    <w:rsid w:val="00C3411C"/>
    <w:rsid w:val="00C3457B"/>
    <w:rsid w:val="00C3474D"/>
    <w:rsid w:val="00C347E7"/>
    <w:rsid w:val="00C347E8"/>
    <w:rsid w:val="00C34991"/>
    <w:rsid w:val="00C34CCA"/>
    <w:rsid w:val="00C34CDB"/>
    <w:rsid w:val="00C34CF0"/>
    <w:rsid w:val="00C34D89"/>
    <w:rsid w:val="00C34DD2"/>
    <w:rsid w:val="00C35084"/>
    <w:rsid w:val="00C351CC"/>
    <w:rsid w:val="00C35209"/>
    <w:rsid w:val="00C352B6"/>
    <w:rsid w:val="00C35445"/>
    <w:rsid w:val="00C35764"/>
    <w:rsid w:val="00C35782"/>
    <w:rsid w:val="00C3585A"/>
    <w:rsid w:val="00C35BA7"/>
    <w:rsid w:val="00C35BF2"/>
    <w:rsid w:val="00C35CA8"/>
    <w:rsid w:val="00C35D0E"/>
    <w:rsid w:val="00C35F5E"/>
    <w:rsid w:val="00C3606F"/>
    <w:rsid w:val="00C3618B"/>
    <w:rsid w:val="00C36429"/>
    <w:rsid w:val="00C366BC"/>
    <w:rsid w:val="00C36A53"/>
    <w:rsid w:val="00C36C0D"/>
    <w:rsid w:val="00C36C6D"/>
    <w:rsid w:val="00C36FFC"/>
    <w:rsid w:val="00C37064"/>
    <w:rsid w:val="00C37086"/>
    <w:rsid w:val="00C37329"/>
    <w:rsid w:val="00C37376"/>
    <w:rsid w:val="00C37964"/>
    <w:rsid w:val="00C37A29"/>
    <w:rsid w:val="00C37A44"/>
    <w:rsid w:val="00C37E7D"/>
    <w:rsid w:val="00C4036A"/>
    <w:rsid w:val="00C405C4"/>
    <w:rsid w:val="00C405C6"/>
    <w:rsid w:val="00C40676"/>
    <w:rsid w:val="00C4087B"/>
    <w:rsid w:val="00C408F7"/>
    <w:rsid w:val="00C409E8"/>
    <w:rsid w:val="00C40B77"/>
    <w:rsid w:val="00C40C84"/>
    <w:rsid w:val="00C40DCA"/>
    <w:rsid w:val="00C40E38"/>
    <w:rsid w:val="00C40FE3"/>
    <w:rsid w:val="00C4116E"/>
    <w:rsid w:val="00C41469"/>
    <w:rsid w:val="00C41516"/>
    <w:rsid w:val="00C41638"/>
    <w:rsid w:val="00C419BE"/>
    <w:rsid w:val="00C41A47"/>
    <w:rsid w:val="00C41FB1"/>
    <w:rsid w:val="00C42449"/>
    <w:rsid w:val="00C42607"/>
    <w:rsid w:val="00C4279B"/>
    <w:rsid w:val="00C429C1"/>
    <w:rsid w:val="00C42A9F"/>
    <w:rsid w:val="00C42BC9"/>
    <w:rsid w:val="00C42CCF"/>
    <w:rsid w:val="00C42D7D"/>
    <w:rsid w:val="00C42E30"/>
    <w:rsid w:val="00C42FE6"/>
    <w:rsid w:val="00C433C0"/>
    <w:rsid w:val="00C434E7"/>
    <w:rsid w:val="00C43801"/>
    <w:rsid w:val="00C43AC1"/>
    <w:rsid w:val="00C43BE9"/>
    <w:rsid w:val="00C43EF5"/>
    <w:rsid w:val="00C43F2E"/>
    <w:rsid w:val="00C442B3"/>
    <w:rsid w:val="00C4440A"/>
    <w:rsid w:val="00C444FC"/>
    <w:rsid w:val="00C4455B"/>
    <w:rsid w:val="00C44861"/>
    <w:rsid w:val="00C44DA4"/>
    <w:rsid w:val="00C44DAD"/>
    <w:rsid w:val="00C44ED3"/>
    <w:rsid w:val="00C45099"/>
    <w:rsid w:val="00C451E8"/>
    <w:rsid w:val="00C453BF"/>
    <w:rsid w:val="00C453D8"/>
    <w:rsid w:val="00C4551D"/>
    <w:rsid w:val="00C458BB"/>
    <w:rsid w:val="00C459A7"/>
    <w:rsid w:val="00C459C6"/>
    <w:rsid w:val="00C459EC"/>
    <w:rsid w:val="00C45AA3"/>
    <w:rsid w:val="00C45CDC"/>
    <w:rsid w:val="00C45D93"/>
    <w:rsid w:val="00C45FFF"/>
    <w:rsid w:val="00C4650F"/>
    <w:rsid w:val="00C46814"/>
    <w:rsid w:val="00C468FF"/>
    <w:rsid w:val="00C46D4D"/>
    <w:rsid w:val="00C46F0E"/>
    <w:rsid w:val="00C470EA"/>
    <w:rsid w:val="00C47104"/>
    <w:rsid w:val="00C4765C"/>
    <w:rsid w:val="00C47764"/>
    <w:rsid w:val="00C47846"/>
    <w:rsid w:val="00C479C2"/>
    <w:rsid w:val="00C47AEF"/>
    <w:rsid w:val="00C47B7B"/>
    <w:rsid w:val="00C47E31"/>
    <w:rsid w:val="00C47F2F"/>
    <w:rsid w:val="00C500B1"/>
    <w:rsid w:val="00C5018B"/>
    <w:rsid w:val="00C502B2"/>
    <w:rsid w:val="00C50381"/>
    <w:rsid w:val="00C50421"/>
    <w:rsid w:val="00C50429"/>
    <w:rsid w:val="00C50720"/>
    <w:rsid w:val="00C5084C"/>
    <w:rsid w:val="00C50BA3"/>
    <w:rsid w:val="00C50D15"/>
    <w:rsid w:val="00C50DE0"/>
    <w:rsid w:val="00C51007"/>
    <w:rsid w:val="00C51021"/>
    <w:rsid w:val="00C51175"/>
    <w:rsid w:val="00C512B8"/>
    <w:rsid w:val="00C512E5"/>
    <w:rsid w:val="00C51367"/>
    <w:rsid w:val="00C514DF"/>
    <w:rsid w:val="00C517B8"/>
    <w:rsid w:val="00C51AF2"/>
    <w:rsid w:val="00C51B63"/>
    <w:rsid w:val="00C51D17"/>
    <w:rsid w:val="00C520BB"/>
    <w:rsid w:val="00C52151"/>
    <w:rsid w:val="00C524E6"/>
    <w:rsid w:val="00C525D7"/>
    <w:rsid w:val="00C52AAD"/>
    <w:rsid w:val="00C52BAC"/>
    <w:rsid w:val="00C52D9F"/>
    <w:rsid w:val="00C52EB2"/>
    <w:rsid w:val="00C52F0F"/>
    <w:rsid w:val="00C52F69"/>
    <w:rsid w:val="00C5301C"/>
    <w:rsid w:val="00C53436"/>
    <w:rsid w:val="00C53A4A"/>
    <w:rsid w:val="00C53D96"/>
    <w:rsid w:val="00C53ECE"/>
    <w:rsid w:val="00C53F02"/>
    <w:rsid w:val="00C54071"/>
    <w:rsid w:val="00C544F0"/>
    <w:rsid w:val="00C54528"/>
    <w:rsid w:val="00C5480F"/>
    <w:rsid w:val="00C54827"/>
    <w:rsid w:val="00C54943"/>
    <w:rsid w:val="00C54B5E"/>
    <w:rsid w:val="00C54FB4"/>
    <w:rsid w:val="00C54FD1"/>
    <w:rsid w:val="00C54FE4"/>
    <w:rsid w:val="00C55032"/>
    <w:rsid w:val="00C55251"/>
    <w:rsid w:val="00C553F0"/>
    <w:rsid w:val="00C55418"/>
    <w:rsid w:val="00C55454"/>
    <w:rsid w:val="00C55591"/>
    <w:rsid w:val="00C555F3"/>
    <w:rsid w:val="00C55669"/>
    <w:rsid w:val="00C557E7"/>
    <w:rsid w:val="00C55888"/>
    <w:rsid w:val="00C55A00"/>
    <w:rsid w:val="00C55A25"/>
    <w:rsid w:val="00C55A7D"/>
    <w:rsid w:val="00C55CDC"/>
    <w:rsid w:val="00C55F3E"/>
    <w:rsid w:val="00C55F9A"/>
    <w:rsid w:val="00C55FB0"/>
    <w:rsid w:val="00C56110"/>
    <w:rsid w:val="00C56153"/>
    <w:rsid w:val="00C5619D"/>
    <w:rsid w:val="00C56235"/>
    <w:rsid w:val="00C5642C"/>
    <w:rsid w:val="00C5643D"/>
    <w:rsid w:val="00C5655D"/>
    <w:rsid w:val="00C566DC"/>
    <w:rsid w:val="00C56B32"/>
    <w:rsid w:val="00C56B50"/>
    <w:rsid w:val="00C56C0D"/>
    <w:rsid w:val="00C56D45"/>
    <w:rsid w:val="00C56D51"/>
    <w:rsid w:val="00C56E20"/>
    <w:rsid w:val="00C56F56"/>
    <w:rsid w:val="00C57027"/>
    <w:rsid w:val="00C570CB"/>
    <w:rsid w:val="00C57277"/>
    <w:rsid w:val="00C57590"/>
    <w:rsid w:val="00C57B73"/>
    <w:rsid w:val="00C57C2E"/>
    <w:rsid w:val="00C57CBA"/>
    <w:rsid w:val="00C60166"/>
    <w:rsid w:val="00C60308"/>
    <w:rsid w:val="00C60439"/>
    <w:rsid w:val="00C604E6"/>
    <w:rsid w:val="00C60721"/>
    <w:rsid w:val="00C609A8"/>
    <w:rsid w:val="00C609F4"/>
    <w:rsid w:val="00C60C0E"/>
    <w:rsid w:val="00C60F11"/>
    <w:rsid w:val="00C60F2D"/>
    <w:rsid w:val="00C610EF"/>
    <w:rsid w:val="00C615CF"/>
    <w:rsid w:val="00C617CE"/>
    <w:rsid w:val="00C6197A"/>
    <w:rsid w:val="00C61A06"/>
    <w:rsid w:val="00C61BFE"/>
    <w:rsid w:val="00C61C32"/>
    <w:rsid w:val="00C623D8"/>
    <w:rsid w:val="00C62534"/>
    <w:rsid w:val="00C625E7"/>
    <w:rsid w:val="00C6265B"/>
    <w:rsid w:val="00C6274E"/>
    <w:rsid w:val="00C62A47"/>
    <w:rsid w:val="00C62C29"/>
    <w:rsid w:val="00C62FD0"/>
    <w:rsid w:val="00C6333B"/>
    <w:rsid w:val="00C63366"/>
    <w:rsid w:val="00C6387B"/>
    <w:rsid w:val="00C63A25"/>
    <w:rsid w:val="00C63AB3"/>
    <w:rsid w:val="00C63ABB"/>
    <w:rsid w:val="00C63BC1"/>
    <w:rsid w:val="00C63DD6"/>
    <w:rsid w:val="00C63DFD"/>
    <w:rsid w:val="00C63E34"/>
    <w:rsid w:val="00C63F0F"/>
    <w:rsid w:val="00C6483F"/>
    <w:rsid w:val="00C649A2"/>
    <w:rsid w:val="00C649D7"/>
    <w:rsid w:val="00C649F8"/>
    <w:rsid w:val="00C64A8E"/>
    <w:rsid w:val="00C64F72"/>
    <w:rsid w:val="00C651F8"/>
    <w:rsid w:val="00C652A3"/>
    <w:rsid w:val="00C6545B"/>
    <w:rsid w:val="00C65A0E"/>
    <w:rsid w:val="00C65E82"/>
    <w:rsid w:val="00C667EF"/>
    <w:rsid w:val="00C668FF"/>
    <w:rsid w:val="00C66A5D"/>
    <w:rsid w:val="00C66C75"/>
    <w:rsid w:val="00C66CAB"/>
    <w:rsid w:val="00C67371"/>
    <w:rsid w:val="00C673FC"/>
    <w:rsid w:val="00C67401"/>
    <w:rsid w:val="00C67597"/>
    <w:rsid w:val="00C67F34"/>
    <w:rsid w:val="00C700CE"/>
    <w:rsid w:val="00C70501"/>
    <w:rsid w:val="00C70643"/>
    <w:rsid w:val="00C7073D"/>
    <w:rsid w:val="00C70A0C"/>
    <w:rsid w:val="00C70D4E"/>
    <w:rsid w:val="00C70D80"/>
    <w:rsid w:val="00C70EFC"/>
    <w:rsid w:val="00C71295"/>
    <w:rsid w:val="00C71349"/>
    <w:rsid w:val="00C71588"/>
    <w:rsid w:val="00C71688"/>
    <w:rsid w:val="00C71ACD"/>
    <w:rsid w:val="00C71CE9"/>
    <w:rsid w:val="00C72555"/>
    <w:rsid w:val="00C72822"/>
    <w:rsid w:val="00C7285C"/>
    <w:rsid w:val="00C7299A"/>
    <w:rsid w:val="00C72DF8"/>
    <w:rsid w:val="00C73185"/>
    <w:rsid w:val="00C735F4"/>
    <w:rsid w:val="00C735FD"/>
    <w:rsid w:val="00C73BA2"/>
    <w:rsid w:val="00C73C0B"/>
    <w:rsid w:val="00C73C56"/>
    <w:rsid w:val="00C73D5D"/>
    <w:rsid w:val="00C73DC7"/>
    <w:rsid w:val="00C73FB5"/>
    <w:rsid w:val="00C741D0"/>
    <w:rsid w:val="00C747BF"/>
    <w:rsid w:val="00C74857"/>
    <w:rsid w:val="00C749E9"/>
    <w:rsid w:val="00C74B5B"/>
    <w:rsid w:val="00C74E5F"/>
    <w:rsid w:val="00C75459"/>
    <w:rsid w:val="00C75697"/>
    <w:rsid w:val="00C756A1"/>
    <w:rsid w:val="00C756E8"/>
    <w:rsid w:val="00C75737"/>
    <w:rsid w:val="00C75980"/>
    <w:rsid w:val="00C759A2"/>
    <w:rsid w:val="00C759C6"/>
    <w:rsid w:val="00C75BFA"/>
    <w:rsid w:val="00C75C56"/>
    <w:rsid w:val="00C76517"/>
    <w:rsid w:val="00C76534"/>
    <w:rsid w:val="00C7657B"/>
    <w:rsid w:val="00C76622"/>
    <w:rsid w:val="00C76655"/>
    <w:rsid w:val="00C767D0"/>
    <w:rsid w:val="00C7694F"/>
    <w:rsid w:val="00C76CBF"/>
    <w:rsid w:val="00C76CD8"/>
    <w:rsid w:val="00C77130"/>
    <w:rsid w:val="00C7719A"/>
    <w:rsid w:val="00C77AA6"/>
    <w:rsid w:val="00C77AF8"/>
    <w:rsid w:val="00C77FAB"/>
    <w:rsid w:val="00C80203"/>
    <w:rsid w:val="00C8041C"/>
    <w:rsid w:val="00C80686"/>
    <w:rsid w:val="00C806AE"/>
    <w:rsid w:val="00C807BA"/>
    <w:rsid w:val="00C80B7A"/>
    <w:rsid w:val="00C80DD2"/>
    <w:rsid w:val="00C80EEB"/>
    <w:rsid w:val="00C81162"/>
    <w:rsid w:val="00C813B5"/>
    <w:rsid w:val="00C81453"/>
    <w:rsid w:val="00C8160B"/>
    <w:rsid w:val="00C81D7C"/>
    <w:rsid w:val="00C81F74"/>
    <w:rsid w:val="00C8226B"/>
    <w:rsid w:val="00C823DA"/>
    <w:rsid w:val="00C825F2"/>
    <w:rsid w:val="00C828B2"/>
    <w:rsid w:val="00C82997"/>
    <w:rsid w:val="00C82C8B"/>
    <w:rsid w:val="00C82DAA"/>
    <w:rsid w:val="00C8305E"/>
    <w:rsid w:val="00C8309A"/>
    <w:rsid w:val="00C83451"/>
    <w:rsid w:val="00C83774"/>
    <w:rsid w:val="00C83ABF"/>
    <w:rsid w:val="00C83E31"/>
    <w:rsid w:val="00C8432A"/>
    <w:rsid w:val="00C84654"/>
    <w:rsid w:val="00C84839"/>
    <w:rsid w:val="00C849A9"/>
    <w:rsid w:val="00C84B01"/>
    <w:rsid w:val="00C85015"/>
    <w:rsid w:val="00C8516E"/>
    <w:rsid w:val="00C853C2"/>
    <w:rsid w:val="00C85407"/>
    <w:rsid w:val="00C854C2"/>
    <w:rsid w:val="00C8561A"/>
    <w:rsid w:val="00C856FA"/>
    <w:rsid w:val="00C85DA3"/>
    <w:rsid w:val="00C865CF"/>
    <w:rsid w:val="00C86683"/>
    <w:rsid w:val="00C86729"/>
    <w:rsid w:val="00C868F4"/>
    <w:rsid w:val="00C86E69"/>
    <w:rsid w:val="00C87049"/>
    <w:rsid w:val="00C8706A"/>
    <w:rsid w:val="00C87094"/>
    <w:rsid w:val="00C87191"/>
    <w:rsid w:val="00C875A2"/>
    <w:rsid w:val="00C8769F"/>
    <w:rsid w:val="00C87946"/>
    <w:rsid w:val="00C87FB5"/>
    <w:rsid w:val="00C87FF6"/>
    <w:rsid w:val="00C9036C"/>
    <w:rsid w:val="00C9047A"/>
    <w:rsid w:val="00C9049E"/>
    <w:rsid w:val="00C904F0"/>
    <w:rsid w:val="00C906D6"/>
    <w:rsid w:val="00C908B6"/>
    <w:rsid w:val="00C90930"/>
    <w:rsid w:val="00C909CF"/>
    <w:rsid w:val="00C909D3"/>
    <w:rsid w:val="00C90CC8"/>
    <w:rsid w:val="00C90EF1"/>
    <w:rsid w:val="00C9119E"/>
    <w:rsid w:val="00C9127E"/>
    <w:rsid w:val="00C913C6"/>
    <w:rsid w:val="00C913D5"/>
    <w:rsid w:val="00C91710"/>
    <w:rsid w:val="00C91773"/>
    <w:rsid w:val="00C917EC"/>
    <w:rsid w:val="00C91805"/>
    <w:rsid w:val="00C91BC4"/>
    <w:rsid w:val="00C921A2"/>
    <w:rsid w:val="00C921D6"/>
    <w:rsid w:val="00C923E6"/>
    <w:rsid w:val="00C92745"/>
    <w:rsid w:val="00C927A0"/>
    <w:rsid w:val="00C929BE"/>
    <w:rsid w:val="00C92A4B"/>
    <w:rsid w:val="00C92A56"/>
    <w:rsid w:val="00C92C6E"/>
    <w:rsid w:val="00C931B2"/>
    <w:rsid w:val="00C93269"/>
    <w:rsid w:val="00C932F3"/>
    <w:rsid w:val="00C932FA"/>
    <w:rsid w:val="00C937A7"/>
    <w:rsid w:val="00C938C8"/>
    <w:rsid w:val="00C93A30"/>
    <w:rsid w:val="00C9468E"/>
    <w:rsid w:val="00C947EA"/>
    <w:rsid w:val="00C94923"/>
    <w:rsid w:val="00C94A47"/>
    <w:rsid w:val="00C94DDE"/>
    <w:rsid w:val="00C94F09"/>
    <w:rsid w:val="00C951DC"/>
    <w:rsid w:val="00C9539C"/>
    <w:rsid w:val="00C9561E"/>
    <w:rsid w:val="00C9572F"/>
    <w:rsid w:val="00C95A34"/>
    <w:rsid w:val="00C95B51"/>
    <w:rsid w:val="00C95D88"/>
    <w:rsid w:val="00C95E22"/>
    <w:rsid w:val="00C95F6A"/>
    <w:rsid w:val="00C96708"/>
    <w:rsid w:val="00C969E2"/>
    <w:rsid w:val="00C96B47"/>
    <w:rsid w:val="00C96D91"/>
    <w:rsid w:val="00C971B2"/>
    <w:rsid w:val="00C97253"/>
    <w:rsid w:val="00C97304"/>
    <w:rsid w:val="00C97307"/>
    <w:rsid w:val="00C97556"/>
    <w:rsid w:val="00C97A18"/>
    <w:rsid w:val="00C97BA5"/>
    <w:rsid w:val="00C97C86"/>
    <w:rsid w:val="00C97E7D"/>
    <w:rsid w:val="00C97F48"/>
    <w:rsid w:val="00C97F7B"/>
    <w:rsid w:val="00C97FDF"/>
    <w:rsid w:val="00CA01C7"/>
    <w:rsid w:val="00CA0213"/>
    <w:rsid w:val="00CA02D5"/>
    <w:rsid w:val="00CA0523"/>
    <w:rsid w:val="00CA077B"/>
    <w:rsid w:val="00CA0834"/>
    <w:rsid w:val="00CA0854"/>
    <w:rsid w:val="00CA0A8E"/>
    <w:rsid w:val="00CA0B3F"/>
    <w:rsid w:val="00CA0DF1"/>
    <w:rsid w:val="00CA0E1E"/>
    <w:rsid w:val="00CA0E36"/>
    <w:rsid w:val="00CA118F"/>
    <w:rsid w:val="00CA13C9"/>
    <w:rsid w:val="00CA14BE"/>
    <w:rsid w:val="00CA1507"/>
    <w:rsid w:val="00CA16D3"/>
    <w:rsid w:val="00CA1773"/>
    <w:rsid w:val="00CA1B37"/>
    <w:rsid w:val="00CA1BCF"/>
    <w:rsid w:val="00CA1DB3"/>
    <w:rsid w:val="00CA1DDA"/>
    <w:rsid w:val="00CA2176"/>
    <w:rsid w:val="00CA21BB"/>
    <w:rsid w:val="00CA250C"/>
    <w:rsid w:val="00CA27C1"/>
    <w:rsid w:val="00CA2C3E"/>
    <w:rsid w:val="00CA2F10"/>
    <w:rsid w:val="00CA334D"/>
    <w:rsid w:val="00CA343D"/>
    <w:rsid w:val="00CA34EA"/>
    <w:rsid w:val="00CA3835"/>
    <w:rsid w:val="00CA388E"/>
    <w:rsid w:val="00CA3C49"/>
    <w:rsid w:val="00CA3C7D"/>
    <w:rsid w:val="00CA3D3B"/>
    <w:rsid w:val="00CA3DCC"/>
    <w:rsid w:val="00CA433B"/>
    <w:rsid w:val="00CA436C"/>
    <w:rsid w:val="00CA43A0"/>
    <w:rsid w:val="00CA43D1"/>
    <w:rsid w:val="00CA4827"/>
    <w:rsid w:val="00CA4952"/>
    <w:rsid w:val="00CA49E8"/>
    <w:rsid w:val="00CA50B8"/>
    <w:rsid w:val="00CA59E5"/>
    <w:rsid w:val="00CA5B78"/>
    <w:rsid w:val="00CA5EC5"/>
    <w:rsid w:val="00CA6516"/>
    <w:rsid w:val="00CA6592"/>
    <w:rsid w:val="00CA66FE"/>
    <w:rsid w:val="00CA6873"/>
    <w:rsid w:val="00CA6AC4"/>
    <w:rsid w:val="00CA6AF5"/>
    <w:rsid w:val="00CA6BC3"/>
    <w:rsid w:val="00CA6CF5"/>
    <w:rsid w:val="00CA6FCF"/>
    <w:rsid w:val="00CA7265"/>
    <w:rsid w:val="00CA73C7"/>
    <w:rsid w:val="00CA771A"/>
    <w:rsid w:val="00CA7A2F"/>
    <w:rsid w:val="00CA7B37"/>
    <w:rsid w:val="00CA7BC4"/>
    <w:rsid w:val="00CB02F8"/>
    <w:rsid w:val="00CB0332"/>
    <w:rsid w:val="00CB064F"/>
    <w:rsid w:val="00CB0B75"/>
    <w:rsid w:val="00CB0BA1"/>
    <w:rsid w:val="00CB0EC0"/>
    <w:rsid w:val="00CB0F7F"/>
    <w:rsid w:val="00CB0FA3"/>
    <w:rsid w:val="00CB0FDE"/>
    <w:rsid w:val="00CB11E0"/>
    <w:rsid w:val="00CB11ED"/>
    <w:rsid w:val="00CB15FD"/>
    <w:rsid w:val="00CB17E1"/>
    <w:rsid w:val="00CB1D39"/>
    <w:rsid w:val="00CB1DF4"/>
    <w:rsid w:val="00CB1E9F"/>
    <w:rsid w:val="00CB1F19"/>
    <w:rsid w:val="00CB210B"/>
    <w:rsid w:val="00CB2119"/>
    <w:rsid w:val="00CB2181"/>
    <w:rsid w:val="00CB21E7"/>
    <w:rsid w:val="00CB22E8"/>
    <w:rsid w:val="00CB2342"/>
    <w:rsid w:val="00CB2486"/>
    <w:rsid w:val="00CB24A2"/>
    <w:rsid w:val="00CB24BD"/>
    <w:rsid w:val="00CB2871"/>
    <w:rsid w:val="00CB28CE"/>
    <w:rsid w:val="00CB28F4"/>
    <w:rsid w:val="00CB2963"/>
    <w:rsid w:val="00CB29E8"/>
    <w:rsid w:val="00CB2A0E"/>
    <w:rsid w:val="00CB2A4A"/>
    <w:rsid w:val="00CB2A77"/>
    <w:rsid w:val="00CB2B1E"/>
    <w:rsid w:val="00CB2B78"/>
    <w:rsid w:val="00CB2C31"/>
    <w:rsid w:val="00CB2FD6"/>
    <w:rsid w:val="00CB30E0"/>
    <w:rsid w:val="00CB3551"/>
    <w:rsid w:val="00CB38B4"/>
    <w:rsid w:val="00CB3BF5"/>
    <w:rsid w:val="00CB3C62"/>
    <w:rsid w:val="00CB41EA"/>
    <w:rsid w:val="00CB457B"/>
    <w:rsid w:val="00CB4717"/>
    <w:rsid w:val="00CB47EA"/>
    <w:rsid w:val="00CB484E"/>
    <w:rsid w:val="00CB4973"/>
    <w:rsid w:val="00CB4A7C"/>
    <w:rsid w:val="00CB4C6B"/>
    <w:rsid w:val="00CB4D33"/>
    <w:rsid w:val="00CB4FD3"/>
    <w:rsid w:val="00CB5021"/>
    <w:rsid w:val="00CB51CD"/>
    <w:rsid w:val="00CB51E0"/>
    <w:rsid w:val="00CB53A9"/>
    <w:rsid w:val="00CB5711"/>
    <w:rsid w:val="00CB60C8"/>
    <w:rsid w:val="00CB616A"/>
    <w:rsid w:val="00CB616D"/>
    <w:rsid w:val="00CB654C"/>
    <w:rsid w:val="00CB68C2"/>
    <w:rsid w:val="00CB6E5F"/>
    <w:rsid w:val="00CB7727"/>
    <w:rsid w:val="00CB77A8"/>
    <w:rsid w:val="00CB77AB"/>
    <w:rsid w:val="00CB7A19"/>
    <w:rsid w:val="00CB7B4F"/>
    <w:rsid w:val="00CB7B81"/>
    <w:rsid w:val="00CB7E13"/>
    <w:rsid w:val="00CC0437"/>
    <w:rsid w:val="00CC0476"/>
    <w:rsid w:val="00CC0590"/>
    <w:rsid w:val="00CC06B8"/>
    <w:rsid w:val="00CC09C2"/>
    <w:rsid w:val="00CC0A36"/>
    <w:rsid w:val="00CC0B3E"/>
    <w:rsid w:val="00CC0D17"/>
    <w:rsid w:val="00CC0DCF"/>
    <w:rsid w:val="00CC0E2B"/>
    <w:rsid w:val="00CC1039"/>
    <w:rsid w:val="00CC1157"/>
    <w:rsid w:val="00CC11F7"/>
    <w:rsid w:val="00CC1815"/>
    <w:rsid w:val="00CC1A2E"/>
    <w:rsid w:val="00CC1E1A"/>
    <w:rsid w:val="00CC1EA6"/>
    <w:rsid w:val="00CC20AE"/>
    <w:rsid w:val="00CC20D4"/>
    <w:rsid w:val="00CC22EE"/>
    <w:rsid w:val="00CC2612"/>
    <w:rsid w:val="00CC2616"/>
    <w:rsid w:val="00CC296D"/>
    <w:rsid w:val="00CC2BFC"/>
    <w:rsid w:val="00CC2C92"/>
    <w:rsid w:val="00CC2D0F"/>
    <w:rsid w:val="00CC30EA"/>
    <w:rsid w:val="00CC3292"/>
    <w:rsid w:val="00CC3378"/>
    <w:rsid w:val="00CC3466"/>
    <w:rsid w:val="00CC363F"/>
    <w:rsid w:val="00CC3668"/>
    <w:rsid w:val="00CC3803"/>
    <w:rsid w:val="00CC38FD"/>
    <w:rsid w:val="00CC392D"/>
    <w:rsid w:val="00CC3965"/>
    <w:rsid w:val="00CC3A08"/>
    <w:rsid w:val="00CC3C31"/>
    <w:rsid w:val="00CC3CF3"/>
    <w:rsid w:val="00CC3D03"/>
    <w:rsid w:val="00CC3DD1"/>
    <w:rsid w:val="00CC3DE4"/>
    <w:rsid w:val="00CC3F0F"/>
    <w:rsid w:val="00CC4153"/>
    <w:rsid w:val="00CC420F"/>
    <w:rsid w:val="00CC44AD"/>
    <w:rsid w:val="00CC459B"/>
    <w:rsid w:val="00CC460E"/>
    <w:rsid w:val="00CC4811"/>
    <w:rsid w:val="00CC4821"/>
    <w:rsid w:val="00CC4B22"/>
    <w:rsid w:val="00CC4B37"/>
    <w:rsid w:val="00CC4D72"/>
    <w:rsid w:val="00CC4EC0"/>
    <w:rsid w:val="00CC4F7B"/>
    <w:rsid w:val="00CC5059"/>
    <w:rsid w:val="00CC53E2"/>
    <w:rsid w:val="00CC55D0"/>
    <w:rsid w:val="00CC586E"/>
    <w:rsid w:val="00CC5897"/>
    <w:rsid w:val="00CC5BA1"/>
    <w:rsid w:val="00CC5CB7"/>
    <w:rsid w:val="00CC5D7A"/>
    <w:rsid w:val="00CC5F5B"/>
    <w:rsid w:val="00CC6282"/>
    <w:rsid w:val="00CC629E"/>
    <w:rsid w:val="00CC6A93"/>
    <w:rsid w:val="00CC6BE2"/>
    <w:rsid w:val="00CC7130"/>
    <w:rsid w:val="00CC727A"/>
    <w:rsid w:val="00CC7711"/>
    <w:rsid w:val="00CC7752"/>
    <w:rsid w:val="00CC799A"/>
    <w:rsid w:val="00CC79F2"/>
    <w:rsid w:val="00CC7AAD"/>
    <w:rsid w:val="00CC7D5C"/>
    <w:rsid w:val="00CC7F1E"/>
    <w:rsid w:val="00CC7FE2"/>
    <w:rsid w:val="00CD00D9"/>
    <w:rsid w:val="00CD01FB"/>
    <w:rsid w:val="00CD02BB"/>
    <w:rsid w:val="00CD03ED"/>
    <w:rsid w:val="00CD0CC9"/>
    <w:rsid w:val="00CD0DBD"/>
    <w:rsid w:val="00CD0ECA"/>
    <w:rsid w:val="00CD0EDF"/>
    <w:rsid w:val="00CD124B"/>
    <w:rsid w:val="00CD16A3"/>
    <w:rsid w:val="00CD1729"/>
    <w:rsid w:val="00CD1878"/>
    <w:rsid w:val="00CD196E"/>
    <w:rsid w:val="00CD1BAD"/>
    <w:rsid w:val="00CD1D0D"/>
    <w:rsid w:val="00CD1DA7"/>
    <w:rsid w:val="00CD1E94"/>
    <w:rsid w:val="00CD233C"/>
    <w:rsid w:val="00CD2423"/>
    <w:rsid w:val="00CD26B0"/>
    <w:rsid w:val="00CD2788"/>
    <w:rsid w:val="00CD28BB"/>
    <w:rsid w:val="00CD2C1F"/>
    <w:rsid w:val="00CD2F82"/>
    <w:rsid w:val="00CD33D8"/>
    <w:rsid w:val="00CD33FF"/>
    <w:rsid w:val="00CD3497"/>
    <w:rsid w:val="00CD3586"/>
    <w:rsid w:val="00CD3598"/>
    <w:rsid w:val="00CD384C"/>
    <w:rsid w:val="00CD3865"/>
    <w:rsid w:val="00CD38DC"/>
    <w:rsid w:val="00CD3BBB"/>
    <w:rsid w:val="00CD3BD9"/>
    <w:rsid w:val="00CD3E07"/>
    <w:rsid w:val="00CD4201"/>
    <w:rsid w:val="00CD44FD"/>
    <w:rsid w:val="00CD47E6"/>
    <w:rsid w:val="00CD4A07"/>
    <w:rsid w:val="00CD4B0E"/>
    <w:rsid w:val="00CD5265"/>
    <w:rsid w:val="00CD56C8"/>
    <w:rsid w:val="00CD56F9"/>
    <w:rsid w:val="00CD5793"/>
    <w:rsid w:val="00CD58FD"/>
    <w:rsid w:val="00CD590A"/>
    <w:rsid w:val="00CD5AEB"/>
    <w:rsid w:val="00CD5B77"/>
    <w:rsid w:val="00CD5BBE"/>
    <w:rsid w:val="00CD5C88"/>
    <w:rsid w:val="00CD5D01"/>
    <w:rsid w:val="00CD5FF8"/>
    <w:rsid w:val="00CD6075"/>
    <w:rsid w:val="00CD6089"/>
    <w:rsid w:val="00CD60A8"/>
    <w:rsid w:val="00CD60E2"/>
    <w:rsid w:val="00CD61EB"/>
    <w:rsid w:val="00CD6462"/>
    <w:rsid w:val="00CD6483"/>
    <w:rsid w:val="00CD66E1"/>
    <w:rsid w:val="00CD691E"/>
    <w:rsid w:val="00CD6982"/>
    <w:rsid w:val="00CD6C24"/>
    <w:rsid w:val="00CD6D59"/>
    <w:rsid w:val="00CD6FC5"/>
    <w:rsid w:val="00CD7121"/>
    <w:rsid w:val="00CD720A"/>
    <w:rsid w:val="00CD736E"/>
    <w:rsid w:val="00CD7698"/>
    <w:rsid w:val="00CD7751"/>
    <w:rsid w:val="00CD7A82"/>
    <w:rsid w:val="00CD7F42"/>
    <w:rsid w:val="00CD7F44"/>
    <w:rsid w:val="00CE0010"/>
    <w:rsid w:val="00CE001D"/>
    <w:rsid w:val="00CE0285"/>
    <w:rsid w:val="00CE0367"/>
    <w:rsid w:val="00CE03A4"/>
    <w:rsid w:val="00CE0443"/>
    <w:rsid w:val="00CE081E"/>
    <w:rsid w:val="00CE0A45"/>
    <w:rsid w:val="00CE0AAD"/>
    <w:rsid w:val="00CE0D0D"/>
    <w:rsid w:val="00CE0D34"/>
    <w:rsid w:val="00CE0F95"/>
    <w:rsid w:val="00CE1121"/>
    <w:rsid w:val="00CE1296"/>
    <w:rsid w:val="00CE15B3"/>
    <w:rsid w:val="00CE1EE0"/>
    <w:rsid w:val="00CE25B8"/>
    <w:rsid w:val="00CE25C0"/>
    <w:rsid w:val="00CE25E9"/>
    <w:rsid w:val="00CE28D4"/>
    <w:rsid w:val="00CE293D"/>
    <w:rsid w:val="00CE2D13"/>
    <w:rsid w:val="00CE2D67"/>
    <w:rsid w:val="00CE2EA2"/>
    <w:rsid w:val="00CE2F43"/>
    <w:rsid w:val="00CE30BD"/>
    <w:rsid w:val="00CE3146"/>
    <w:rsid w:val="00CE3417"/>
    <w:rsid w:val="00CE3647"/>
    <w:rsid w:val="00CE3648"/>
    <w:rsid w:val="00CE37D1"/>
    <w:rsid w:val="00CE38F6"/>
    <w:rsid w:val="00CE3A02"/>
    <w:rsid w:val="00CE3A60"/>
    <w:rsid w:val="00CE3C2A"/>
    <w:rsid w:val="00CE3DAD"/>
    <w:rsid w:val="00CE3E96"/>
    <w:rsid w:val="00CE3EC5"/>
    <w:rsid w:val="00CE4292"/>
    <w:rsid w:val="00CE4367"/>
    <w:rsid w:val="00CE43AF"/>
    <w:rsid w:val="00CE4D3A"/>
    <w:rsid w:val="00CE5057"/>
    <w:rsid w:val="00CE51C9"/>
    <w:rsid w:val="00CE520A"/>
    <w:rsid w:val="00CE527F"/>
    <w:rsid w:val="00CE54B2"/>
    <w:rsid w:val="00CE54F9"/>
    <w:rsid w:val="00CE5629"/>
    <w:rsid w:val="00CE56E1"/>
    <w:rsid w:val="00CE56FD"/>
    <w:rsid w:val="00CE5733"/>
    <w:rsid w:val="00CE576E"/>
    <w:rsid w:val="00CE584F"/>
    <w:rsid w:val="00CE586E"/>
    <w:rsid w:val="00CE5973"/>
    <w:rsid w:val="00CE5BFF"/>
    <w:rsid w:val="00CE5C31"/>
    <w:rsid w:val="00CE5D57"/>
    <w:rsid w:val="00CE5E93"/>
    <w:rsid w:val="00CE5ECD"/>
    <w:rsid w:val="00CE5F18"/>
    <w:rsid w:val="00CE6183"/>
    <w:rsid w:val="00CE64FD"/>
    <w:rsid w:val="00CE6978"/>
    <w:rsid w:val="00CE6B57"/>
    <w:rsid w:val="00CE6CA4"/>
    <w:rsid w:val="00CE6F74"/>
    <w:rsid w:val="00CE70CD"/>
    <w:rsid w:val="00CE711A"/>
    <w:rsid w:val="00CE7236"/>
    <w:rsid w:val="00CE763B"/>
    <w:rsid w:val="00CE768E"/>
    <w:rsid w:val="00CE7883"/>
    <w:rsid w:val="00CE79FA"/>
    <w:rsid w:val="00CE7B9F"/>
    <w:rsid w:val="00CE7C87"/>
    <w:rsid w:val="00CE7D6D"/>
    <w:rsid w:val="00CE7DF3"/>
    <w:rsid w:val="00CE7F03"/>
    <w:rsid w:val="00CE7F78"/>
    <w:rsid w:val="00CF0043"/>
    <w:rsid w:val="00CF0290"/>
    <w:rsid w:val="00CF02F0"/>
    <w:rsid w:val="00CF080C"/>
    <w:rsid w:val="00CF0BF1"/>
    <w:rsid w:val="00CF0F14"/>
    <w:rsid w:val="00CF0F84"/>
    <w:rsid w:val="00CF0F98"/>
    <w:rsid w:val="00CF104B"/>
    <w:rsid w:val="00CF1129"/>
    <w:rsid w:val="00CF1307"/>
    <w:rsid w:val="00CF132C"/>
    <w:rsid w:val="00CF15A3"/>
    <w:rsid w:val="00CF185D"/>
    <w:rsid w:val="00CF1862"/>
    <w:rsid w:val="00CF1889"/>
    <w:rsid w:val="00CF1AE5"/>
    <w:rsid w:val="00CF1AF0"/>
    <w:rsid w:val="00CF1D94"/>
    <w:rsid w:val="00CF1ED4"/>
    <w:rsid w:val="00CF1F16"/>
    <w:rsid w:val="00CF204B"/>
    <w:rsid w:val="00CF2227"/>
    <w:rsid w:val="00CF22BC"/>
    <w:rsid w:val="00CF24C8"/>
    <w:rsid w:val="00CF2647"/>
    <w:rsid w:val="00CF271B"/>
    <w:rsid w:val="00CF2799"/>
    <w:rsid w:val="00CF29E1"/>
    <w:rsid w:val="00CF2B01"/>
    <w:rsid w:val="00CF2B91"/>
    <w:rsid w:val="00CF2D1C"/>
    <w:rsid w:val="00CF2E40"/>
    <w:rsid w:val="00CF2FC9"/>
    <w:rsid w:val="00CF3364"/>
    <w:rsid w:val="00CF35A6"/>
    <w:rsid w:val="00CF38FE"/>
    <w:rsid w:val="00CF3BE2"/>
    <w:rsid w:val="00CF3E09"/>
    <w:rsid w:val="00CF3E61"/>
    <w:rsid w:val="00CF3EC9"/>
    <w:rsid w:val="00CF3EFA"/>
    <w:rsid w:val="00CF405A"/>
    <w:rsid w:val="00CF4320"/>
    <w:rsid w:val="00CF4374"/>
    <w:rsid w:val="00CF43B1"/>
    <w:rsid w:val="00CF4512"/>
    <w:rsid w:val="00CF459E"/>
    <w:rsid w:val="00CF4893"/>
    <w:rsid w:val="00CF4A84"/>
    <w:rsid w:val="00CF4ACE"/>
    <w:rsid w:val="00CF4BC6"/>
    <w:rsid w:val="00CF4C79"/>
    <w:rsid w:val="00CF4DC5"/>
    <w:rsid w:val="00CF5027"/>
    <w:rsid w:val="00CF50F1"/>
    <w:rsid w:val="00CF67CE"/>
    <w:rsid w:val="00CF6842"/>
    <w:rsid w:val="00CF6844"/>
    <w:rsid w:val="00CF6EA6"/>
    <w:rsid w:val="00CF7159"/>
    <w:rsid w:val="00CF74C4"/>
    <w:rsid w:val="00CF770F"/>
    <w:rsid w:val="00CF772F"/>
    <w:rsid w:val="00CF7774"/>
    <w:rsid w:val="00CF7843"/>
    <w:rsid w:val="00CF7B17"/>
    <w:rsid w:val="00CF7BB4"/>
    <w:rsid w:val="00CF7CBE"/>
    <w:rsid w:val="00CF7DDC"/>
    <w:rsid w:val="00CF7F06"/>
    <w:rsid w:val="00D00469"/>
    <w:rsid w:val="00D0049D"/>
    <w:rsid w:val="00D006A0"/>
    <w:rsid w:val="00D0098E"/>
    <w:rsid w:val="00D00C21"/>
    <w:rsid w:val="00D00D25"/>
    <w:rsid w:val="00D00EBA"/>
    <w:rsid w:val="00D01267"/>
    <w:rsid w:val="00D01453"/>
    <w:rsid w:val="00D01615"/>
    <w:rsid w:val="00D019A7"/>
    <w:rsid w:val="00D019B7"/>
    <w:rsid w:val="00D01D5C"/>
    <w:rsid w:val="00D02076"/>
    <w:rsid w:val="00D02123"/>
    <w:rsid w:val="00D021FE"/>
    <w:rsid w:val="00D0225D"/>
    <w:rsid w:val="00D022C3"/>
    <w:rsid w:val="00D02433"/>
    <w:rsid w:val="00D02449"/>
    <w:rsid w:val="00D024D2"/>
    <w:rsid w:val="00D0266D"/>
    <w:rsid w:val="00D02951"/>
    <w:rsid w:val="00D02A5B"/>
    <w:rsid w:val="00D02B66"/>
    <w:rsid w:val="00D0352E"/>
    <w:rsid w:val="00D03810"/>
    <w:rsid w:val="00D03866"/>
    <w:rsid w:val="00D03903"/>
    <w:rsid w:val="00D03B60"/>
    <w:rsid w:val="00D03C23"/>
    <w:rsid w:val="00D03CC4"/>
    <w:rsid w:val="00D042F1"/>
    <w:rsid w:val="00D04406"/>
    <w:rsid w:val="00D04510"/>
    <w:rsid w:val="00D046CF"/>
    <w:rsid w:val="00D048AC"/>
    <w:rsid w:val="00D049B3"/>
    <w:rsid w:val="00D04B56"/>
    <w:rsid w:val="00D04C69"/>
    <w:rsid w:val="00D04CB8"/>
    <w:rsid w:val="00D04D3B"/>
    <w:rsid w:val="00D05429"/>
    <w:rsid w:val="00D0554D"/>
    <w:rsid w:val="00D059DF"/>
    <w:rsid w:val="00D05BE0"/>
    <w:rsid w:val="00D05DEB"/>
    <w:rsid w:val="00D05F3D"/>
    <w:rsid w:val="00D0617C"/>
    <w:rsid w:val="00D063F0"/>
    <w:rsid w:val="00D06782"/>
    <w:rsid w:val="00D06992"/>
    <w:rsid w:val="00D06A7D"/>
    <w:rsid w:val="00D06B9E"/>
    <w:rsid w:val="00D06C0E"/>
    <w:rsid w:val="00D0730A"/>
    <w:rsid w:val="00D073CF"/>
    <w:rsid w:val="00D07400"/>
    <w:rsid w:val="00D074D7"/>
    <w:rsid w:val="00D07569"/>
    <w:rsid w:val="00D07584"/>
    <w:rsid w:val="00D0766B"/>
    <w:rsid w:val="00D077A2"/>
    <w:rsid w:val="00D07908"/>
    <w:rsid w:val="00D07ACD"/>
    <w:rsid w:val="00D07BFC"/>
    <w:rsid w:val="00D100FE"/>
    <w:rsid w:val="00D102C4"/>
    <w:rsid w:val="00D1050C"/>
    <w:rsid w:val="00D1053C"/>
    <w:rsid w:val="00D10662"/>
    <w:rsid w:val="00D108C7"/>
    <w:rsid w:val="00D108D5"/>
    <w:rsid w:val="00D10A65"/>
    <w:rsid w:val="00D10AA7"/>
    <w:rsid w:val="00D10C84"/>
    <w:rsid w:val="00D10D25"/>
    <w:rsid w:val="00D10DCF"/>
    <w:rsid w:val="00D10E50"/>
    <w:rsid w:val="00D10F14"/>
    <w:rsid w:val="00D10F81"/>
    <w:rsid w:val="00D11018"/>
    <w:rsid w:val="00D1168D"/>
    <w:rsid w:val="00D11F33"/>
    <w:rsid w:val="00D1213A"/>
    <w:rsid w:val="00D12217"/>
    <w:rsid w:val="00D123AE"/>
    <w:rsid w:val="00D1252A"/>
    <w:rsid w:val="00D125D3"/>
    <w:rsid w:val="00D128D3"/>
    <w:rsid w:val="00D128EC"/>
    <w:rsid w:val="00D13042"/>
    <w:rsid w:val="00D13070"/>
    <w:rsid w:val="00D13093"/>
    <w:rsid w:val="00D13280"/>
    <w:rsid w:val="00D13397"/>
    <w:rsid w:val="00D135A2"/>
    <w:rsid w:val="00D13C6E"/>
    <w:rsid w:val="00D13DD2"/>
    <w:rsid w:val="00D13F9F"/>
    <w:rsid w:val="00D140AC"/>
    <w:rsid w:val="00D141B3"/>
    <w:rsid w:val="00D142E3"/>
    <w:rsid w:val="00D14516"/>
    <w:rsid w:val="00D14680"/>
    <w:rsid w:val="00D147E8"/>
    <w:rsid w:val="00D148FF"/>
    <w:rsid w:val="00D14A5C"/>
    <w:rsid w:val="00D14F75"/>
    <w:rsid w:val="00D14FD8"/>
    <w:rsid w:val="00D1500E"/>
    <w:rsid w:val="00D15113"/>
    <w:rsid w:val="00D151B3"/>
    <w:rsid w:val="00D152AC"/>
    <w:rsid w:val="00D153FD"/>
    <w:rsid w:val="00D154C6"/>
    <w:rsid w:val="00D154DE"/>
    <w:rsid w:val="00D155B8"/>
    <w:rsid w:val="00D1561F"/>
    <w:rsid w:val="00D158B5"/>
    <w:rsid w:val="00D15ADE"/>
    <w:rsid w:val="00D15B7C"/>
    <w:rsid w:val="00D15B7D"/>
    <w:rsid w:val="00D15D3D"/>
    <w:rsid w:val="00D15D74"/>
    <w:rsid w:val="00D16222"/>
    <w:rsid w:val="00D16565"/>
    <w:rsid w:val="00D16739"/>
    <w:rsid w:val="00D16960"/>
    <w:rsid w:val="00D169AE"/>
    <w:rsid w:val="00D16C3B"/>
    <w:rsid w:val="00D16E98"/>
    <w:rsid w:val="00D16F74"/>
    <w:rsid w:val="00D17ABE"/>
    <w:rsid w:val="00D17C5E"/>
    <w:rsid w:val="00D17D04"/>
    <w:rsid w:val="00D17E9D"/>
    <w:rsid w:val="00D17F23"/>
    <w:rsid w:val="00D2009C"/>
    <w:rsid w:val="00D2018A"/>
    <w:rsid w:val="00D20352"/>
    <w:rsid w:val="00D204AE"/>
    <w:rsid w:val="00D204B6"/>
    <w:rsid w:val="00D207B8"/>
    <w:rsid w:val="00D20D77"/>
    <w:rsid w:val="00D20EF5"/>
    <w:rsid w:val="00D20FB4"/>
    <w:rsid w:val="00D21314"/>
    <w:rsid w:val="00D21453"/>
    <w:rsid w:val="00D2174D"/>
    <w:rsid w:val="00D219EB"/>
    <w:rsid w:val="00D21D39"/>
    <w:rsid w:val="00D22155"/>
    <w:rsid w:val="00D221F3"/>
    <w:rsid w:val="00D22269"/>
    <w:rsid w:val="00D2230E"/>
    <w:rsid w:val="00D223BA"/>
    <w:rsid w:val="00D22B1B"/>
    <w:rsid w:val="00D22B32"/>
    <w:rsid w:val="00D22FB6"/>
    <w:rsid w:val="00D230BA"/>
    <w:rsid w:val="00D232D8"/>
    <w:rsid w:val="00D23678"/>
    <w:rsid w:val="00D23B38"/>
    <w:rsid w:val="00D23F83"/>
    <w:rsid w:val="00D24139"/>
    <w:rsid w:val="00D24212"/>
    <w:rsid w:val="00D2438F"/>
    <w:rsid w:val="00D2439D"/>
    <w:rsid w:val="00D2441B"/>
    <w:rsid w:val="00D24492"/>
    <w:rsid w:val="00D244BB"/>
    <w:rsid w:val="00D244E5"/>
    <w:rsid w:val="00D24502"/>
    <w:rsid w:val="00D24726"/>
    <w:rsid w:val="00D247A8"/>
    <w:rsid w:val="00D248CE"/>
    <w:rsid w:val="00D249A7"/>
    <w:rsid w:val="00D24B1E"/>
    <w:rsid w:val="00D255D6"/>
    <w:rsid w:val="00D25809"/>
    <w:rsid w:val="00D25897"/>
    <w:rsid w:val="00D25E4C"/>
    <w:rsid w:val="00D25EA5"/>
    <w:rsid w:val="00D25EE2"/>
    <w:rsid w:val="00D262A2"/>
    <w:rsid w:val="00D26580"/>
    <w:rsid w:val="00D265C0"/>
    <w:rsid w:val="00D26757"/>
    <w:rsid w:val="00D268F0"/>
    <w:rsid w:val="00D2690E"/>
    <w:rsid w:val="00D26927"/>
    <w:rsid w:val="00D26A48"/>
    <w:rsid w:val="00D26B96"/>
    <w:rsid w:val="00D26BEE"/>
    <w:rsid w:val="00D26C6B"/>
    <w:rsid w:val="00D26D6E"/>
    <w:rsid w:val="00D26F6F"/>
    <w:rsid w:val="00D2782B"/>
    <w:rsid w:val="00D27A53"/>
    <w:rsid w:val="00D27BF4"/>
    <w:rsid w:val="00D30070"/>
    <w:rsid w:val="00D30290"/>
    <w:rsid w:val="00D30440"/>
    <w:rsid w:val="00D30448"/>
    <w:rsid w:val="00D3059A"/>
    <w:rsid w:val="00D305D5"/>
    <w:rsid w:val="00D30712"/>
    <w:rsid w:val="00D30791"/>
    <w:rsid w:val="00D308CA"/>
    <w:rsid w:val="00D30B08"/>
    <w:rsid w:val="00D30DB3"/>
    <w:rsid w:val="00D30DF6"/>
    <w:rsid w:val="00D314FD"/>
    <w:rsid w:val="00D31884"/>
    <w:rsid w:val="00D3191B"/>
    <w:rsid w:val="00D3194A"/>
    <w:rsid w:val="00D31B57"/>
    <w:rsid w:val="00D31B68"/>
    <w:rsid w:val="00D31E3E"/>
    <w:rsid w:val="00D31F71"/>
    <w:rsid w:val="00D31F91"/>
    <w:rsid w:val="00D3242B"/>
    <w:rsid w:val="00D329DB"/>
    <w:rsid w:val="00D32CCF"/>
    <w:rsid w:val="00D32FFD"/>
    <w:rsid w:val="00D330CA"/>
    <w:rsid w:val="00D3316D"/>
    <w:rsid w:val="00D33251"/>
    <w:rsid w:val="00D337B6"/>
    <w:rsid w:val="00D33C85"/>
    <w:rsid w:val="00D33DF5"/>
    <w:rsid w:val="00D34035"/>
    <w:rsid w:val="00D34275"/>
    <w:rsid w:val="00D343BE"/>
    <w:rsid w:val="00D34471"/>
    <w:rsid w:val="00D3461C"/>
    <w:rsid w:val="00D3464F"/>
    <w:rsid w:val="00D3490B"/>
    <w:rsid w:val="00D3499C"/>
    <w:rsid w:val="00D34B80"/>
    <w:rsid w:val="00D34DA0"/>
    <w:rsid w:val="00D34F59"/>
    <w:rsid w:val="00D353A2"/>
    <w:rsid w:val="00D35558"/>
    <w:rsid w:val="00D3567B"/>
    <w:rsid w:val="00D35858"/>
    <w:rsid w:val="00D35B0F"/>
    <w:rsid w:val="00D35D38"/>
    <w:rsid w:val="00D35EA9"/>
    <w:rsid w:val="00D35F56"/>
    <w:rsid w:val="00D35F5C"/>
    <w:rsid w:val="00D35F63"/>
    <w:rsid w:val="00D364A0"/>
    <w:rsid w:val="00D3663E"/>
    <w:rsid w:val="00D366A4"/>
    <w:rsid w:val="00D36E70"/>
    <w:rsid w:val="00D36EDA"/>
    <w:rsid w:val="00D36FE7"/>
    <w:rsid w:val="00D37012"/>
    <w:rsid w:val="00D37016"/>
    <w:rsid w:val="00D373FC"/>
    <w:rsid w:val="00D37594"/>
    <w:rsid w:val="00D37882"/>
    <w:rsid w:val="00D378B6"/>
    <w:rsid w:val="00D37A75"/>
    <w:rsid w:val="00D37B79"/>
    <w:rsid w:val="00D37DA1"/>
    <w:rsid w:val="00D37DF4"/>
    <w:rsid w:val="00D37EB9"/>
    <w:rsid w:val="00D40446"/>
    <w:rsid w:val="00D40568"/>
    <w:rsid w:val="00D405E1"/>
    <w:rsid w:val="00D40675"/>
    <w:rsid w:val="00D40739"/>
    <w:rsid w:val="00D40AFD"/>
    <w:rsid w:val="00D40E0E"/>
    <w:rsid w:val="00D4101E"/>
    <w:rsid w:val="00D41158"/>
    <w:rsid w:val="00D41456"/>
    <w:rsid w:val="00D4151C"/>
    <w:rsid w:val="00D41AE5"/>
    <w:rsid w:val="00D41AFC"/>
    <w:rsid w:val="00D41E04"/>
    <w:rsid w:val="00D4203E"/>
    <w:rsid w:val="00D422DE"/>
    <w:rsid w:val="00D42364"/>
    <w:rsid w:val="00D424E2"/>
    <w:rsid w:val="00D425D2"/>
    <w:rsid w:val="00D42657"/>
    <w:rsid w:val="00D427F8"/>
    <w:rsid w:val="00D429C5"/>
    <w:rsid w:val="00D429F3"/>
    <w:rsid w:val="00D43135"/>
    <w:rsid w:val="00D43177"/>
    <w:rsid w:val="00D43485"/>
    <w:rsid w:val="00D43505"/>
    <w:rsid w:val="00D4354B"/>
    <w:rsid w:val="00D4370D"/>
    <w:rsid w:val="00D43738"/>
    <w:rsid w:val="00D43A11"/>
    <w:rsid w:val="00D43CEE"/>
    <w:rsid w:val="00D43D83"/>
    <w:rsid w:val="00D43E34"/>
    <w:rsid w:val="00D44030"/>
    <w:rsid w:val="00D447AE"/>
    <w:rsid w:val="00D44899"/>
    <w:rsid w:val="00D448D1"/>
    <w:rsid w:val="00D44A1F"/>
    <w:rsid w:val="00D44A4B"/>
    <w:rsid w:val="00D44DD8"/>
    <w:rsid w:val="00D44E54"/>
    <w:rsid w:val="00D45041"/>
    <w:rsid w:val="00D45752"/>
    <w:rsid w:val="00D458DE"/>
    <w:rsid w:val="00D459BC"/>
    <w:rsid w:val="00D45CCF"/>
    <w:rsid w:val="00D45E34"/>
    <w:rsid w:val="00D460D5"/>
    <w:rsid w:val="00D460F0"/>
    <w:rsid w:val="00D463E9"/>
    <w:rsid w:val="00D465C2"/>
    <w:rsid w:val="00D465D0"/>
    <w:rsid w:val="00D46689"/>
    <w:rsid w:val="00D46798"/>
    <w:rsid w:val="00D4697A"/>
    <w:rsid w:val="00D46997"/>
    <w:rsid w:val="00D46D38"/>
    <w:rsid w:val="00D46F82"/>
    <w:rsid w:val="00D46FD9"/>
    <w:rsid w:val="00D47001"/>
    <w:rsid w:val="00D470E2"/>
    <w:rsid w:val="00D472BD"/>
    <w:rsid w:val="00D4771C"/>
    <w:rsid w:val="00D4780E"/>
    <w:rsid w:val="00D47913"/>
    <w:rsid w:val="00D4799C"/>
    <w:rsid w:val="00D479A3"/>
    <w:rsid w:val="00D47A0F"/>
    <w:rsid w:val="00D47ADE"/>
    <w:rsid w:val="00D47D57"/>
    <w:rsid w:val="00D47F5C"/>
    <w:rsid w:val="00D5009D"/>
    <w:rsid w:val="00D50151"/>
    <w:rsid w:val="00D5027D"/>
    <w:rsid w:val="00D50619"/>
    <w:rsid w:val="00D506F0"/>
    <w:rsid w:val="00D50713"/>
    <w:rsid w:val="00D507AA"/>
    <w:rsid w:val="00D509FE"/>
    <w:rsid w:val="00D50DFE"/>
    <w:rsid w:val="00D512DE"/>
    <w:rsid w:val="00D51416"/>
    <w:rsid w:val="00D51610"/>
    <w:rsid w:val="00D5182D"/>
    <w:rsid w:val="00D51A12"/>
    <w:rsid w:val="00D51B56"/>
    <w:rsid w:val="00D51C2D"/>
    <w:rsid w:val="00D51DF0"/>
    <w:rsid w:val="00D51DF7"/>
    <w:rsid w:val="00D51E61"/>
    <w:rsid w:val="00D52205"/>
    <w:rsid w:val="00D522E0"/>
    <w:rsid w:val="00D52409"/>
    <w:rsid w:val="00D528C3"/>
    <w:rsid w:val="00D528D2"/>
    <w:rsid w:val="00D528D6"/>
    <w:rsid w:val="00D52913"/>
    <w:rsid w:val="00D52965"/>
    <w:rsid w:val="00D52A75"/>
    <w:rsid w:val="00D52CF8"/>
    <w:rsid w:val="00D52D62"/>
    <w:rsid w:val="00D5302D"/>
    <w:rsid w:val="00D5349E"/>
    <w:rsid w:val="00D5357F"/>
    <w:rsid w:val="00D53883"/>
    <w:rsid w:val="00D53B3F"/>
    <w:rsid w:val="00D53C11"/>
    <w:rsid w:val="00D541CC"/>
    <w:rsid w:val="00D548E8"/>
    <w:rsid w:val="00D54933"/>
    <w:rsid w:val="00D54A50"/>
    <w:rsid w:val="00D54B41"/>
    <w:rsid w:val="00D54E73"/>
    <w:rsid w:val="00D550F5"/>
    <w:rsid w:val="00D5518B"/>
    <w:rsid w:val="00D551D4"/>
    <w:rsid w:val="00D55289"/>
    <w:rsid w:val="00D55294"/>
    <w:rsid w:val="00D55318"/>
    <w:rsid w:val="00D553C0"/>
    <w:rsid w:val="00D553D3"/>
    <w:rsid w:val="00D553E0"/>
    <w:rsid w:val="00D5554D"/>
    <w:rsid w:val="00D5567E"/>
    <w:rsid w:val="00D55A90"/>
    <w:rsid w:val="00D55C19"/>
    <w:rsid w:val="00D560B5"/>
    <w:rsid w:val="00D56226"/>
    <w:rsid w:val="00D5640A"/>
    <w:rsid w:val="00D56474"/>
    <w:rsid w:val="00D567DB"/>
    <w:rsid w:val="00D5699F"/>
    <w:rsid w:val="00D56F4B"/>
    <w:rsid w:val="00D5729F"/>
    <w:rsid w:val="00D57304"/>
    <w:rsid w:val="00D577B1"/>
    <w:rsid w:val="00D579C9"/>
    <w:rsid w:val="00D57C52"/>
    <w:rsid w:val="00D57F17"/>
    <w:rsid w:val="00D60046"/>
    <w:rsid w:val="00D60073"/>
    <w:rsid w:val="00D60180"/>
    <w:rsid w:val="00D602C2"/>
    <w:rsid w:val="00D6041C"/>
    <w:rsid w:val="00D60425"/>
    <w:rsid w:val="00D60649"/>
    <w:rsid w:val="00D606AE"/>
    <w:rsid w:val="00D606E0"/>
    <w:rsid w:val="00D60794"/>
    <w:rsid w:val="00D607DE"/>
    <w:rsid w:val="00D6083A"/>
    <w:rsid w:val="00D60853"/>
    <w:rsid w:val="00D60AD2"/>
    <w:rsid w:val="00D60B5F"/>
    <w:rsid w:val="00D60C2A"/>
    <w:rsid w:val="00D60C50"/>
    <w:rsid w:val="00D60E1C"/>
    <w:rsid w:val="00D60F75"/>
    <w:rsid w:val="00D611B7"/>
    <w:rsid w:val="00D61A61"/>
    <w:rsid w:val="00D61B3A"/>
    <w:rsid w:val="00D61B8D"/>
    <w:rsid w:val="00D61BA6"/>
    <w:rsid w:val="00D61C02"/>
    <w:rsid w:val="00D61D8E"/>
    <w:rsid w:val="00D61E88"/>
    <w:rsid w:val="00D621E1"/>
    <w:rsid w:val="00D62219"/>
    <w:rsid w:val="00D622DA"/>
    <w:rsid w:val="00D62436"/>
    <w:rsid w:val="00D6262E"/>
    <w:rsid w:val="00D627E5"/>
    <w:rsid w:val="00D628DD"/>
    <w:rsid w:val="00D62F8B"/>
    <w:rsid w:val="00D635BB"/>
    <w:rsid w:val="00D6366B"/>
    <w:rsid w:val="00D638A0"/>
    <w:rsid w:val="00D63AF3"/>
    <w:rsid w:val="00D63C07"/>
    <w:rsid w:val="00D63C0D"/>
    <w:rsid w:val="00D63DFA"/>
    <w:rsid w:val="00D63F4A"/>
    <w:rsid w:val="00D64110"/>
    <w:rsid w:val="00D641CB"/>
    <w:rsid w:val="00D64326"/>
    <w:rsid w:val="00D648AE"/>
    <w:rsid w:val="00D64A9B"/>
    <w:rsid w:val="00D65530"/>
    <w:rsid w:val="00D6563F"/>
    <w:rsid w:val="00D656D6"/>
    <w:rsid w:val="00D659BB"/>
    <w:rsid w:val="00D65A5C"/>
    <w:rsid w:val="00D65B1C"/>
    <w:rsid w:val="00D65CFB"/>
    <w:rsid w:val="00D65DD2"/>
    <w:rsid w:val="00D65E7B"/>
    <w:rsid w:val="00D66142"/>
    <w:rsid w:val="00D663A8"/>
    <w:rsid w:val="00D66883"/>
    <w:rsid w:val="00D66A13"/>
    <w:rsid w:val="00D67115"/>
    <w:rsid w:val="00D67623"/>
    <w:rsid w:val="00D67882"/>
    <w:rsid w:val="00D67910"/>
    <w:rsid w:val="00D67CE6"/>
    <w:rsid w:val="00D7023A"/>
    <w:rsid w:val="00D70253"/>
    <w:rsid w:val="00D703D4"/>
    <w:rsid w:val="00D70470"/>
    <w:rsid w:val="00D704D1"/>
    <w:rsid w:val="00D7057A"/>
    <w:rsid w:val="00D7065A"/>
    <w:rsid w:val="00D70A70"/>
    <w:rsid w:val="00D70C14"/>
    <w:rsid w:val="00D710FE"/>
    <w:rsid w:val="00D7119B"/>
    <w:rsid w:val="00D7119E"/>
    <w:rsid w:val="00D71323"/>
    <w:rsid w:val="00D718FD"/>
    <w:rsid w:val="00D7193E"/>
    <w:rsid w:val="00D71BBA"/>
    <w:rsid w:val="00D71EBF"/>
    <w:rsid w:val="00D72011"/>
    <w:rsid w:val="00D720CC"/>
    <w:rsid w:val="00D72354"/>
    <w:rsid w:val="00D724E3"/>
    <w:rsid w:val="00D724E7"/>
    <w:rsid w:val="00D726BE"/>
    <w:rsid w:val="00D727C0"/>
    <w:rsid w:val="00D7287F"/>
    <w:rsid w:val="00D728F1"/>
    <w:rsid w:val="00D72927"/>
    <w:rsid w:val="00D72B60"/>
    <w:rsid w:val="00D72B86"/>
    <w:rsid w:val="00D73310"/>
    <w:rsid w:val="00D733AB"/>
    <w:rsid w:val="00D733F1"/>
    <w:rsid w:val="00D7362A"/>
    <w:rsid w:val="00D737A4"/>
    <w:rsid w:val="00D73820"/>
    <w:rsid w:val="00D73CFF"/>
    <w:rsid w:val="00D73D04"/>
    <w:rsid w:val="00D74211"/>
    <w:rsid w:val="00D74492"/>
    <w:rsid w:val="00D74720"/>
    <w:rsid w:val="00D74EA1"/>
    <w:rsid w:val="00D74F90"/>
    <w:rsid w:val="00D75247"/>
    <w:rsid w:val="00D75459"/>
    <w:rsid w:val="00D75516"/>
    <w:rsid w:val="00D7580D"/>
    <w:rsid w:val="00D75832"/>
    <w:rsid w:val="00D758DC"/>
    <w:rsid w:val="00D75C4B"/>
    <w:rsid w:val="00D75D78"/>
    <w:rsid w:val="00D76328"/>
    <w:rsid w:val="00D76538"/>
    <w:rsid w:val="00D767B4"/>
    <w:rsid w:val="00D76CCD"/>
    <w:rsid w:val="00D76D05"/>
    <w:rsid w:val="00D76F05"/>
    <w:rsid w:val="00D76F61"/>
    <w:rsid w:val="00D76FDD"/>
    <w:rsid w:val="00D7726F"/>
    <w:rsid w:val="00D77554"/>
    <w:rsid w:val="00D77949"/>
    <w:rsid w:val="00D779D5"/>
    <w:rsid w:val="00D77DF1"/>
    <w:rsid w:val="00D80275"/>
    <w:rsid w:val="00D804E5"/>
    <w:rsid w:val="00D806B6"/>
    <w:rsid w:val="00D807F1"/>
    <w:rsid w:val="00D80C2B"/>
    <w:rsid w:val="00D80C50"/>
    <w:rsid w:val="00D80C60"/>
    <w:rsid w:val="00D80D56"/>
    <w:rsid w:val="00D80DDF"/>
    <w:rsid w:val="00D80EAA"/>
    <w:rsid w:val="00D811DB"/>
    <w:rsid w:val="00D812DF"/>
    <w:rsid w:val="00D81A02"/>
    <w:rsid w:val="00D81CE6"/>
    <w:rsid w:val="00D81D71"/>
    <w:rsid w:val="00D82004"/>
    <w:rsid w:val="00D8220F"/>
    <w:rsid w:val="00D822E6"/>
    <w:rsid w:val="00D827BA"/>
    <w:rsid w:val="00D82D3F"/>
    <w:rsid w:val="00D833B2"/>
    <w:rsid w:val="00D834FB"/>
    <w:rsid w:val="00D83515"/>
    <w:rsid w:val="00D83734"/>
    <w:rsid w:val="00D83747"/>
    <w:rsid w:val="00D83860"/>
    <w:rsid w:val="00D83923"/>
    <w:rsid w:val="00D83AD9"/>
    <w:rsid w:val="00D83BBC"/>
    <w:rsid w:val="00D83FAF"/>
    <w:rsid w:val="00D84136"/>
    <w:rsid w:val="00D844EC"/>
    <w:rsid w:val="00D84519"/>
    <w:rsid w:val="00D847C0"/>
    <w:rsid w:val="00D8483C"/>
    <w:rsid w:val="00D8494E"/>
    <w:rsid w:val="00D84AA7"/>
    <w:rsid w:val="00D8510B"/>
    <w:rsid w:val="00D852EE"/>
    <w:rsid w:val="00D85411"/>
    <w:rsid w:val="00D8547E"/>
    <w:rsid w:val="00D85484"/>
    <w:rsid w:val="00D85841"/>
    <w:rsid w:val="00D85A78"/>
    <w:rsid w:val="00D85DAB"/>
    <w:rsid w:val="00D866C2"/>
    <w:rsid w:val="00D868F0"/>
    <w:rsid w:val="00D8696B"/>
    <w:rsid w:val="00D86993"/>
    <w:rsid w:val="00D86A4F"/>
    <w:rsid w:val="00D86E9B"/>
    <w:rsid w:val="00D86F48"/>
    <w:rsid w:val="00D86FC8"/>
    <w:rsid w:val="00D87370"/>
    <w:rsid w:val="00D874F2"/>
    <w:rsid w:val="00D876BB"/>
    <w:rsid w:val="00D879BC"/>
    <w:rsid w:val="00D87CCC"/>
    <w:rsid w:val="00D87E62"/>
    <w:rsid w:val="00D87F97"/>
    <w:rsid w:val="00D90740"/>
    <w:rsid w:val="00D90CC6"/>
    <w:rsid w:val="00D90E73"/>
    <w:rsid w:val="00D90F53"/>
    <w:rsid w:val="00D910A0"/>
    <w:rsid w:val="00D9129E"/>
    <w:rsid w:val="00D91440"/>
    <w:rsid w:val="00D9159C"/>
    <w:rsid w:val="00D915B6"/>
    <w:rsid w:val="00D918FB"/>
    <w:rsid w:val="00D91B86"/>
    <w:rsid w:val="00D91DB0"/>
    <w:rsid w:val="00D91DC6"/>
    <w:rsid w:val="00D92172"/>
    <w:rsid w:val="00D9225A"/>
    <w:rsid w:val="00D92380"/>
    <w:rsid w:val="00D9244B"/>
    <w:rsid w:val="00D9271A"/>
    <w:rsid w:val="00D9276D"/>
    <w:rsid w:val="00D9296B"/>
    <w:rsid w:val="00D92AF7"/>
    <w:rsid w:val="00D92B86"/>
    <w:rsid w:val="00D92DCE"/>
    <w:rsid w:val="00D92E43"/>
    <w:rsid w:val="00D93160"/>
    <w:rsid w:val="00D9321E"/>
    <w:rsid w:val="00D9348F"/>
    <w:rsid w:val="00D936D2"/>
    <w:rsid w:val="00D93718"/>
    <w:rsid w:val="00D93839"/>
    <w:rsid w:val="00D93889"/>
    <w:rsid w:val="00D93B2A"/>
    <w:rsid w:val="00D93B2F"/>
    <w:rsid w:val="00D93BBC"/>
    <w:rsid w:val="00D93E0E"/>
    <w:rsid w:val="00D93F8D"/>
    <w:rsid w:val="00D94149"/>
    <w:rsid w:val="00D9419D"/>
    <w:rsid w:val="00D944F3"/>
    <w:rsid w:val="00D94641"/>
    <w:rsid w:val="00D949AE"/>
    <w:rsid w:val="00D94A3B"/>
    <w:rsid w:val="00D94B1E"/>
    <w:rsid w:val="00D94E31"/>
    <w:rsid w:val="00D94FF0"/>
    <w:rsid w:val="00D95038"/>
    <w:rsid w:val="00D95221"/>
    <w:rsid w:val="00D955DE"/>
    <w:rsid w:val="00D956A6"/>
    <w:rsid w:val="00D95707"/>
    <w:rsid w:val="00D9575A"/>
    <w:rsid w:val="00D9585A"/>
    <w:rsid w:val="00D95A50"/>
    <w:rsid w:val="00D95D9D"/>
    <w:rsid w:val="00D95F00"/>
    <w:rsid w:val="00D95F48"/>
    <w:rsid w:val="00D95F84"/>
    <w:rsid w:val="00D96485"/>
    <w:rsid w:val="00D96A99"/>
    <w:rsid w:val="00D96BBE"/>
    <w:rsid w:val="00D96F65"/>
    <w:rsid w:val="00D97148"/>
    <w:rsid w:val="00D97205"/>
    <w:rsid w:val="00D9722C"/>
    <w:rsid w:val="00D973CB"/>
    <w:rsid w:val="00D9781E"/>
    <w:rsid w:val="00D97AC5"/>
    <w:rsid w:val="00D97C27"/>
    <w:rsid w:val="00D97D91"/>
    <w:rsid w:val="00D97F04"/>
    <w:rsid w:val="00D97FA4"/>
    <w:rsid w:val="00DA00F7"/>
    <w:rsid w:val="00DA015F"/>
    <w:rsid w:val="00DA03F7"/>
    <w:rsid w:val="00DA043A"/>
    <w:rsid w:val="00DA0722"/>
    <w:rsid w:val="00DA0739"/>
    <w:rsid w:val="00DA0775"/>
    <w:rsid w:val="00DA0B20"/>
    <w:rsid w:val="00DA0CE4"/>
    <w:rsid w:val="00DA0D26"/>
    <w:rsid w:val="00DA0DD2"/>
    <w:rsid w:val="00DA0EFC"/>
    <w:rsid w:val="00DA1041"/>
    <w:rsid w:val="00DA10C9"/>
    <w:rsid w:val="00DA1109"/>
    <w:rsid w:val="00DA136C"/>
    <w:rsid w:val="00DA1415"/>
    <w:rsid w:val="00DA1502"/>
    <w:rsid w:val="00DA16F9"/>
    <w:rsid w:val="00DA16FE"/>
    <w:rsid w:val="00DA1A9C"/>
    <w:rsid w:val="00DA1DF8"/>
    <w:rsid w:val="00DA2200"/>
    <w:rsid w:val="00DA23AB"/>
    <w:rsid w:val="00DA2790"/>
    <w:rsid w:val="00DA28EE"/>
    <w:rsid w:val="00DA295F"/>
    <w:rsid w:val="00DA2B43"/>
    <w:rsid w:val="00DA2DCC"/>
    <w:rsid w:val="00DA2FC7"/>
    <w:rsid w:val="00DA3017"/>
    <w:rsid w:val="00DA31C9"/>
    <w:rsid w:val="00DA33AF"/>
    <w:rsid w:val="00DA33F1"/>
    <w:rsid w:val="00DA354D"/>
    <w:rsid w:val="00DA3555"/>
    <w:rsid w:val="00DA36D9"/>
    <w:rsid w:val="00DA39A5"/>
    <w:rsid w:val="00DA3A0F"/>
    <w:rsid w:val="00DA3A19"/>
    <w:rsid w:val="00DA3C13"/>
    <w:rsid w:val="00DA3F42"/>
    <w:rsid w:val="00DA4747"/>
    <w:rsid w:val="00DA4A43"/>
    <w:rsid w:val="00DA4EBD"/>
    <w:rsid w:val="00DA5110"/>
    <w:rsid w:val="00DA52D9"/>
    <w:rsid w:val="00DA5484"/>
    <w:rsid w:val="00DA553A"/>
    <w:rsid w:val="00DA59AF"/>
    <w:rsid w:val="00DA5DD2"/>
    <w:rsid w:val="00DA5E5C"/>
    <w:rsid w:val="00DA603A"/>
    <w:rsid w:val="00DA6272"/>
    <w:rsid w:val="00DA6293"/>
    <w:rsid w:val="00DA62E3"/>
    <w:rsid w:val="00DA6365"/>
    <w:rsid w:val="00DA646C"/>
    <w:rsid w:val="00DA6673"/>
    <w:rsid w:val="00DA6725"/>
    <w:rsid w:val="00DA6805"/>
    <w:rsid w:val="00DA688B"/>
    <w:rsid w:val="00DA6948"/>
    <w:rsid w:val="00DA6A58"/>
    <w:rsid w:val="00DA6E41"/>
    <w:rsid w:val="00DA6E99"/>
    <w:rsid w:val="00DA6FD3"/>
    <w:rsid w:val="00DA7097"/>
    <w:rsid w:val="00DA724A"/>
    <w:rsid w:val="00DA7525"/>
    <w:rsid w:val="00DA774C"/>
    <w:rsid w:val="00DA7E1B"/>
    <w:rsid w:val="00DA7E7F"/>
    <w:rsid w:val="00DA7EEB"/>
    <w:rsid w:val="00DB012F"/>
    <w:rsid w:val="00DB0381"/>
    <w:rsid w:val="00DB04BB"/>
    <w:rsid w:val="00DB0AB3"/>
    <w:rsid w:val="00DB0AD2"/>
    <w:rsid w:val="00DB0B79"/>
    <w:rsid w:val="00DB0E82"/>
    <w:rsid w:val="00DB0EC7"/>
    <w:rsid w:val="00DB0F0C"/>
    <w:rsid w:val="00DB0F36"/>
    <w:rsid w:val="00DB11B4"/>
    <w:rsid w:val="00DB13FA"/>
    <w:rsid w:val="00DB14B7"/>
    <w:rsid w:val="00DB158B"/>
    <w:rsid w:val="00DB1702"/>
    <w:rsid w:val="00DB17B4"/>
    <w:rsid w:val="00DB17B5"/>
    <w:rsid w:val="00DB187B"/>
    <w:rsid w:val="00DB1B02"/>
    <w:rsid w:val="00DB1DE2"/>
    <w:rsid w:val="00DB22E7"/>
    <w:rsid w:val="00DB246B"/>
    <w:rsid w:val="00DB24E9"/>
    <w:rsid w:val="00DB277A"/>
    <w:rsid w:val="00DB2804"/>
    <w:rsid w:val="00DB2A69"/>
    <w:rsid w:val="00DB2D24"/>
    <w:rsid w:val="00DB2D3F"/>
    <w:rsid w:val="00DB2ED3"/>
    <w:rsid w:val="00DB2FE6"/>
    <w:rsid w:val="00DB3018"/>
    <w:rsid w:val="00DB306F"/>
    <w:rsid w:val="00DB33FB"/>
    <w:rsid w:val="00DB3765"/>
    <w:rsid w:val="00DB38AB"/>
    <w:rsid w:val="00DB3955"/>
    <w:rsid w:val="00DB3BDD"/>
    <w:rsid w:val="00DB3D66"/>
    <w:rsid w:val="00DB3E52"/>
    <w:rsid w:val="00DB3F5A"/>
    <w:rsid w:val="00DB41EA"/>
    <w:rsid w:val="00DB4221"/>
    <w:rsid w:val="00DB42E3"/>
    <w:rsid w:val="00DB454E"/>
    <w:rsid w:val="00DB4809"/>
    <w:rsid w:val="00DB48B3"/>
    <w:rsid w:val="00DB4902"/>
    <w:rsid w:val="00DB4D28"/>
    <w:rsid w:val="00DB4DF5"/>
    <w:rsid w:val="00DB551E"/>
    <w:rsid w:val="00DB55BA"/>
    <w:rsid w:val="00DB564F"/>
    <w:rsid w:val="00DB5830"/>
    <w:rsid w:val="00DB58F5"/>
    <w:rsid w:val="00DB599C"/>
    <w:rsid w:val="00DB5C8B"/>
    <w:rsid w:val="00DB5E34"/>
    <w:rsid w:val="00DB67E6"/>
    <w:rsid w:val="00DB6842"/>
    <w:rsid w:val="00DB6E2B"/>
    <w:rsid w:val="00DB7067"/>
    <w:rsid w:val="00DB7153"/>
    <w:rsid w:val="00DB71D0"/>
    <w:rsid w:val="00DB7259"/>
    <w:rsid w:val="00DB7416"/>
    <w:rsid w:val="00DB788E"/>
    <w:rsid w:val="00DB7A84"/>
    <w:rsid w:val="00DB7B35"/>
    <w:rsid w:val="00DB7D48"/>
    <w:rsid w:val="00DB7E8D"/>
    <w:rsid w:val="00DB7E9C"/>
    <w:rsid w:val="00DC00DB"/>
    <w:rsid w:val="00DC0323"/>
    <w:rsid w:val="00DC0596"/>
    <w:rsid w:val="00DC0766"/>
    <w:rsid w:val="00DC076F"/>
    <w:rsid w:val="00DC086B"/>
    <w:rsid w:val="00DC08BC"/>
    <w:rsid w:val="00DC08EE"/>
    <w:rsid w:val="00DC0B7D"/>
    <w:rsid w:val="00DC0BDF"/>
    <w:rsid w:val="00DC0E56"/>
    <w:rsid w:val="00DC1012"/>
    <w:rsid w:val="00DC1233"/>
    <w:rsid w:val="00DC1280"/>
    <w:rsid w:val="00DC133C"/>
    <w:rsid w:val="00DC13EB"/>
    <w:rsid w:val="00DC18D8"/>
    <w:rsid w:val="00DC1A46"/>
    <w:rsid w:val="00DC1B37"/>
    <w:rsid w:val="00DC1B3F"/>
    <w:rsid w:val="00DC1B7B"/>
    <w:rsid w:val="00DC1E1E"/>
    <w:rsid w:val="00DC206F"/>
    <w:rsid w:val="00DC21EF"/>
    <w:rsid w:val="00DC2243"/>
    <w:rsid w:val="00DC2251"/>
    <w:rsid w:val="00DC230B"/>
    <w:rsid w:val="00DC26DF"/>
    <w:rsid w:val="00DC27AE"/>
    <w:rsid w:val="00DC29E0"/>
    <w:rsid w:val="00DC2A38"/>
    <w:rsid w:val="00DC2DFE"/>
    <w:rsid w:val="00DC2E66"/>
    <w:rsid w:val="00DC2E76"/>
    <w:rsid w:val="00DC2FF7"/>
    <w:rsid w:val="00DC33D5"/>
    <w:rsid w:val="00DC3474"/>
    <w:rsid w:val="00DC366D"/>
    <w:rsid w:val="00DC3960"/>
    <w:rsid w:val="00DC3B15"/>
    <w:rsid w:val="00DC3FB0"/>
    <w:rsid w:val="00DC40C9"/>
    <w:rsid w:val="00DC418A"/>
    <w:rsid w:val="00DC4257"/>
    <w:rsid w:val="00DC4416"/>
    <w:rsid w:val="00DC45CD"/>
    <w:rsid w:val="00DC461E"/>
    <w:rsid w:val="00DC4931"/>
    <w:rsid w:val="00DC4994"/>
    <w:rsid w:val="00DC4CEC"/>
    <w:rsid w:val="00DC4E25"/>
    <w:rsid w:val="00DC521C"/>
    <w:rsid w:val="00DC527B"/>
    <w:rsid w:val="00DC5606"/>
    <w:rsid w:val="00DC57B8"/>
    <w:rsid w:val="00DC5893"/>
    <w:rsid w:val="00DC5A3E"/>
    <w:rsid w:val="00DC5DFF"/>
    <w:rsid w:val="00DC5E01"/>
    <w:rsid w:val="00DC643A"/>
    <w:rsid w:val="00DC64E8"/>
    <w:rsid w:val="00DC65CC"/>
    <w:rsid w:val="00DC6828"/>
    <w:rsid w:val="00DC6A7A"/>
    <w:rsid w:val="00DC6C2C"/>
    <w:rsid w:val="00DC6FD4"/>
    <w:rsid w:val="00DC71A9"/>
    <w:rsid w:val="00DC74CB"/>
    <w:rsid w:val="00DC74DB"/>
    <w:rsid w:val="00DC75BE"/>
    <w:rsid w:val="00DC766D"/>
    <w:rsid w:val="00DC7AE6"/>
    <w:rsid w:val="00DD0041"/>
    <w:rsid w:val="00DD03C6"/>
    <w:rsid w:val="00DD0672"/>
    <w:rsid w:val="00DD0A67"/>
    <w:rsid w:val="00DD0BA4"/>
    <w:rsid w:val="00DD0FDF"/>
    <w:rsid w:val="00DD0FE9"/>
    <w:rsid w:val="00DD12E4"/>
    <w:rsid w:val="00DD134A"/>
    <w:rsid w:val="00DD14A1"/>
    <w:rsid w:val="00DD1508"/>
    <w:rsid w:val="00DD1694"/>
    <w:rsid w:val="00DD1695"/>
    <w:rsid w:val="00DD16C7"/>
    <w:rsid w:val="00DD1813"/>
    <w:rsid w:val="00DD1827"/>
    <w:rsid w:val="00DD1C38"/>
    <w:rsid w:val="00DD1F22"/>
    <w:rsid w:val="00DD2402"/>
    <w:rsid w:val="00DD27DC"/>
    <w:rsid w:val="00DD27F9"/>
    <w:rsid w:val="00DD295B"/>
    <w:rsid w:val="00DD2E36"/>
    <w:rsid w:val="00DD307C"/>
    <w:rsid w:val="00DD313C"/>
    <w:rsid w:val="00DD31BB"/>
    <w:rsid w:val="00DD31BC"/>
    <w:rsid w:val="00DD3231"/>
    <w:rsid w:val="00DD3289"/>
    <w:rsid w:val="00DD3959"/>
    <w:rsid w:val="00DD3A05"/>
    <w:rsid w:val="00DD3C07"/>
    <w:rsid w:val="00DD3C68"/>
    <w:rsid w:val="00DD3DDA"/>
    <w:rsid w:val="00DD3E86"/>
    <w:rsid w:val="00DD3F4A"/>
    <w:rsid w:val="00DD3FAF"/>
    <w:rsid w:val="00DD40AA"/>
    <w:rsid w:val="00DD4196"/>
    <w:rsid w:val="00DD47DD"/>
    <w:rsid w:val="00DD4867"/>
    <w:rsid w:val="00DD493D"/>
    <w:rsid w:val="00DD4960"/>
    <w:rsid w:val="00DD4C25"/>
    <w:rsid w:val="00DD4F2B"/>
    <w:rsid w:val="00DD4FB4"/>
    <w:rsid w:val="00DD5051"/>
    <w:rsid w:val="00DD51C5"/>
    <w:rsid w:val="00DD556B"/>
    <w:rsid w:val="00DD560F"/>
    <w:rsid w:val="00DD58BF"/>
    <w:rsid w:val="00DD5C6C"/>
    <w:rsid w:val="00DD5DB6"/>
    <w:rsid w:val="00DD5DC2"/>
    <w:rsid w:val="00DD5F44"/>
    <w:rsid w:val="00DD60CC"/>
    <w:rsid w:val="00DD6316"/>
    <w:rsid w:val="00DD6473"/>
    <w:rsid w:val="00DD665E"/>
    <w:rsid w:val="00DD66AC"/>
    <w:rsid w:val="00DD68A9"/>
    <w:rsid w:val="00DD6D54"/>
    <w:rsid w:val="00DD6E60"/>
    <w:rsid w:val="00DD7012"/>
    <w:rsid w:val="00DD7159"/>
    <w:rsid w:val="00DD715C"/>
    <w:rsid w:val="00DD717A"/>
    <w:rsid w:val="00DD7655"/>
    <w:rsid w:val="00DD7CBC"/>
    <w:rsid w:val="00DD7D9D"/>
    <w:rsid w:val="00DD7EE7"/>
    <w:rsid w:val="00DE0004"/>
    <w:rsid w:val="00DE042A"/>
    <w:rsid w:val="00DE0740"/>
    <w:rsid w:val="00DE0785"/>
    <w:rsid w:val="00DE0870"/>
    <w:rsid w:val="00DE08EF"/>
    <w:rsid w:val="00DE0C6D"/>
    <w:rsid w:val="00DE0D05"/>
    <w:rsid w:val="00DE139F"/>
    <w:rsid w:val="00DE16D6"/>
    <w:rsid w:val="00DE1755"/>
    <w:rsid w:val="00DE17FA"/>
    <w:rsid w:val="00DE1818"/>
    <w:rsid w:val="00DE2297"/>
    <w:rsid w:val="00DE23BC"/>
    <w:rsid w:val="00DE26DC"/>
    <w:rsid w:val="00DE2739"/>
    <w:rsid w:val="00DE27EF"/>
    <w:rsid w:val="00DE2964"/>
    <w:rsid w:val="00DE298F"/>
    <w:rsid w:val="00DE2BAB"/>
    <w:rsid w:val="00DE2EAB"/>
    <w:rsid w:val="00DE30EE"/>
    <w:rsid w:val="00DE31BF"/>
    <w:rsid w:val="00DE32F5"/>
    <w:rsid w:val="00DE33BD"/>
    <w:rsid w:val="00DE354B"/>
    <w:rsid w:val="00DE36EA"/>
    <w:rsid w:val="00DE38AE"/>
    <w:rsid w:val="00DE3916"/>
    <w:rsid w:val="00DE3952"/>
    <w:rsid w:val="00DE3DD3"/>
    <w:rsid w:val="00DE3FE7"/>
    <w:rsid w:val="00DE4077"/>
    <w:rsid w:val="00DE42B3"/>
    <w:rsid w:val="00DE4357"/>
    <w:rsid w:val="00DE44D2"/>
    <w:rsid w:val="00DE458E"/>
    <w:rsid w:val="00DE461C"/>
    <w:rsid w:val="00DE4E82"/>
    <w:rsid w:val="00DE50CB"/>
    <w:rsid w:val="00DE529C"/>
    <w:rsid w:val="00DE543B"/>
    <w:rsid w:val="00DE5C53"/>
    <w:rsid w:val="00DE5F54"/>
    <w:rsid w:val="00DE63F0"/>
    <w:rsid w:val="00DE6C01"/>
    <w:rsid w:val="00DE6C45"/>
    <w:rsid w:val="00DE6C72"/>
    <w:rsid w:val="00DE6DBF"/>
    <w:rsid w:val="00DE6E86"/>
    <w:rsid w:val="00DE7434"/>
    <w:rsid w:val="00DE74F0"/>
    <w:rsid w:val="00DE789A"/>
    <w:rsid w:val="00DE793D"/>
    <w:rsid w:val="00DE7976"/>
    <w:rsid w:val="00DE7B41"/>
    <w:rsid w:val="00DE7ED1"/>
    <w:rsid w:val="00DE7EF1"/>
    <w:rsid w:val="00DE7F82"/>
    <w:rsid w:val="00DF04C9"/>
    <w:rsid w:val="00DF054E"/>
    <w:rsid w:val="00DF06EE"/>
    <w:rsid w:val="00DF0B01"/>
    <w:rsid w:val="00DF0C53"/>
    <w:rsid w:val="00DF0C68"/>
    <w:rsid w:val="00DF0DA4"/>
    <w:rsid w:val="00DF12C7"/>
    <w:rsid w:val="00DF19FE"/>
    <w:rsid w:val="00DF1B27"/>
    <w:rsid w:val="00DF1BF0"/>
    <w:rsid w:val="00DF1DC1"/>
    <w:rsid w:val="00DF1DF8"/>
    <w:rsid w:val="00DF20F0"/>
    <w:rsid w:val="00DF2112"/>
    <w:rsid w:val="00DF22C9"/>
    <w:rsid w:val="00DF237C"/>
    <w:rsid w:val="00DF23DF"/>
    <w:rsid w:val="00DF254A"/>
    <w:rsid w:val="00DF284A"/>
    <w:rsid w:val="00DF2C29"/>
    <w:rsid w:val="00DF2E4E"/>
    <w:rsid w:val="00DF3588"/>
    <w:rsid w:val="00DF3A85"/>
    <w:rsid w:val="00DF3E26"/>
    <w:rsid w:val="00DF3E82"/>
    <w:rsid w:val="00DF409D"/>
    <w:rsid w:val="00DF4261"/>
    <w:rsid w:val="00DF44A5"/>
    <w:rsid w:val="00DF46B4"/>
    <w:rsid w:val="00DF48F2"/>
    <w:rsid w:val="00DF49F6"/>
    <w:rsid w:val="00DF4C63"/>
    <w:rsid w:val="00DF4E3E"/>
    <w:rsid w:val="00DF4E50"/>
    <w:rsid w:val="00DF4FC5"/>
    <w:rsid w:val="00DF5060"/>
    <w:rsid w:val="00DF5355"/>
    <w:rsid w:val="00DF548E"/>
    <w:rsid w:val="00DF57D9"/>
    <w:rsid w:val="00DF5B0D"/>
    <w:rsid w:val="00DF5BDA"/>
    <w:rsid w:val="00DF5C69"/>
    <w:rsid w:val="00DF60B9"/>
    <w:rsid w:val="00DF6294"/>
    <w:rsid w:val="00DF62BB"/>
    <w:rsid w:val="00DF63B7"/>
    <w:rsid w:val="00DF64E5"/>
    <w:rsid w:val="00DF696B"/>
    <w:rsid w:val="00DF6D19"/>
    <w:rsid w:val="00DF6D94"/>
    <w:rsid w:val="00DF6E10"/>
    <w:rsid w:val="00DF6ED9"/>
    <w:rsid w:val="00DF6F44"/>
    <w:rsid w:val="00DF705A"/>
    <w:rsid w:val="00DF72FC"/>
    <w:rsid w:val="00DF747D"/>
    <w:rsid w:val="00DF7759"/>
    <w:rsid w:val="00DF7873"/>
    <w:rsid w:val="00DF7981"/>
    <w:rsid w:val="00DF7B72"/>
    <w:rsid w:val="00DF7BD9"/>
    <w:rsid w:val="00DF7CA3"/>
    <w:rsid w:val="00DF7D3F"/>
    <w:rsid w:val="00DF7E6E"/>
    <w:rsid w:val="00DF7FF4"/>
    <w:rsid w:val="00E001B1"/>
    <w:rsid w:val="00E00503"/>
    <w:rsid w:val="00E0057D"/>
    <w:rsid w:val="00E00702"/>
    <w:rsid w:val="00E00790"/>
    <w:rsid w:val="00E00941"/>
    <w:rsid w:val="00E00F82"/>
    <w:rsid w:val="00E010CD"/>
    <w:rsid w:val="00E010F9"/>
    <w:rsid w:val="00E01336"/>
    <w:rsid w:val="00E013D7"/>
    <w:rsid w:val="00E0143C"/>
    <w:rsid w:val="00E01775"/>
    <w:rsid w:val="00E018FF"/>
    <w:rsid w:val="00E01C55"/>
    <w:rsid w:val="00E01D35"/>
    <w:rsid w:val="00E01E0D"/>
    <w:rsid w:val="00E01E41"/>
    <w:rsid w:val="00E0215B"/>
    <w:rsid w:val="00E027D7"/>
    <w:rsid w:val="00E02824"/>
    <w:rsid w:val="00E02D61"/>
    <w:rsid w:val="00E02E5A"/>
    <w:rsid w:val="00E03182"/>
    <w:rsid w:val="00E0320F"/>
    <w:rsid w:val="00E0322B"/>
    <w:rsid w:val="00E0328E"/>
    <w:rsid w:val="00E032E7"/>
    <w:rsid w:val="00E033EC"/>
    <w:rsid w:val="00E03658"/>
    <w:rsid w:val="00E037DC"/>
    <w:rsid w:val="00E03808"/>
    <w:rsid w:val="00E03CDF"/>
    <w:rsid w:val="00E0412B"/>
    <w:rsid w:val="00E043D1"/>
    <w:rsid w:val="00E043DE"/>
    <w:rsid w:val="00E0453D"/>
    <w:rsid w:val="00E045F9"/>
    <w:rsid w:val="00E04981"/>
    <w:rsid w:val="00E04B5B"/>
    <w:rsid w:val="00E04D28"/>
    <w:rsid w:val="00E04DD6"/>
    <w:rsid w:val="00E04E0B"/>
    <w:rsid w:val="00E04EC2"/>
    <w:rsid w:val="00E04F49"/>
    <w:rsid w:val="00E05030"/>
    <w:rsid w:val="00E050B7"/>
    <w:rsid w:val="00E05237"/>
    <w:rsid w:val="00E05766"/>
    <w:rsid w:val="00E059B1"/>
    <w:rsid w:val="00E05AA9"/>
    <w:rsid w:val="00E05BF5"/>
    <w:rsid w:val="00E05C1F"/>
    <w:rsid w:val="00E05D1A"/>
    <w:rsid w:val="00E05D6F"/>
    <w:rsid w:val="00E05F02"/>
    <w:rsid w:val="00E05F42"/>
    <w:rsid w:val="00E05FA6"/>
    <w:rsid w:val="00E0619C"/>
    <w:rsid w:val="00E061AD"/>
    <w:rsid w:val="00E063CE"/>
    <w:rsid w:val="00E065A0"/>
    <w:rsid w:val="00E06728"/>
    <w:rsid w:val="00E0676B"/>
    <w:rsid w:val="00E06795"/>
    <w:rsid w:val="00E06883"/>
    <w:rsid w:val="00E0688B"/>
    <w:rsid w:val="00E06FBB"/>
    <w:rsid w:val="00E075F8"/>
    <w:rsid w:val="00E0769C"/>
    <w:rsid w:val="00E07B6E"/>
    <w:rsid w:val="00E07EEF"/>
    <w:rsid w:val="00E1032C"/>
    <w:rsid w:val="00E10358"/>
    <w:rsid w:val="00E104B7"/>
    <w:rsid w:val="00E104E4"/>
    <w:rsid w:val="00E10785"/>
    <w:rsid w:val="00E10858"/>
    <w:rsid w:val="00E108DE"/>
    <w:rsid w:val="00E109CC"/>
    <w:rsid w:val="00E10A74"/>
    <w:rsid w:val="00E10B4B"/>
    <w:rsid w:val="00E10C9B"/>
    <w:rsid w:val="00E10D77"/>
    <w:rsid w:val="00E110EE"/>
    <w:rsid w:val="00E113B2"/>
    <w:rsid w:val="00E1143E"/>
    <w:rsid w:val="00E11519"/>
    <w:rsid w:val="00E117D4"/>
    <w:rsid w:val="00E11908"/>
    <w:rsid w:val="00E11CD7"/>
    <w:rsid w:val="00E11D7E"/>
    <w:rsid w:val="00E121F2"/>
    <w:rsid w:val="00E12823"/>
    <w:rsid w:val="00E12994"/>
    <w:rsid w:val="00E12A1F"/>
    <w:rsid w:val="00E12C1E"/>
    <w:rsid w:val="00E12E0B"/>
    <w:rsid w:val="00E12E7D"/>
    <w:rsid w:val="00E12E88"/>
    <w:rsid w:val="00E12EE3"/>
    <w:rsid w:val="00E13054"/>
    <w:rsid w:val="00E13274"/>
    <w:rsid w:val="00E132ED"/>
    <w:rsid w:val="00E13418"/>
    <w:rsid w:val="00E1345A"/>
    <w:rsid w:val="00E1378D"/>
    <w:rsid w:val="00E13864"/>
    <w:rsid w:val="00E13C9E"/>
    <w:rsid w:val="00E13D6B"/>
    <w:rsid w:val="00E13E49"/>
    <w:rsid w:val="00E13F2B"/>
    <w:rsid w:val="00E13F7C"/>
    <w:rsid w:val="00E14015"/>
    <w:rsid w:val="00E14147"/>
    <w:rsid w:val="00E14152"/>
    <w:rsid w:val="00E14214"/>
    <w:rsid w:val="00E142B8"/>
    <w:rsid w:val="00E14320"/>
    <w:rsid w:val="00E14A25"/>
    <w:rsid w:val="00E14AFE"/>
    <w:rsid w:val="00E14BAD"/>
    <w:rsid w:val="00E14E0A"/>
    <w:rsid w:val="00E150CF"/>
    <w:rsid w:val="00E1511F"/>
    <w:rsid w:val="00E15168"/>
    <w:rsid w:val="00E154A2"/>
    <w:rsid w:val="00E15621"/>
    <w:rsid w:val="00E15A2F"/>
    <w:rsid w:val="00E15AEB"/>
    <w:rsid w:val="00E15F99"/>
    <w:rsid w:val="00E15FF9"/>
    <w:rsid w:val="00E162C9"/>
    <w:rsid w:val="00E1645E"/>
    <w:rsid w:val="00E16549"/>
    <w:rsid w:val="00E168E2"/>
    <w:rsid w:val="00E169B6"/>
    <w:rsid w:val="00E16A84"/>
    <w:rsid w:val="00E16AB3"/>
    <w:rsid w:val="00E16D40"/>
    <w:rsid w:val="00E16F4D"/>
    <w:rsid w:val="00E17167"/>
    <w:rsid w:val="00E173E1"/>
    <w:rsid w:val="00E175F7"/>
    <w:rsid w:val="00E177B0"/>
    <w:rsid w:val="00E1780D"/>
    <w:rsid w:val="00E17883"/>
    <w:rsid w:val="00E17DCE"/>
    <w:rsid w:val="00E17DD8"/>
    <w:rsid w:val="00E17FBA"/>
    <w:rsid w:val="00E17FE2"/>
    <w:rsid w:val="00E2007D"/>
    <w:rsid w:val="00E20131"/>
    <w:rsid w:val="00E202A8"/>
    <w:rsid w:val="00E202F4"/>
    <w:rsid w:val="00E20376"/>
    <w:rsid w:val="00E2038E"/>
    <w:rsid w:val="00E2054A"/>
    <w:rsid w:val="00E2062E"/>
    <w:rsid w:val="00E21208"/>
    <w:rsid w:val="00E213BA"/>
    <w:rsid w:val="00E213E8"/>
    <w:rsid w:val="00E21511"/>
    <w:rsid w:val="00E21817"/>
    <w:rsid w:val="00E21881"/>
    <w:rsid w:val="00E21AAC"/>
    <w:rsid w:val="00E21AFA"/>
    <w:rsid w:val="00E21CEE"/>
    <w:rsid w:val="00E21ED5"/>
    <w:rsid w:val="00E222CE"/>
    <w:rsid w:val="00E226A3"/>
    <w:rsid w:val="00E22957"/>
    <w:rsid w:val="00E22BF1"/>
    <w:rsid w:val="00E22C9D"/>
    <w:rsid w:val="00E22DA4"/>
    <w:rsid w:val="00E22F7D"/>
    <w:rsid w:val="00E23105"/>
    <w:rsid w:val="00E232E7"/>
    <w:rsid w:val="00E23300"/>
    <w:rsid w:val="00E235E6"/>
    <w:rsid w:val="00E23784"/>
    <w:rsid w:val="00E23A9A"/>
    <w:rsid w:val="00E23C52"/>
    <w:rsid w:val="00E24388"/>
    <w:rsid w:val="00E24446"/>
    <w:rsid w:val="00E246BD"/>
    <w:rsid w:val="00E248E3"/>
    <w:rsid w:val="00E24B69"/>
    <w:rsid w:val="00E24EF1"/>
    <w:rsid w:val="00E24F47"/>
    <w:rsid w:val="00E24FE1"/>
    <w:rsid w:val="00E25152"/>
    <w:rsid w:val="00E25374"/>
    <w:rsid w:val="00E25427"/>
    <w:rsid w:val="00E25474"/>
    <w:rsid w:val="00E25824"/>
    <w:rsid w:val="00E25855"/>
    <w:rsid w:val="00E259DD"/>
    <w:rsid w:val="00E25AE7"/>
    <w:rsid w:val="00E25D51"/>
    <w:rsid w:val="00E25E86"/>
    <w:rsid w:val="00E2637E"/>
    <w:rsid w:val="00E26416"/>
    <w:rsid w:val="00E26461"/>
    <w:rsid w:val="00E264CA"/>
    <w:rsid w:val="00E26697"/>
    <w:rsid w:val="00E267D8"/>
    <w:rsid w:val="00E26A1F"/>
    <w:rsid w:val="00E26B07"/>
    <w:rsid w:val="00E26C97"/>
    <w:rsid w:val="00E27189"/>
    <w:rsid w:val="00E271FA"/>
    <w:rsid w:val="00E272AA"/>
    <w:rsid w:val="00E274B1"/>
    <w:rsid w:val="00E27586"/>
    <w:rsid w:val="00E27802"/>
    <w:rsid w:val="00E2791E"/>
    <w:rsid w:val="00E27B53"/>
    <w:rsid w:val="00E27CA0"/>
    <w:rsid w:val="00E300FC"/>
    <w:rsid w:val="00E301E9"/>
    <w:rsid w:val="00E302A7"/>
    <w:rsid w:val="00E303F4"/>
    <w:rsid w:val="00E305A5"/>
    <w:rsid w:val="00E30636"/>
    <w:rsid w:val="00E30EF8"/>
    <w:rsid w:val="00E30F1C"/>
    <w:rsid w:val="00E30F33"/>
    <w:rsid w:val="00E310C0"/>
    <w:rsid w:val="00E3110C"/>
    <w:rsid w:val="00E31179"/>
    <w:rsid w:val="00E314B2"/>
    <w:rsid w:val="00E314DE"/>
    <w:rsid w:val="00E315F8"/>
    <w:rsid w:val="00E31649"/>
    <w:rsid w:val="00E317F0"/>
    <w:rsid w:val="00E31A50"/>
    <w:rsid w:val="00E31FC0"/>
    <w:rsid w:val="00E32144"/>
    <w:rsid w:val="00E32206"/>
    <w:rsid w:val="00E32453"/>
    <w:rsid w:val="00E324BE"/>
    <w:rsid w:val="00E3252F"/>
    <w:rsid w:val="00E325C0"/>
    <w:rsid w:val="00E32B17"/>
    <w:rsid w:val="00E32CC5"/>
    <w:rsid w:val="00E32EE5"/>
    <w:rsid w:val="00E32F93"/>
    <w:rsid w:val="00E331C2"/>
    <w:rsid w:val="00E3334D"/>
    <w:rsid w:val="00E334BA"/>
    <w:rsid w:val="00E338B3"/>
    <w:rsid w:val="00E33B16"/>
    <w:rsid w:val="00E33BC8"/>
    <w:rsid w:val="00E33CDF"/>
    <w:rsid w:val="00E33D3C"/>
    <w:rsid w:val="00E33E3C"/>
    <w:rsid w:val="00E33F4A"/>
    <w:rsid w:val="00E342D7"/>
    <w:rsid w:val="00E34440"/>
    <w:rsid w:val="00E345BE"/>
    <w:rsid w:val="00E3466E"/>
    <w:rsid w:val="00E3487E"/>
    <w:rsid w:val="00E34B0B"/>
    <w:rsid w:val="00E34E20"/>
    <w:rsid w:val="00E34EB5"/>
    <w:rsid w:val="00E3523D"/>
    <w:rsid w:val="00E353E0"/>
    <w:rsid w:val="00E35480"/>
    <w:rsid w:val="00E354CD"/>
    <w:rsid w:val="00E35941"/>
    <w:rsid w:val="00E35B3D"/>
    <w:rsid w:val="00E35D07"/>
    <w:rsid w:val="00E35D59"/>
    <w:rsid w:val="00E35EE0"/>
    <w:rsid w:val="00E35FEC"/>
    <w:rsid w:val="00E360C2"/>
    <w:rsid w:val="00E36141"/>
    <w:rsid w:val="00E364A8"/>
    <w:rsid w:val="00E36FAA"/>
    <w:rsid w:val="00E36FF7"/>
    <w:rsid w:val="00E37002"/>
    <w:rsid w:val="00E37111"/>
    <w:rsid w:val="00E37496"/>
    <w:rsid w:val="00E37598"/>
    <w:rsid w:val="00E379F7"/>
    <w:rsid w:val="00E37CB9"/>
    <w:rsid w:val="00E4014C"/>
    <w:rsid w:val="00E401A7"/>
    <w:rsid w:val="00E403FB"/>
    <w:rsid w:val="00E404D8"/>
    <w:rsid w:val="00E40522"/>
    <w:rsid w:val="00E40A14"/>
    <w:rsid w:val="00E40B1D"/>
    <w:rsid w:val="00E40C98"/>
    <w:rsid w:val="00E40CD7"/>
    <w:rsid w:val="00E410FB"/>
    <w:rsid w:val="00E41186"/>
    <w:rsid w:val="00E41265"/>
    <w:rsid w:val="00E41AAB"/>
    <w:rsid w:val="00E41C7B"/>
    <w:rsid w:val="00E41DC0"/>
    <w:rsid w:val="00E41F38"/>
    <w:rsid w:val="00E42052"/>
    <w:rsid w:val="00E422A8"/>
    <w:rsid w:val="00E4231B"/>
    <w:rsid w:val="00E42731"/>
    <w:rsid w:val="00E42808"/>
    <w:rsid w:val="00E429CA"/>
    <w:rsid w:val="00E42A5D"/>
    <w:rsid w:val="00E42CC3"/>
    <w:rsid w:val="00E4302F"/>
    <w:rsid w:val="00E4327A"/>
    <w:rsid w:val="00E435BD"/>
    <w:rsid w:val="00E436EC"/>
    <w:rsid w:val="00E437A8"/>
    <w:rsid w:val="00E43839"/>
    <w:rsid w:val="00E43940"/>
    <w:rsid w:val="00E4395E"/>
    <w:rsid w:val="00E43AED"/>
    <w:rsid w:val="00E43C0C"/>
    <w:rsid w:val="00E43C1F"/>
    <w:rsid w:val="00E44061"/>
    <w:rsid w:val="00E44221"/>
    <w:rsid w:val="00E44275"/>
    <w:rsid w:val="00E445A7"/>
    <w:rsid w:val="00E445BF"/>
    <w:rsid w:val="00E445EC"/>
    <w:rsid w:val="00E447A1"/>
    <w:rsid w:val="00E44934"/>
    <w:rsid w:val="00E449E7"/>
    <w:rsid w:val="00E44B1F"/>
    <w:rsid w:val="00E44C06"/>
    <w:rsid w:val="00E44D7F"/>
    <w:rsid w:val="00E44ECB"/>
    <w:rsid w:val="00E4528E"/>
    <w:rsid w:val="00E457FC"/>
    <w:rsid w:val="00E459BB"/>
    <w:rsid w:val="00E45E14"/>
    <w:rsid w:val="00E45F60"/>
    <w:rsid w:val="00E46296"/>
    <w:rsid w:val="00E464FB"/>
    <w:rsid w:val="00E46AB2"/>
    <w:rsid w:val="00E46B19"/>
    <w:rsid w:val="00E46B47"/>
    <w:rsid w:val="00E46B9C"/>
    <w:rsid w:val="00E46BE2"/>
    <w:rsid w:val="00E46EB9"/>
    <w:rsid w:val="00E46EFA"/>
    <w:rsid w:val="00E46FDF"/>
    <w:rsid w:val="00E47107"/>
    <w:rsid w:val="00E4716B"/>
    <w:rsid w:val="00E47799"/>
    <w:rsid w:val="00E479CA"/>
    <w:rsid w:val="00E47AC1"/>
    <w:rsid w:val="00E47BFD"/>
    <w:rsid w:val="00E47DC0"/>
    <w:rsid w:val="00E500A5"/>
    <w:rsid w:val="00E5032B"/>
    <w:rsid w:val="00E5036A"/>
    <w:rsid w:val="00E5064B"/>
    <w:rsid w:val="00E50718"/>
    <w:rsid w:val="00E50958"/>
    <w:rsid w:val="00E50BB1"/>
    <w:rsid w:val="00E50CAE"/>
    <w:rsid w:val="00E50E46"/>
    <w:rsid w:val="00E50FA0"/>
    <w:rsid w:val="00E511CC"/>
    <w:rsid w:val="00E51298"/>
    <w:rsid w:val="00E5146C"/>
    <w:rsid w:val="00E514D6"/>
    <w:rsid w:val="00E51586"/>
    <w:rsid w:val="00E51755"/>
    <w:rsid w:val="00E517FC"/>
    <w:rsid w:val="00E51ABE"/>
    <w:rsid w:val="00E51B29"/>
    <w:rsid w:val="00E51B91"/>
    <w:rsid w:val="00E51FB7"/>
    <w:rsid w:val="00E52554"/>
    <w:rsid w:val="00E5274C"/>
    <w:rsid w:val="00E5297C"/>
    <w:rsid w:val="00E5322E"/>
    <w:rsid w:val="00E53693"/>
    <w:rsid w:val="00E53946"/>
    <w:rsid w:val="00E5398E"/>
    <w:rsid w:val="00E54003"/>
    <w:rsid w:val="00E540DB"/>
    <w:rsid w:val="00E541E3"/>
    <w:rsid w:val="00E54785"/>
    <w:rsid w:val="00E54835"/>
    <w:rsid w:val="00E54ACD"/>
    <w:rsid w:val="00E54B2B"/>
    <w:rsid w:val="00E54C74"/>
    <w:rsid w:val="00E54FF9"/>
    <w:rsid w:val="00E5565B"/>
    <w:rsid w:val="00E5566B"/>
    <w:rsid w:val="00E556B4"/>
    <w:rsid w:val="00E558B5"/>
    <w:rsid w:val="00E55FCD"/>
    <w:rsid w:val="00E5612F"/>
    <w:rsid w:val="00E5615E"/>
    <w:rsid w:val="00E5641C"/>
    <w:rsid w:val="00E56807"/>
    <w:rsid w:val="00E56827"/>
    <w:rsid w:val="00E56861"/>
    <w:rsid w:val="00E56CAD"/>
    <w:rsid w:val="00E56E83"/>
    <w:rsid w:val="00E56F06"/>
    <w:rsid w:val="00E57345"/>
    <w:rsid w:val="00E573CB"/>
    <w:rsid w:val="00E5775D"/>
    <w:rsid w:val="00E578DE"/>
    <w:rsid w:val="00E5794B"/>
    <w:rsid w:val="00E57A1A"/>
    <w:rsid w:val="00E57A9E"/>
    <w:rsid w:val="00E57D0F"/>
    <w:rsid w:val="00E57D37"/>
    <w:rsid w:val="00E601EA"/>
    <w:rsid w:val="00E60388"/>
    <w:rsid w:val="00E604EF"/>
    <w:rsid w:val="00E607F6"/>
    <w:rsid w:val="00E60A79"/>
    <w:rsid w:val="00E60AB6"/>
    <w:rsid w:val="00E60E0B"/>
    <w:rsid w:val="00E60F7D"/>
    <w:rsid w:val="00E6103B"/>
    <w:rsid w:val="00E610A8"/>
    <w:rsid w:val="00E6126D"/>
    <w:rsid w:val="00E6153C"/>
    <w:rsid w:val="00E61632"/>
    <w:rsid w:val="00E6187E"/>
    <w:rsid w:val="00E61C6C"/>
    <w:rsid w:val="00E61CA3"/>
    <w:rsid w:val="00E61D42"/>
    <w:rsid w:val="00E61DEB"/>
    <w:rsid w:val="00E625D1"/>
    <w:rsid w:val="00E6265D"/>
    <w:rsid w:val="00E6288D"/>
    <w:rsid w:val="00E629B9"/>
    <w:rsid w:val="00E62B5F"/>
    <w:rsid w:val="00E62BDB"/>
    <w:rsid w:val="00E62EA8"/>
    <w:rsid w:val="00E6317C"/>
    <w:rsid w:val="00E6331F"/>
    <w:rsid w:val="00E633D3"/>
    <w:rsid w:val="00E6342B"/>
    <w:rsid w:val="00E6373B"/>
    <w:rsid w:val="00E638C6"/>
    <w:rsid w:val="00E63926"/>
    <w:rsid w:val="00E639D7"/>
    <w:rsid w:val="00E63B76"/>
    <w:rsid w:val="00E63E55"/>
    <w:rsid w:val="00E63F21"/>
    <w:rsid w:val="00E63F27"/>
    <w:rsid w:val="00E63FA7"/>
    <w:rsid w:val="00E641D9"/>
    <w:rsid w:val="00E642CB"/>
    <w:rsid w:val="00E6446B"/>
    <w:rsid w:val="00E6455D"/>
    <w:rsid w:val="00E64632"/>
    <w:rsid w:val="00E64737"/>
    <w:rsid w:val="00E64913"/>
    <w:rsid w:val="00E64ABD"/>
    <w:rsid w:val="00E64D51"/>
    <w:rsid w:val="00E6503B"/>
    <w:rsid w:val="00E65160"/>
    <w:rsid w:val="00E652D8"/>
    <w:rsid w:val="00E6533A"/>
    <w:rsid w:val="00E65497"/>
    <w:rsid w:val="00E656BE"/>
    <w:rsid w:val="00E65709"/>
    <w:rsid w:val="00E65744"/>
    <w:rsid w:val="00E6574C"/>
    <w:rsid w:val="00E659E5"/>
    <w:rsid w:val="00E65C07"/>
    <w:rsid w:val="00E65D8A"/>
    <w:rsid w:val="00E66080"/>
    <w:rsid w:val="00E662EF"/>
    <w:rsid w:val="00E66689"/>
    <w:rsid w:val="00E66751"/>
    <w:rsid w:val="00E668EE"/>
    <w:rsid w:val="00E66A51"/>
    <w:rsid w:val="00E66E0F"/>
    <w:rsid w:val="00E672A2"/>
    <w:rsid w:val="00E673A3"/>
    <w:rsid w:val="00E67511"/>
    <w:rsid w:val="00E67634"/>
    <w:rsid w:val="00E6770D"/>
    <w:rsid w:val="00E67AF2"/>
    <w:rsid w:val="00E67AF3"/>
    <w:rsid w:val="00E67AF9"/>
    <w:rsid w:val="00E67B03"/>
    <w:rsid w:val="00E67B2E"/>
    <w:rsid w:val="00E67B54"/>
    <w:rsid w:val="00E67BA9"/>
    <w:rsid w:val="00E67C7C"/>
    <w:rsid w:val="00E67D0F"/>
    <w:rsid w:val="00E67DB8"/>
    <w:rsid w:val="00E67E87"/>
    <w:rsid w:val="00E67FFB"/>
    <w:rsid w:val="00E70220"/>
    <w:rsid w:val="00E70976"/>
    <w:rsid w:val="00E709DD"/>
    <w:rsid w:val="00E70A46"/>
    <w:rsid w:val="00E70BDB"/>
    <w:rsid w:val="00E70DD7"/>
    <w:rsid w:val="00E71028"/>
    <w:rsid w:val="00E71FF0"/>
    <w:rsid w:val="00E722B3"/>
    <w:rsid w:val="00E72313"/>
    <w:rsid w:val="00E72353"/>
    <w:rsid w:val="00E72496"/>
    <w:rsid w:val="00E7269F"/>
    <w:rsid w:val="00E726D3"/>
    <w:rsid w:val="00E72CE1"/>
    <w:rsid w:val="00E72E46"/>
    <w:rsid w:val="00E72E6F"/>
    <w:rsid w:val="00E72EE0"/>
    <w:rsid w:val="00E730B7"/>
    <w:rsid w:val="00E735EC"/>
    <w:rsid w:val="00E736AF"/>
    <w:rsid w:val="00E73847"/>
    <w:rsid w:val="00E738FD"/>
    <w:rsid w:val="00E73964"/>
    <w:rsid w:val="00E73C13"/>
    <w:rsid w:val="00E73CDC"/>
    <w:rsid w:val="00E73F75"/>
    <w:rsid w:val="00E74063"/>
    <w:rsid w:val="00E741FB"/>
    <w:rsid w:val="00E749F0"/>
    <w:rsid w:val="00E74E68"/>
    <w:rsid w:val="00E74E6A"/>
    <w:rsid w:val="00E74EF1"/>
    <w:rsid w:val="00E75005"/>
    <w:rsid w:val="00E7515D"/>
    <w:rsid w:val="00E756ED"/>
    <w:rsid w:val="00E75828"/>
    <w:rsid w:val="00E759A9"/>
    <w:rsid w:val="00E75A02"/>
    <w:rsid w:val="00E75A6C"/>
    <w:rsid w:val="00E75A99"/>
    <w:rsid w:val="00E75F65"/>
    <w:rsid w:val="00E75FA9"/>
    <w:rsid w:val="00E7624D"/>
    <w:rsid w:val="00E7625A"/>
    <w:rsid w:val="00E76285"/>
    <w:rsid w:val="00E76340"/>
    <w:rsid w:val="00E76407"/>
    <w:rsid w:val="00E768E1"/>
    <w:rsid w:val="00E76BF7"/>
    <w:rsid w:val="00E76C21"/>
    <w:rsid w:val="00E76CC5"/>
    <w:rsid w:val="00E770EB"/>
    <w:rsid w:val="00E773E3"/>
    <w:rsid w:val="00E775CA"/>
    <w:rsid w:val="00E77604"/>
    <w:rsid w:val="00E776DC"/>
    <w:rsid w:val="00E77766"/>
    <w:rsid w:val="00E779BB"/>
    <w:rsid w:val="00E77A2D"/>
    <w:rsid w:val="00E77C07"/>
    <w:rsid w:val="00E77C3B"/>
    <w:rsid w:val="00E77C9D"/>
    <w:rsid w:val="00E77EC9"/>
    <w:rsid w:val="00E77F8F"/>
    <w:rsid w:val="00E77FE7"/>
    <w:rsid w:val="00E80478"/>
    <w:rsid w:val="00E80559"/>
    <w:rsid w:val="00E805A6"/>
    <w:rsid w:val="00E8065F"/>
    <w:rsid w:val="00E80B66"/>
    <w:rsid w:val="00E80BC7"/>
    <w:rsid w:val="00E80C03"/>
    <w:rsid w:val="00E80F92"/>
    <w:rsid w:val="00E81123"/>
    <w:rsid w:val="00E811C4"/>
    <w:rsid w:val="00E812A2"/>
    <w:rsid w:val="00E813D0"/>
    <w:rsid w:val="00E814C6"/>
    <w:rsid w:val="00E81A9A"/>
    <w:rsid w:val="00E81F68"/>
    <w:rsid w:val="00E82147"/>
    <w:rsid w:val="00E82741"/>
    <w:rsid w:val="00E8278C"/>
    <w:rsid w:val="00E827FC"/>
    <w:rsid w:val="00E82901"/>
    <w:rsid w:val="00E829E7"/>
    <w:rsid w:val="00E82C7C"/>
    <w:rsid w:val="00E82D00"/>
    <w:rsid w:val="00E83148"/>
    <w:rsid w:val="00E83506"/>
    <w:rsid w:val="00E8352F"/>
    <w:rsid w:val="00E83611"/>
    <w:rsid w:val="00E836E2"/>
    <w:rsid w:val="00E836FA"/>
    <w:rsid w:val="00E83765"/>
    <w:rsid w:val="00E838F7"/>
    <w:rsid w:val="00E839E6"/>
    <w:rsid w:val="00E83F8E"/>
    <w:rsid w:val="00E840C4"/>
    <w:rsid w:val="00E84539"/>
    <w:rsid w:val="00E845F5"/>
    <w:rsid w:val="00E84769"/>
    <w:rsid w:val="00E8479C"/>
    <w:rsid w:val="00E848BE"/>
    <w:rsid w:val="00E849BC"/>
    <w:rsid w:val="00E849E3"/>
    <w:rsid w:val="00E84AA1"/>
    <w:rsid w:val="00E84B93"/>
    <w:rsid w:val="00E85360"/>
    <w:rsid w:val="00E8569B"/>
    <w:rsid w:val="00E8580A"/>
    <w:rsid w:val="00E85811"/>
    <w:rsid w:val="00E8596E"/>
    <w:rsid w:val="00E85A51"/>
    <w:rsid w:val="00E85AA3"/>
    <w:rsid w:val="00E85BB6"/>
    <w:rsid w:val="00E85BE8"/>
    <w:rsid w:val="00E85BF4"/>
    <w:rsid w:val="00E85CBB"/>
    <w:rsid w:val="00E85F51"/>
    <w:rsid w:val="00E85F60"/>
    <w:rsid w:val="00E86215"/>
    <w:rsid w:val="00E86223"/>
    <w:rsid w:val="00E862A0"/>
    <w:rsid w:val="00E862A3"/>
    <w:rsid w:val="00E86580"/>
    <w:rsid w:val="00E86618"/>
    <w:rsid w:val="00E869FF"/>
    <w:rsid w:val="00E86BBC"/>
    <w:rsid w:val="00E86D2C"/>
    <w:rsid w:val="00E86D63"/>
    <w:rsid w:val="00E870CB"/>
    <w:rsid w:val="00E87463"/>
    <w:rsid w:val="00E87708"/>
    <w:rsid w:val="00E878CE"/>
    <w:rsid w:val="00E87BE9"/>
    <w:rsid w:val="00E87C6D"/>
    <w:rsid w:val="00E9021F"/>
    <w:rsid w:val="00E9043A"/>
    <w:rsid w:val="00E90532"/>
    <w:rsid w:val="00E90709"/>
    <w:rsid w:val="00E907B2"/>
    <w:rsid w:val="00E90889"/>
    <w:rsid w:val="00E908EB"/>
    <w:rsid w:val="00E90A9D"/>
    <w:rsid w:val="00E90B26"/>
    <w:rsid w:val="00E90E12"/>
    <w:rsid w:val="00E90F8A"/>
    <w:rsid w:val="00E912AC"/>
    <w:rsid w:val="00E91416"/>
    <w:rsid w:val="00E916CB"/>
    <w:rsid w:val="00E91739"/>
    <w:rsid w:val="00E91792"/>
    <w:rsid w:val="00E91A7E"/>
    <w:rsid w:val="00E91C05"/>
    <w:rsid w:val="00E91E1F"/>
    <w:rsid w:val="00E91FED"/>
    <w:rsid w:val="00E92143"/>
    <w:rsid w:val="00E9215D"/>
    <w:rsid w:val="00E9219E"/>
    <w:rsid w:val="00E9236C"/>
    <w:rsid w:val="00E92418"/>
    <w:rsid w:val="00E92507"/>
    <w:rsid w:val="00E925D5"/>
    <w:rsid w:val="00E928E1"/>
    <w:rsid w:val="00E92AD1"/>
    <w:rsid w:val="00E92C1A"/>
    <w:rsid w:val="00E93165"/>
    <w:rsid w:val="00E932B5"/>
    <w:rsid w:val="00E93330"/>
    <w:rsid w:val="00E9359F"/>
    <w:rsid w:val="00E936BA"/>
    <w:rsid w:val="00E93B3A"/>
    <w:rsid w:val="00E93D20"/>
    <w:rsid w:val="00E93D64"/>
    <w:rsid w:val="00E93DD7"/>
    <w:rsid w:val="00E9402D"/>
    <w:rsid w:val="00E940CD"/>
    <w:rsid w:val="00E944C7"/>
    <w:rsid w:val="00E946A5"/>
    <w:rsid w:val="00E946B3"/>
    <w:rsid w:val="00E94D73"/>
    <w:rsid w:val="00E94EAF"/>
    <w:rsid w:val="00E94F36"/>
    <w:rsid w:val="00E94FB1"/>
    <w:rsid w:val="00E950F0"/>
    <w:rsid w:val="00E9513D"/>
    <w:rsid w:val="00E951B5"/>
    <w:rsid w:val="00E9521C"/>
    <w:rsid w:val="00E95339"/>
    <w:rsid w:val="00E9550C"/>
    <w:rsid w:val="00E955B2"/>
    <w:rsid w:val="00E95641"/>
    <w:rsid w:val="00E95AC8"/>
    <w:rsid w:val="00E95B8A"/>
    <w:rsid w:val="00E95BA4"/>
    <w:rsid w:val="00E95DCC"/>
    <w:rsid w:val="00E95DFC"/>
    <w:rsid w:val="00E95EF7"/>
    <w:rsid w:val="00E965AC"/>
    <w:rsid w:val="00E965DD"/>
    <w:rsid w:val="00E966E8"/>
    <w:rsid w:val="00E9670F"/>
    <w:rsid w:val="00E96807"/>
    <w:rsid w:val="00E96EBC"/>
    <w:rsid w:val="00E970CC"/>
    <w:rsid w:val="00E97292"/>
    <w:rsid w:val="00E976F5"/>
    <w:rsid w:val="00E976F7"/>
    <w:rsid w:val="00E9783B"/>
    <w:rsid w:val="00E97B3E"/>
    <w:rsid w:val="00E97C7F"/>
    <w:rsid w:val="00EA0265"/>
    <w:rsid w:val="00EA02A6"/>
    <w:rsid w:val="00EA02DC"/>
    <w:rsid w:val="00EA09D1"/>
    <w:rsid w:val="00EA0AD7"/>
    <w:rsid w:val="00EA0B77"/>
    <w:rsid w:val="00EA0BC8"/>
    <w:rsid w:val="00EA1098"/>
    <w:rsid w:val="00EA12D0"/>
    <w:rsid w:val="00EA12FB"/>
    <w:rsid w:val="00EA1373"/>
    <w:rsid w:val="00EA16AB"/>
    <w:rsid w:val="00EA186C"/>
    <w:rsid w:val="00EA1943"/>
    <w:rsid w:val="00EA1B09"/>
    <w:rsid w:val="00EA1B0D"/>
    <w:rsid w:val="00EA1BEB"/>
    <w:rsid w:val="00EA1CD4"/>
    <w:rsid w:val="00EA1EA6"/>
    <w:rsid w:val="00EA20EB"/>
    <w:rsid w:val="00EA22BC"/>
    <w:rsid w:val="00EA22DC"/>
    <w:rsid w:val="00EA22F1"/>
    <w:rsid w:val="00EA2300"/>
    <w:rsid w:val="00EA24F3"/>
    <w:rsid w:val="00EA278C"/>
    <w:rsid w:val="00EA29E2"/>
    <w:rsid w:val="00EA2B3C"/>
    <w:rsid w:val="00EA2B7B"/>
    <w:rsid w:val="00EA2DC1"/>
    <w:rsid w:val="00EA2E3D"/>
    <w:rsid w:val="00EA32A8"/>
    <w:rsid w:val="00EA330A"/>
    <w:rsid w:val="00EA38FA"/>
    <w:rsid w:val="00EA3A6D"/>
    <w:rsid w:val="00EA3AA6"/>
    <w:rsid w:val="00EA3CE6"/>
    <w:rsid w:val="00EA3E8B"/>
    <w:rsid w:val="00EA402B"/>
    <w:rsid w:val="00EA42FE"/>
    <w:rsid w:val="00EA4478"/>
    <w:rsid w:val="00EA457E"/>
    <w:rsid w:val="00EA469E"/>
    <w:rsid w:val="00EA4766"/>
    <w:rsid w:val="00EA4AD4"/>
    <w:rsid w:val="00EA4DF6"/>
    <w:rsid w:val="00EA4EA1"/>
    <w:rsid w:val="00EA50B5"/>
    <w:rsid w:val="00EA51AA"/>
    <w:rsid w:val="00EA52F7"/>
    <w:rsid w:val="00EA54D0"/>
    <w:rsid w:val="00EA5889"/>
    <w:rsid w:val="00EA595E"/>
    <w:rsid w:val="00EA59C1"/>
    <w:rsid w:val="00EA5A5A"/>
    <w:rsid w:val="00EA5B7A"/>
    <w:rsid w:val="00EA5FB5"/>
    <w:rsid w:val="00EA60D6"/>
    <w:rsid w:val="00EA6297"/>
    <w:rsid w:val="00EA66E6"/>
    <w:rsid w:val="00EA679B"/>
    <w:rsid w:val="00EA6A49"/>
    <w:rsid w:val="00EA7478"/>
    <w:rsid w:val="00EA79DE"/>
    <w:rsid w:val="00EA7AC5"/>
    <w:rsid w:val="00EB02AA"/>
    <w:rsid w:val="00EB05BF"/>
    <w:rsid w:val="00EB0635"/>
    <w:rsid w:val="00EB0798"/>
    <w:rsid w:val="00EB08AE"/>
    <w:rsid w:val="00EB096E"/>
    <w:rsid w:val="00EB098B"/>
    <w:rsid w:val="00EB0CDA"/>
    <w:rsid w:val="00EB0E6B"/>
    <w:rsid w:val="00EB10E4"/>
    <w:rsid w:val="00EB1130"/>
    <w:rsid w:val="00EB15EB"/>
    <w:rsid w:val="00EB17C6"/>
    <w:rsid w:val="00EB192D"/>
    <w:rsid w:val="00EB19E4"/>
    <w:rsid w:val="00EB19EC"/>
    <w:rsid w:val="00EB1B37"/>
    <w:rsid w:val="00EB1B47"/>
    <w:rsid w:val="00EB1E86"/>
    <w:rsid w:val="00EB23CE"/>
    <w:rsid w:val="00EB2543"/>
    <w:rsid w:val="00EB29E7"/>
    <w:rsid w:val="00EB2A4B"/>
    <w:rsid w:val="00EB2B50"/>
    <w:rsid w:val="00EB2CA3"/>
    <w:rsid w:val="00EB2CFB"/>
    <w:rsid w:val="00EB2F0B"/>
    <w:rsid w:val="00EB2F7B"/>
    <w:rsid w:val="00EB3175"/>
    <w:rsid w:val="00EB3225"/>
    <w:rsid w:val="00EB33C3"/>
    <w:rsid w:val="00EB342E"/>
    <w:rsid w:val="00EB34E2"/>
    <w:rsid w:val="00EB35F8"/>
    <w:rsid w:val="00EB3D34"/>
    <w:rsid w:val="00EB3D83"/>
    <w:rsid w:val="00EB3F9D"/>
    <w:rsid w:val="00EB4089"/>
    <w:rsid w:val="00EB4110"/>
    <w:rsid w:val="00EB4390"/>
    <w:rsid w:val="00EB451A"/>
    <w:rsid w:val="00EB452E"/>
    <w:rsid w:val="00EB45F3"/>
    <w:rsid w:val="00EB4766"/>
    <w:rsid w:val="00EB4E28"/>
    <w:rsid w:val="00EB4E39"/>
    <w:rsid w:val="00EB4E50"/>
    <w:rsid w:val="00EB4FA8"/>
    <w:rsid w:val="00EB4FD8"/>
    <w:rsid w:val="00EB5176"/>
    <w:rsid w:val="00EB5305"/>
    <w:rsid w:val="00EB5431"/>
    <w:rsid w:val="00EB5682"/>
    <w:rsid w:val="00EB569D"/>
    <w:rsid w:val="00EB56BD"/>
    <w:rsid w:val="00EB58D3"/>
    <w:rsid w:val="00EB592B"/>
    <w:rsid w:val="00EB5985"/>
    <w:rsid w:val="00EB59BD"/>
    <w:rsid w:val="00EB5BD8"/>
    <w:rsid w:val="00EB5DC6"/>
    <w:rsid w:val="00EB5FC5"/>
    <w:rsid w:val="00EB61C7"/>
    <w:rsid w:val="00EB634F"/>
    <w:rsid w:val="00EB674A"/>
    <w:rsid w:val="00EB6756"/>
    <w:rsid w:val="00EB67C8"/>
    <w:rsid w:val="00EB6946"/>
    <w:rsid w:val="00EB6A35"/>
    <w:rsid w:val="00EB6CEC"/>
    <w:rsid w:val="00EB6CF5"/>
    <w:rsid w:val="00EB6F0D"/>
    <w:rsid w:val="00EB6F48"/>
    <w:rsid w:val="00EB6F8B"/>
    <w:rsid w:val="00EB707C"/>
    <w:rsid w:val="00EB739C"/>
    <w:rsid w:val="00EB7433"/>
    <w:rsid w:val="00EB7443"/>
    <w:rsid w:val="00EB74C6"/>
    <w:rsid w:val="00EB74F5"/>
    <w:rsid w:val="00EB7B73"/>
    <w:rsid w:val="00EB7BF5"/>
    <w:rsid w:val="00EB7FAB"/>
    <w:rsid w:val="00EC0067"/>
    <w:rsid w:val="00EC018F"/>
    <w:rsid w:val="00EC021D"/>
    <w:rsid w:val="00EC067A"/>
    <w:rsid w:val="00EC0AB0"/>
    <w:rsid w:val="00EC0BA6"/>
    <w:rsid w:val="00EC0C66"/>
    <w:rsid w:val="00EC0E5F"/>
    <w:rsid w:val="00EC0F2A"/>
    <w:rsid w:val="00EC0F69"/>
    <w:rsid w:val="00EC1010"/>
    <w:rsid w:val="00EC1617"/>
    <w:rsid w:val="00EC162A"/>
    <w:rsid w:val="00EC1887"/>
    <w:rsid w:val="00EC199F"/>
    <w:rsid w:val="00EC1EF1"/>
    <w:rsid w:val="00EC20E9"/>
    <w:rsid w:val="00EC24BF"/>
    <w:rsid w:val="00EC25AA"/>
    <w:rsid w:val="00EC25D6"/>
    <w:rsid w:val="00EC2674"/>
    <w:rsid w:val="00EC2913"/>
    <w:rsid w:val="00EC29C0"/>
    <w:rsid w:val="00EC2D16"/>
    <w:rsid w:val="00EC2D4B"/>
    <w:rsid w:val="00EC2F18"/>
    <w:rsid w:val="00EC2FE9"/>
    <w:rsid w:val="00EC3161"/>
    <w:rsid w:val="00EC3450"/>
    <w:rsid w:val="00EC3A27"/>
    <w:rsid w:val="00EC3D7A"/>
    <w:rsid w:val="00EC3F09"/>
    <w:rsid w:val="00EC4225"/>
    <w:rsid w:val="00EC4321"/>
    <w:rsid w:val="00EC4571"/>
    <w:rsid w:val="00EC45D6"/>
    <w:rsid w:val="00EC4E9F"/>
    <w:rsid w:val="00EC4F35"/>
    <w:rsid w:val="00EC507C"/>
    <w:rsid w:val="00EC5565"/>
    <w:rsid w:val="00EC5890"/>
    <w:rsid w:val="00EC592A"/>
    <w:rsid w:val="00EC5961"/>
    <w:rsid w:val="00EC5A55"/>
    <w:rsid w:val="00EC5CA2"/>
    <w:rsid w:val="00EC5CFC"/>
    <w:rsid w:val="00EC5EF1"/>
    <w:rsid w:val="00EC6004"/>
    <w:rsid w:val="00EC6155"/>
    <w:rsid w:val="00EC6223"/>
    <w:rsid w:val="00EC6493"/>
    <w:rsid w:val="00EC6DF0"/>
    <w:rsid w:val="00EC7040"/>
    <w:rsid w:val="00EC7291"/>
    <w:rsid w:val="00EC799D"/>
    <w:rsid w:val="00EC7A6D"/>
    <w:rsid w:val="00EC7E8C"/>
    <w:rsid w:val="00EC7F17"/>
    <w:rsid w:val="00ED0116"/>
    <w:rsid w:val="00ED01E6"/>
    <w:rsid w:val="00ED025B"/>
    <w:rsid w:val="00ED02D0"/>
    <w:rsid w:val="00ED0377"/>
    <w:rsid w:val="00ED03B8"/>
    <w:rsid w:val="00ED03C3"/>
    <w:rsid w:val="00ED0798"/>
    <w:rsid w:val="00ED09F9"/>
    <w:rsid w:val="00ED0A97"/>
    <w:rsid w:val="00ED0D11"/>
    <w:rsid w:val="00ED0D95"/>
    <w:rsid w:val="00ED0EEB"/>
    <w:rsid w:val="00ED0F53"/>
    <w:rsid w:val="00ED0FD5"/>
    <w:rsid w:val="00ED10AD"/>
    <w:rsid w:val="00ED1142"/>
    <w:rsid w:val="00ED1300"/>
    <w:rsid w:val="00ED1384"/>
    <w:rsid w:val="00ED14A1"/>
    <w:rsid w:val="00ED1609"/>
    <w:rsid w:val="00ED1AB6"/>
    <w:rsid w:val="00ED1AF5"/>
    <w:rsid w:val="00ED1DCC"/>
    <w:rsid w:val="00ED1E38"/>
    <w:rsid w:val="00ED2185"/>
    <w:rsid w:val="00ED245A"/>
    <w:rsid w:val="00ED24AA"/>
    <w:rsid w:val="00ED24CB"/>
    <w:rsid w:val="00ED2AE6"/>
    <w:rsid w:val="00ED30A5"/>
    <w:rsid w:val="00ED30B0"/>
    <w:rsid w:val="00ED329F"/>
    <w:rsid w:val="00ED33B6"/>
    <w:rsid w:val="00ED37D7"/>
    <w:rsid w:val="00ED389F"/>
    <w:rsid w:val="00ED3A1B"/>
    <w:rsid w:val="00ED3C70"/>
    <w:rsid w:val="00ED3F50"/>
    <w:rsid w:val="00ED3FC3"/>
    <w:rsid w:val="00ED408C"/>
    <w:rsid w:val="00ED40AD"/>
    <w:rsid w:val="00ED4158"/>
    <w:rsid w:val="00ED4304"/>
    <w:rsid w:val="00ED4416"/>
    <w:rsid w:val="00ED45EA"/>
    <w:rsid w:val="00ED4983"/>
    <w:rsid w:val="00ED4AC0"/>
    <w:rsid w:val="00ED4C11"/>
    <w:rsid w:val="00ED4DD6"/>
    <w:rsid w:val="00ED4F90"/>
    <w:rsid w:val="00ED5060"/>
    <w:rsid w:val="00ED53DF"/>
    <w:rsid w:val="00ED53F3"/>
    <w:rsid w:val="00ED554D"/>
    <w:rsid w:val="00ED55BA"/>
    <w:rsid w:val="00ED55D0"/>
    <w:rsid w:val="00ED56E2"/>
    <w:rsid w:val="00ED5B4B"/>
    <w:rsid w:val="00ED5E18"/>
    <w:rsid w:val="00ED5F37"/>
    <w:rsid w:val="00ED5FC5"/>
    <w:rsid w:val="00ED65AF"/>
    <w:rsid w:val="00ED673F"/>
    <w:rsid w:val="00ED69D4"/>
    <w:rsid w:val="00ED6B7E"/>
    <w:rsid w:val="00ED6BF9"/>
    <w:rsid w:val="00ED6C05"/>
    <w:rsid w:val="00ED6EBA"/>
    <w:rsid w:val="00ED6F00"/>
    <w:rsid w:val="00ED7447"/>
    <w:rsid w:val="00ED77D6"/>
    <w:rsid w:val="00EE0070"/>
    <w:rsid w:val="00EE0096"/>
    <w:rsid w:val="00EE071D"/>
    <w:rsid w:val="00EE0795"/>
    <w:rsid w:val="00EE086E"/>
    <w:rsid w:val="00EE0AF5"/>
    <w:rsid w:val="00EE14F3"/>
    <w:rsid w:val="00EE151B"/>
    <w:rsid w:val="00EE152E"/>
    <w:rsid w:val="00EE17D0"/>
    <w:rsid w:val="00EE1984"/>
    <w:rsid w:val="00EE1A6E"/>
    <w:rsid w:val="00EE1D22"/>
    <w:rsid w:val="00EE1D30"/>
    <w:rsid w:val="00EE1DC4"/>
    <w:rsid w:val="00EE1FCA"/>
    <w:rsid w:val="00EE210F"/>
    <w:rsid w:val="00EE230A"/>
    <w:rsid w:val="00EE26B2"/>
    <w:rsid w:val="00EE271B"/>
    <w:rsid w:val="00EE294C"/>
    <w:rsid w:val="00EE29CF"/>
    <w:rsid w:val="00EE2A7A"/>
    <w:rsid w:val="00EE2F8A"/>
    <w:rsid w:val="00EE3203"/>
    <w:rsid w:val="00EE325C"/>
    <w:rsid w:val="00EE3268"/>
    <w:rsid w:val="00EE34F6"/>
    <w:rsid w:val="00EE35C2"/>
    <w:rsid w:val="00EE376C"/>
    <w:rsid w:val="00EE37AD"/>
    <w:rsid w:val="00EE3803"/>
    <w:rsid w:val="00EE397A"/>
    <w:rsid w:val="00EE3C7C"/>
    <w:rsid w:val="00EE3DCA"/>
    <w:rsid w:val="00EE4056"/>
    <w:rsid w:val="00EE4119"/>
    <w:rsid w:val="00EE4157"/>
    <w:rsid w:val="00EE43C3"/>
    <w:rsid w:val="00EE45F6"/>
    <w:rsid w:val="00EE46BE"/>
    <w:rsid w:val="00EE4831"/>
    <w:rsid w:val="00EE488E"/>
    <w:rsid w:val="00EE4991"/>
    <w:rsid w:val="00EE4B79"/>
    <w:rsid w:val="00EE4D09"/>
    <w:rsid w:val="00EE4E5B"/>
    <w:rsid w:val="00EE50F9"/>
    <w:rsid w:val="00EE57C6"/>
    <w:rsid w:val="00EE5929"/>
    <w:rsid w:val="00EE5996"/>
    <w:rsid w:val="00EE5BD5"/>
    <w:rsid w:val="00EE5C13"/>
    <w:rsid w:val="00EE5CFF"/>
    <w:rsid w:val="00EE5E89"/>
    <w:rsid w:val="00EE621D"/>
    <w:rsid w:val="00EE6576"/>
    <w:rsid w:val="00EE678C"/>
    <w:rsid w:val="00EE6ACA"/>
    <w:rsid w:val="00EE6B1E"/>
    <w:rsid w:val="00EE6C43"/>
    <w:rsid w:val="00EE6D39"/>
    <w:rsid w:val="00EE6DB4"/>
    <w:rsid w:val="00EE6DFD"/>
    <w:rsid w:val="00EE6E81"/>
    <w:rsid w:val="00EE6F14"/>
    <w:rsid w:val="00EE71DC"/>
    <w:rsid w:val="00EE7372"/>
    <w:rsid w:val="00EE74FF"/>
    <w:rsid w:val="00EE76D6"/>
    <w:rsid w:val="00EE7734"/>
    <w:rsid w:val="00EE77D7"/>
    <w:rsid w:val="00EE79D0"/>
    <w:rsid w:val="00EE79D9"/>
    <w:rsid w:val="00EE7AAD"/>
    <w:rsid w:val="00EE7C26"/>
    <w:rsid w:val="00EE7CC9"/>
    <w:rsid w:val="00EE7CE5"/>
    <w:rsid w:val="00EE7D68"/>
    <w:rsid w:val="00EF0038"/>
    <w:rsid w:val="00EF0134"/>
    <w:rsid w:val="00EF0168"/>
    <w:rsid w:val="00EF01E8"/>
    <w:rsid w:val="00EF0681"/>
    <w:rsid w:val="00EF0846"/>
    <w:rsid w:val="00EF09B7"/>
    <w:rsid w:val="00EF0CAB"/>
    <w:rsid w:val="00EF0CB4"/>
    <w:rsid w:val="00EF117D"/>
    <w:rsid w:val="00EF11B6"/>
    <w:rsid w:val="00EF127A"/>
    <w:rsid w:val="00EF1325"/>
    <w:rsid w:val="00EF156B"/>
    <w:rsid w:val="00EF162E"/>
    <w:rsid w:val="00EF166F"/>
    <w:rsid w:val="00EF16EA"/>
    <w:rsid w:val="00EF1851"/>
    <w:rsid w:val="00EF192D"/>
    <w:rsid w:val="00EF1933"/>
    <w:rsid w:val="00EF1A25"/>
    <w:rsid w:val="00EF1A8F"/>
    <w:rsid w:val="00EF1C6B"/>
    <w:rsid w:val="00EF1DBD"/>
    <w:rsid w:val="00EF1E45"/>
    <w:rsid w:val="00EF2105"/>
    <w:rsid w:val="00EF213F"/>
    <w:rsid w:val="00EF257A"/>
    <w:rsid w:val="00EF2EDD"/>
    <w:rsid w:val="00EF3430"/>
    <w:rsid w:val="00EF3541"/>
    <w:rsid w:val="00EF372C"/>
    <w:rsid w:val="00EF38AB"/>
    <w:rsid w:val="00EF3907"/>
    <w:rsid w:val="00EF3AE9"/>
    <w:rsid w:val="00EF3BF9"/>
    <w:rsid w:val="00EF3CF8"/>
    <w:rsid w:val="00EF3ED7"/>
    <w:rsid w:val="00EF3F0E"/>
    <w:rsid w:val="00EF3F23"/>
    <w:rsid w:val="00EF4AA3"/>
    <w:rsid w:val="00EF4FEC"/>
    <w:rsid w:val="00EF55C5"/>
    <w:rsid w:val="00EF5905"/>
    <w:rsid w:val="00EF5930"/>
    <w:rsid w:val="00EF598C"/>
    <w:rsid w:val="00EF5A08"/>
    <w:rsid w:val="00EF5C41"/>
    <w:rsid w:val="00EF5DDC"/>
    <w:rsid w:val="00EF5DFE"/>
    <w:rsid w:val="00EF5E13"/>
    <w:rsid w:val="00EF60FC"/>
    <w:rsid w:val="00EF6A45"/>
    <w:rsid w:val="00EF6D84"/>
    <w:rsid w:val="00EF6E98"/>
    <w:rsid w:val="00EF6FDC"/>
    <w:rsid w:val="00EF7556"/>
    <w:rsid w:val="00EF7568"/>
    <w:rsid w:val="00EF76C1"/>
    <w:rsid w:val="00EF779F"/>
    <w:rsid w:val="00EF7A6F"/>
    <w:rsid w:val="00EF7B1B"/>
    <w:rsid w:val="00EF7C28"/>
    <w:rsid w:val="00F00272"/>
    <w:rsid w:val="00F00344"/>
    <w:rsid w:val="00F00383"/>
    <w:rsid w:val="00F00475"/>
    <w:rsid w:val="00F004F4"/>
    <w:rsid w:val="00F00501"/>
    <w:rsid w:val="00F00C6A"/>
    <w:rsid w:val="00F010D3"/>
    <w:rsid w:val="00F010FA"/>
    <w:rsid w:val="00F011FE"/>
    <w:rsid w:val="00F01451"/>
    <w:rsid w:val="00F015BB"/>
    <w:rsid w:val="00F015EF"/>
    <w:rsid w:val="00F01ACE"/>
    <w:rsid w:val="00F01BA4"/>
    <w:rsid w:val="00F02373"/>
    <w:rsid w:val="00F025D3"/>
    <w:rsid w:val="00F026DE"/>
    <w:rsid w:val="00F0277C"/>
    <w:rsid w:val="00F02833"/>
    <w:rsid w:val="00F02C40"/>
    <w:rsid w:val="00F02C63"/>
    <w:rsid w:val="00F02E7A"/>
    <w:rsid w:val="00F02F39"/>
    <w:rsid w:val="00F032B9"/>
    <w:rsid w:val="00F032F4"/>
    <w:rsid w:val="00F03448"/>
    <w:rsid w:val="00F0365D"/>
    <w:rsid w:val="00F037B3"/>
    <w:rsid w:val="00F0382B"/>
    <w:rsid w:val="00F03926"/>
    <w:rsid w:val="00F039F1"/>
    <w:rsid w:val="00F03B8D"/>
    <w:rsid w:val="00F03C84"/>
    <w:rsid w:val="00F03F93"/>
    <w:rsid w:val="00F03FE8"/>
    <w:rsid w:val="00F040B9"/>
    <w:rsid w:val="00F04288"/>
    <w:rsid w:val="00F0486A"/>
    <w:rsid w:val="00F04B19"/>
    <w:rsid w:val="00F04BDE"/>
    <w:rsid w:val="00F04CFE"/>
    <w:rsid w:val="00F04DE3"/>
    <w:rsid w:val="00F04EA7"/>
    <w:rsid w:val="00F050A0"/>
    <w:rsid w:val="00F05222"/>
    <w:rsid w:val="00F05295"/>
    <w:rsid w:val="00F0529D"/>
    <w:rsid w:val="00F05424"/>
    <w:rsid w:val="00F05492"/>
    <w:rsid w:val="00F05543"/>
    <w:rsid w:val="00F0565F"/>
    <w:rsid w:val="00F05970"/>
    <w:rsid w:val="00F05A5A"/>
    <w:rsid w:val="00F05A78"/>
    <w:rsid w:val="00F05BB4"/>
    <w:rsid w:val="00F05F44"/>
    <w:rsid w:val="00F05FB0"/>
    <w:rsid w:val="00F06234"/>
    <w:rsid w:val="00F0646B"/>
    <w:rsid w:val="00F0650A"/>
    <w:rsid w:val="00F0662F"/>
    <w:rsid w:val="00F06750"/>
    <w:rsid w:val="00F0688D"/>
    <w:rsid w:val="00F06970"/>
    <w:rsid w:val="00F06B8A"/>
    <w:rsid w:val="00F06D46"/>
    <w:rsid w:val="00F06D62"/>
    <w:rsid w:val="00F06E61"/>
    <w:rsid w:val="00F06EE5"/>
    <w:rsid w:val="00F0703C"/>
    <w:rsid w:val="00F075C7"/>
    <w:rsid w:val="00F07A57"/>
    <w:rsid w:val="00F07A78"/>
    <w:rsid w:val="00F07B1B"/>
    <w:rsid w:val="00F07D7B"/>
    <w:rsid w:val="00F07FC2"/>
    <w:rsid w:val="00F104C1"/>
    <w:rsid w:val="00F1061A"/>
    <w:rsid w:val="00F107DA"/>
    <w:rsid w:val="00F107EA"/>
    <w:rsid w:val="00F108E2"/>
    <w:rsid w:val="00F108E6"/>
    <w:rsid w:val="00F10A1B"/>
    <w:rsid w:val="00F10EB3"/>
    <w:rsid w:val="00F10EC2"/>
    <w:rsid w:val="00F10ED6"/>
    <w:rsid w:val="00F111C3"/>
    <w:rsid w:val="00F112D2"/>
    <w:rsid w:val="00F1158A"/>
    <w:rsid w:val="00F11677"/>
    <w:rsid w:val="00F11752"/>
    <w:rsid w:val="00F11B52"/>
    <w:rsid w:val="00F11CEB"/>
    <w:rsid w:val="00F11E84"/>
    <w:rsid w:val="00F12043"/>
    <w:rsid w:val="00F12119"/>
    <w:rsid w:val="00F12369"/>
    <w:rsid w:val="00F12510"/>
    <w:rsid w:val="00F125FC"/>
    <w:rsid w:val="00F1275B"/>
    <w:rsid w:val="00F12843"/>
    <w:rsid w:val="00F12911"/>
    <w:rsid w:val="00F12BA5"/>
    <w:rsid w:val="00F12C91"/>
    <w:rsid w:val="00F12D25"/>
    <w:rsid w:val="00F131EC"/>
    <w:rsid w:val="00F1333E"/>
    <w:rsid w:val="00F1358B"/>
    <w:rsid w:val="00F13789"/>
    <w:rsid w:val="00F13805"/>
    <w:rsid w:val="00F139F5"/>
    <w:rsid w:val="00F13D12"/>
    <w:rsid w:val="00F13D65"/>
    <w:rsid w:val="00F13D73"/>
    <w:rsid w:val="00F140F8"/>
    <w:rsid w:val="00F1491D"/>
    <w:rsid w:val="00F149AA"/>
    <w:rsid w:val="00F15545"/>
    <w:rsid w:val="00F1561C"/>
    <w:rsid w:val="00F15C7D"/>
    <w:rsid w:val="00F15D6B"/>
    <w:rsid w:val="00F15F39"/>
    <w:rsid w:val="00F15FC8"/>
    <w:rsid w:val="00F162D4"/>
    <w:rsid w:val="00F163DD"/>
    <w:rsid w:val="00F167A8"/>
    <w:rsid w:val="00F167E3"/>
    <w:rsid w:val="00F1685E"/>
    <w:rsid w:val="00F169B2"/>
    <w:rsid w:val="00F16A20"/>
    <w:rsid w:val="00F16DBD"/>
    <w:rsid w:val="00F16DC4"/>
    <w:rsid w:val="00F16E37"/>
    <w:rsid w:val="00F17188"/>
    <w:rsid w:val="00F17375"/>
    <w:rsid w:val="00F177D3"/>
    <w:rsid w:val="00F17A06"/>
    <w:rsid w:val="00F17AE8"/>
    <w:rsid w:val="00F17D8C"/>
    <w:rsid w:val="00F17ED4"/>
    <w:rsid w:val="00F20249"/>
    <w:rsid w:val="00F20350"/>
    <w:rsid w:val="00F2058B"/>
    <w:rsid w:val="00F205D4"/>
    <w:rsid w:val="00F2070A"/>
    <w:rsid w:val="00F207A4"/>
    <w:rsid w:val="00F2085E"/>
    <w:rsid w:val="00F208B8"/>
    <w:rsid w:val="00F20BDE"/>
    <w:rsid w:val="00F20E0B"/>
    <w:rsid w:val="00F2120C"/>
    <w:rsid w:val="00F21348"/>
    <w:rsid w:val="00F21602"/>
    <w:rsid w:val="00F21929"/>
    <w:rsid w:val="00F21BC5"/>
    <w:rsid w:val="00F21BF9"/>
    <w:rsid w:val="00F21D2E"/>
    <w:rsid w:val="00F22004"/>
    <w:rsid w:val="00F22213"/>
    <w:rsid w:val="00F2238A"/>
    <w:rsid w:val="00F22595"/>
    <w:rsid w:val="00F2259F"/>
    <w:rsid w:val="00F228CD"/>
    <w:rsid w:val="00F2295F"/>
    <w:rsid w:val="00F22DE7"/>
    <w:rsid w:val="00F23002"/>
    <w:rsid w:val="00F23035"/>
    <w:rsid w:val="00F2311E"/>
    <w:rsid w:val="00F233CE"/>
    <w:rsid w:val="00F23551"/>
    <w:rsid w:val="00F23552"/>
    <w:rsid w:val="00F2357C"/>
    <w:rsid w:val="00F235A0"/>
    <w:rsid w:val="00F23604"/>
    <w:rsid w:val="00F239CB"/>
    <w:rsid w:val="00F239D2"/>
    <w:rsid w:val="00F23D2D"/>
    <w:rsid w:val="00F2406F"/>
    <w:rsid w:val="00F2427B"/>
    <w:rsid w:val="00F243A4"/>
    <w:rsid w:val="00F243AF"/>
    <w:rsid w:val="00F246E7"/>
    <w:rsid w:val="00F24739"/>
    <w:rsid w:val="00F24ADD"/>
    <w:rsid w:val="00F24B7A"/>
    <w:rsid w:val="00F24BD2"/>
    <w:rsid w:val="00F24E51"/>
    <w:rsid w:val="00F24E5B"/>
    <w:rsid w:val="00F25073"/>
    <w:rsid w:val="00F25155"/>
    <w:rsid w:val="00F25453"/>
    <w:rsid w:val="00F25544"/>
    <w:rsid w:val="00F256C8"/>
    <w:rsid w:val="00F259DD"/>
    <w:rsid w:val="00F25A19"/>
    <w:rsid w:val="00F25AE6"/>
    <w:rsid w:val="00F25AFF"/>
    <w:rsid w:val="00F25C7E"/>
    <w:rsid w:val="00F262A1"/>
    <w:rsid w:val="00F262DD"/>
    <w:rsid w:val="00F262F0"/>
    <w:rsid w:val="00F263D7"/>
    <w:rsid w:val="00F26697"/>
    <w:rsid w:val="00F2676E"/>
    <w:rsid w:val="00F2688A"/>
    <w:rsid w:val="00F269B4"/>
    <w:rsid w:val="00F26A16"/>
    <w:rsid w:val="00F26DC3"/>
    <w:rsid w:val="00F26E42"/>
    <w:rsid w:val="00F2711F"/>
    <w:rsid w:val="00F272E0"/>
    <w:rsid w:val="00F27420"/>
    <w:rsid w:val="00F2745D"/>
    <w:rsid w:val="00F27727"/>
    <w:rsid w:val="00F27817"/>
    <w:rsid w:val="00F278BE"/>
    <w:rsid w:val="00F27C10"/>
    <w:rsid w:val="00F27FAE"/>
    <w:rsid w:val="00F27FE3"/>
    <w:rsid w:val="00F30345"/>
    <w:rsid w:val="00F30589"/>
    <w:rsid w:val="00F307B4"/>
    <w:rsid w:val="00F30861"/>
    <w:rsid w:val="00F3094B"/>
    <w:rsid w:val="00F30CFD"/>
    <w:rsid w:val="00F30D67"/>
    <w:rsid w:val="00F30DC5"/>
    <w:rsid w:val="00F30EA7"/>
    <w:rsid w:val="00F31141"/>
    <w:rsid w:val="00F312A1"/>
    <w:rsid w:val="00F31328"/>
    <w:rsid w:val="00F3132D"/>
    <w:rsid w:val="00F31391"/>
    <w:rsid w:val="00F313B2"/>
    <w:rsid w:val="00F31439"/>
    <w:rsid w:val="00F316B0"/>
    <w:rsid w:val="00F319E6"/>
    <w:rsid w:val="00F31F5F"/>
    <w:rsid w:val="00F31FFA"/>
    <w:rsid w:val="00F32049"/>
    <w:rsid w:val="00F3209B"/>
    <w:rsid w:val="00F320BF"/>
    <w:rsid w:val="00F320CA"/>
    <w:rsid w:val="00F3214C"/>
    <w:rsid w:val="00F32223"/>
    <w:rsid w:val="00F324A8"/>
    <w:rsid w:val="00F3256B"/>
    <w:rsid w:val="00F325BA"/>
    <w:rsid w:val="00F329E3"/>
    <w:rsid w:val="00F32A7E"/>
    <w:rsid w:val="00F32C04"/>
    <w:rsid w:val="00F32CC5"/>
    <w:rsid w:val="00F32F5B"/>
    <w:rsid w:val="00F33051"/>
    <w:rsid w:val="00F3307E"/>
    <w:rsid w:val="00F33149"/>
    <w:rsid w:val="00F3351C"/>
    <w:rsid w:val="00F335B2"/>
    <w:rsid w:val="00F33792"/>
    <w:rsid w:val="00F33DD2"/>
    <w:rsid w:val="00F33E75"/>
    <w:rsid w:val="00F33F8D"/>
    <w:rsid w:val="00F340B8"/>
    <w:rsid w:val="00F340CE"/>
    <w:rsid w:val="00F34107"/>
    <w:rsid w:val="00F34631"/>
    <w:rsid w:val="00F34778"/>
    <w:rsid w:val="00F348D9"/>
    <w:rsid w:val="00F349AE"/>
    <w:rsid w:val="00F34A5A"/>
    <w:rsid w:val="00F34C10"/>
    <w:rsid w:val="00F350D5"/>
    <w:rsid w:val="00F350FA"/>
    <w:rsid w:val="00F3521B"/>
    <w:rsid w:val="00F35573"/>
    <w:rsid w:val="00F355DA"/>
    <w:rsid w:val="00F35619"/>
    <w:rsid w:val="00F3567F"/>
    <w:rsid w:val="00F358B5"/>
    <w:rsid w:val="00F35A56"/>
    <w:rsid w:val="00F35D9F"/>
    <w:rsid w:val="00F35F21"/>
    <w:rsid w:val="00F362FB"/>
    <w:rsid w:val="00F363C1"/>
    <w:rsid w:val="00F3649D"/>
    <w:rsid w:val="00F366BA"/>
    <w:rsid w:val="00F36B04"/>
    <w:rsid w:val="00F36BDB"/>
    <w:rsid w:val="00F36C71"/>
    <w:rsid w:val="00F36D72"/>
    <w:rsid w:val="00F36DF0"/>
    <w:rsid w:val="00F36FA4"/>
    <w:rsid w:val="00F37338"/>
    <w:rsid w:val="00F37805"/>
    <w:rsid w:val="00F37B86"/>
    <w:rsid w:val="00F37B98"/>
    <w:rsid w:val="00F37CB6"/>
    <w:rsid w:val="00F37D8E"/>
    <w:rsid w:val="00F37F0B"/>
    <w:rsid w:val="00F37F65"/>
    <w:rsid w:val="00F40042"/>
    <w:rsid w:val="00F4010B"/>
    <w:rsid w:val="00F401AC"/>
    <w:rsid w:val="00F40282"/>
    <w:rsid w:val="00F40778"/>
    <w:rsid w:val="00F40B39"/>
    <w:rsid w:val="00F40B43"/>
    <w:rsid w:val="00F40BDB"/>
    <w:rsid w:val="00F40DB0"/>
    <w:rsid w:val="00F40F05"/>
    <w:rsid w:val="00F411DF"/>
    <w:rsid w:val="00F412AF"/>
    <w:rsid w:val="00F41457"/>
    <w:rsid w:val="00F414E8"/>
    <w:rsid w:val="00F41507"/>
    <w:rsid w:val="00F4183E"/>
    <w:rsid w:val="00F41866"/>
    <w:rsid w:val="00F418A2"/>
    <w:rsid w:val="00F41B7A"/>
    <w:rsid w:val="00F41B95"/>
    <w:rsid w:val="00F41F9D"/>
    <w:rsid w:val="00F42000"/>
    <w:rsid w:val="00F420A2"/>
    <w:rsid w:val="00F423AA"/>
    <w:rsid w:val="00F4259C"/>
    <w:rsid w:val="00F42776"/>
    <w:rsid w:val="00F427E2"/>
    <w:rsid w:val="00F428BA"/>
    <w:rsid w:val="00F42B57"/>
    <w:rsid w:val="00F42BB8"/>
    <w:rsid w:val="00F42C22"/>
    <w:rsid w:val="00F42CFF"/>
    <w:rsid w:val="00F42D97"/>
    <w:rsid w:val="00F42E4C"/>
    <w:rsid w:val="00F42F51"/>
    <w:rsid w:val="00F43045"/>
    <w:rsid w:val="00F43189"/>
    <w:rsid w:val="00F4395B"/>
    <w:rsid w:val="00F43A84"/>
    <w:rsid w:val="00F43B26"/>
    <w:rsid w:val="00F4415A"/>
    <w:rsid w:val="00F441EF"/>
    <w:rsid w:val="00F4444D"/>
    <w:rsid w:val="00F4455F"/>
    <w:rsid w:val="00F4484C"/>
    <w:rsid w:val="00F449C2"/>
    <w:rsid w:val="00F44DAA"/>
    <w:rsid w:val="00F44EBF"/>
    <w:rsid w:val="00F44EF2"/>
    <w:rsid w:val="00F44FE5"/>
    <w:rsid w:val="00F45078"/>
    <w:rsid w:val="00F452BE"/>
    <w:rsid w:val="00F45575"/>
    <w:rsid w:val="00F45732"/>
    <w:rsid w:val="00F45981"/>
    <w:rsid w:val="00F459AB"/>
    <w:rsid w:val="00F45D9C"/>
    <w:rsid w:val="00F4633E"/>
    <w:rsid w:val="00F46576"/>
    <w:rsid w:val="00F4662C"/>
    <w:rsid w:val="00F468A7"/>
    <w:rsid w:val="00F46E42"/>
    <w:rsid w:val="00F4702C"/>
    <w:rsid w:val="00F47098"/>
    <w:rsid w:val="00F4741A"/>
    <w:rsid w:val="00F476FF"/>
    <w:rsid w:val="00F47795"/>
    <w:rsid w:val="00F4791D"/>
    <w:rsid w:val="00F47A61"/>
    <w:rsid w:val="00F47AED"/>
    <w:rsid w:val="00F47D02"/>
    <w:rsid w:val="00F47EC4"/>
    <w:rsid w:val="00F500F4"/>
    <w:rsid w:val="00F5033E"/>
    <w:rsid w:val="00F50545"/>
    <w:rsid w:val="00F505B8"/>
    <w:rsid w:val="00F50796"/>
    <w:rsid w:val="00F50876"/>
    <w:rsid w:val="00F5089F"/>
    <w:rsid w:val="00F50C90"/>
    <w:rsid w:val="00F50FAB"/>
    <w:rsid w:val="00F5103E"/>
    <w:rsid w:val="00F5103F"/>
    <w:rsid w:val="00F510C9"/>
    <w:rsid w:val="00F51142"/>
    <w:rsid w:val="00F516C5"/>
    <w:rsid w:val="00F51882"/>
    <w:rsid w:val="00F51A64"/>
    <w:rsid w:val="00F51D70"/>
    <w:rsid w:val="00F51F34"/>
    <w:rsid w:val="00F51F5A"/>
    <w:rsid w:val="00F52139"/>
    <w:rsid w:val="00F52185"/>
    <w:rsid w:val="00F52691"/>
    <w:rsid w:val="00F527E9"/>
    <w:rsid w:val="00F52D21"/>
    <w:rsid w:val="00F52DCC"/>
    <w:rsid w:val="00F52EB1"/>
    <w:rsid w:val="00F52F8E"/>
    <w:rsid w:val="00F52F9E"/>
    <w:rsid w:val="00F53093"/>
    <w:rsid w:val="00F533D8"/>
    <w:rsid w:val="00F53770"/>
    <w:rsid w:val="00F53962"/>
    <w:rsid w:val="00F53ECC"/>
    <w:rsid w:val="00F53EFE"/>
    <w:rsid w:val="00F54026"/>
    <w:rsid w:val="00F5457E"/>
    <w:rsid w:val="00F548F7"/>
    <w:rsid w:val="00F549EF"/>
    <w:rsid w:val="00F54DD7"/>
    <w:rsid w:val="00F54E07"/>
    <w:rsid w:val="00F54EEE"/>
    <w:rsid w:val="00F55046"/>
    <w:rsid w:val="00F55218"/>
    <w:rsid w:val="00F553AB"/>
    <w:rsid w:val="00F5559A"/>
    <w:rsid w:val="00F556FF"/>
    <w:rsid w:val="00F55799"/>
    <w:rsid w:val="00F557B9"/>
    <w:rsid w:val="00F5589B"/>
    <w:rsid w:val="00F55974"/>
    <w:rsid w:val="00F55A57"/>
    <w:rsid w:val="00F55C3B"/>
    <w:rsid w:val="00F55F21"/>
    <w:rsid w:val="00F55F2F"/>
    <w:rsid w:val="00F5600F"/>
    <w:rsid w:val="00F56140"/>
    <w:rsid w:val="00F561B4"/>
    <w:rsid w:val="00F5638A"/>
    <w:rsid w:val="00F567EB"/>
    <w:rsid w:val="00F567F0"/>
    <w:rsid w:val="00F568B0"/>
    <w:rsid w:val="00F568B2"/>
    <w:rsid w:val="00F56C89"/>
    <w:rsid w:val="00F56CA0"/>
    <w:rsid w:val="00F56F5A"/>
    <w:rsid w:val="00F56FDB"/>
    <w:rsid w:val="00F57448"/>
    <w:rsid w:val="00F5757E"/>
    <w:rsid w:val="00F575FB"/>
    <w:rsid w:val="00F57685"/>
    <w:rsid w:val="00F576D2"/>
    <w:rsid w:val="00F576F5"/>
    <w:rsid w:val="00F5774B"/>
    <w:rsid w:val="00F578F2"/>
    <w:rsid w:val="00F57975"/>
    <w:rsid w:val="00F57AF6"/>
    <w:rsid w:val="00F57B3E"/>
    <w:rsid w:val="00F57D0C"/>
    <w:rsid w:val="00F57E5C"/>
    <w:rsid w:val="00F57FC9"/>
    <w:rsid w:val="00F600DC"/>
    <w:rsid w:val="00F601E9"/>
    <w:rsid w:val="00F602D9"/>
    <w:rsid w:val="00F60431"/>
    <w:rsid w:val="00F607C5"/>
    <w:rsid w:val="00F607FB"/>
    <w:rsid w:val="00F60AEF"/>
    <w:rsid w:val="00F60B32"/>
    <w:rsid w:val="00F60BA2"/>
    <w:rsid w:val="00F60D76"/>
    <w:rsid w:val="00F60FD7"/>
    <w:rsid w:val="00F61308"/>
    <w:rsid w:val="00F61424"/>
    <w:rsid w:val="00F614C0"/>
    <w:rsid w:val="00F618BE"/>
    <w:rsid w:val="00F61AA3"/>
    <w:rsid w:val="00F61BCA"/>
    <w:rsid w:val="00F61C0D"/>
    <w:rsid w:val="00F61F9D"/>
    <w:rsid w:val="00F62A13"/>
    <w:rsid w:val="00F62E4C"/>
    <w:rsid w:val="00F62F15"/>
    <w:rsid w:val="00F62F30"/>
    <w:rsid w:val="00F62FF1"/>
    <w:rsid w:val="00F632AE"/>
    <w:rsid w:val="00F633C4"/>
    <w:rsid w:val="00F63463"/>
    <w:rsid w:val="00F634F6"/>
    <w:rsid w:val="00F63545"/>
    <w:rsid w:val="00F6382F"/>
    <w:rsid w:val="00F6399A"/>
    <w:rsid w:val="00F63A21"/>
    <w:rsid w:val="00F63A53"/>
    <w:rsid w:val="00F63B96"/>
    <w:rsid w:val="00F63CCE"/>
    <w:rsid w:val="00F6407B"/>
    <w:rsid w:val="00F644EC"/>
    <w:rsid w:val="00F64647"/>
    <w:rsid w:val="00F647F3"/>
    <w:rsid w:val="00F649BC"/>
    <w:rsid w:val="00F64A63"/>
    <w:rsid w:val="00F64B3F"/>
    <w:rsid w:val="00F64E2F"/>
    <w:rsid w:val="00F64FA9"/>
    <w:rsid w:val="00F65423"/>
    <w:rsid w:val="00F65666"/>
    <w:rsid w:val="00F656B9"/>
    <w:rsid w:val="00F65721"/>
    <w:rsid w:val="00F6583B"/>
    <w:rsid w:val="00F65C09"/>
    <w:rsid w:val="00F65C79"/>
    <w:rsid w:val="00F66103"/>
    <w:rsid w:val="00F662BD"/>
    <w:rsid w:val="00F663AE"/>
    <w:rsid w:val="00F6648A"/>
    <w:rsid w:val="00F66510"/>
    <w:rsid w:val="00F666AE"/>
    <w:rsid w:val="00F666D1"/>
    <w:rsid w:val="00F667E5"/>
    <w:rsid w:val="00F66987"/>
    <w:rsid w:val="00F66DAC"/>
    <w:rsid w:val="00F66E6E"/>
    <w:rsid w:val="00F66E75"/>
    <w:rsid w:val="00F67223"/>
    <w:rsid w:val="00F67336"/>
    <w:rsid w:val="00F673F2"/>
    <w:rsid w:val="00F67808"/>
    <w:rsid w:val="00F6783F"/>
    <w:rsid w:val="00F67BCB"/>
    <w:rsid w:val="00F67CE2"/>
    <w:rsid w:val="00F67F72"/>
    <w:rsid w:val="00F700B0"/>
    <w:rsid w:val="00F70510"/>
    <w:rsid w:val="00F70A71"/>
    <w:rsid w:val="00F70BE1"/>
    <w:rsid w:val="00F70C7B"/>
    <w:rsid w:val="00F70ECF"/>
    <w:rsid w:val="00F710A8"/>
    <w:rsid w:val="00F71862"/>
    <w:rsid w:val="00F71A14"/>
    <w:rsid w:val="00F71B9A"/>
    <w:rsid w:val="00F71C5E"/>
    <w:rsid w:val="00F71D1B"/>
    <w:rsid w:val="00F71E45"/>
    <w:rsid w:val="00F71F27"/>
    <w:rsid w:val="00F72136"/>
    <w:rsid w:val="00F7214F"/>
    <w:rsid w:val="00F7231C"/>
    <w:rsid w:val="00F725A2"/>
    <w:rsid w:val="00F728CB"/>
    <w:rsid w:val="00F72BDF"/>
    <w:rsid w:val="00F72C7B"/>
    <w:rsid w:val="00F72E25"/>
    <w:rsid w:val="00F72EC0"/>
    <w:rsid w:val="00F72F01"/>
    <w:rsid w:val="00F7314C"/>
    <w:rsid w:val="00F73331"/>
    <w:rsid w:val="00F733BC"/>
    <w:rsid w:val="00F73499"/>
    <w:rsid w:val="00F73623"/>
    <w:rsid w:val="00F73657"/>
    <w:rsid w:val="00F73869"/>
    <w:rsid w:val="00F73AEA"/>
    <w:rsid w:val="00F73D1E"/>
    <w:rsid w:val="00F73F3B"/>
    <w:rsid w:val="00F74145"/>
    <w:rsid w:val="00F742F2"/>
    <w:rsid w:val="00F74354"/>
    <w:rsid w:val="00F744FE"/>
    <w:rsid w:val="00F74619"/>
    <w:rsid w:val="00F7466E"/>
    <w:rsid w:val="00F74762"/>
    <w:rsid w:val="00F74ABA"/>
    <w:rsid w:val="00F74EC7"/>
    <w:rsid w:val="00F74F97"/>
    <w:rsid w:val="00F750E6"/>
    <w:rsid w:val="00F7519E"/>
    <w:rsid w:val="00F7523F"/>
    <w:rsid w:val="00F7537F"/>
    <w:rsid w:val="00F75426"/>
    <w:rsid w:val="00F7546F"/>
    <w:rsid w:val="00F75498"/>
    <w:rsid w:val="00F75726"/>
    <w:rsid w:val="00F757BE"/>
    <w:rsid w:val="00F7583C"/>
    <w:rsid w:val="00F75A48"/>
    <w:rsid w:val="00F75E55"/>
    <w:rsid w:val="00F75E8E"/>
    <w:rsid w:val="00F75EA3"/>
    <w:rsid w:val="00F75EC2"/>
    <w:rsid w:val="00F763B4"/>
    <w:rsid w:val="00F76933"/>
    <w:rsid w:val="00F76A8F"/>
    <w:rsid w:val="00F76AAA"/>
    <w:rsid w:val="00F76F34"/>
    <w:rsid w:val="00F77368"/>
    <w:rsid w:val="00F7739F"/>
    <w:rsid w:val="00F7745C"/>
    <w:rsid w:val="00F77462"/>
    <w:rsid w:val="00F77563"/>
    <w:rsid w:val="00F775C1"/>
    <w:rsid w:val="00F775C3"/>
    <w:rsid w:val="00F775D1"/>
    <w:rsid w:val="00F77681"/>
    <w:rsid w:val="00F7772E"/>
    <w:rsid w:val="00F77B4D"/>
    <w:rsid w:val="00F77DC4"/>
    <w:rsid w:val="00F8007F"/>
    <w:rsid w:val="00F80350"/>
    <w:rsid w:val="00F80C1C"/>
    <w:rsid w:val="00F80CC4"/>
    <w:rsid w:val="00F80CD1"/>
    <w:rsid w:val="00F80D40"/>
    <w:rsid w:val="00F80EEF"/>
    <w:rsid w:val="00F80FA1"/>
    <w:rsid w:val="00F8125C"/>
    <w:rsid w:val="00F81475"/>
    <w:rsid w:val="00F81561"/>
    <w:rsid w:val="00F815F8"/>
    <w:rsid w:val="00F81601"/>
    <w:rsid w:val="00F81753"/>
    <w:rsid w:val="00F81848"/>
    <w:rsid w:val="00F81A6E"/>
    <w:rsid w:val="00F81E03"/>
    <w:rsid w:val="00F82167"/>
    <w:rsid w:val="00F827FA"/>
    <w:rsid w:val="00F8287C"/>
    <w:rsid w:val="00F82939"/>
    <w:rsid w:val="00F82C77"/>
    <w:rsid w:val="00F82DD7"/>
    <w:rsid w:val="00F82F54"/>
    <w:rsid w:val="00F830C8"/>
    <w:rsid w:val="00F8326C"/>
    <w:rsid w:val="00F83374"/>
    <w:rsid w:val="00F83888"/>
    <w:rsid w:val="00F83ABC"/>
    <w:rsid w:val="00F83DBE"/>
    <w:rsid w:val="00F84036"/>
    <w:rsid w:val="00F841AF"/>
    <w:rsid w:val="00F8449C"/>
    <w:rsid w:val="00F85347"/>
    <w:rsid w:val="00F853C9"/>
    <w:rsid w:val="00F854D8"/>
    <w:rsid w:val="00F85530"/>
    <w:rsid w:val="00F85671"/>
    <w:rsid w:val="00F8587A"/>
    <w:rsid w:val="00F859F7"/>
    <w:rsid w:val="00F85B14"/>
    <w:rsid w:val="00F8600C"/>
    <w:rsid w:val="00F8603A"/>
    <w:rsid w:val="00F86153"/>
    <w:rsid w:val="00F861D8"/>
    <w:rsid w:val="00F86326"/>
    <w:rsid w:val="00F86331"/>
    <w:rsid w:val="00F86477"/>
    <w:rsid w:val="00F866F4"/>
    <w:rsid w:val="00F86C92"/>
    <w:rsid w:val="00F86E07"/>
    <w:rsid w:val="00F870E5"/>
    <w:rsid w:val="00F87342"/>
    <w:rsid w:val="00F876C2"/>
    <w:rsid w:val="00F87944"/>
    <w:rsid w:val="00F879ED"/>
    <w:rsid w:val="00F87B07"/>
    <w:rsid w:val="00F87B6F"/>
    <w:rsid w:val="00F87DEE"/>
    <w:rsid w:val="00F900F0"/>
    <w:rsid w:val="00F900F5"/>
    <w:rsid w:val="00F909BB"/>
    <w:rsid w:val="00F909E6"/>
    <w:rsid w:val="00F90A63"/>
    <w:rsid w:val="00F90C99"/>
    <w:rsid w:val="00F9104B"/>
    <w:rsid w:val="00F9129E"/>
    <w:rsid w:val="00F912BA"/>
    <w:rsid w:val="00F9138F"/>
    <w:rsid w:val="00F9145F"/>
    <w:rsid w:val="00F914E3"/>
    <w:rsid w:val="00F916A7"/>
    <w:rsid w:val="00F91A69"/>
    <w:rsid w:val="00F91E2E"/>
    <w:rsid w:val="00F9233B"/>
    <w:rsid w:val="00F92872"/>
    <w:rsid w:val="00F92946"/>
    <w:rsid w:val="00F92BD0"/>
    <w:rsid w:val="00F92D49"/>
    <w:rsid w:val="00F92F4B"/>
    <w:rsid w:val="00F93199"/>
    <w:rsid w:val="00F931C6"/>
    <w:rsid w:val="00F9329F"/>
    <w:rsid w:val="00F932E6"/>
    <w:rsid w:val="00F938E7"/>
    <w:rsid w:val="00F93AD7"/>
    <w:rsid w:val="00F93B3C"/>
    <w:rsid w:val="00F93C77"/>
    <w:rsid w:val="00F93CA5"/>
    <w:rsid w:val="00F93D04"/>
    <w:rsid w:val="00F940E4"/>
    <w:rsid w:val="00F94132"/>
    <w:rsid w:val="00F9448C"/>
    <w:rsid w:val="00F9462C"/>
    <w:rsid w:val="00F94634"/>
    <w:rsid w:val="00F94880"/>
    <w:rsid w:val="00F9505F"/>
    <w:rsid w:val="00F953AF"/>
    <w:rsid w:val="00F95593"/>
    <w:rsid w:val="00F95B5B"/>
    <w:rsid w:val="00F95C2C"/>
    <w:rsid w:val="00F95C4D"/>
    <w:rsid w:val="00F95CA5"/>
    <w:rsid w:val="00F95CD9"/>
    <w:rsid w:val="00F95D72"/>
    <w:rsid w:val="00F95F5E"/>
    <w:rsid w:val="00F95FB8"/>
    <w:rsid w:val="00F96012"/>
    <w:rsid w:val="00F964EF"/>
    <w:rsid w:val="00F966F0"/>
    <w:rsid w:val="00F9686A"/>
    <w:rsid w:val="00F96E69"/>
    <w:rsid w:val="00F970D2"/>
    <w:rsid w:val="00F9742E"/>
    <w:rsid w:val="00F97AEF"/>
    <w:rsid w:val="00F97DAB"/>
    <w:rsid w:val="00FA02C2"/>
    <w:rsid w:val="00FA03AB"/>
    <w:rsid w:val="00FA042A"/>
    <w:rsid w:val="00FA06F9"/>
    <w:rsid w:val="00FA08B2"/>
    <w:rsid w:val="00FA0931"/>
    <w:rsid w:val="00FA1013"/>
    <w:rsid w:val="00FA125D"/>
    <w:rsid w:val="00FA12EE"/>
    <w:rsid w:val="00FA13AC"/>
    <w:rsid w:val="00FA16C2"/>
    <w:rsid w:val="00FA1750"/>
    <w:rsid w:val="00FA182C"/>
    <w:rsid w:val="00FA1D94"/>
    <w:rsid w:val="00FA2F97"/>
    <w:rsid w:val="00FA2FD8"/>
    <w:rsid w:val="00FA2FEB"/>
    <w:rsid w:val="00FA314D"/>
    <w:rsid w:val="00FA31A3"/>
    <w:rsid w:val="00FA33D2"/>
    <w:rsid w:val="00FA3666"/>
    <w:rsid w:val="00FA36A4"/>
    <w:rsid w:val="00FA36EA"/>
    <w:rsid w:val="00FA3D80"/>
    <w:rsid w:val="00FA3F57"/>
    <w:rsid w:val="00FA416C"/>
    <w:rsid w:val="00FA4268"/>
    <w:rsid w:val="00FA47DC"/>
    <w:rsid w:val="00FA48CA"/>
    <w:rsid w:val="00FA4949"/>
    <w:rsid w:val="00FA4B79"/>
    <w:rsid w:val="00FA4CE4"/>
    <w:rsid w:val="00FA4E48"/>
    <w:rsid w:val="00FA4E5B"/>
    <w:rsid w:val="00FA4F0A"/>
    <w:rsid w:val="00FA4FD2"/>
    <w:rsid w:val="00FA5235"/>
    <w:rsid w:val="00FA52D8"/>
    <w:rsid w:val="00FA547F"/>
    <w:rsid w:val="00FA54BE"/>
    <w:rsid w:val="00FA57FB"/>
    <w:rsid w:val="00FA5A21"/>
    <w:rsid w:val="00FA5CEC"/>
    <w:rsid w:val="00FA5F2C"/>
    <w:rsid w:val="00FA62FC"/>
    <w:rsid w:val="00FA63B8"/>
    <w:rsid w:val="00FA655D"/>
    <w:rsid w:val="00FA6817"/>
    <w:rsid w:val="00FA68B7"/>
    <w:rsid w:val="00FA6972"/>
    <w:rsid w:val="00FA6BA6"/>
    <w:rsid w:val="00FA6FBE"/>
    <w:rsid w:val="00FA7005"/>
    <w:rsid w:val="00FA7164"/>
    <w:rsid w:val="00FA7244"/>
    <w:rsid w:val="00FA728A"/>
    <w:rsid w:val="00FA72BA"/>
    <w:rsid w:val="00FA7344"/>
    <w:rsid w:val="00FA7351"/>
    <w:rsid w:val="00FA7415"/>
    <w:rsid w:val="00FA7481"/>
    <w:rsid w:val="00FA75E3"/>
    <w:rsid w:val="00FA7647"/>
    <w:rsid w:val="00FA765F"/>
    <w:rsid w:val="00FA7CAC"/>
    <w:rsid w:val="00FB016C"/>
    <w:rsid w:val="00FB0184"/>
    <w:rsid w:val="00FB01C7"/>
    <w:rsid w:val="00FB035B"/>
    <w:rsid w:val="00FB05FD"/>
    <w:rsid w:val="00FB0A63"/>
    <w:rsid w:val="00FB0D70"/>
    <w:rsid w:val="00FB0DF4"/>
    <w:rsid w:val="00FB0EE4"/>
    <w:rsid w:val="00FB0FB8"/>
    <w:rsid w:val="00FB1000"/>
    <w:rsid w:val="00FB1212"/>
    <w:rsid w:val="00FB12A2"/>
    <w:rsid w:val="00FB191F"/>
    <w:rsid w:val="00FB1F63"/>
    <w:rsid w:val="00FB2576"/>
    <w:rsid w:val="00FB28F0"/>
    <w:rsid w:val="00FB2AF6"/>
    <w:rsid w:val="00FB2D11"/>
    <w:rsid w:val="00FB2FB3"/>
    <w:rsid w:val="00FB30FB"/>
    <w:rsid w:val="00FB32B1"/>
    <w:rsid w:val="00FB3515"/>
    <w:rsid w:val="00FB357C"/>
    <w:rsid w:val="00FB3AED"/>
    <w:rsid w:val="00FB3C56"/>
    <w:rsid w:val="00FB3E17"/>
    <w:rsid w:val="00FB457C"/>
    <w:rsid w:val="00FB45E2"/>
    <w:rsid w:val="00FB47AA"/>
    <w:rsid w:val="00FB4918"/>
    <w:rsid w:val="00FB492C"/>
    <w:rsid w:val="00FB4932"/>
    <w:rsid w:val="00FB4A7C"/>
    <w:rsid w:val="00FB4AA7"/>
    <w:rsid w:val="00FB4C33"/>
    <w:rsid w:val="00FB4DC1"/>
    <w:rsid w:val="00FB4E93"/>
    <w:rsid w:val="00FB50AE"/>
    <w:rsid w:val="00FB5332"/>
    <w:rsid w:val="00FB552A"/>
    <w:rsid w:val="00FB5794"/>
    <w:rsid w:val="00FB5F54"/>
    <w:rsid w:val="00FB64B7"/>
    <w:rsid w:val="00FB6582"/>
    <w:rsid w:val="00FB6902"/>
    <w:rsid w:val="00FB6AFD"/>
    <w:rsid w:val="00FB6C81"/>
    <w:rsid w:val="00FB71D3"/>
    <w:rsid w:val="00FB7203"/>
    <w:rsid w:val="00FB7271"/>
    <w:rsid w:val="00FB773A"/>
    <w:rsid w:val="00FB77A4"/>
    <w:rsid w:val="00FB7CBF"/>
    <w:rsid w:val="00FC0109"/>
    <w:rsid w:val="00FC02C0"/>
    <w:rsid w:val="00FC02CE"/>
    <w:rsid w:val="00FC045E"/>
    <w:rsid w:val="00FC0635"/>
    <w:rsid w:val="00FC075B"/>
    <w:rsid w:val="00FC07F5"/>
    <w:rsid w:val="00FC0AAB"/>
    <w:rsid w:val="00FC0B42"/>
    <w:rsid w:val="00FC0CEB"/>
    <w:rsid w:val="00FC0CFD"/>
    <w:rsid w:val="00FC1154"/>
    <w:rsid w:val="00FC1213"/>
    <w:rsid w:val="00FC129A"/>
    <w:rsid w:val="00FC1B08"/>
    <w:rsid w:val="00FC1CDC"/>
    <w:rsid w:val="00FC1DA8"/>
    <w:rsid w:val="00FC1E7F"/>
    <w:rsid w:val="00FC1FAD"/>
    <w:rsid w:val="00FC1FCE"/>
    <w:rsid w:val="00FC20BA"/>
    <w:rsid w:val="00FC2134"/>
    <w:rsid w:val="00FC2D8B"/>
    <w:rsid w:val="00FC2E10"/>
    <w:rsid w:val="00FC3221"/>
    <w:rsid w:val="00FC32FD"/>
    <w:rsid w:val="00FC34F2"/>
    <w:rsid w:val="00FC3622"/>
    <w:rsid w:val="00FC37B8"/>
    <w:rsid w:val="00FC3968"/>
    <w:rsid w:val="00FC3D3D"/>
    <w:rsid w:val="00FC4474"/>
    <w:rsid w:val="00FC4608"/>
    <w:rsid w:val="00FC49D5"/>
    <w:rsid w:val="00FC4E99"/>
    <w:rsid w:val="00FC4FF4"/>
    <w:rsid w:val="00FC5480"/>
    <w:rsid w:val="00FC5538"/>
    <w:rsid w:val="00FC584B"/>
    <w:rsid w:val="00FC589F"/>
    <w:rsid w:val="00FC58F5"/>
    <w:rsid w:val="00FC5944"/>
    <w:rsid w:val="00FC5C5F"/>
    <w:rsid w:val="00FC5EC3"/>
    <w:rsid w:val="00FC5FC8"/>
    <w:rsid w:val="00FC6270"/>
    <w:rsid w:val="00FC63E5"/>
    <w:rsid w:val="00FC670E"/>
    <w:rsid w:val="00FC6841"/>
    <w:rsid w:val="00FC68AF"/>
    <w:rsid w:val="00FC69A8"/>
    <w:rsid w:val="00FC6A81"/>
    <w:rsid w:val="00FC6ABD"/>
    <w:rsid w:val="00FC6BB9"/>
    <w:rsid w:val="00FC6C24"/>
    <w:rsid w:val="00FC6F24"/>
    <w:rsid w:val="00FC6F95"/>
    <w:rsid w:val="00FC704E"/>
    <w:rsid w:val="00FC7099"/>
    <w:rsid w:val="00FC73B9"/>
    <w:rsid w:val="00FC7607"/>
    <w:rsid w:val="00FC772E"/>
    <w:rsid w:val="00FC7B66"/>
    <w:rsid w:val="00FC7B92"/>
    <w:rsid w:val="00FC7C34"/>
    <w:rsid w:val="00FC7C53"/>
    <w:rsid w:val="00FC7ED7"/>
    <w:rsid w:val="00FD0144"/>
    <w:rsid w:val="00FD01BF"/>
    <w:rsid w:val="00FD07A6"/>
    <w:rsid w:val="00FD08CB"/>
    <w:rsid w:val="00FD092D"/>
    <w:rsid w:val="00FD0B15"/>
    <w:rsid w:val="00FD0DF3"/>
    <w:rsid w:val="00FD0E4F"/>
    <w:rsid w:val="00FD0F96"/>
    <w:rsid w:val="00FD1601"/>
    <w:rsid w:val="00FD17D6"/>
    <w:rsid w:val="00FD19DF"/>
    <w:rsid w:val="00FD1A89"/>
    <w:rsid w:val="00FD1A8B"/>
    <w:rsid w:val="00FD1E43"/>
    <w:rsid w:val="00FD1E88"/>
    <w:rsid w:val="00FD1FC3"/>
    <w:rsid w:val="00FD2056"/>
    <w:rsid w:val="00FD21CD"/>
    <w:rsid w:val="00FD21EC"/>
    <w:rsid w:val="00FD2A71"/>
    <w:rsid w:val="00FD2EBB"/>
    <w:rsid w:val="00FD3077"/>
    <w:rsid w:val="00FD311A"/>
    <w:rsid w:val="00FD3306"/>
    <w:rsid w:val="00FD367A"/>
    <w:rsid w:val="00FD36B1"/>
    <w:rsid w:val="00FD392B"/>
    <w:rsid w:val="00FD3B50"/>
    <w:rsid w:val="00FD3D5C"/>
    <w:rsid w:val="00FD40D3"/>
    <w:rsid w:val="00FD4943"/>
    <w:rsid w:val="00FD4B9C"/>
    <w:rsid w:val="00FD4C2C"/>
    <w:rsid w:val="00FD4C92"/>
    <w:rsid w:val="00FD4CF2"/>
    <w:rsid w:val="00FD4D50"/>
    <w:rsid w:val="00FD53E8"/>
    <w:rsid w:val="00FD5570"/>
    <w:rsid w:val="00FD574A"/>
    <w:rsid w:val="00FD584E"/>
    <w:rsid w:val="00FD5B35"/>
    <w:rsid w:val="00FD5BB1"/>
    <w:rsid w:val="00FD5D49"/>
    <w:rsid w:val="00FD5D62"/>
    <w:rsid w:val="00FD655C"/>
    <w:rsid w:val="00FD6848"/>
    <w:rsid w:val="00FD697C"/>
    <w:rsid w:val="00FD6A7F"/>
    <w:rsid w:val="00FD6E55"/>
    <w:rsid w:val="00FD6E76"/>
    <w:rsid w:val="00FD7830"/>
    <w:rsid w:val="00FD79FB"/>
    <w:rsid w:val="00FD7A9B"/>
    <w:rsid w:val="00FD7AE3"/>
    <w:rsid w:val="00FE014F"/>
    <w:rsid w:val="00FE0406"/>
    <w:rsid w:val="00FE04B3"/>
    <w:rsid w:val="00FE0533"/>
    <w:rsid w:val="00FE0600"/>
    <w:rsid w:val="00FE09D1"/>
    <w:rsid w:val="00FE0E74"/>
    <w:rsid w:val="00FE0E7C"/>
    <w:rsid w:val="00FE1065"/>
    <w:rsid w:val="00FE147F"/>
    <w:rsid w:val="00FE16F5"/>
    <w:rsid w:val="00FE19BC"/>
    <w:rsid w:val="00FE1AC7"/>
    <w:rsid w:val="00FE1BD0"/>
    <w:rsid w:val="00FE1C04"/>
    <w:rsid w:val="00FE2100"/>
    <w:rsid w:val="00FE2240"/>
    <w:rsid w:val="00FE22D8"/>
    <w:rsid w:val="00FE2316"/>
    <w:rsid w:val="00FE23CC"/>
    <w:rsid w:val="00FE26B1"/>
    <w:rsid w:val="00FE2993"/>
    <w:rsid w:val="00FE2B3A"/>
    <w:rsid w:val="00FE2EEA"/>
    <w:rsid w:val="00FE30CC"/>
    <w:rsid w:val="00FE33E7"/>
    <w:rsid w:val="00FE35BE"/>
    <w:rsid w:val="00FE36F1"/>
    <w:rsid w:val="00FE391C"/>
    <w:rsid w:val="00FE395C"/>
    <w:rsid w:val="00FE3AC2"/>
    <w:rsid w:val="00FE3B8A"/>
    <w:rsid w:val="00FE3D8F"/>
    <w:rsid w:val="00FE3E4E"/>
    <w:rsid w:val="00FE3FE9"/>
    <w:rsid w:val="00FE403F"/>
    <w:rsid w:val="00FE4179"/>
    <w:rsid w:val="00FE4753"/>
    <w:rsid w:val="00FE4825"/>
    <w:rsid w:val="00FE49C5"/>
    <w:rsid w:val="00FE4B7A"/>
    <w:rsid w:val="00FE4BA2"/>
    <w:rsid w:val="00FE4F9D"/>
    <w:rsid w:val="00FE4FEE"/>
    <w:rsid w:val="00FE5153"/>
    <w:rsid w:val="00FE5242"/>
    <w:rsid w:val="00FE533D"/>
    <w:rsid w:val="00FE59FD"/>
    <w:rsid w:val="00FE5AA5"/>
    <w:rsid w:val="00FE6253"/>
    <w:rsid w:val="00FE634B"/>
    <w:rsid w:val="00FE63E4"/>
    <w:rsid w:val="00FE6539"/>
    <w:rsid w:val="00FE65A6"/>
    <w:rsid w:val="00FE66D2"/>
    <w:rsid w:val="00FE6830"/>
    <w:rsid w:val="00FE6F34"/>
    <w:rsid w:val="00FE7056"/>
    <w:rsid w:val="00FE71D2"/>
    <w:rsid w:val="00FE73A5"/>
    <w:rsid w:val="00FE7A2B"/>
    <w:rsid w:val="00FE7ABC"/>
    <w:rsid w:val="00FE7B46"/>
    <w:rsid w:val="00FE7F74"/>
    <w:rsid w:val="00FE7F98"/>
    <w:rsid w:val="00FE7FB2"/>
    <w:rsid w:val="00FF023D"/>
    <w:rsid w:val="00FF02C3"/>
    <w:rsid w:val="00FF04D9"/>
    <w:rsid w:val="00FF04E9"/>
    <w:rsid w:val="00FF05C8"/>
    <w:rsid w:val="00FF0735"/>
    <w:rsid w:val="00FF074D"/>
    <w:rsid w:val="00FF0ABE"/>
    <w:rsid w:val="00FF0AFB"/>
    <w:rsid w:val="00FF0B72"/>
    <w:rsid w:val="00FF0F93"/>
    <w:rsid w:val="00FF10A0"/>
    <w:rsid w:val="00FF1378"/>
    <w:rsid w:val="00FF146E"/>
    <w:rsid w:val="00FF149D"/>
    <w:rsid w:val="00FF1807"/>
    <w:rsid w:val="00FF1833"/>
    <w:rsid w:val="00FF1868"/>
    <w:rsid w:val="00FF19DF"/>
    <w:rsid w:val="00FF1BE6"/>
    <w:rsid w:val="00FF1CBC"/>
    <w:rsid w:val="00FF1D14"/>
    <w:rsid w:val="00FF1E8F"/>
    <w:rsid w:val="00FF23A4"/>
    <w:rsid w:val="00FF245A"/>
    <w:rsid w:val="00FF269D"/>
    <w:rsid w:val="00FF2997"/>
    <w:rsid w:val="00FF2BD0"/>
    <w:rsid w:val="00FF2E21"/>
    <w:rsid w:val="00FF2E7F"/>
    <w:rsid w:val="00FF306D"/>
    <w:rsid w:val="00FF350B"/>
    <w:rsid w:val="00FF3549"/>
    <w:rsid w:val="00FF364B"/>
    <w:rsid w:val="00FF3784"/>
    <w:rsid w:val="00FF3883"/>
    <w:rsid w:val="00FF3949"/>
    <w:rsid w:val="00FF3A12"/>
    <w:rsid w:val="00FF3AE5"/>
    <w:rsid w:val="00FF3B84"/>
    <w:rsid w:val="00FF3D0A"/>
    <w:rsid w:val="00FF41DB"/>
    <w:rsid w:val="00FF447D"/>
    <w:rsid w:val="00FF4C96"/>
    <w:rsid w:val="00FF4E0B"/>
    <w:rsid w:val="00FF4F81"/>
    <w:rsid w:val="00FF4FA0"/>
    <w:rsid w:val="00FF502D"/>
    <w:rsid w:val="00FF517C"/>
    <w:rsid w:val="00FF5330"/>
    <w:rsid w:val="00FF543B"/>
    <w:rsid w:val="00FF55A6"/>
    <w:rsid w:val="00FF5800"/>
    <w:rsid w:val="00FF59B0"/>
    <w:rsid w:val="00FF5A22"/>
    <w:rsid w:val="00FF5C22"/>
    <w:rsid w:val="00FF5D5C"/>
    <w:rsid w:val="00FF5DF5"/>
    <w:rsid w:val="00FF5ECD"/>
    <w:rsid w:val="00FF5FCF"/>
    <w:rsid w:val="00FF6368"/>
    <w:rsid w:val="00FF650F"/>
    <w:rsid w:val="00FF6653"/>
    <w:rsid w:val="00FF66B5"/>
    <w:rsid w:val="00FF688F"/>
    <w:rsid w:val="00FF68E0"/>
    <w:rsid w:val="00FF6C2A"/>
    <w:rsid w:val="00FF6C34"/>
    <w:rsid w:val="00FF6D84"/>
    <w:rsid w:val="00FF6DB5"/>
    <w:rsid w:val="00FF6E34"/>
    <w:rsid w:val="00FF7143"/>
    <w:rsid w:val="00FF72C6"/>
    <w:rsid w:val="00FF7677"/>
    <w:rsid w:val="00FF786B"/>
    <w:rsid w:val="00FF7921"/>
    <w:rsid w:val="00FF7982"/>
    <w:rsid w:val="00FF7AE6"/>
    <w:rsid w:val="00FF7BE8"/>
    <w:rsid w:val="00FF7CE3"/>
    <w:rsid w:val="00FF7E0D"/>
    <w:rsid w:val="01E95AC6"/>
    <w:rsid w:val="03AB0BCC"/>
    <w:rsid w:val="03B539E0"/>
    <w:rsid w:val="049CC88F"/>
    <w:rsid w:val="04A1FA9E"/>
    <w:rsid w:val="04C8F62F"/>
    <w:rsid w:val="04F65D7E"/>
    <w:rsid w:val="054C82CB"/>
    <w:rsid w:val="05B42658"/>
    <w:rsid w:val="05B7B7B8"/>
    <w:rsid w:val="0607098F"/>
    <w:rsid w:val="0676A681"/>
    <w:rsid w:val="06EC0E35"/>
    <w:rsid w:val="07359AD7"/>
    <w:rsid w:val="0736340F"/>
    <w:rsid w:val="074797D0"/>
    <w:rsid w:val="07634682"/>
    <w:rsid w:val="07E6A427"/>
    <w:rsid w:val="083A4883"/>
    <w:rsid w:val="08E9CEE9"/>
    <w:rsid w:val="092C4492"/>
    <w:rsid w:val="096BA90E"/>
    <w:rsid w:val="0982FC57"/>
    <w:rsid w:val="0A662C19"/>
    <w:rsid w:val="0A80A42D"/>
    <w:rsid w:val="0AA901B7"/>
    <w:rsid w:val="0AABD81A"/>
    <w:rsid w:val="0AFCA3B1"/>
    <w:rsid w:val="0B0182B6"/>
    <w:rsid w:val="0B3672CE"/>
    <w:rsid w:val="0B4DCDCF"/>
    <w:rsid w:val="0B53D654"/>
    <w:rsid w:val="0C55E57D"/>
    <w:rsid w:val="0CBFC84F"/>
    <w:rsid w:val="0D309EA5"/>
    <w:rsid w:val="0D30C561"/>
    <w:rsid w:val="0E87903E"/>
    <w:rsid w:val="0E9C7499"/>
    <w:rsid w:val="0F20B0D2"/>
    <w:rsid w:val="0F2CBAF5"/>
    <w:rsid w:val="0F3D1A8D"/>
    <w:rsid w:val="0F5734BC"/>
    <w:rsid w:val="101044CE"/>
    <w:rsid w:val="11233DCE"/>
    <w:rsid w:val="11413FA8"/>
    <w:rsid w:val="11A9315D"/>
    <w:rsid w:val="123DE9BE"/>
    <w:rsid w:val="129A6530"/>
    <w:rsid w:val="1346EAD1"/>
    <w:rsid w:val="136C8E52"/>
    <w:rsid w:val="14DD5EA1"/>
    <w:rsid w:val="14E294AA"/>
    <w:rsid w:val="155A459F"/>
    <w:rsid w:val="167EE4DA"/>
    <w:rsid w:val="172C42E0"/>
    <w:rsid w:val="172E5BE9"/>
    <w:rsid w:val="1844220E"/>
    <w:rsid w:val="188137FE"/>
    <w:rsid w:val="18B4546B"/>
    <w:rsid w:val="18BCACD8"/>
    <w:rsid w:val="18F27B9F"/>
    <w:rsid w:val="19235483"/>
    <w:rsid w:val="193C9CE8"/>
    <w:rsid w:val="1974DACE"/>
    <w:rsid w:val="197624CC"/>
    <w:rsid w:val="1985836B"/>
    <w:rsid w:val="19C2EB02"/>
    <w:rsid w:val="19EA6375"/>
    <w:rsid w:val="1A18E414"/>
    <w:rsid w:val="1A4321DD"/>
    <w:rsid w:val="1A55615F"/>
    <w:rsid w:val="1AD0A666"/>
    <w:rsid w:val="1AD653EB"/>
    <w:rsid w:val="1BBF0EB2"/>
    <w:rsid w:val="1BEB9318"/>
    <w:rsid w:val="1C46ABFB"/>
    <w:rsid w:val="1C521BB9"/>
    <w:rsid w:val="1C8062C0"/>
    <w:rsid w:val="1CB71AA9"/>
    <w:rsid w:val="1CCE7B9E"/>
    <w:rsid w:val="1CD007F0"/>
    <w:rsid w:val="1D9C6673"/>
    <w:rsid w:val="1DC650A0"/>
    <w:rsid w:val="1DCD94FD"/>
    <w:rsid w:val="1E32BB9B"/>
    <w:rsid w:val="1E5DABC3"/>
    <w:rsid w:val="1EAA1091"/>
    <w:rsid w:val="1FBD53BE"/>
    <w:rsid w:val="20921CA2"/>
    <w:rsid w:val="20D16AF1"/>
    <w:rsid w:val="20EC56D5"/>
    <w:rsid w:val="21781DF5"/>
    <w:rsid w:val="21C02530"/>
    <w:rsid w:val="22932134"/>
    <w:rsid w:val="229B6494"/>
    <w:rsid w:val="22C94CFF"/>
    <w:rsid w:val="22E0651B"/>
    <w:rsid w:val="22E90CF0"/>
    <w:rsid w:val="22EC9DC5"/>
    <w:rsid w:val="22F6D32A"/>
    <w:rsid w:val="2327990E"/>
    <w:rsid w:val="23510653"/>
    <w:rsid w:val="23640524"/>
    <w:rsid w:val="2373CD3C"/>
    <w:rsid w:val="23745929"/>
    <w:rsid w:val="23AF896D"/>
    <w:rsid w:val="23D01B6A"/>
    <w:rsid w:val="23DCB6C4"/>
    <w:rsid w:val="2428DD6B"/>
    <w:rsid w:val="244E398A"/>
    <w:rsid w:val="248E263F"/>
    <w:rsid w:val="248FF831"/>
    <w:rsid w:val="25117061"/>
    <w:rsid w:val="25158C5B"/>
    <w:rsid w:val="25DA4F60"/>
    <w:rsid w:val="26377FF7"/>
    <w:rsid w:val="2679BBAC"/>
    <w:rsid w:val="27AE7904"/>
    <w:rsid w:val="27B8AC73"/>
    <w:rsid w:val="27D5A670"/>
    <w:rsid w:val="27DD56BE"/>
    <w:rsid w:val="27DF8BBB"/>
    <w:rsid w:val="27F1E3CA"/>
    <w:rsid w:val="28A751A4"/>
    <w:rsid w:val="290A9617"/>
    <w:rsid w:val="295666D5"/>
    <w:rsid w:val="2968A659"/>
    <w:rsid w:val="2AE28F45"/>
    <w:rsid w:val="2AF82A2A"/>
    <w:rsid w:val="2B6FBF4A"/>
    <w:rsid w:val="2BB16226"/>
    <w:rsid w:val="2C3C38EB"/>
    <w:rsid w:val="2D0508E7"/>
    <w:rsid w:val="2E096081"/>
    <w:rsid w:val="2E0E40F3"/>
    <w:rsid w:val="2E813105"/>
    <w:rsid w:val="2E95264E"/>
    <w:rsid w:val="2ED26C8A"/>
    <w:rsid w:val="2EF9094D"/>
    <w:rsid w:val="2F079335"/>
    <w:rsid w:val="2F135AF6"/>
    <w:rsid w:val="2F2491CD"/>
    <w:rsid w:val="2F2C778E"/>
    <w:rsid w:val="2F3D8539"/>
    <w:rsid w:val="2F5687D3"/>
    <w:rsid w:val="2F746BF8"/>
    <w:rsid w:val="2FCE49CF"/>
    <w:rsid w:val="300B5CF6"/>
    <w:rsid w:val="30229592"/>
    <w:rsid w:val="3069AE9F"/>
    <w:rsid w:val="306DFA9C"/>
    <w:rsid w:val="30848600"/>
    <w:rsid w:val="30858F08"/>
    <w:rsid w:val="30A92E52"/>
    <w:rsid w:val="311B2279"/>
    <w:rsid w:val="313C18BF"/>
    <w:rsid w:val="3147A9FF"/>
    <w:rsid w:val="3148A198"/>
    <w:rsid w:val="31730DE6"/>
    <w:rsid w:val="318C5C55"/>
    <w:rsid w:val="31B45779"/>
    <w:rsid w:val="31C76AE8"/>
    <w:rsid w:val="31F63EEA"/>
    <w:rsid w:val="3263A320"/>
    <w:rsid w:val="3265A91C"/>
    <w:rsid w:val="32BAF1AA"/>
    <w:rsid w:val="32D529A3"/>
    <w:rsid w:val="331D8C0A"/>
    <w:rsid w:val="3432962E"/>
    <w:rsid w:val="34EFE0CC"/>
    <w:rsid w:val="3509D90A"/>
    <w:rsid w:val="3527C618"/>
    <w:rsid w:val="353793A4"/>
    <w:rsid w:val="36CD0BBF"/>
    <w:rsid w:val="37071C62"/>
    <w:rsid w:val="37202336"/>
    <w:rsid w:val="37C8D69B"/>
    <w:rsid w:val="3814ACA0"/>
    <w:rsid w:val="382AB9BC"/>
    <w:rsid w:val="3877AE55"/>
    <w:rsid w:val="39054701"/>
    <w:rsid w:val="39D36436"/>
    <w:rsid w:val="39E90025"/>
    <w:rsid w:val="3A20A927"/>
    <w:rsid w:val="3A4C097D"/>
    <w:rsid w:val="3A629C58"/>
    <w:rsid w:val="3AAE68E9"/>
    <w:rsid w:val="3B7D84AB"/>
    <w:rsid w:val="3BF17371"/>
    <w:rsid w:val="3C0217F6"/>
    <w:rsid w:val="3C052FEE"/>
    <w:rsid w:val="3C199494"/>
    <w:rsid w:val="3C1E3A22"/>
    <w:rsid w:val="3C1F096F"/>
    <w:rsid w:val="3C5ECABF"/>
    <w:rsid w:val="3CA648FF"/>
    <w:rsid w:val="3CD8FF61"/>
    <w:rsid w:val="3CF48F22"/>
    <w:rsid w:val="3D203622"/>
    <w:rsid w:val="3D9D7F30"/>
    <w:rsid w:val="3DA58D1E"/>
    <w:rsid w:val="3DD39F05"/>
    <w:rsid w:val="3E0EEB44"/>
    <w:rsid w:val="3E158ACC"/>
    <w:rsid w:val="3E4A2EA2"/>
    <w:rsid w:val="3ECF1EB9"/>
    <w:rsid w:val="3F130FEE"/>
    <w:rsid w:val="3F871ED8"/>
    <w:rsid w:val="3F8AB3F9"/>
    <w:rsid w:val="40126D4C"/>
    <w:rsid w:val="411D8AFE"/>
    <w:rsid w:val="411EC061"/>
    <w:rsid w:val="4150E532"/>
    <w:rsid w:val="41CCC54C"/>
    <w:rsid w:val="41CEC261"/>
    <w:rsid w:val="41D82579"/>
    <w:rsid w:val="422E463B"/>
    <w:rsid w:val="4262FFD7"/>
    <w:rsid w:val="42AF9154"/>
    <w:rsid w:val="42B44EA1"/>
    <w:rsid w:val="4333DACE"/>
    <w:rsid w:val="4346FF96"/>
    <w:rsid w:val="4386BC18"/>
    <w:rsid w:val="43D4D96A"/>
    <w:rsid w:val="43D7DF02"/>
    <w:rsid w:val="443FD549"/>
    <w:rsid w:val="44440E44"/>
    <w:rsid w:val="44873BD4"/>
    <w:rsid w:val="44B4C2F4"/>
    <w:rsid w:val="4567BC0B"/>
    <w:rsid w:val="45B42F8C"/>
    <w:rsid w:val="463CCAA7"/>
    <w:rsid w:val="46F6E9DD"/>
    <w:rsid w:val="471312CC"/>
    <w:rsid w:val="47411288"/>
    <w:rsid w:val="4789C2B8"/>
    <w:rsid w:val="4789EF93"/>
    <w:rsid w:val="47C2BCB3"/>
    <w:rsid w:val="47CC8143"/>
    <w:rsid w:val="47E65EDE"/>
    <w:rsid w:val="481A5046"/>
    <w:rsid w:val="4859604B"/>
    <w:rsid w:val="48609E6B"/>
    <w:rsid w:val="48C45AE8"/>
    <w:rsid w:val="4914814E"/>
    <w:rsid w:val="492D8EDA"/>
    <w:rsid w:val="493F9A84"/>
    <w:rsid w:val="49C88BC7"/>
    <w:rsid w:val="49E17887"/>
    <w:rsid w:val="4A02224A"/>
    <w:rsid w:val="4A57641B"/>
    <w:rsid w:val="4AAE023E"/>
    <w:rsid w:val="4AC8B9BA"/>
    <w:rsid w:val="4B32290C"/>
    <w:rsid w:val="4B4C1612"/>
    <w:rsid w:val="4B9F0963"/>
    <w:rsid w:val="4CD883D0"/>
    <w:rsid w:val="4D6C4E60"/>
    <w:rsid w:val="4E1C35E0"/>
    <w:rsid w:val="4E656F62"/>
    <w:rsid w:val="4E97111D"/>
    <w:rsid w:val="4EB86EA7"/>
    <w:rsid w:val="4ECCBC41"/>
    <w:rsid w:val="4F3A3EE7"/>
    <w:rsid w:val="4F79CBB2"/>
    <w:rsid w:val="4FFC340D"/>
    <w:rsid w:val="4FFF429B"/>
    <w:rsid w:val="500AD6FD"/>
    <w:rsid w:val="502F42B9"/>
    <w:rsid w:val="50A9B92B"/>
    <w:rsid w:val="50C0A7C6"/>
    <w:rsid w:val="50EF8DCB"/>
    <w:rsid w:val="518D02FB"/>
    <w:rsid w:val="523812EE"/>
    <w:rsid w:val="5261BD21"/>
    <w:rsid w:val="52A67287"/>
    <w:rsid w:val="5337AD17"/>
    <w:rsid w:val="53A1B3C3"/>
    <w:rsid w:val="542EE9D1"/>
    <w:rsid w:val="5466DA61"/>
    <w:rsid w:val="548302B5"/>
    <w:rsid w:val="54842AEC"/>
    <w:rsid w:val="54BB8371"/>
    <w:rsid w:val="54C97621"/>
    <w:rsid w:val="54E43F16"/>
    <w:rsid w:val="54F90161"/>
    <w:rsid w:val="54FCBE27"/>
    <w:rsid w:val="56670248"/>
    <w:rsid w:val="56E0CC51"/>
    <w:rsid w:val="583917D7"/>
    <w:rsid w:val="58746D29"/>
    <w:rsid w:val="587BE7E1"/>
    <w:rsid w:val="5888E9A6"/>
    <w:rsid w:val="59629631"/>
    <w:rsid w:val="599A2F6E"/>
    <w:rsid w:val="5A2694DE"/>
    <w:rsid w:val="5A6E73A9"/>
    <w:rsid w:val="5A751C2C"/>
    <w:rsid w:val="5B313F63"/>
    <w:rsid w:val="5B402E0F"/>
    <w:rsid w:val="5B4E01B1"/>
    <w:rsid w:val="5B72A107"/>
    <w:rsid w:val="5B9EF840"/>
    <w:rsid w:val="5C105456"/>
    <w:rsid w:val="5C153BF3"/>
    <w:rsid w:val="5C48691C"/>
    <w:rsid w:val="5CA0075E"/>
    <w:rsid w:val="5CDFFA95"/>
    <w:rsid w:val="5CF652AE"/>
    <w:rsid w:val="5D11CBE0"/>
    <w:rsid w:val="5D184D49"/>
    <w:rsid w:val="5D63379E"/>
    <w:rsid w:val="5D73709D"/>
    <w:rsid w:val="5D7EABCD"/>
    <w:rsid w:val="5DC82E9F"/>
    <w:rsid w:val="5DE32EBB"/>
    <w:rsid w:val="5E10C80D"/>
    <w:rsid w:val="5EFCE5C4"/>
    <w:rsid w:val="5F0169A7"/>
    <w:rsid w:val="5F5E9783"/>
    <w:rsid w:val="5F6ECEED"/>
    <w:rsid w:val="5FB0ACF5"/>
    <w:rsid w:val="5FEF1523"/>
    <w:rsid w:val="5FFF6DDB"/>
    <w:rsid w:val="60505C42"/>
    <w:rsid w:val="607133CE"/>
    <w:rsid w:val="60B4DD3E"/>
    <w:rsid w:val="60DB576D"/>
    <w:rsid w:val="60DD4117"/>
    <w:rsid w:val="6107CD53"/>
    <w:rsid w:val="611743E8"/>
    <w:rsid w:val="61284CA3"/>
    <w:rsid w:val="61DAF4D1"/>
    <w:rsid w:val="622AB082"/>
    <w:rsid w:val="6249224E"/>
    <w:rsid w:val="626DA789"/>
    <w:rsid w:val="63053B17"/>
    <w:rsid w:val="63A2C85F"/>
    <w:rsid w:val="63B62087"/>
    <w:rsid w:val="63D5E9F7"/>
    <w:rsid w:val="6435A829"/>
    <w:rsid w:val="648A2985"/>
    <w:rsid w:val="6499C228"/>
    <w:rsid w:val="64E70514"/>
    <w:rsid w:val="6502C022"/>
    <w:rsid w:val="651688A9"/>
    <w:rsid w:val="654C252D"/>
    <w:rsid w:val="659CE5EF"/>
    <w:rsid w:val="65F6D914"/>
    <w:rsid w:val="66446872"/>
    <w:rsid w:val="66D132F7"/>
    <w:rsid w:val="675453D2"/>
    <w:rsid w:val="67A04D5C"/>
    <w:rsid w:val="6814AD29"/>
    <w:rsid w:val="6823A0AC"/>
    <w:rsid w:val="686AF88B"/>
    <w:rsid w:val="68C8DE51"/>
    <w:rsid w:val="68D40ED2"/>
    <w:rsid w:val="68E5B977"/>
    <w:rsid w:val="69BCD55D"/>
    <w:rsid w:val="6A7F5A95"/>
    <w:rsid w:val="6B374309"/>
    <w:rsid w:val="6B5CDF00"/>
    <w:rsid w:val="6BBABABA"/>
    <w:rsid w:val="6BC8669D"/>
    <w:rsid w:val="6C6A7E08"/>
    <w:rsid w:val="6CC004FB"/>
    <w:rsid w:val="6D9989CB"/>
    <w:rsid w:val="6E229EDA"/>
    <w:rsid w:val="6E462138"/>
    <w:rsid w:val="6E51246B"/>
    <w:rsid w:val="6ED61975"/>
    <w:rsid w:val="6F3E0E9B"/>
    <w:rsid w:val="6F4E4EA0"/>
    <w:rsid w:val="6F6A8C43"/>
    <w:rsid w:val="70CBDEF5"/>
    <w:rsid w:val="71148101"/>
    <w:rsid w:val="712AABBD"/>
    <w:rsid w:val="713636C5"/>
    <w:rsid w:val="7204845F"/>
    <w:rsid w:val="721EC4B4"/>
    <w:rsid w:val="727D7E36"/>
    <w:rsid w:val="735F4F6F"/>
    <w:rsid w:val="737D5546"/>
    <w:rsid w:val="745677EC"/>
    <w:rsid w:val="74B94ACF"/>
    <w:rsid w:val="74BE0996"/>
    <w:rsid w:val="74DBD057"/>
    <w:rsid w:val="74F3F7B5"/>
    <w:rsid w:val="75178E7D"/>
    <w:rsid w:val="754B0730"/>
    <w:rsid w:val="757C2015"/>
    <w:rsid w:val="757E2DD7"/>
    <w:rsid w:val="761F18C9"/>
    <w:rsid w:val="762A088F"/>
    <w:rsid w:val="7636C617"/>
    <w:rsid w:val="764E8872"/>
    <w:rsid w:val="764EF301"/>
    <w:rsid w:val="76F2C44C"/>
    <w:rsid w:val="771D7FC9"/>
    <w:rsid w:val="77326FED"/>
    <w:rsid w:val="7777912B"/>
    <w:rsid w:val="77836D40"/>
    <w:rsid w:val="77926D7F"/>
    <w:rsid w:val="77FE3C0A"/>
    <w:rsid w:val="787FF465"/>
    <w:rsid w:val="79539F23"/>
    <w:rsid w:val="79741195"/>
    <w:rsid w:val="797817BB"/>
    <w:rsid w:val="79D87BDE"/>
    <w:rsid w:val="7A5AE86F"/>
    <w:rsid w:val="7B2D602B"/>
    <w:rsid w:val="7B5F4285"/>
    <w:rsid w:val="7B8E2848"/>
    <w:rsid w:val="7C026B39"/>
    <w:rsid w:val="7D4149A5"/>
    <w:rsid w:val="7D619EA5"/>
    <w:rsid w:val="7DDD0E75"/>
    <w:rsid w:val="7DDE677D"/>
    <w:rsid w:val="7DF2D592"/>
    <w:rsid w:val="7E305D3F"/>
    <w:rsid w:val="7E4254B1"/>
    <w:rsid w:val="7E8FA39C"/>
    <w:rsid w:val="7E91A2AD"/>
    <w:rsid w:val="7E991BFC"/>
    <w:rsid w:val="7F1FAD20"/>
    <w:rsid w:val="7F4A10A4"/>
    <w:rsid w:val="7F9BDBFF"/>
    <w:rsid w:val="7FCCD362"/>
    <w:rsid w:val="7FCD1D0B"/>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6361A5"/>
  <w15:chartTrackingRefBased/>
  <w15:docId w15:val="{EB603043-6D81-46F8-AF74-6DD98C0163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nhideWhenUsed="1" w:qFormat="1"/>
    <w:lsdException w:name="List 2" w:semiHidden="1" w:unhideWhenUsed="1" w:qFormat="1"/>
    <w:lsdException w:name="List 3" w:semiHidden="1" w:unhideWhenUsed="1"/>
    <w:lsdException w:name="List 4" w:semiHidden="1" w:unhideWhenUsed="1"/>
    <w:lsdException w:name="List 5" w:semiHidden="1"/>
    <w:lsdException w:name="List Bullet 2" w:semiHidden="1" w:unhideWhenUsed="1" w:qFormat="1"/>
    <w:lsdException w:name="List Bullet 3" w:semiHidden="1" w:unhideWhenUsed="1" w:qFormat="1"/>
    <w:lsdException w:name="List Bullet 4" w:semiHidden="1" w:uiPriority="13"/>
    <w:lsdException w:name="List Bullet 5" w:semiHidden="1" w:unhideWhenUsed="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qFormat="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qFormat="1"/>
    <w:lsdException w:name="List Continue 5" w:semiHidden="1" w:unhideWhenUsed="1" w:qFormat="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2"/>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0"/>
    <w:unhideWhenUsed/>
    <w:qFormat/>
    <w:rsid w:val="007A26E1"/>
    <w:pPr>
      <w:spacing w:before="120" w:after="120" w:line="280" w:lineRule="atLeast"/>
    </w:pPr>
    <w:rPr>
      <w:sz w:val="20"/>
      <w:szCs w:val="20"/>
    </w:rPr>
  </w:style>
  <w:style w:type="paragraph" w:styleId="Heading1">
    <w:name w:val="heading 1"/>
    <w:basedOn w:val="Normal"/>
    <w:next w:val="BodyText"/>
    <w:link w:val="Heading1Char"/>
    <w:uiPriority w:val="9"/>
    <w:qFormat/>
    <w:rsid w:val="007A26E1"/>
    <w:pPr>
      <w:numPr>
        <w:numId w:val="13"/>
      </w:numPr>
      <w:pBdr>
        <w:top w:val="single" w:sz="4" w:space="31" w:color="265A9A" w:themeColor="background2"/>
        <w:left w:val="single" w:sz="4" w:space="26" w:color="265A9A" w:themeColor="background2"/>
        <w:bottom w:val="single" w:sz="4" w:space="26" w:color="265A9A" w:themeColor="background2"/>
        <w:right w:val="single" w:sz="4" w:space="26" w:color="265A9A" w:themeColor="background2"/>
      </w:pBdr>
      <w:shd w:val="clear" w:color="auto" w:fill="265A9A" w:themeFill="background2"/>
      <w:spacing w:before="240" w:after="480" w:line="504" w:lineRule="atLeast"/>
      <w:ind w:right="567"/>
      <w:outlineLvl w:val="0"/>
    </w:pPr>
    <w:rPr>
      <w:rFonts w:asciiTheme="majorHAnsi" w:hAnsiTheme="majorHAnsi"/>
      <w:color w:val="FFFFFF" w:themeColor="background1"/>
      <w:sz w:val="42"/>
    </w:rPr>
  </w:style>
  <w:style w:type="paragraph" w:styleId="Heading2">
    <w:name w:val="heading 2"/>
    <w:basedOn w:val="Normal"/>
    <w:next w:val="BodyText"/>
    <w:link w:val="Heading2Char"/>
    <w:uiPriority w:val="9"/>
    <w:qFormat/>
    <w:rsid w:val="007A26E1"/>
    <w:pPr>
      <w:keepNext/>
      <w:keepLines/>
      <w:numPr>
        <w:ilvl w:val="2"/>
        <w:numId w:val="13"/>
      </w:numPr>
      <w:spacing w:before="480" w:line="340" w:lineRule="atLeast"/>
      <w:outlineLvl w:val="1"/>
    </w:pPr>
    <w:rPr>
      <w:rFonts w:asciiTheme="majorHAnsi" w:eastAsiaTheme="majorEastAsia" w:hAnsiTheme="majorHAnsi" w:cstheme="majorBidi"/>
      <w:sz w:val="30"/>
      <w:szCs w:val="60"/>
    </w:rPr>
  </w:style>
  <w:style w:type="paragraph" w:styleId="Heading3">
    <w:name w:val="heading 3"/>
    <w:basedOn w:val="Normal"/>
    <w:next w:val="BodyText"/>
    <w:link w:val="Heading3Char"/>
    <w:uiPriority w:val="9"/>
    <w:qFormat/>
    <w:rsid w:val="007A26E1"/>
    <w:pPr>
      <w:keepNext/>
      <w:keepLines/>
      <w:spacing w:before="240" w:line="300" w:lineRule="atLeast"/>
      <w:outlineLvl w:val="2"/>
    </w:pPr>
    <w:rPr>
      <w:rFonts w:asciiTheme="majorHAnsi" w:eastAsiaTheme="majorEastAsia" w:hAnsiTheme="majorHAnsi" w:cstheme="majorBidi"/>
      <w:color w:val="2D9AC2" w:themeColor="text2" w:themeShade="BF"/>
      <w:sz w:val="26"/>
      <w:szCs w:val="37"/>
    </w:rPr>
  </w:style>
  <w:style w:type="paragraph" w:styleId="Heading4">
    <w:name w:val="heading 4"/>
    <w:basedOn w:val="Normal"/>
    <w:next w:val="BodyText"/>
    <w:link w:val="Heading4Char"/>
    <w:uiPriority w:val="9"/>
    <w:qFormat/>
    <w:rsid w:val="007A26E1"/>
    <w:pPr>
      <w:keepNext/>
      <w:keepLines/>
      <w:spacing w:before="240" w:line="264" w:lineRule="atLeast"/>
      <w:outlineLvl w:val="3"/>
    </w:pPr>
    <w:rPr>
      <w:rFonts w:asciiTheme="majorHAnsi" w:eastAsiaTheme="majorEastAsia" w:hAnsiTheme="majorHAnsi" w:cstheme="majorBidi"/>
      <w:iCs/>
      <w:color w:val="265A9A" w:themeColor="background2"/>
      <w:sz w:val="22"/>
      <w:szCs w:val="33"/>
    </w:rPr>
  </w:style>
  <w:style w:type="paragraph" w:styleId="Heading5">
    <w:name w:val="heading 5"/>
    <w:basedOn w:val="Normal"/>
    <w:next w:val="BodyText"/>
    <w:link w:val="Heading5Char"/>
    <w:uiPriority w:val="9"/>
    <w:qFormat/>
    <w:rsid w:val="007A26E1"/>
    <w:pPr>
      <w:keepNext/>
      <w:keepLines/>
      <w:spacing w:line="264" w:lineRule="atLeast"/>
      <w:outlineLvl w:val="4"/>
    </w:pPr>
    <w:rPr>
      <w:rFonts w:eastAsiaTheme="majorEastAsia" w:cstheme="majorBidi"/>
      <w:b/>
      <w:color w:val="265A9A" w:themeColor="background2"/>
      <w:sz w:val="22"/>
      <w:szCs w:val="29"/>
    </w:rPr>
  </w:style>
  <w:style w:type="paragraph" w:styleId="Heading6">
    <w:name w:val="heading 6"/>
    <w:basedOn w:val="Normal"/>
    <w:next w:val="BodyText"/>
    <w:link w:val="Heading6Char"/>
    <w:uiPriority w:val="9"/>
    <w:rsid w:val="007A26E1"/>
    <w:pPr>
      <w:keepNext/>
      <w:keepLines/>
      <w:spacing w:line="240" w:lineRule="atLeast"/>
      <w:outlineLvl w:val="5"/>
    </w:pPr>
    <w:rPr>
      <w:rFonts w:eastAsiaTheme="majorEastAsia" w:cstheme="minorHAnsi"/>
      <w:b/>
      <w:bCs/>
      <w:i/>
      <w:color w:val="265A9A" w:themeColor="background2"/>
      <w:szCs w:val="24"/>
    </w:rPr>
  </w:style>
  <w:style w:type="paragraph" w:styleId="Heading7">
    <w:name w:val="heading 7"/>
    <w:basedOn w:val="Normal"/>
    <w:next w:val="Normal"/>
    <w:link w:val="Heading7Char"/>
    <w:uiPriority w:val="9"/>
    <w:semiHidden/>
    <w:qFormat/>
    <w:rsid w:val="007A26E1"/>
    <w:pPr>
      <w:keepNext/>
      <w:keepLines/>
      <w:spacing w:line="240" w:lineRule="atLeast"/>
      <w:outlineLvl w:val="6"/>
    </w:pPr>
    <w:rPr>
      <w:rFonts w:eastAsiaTheme="majorEastAsia" w:cstheme="minorHAnsi"/>
      <w:b/>
      <w:bCs/>
      <w:i/>
      <w:iCs/>
      <w:color w:val="265A9A" w:themeColor="background2"/>
      <w:szCs w:val="22"/>
    </w:rPr>
  </w:style>
  <w:style w:type="paragraph" w:styleId="Heading8">
    <w:name w:val="heading 8"/>
    <w:basedOn w:val="Normal"/>
    <w:next w:val="Normal"/>
    <w:link w:val="Heading8Char"/>
    <w:uiPriority w:val="9"/>
    <w:semiHidden/>
    <w:qFormat/>
    <w:rsid w:val="007A26E1"/>
    <w:pPr>
      <w:keepNext/>
      <w:keepLines/>
      <w:spacing w:after="0" w:line="293" w:lineRule="auto"/>
      <w:outlineLvl w:val="7"/>
    </w:pPr>
    <w:rPr>
      <w:rFonts w:eastAsiaTheme="majorEastAsia" w:cstheme="majorBidi"/>
      <w:b/>
      <w:sz w:val="18"/>
      <w:szCs w:val="21"/>
    </w:rPr>
  </w:style>
  <w:style w:type="paragraph" w:styleId="Heading9">
    <w:name w:val="heading 9"/>
    <w:basedOn w:val="Normal"/>
    <w:next w:val="Normal"/>
    <w:link w:val="Heading9Char"/>
    <w:uiPriority w:val="9"/>
    <w:semiHidden/>
    <w:rsid w:val="007A26E1"/>
    <w:pPr>
      <w:spacing w:line="240" w:lineRule="auto"/>
      <w:outlineLvl w:val="8"/>
    </w:pPr>
    <w:rPr>
      <w:rFonts w:asciiTheme="majorHAnsi" w:hAnsiTheme="majorHAnsi"/>
      <w:color w:val="4D7028" w:themeColor="accent2"/>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A26E1"/>
    <w:rPr>
      <w:color w:val="808080"/>
    </w:rPr>
  </w:style>
  <w:style w:type="paragraph" w:styleId="Date">
    <w:name w:val="Date"/>
    <w:basedOn w:val="Normal"/>
    <w:next w:val="Normal"/>
    <w:link w:val="DateChar"/>
    <w:uiPriority w:val="99"/>
    <w:unhideWhenUsed/>
    <w:rsid w:val="007A26E1"/>
    <w:pPr>
      <w:spacing w:after="360" w:line="293" w:lineRule="auto"/>
    </w:pPr>
  </w:style>
  <w:style w:type="character" w:customStyle="1" w:styleId="DateChar">
    <w:name w:val="Date Char"/>
    <w:basedOn w:val="DefaultParagraphFont"/>
    <w:link w:val="Date"/>
    <w:uiPriority w:val="99"/>
    <w:rsid w:val="007A26E1"/>
    <w:rPr>
      <w:sz w:val="20"/>
      <w:szCs w:val="20"/>
    </w:rPr>
  </w:style>
  <w:style w:type="paragraph" w:styleId="NoSpacing">
    <w:name w:val="No Spacing"/>
    <w:basedOn w:val="Normal"/>
    <w:link w:val="NoSpacingChar"/>
    <w:uiPriority w:val="10"/>
    <w:qFormat/>
    <w:rsid w:val="007A26E1"/>
    <w:pPr>
      <w:spacing w:before="0" w:after="0"/>
    </w:pPr>
  </w:style>
  <w:style w:type="paragraph" w:styleId="ListBullet">
    <w:name w:val="List Bullet"/>
    <w:basedOn w:val="Normal"/>
    <w:link w:val="ListBulletChar"/>
    <w:uiPriority w:val="1"/>
    <w:qFormat/>
    <w:rsid w:val="00A21A3E"/>
    <w:pPr>
      <w:numPr>
        <w:numId w:val="15"/>
      </w:numPr>
      <w:contextualSpacing/>
    </w:pPr>
  </w:style>
  <w:style w:type="paragraph" w:styleId="ListBullet2">
    <w:name w:val="List Bullet 2"/>
    <w:basedOn w:val="Normal"/>
    <w:uiPriority w:val="1"/>
    <w:qFormat/>
    <w:rsid w:val="0097212C"/>
    <w:pPr>
      <w:numPr>
        <w:ilvl w:val="1"/>
        <w:numId w:val="15"/>
      </w:numPr>
      <w:contextualSpacing/>
    </w:pPr>
  </w:style>
  <w:style w:type="paragraph" w:styleId="ListNumber">
    <w:name w:val="List Number"/>
    <w:basedOn w:val="Normal"/>
    <w:uiPriority w:val="2"/>
    <w:qFormat/>
    <w:rsid w:val="007A26E1"/>
    <w:pPr>
      <w:numPr>
        <w:numId w:val="14"/>
      </w:numPr>
      <w:spacing w:before="60"/>
      <w:contextualSpacing/>
    </w:pPr>
  </w:style>
  <w:style w:type="numbering" w:customStyle="1" w:styleId="Bullets">
    <w:name w:val="Bullets"/>
    <w:uiPriority w:val="99"/>
    <w:rsid w:val="007A26E1"/>
    <w:pPr>
      <w:numPr>
        <w:numId w:val="5"/>
      </w:numPr>
    </w:pPr>
  </w:style>
  <w:style w:type="character" w:customStyle="1" w:styleId="Heading1Char">
    <w:name w:val="Heading 1 Char"/>
    <w:basedOn w:val="DefaultParagraphFont"/>
    <w:link w:val="Heading1"/>
    <w:uiPriority w:val="9"/>
    <w:rsid w:val="007A26E1"/>
    <w:rPr>
      <w:rFonts w:asciiTheme="majorHAnsi" w:hAnsiTheme="majorHAnsi"/>
      <w:color w:val="FFFFFF" w:themeColor="background1"/>
      <w:sz w:val="42"/>
      <w:szCs w:val="20"/>
      <w:shd w:val="clear" w:color="auto" w:fill="265A9A" w:themeFill="background2"/>
    </w:rPr>
  </w:style>
  <w:style w:type="paragraph" w:styleId="ListNumber2">
    <w:name w:val="List Number 2"/>
    <w:basedOn w:val="Normal"/>
    <w:uiPriority w:val="13"/>
    <w:semiHidden/>
    <w:qFormat/>
    <w:rsid w:val="007A26E1"/>
    <w:pPr>
      <w:numPr>
        <w:ilvl w:val="1"/>
        <w:numId w:val="14"/>
      </w:numPr>
      <w:spacing w:before="60"/>
      <w:contextualSpacing/>
    </w:pPr>
  </w:style>
  <w:style w:type="character" w:customStyle="1" w:styleId="Heading2Char">
    <w:name w:val="Heading 2 Char"/>
    <w:basedOn w:val="DefaultParagraphFont"/>
    <w:link w:val="Heading2"/>
    <w:uiPriority w:val="9"/>
    <w:rsid w:val="007A26E1"/>
    <w:rPr>
      <w:rFonts w:asciiTheme="majorHAnsi" w:eastAsiaTheme="majorEastAsia" w:hAnsiTheme="majorHAnsi" w:cstheme="majorBidi"/>
      <w:sz w:val="30"/>
      <w:szCs w:val="60"/>
    </w:rPr>
  </w:style>
  <w:style w:type="paragraph" w:styleId="ListParagraph">
    <w:name w:val="List Paragraph"/>
    <w:basedOn w:val="Normal"/>
    <w:uiPriority w:val="34"/>
    <w:rsid w:val="007A26E1"/>
    <w:pPr>
      <w:spacing w:line="293" w:lineRule="auto"/>
      <w:ind w:left="284"/>
      <w:contextualSpacing/>
    </w:pPr>
  </w:style>
  <w:style w:type="paragraph" w:styleId="Header">
    <w:name w:val="header"/>
    <w:basedOn w:val="Normal"/>
    <w:link w:val="HeaderChar"/>
    <w:uiPriority w:val="99"/>
    <w:unhideWhenUsed/>
    <w:rsid w:val="007A26E1"/>
    <w:pPr>
      <w:tabs>
        <w:tab w:val="center" w:pos="4513"/>
        <w:tab w:val="right" w:pos="9026"/>
      </w:tabs>
      <w:spacing w:after="0" w:line="240" w:lineRule="auto"/>
    </w:pPr>
    <w:rPr>
      <w:sz w:val="16"/>
    </w:rPr>
  </w:style>
  <w:style w:type="character" w:customStyle="1" w:styleId="HeaderChar">
    <w:name w:val="Header Char"/>
    <w:basedOn w:val="DefaultParagraphFont"/>
    <w:link w:val="Header"/>
    <w:uiPriority w:val="99"/>
    <w:rsid w:val="007A26E1"/>
    <w:rPr>
      <w:sz w:val="16"/>
      <w:szCs w:val="20"/>
    </w:rPr>
  </w:style>
  <w:style w:type="paragraph" w:styleId="Footer">
    <w:name w:val="footer"/>
    <w:basedOn w:val="Normal"/>
    <w:link w:val="FooterChar"/>
    <w:uiPriority w:val="11"/>
    <w:rsid w:val="007A26E1"/>
    <w:pPr>
      <w:tabs>
        <w:tab w:val="center" w:pos="4513"/>
        <w:tab w:val="right" w:pos="9026"/>
      </w:tabs>
      <w:spacing w:after="0" w:line="240" w:lineRule="auto"/>
      <w:contextualSpacing/>
    </w:pPr>
    <w:rPr>
      <w:rFonts w:asciiTheme="majorHAnsi" w:hAnsiTheme="majorHAnsi"/>
      <w:sz w:val="17"/>
      <w:szCs w:val="22"/>
    </w:rPr>
  </w:style>
  <w:style w:type="character" w:customStyle="1" w:styleId="FooterChar">
    <w:name w:val="Footer Char"/>
    <w:basedOn w:val="DefaultParagraphFont"/>
    <w:link w:val="Footer"/>
    <w:uiPriority w:val="11"/>
    <w:rsid w:val="007A26E1"/>
    <w:rPr>
      <w:rFonts w:asciiTheme="majorHAnsi" w:hAnsiTheme="majorHAnsi"/>
      <w:sz w:val="17"/>
    </w:rPr>
  </w:style>
  <w:style w:type="numbering" w:customStyle="1" w:styleId="Numbering">
    <w:name w:val="Numbering"/>
    <w:uiPriority w:val="99"/>
    <w:rsid w:val="007A26E1"/>
    <w:pPr>
      <w:numPr>
        <w:numId w:val="14"/>
      </w:numPr>
    </w:pPr>
  </w:style>
  <w:style w:type="paragraph" w:styleId="ListBullet3">
    <w:name w:val="List Bullet 3"/>
    <w:basedOn w:val="Normal"/>
    <w:uiPriority w:val="1"/>
    <w:qFormat/>
    <w:rsid w:val="007A26E1"/>
    <w:pPr>
      <w:numPr>
        <w:ilvl w:val="2"/>
        <w:numId w:val="15"/>
      </w:numPr>
      <w:contextualSpacing/>
    </w:pPr>
  </w:style>
  <w:style w:type="paragraph" w:styleId="ListContinue2">
    <w:name w:val="List Continue 2"/>
    <w:basedOn w:val="Normal"/>
    <w:uiPriority w:val="3"/>
    <w:unhideWhenUsed/>
    <w:qFormat/>
    <w:rsid w:val="007A26E1"/>
    <w:pPr>
      <w:spacing w:before="60"/>
      <w:ind w:left="454"/>
    </w:pPr>
  </w:style>
  <w:style w:type="paragraph" w:styleId="ListNumber3">
    <w:name w:val="List Number 3"/>
    <w:basedOn w:val="Normal"/>
    <w:uiPriority w:val="13"/>
    <w:semiHidden/>
    <w:qFormat/>
    <w:rsid w:val="007A26E1"/>
    <w:pPr>
      <w:numPr>
        <w:ilvl w:val="2"/>
        <w:numId w:val="14"/>
      </w:numPr>
      <w:spacing w:before="60"/>
      <w:contextualSpacing/>
    </w:pPr>
  </w:style>
  <w:style w:type="paragraph" w:styleId="ListNumber4">
    <w:name w:val="List Number 4"/>
    <w:basedOn w:val="Normal"/>
    <w:uiPriority w:val="13"/>
    <w:semiHidden/>
    <w:qFormat/>
    <w:rsid w:val="007A26E1"/>
    <w:pPr>
      <w:numPr>
        <w:ilvl w:val="3"/>
        <w:numId w:val="14"/>
      </w:numPr>
      <w:spacing w:after="200" w:line="293" w:lineRule="auto"/>
      <w:contextualSpacing/>
    </w:pPr>
  </w:style>
  <w:style w:type="paragraph" w:styleId="ListNumber5">
    <w:name w:val="List Number 5"/>
    <w:basedOn w:val="Normal"/>
    <w:uiPriority w:val="13"/>
    <w:semiHidden/>
    <w:rsid w:val="007A26E1"/>
    <w:pPr>
      <w:numPr>
        <w:ilvl w:val="4"/>
        <w:numId w:val="14"/>
      </w:numPr>
      <w:spacing w:after="200" w:line="293" w:lineRule="auto"/>
      <w:contextualSpacing/>
    </w:pPr>
  </w:style>
  <w:style w:type="paragraph" w:styleId="ListContinue">
    <w:name w:val="List Continue"/>
    <w:basedOn w:val="Normal"/>
    <w:uiPriority w:val="3"/>
    <w:unhideWhenUsed/>
    <w:qFormat/>
    <w:rsid w:val="007A26E1"/>
    <w:pPr>
      <w:spacing w:before="60"/>
      <w:ind w:left="227"/>
    </w:pPr>
  </w:style>
  <w:style w:type="paragraph" w:styleId="ListContinue3">
    <w:name w:val="List Continue 3"/>
    <w:basedOn w:val="Normal"/>
    <w:uiPriority w:val="3"/>
    <w:unhideWhenUsed/>
    <w:qFormat/>
    <w:rsid w:val="007A26E1"/>
    <w:pPr>
      <w:spacing w:before="60"/>
      <w:ind w:left="907"/>
    </w:pPr>
  </w:style>
  <w:style w:type="paragraph" w:styleId="ListContinue4">
    <w:name w:val="List Continue 4"/>
    <w:basedOn w:val="Normal"/>
    <w:uiPriority w:val="3"/>
    <w:unhideWhenUsed/>
    <w:qFormat/>
    <w:rsid w:val="007A26E1"/>
    <w:pPr>
      <w:spacing w:line="293" w:lineRule="auto"/>
      <w:ind w:left="907"/>
      <w:contextualSpacing/>
    </w:pPr>
  </w:style>
  <w:style w:type="character" w:customStyle="1" w:styleId="Heading3Char">
    <w:name w:val="Heading 3 Char"/>
    <w:basedOn w:val="DefaultParagraphFont"/>
    <w:link w:val="Heading3"/>
    <w:uiPriority w:val="9"/>
    <w:rsid w:val="007A26E1"/>
    <w:rPr>
      <w:rFonts w:asciiTheme="majorHAnsi" w:eastAsiaTheme="majorEastAsia" w:hAnsiTheme="majorHAnsi" w:cstheme="majorBidi"/>
      <w:color w:val="2D9AC2" w:themeColor="text2" w:themeShade="BF"/>
      <w:sz w:val="26"/>
      <w:szCs w:val="37"/>
    </w:rPr>
  </w:style>
  <w:style w:type="character" w:customStyle="1" w:styleId="Heading4Char">
    <w:name w:val="Heading 4 Char"/>
    <w:basedOn w:val="DefaultParagraphFont"/>
    <w:link w:val="Heading4"/>
    <w:uiPriority w:val="9"/>
    <w:rsid w:val="007A26E1"/>
    <w:rPr>
      <w:rFonts w:asciiTheme="majorHAnsi" w:eastAsiaTheme="majorEastAsia" w:hAnsiTheme="majorHAnsi" w:cstheme="majorBidi"/>
      <w:iCs/>
      <w:color w:val="265A9A" w:themeColor="background2"/>
      <w:szCs w:val="33"/>
    </w:rPr>
  </w:style>
  <w:style w:type="character" w:customStyle="1" w:styleId="Heading5Char">
    <w:name w:val="Heading 5 Char"/>
    <w:basedOn w:val="DefaultParagraphFont"/>
    <w:link w:val="Heading5"/>
    <w:uiPriority w:val="9"/>
    <w:rsid w:val="007A26E1"/>
    <w:rPr>
      <w:rFonts w:eastAsiaTheme="majorEastAsia" w:cstheme="majorBidi"/>
      <w:b/>
      <w:color w:val="265A9A" w:themeColor="background2"/>
      <w:szCs w:val="29"/>
    </w:rPr>
  </w:style>
  <w:style w:type="numbering" w:customStyle="1" w:styleId="ListHeadings">
    <w:name w:val="List Headings"/>
    <w:uiPriority w:val="99"/>
    <w:rsid w:val="007A26E1"/>
    <w:pPr>
      <w:numPr>
        <w:numId w:val="12"/>
      </w:numPr>
    </w:pPr>
  </w:style>
  <w:style w:type="paragraph" w:styleId="Title">
    <w:name w:val="Title"/>
    <w:basedOn w:val="Heading1"/>
    <w:next w:val="Normal"/>
    <w:link w:val="TitleChar"/>
    <w:uiPriority w:val="39"/>
    <w:qFormat/>
    <w:rsid w:val="007A26E1"/>
    <w:pPr>
      <w:numPr>
        <w:numId w:val="0"/>
      </w:numPr>
      <w:pBdr>
        <w:top w:val="none" w:sz="0" w:space="0" w:color="auto"/>
        <w:left w:val="none" w:sz="0" w:space="0" w:color="auto"/>
        <w:bottom w:val="none" w:sz="0" w:space="0" w:color="auto"/>
        <w:right w:val="none" w:sz="0" w:space="0" w:color="auto"/>
      </w:pBdr>
      <w:shd w:val="clear" w:color="auto" w:fill="auto"/>
      <w:spacing w:before="560" w:line="204" w:lineRule="auto"/>
      <w:ind w:right="2268"/>
      <w:contextualSpacing/>
    </w:pPr>
    <w:rPr>
      <w:rFonts w:eastAsiaTheme="majorEastAsia" w:cstheme="majorBidi"/>
      <w:kern w:val="28"/>
      <w:sz w:val="52"/>
      <w:szCs w:val="56"/>
    </w:rPr>
  </w:style>
  <w:style w:type="character" w:customStyle="1" w:styleId="TitleChar">
    <w:name w:val="Title Char"/>
    <w:basedOn w:val="DefaultParagraphFont"/>
    <w:link w:val="Title"/>
    <w:uiPriority w:val="39"/>
    <w:rsid w:val="007A26E1"/>
    <w:rPr>
      <w:rFonts w:asciiTheme="majorHAnsi" w:eastAsiaTheme="majorEastAsia" w:hAnsiTheme="majorHAnsi" w:cstheme="majorBidi"/>
      <w:color w:val="FFFFFF" w:themeColor="background1"/>
      <w:kern w:val="28"/>
      <w:sz w:val="52"/>
      <w:szCs w:val="56"/>
    </w:rPr>
  </w:style>
  <w:style w:type="paragraph" w:customStyle="1" w:styleId="Pull-outQuote">
    <w:name w:val="Pull-out Quote"/>
    <w:basedOn w:val="Normal"/>
    <w:link w:val="Pull-outQuoteChar"/>
    <w:uiPriority w:val="99"/>
    <w:semiHidden/>
    <w:rsid w:val="007A26E1"/>
    <w:pPr>
      <w:pBdr>
        <w:top w:val="single" w:sz="4" w:space="4" w:color="66BCDB" w:themeColor="text2"/>
        <w:left w:val="single" w:sz="4" w:space="4" w:color="66BCDB" w:themeColor="text2"/>
        <w:bottom w:val="single" w:sz="4" w:space="4" w:color="66BCDB" w:themeColor="text2"/>
        <w:right w:val="single" w:sz="4" w:space="4" w:color="66BCDB" w:themeColor="text2"/>
      </w:pBdr>
      <w:shd w:val="clear" w:color="auto" w:fill="66BCDB" w:themeFill="text2"/>
      <w:spacing w:line="293" w:lineRule="auto"/>
      <w:ind w:left="113" w:right="113"/>
    </w:pPr>
    <w:rPr>
      <w:color w:val="FFFFFF" w:themeColor="background1"/>
    </w:rPr>
  </w:style>
  <w:style w:type="paragraph" w:customStyle="1" w:styleId="Pull-outQuoteHeading">
    <w:name w:val="Pull-out Quote Heading"/>
    <w:basedOn w:val="Pull-outQuote"/>
    <w:next w:val="Pull-outQuote"/>
    <w:link w:val="Pull-outQuoteHeadingChar"/>
    <w:uiPriority w:val="99"/>
    <w:semiHidden/>
    <w:rsid w:val="007A26E1"/>
    <w:rPr>
      <w:b/>
    </w:rPr>
  </w:style>
  <w:style w:type="character" w:customStyle="1" w:styleId="Pull-outQuoteChar">
    <w:name w:val="Pull-out Quote Char"/>
    <w:basedOn w:val="DefaultParagraphFont"/>
    <w:link w:val="Pull-outQuote"/>
    <w:uiPriority w:val="99"/>
    <w:semiHidden/>
    <w:rsid w:val="007A26E1"/>
    <w:rPr>
      <w:color w:val="FFFFFF" w:themeColor="background1"/>
      <w:sz w:val="20"/>
      <w:szCs w:val="20"/>
      <w:shd w:val="clear" w:color="auto" w:fill="66BCDB" w:themeFill="text2"/>
    </w:rPr>
  </w:style>
  <w:style w:type="character" w:customStyle="1" w:styleId="Pull-outQuoteHeadingChar">
    <w:name w:val="Pull-out Quote Heading Char"/>
    <w:basedOn w:val="Pull-outQuoteChar"/>
    <w:link w:val="Pull-outQuoteHeading"/>
    <w:uiPriority w:val="99"/>
    <w:semiHidden/>
    <w:rsid w:val="007A26E1"/>
    <w:rPr>
      <w:b/>
      <w:color w:val="FFFFFF" w:themeColor="background1"/>
      <w:sz w:val="20"/>
      <w:szCs w:val="20"/>
      <w:shd w:val="clear" w:color="auto" w:fill="66BCDB" w:themeFill="text2"/>
    </w:rPr>
  </w:style>
  <w:style w:type="paragraph" w:customStyle="1" w:styleId="NumberedHeading1">
    <w:name w:val="Numbered Heading 1"/>
    <w:basedOn w:val="Heading1"/>
    <w:next w:val="Normal"/>
    <w:link w:val="NumberedHeading1Char"/>
    <w:uiPriority w:val="9"/>
    <w:semiHidden/>
    <w:rsid w:val="007A26E1"/>
  </w:style>
  <w:style w:type="paragraph" w:customStyle="1" w:styleId="NumberedHeading2">
    <w:name w:val="Numbered Heading 2"/>
    <w:basedOn w:val="Heading2"/>
    <w:next w:val="Normal"/>
    <w:link w:val="NumberedHeading2Char"/>
    <w:uiPriority w:val="9"/>
    <w:semiHidden/>
    <w:rsid w:val="007A26E1"/>
  </w:style>
  <w:style w:type="character" w:customStyle="1" w:styleId="NumberedHeading1Char">
    <w:name w:val="Numbered Heading 1 Char"/>
    <w:basedOn w:val="Heading1Char"/>
    <w:link w:val="NumberedHeading1"/>
    <w:uiPriority w:val="9"/>
    <w:semiHidden/>
    <w:rsid w:val="007A26E1"/>
    <w:rPr>
      <w:rFonts w:asciiTheme="majorHAnsi" w:hAnsiTheme="majorHAnsi"/>
      <w:color w:val="FFFFFF" w:themeColor="background1"/>
      <w:sz w:val="42"/>
      <w:szCs w:val="20"/>
      <w:shd w:val="clear" w:color="auto" w:fill="265A9A" w:themeFill="background2"/>
    </w:rPr>
  </w:style>
  <w:style w:type="character" w:customStyle="1" w:styleId="NumberedHeading2Char">
    <w:name w:val="Numbered Heading 2 Char"/>
    <w:basedOn w:val="Heading2Char"/>
    <w:link w:val="NumberedHeading2"/>
    <w:uiPriority w:val="9"/>
    <w:semiHidden/>
    <w:rsid w:val="007A26E1"/>
    <w:rPr>
      <w:rFonts w:asciiTheme="majorHAnsi" w:eastAsiaTheme="majorEastAsia" w:hAnsiTheme="majorHAnsi" w:cstheme="majorBidi"/>
      <w:sz w:val="30"/>
      <w:szCs w:val="60"/>
    </w:rPr>
  </w:style>
  <w:style w:type="paragraph" w:styleId="ListContinue5">
    <w:name w:val="List Continue 5"/>
    <w:basedOn w:val="Normal"/>
    <w:uiPriority w:val="3"/>
    <w:unhideWhenUsed/>
    <w:qFormat/>
    <w:rsid w:val="007A26E1"/>
    <w:pPr>
      <w:ind w:left="1134"/>
      <w:contextualSpacing/>
    </w:pPr>
  </w:style>
  <w:style w:type="table" w:styleId="TableGrid">
    <w:name w:val="Table Grid"/>
    <w:basedOn w:val="TableNormal"/>
    <w:uiPriority w:val="39"/>
    <w:rsid w:val="007A26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4"/>
    <w:qFormat/>
    <w:rsid w:val="007A26E1"/>
    <w:pPr>
      <w:spacing w:before="0" w:after="40"/>
    </w:pPr>
    <w:rPr>
      <w:rFonts w:asciiTheme="majorHAnsi" w:hAnsiTheme="majorHAnsi"/>
      <w:iCs/>
      <w:color w:val="000000" w:themeColor="text1"/>
      <w:szCs w:val="18"/>
    </w:rPr>
  </w:style>
  <w:style w:type="paragraph" w:styleId="List">
    <w:name w:val="List"/>
    <w:basedOn w:val="Normal"/>
    <w:uiPriority w:val="99"/>
    <w:semiHidden/>
    <w:qFormat/>
    <w:rsid w:val="007A26E1"/>
    <w:pPr>
      <w:numPr>
        <w:numId w:val="9"/>
      </w:numPr>
      <w:spacing w:before="60"/>
    </w:pPr>
  </w:style>
  <w:style w:type="paragraph" w:styleId="List2">
    <w:name w:val="List 2"/>
    <w:basedOn w:val="Normal"/>
    <w:uiPriority w:val="99"/>
    <w:semiHidden/>
    <w:qFormat/>
    <w:rsid w:val="007A26E1"/>
    <w:pPr>
      <w:numPr>
        <w:ilvl w:val="1"/>
        <w:numId w:val="9"/>
      </w:numPr>
      <w:spacing w:before="60"/>
    </w:pPr>
  </w:style>
  <w:style w:type="numbering" w:customStyle="1" w:styleId="LetteredList">
    <w:name w:val="Lettered List"/>
    <w:uiPriority w:val="99"/>
    <w:rsid w:val="007A26E1"/>
    <w:pPr>
      <w:numPr>
        <w:numId w:val="8"/>
      </w:numPr>
    </w:pPr>
  </w:style>
  <w:style w:type="paragraph" w:styleId="Subtitle">
    <w:name w:val="Subtitle"/>
    <w:basedOn w:val="Normal"/>
    <w:next w:val="Normal"/>
    <w:link w:val="SubtitleChar"/>
    <w:uiPriority w:val="39"/>
    <w:rsid w:val="007A26E1"/>
    <w:pPr>
      <w:numPr>
        <w:ilvl w:val="1"/>
      </w:numPr>
      <w:spacing w:before="240" w:after="240" w:line="240" w:lineRule="auto"/>
    </w:pPr>
    <w:rPr>
      <w:rFonts w:eastAsiaTheme="minorEastAsia"/>
      <w:color w:val="FFFFFF" w:themeColor="background1"/>
      <w:sz w:val="52"/>
    </w:rPr>
  </w:style>
  <w:style w:type="character" w:customStyle="1" w:styleId="SubtitleChar">
    <w:name w:val="Subtitle Char"/>
    <w:basedOn w:val="DefaultParagraphFont"/>
    <w:link w:val="Subtitle"/>
    <w:uiPriority w:val="39"/>
    <w:rsid w:val="007A26E1"/>
    <w:rPr>
      <w:rFonts w:eastAsiaTheme="minorEastAsia"/>
      <w:color w:val="FFFFFF" w:themeColor="background1"/>
      <w:sz w:val="52"/>
      <w:szCs w:val="20"/>
    </w:rPr>
  </w:style>
  <w:style w:type="character" w:styleId="Strong">
    <w:name w:val="Strong"/>
    <w:basedOn w:val="DefaultParagraphFont"/>
    <w:uiPriority w:val="22"/>
    <w:qFormat/>
    <w:rsid w:val="007A26E1"/>
    <w:rPr>
      <w:rFonts w:asciiTheme="minorHAnsi" w:hAnsiTheme="minorHAnsi"/>
      <w:b/>
      <w:bCs/>
    </w:rPr>
  </w:style>
  <w:style w:type="paragraph" w:customStyle="1" w:styleId="Header-Keyline">
    <w:name w:val="Header - Keyline"/>
    <w:basedOn w:val="Header"/>
    <w:link w:val="Header-KeylineChar"/>
    <w:uiPriority w:val="99"/>
    <w:rsid w:val="007A26E1"/>
    <w:pPr>
      <w:pBdr>
        <w:bottom w:val="single" w:sz="4" w:space="31" w:color="66BCDB" w:themeColor="text2"/>
      </w:pBdr>
      <w:spacing w:after="600"/>
    </w:pPr>
  </w:style>
  <w:style w:type="character" w:customStyle="1" w:styleId="Heading6Char">
    <w:name w:val="Heading 6 Char"/>
    <w:basedOn w:val="DefaultParagraphFont"/>
    <w:link w:val="Heading6"/>
    <w:uiPriority w:val="9"/>
    <w:rsid w:val="007A26E1"/>
    <w:rPr>
      <w:rFonts w:eastAsiaTheme="majorEastAsia" w:cstheme="minorHAnsi"/>
      <w:b/>
      <w:bCs/>
      <w:i/>
      <w:color w:val="265A9A" w:themeColor="background2"/>
      <w:sz w:val="20"/>
      <w:szCs w:val="24"/>
    </w:rPr>
  </w:style>
  <w:style w:type="character" w:customStyle="1" w:styleId="Header-KeylineChar">
    <w:name w:val="Header - Keyline Char"/>
    <w:basedOn w:val="HeaderChar"/>
    <w:link w:val="Header-Keyline"/>
    <w:uiPriority w:val="99"/>
    <w:rsid w:val="007A26E1"/>
    <w:rPr>
      <w:sz w:val="16"/>
      <w:szCs w:val="20"/>
    </w:rPr>
  </w:style>
  <w:style w:type="character" w:customStyle="1" w:styleId="Heading7Char">
    <w:name w:val="Heading 7 Char"/>
    <w:basedOn w:val="DefaultParagraphFont"/>
    <w:link w:val="Heading7"/>
    <w:uiPriority w:val="9"/>
    <w:semiHidden/>
    <w:rsid w:val="007A26E1"/>
    <w:rPr>
      <w:rFonts w:eastAsiaTheme="majorEastAsia" w:cstheme="minorHAnsi"/>
      <w:b/>
      <w:bCs/>
      <w:i/>
      <w:iCs/>
      <w:color w:val="265A9A" w:themeColor="background2"/>
      <w:sz w:val="20"/>
    </w:rPr>
  </w:style>
  <w:style w:type="character" w:customStyle="1" w:styleId="Heading8Char">
    <w:name w:val="Heading 8 Char"/>
    <w:basedOn w:val="DefaultParagraphFont"/>
    <w:link w:val="Heading8"/>
    <w:uiPriority w:val="9"/>
    <w:semiHidden/>
    <w:rsid w:val="007A26E1"/>
    <w:rPr>
      <w:rFonts w:eastAsiaTheme="majorEastAsia" w:cstheme="majorBidi"/>
      <w:b/>
      <w:sz w:val="18"/>
      <w:szCs w:val="21"/>
    </w:rPr>
  </w:style>
  <w:style w:type="table" w:customStyle="1" w:styleId="ProductivityCommissionTable1">
    <w:name w:val="Productivity Commission Table 1"/>
    <w:basedOn w:val="TableNormal"/>
    <w:uiPriority w:val="99"/>
    <w:rsid w:val="007A26E1"/>
    <w:pPr>
      <w:spacing w:after="0" w:line="240" w:lineRule="auto"/>
    </w:pPr>
    <w:tblPr>
      <w:tblStyleRowBandSize w:val="1"/>
      <w:tblBorders>
        <w:top w:val="single" w:sz="4" w:space="0" w:color="BFBFBF"/>
        <w:bottom w:val="single" w:sz="4" w:space="0" w:color="B3B3B3"/>
        <w:insideH w:val="single" w:sz="4" w:space="0" w:color="B3B3B3"/>
      </w:tblBorders>
      <w:tblCellMar>
        <w:top w:w="45" w:type="dxa"/>
        <w:left w:w="0" w:type="dxa"/>
        <w:bottom w:w="45" w:type="dxa"/>
      </w:tblCellMar>
    </w:tblPr>
    <w:tblStylePr w:type="firstRow">
      <w:rPr>
        <w:b/>
        <w:color w:val="265A9A" w:themeColor="background2"/>
      </w:rPr>
    </w:tblStylePr>
    <w:tblStylePr w:type="firstCol">
      <w:rPr>
        <w:b/>
        <w:color w:val="265A9A" w:themeColor="background2"/>
      </w:rPr>
    </w:tblStylePr>
    <w:tblStylePr w:type="band1Horz">
      <w:tblPr/>
      <w:tcPr>
        <w:shd w:val="clear" w:color="auto" w:fill="F1F1F2"/>
      </w:tcPr>
    </w:tblStylePr>
  </w:style>
  <w:style w:type="character" w:customStyle="1" w:styleId="Heading9Char">
    <w:name w:val="Heading 9 Char"/>
    <w:basedOn w:val="DefaultParagraphFont"/>
    <w:link w:val="Heading9"/>
    <w:uiPriority w:val="9"/>
    <w:semiHidden/>
    <w:rsid w:val="007A26E1"/>
    <w:rPr>
      <w:rFonts w:asciiTheme="majorHAnsi" w:hAnsiTheme="majorHAnsi"/>
      <w:color w:val="4D7028" w:themeColor="accent2"/>
      <w:sz w:val="18"/>
      <w:szCs w:val="18"/>
    </w:rPr>
  </w:style>
  <w:style w:type="table" w:customStyle="1" w:styleId="ProductivityCommissionTable3">
    <w:name w:val="Productivity Commission Table 3"/>
    <w:basedOn w:val="TableNormal"/>
    <w:uiPriority w:val="99"/>
    <w:rsid w:val="007A26E1"/>
    <w:pPr>
      <w:spacing w:after="0" w:line="240" w:lineRule="auto"/>
      <w:jc w:val="right"/>
    </w:pPr>
    <w:tblPr>
      <w:tblCellMar>
        <w:top w:w="45" w:type="dxa"/>
        <w:left w:w="0" w:type="dxa"/>
        <w:bottom w:w="45" w:type="dxa"/>
        <w:right w:w="28" w:type="dxa"/>
      </w:tblCellMar>
    </w:tblPr>
    <w:tblStylePr w:type="firstRow">
      <w:rPr>
        <w:b/>
        <w:color w:val="66BCDB" w:themeColor="text2"/>
      </w:rPr>
      <w:tblPr/>
      <w:tcPr>
        <w:tcBorders>
          <w:top w:val="nil"/>
          <w:left w:val="nil"/>
          <w:bottom w:val="single" w:sz="4" w:space="0" w:color="F4B123" w:themeColor="accent3"/>
          <w:right w:val="nil"/>
          <w:insideH w:val="nil"/>
          <w:insideV w:val="nil"/>
          <w:tl2br w:val="nil"/>
          <w:tr2bl w:val="nil"/>
        </w:tcBorders>
      </w:tcPr>
    </w:tblStylePr>
    <w:tblStylePr w:type="lastRow">
      <w:rPr>
        <w:b/>
      </w:rPr>
      <w:tblPr/>
      <w:tcPr>
        <w:tcBorders>
          <w:top w:val="single" w:sz="4" w:space="0" w:color="F4B123" w:themeColor="accent3"/>
          <w:left w:val="nil"/>
          <w:bottom w:val="single" w:sz="4" w:space="0" w:color="F4B123" w:themeColor="accent3"/>
          <w:right w:val="nil"/>
          <w:insideH w:val="nil"/>
          <w:insideV w:val="nil"/>
          <w:tl2br w:val="nil"/>
          <w:tr2bl w:val="nil"/>
        </w:tcBorders>
      </w:tcPr>
    </w:tblStylePr>
    <w:tblStylePr w:type="firstCol">
      <w:pPr>
        <w:jc w:val="left"/>
      </w:pPr>
    </w:tblStylePr>
  </w:style>
  <w:style w:type="paragraph" w:styleId="TOCHeading">
    <w:name w:val="TOC Heading"/>
    <w:next w:val="Normal"/>
    <w:uiPriority w:val="39"/>
    <w:unhideWhenUsed/>
    <w:rsid w:val="007A26E1"/>
    <w:pPr>
      <w:spacing w:before="240" w:after="240" w:line="500" w:lineRule="atLeast"/>
      <w:outlineLvl w:val="0"/>
    </w:pPr>
    <w:rPr>
      <w:rFonts w:asciiTheme="majorHAnsi" w:hAnsiTheme="majorHAnsi"/>
      <w:color w:val="265A9A" w:themeColor="background2"/>
      <w:sz w:val="42"/>
      <w:szCs w:val="20"/>
    </w:rPr>
  </w:style>
  <w:style w:type="paragraph" w:styleId="FootnoteText">
    <w:name w:val="footnote text"/>
    <w:basedOn w:val="Normal"/>
    <w:link w:val="FootnoteTextChar"/>
    <w:uiPriority w:val="99"/>
    <w:rsid w:val="007A26E1"/>
    <w:pPr>
      <w:spacing w:before="60" w:after="60" w:line="293" w:lineRule="auto"/>
      <w:contextualSpacing/>
    </w:pPr>
    <w:rPr>
      <w:sz w:val="18"/>
    </w:rPr>
  </w:style>
  <w:style w:type="paragraph" w:styleId="TOC1">
    <w:name w:val="toc 1"/>
    <w:basedOn w:val="Normal"/>
    <w:next w:val="BodyText"/>
    <w:autoRedefine/>
    <w:uiPriority w:val="39"/>
    <w:unhideWhenUsed/>
    <w:rsid w:val="007A26E1"/>
    <w:pPr>
      <w:tabs>
        <w:tab w:val="left" w:pos="567"/>
        <w:tab w:val="right" w:pos="7938"/>
      </w:tabs>
      <w:spacing w:after="100" w:line="293" w:lineRule="auto"/>
      <w:ind w:left="567" w:right="1701" w:hanging="567"/>
    </w:pPr>
    <w:rPr>
      <w:rFonts w:asciiTheme="majorHAnsi" w:hAnsiTheme="majorHAnsi"/>
      <w:color w:val="265A9A" w:themeColor="background2"/>
    </w:rPr>
  </w:style>
  <w:style w:type="character" w:customStyle="1" w:styleId="FootnoteTextChar">
    <w:name w:val="Footnote Text Char"/>
    <w:basedOn w:val="DefaultParagraphFont"/>
    <w:link w:val="FootnoteText"/>
    <w:uiPriority w:val="99"/>
    <w:rsid w:val="007A26E1"/>
    <w:rPr>
      <w:sz w:val="18"/>
      <w:szCs w:val="20"/>
    </w:rPr>
  </w:style>
  <w:style w:type="character" w:styleId="FootnoteReference">
    <w:name w:val="footnote reference"/>
    <w:basedOn w:val="DefaultParagraphFont"/>
    <w:uiPriority w:val="99"/>
    <w:semiHidden/>
    <w:unhideWhenUsed/>
    <w:rsid w:val="007A26E1"/>
    <w:rPr>
      <w:vertAlign w:val="superscript"/>
    </w:rPr>
  </w:style>
  <w:style w:type="character" w:styleId="Hyperlink">
    <w:name w:val="Hyperlink"/>
    <w:basedOn w:val="DefaultParagraphFont"/>
    <w:uiPriority w:val="99"/>
    <w:unhideWhenUsed/>
    <w:rsid w:val="007A26E1"/>
    <w:rPr>
      <w:color w:val="000000" w:themeColor="hyperlink"/>
      <w:u w:val="single"/>
    </w:rPr>
  </w:style>
  <w:style w:type="character" w:styleId="HTMLVariable">
    <w:name w:val="HTML Variable"/>
    <w:basedOn w:val="DefaultParagraphFont"/>
    <w:uiPriority w:val="99"/>
    <w:unhideWhenUsed/>
    <w:rsid w:val="007A26E1"/>
    <w:rPr>
      <w:i/>
      <w:iCs/>
    </w:rPr>
  </w:style>
  <w:style w:type="paragraph" w:styleId="TOC2">
    <w:name w:val="toc 2"/>
    <w:basedOn w:val="Normal"/>
    <w:next w:val="Normal"/>
    <w:autoRedefine/>
    <w:uiPriority w:val="39"/>
    <w:unhideWhenUsed/>
    <w:rsid w:val="007A26E1"/>
    <w:pPr>
      <w:tabs>
        <w:tab w:val="left" w:pos="567"/>
        <w:tab w:val="left" w:pos="1134"/>
        <w:tab w:val="right" w:pos="7938"/>
      </w:tabs>
      <w:spacing w:after="100" w:line="293" w:lineRule="auto"/>
      <w:ind w:left="567" w:right="1701"/>
    </w:pPr>
    <w:rPr>
      <w:noProof/>
    </w:rPr>
  </w:style>
  <w:style w:type="paragraph" w:styleId="TOC3">
    <w:name w:val="toc 3"/>
    <w:basedOn w:val="Normal"/>
    <w:next w:val="Normal"/>
    <w:autoRedefine/>
    <w:uiPriority w:val="39"/>
    <w:unhideWhenUsed/>
    <w:rsid w:val="007A26E1"/>
    <w:pPr>
      <w:tabs>
        <w:tab w:val="right" w:pos="7938"/>
      </w:tabs>
      <w:spacing w:after="100" w:line="293" w:lineRule="auto"/>
      <w:ind w:right="1701"/>
    </w:pPr>
    <w:rPr>
      <w:rFonts w:asciiTheme="majorHAnsi" w:hAnsiTheme="majorHAnsi"/>
      <w:color w:val="265A9A" w:themeColor="background2"/>
    </w:rPr>
  </w:style>
  <w:style w:type="paragraph" w:customStyle="1" w:styleId="Subtitle2">
    <w:name w:val="Subtitle 2"/>
    <w:basedOn w:val="Normal"/>
    <w:link w:val="Subtitle2Char"/>
    <w:uiPriority w:val="39"/>
    <w:rsid w:val="007A26E1"/>
    <w:pPr>
      <w:spacing w:before="180" w:line="293" w:lineRule="auto"/>
    </w:pPr>
    <w:rPr>
      <w:rFonts w:asciiTheme="majorHAnsi" w:hAnsiTheme="majorHAnsi"/>
      <w:color w:val="FFFFFF" w:themeColor="background1"/>
      <w:spacing w:val="6"/>
      <w:sz w:val="28"/>
    </w:rPr>
  </w:style>
  <w:style w:type="paragraph" w:customStyle="1" w:styleId="Copyrightpage-Heading2">
    <w:name w:val="Copyright page-Heading 2"/>
    <w:basedOn w:val="NoSpacing"/>
    <w:link w:val="Copyrightpage-Heading2Char"/>
    <w:uiPriority w:val="19"/>
    <w:rsid w:val="007A26E1"/>
    <w:pPr>
      <w:spacing w:before="240" w:after="60"/>
    </w:pPr>
    <w:rPr>
      <w:b/>
      <w:color w:val="FFFFFF" w:themeColor="background1"/>
      <w:sz w:val="16"/>
      <w:szCs w:val="16"/>
    </w:rPr>
  </w:style>
  <w:style w:type="character" w:customStyle="1" w:styleId="Subtitle2Char">
    <w:name w:val="Subtitle 2 Char"/>
    <w:basedOn w:val="DefaultParagraphFont"/>
    <w:link w:val="Subtitle2"/>
    <w:uiPriority w:val="39"/>
    <w:rsid w:val="007A26E1"/>
    <w:rPr>
      <w:rFonts w:asciiTheme="majorHAnsi" w:hAnsiTheme="majorHAnsi"/>
      <w:color w:val="FFFFFF" w:themeColor="background1"/>
      <w:spacing w:val="6"/>
      <w:sz w:val="28"/>
      <w:szCs w:val="20"/>
    </w:rPr>
  </w:style>
  <w:style w:type="paragraph" w:customStyle="1" w:styleId="Copyrightpage-BodyText">
    <w:name w:val="Copyright page-Body Text"/>
    <w:basedOn w:val="Normal"/>
    <w:link w:val="Copyrightpage-BodyTextChar"/>
    <w:uiPriority w:val="19"/>
    <w:rsid w:val="007A26E1"/>
    <w:pPr>
      <w:spacing w:before="80" w:line="250" w:lineRule="atLeast"/>
    </w:pPr>
    <w:rPr>
      <w:color w:val="FFFFFF" w:themeColor="background1"/>
      <w:sz w:val="16"/>
    </w:rPr>
  </w:style>
  <w:style w:type="character" w:customStyle="1" w:styleId="NoSpacingChar">
    <w:name w:val="No Spacing Char"/>
    <w:basedOn w:val="DefaultParagraphFont"/>
    <w:link w:val="NoSpacing"/>
    <w:uiPriority w:val="10"/>
    <w:rsid w:val="007A26E1"/>
    <w:rPr>
      <w:sz w:val="20"/>
      <w:szCs w:val="20"/>
    </w:rPr>
  </w:style>
  <w:style w:type="character" w:customStyle="1" w:styleId="Copyrightpage-Heading2Char">
    <w:name w:val="Copyright page-Heading 2 Char"/>
    <w:basedOn w:val="NoSpacingChar"/>
    <w:link w:val="Copyrightpage-Heading2"/>
    <w:uiPriority w:val="19"/>
    <w:rsid w:val="007A26E1"/>
    <w:rPr>
      <w:b/>
      <w:color w:val="FFFFFF" w:themeColor="background1"/>
      <w:sz w:val="16"/>
      <w:szCs w:val="16"/>
    </w:rPr>
  </w:style>
  <w:style w:type="paragraph" w:customStyle="1" w:styleId="Copyrightpage-Heading">
    <w:name w:val="Copyright page-Heading"/>
    <w:basedOn w:val="Subtitle2"/>
    <w:link w:val="Copyrightpage-HeadingChar"/>
    <w:uiPriority w:val="19"/>
    <w:rsid w:val="007A26E1"/>
    <w:pPr>
      <w:spacing w:before="0" w:line="240" w:lineRule="auto"/>
    </w:pPr>
    <w:rPr>
      <w:spacing w:val="4"/>
      <w:sz w:val="19"/>
      <w:szCs w:val="18"/>
    </w:rPr>
  </w:style>
  <w:style w:type="character" w:customStyle="1" w:styleId="Copyrightpage-BodyTextChar">
    <w:name w:val="Copyright page-Body Text Char"/>
    <w:basedOn w:val="DefaultParagraphFont"/>
    <w:link w:val="Copyrightpage-BodyText"/>
    <w:uiPriority w:val="19"/>
    <w:rsid w:val="007A26E1"/>
    <w:rPr>
      <w:color w:val="FFFFFF" w:themeColor="background1"/>
      <w:sz w:val="16"/>
      <w:szCs w:val="20"/>
    </w:rPr>
  </w:style>
  <w:style w:type="paragraph" w:customStyle="1" w:styleId="Subtitle4">
    <w:name w:val="Subtitle 4"/>
    <w:basedOn w:val="Copyrightpage-Heading"/>
    <w:link w:val="Subtitle4Char"/>
    <w:uiPriority w:val="39"/>
    <w:rsid w:val="007A26E1"/>
    <w:pPr>
      <w:spacing w:after="40"/>
    </w:pPr>
    <w:rPr>
      <w:b/>
      <w:sz w:val="16"/>
    </w:rPr>
  </w:style>
  <w:style w:type="character" w:customStyle="1" w:styleId="Copyrightpage-HeadingChar">
    <w:name w:val="Copyright page-Heading Char"/>
    <w:basedOn w:val="Subtitle2Char"/>
    <w:link w:val="Copyrightpage-Heading"/>
    <w:uiPriority w:val="19"/>
    <w:rsid w:val="007A26E1"/>
    <w:rPr>
      <w:rFonts w:asciiTheme="majorHAnsi" w:hAnsiTheme="majorHAnsi"/>
      <w:color w:val="FFFFFF" w:themeColor="background1"/>
      <w:spacing w:val="4"/>
      <w:sz w:val="19"/>
      <w:szCs w:val="18"/>
    </w:rPr>
  </w:style>
  <w:style w:type="paragraph" w:customStyle="1" w:styleId="Heading1-noTOC">
    <w:name w:val="Heading 1-no TOC"/>
    <w:next w:val="BodyText"/>
    <w:uiPriority w:val="9"/>
    <w:qFormat/>
    <w:rsid w:val="007A26E1"/>
    <w:pPr>
      <w:spacing w:before="600" w:after="480" w:line="504" w:lineRule="atLeast"/>
    </w:pPr>
    <w:rPr>
      <w:rFonts w:asciiTheme="majorHAnsi" w:eastAsiaTheme="majorEastAsia" w:hAnsiTheme="majorHAnsi" w:cstheme="majorBidi"/>
      <w:b/>
      <w:color w:val="265A9A" w:themeColor="background2"/>
      <w:sz w:val="42"/>
      <w:szCs w:val="68"/>
    </w:rPr>
  </w:style>
  <w:style w:type="character" w:customStyle="1" w:styleId="Subtitle4Char">
    <w:name w:val="Subtitle 4 Char"/>
    <w:basedOn w:val="Copyrightpage-HeadingChar"/>
    <w:link w:val="Subtitle4"/>
    <w:uiPriority w:val="39"/>
    <w:rsid w:val="007A26E1"/>
    <w:rPr>
      <w:rFonts w:asciiTheme="majorHAnsi" w:hAnsiTheme="majorHAnsi"/>
      <w:b/>
      <w:color w:val="FFFFFF" w:themeColor="background1"/>
      <w:spacing w:val="4"/>
      <w:sz w:val="16"/>
      <w:szCs w:val="18"/>
    </w:rPr>
  </w:style>
  <w:style w:type="paragraph" w:customStyle="1" w:styleId="Heading2-noTOC">
    <w:name w:val="Heading 2-no TOC"/>
    <w:next w:val="BodyText"/>
    <w:uiPriority w:val="9"/>
    <w:unhideWhenUsed/>
    <w:qFormat/>
    <w:rsid w:val="007A26E1"/>
    <w:pPr>
      <w:spacing w:before="240" w:after="120" w:line="360" w:lineRule="atLeast"/>
    </w:pPr>
    <w:rPr>
      <w:rFonts w:asciiTheme="majorHAnsi" w:eastAsiaTheme="majorEastAsia" w:hAnsiTheme="majorHAnsi" w:cstheme="majorBidi"/>
      <w:sz w:val="30"/>
      <w:szCs w:val="60"/>
    </w:rPr>
  </w:style>
  <w:style w:type="paragraph" w:styleId="TOC4">
    <w:name w:val="toc 4"/>
    <w:basedOn w:val="Normal"/>
    <w:next w:val="Normal"/>
    <w:autoRedefine/>
    <w:uiPriority w:val="39"/>
    <w:unhideWhenUsed/>
    <w:rsid w:val="007A26E1"/>
    <w:pPr>
      <w:tabs>
        <w:tab w:val="right" w:pos="7938"/>
        <w:tab w:val="right" w:pos="9628"/>
      </w:tabs>
      <w:spacing w:after="100" w:line="293" w:lineRule="auto"/>
      <w:ind w:left="567" w:right="1701"/>
    </w:pPr>
  </w:style>
  <w:style w:type="paragraph" w:customStyle="1" w:styleId="LetterRight">
    <w:name w:val="Letter Right"/>
    <w:basedOn w:val="Normal"/>
    <w:link w:val="LetterRightChar"/>
    <w:uiPriority w:val="99"/>
    <w:rsid w:val="007A26E1"/>
    <w:pPr>
      <w:spacing w:line="360" w:lineRule="auto"/>
      <w:jc w:val="right"/>
    </w:pPr>
    <w:rPr>
      <w:sz w:val="16"/>
    </w:rPr>
  </w:style>
  <w:style w:type="paragraph" w:customStyle="1" w:styleId="Letterlogo">
    <w:name w:val="Letter logo"/>
    <w:basedOn w:val="LetterRight"/>
    <w:uiPriority w:val="99"/>
    <w:rsid w:val="007A26E1"/>
    <w:pPr>
      <w:spacing w:after="320"/>
    </w:pPr>
  </w:style>
  <w:style w:type="character" w:customStyle="1" w:styleId="LetterRightChar">
    <w:name w:val="Letter Right Char"/>
    <w:basedOn w:val="DefaultParagraphFont"/>
    <w:link w:val="LetterRight"/>
    <w:uiPriority w:val="99"/>
    <w:rsid w:val="007A26E1"/>
    <w:rPr>
      <w:sz w:val="16"/>
      <w:szCs w:val="20"/>
    </w:rPr>
  </w:style>
  <w:style w:type="character" w:styleId="UnresolvedMention">
    <w:name w:val="Unresolved Mention"/>
    <w:basedOn w:val="DefaultParagraphFont"/>
    <w:uiPriority w:val="99"/>
    <w:semiHidden/>
    <w:unhideWhenUsed/>
    <w:rsid w:val="007A26E1"/>
    <w:rPr>
      <w:color w:val="605E5C"/>
      <w:shd w:val="clear" w:color="auto" w:fill="E1DFDD"/>
    </w:rPr>
  </w:style>
  <w:style w:type="paragraph" w:customStyle="1" w:styleId="LetterRight-NoSpace">
    <w:name w:val="Letter Right-No Space"/>
    <w:basedOn w:val="LetterRight"/>
    <w:uiPriority w:val="99"/>
    <w:rsid w:val="007A26E1"/>
    <w:pPr>
      <w:spacing w:after="0"/>
    </w:pPr>
  </w:style>
  <w:style w:type="table" w:customStyle="1" w:styleId="Blank">
    <w:name w:val="Blank"/>
    <w:basedOn w:val="TableNormal"/>
    <w:uiPriority w:val="99"/>
    <w:rsid w:val="007A26E1"/>
    <w:pPr>
      <w:spacing w:after="0" w:line="240" w:lineRule="auto"/>
    </w:pPr>
    <w:tblPr>
      <w:tblCellMar>
        <w:top w:w="57" w:type="dxa"/>
        <w:left w:w="0" w:type="dxa"/>
        <w:bottom w:w="57" w:type="dxa"/>
        <w:right w:w="0" w:type="dxa"/>
      </w:tblCellMar>
    </w:tblPr>
  </w:style>
  <w:style w:type="paragraph" w:styleId="ListBullet5">
    <w:name w:val="List Bullet 5"/>
    <w:basedOn w:val="Normal"/>
    <w:uiPriority w:val="13"/>
    <w:semiHidden/>
    <w:rsid w:val="007A26E1"/>
    <w:pPr>
      <w:numPr>
        <w:numId w:val="11"/>
      </w:numPr>
      <w:contextualSpacing/>
    </w:pPr>
  </w:style>
  <w:style w:type="paragraph" w:customStyle="1" w:styleId="Coverdate">
    <w:name w:val="Cover date"/>
    <w:basedOn w:val="Normal"/>
    <w:uiPriority w:val="29"/>
    <w:rsid w:val="007A26E1"/>
    <w:pPr>
      <w:framePr w:wrap="around" w:vAnchor="page" w:hAnchor="margin" w:xAlign="right" w:y="1135" w:anchorLock="1"/>
    </w:pPr>
  </w:style>
  <w:style w:type="table" w:customStyle="1" w:styleId="ProductivityCommissionTable2">
    <w:name w:val="Productivity Commission Table 2"/>
    <w:basedOn w:val="ProductivityCommissionTable1"/>
    <w:uiPriority w:val="99"/>
    <w:rsid w:val="007A26E1"/>
    <w:tblPr>
      <w:tblBorders>
        <w:top w:val="single" w:sz="4" w:space="0" w:color="B3B3B3"/>
        <w:bottom w:val="none" w:sz="0" w:space="0" w:color="auto"/>
        <w:insideH w:val="none" w:sz="0" w:space="0" w:color="auto"/>
      </w:tblBorders>
      <w:tblCellMar>
        <w:top w:w="57" w:type="dxa"/>
        <w:left w:w="57" w:type="dxa"/>
        <w:bottom w:w="57" w:type="dxa"/>
        <w:right w:w="85" w:type="dxa"/>
      </w:tblCellMar>
    </w:tblPr>
    <w:tblStylePr w:type="firstRow">
      <w:rPr>
        <w:b/>
        <w:color w:val="265A9A" w:themeColor="background2"/>
      </w:rPr>
    </w:tblStylePr>
    <w:tblStylePr w:type="firstCol">
      <w:rPr>
        <w:b/>
        <w:color w:val="265A9A" w:themeColor="background2"/>
      </w:rPr>
    </w:tblStylePr>
    <w:tblStylePr w:type="band1Horz">
      <w:tblPr/>
      <w:tcPr>
        <w:shd w:val="clear" w:color="auto" w:fill="F1F1F2"/>
      </w:tcPr>
    </w:tblStylePr>
  </w:style>
  <w:style w:type="character" w:customStyle="1" w:styleId="White">
    <w:name w:val="White"/>
    <w:basedOn w:val="DefaultParagraphFont"/>
    <w:uiPriority w:val="10"/>
    <w:rsid w:val="007A26E1"/>
    <w:rPr>
      <w:color w:val="FFFFFF" w:themeColor="background1"/>
    </w:rPr>
  </w:style>
  <w:style w:type="paragraph" w:customStyle="1" w:styleId="Copyrightpage-Keylinenotext">
    <w:name w:val="Copyright page-Keyline (no text)"/>
    <w:basedOn w:val="Copyrightpage-Heading2"/>
    <w:uiPriority w:val="19"/>
    <w:rsid w:val="007A26E1"/>
    <w:pPr>
      <w:pBdr>
        <w:top w:val="single" w:sz="4" w:space="8" w:color="66BCDB" w:themeColor="text2"/>
      </w:pBdr>
      <w:spacing w:after="0" w:line="168" w:lineRule="auto"/>
    </w:pPr>
    <w:rPr>
      <w:b w:val="0"/>
      <w:color w:val="265A9A" w:themeColor="background2"/>
    </w:rPr>
  </w:style>
  <w:style w:type="table" w:customStyle="1" w:styleId="ProductivityCommissionTable4">
    <w:name w:val="Productivity Commission Table 4"/>
    <w:basedOn w:val="ProductivityCommissionTable3"/>
    <w:uiPriority w:val="99"/>
    <w:rsid w:val="007A26E1"/>
    <w:pPr>
      <w:jc w:val="left"/>
    </w:pPr>
    <w:tblPr/>
    <w:tblStylePr w:type="firstRow">
      <w:rPr>
        <w:b/>
        <w:color w:val="265A9A" w:themeColor="background2"/>
      </w:rPr>
      <w:tblPr/>
      <w:tcPr>
        <w:tcBorders>
          <w:top w:val="nil"/>
          <w:left w:val="nil"/>
          <w:bottom w:val="single" w:sz="4" w:space="0" w:color="B3B3B3"/>
          <w:right w:val="nil"/>
          <w:insideH w:val="nil"/>
          <w:insideV w:val="nil"/>
          <w:tl2br w:val="nil"/>
          <w:tr2bl w:val="nil"/>
        </w:tcBorders>
      </w:tcPr>
    </w:tblStylePr>
    <w:tblStylePr w:type="lastRow">
      <w:rPr>
        <w:b/>
      </w:rPr>
      <w:tblPr/>
      <w:tcPr>
        <w:tcBorders>
          <w:top w:val="single" w:sz="4" w:space="0" w:color="B3B3B3"/>
          <w:left w:val="nil"/>
          <w:bottom w:val="single" w:sz="4" w:space="0" w:color="B3B3B3"/>
          <w:right w:val="nil"/>
          <w:insideH w:val="nil"/>
          <w:insideV w:val="nil"/>
          <w:tl2br w:val="nil"/>
          <w:tr2bl w:val="nil"/>
        </w:tcBorders>
      </w:tcPr>
    </w:tblStylePr>
    <w:tblStylePr w:type="firstCol">
      <w:pPr>
        <w:jc w:val="left"/>
      </w:pPr>
    </w:tblStylePr>
    <w:tblStylePr w:type="lastCol">
      <w:pPr>
        <w:jc w:val="right"/>
      </w:pPr>
    </w:tblStylePr>
  </w:style>
  <w:style w:type="paragraph" w:customStyle="1" w:styleId="TableHeading-Subheading">
    <w:name w:val="Table Heading - Subheading"/>
    <w:basedOn w:val="NoSpacing"/>
    <w:uiPriority w:val="40"/>
    <w:rsid w:val="007A26E1"/>
    <w:rPr>
      <w:b/>
    </w:rPr>
  </w:style>
  <w:style w:type="paragraph" w:customStyle="1" w:styleId="CoverImage">
    <w:name w:val="Cover Image"/>
    <w:basedOn w:val="Normal"/>
    <w:uiPriority w:val="29"/>
    <w:rsid w:val="007A26E1"/>
    <w:pPr>
      <w:framePr w:w="11913" w:h="4536" w:hRule="exact" w:wrap="around" w:vAnchor="page" w:hAnchor="page" w:y="2269" w:anchorLock="1"/>
      <w:spacing w:before="0" w:after="0" w:line="240" w:lineRule="auto"/>
    </w:pPr>
  </w:style>
  <w:style w:type="table" w:customStyle="1" w:styleId="NoBorderwithPadding">
    <w:name w:val="No Border with Padding"/>
    <w:basedOn w:val="TableNormal"/>
    <w:uiPriority w:val="99"/>
    <w:rsid w:val="007A26E1"/>
    <w:pPr>
      <w:spacing w:after="0" w:line="240" w:lineRule="auto"/>
    </w:pPr>
    <w:tblPr>
      <w:tblCellMar>
        <w:top w:w="284" w:type="dxa"/>
        <w:left w:w="284" w:type="dxa"/>
        <w:bottom w:w="284" w:type="dxa"/>
        <w:right w:w="284" w:type="dxa"/>
      </w:tblCellMar>
    </w:tblPr>
  </w:style>
  <w:style w:type="table" w:customStyle="1" w:styleId="OverviewPageBannerTableStyle">
    <w:name w:val="Overview/Page Banner Table Style"/>
    <w:basedOn w:val="TableNormal"/>
    <w:uiPriority w:val="99"/>
    <w:rsid w:val="007A26E1"/>
    <w:pPr>
      <w:spacing w:after="0" w:line="240" w:lineRule="auto"/>
    </w:pPr>
    <w:tblPr>
      <w:tblCellMar>
        <w:top w:w="567" w:type="dxa"/>
        <w:left w:w="567" w:type="dxa"/>
        <w:bottom w:w="680" w:type="dxa"/>
        <w:right w:w="1134" w:type="dxa"/>
      </w:tblCellMar>
    </w:tblPr>
    <w:tcPr>
      <w:shd w:val="clear" w:color="auto" w:fill="265A9A" w:themeFill="background2"/>
      <w:vAlign w:val="bottom"/>
    </w:tcPr>
  </w:style>
  <w:style w:type="paragraph" w:styleId="Quote">
    <w:name w:val="Quote"/>
    <w:basedOn w:val="BodyText"/>
    <w:next w:val="BodyText"/>
    <w:link w:val="QuoteChar"/>
    <w:uiPriority w:val="1"/>
    <w:qFormat/>
    <w:rsid w:val="007A26E1"/>
    <w:pPr>
      <w:spacing w:before="60"/>
      <w:ind w:left="113" w:right="851"/>
    </w:pPr>
    <w:rPr>
      <w:color w:val="58585B"/>
    </w:rPr>
  </w:style>
  <w:style w:type="numbering" w:customStyle="1" w:styleId="TOCList">
    <w:name w:val="TOC List"/>
    <w:uiPriority w:val="99"/>
    <w:rsid w:val="007A26E1"/>
    <w:pPr>
      <w:numPr>
        <w:numId w:val="17"/>
      </w:numPr>
    </w:pPr>
  </w:style>
  <w:style w:type="paragraph" w:customStyle="1" w:styleId="Heading1-Section-fullpage">
    <w:name w:val="Heading 1-Section-full page"/>
    <w:basedOn w:val="Heading1-nobackground"/>
    <w:uiPriority w:val="9"/>
    <w:qFormat/>
    <w:rsid w:val="007A26E1"/>
    <w:pPr>
      <w:framePr w:w="9639" w:h="13041" w:hRule="exact" w:wrap="around" w:vAnchor="text" w:hAnchor="text" w:y="1" w:anchorLock="1"/>
      <w:pBdr>
        <w:top w:val="single" w:sz="4" w:space="31" w:color="265A9A" w:themeColor="background2"/>
        <w:left w:val="single" w:sz="4" w:space="26" w:color="265A9A" w:themeColor="background2"/>
        <w:bottom w:val="single" w:sz="4" w:space="26" w:color="265A9A" w:themeColor="background2"/>
        <w:right w:val="single" w:sz="4" w:space="26" w:color="265A9A" w:themeColor="background2"/>
      </w:pBdr>
      <w:shd w:val="clear" w:color="auto" w:fill="265A9A" w:themeFill="background2"/>
      <w:spacing w:before="0"/>
      <w:ind w:left="567" w:right="567"/>
    </w:pPr>
    <w:rPr>
      <w:color w:val="66BCDB" w:themeColor="text2"/>
    </w:rPr>
  </w:style>
  <w:style w:type="table" w:customStyle="1" w:styleId="Texttable-Paleblue">
    <w:name w:val="Text table-Pale blue"/>
    <w:basedOn w:val="TableNormal"/>
    <w:uiPriority w:val="99"/>
    <w:rsid w:val="007A26E1"/>
    <w:pPr>
      <w:spacing w:after="0" w:line="240" w:lineRule="auto"/>
    </w:pPr>
    <w:tblPr>
      <w:tblCellMar>
        <w:top w:w="113" w:type="dxa"/>
        <w:left w:w="113" w:type="dxa"/>
        <w:bottom w:w="113" w:type="dxa"/>
        <w:right w:w="113" w:type="dxa"/>
      </w:tblCellMar>
    </w:tblPr>
    <w:tcPr>
      <w:shd w:val="clear" w:color="auto" w:fill="EFF9FE"/>
    </w:tcPr>
  </w:style>
  <w:style w:type="paragraph" w:customStyle="1" w:styleId="FigureTableHeading">
    <w:name w:val="Figure/Table Heading"/>
    <w:basedOn w:val="Caption"/>
    <w:uiPriority w:val="4"/>
    <w:qFormat/>
    <w:rsid w:val="007A26E1"/>
    <w:pPr>
      <w:keepNext/>
      <w:spacing w:before="240"/>
    </w:pPr>
  </w:style>
  <w:style w:type="paragraph" w:customStyle="1" w:styleId="Source">
    <w:name w:val="Source"/>
    <w:basedOn w:val="Normal"/>
    <w:uiPriority w:val="9"/>
    <w:qFormat/>
    <w:rsid w:val="007A26E1"/>
    <w:pPr>
      <w:spacing w:before="80" w:after="240" w:line="216" w:lineRule="atLeast"/>
    </w:pPr>
    <w:rPr>
      <w:sz w:val="18"/>
    </w:rPr>
  </w:style>
  <w:style w:type="paragraph" w:customStyle="1" w:styleId="Note">
    <w:name w:val="Note"/>
    <w:basedOn w:val="Source"/>
    <w:uiPriority w:val="9"/>
    <w:qFormat/>
    <w:rsid w:val="007A26E1"/>
    <w:pPr>
      <w:spacing w:after="20"/>
    </w:pPr>
  </w:style>
  <w:style w:type="numbering" w:customStyle="1" w:styleId="Figure">
    <w:name w:val="Figure"/>
    <w:uiPriority w:val="99"/>
    <w:rsid w:val="007A26E1"/>
    <w:pPr>
      <w:numPr>
        <w:numId w:val="6"/>
      </w:numPr>
    </w:pPr>
  </w:style>
  <w:style w:type="table" w:customStyle="1" w:styleId="Boxtable">
    <w:name w:val="Box table"/>
    <w:basedOn w:val="Texttable-Paleblue"/>
    <w:uiPriority w:val="99"/>
    <w:rsid w:val="007A26E1"/>
    <w:tblPr>
      <w:tblCellMar>
        <w:top w:w="170" w:type="dxa"/>
        <w:left w:w="170" w:type="dxa"/>
        <w:bottom w:w="170" w:type="dxa"/>
        <w:right w:w="170" w:type="dxa"/>
      </w:tblCellMar>
    </w:tblPr>
    <w:tcPr>
      <w:shd w:val="clear" w:color="auto" w:fill="F4F5F6"/>
    </w:tcPr>
  </w:style>
  <w:style w:type="numbering" w:customStyle="1" w:styleId="BoxList">
    <w:name w:val="Box List"/>
    <w:uiPriority w:val="99"/>
    <w:rsid w:val="007A26E1"/>
    <w:pPr>
      <w:numPr>
        <w:numId w:val="4"/>
      </w:numPr>
    </w:pPr>
  </w:style>
  <w:style w:type="paragraph" w:customStyle="1" w:styleId="BoxHeading2">
    <w:name w:val="Box Heading 2"/>
    <w:basedOn w:val="Normal"/>
    <w:next w:val="BodyText"/>
    <w:uiPriority w:val="4"/>
    <w:qFormat/>
    <w:rsid w:val="007A26E1"/>
    <w:rPr>
      <w:b/>
    </w:rPr>
  </w:style>
  <w:style w:type="table" w:customStyle="1" w:styleId="ProductivityCommissionTable2-Dark">
    <w:name w:val="Productivity Commission Table 2 - Dark"/>
    <w:basedOn w:val="ProductivityCommissionTable2"/>
    <w:uiPriority w:val="99"/>
    <w:rsid w:val="007A26E1"/>
    <w:tblPr>
      <w:tblBorders>
        <w:top w:val="none" w:sz="0" w:space="0" w:color="auto"/>
        <w:bottom w:val="single" w:sz="4" w:space="0" w:color="B3B3B3"/>
        <w:insideH w:val="single" w:sz="4" w:space="0" w:color="B3B3B3"/>
      </w:tblBorders>
    </w:tblPr>
    <w:tblStylePr w:type="firstRow">
      <w:rPr>
        <w:b/>
        <w:color w:val="265A9A" w:themeColor="background2"/>
      </w:rPr>
    </w:tblStylePr>
    <w:tblStylePr w:type="firstCol">
      <w:rPr>
        <w:b/>
        <w:color w:val="265A9A" w:themeColor="background2"/>
      </w:rPr>
    </w:tblStylePr>
    <w:tblStylePr w:type="band1Horz">
      <w:tblPr/>
      <w:tcPr>
        <w:shd w:val="clear" w:color="auto" w:fill="DCDDDE"/>
      </w:tcPr>
    </w:tblStylePr>
  </w:style>
  <w:style w:type="paragraph" w:customStyle="1" w:styleId="BoxHeading3">
    <w:name w:val="Box Heading 3"/>
    <w:basedOn w:val="BoxHeading2"/>
    <w:uiPriority w:val="4"/>
    <w:qFormat/>
    <w:rsid w:val="007A26E1"/>
    <w:rPr>
      <w:i/>
    </w:rPr>
  </w:style>
  <w:style w:type="paragraph" w:customStyle="1" w:styleId="TableHeading">
    <w:name w:val="Table Heading"/>
    <w:basedOn w:val="NoSpacing"/>
    <w:uiPriority w:val="4"/>
    <w:qFormat/>
    <w:rsid w:val="007A26E1"/>
    <w:pPr>
      <w:spacing w:after="20"/>
      <w:ind w:left="57"/>
    </w:pPr>
    <w:rPr>
      <w:b/>
      <w:color w:val="265A9A" w:themeColor="background2"/>
      <w:sz w:val="18"/>
    </w:rPr>
  </w:style>
  <w:style w:type="paragraph" w:customStyle="1" w:styleId="BodyText-Blue">
    <w:name w:val="Body Text-Blue"/>
    <w:basedOn w:val="BodyText"/>
    <w:link w:val="BodyText-BlueChar"/>
    <w:semiHidden/>
    <w:qFormat/>
    <w:rsid w:val="007A26E1"/>
    <w:rPr>
      <w:color w:val="265A9A" w:themeColor="background2"/>
    </w:rPr>
  </w:style>
  <w:style w:type="table" w:customStyle="1" w:styleId="Texttable-Keyline">
    <w:name w:val="Text table-Keyline"/>
    <w:basedOn w:val="Texttable-Paleblue"/>
    <w:uiPriority w:val="99"/>
    <w:rsid w:val="007A26E1"/>
    <w:tblPr>
      <w:tblBorders>
        <w:top w:val="single" w:sz="4" w:space="0" w:color="66BCDB" w:themeColor="text2"/>
        <w:left w:val="single" w:sz="4" w:space="0" w:color="66BCDB" w:themeColor="text2"/>
        <w:bottom w:val="single" w:sz="4" w:space="0" w:color="66BCDB" w:themeColor="text2"/>
        <w:right w:val="single" w:sz="4" w:space="0" w:color="66BCDB" w:themeColor="text2"/>
      </w:tblBorders>
    </w:tblPr>
    <w:tcPr>
      <w:shd w:val="clear" w:color="auto" w:fill="auto"/>
    </w:tcPr>
  </w:style>
  <w:style w:type="paragraph" w:customStyle="1" w:styleId="Header-KeylineRight">
    <w:name w:val="Header - Keyline Right"/>
    <w:basedOn w:val="Header-Keyline"/>
    <w:uiPriority w:val="99"/>
    <w:rsid w:val="007A26E1"/>
    <w:pPr>
      <w:jc w:val="right"/>
    </w:pPr>
  </w:style>
  <w:style w:type="table" w:customStyle="1" w:styleId="CopyrightPage">
    <w:name w:val="Copyright Page"/>
    <w:basedOn w:val="OverviewPageBannerTableStyle"/>
    <w:uiPriority w:val="99"/>
    <w:rsid w:val="007A26E1"/>
    <w:rPr>
      <w:color w:val="FFFFFF" w:themeColor="background1"/>
    </w:rPr>
    <w:tblPr>
      <w:tblCellMar>
        <w:top w:w="284" w:type="dxa"/>
        <w:left w:w="284" w:type="dxa"/>
        <w:bottom w:w="284" w:type="dxa"/>
        <w:right w:w="3119" w:type="dxa"/>
      </w:tblCellMar>
    </w:tblPr>
    <w:tcPr>
      <w:shd w:val="clear" w:color="auto" w:fill="265A9A" w:themeFill="background2"/>
    </w:tcPr>
  </w:style>
  <w:style w:type="paragraph" w:customStyle="1" w:styleId="Heading3-noTOC">
    <w:name w:val="Heading 3-no TOC"/>
    <w:basedOn w:val="Heading3"/>
    <w:uiPriority w:val="9"/>
    <w:qFormat/>
    <w:rsid w:val="007A26E1"/>
    <w:pPr>
      <w:spacing w:line="312" w:lineRule="atLeast"/>
    </w:pPr>
    <w:rPr>
      <w:color w:val="2C9BC2"/>
    </w:rPr>
  </w:style>
  <w:style w:type="paragraph" w:styleId="BodyText">
    <w:name w:val="Body Text"/>
    <w:basedOn w:val="Normal"/>
    <w:link w:val="BodyTextChar"/>
    <w:qFormat/>
    <w:rsid w:val="007A26E1"/>
  </w:style>
  <w:style w:type="character" w:customStyle="1" w:styleId="BodyTextChar">
    <w:name w:val="Body Text Char"/>
    <w:basedOn w:val="DefaultParagraphFont"/>
    <w:link w:val="BodyText"/>
    <w:rsid w:val="007A26E1"/>
    <w:rPr>
      <w:sz w:val="20"/>
      <w:szCs w:val="20"/>
    </w:rPr>
  </w:style>
  <w:style w:type="paragraph" w:styleId="List4">
    <w:name w:val="List 4"/>
    <w:basedOn w:val="Normal"/>
    <w:uiPriority w:val="99"/>
    <w:semiHidden/>
    <w:rsid w:val="007A26E1"/>
    <w:pPr>
      <w:numPr>
        <w:ilvl w:val="3"/>
        <w:numId w:val="9"/>
      </w:numPr>
      <w:contextualSpacing/>
    </w:pPr>
  </w:style>
  <w:style w:type="paragraph" w:styleId="List3">
    <w:name w:val="List 3"/>
    <w:basedOn w:val="Normal"/>
    <w:uiPriority w:val="99"/>
    <w:semiHidden/>
    <w:rsid w:val="007A26E1"/>
    <w:pPr>
      <w:numPr>
        <w:ilvl w:val="2"/>
        <w:numId w:val="9"/>
      </w:numPr>
      <w:contextualSpacing/>
    </w:pPr>
  </w:style>
  <w:style w:type="paragraph" w:customStyle="1" w:styleId="Heading1-nonumber">
    <w:name w:val="Heading 1-no number"/>
    <w:basedOn w:val="Heading1"/>
    <w:next w:val="BodyText"/>
    <w:uiPriority w:val="9"/>
    <w:qFormat/>
    <w:rsid w:val="007A26E1"/>
    <w:pPr>
      <w:numPr>
        <w:numId w:val="0"/>
      </w:numPr>
      <w:ind w:left="567"/>
    </w:pPr>
  </w:style>
  <w:style w:type="paragraph" w:customStyle="1" w:styleId="ListAlpha1">
    <w:name w:val="List Alpha 1"/>
    <w:basedOn w:val="Normal"/>
    <w:uiPriority w:val="3"/>
    <w:qFormat/>
    <w:rsid w:val="007A26E1"/>
    <w:pPr>
      <w:numPr>
        <w:numId w:val="10"/>
      </w:numPr>
      <w:spacing w:before="60"/>
      <w:contextualSpacing/>
    </w:pPr>
  </w:style>
  <w:style w:type="paragraph" w:customStyle="1" w:styleId="ListAlpha2">
    <w:name w:val="List Alpha 2"/>
    <w:basedOn w:val="ListAlpha1"/>
    <w:uiPriority w:val="3"/>
    <w:qFormat/>
    <w:rsid w:val="007A26E1"/>
    <w:pPr>
      <w:numPr>
        <w:ilvl w:val="1"/>
      </w:numPr>
    </w:pPr>
  </w:style>
  <w:style w:type="paragraph" w:customStyle="1" w:styleId="ListAlpha3">
    <w:name w:val="List Alpha 3"/>
    <w:basedOn w:val="ListAlpha2"/>
    <w:uiPriority w:val="3"/>
    <w:qFormat/>
    <w:rsid w:val="007A26E1"/>
    <w:pPr>
      <w:numPr>
        <w:ilvl w:val="2"/>
      </w:numPr>
    </w:pPr>
  </w:style>
  <w:style w:type="paragraph" w:customStyle="1" w:styleId="ListAlpha4">
    <w:name w:val="List Alpha 4"/>
    <w:basedOn w:val="ListAlpha3"/>
    <w:uiPriority w:val="3"/>
    <w:semiHidden/>
    <w:qFormat/>
    <w:rsid w:val="007A26E1"/>
    <w:pPr>
      <w:numPr>
        <w:ilvl w:val="3"/>
      </w:numPr>
    </w:pPr>
  </w:style>
  <w:style w:type="numbering" w:customStyle="1" w:styleId="Alphalist">
    <w:name w:val="Alpha list"/>
    <w:uiPriority w:val="99"/>
    <w:rsid w:val="007A26E1"/>
    <w:pPr>
      <w:numPr>
        <w:numId w:val="1"/>
      </w:numPr>
    </w:pPr>
  </w:style>
  <w:style w:type="paragraph" w:customStyle="1" w:styleId="KeyPoints-Bold">
    <w:name w:val="Key Points-Bold"/>
    <w:basedOn w:val="Normal"/>
    <w:uiPriority w:val="10"/>
    <w:qFormat/>
    <w:rsid w:val="007A26E1"/>
    <w:pPr>
      <w:spacing w:before="40" w:after="60" w:line="274" w:lineRule="atLeast"/>
    </w:pPr>
    <w:rPr>
      <w:b/>
      <w:sz w:val="18"/>
    </w:rPr>
  </w:style>
  <w:style w:type="paragraph" w:customStyle="1" w:styleId="Copyrightpage-BodyBold">
    <w:name w:val="Copyright page-Body Bold"/>
    <w:basedOn w:val="Copyrightpage-BodyText"/>
    <w:uiPriority w:val="19"/>
    <w:rsid w:val="007A26E1"/>
    <w:rPr>
      <w:b/>
    </w:rPr>
  </w:style>
  <w:style w:type="paragraph" w:customStyle="1" w:styleId="KeyPoints-Bullet">
    <w:name w:val="Key Points-Bullet"/>
    <w:basedOn w:val="ListBullet"/>
    <w:uiPriority w:val="10"/>
    <w:qFormat/>
    <w:rsid w:val="007A26E1"/>
    <w:pPr>
      <w:spacing w:after="60" w:line="274" w:lineRule="atLeast"/>
    </w:pPr>
    <w:rPr>
      <w:sz w:val="18"/>
    </w:rPr>
  </w:style>
  <w:style w:type="paragraph" w:customStyle="1" w:styleId="BodyText-Grey">
    <w:name w:val="Body Text-Grey"/>
    <w:basedOn w:val="BodyText"/>
    <w:link w:val="BodyText-GreyChar"/>
    <w:semiHidden/>
    <w:qFormat/>
    <w:rsid w:val="007A26E1"/>
    <w:rPr>
      <w:color w:val="58585B"/>
    </w:rPr>
  </w:style>
  <w:style w:type="character" w:customStyle="1" w:styleId="BodyText-GreyChar">
    <w:name w:val="Body Text-Grey Char"/>
    <w:basedOn w:val="BodyTextChar"/>
    <w:link w:val="BodyText-Grey"/>
    <w:semiHidden/>
    <w:rsid w:val="007A26E1"/>
    <w:rPr>
      <w:color w:val="58585B"/>
      <w:sz w:val="20"/>
      <w:szCs w:val="20"/>
    </w:rPr>
  </w:style>
  <w:style w:type="paragraph" w:styleId="BalloonText">
    <w:name w:val="Balloon Text"/>
    <w:basedOn w:val="Normal"/>
    <w:link w:val="BalloonTextChar"/>
    <w:uiPriority w:val="99"/>
    <w:semiHidden/>
    <w:unhideWhenUsed/>
    <w:rsid w:val="007A26E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A26E1"/>
    <w:rPr>
      <w:rFonts w:ascii="Segoe UI" w:hAnsi="Segoe UI" w:cs="Segoe UI"/>
      <w:sz w:val="18"/>
      <w:szCs w:val="18"/>
    </w:rPr>
  </w:style>
  <w:style w:type="character" w:styleId="CommentReference">
    <w:name w:val="annotation reference"/>
    <w:basedOn w:val="DefaultParagraphFont"/>
    <w:uiPriority w:val="99"/>
    <w:semiHidden/>
    <w:unhideWhenUsed/>
    <w:rsid w:val="007A26E1"/>
    <w:rPr>
      <w:sz w:val="16"/>
      <w:szCs w:val="16"/>
    </w:rPr>
  </w:style>
  <w:style w:type="paragraph" w:styleId="CommentText">
    <w:name w:val="annotation text"/>
    <w:basedOn w:val="Normal"/>
    <w:link w:val="CommentTextChar"/>
    <w:uiPriority w:val="99"/>
    <w:unhideWhenUsed/>
    <w:rsid w:val="007A26E1"/>
    <w:pPr>
      <w:spacing w:line="240" w:lineRule="auto"/>
    </w:pPr>
  </w:style>
  <w:style w:type="character" w:customStyle="1" w:styleId="CommentTextChar">
    <w:name w:val="Comment Text Char"/>
    <w:basedOn w:val="DefaultParagraphFont"/>
    <w:link w:val="CommentText"/>
    <w:uiPriority w:val="99"/>
    <w:rsid w:val="007A26E1"/>
    <w:rPr>
      <w:sz w:val="20"/>
      <w:szCs w:val="20"/>
    </w:rPr>
  </w:style>
  <w:style w:type="paragraph" w:styleId="CommentSubject">
    <w:name w:val="annotation subject"/>
    <w:basedOn w:val="CommentText"/>
    <w:next w:val="CommentText"/>
    <w:link w:val="CommentSubjectChar"/>
    <w:uiPriority w:val="99"/>
    <w:semiHidden/>
    <w:unhideWhenUsed/>
    <w:rsid w:val="007A26E1"/>
    <w:rPr>
      <w:b/>
      <w:bCs/>
    </w:rPr>
  </w:style>
  <w:style w:type="character" w:customStyle="1" w:styleId="CommentSubjectChar">
    <w:name w:val="Comment Subject Char"/>
    <w:basedOn w:val="CommentTextChar"/>
    <w:link w:val="CommentSubject"/>
    <w:uiPriority w:val="99"/>
    <w:semiHidden/>
    <w:rsid w:val="007A26E1"/>
    <w:rPr>
      <w:b/>
      <w:bCs/>
      <w:sz w:val="20"/>
      <w:szCs w:val="20"/>
    </w:rPr>
  </w:style>
  <w:style w:type="character" w:customStyle="1" w:styleId="ColourBlue">
    <w:name w:val="Colour Blue"/>
    <w:basedOn w:val="DefaultParagraphFont"/>
    <w:uiPriority w:val="22"/>
    <w:qFormat/>
    <w:rsid w:val="007A26E1"/>
    <w:rPr>
      <w:color w:val="66BCDB" w:themeColor="text2"/>
    </w:rPr>
  </w:style>
  <w:style w:type="character" w:customStyle="1" w:styleId="ColourDarkBlue">
    <w:name w:val="Colour Dark Blue"/>
    <w:basedOn w:val="ColourBlue"/>
    <w:uiPriority w:val="22"/>
    <w:qFormat/>
    <w:rsid w:val="007A26E1"/>
    <w:rPr>
      <w:color w:val="265A9A" w:themeColor="background2"/>
    </w:rPr>
  </w:style>
  <w:style w:type="paragraph" w:customStyle="1" w:styleId="BodyText-Beforebullet">
    <w:name w:val="Body Text-Before bullet"/>
    <w:basedOn w:val="BodyText"/>
    <w:link w:val="BodyText-BeforebulletChar"/>
    <w:semiHidden/>
    <w:unhideWhenUsed/>
    <w:rsid w:val="007A26E1"/>
    <w:pPr>
      <w:spacing w:after="20"/>
    </w:pPr>
  </w:style>
  <w:style w:type="paragraph" w:customStyle="1" w:styleId="PullQuote">
    <w:name w:val="Pull Quote"/>
    <w:basedOn w:val="BodyText"/>
    <w:next w:val="BodyText"/>
    <w:uiPriority w:val="10"/>
    <w:qFormat/>
    <w:rsid w:val="007A26E1"/>
    <w:pPr>
      <w:spacing w:before="60"/>
      <w:ind w:left="113" w:right="1134"/>
    </w:pPr>
    <w:rPr>
      <w:rFonts w:ascii="Arial Black" w:hAnsi="Arial Black"/>
      <w:color w:val="2C9BC2"/>
      <w:sz w:val="24"/>
    </w:rPr>
  </w:style>
  <w:style w:type="character" w:customStyle="1" w:styleId="BodyText-BeforebulletChar">
    <w:name w:val="Body Text-Before bullet Char"/>
    <w:basedOn w:val="BodyTextChar"/>
    <w:link w:val="BodyText-Beforebullet"/>
    <w:semiHidden/>
    <w:rsid w:val="007A26E1"/>
    <w:rPr>
      <w:sz w:val="20"/>
      <w:szCs w:val="20"/>
    </w:rPr>
  </w:style>
  <w:style w:type="paragraph" w:customStyle="1" w:styleId="TableBodyHeading">
    <w:name w:val="Table Body Heading"/>
    <w:basedOn w:val="NoSpacing"/>
    <w:uiPriority w:val="4"/>
    <w:qFormat/>
    <w:rsid w:val="005A7E78"/>
    <w:pPr>
      <w:spacing w:after="20"/>
      <w:ind w:left="57"/>
    </w:pPr>
    <w:rPr>
      <w:b/>
      <w:color w:val="265A9A" w:themeColor="background2"/>
      <w:sz w:val="18"/>
    </w:rPr>
  </w:style>
  <w:style w:type="paragraph" w:customStyle="1" w:styleId="TableBody">
    <w:name w:val="Table Body"/>
    <w:basedOn w:val="NoSpacing"/>
    <w:uiPriority w:val="4"/>
    <w:qFormat/>
    <w:rsid w:val="007A26E1"/>
    <w:pPr>
      <w:spacing w:after="20"/>
      <w:ind w:left="57"/>
    </w:pPr>
    <w:rPr>
      <w:sz w:val="18"/>
    </w:rPr>
  </w:style>
  <w:style w:type="paragraph" w:styleId="Revision">
    <w:name w:val="Revision"/>
    <w:hidden/>
    <w:uiPriority w:val="99"/>
    <w:semiHidden/>
    <w:rsid w:val="008D19FD"/>
    <w:pPr>
      <w:spacing w:after="0" w:line="240" w:lineRule="auto"/>
    </w:pPr>
    <w:rPr>
      <w:sz w:val="20"/>
      <w:szCs w:val="20"/>
    </w:rPr>
  </w:style>
  <w:style w:type="paragraph" w:customStyle="1" w:styleId="KeyPointsicon">
    <w:name w:val="Key Points icon"/>
    <w:basedOn w:val="Normal"/>
    <w:uiPriority w:val="10"/>
    <w:qFormat/>
    <w:rsid w:val="007A26E1"/>
    <w:pPr>
      <w:spacing w:before="60"/>
      <w:jc w:val="right"/>
    </w:pPr>
  </w:style>
  <w:style w:type="paragraph" w:customStyle="1" w:styleId="FigureTableSubheading">
    <w:name w:val="Figure/Table Subheading"/>
    <w:basedOn w:val="FigureTableHeading"/>
    <w:uiPriority w:val="4"/>
    <w:qFormat/>
    <w:rsid w:val="007A26E1"/>
    <w:pPr>
      <w:spacing w:before="40"/>
    </w:pPr>
    <w:rPr>
      <w:color w:val="58585B"/>
    </w:rPr>
  </w:style>
  <w:style w:type="table" w:customStyle="1" w:styleId="TextTable-Grey">
    <w:name w:val="Text Table-Grey"/>
    <w:basedOn w:val="Texttable-Paleblue"/>
    <w:uiPriority w:val="99"/>
    <w:rsid w:val="007A26E1"/>
    <w:rPr>
      <w:color w:val="265A9A" w:themeColor="background2"/>
    </w:rPr>
    <w:tblPr/>
    <w:tcPr>
      <w:shd w:val="clear" w:color="auto" w:fill="F2F2F2"/>
    </w:tcPr>
  </w:style>
  <w:style w:type="character" w:customStyle="1" w:styleId="BodyText-BlueChar">
    <w:name w:val="Body Text-Blue Char"/>
    <w:basedOn w:val="BodyTextChar"/>
    <w:link w:val="BodyText-Blue"/>
    <w:semiHidden/>
    <w:rsid w:val="007A26E1"/>
    <w:rPr>
      <w:color w:val="265A9A" w:themeColor="background2"/>
      <w:sz w:val="20"/>
      <w:szCs w:val="20"/>
    </w:rPr>
  </w:style>
  <w:style w:type="paragraph" w:customStyle="1" w:styleId="Heading3-nonumber">
    <w:name w:val="Heading 3-no number"/>
    <w:basedOn w:val="Heading3"/>
    <w:uiPriority w:val="9"/>
    <w:semiHidden/>
    <w:qFormat/>
    <w:rsid w:val="007A26E1"/>
  </w:style>
  <w:style w:type="paragraph" w:customStyle="1" w:styleId="Heading1-nobackground">
    <w:name w:val="Heading 1-no background"/>
    <w:basedOn w:val="Heading1"/>
    <w:next w:val="BodyText"/>
    <w:uiPriority w:val="9"/>
    <w:qFormat/>
    <w:rsid w:val="007A26E1"/>
    <w:pPr>
      <w:numPr>
        <w:numId w:val="0"/>
      </w:numPr>
      <w:pBdr>
        <w:top w:val="none" w:sz="0" w:space="0" w:color="auto"/>
        <w:left w:val="none" w:sz="0" w:space="0" w:color="auto"/>
        <w:bottom w:val="none" w:sz="0" w:space="0" w:color="auto"/>
        <w:right w:val="none" w:sz="0" w:space="0" w:color="auto"/>
      </w:pBdr>
      <w:shd w:val="clear" w:color="auto" w:fill="auto"/>
      <w:spacing w:before="600"/>
      <w:ind w:right="0"/>
    </w:pPr>
    <w:rPr>
      <w:color w:val="265A9A" w:themeColor="background2"/>
    </w:rPr>
  </w:style>
  <w:style w:type="character" w:customStyle="1" w:styleId="QuoteChar">
    <w:name w:val="Quote Char"/>
    <w:basedOn w:val="DefaultParagraphFont"/>
    <w:link w:val="Quote"/>
    <w:uiPriority w:val="1"/>
    <w:rsid w:val="007A26E1"/>
    <w:rPr>
      <w:color w:val="58585B"/>
      <w:sz w:val="20"/>
      <w:szCs w:val="20"/>
    </w:rPr>
  </w:style>
  <w:style w:type="paragraph" w:customStyle="1" w:styleId="TableHeading-numbered">
    <w:name w:val="Table Heading-numbered"/>
    <w:basedOn w:val="Normal"/>
    <w:semiHidden/>
    <w:qFormat/>
    <w:rsid w:val="007A26E1"/>
    <w:pPr>
      <w:numPr>
        <w:numId w:val="16"/>
      </w:numPr>
      <w:spacing w:before="60"/>
      <w:contextualSpacing/>
    </w:pPr>
    <w:rPr>
      <w:b/>
      <w:color w:val="265A9A" w:themeColor="background2"/>
    </w:rPr>
  </w:style>
  <w:style w:type="numbering" w:customStyle="1" w:styleId="TableList">
    <w:name w:val="TableList"/>
    <w:uiPriority w:val="99"/>
    <w:rsid w:val="007A26E1"/>
    <w:pPr>
      <w:numPr>
        <w:numId w:val="16"/>
      </w:numPr>
    </w:pPr>
  </w:style>
  <w:style w:type="paragraph" w:customStyle="1" w:styleId="Footer-right">
    <w:name w:val="Footer-right"/>
    <w:basedOn w:val="Footer"/>
    <w:uiPriority w:val="11"/>
    <w:rsid w:val="007A26E1"/>
    <w:pPr>
      <w:jc w:val="right"/>
    </w:pPr>
    <w:rPr>
      <w:szCs w:val="24"/>
    </w:rPr>
  </w:style>
  <w:style w:type="paragraph" w:customStyle="1" w:styleId="Heading2-nonumber">
    <w:name w:val="Heading 2-no number"/>
    <w:basedOn w:val="Heading2"/>
    <w:uiPriority w:val="9"/>
    <w:qFormat/>
    <w:rsid w:val="007A26E1"/>
    <w:pPr>
      <w:numPr>
        <w:ilvl w:val="0"/>
        <w:numId w:val="0"/>
      </w:numPr>
    </w:pPr>
  </w:style>
  <w:style w:type="paragraph" w:customStyle="1" w:styleId="Heading-Appendix">
    <w:name w:val="Heading-Appendix"/>
    <w:basedOn w:val="Heading1-nonumber"/>
    <w:next w:val="BodyText"/>
    <w:uiPriority w:val="9"/>
    <w:qFormat/>
    <w:rsid w:val="007A26E1"/>
    <w:pPr>
      <w:numPr>
        <w:numId w:val="7"/>
      </w:numPr>
    </w:pPr>
  </w:style>
  <w:style w:type="numbering" w:customStyle="1" w:styleId="AppendixHeading">
    <w:name w:val="AppendixHeading"/>
    <w:uiPriority w:val="99"/>
    <w:rsid w:val="007A26E1"/>
    <w:pPr>
      <w:numPr>
        <w:numId w:val="3"/>
      </w:numPr>
    </w:pPr>
  </w:style>
  <w:style w:type="paragraph" w:customStyle="1" w:styleId="DraftingNote">
    <w:name w:val="Drafting Note"/>
    <w:basedOn w:val="BodyText"/>
    <w:link w:val="DraftingNoteChar"/>
    <w:qFormat/>
    <w:rsid w:val="007A26E1"/>
    <w:pPr>
      <w:contextualSpacing/>
    </w:pPr>
    <w:rPr>
      <w:color w:val="A22D2B"/>
      <w:sz w:val="24"/>
      <w:u w:val="dotted"/>
    </w:rPr>
  </w:style>
  <w:style w:type="character" w:customStyle="1" w:styleId="DraftingNoteChar">
    <w:name w:val="Drafting Note Char"/>
    <w:basedOn w:val="BodyTextChar"/>
    <w:link w:val="DraftingNote"/>
    <w:rsid w:val="007A26E1"/>
    <w:rPr>
      <w:color w:val="A22D2B"/>
      <w:sz w:val="24"/>
      <w:szCs w:val="20"/>
      <w:u w:val="dotted"/>
    </w:rPr>
  </w:style>
  <w:style w:type="paragraph" w:customStyle="1" w:styleId="BoxHeading1">
    <w:name w:val="Box Heading 1"/>
    <w:basedOn w:val="FigureTableHeading"/>
    <w:next w:val="BodyText"/>
    <w:uiPriority w:val="4"/>
    <w:qFormat/>
    <w:rsid w:val="007A26E1"/>
    <w:pPr>
      <w:spacing w:after="0"/>
    </w:pPr>
  </w:style>
  <w:style w:type="character" w:styleId="Emphasis">
    <w:name w:val="Emphasis"/>
    <w:basedOn w:val="DefaultParagraphFont"/>
    <w:uiPriority w:val="22"/>
    <w:qFormat/>
    <w:rsid w:val="007A26E1"/>
    <w:rPr>
      <w:i/>
      <w:iCs/>
    </w:rPr>
  </w:style>
  <w:style w:type="paragraph" w:customStyle="1" w:styleId="Reference">
    <w:name w:val="Reference"/>
    <w:basedOn w:val="BodyText"/>
    <w:qFormat/>
    <w:rsid w:val="007A26E1"/>
    <w:pPr>
      <w:spacing w:before="0" w:after="60" w:line="200" w:lineRule="exact"/>
    </w:pPr>
    <w:rPr>
      <w:sz w:val="16"/>
    </w:rPr>
  </w:style>
  <w:style w:type="paragraph" w:customStyle="1" w:styleId="Keypoints-heading">
    <w:name w:val="Key points-heading"/>
    <w:basedOn w:val="Heading3"/>
    <w:uiPriority w:val="10"/>
    <w:qFormat/>
    <w:rsid w:val="007A26E1"/>
    <w:rPr>
      <w:color w:val="auto"/>
    </w:rPr>
  </w:style>
  <w:style w:type="paragraph" w:customStyle="1" w:styleId="Heading2-Appendix">
    <w:name w:val="Heading 2-Appendix"/>
    <w:basedOn w:val="Heading2-nonumber"/>
    <w:next w:val="Normal"/>
    <w:uiPriority w:val="10"/>
    <w:qFormat/>
    <w:rsid w:val="007A26E1"/>
    <w:pPr>
      <w:numPr>
        <w:ilvl w:val="1"/>
        <w:numId w:val="7"/>
      </w:numPr>
    </w:pPr>
  </w:style>
  <w:style w:type="numbering" w:customStyle="1" w:styleId="AppendixHeadingList">
    <w:name w:val="Appendix Heading List"/>
    <w:uiPriority w:val="99"/>
    <w:rsid w:val="007A26E1"/>
    <w:pPr>
      <w:numPr>
        <w:numId w:val="2"/>
      </w:numPr>
    </w:pPr>
  </w:style>
  <w:style w:type="paragraph" w:customStyle="1" w:styleId="Space">
    <w:name w:val="Space"/>
    <w:basedOn w:val="BodyText"/>
    <w:uiPriority w:val="1"/>
    <w:rsid w:val="007A26E1"/>
    <w:pPr>
      <w:spacing w:before="0" w:after="0"/>
    </w:pPr>
  </w:style>
  <w:style w:type="paragraph" w:customStyle="1" w:styleId="QuoteBullet">
    <w:name w:val="Quote Bullet"/>
    <w:basedOn w:val="ListBullet"/>
    <w:link w:val="QuoteBulletChar"/>
    <w:uiPriority w:val="1"/>
    <w:qFormat/>
    <w:rsid w:val="007A26E1"/>
    <w:pPr>
      <w:spacing w:before="60"/>
      <w:ind w:left="340" w:right="851"/>
    </w:pPr>
    <w:rPr>
      <w:color w:val="58585B"/>
    </w:rPr>
  </w:style>
  <w:style w:type="character" w:customStyle="1" w:styleId="ListBulletChar">
    <w:name w:val="List Bullet Char"/>
    <w:basedOn w:val="DefaultParagraphFont"/>
    <w:link w:val="ListBullet"/>
    <w:uiPriority w:val="1"/>
    <w:rsid w:val="007A26E1"/>
    <w:rPr>
      <w:sz w:val="20"/>
      <w:szCs w:val="20"/>
    </w:rPr>
  </w:style>
  <w:style w:type="character" w:customStyle="1" w:styleId="QuoteBulletChar">
    <w:name w:val="Quote Bullet Char"/>
    <w:basedOn w:val="ListBulletChar"/>
    <w:link w:val="QuoteBullet"/>
    <w:uiPriority w:val="1"/>
    <w:rsid w:val="007A26E1"/>
    <w:rPr>
      <w:color w:val="58585B"/>
      <w:sz w:val="20"/>
      <w:szCs w:val="20"/>
    </w:rPr>
  </w:style>
  <w:style w:type="paragraph" w:customStyle="1" w:styleId="Figurecharttitle">
    <w:name w:val="Figure chart title"/>
    <w:basedOn w:val="BodyText"/>
    <w:uiPriority w:val="10"/>
    <w:qFormat/>
    <w:rsid w:val="007A26E1"/>
    <w:pPr>
      <w:spacing w:before="0" w:after="0"/>
      <w:ind w:left="284" w:hanging="284"/>
    </w:pPr>
    <w:rPr>
      <w:sz w:val="18"/>
      <w:szCs w:val="18"/>
    </w:rPr>
  </w:style>
  <w:style w:type="paragraph" w:customStyle="1" w:styleId="TableListBullet">
    <w:name w:val="Table List Bullet"/>
    <w:basedOn w:val="ListBullet"/>
    <w:uiPriority w:val="10"/>
    <w:qFormat/>
    <w:rsid w:val="007A26E1"/>
    <w:pPr>
      <w:spacing w:before="0" w:after="20"/>
      <w:ind w:left="170" w:hanging="113"/>
    </w:pPr>
  </w:style>
  <w:style w:type="character" w:styleId="Mention">
    <w:name w:val="Mention"/>
    <w:basedOn w:val="DefaultParagraphFont"/>
    <w:uiPriority w:val="99"/>
    <w:unhideWhenUsed/>
    <w:rsid w:val="003F7771"/>
    <w:rPr>
      <w:color w:val="2B579A"/>
      <w:shd w:val="clear" w:color="auto" w:fill="E1DFDD"/>
    </w:rPr>
  </w:style>
  <w:style w:type="character" w:styleId="EndnoteReference">
    <w:name w:val="endnote reference"/>
    <w:basedOn w:val="DefaultParagraphFont"/>
    <w:uiPriority w:val="99"/>
    <w:semiHidden/>
    <w:unhideWhenUsed/>
    <w:rsid w:val="00F07B1B"/>
    <w:rPr>
      <w:vertAlign w:val="superscript"/>
    </w:rPr>
  </w:style>
  <w:style w:type="paragraph" w:styleId="Bibliography">
    <w:name w:val="Bibliography"/>
    <w:basedOn w:val="Normal"/>
    <w:next w:val="Normal"/>
    <w:uiPriority w:val="37"/>
    <w:unhideWhenUsed/>
    <w:rsid w:val="00F07B1B"/>
    <w:pPr>
      <w:spacing w:after="240" w:line="240" w:lineRule="atLeast"/>
      <w:ind w:left="720" w:hanging="720"/>
    </w:pPr>
  </w:style>
  <w:style w:type="paragraph" w:styleId="NormalWeb">
    <w:name w:val="Normal (Web)"/>
    <w:basedOn w:val="Normal"/>
    <w:uiPriority w:val="99"/>
    <w:unhideWhenUsed/>
    <w:rsid w:val="00670FEA"/>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ui-provider">
    <w:name w:val="ui-provider"/>
    <w:basedOn w:val="DefaultParagraphFont"/>
    <w:rsid w:val="00BB3127"/>
  </w:style>
  <w:style w:type="paragraph" w:styleId="EndnoteText">
    <w:name w:val="endnote text"/>
    <w:basedOn w:val="Normal"/>
    <w:link w:val="EndnoteTextChar"/>
    <w:uiPriority w:val="99"/>
    <w:semiHidden/>
    <w:unhideWhenUsed/>
    <w:rsid w:val="00E541E3"/>
    <w:pPr>
      <w:spacing w:before="0" w:after="0" w:line="240" w:lineRule="auto"/>
    </w:pPr>
  </w:style>
  <w:style w:type="character" w:customStyle="1" w:styleId="EndnoteTextChar">
    <w:name w:val="Endnote Text Char"/>
    <w:basedOn w:val="DefaultParagraphFont"/>
    <w:link w:val="EndnoteText"/>
    <w:uiPriority w:val="99"/>
    <w:semiHidden/>
    <w:rsid w:val="00E541E3"/>
    <w:rPr>
      <w:sz w:val="20"/>
      <w:szCs w:val="20"/>
    </w:rPr>
  </w:style>
  <w:style w:type="character" w:customStyle="1" w:styleId="katex-mathml">
    <w:name w:val="katex-mathml"/>
    <w:basedOn w:val="DefaultParagraphFont"/>
    <w:rsid w:val="00AF5DB8"/>
  </w:style>
  <w:style w:type="character" w:customStyle="1" w:styleId="mord">
    <w:name w:val="mord"/>
    <w:basedOn w:val="DefaultParagraphFont"/>
    <w:rsid w:val="00AF5DB8"/>
  </w:style>
  <w:style w:type="character" w:customStyle="1" w:styleId="mopen">
    <w:name w:val="mopen"/>
    <w:basedOn w:val="DefaultParagraphFont"/>
    <w:rsid w:val="00AF5DB8"/>
  </w:style>
  <w:style w:type="character" w:customStyle="1" w:styleId="mclose">
    <w:name w:val="mclose"/>
    <w:basedOn w:val="DefaultParagraphFont"/>
    <w:rsid w:val="00AF5DB8"/>
  </w:style>
  <w:style w:type="character" w:customStyle="1" w:styleId="vlist-s">
    <w:name w:val="vlist-s"/>
    <w:basedOn w:val="DefaultParagraphFont"/>
    <w:rsid w:val="00AF5DB8"/>
  </w:style>
  <w:style w:type="character" w:customStyle="1" w:styleId="mpunct">
    <w:name w:val="mpunct"/>
    <w:basedOn w:val="DefaultParagraphFont"/>
    <w:rsid w:val="00AF5DB8"/>
  </w:style>
  <w:style w:type="character" w:customStyle="1" w:styleId="minner">
    <w:name w:val="minner"/>
    <w:basedOn w:val="DefaultParagraphFont"/>
    <w:rsid w:val="00AF5DB8"/>
  </w:style>
  <w:style w:type="character" w:styleId="FollowedHyperlink">
    <w:name w:val="FollowedHyperlink"/>
    <w:basedOn w:val="DefaultParagraphFont"/>
    <w:uiPriority w:val="99"/>
    <w:semiHidden/>
    <w:unhideWhenUsed/>
    <w:rsid w:val="000C497F"/>
    <w:rPr>
      <w:color w:val="BFBFBF" w:themeColor="followedHyperlink"/>
      <w:u w:val="single"/>
    </w:rPr>
  </w:style>
  <w:style w:type="character" w:customStyle="1" w:styleId="normaltextrun">
    <w:name w:val="normaltextrun"/>
    <w:basedOn w:val="DefaultParagraphFont"/>
    <w:rsid w:val="001148B3"/>
  </w:style>
  <w:style w:type="character" w:customStyle="1" w:styleId="eop">
    <w:name w:val="eop"/>
    <w:basedOn w:val="DefaultParagraphFont"/>
    <w:rsid w:val="001148B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64580171">
      <w:bodyDiv w:val="1"/>
      <w:marLeft w:val="0"/>
      <w:marRight w:val="0"/>
      <w:marTop w:val="0"/>
      <w:marBottom w:val="0"/>
      <w:divBdr>
        <w:top w:val="none" w:sz="0" w:space="0" w:color="auto"/>
        <w:left w:val="none" w:sz="0" w:space="0" w:color="auto"/>
        <w:bottom w:val="none" w:sz="0" w:space="0" w:color="auto"/>
        <w:right w:val="none" w:sz="0" w:space="0" w:color="auto"/>
      </w:divBdr>
    </w:div>
    <w:div w:id="270016865">
      <w:bodyDiv w:val="1"/>
      <w:marLeft w:val="0"/>
      <w:marRight w:val="0"/>
      <w:marTop w:val="0"/>
      <w:marBottom w:val="0"/>
      <w:divBdr>
        <w:top w:val="none" w:sz="0" w:space="0" w:color="auto"/>
        <w:left w:val="none" w:sz="0" w:space="0" w:color="auto"/>
        <w:bottom w:val="none" w:sz="0" w:space="0" w:color="auto"/>
        <w:right w:val="none" w:sz="0" w:space="0" w:color="auto"/>
      </w:divBdr>
    </w:div>
    <w:div w:id="915700904">
      <w:bodyDiv w:val="1"/>
      <w:marLeft w:val="0"/>
      <w:marRight w:val="0"/>
      <w:marTop w:val="0"/>
      <w:marBottom w:val="0"/>
      <w:divBdr>
        <w:top w:val="none" w:sz="0" w:space="0" w:color="auto"/>
        <w:left w:val="none" w:sz="0" w:space="0" w:color="auto"/>
        <w:bottom w:val="none" w:sz="0" w:space="0" w:color="auto"/>
        <w:right w:val="none" w:sz="0" w:space="0" w:color="auto"/>
      </w:divBdr>
    </w:div>
    <w:div w:id="1516576478">
      <w:bodyDiv w:val="1"/>
      <w:marLeft w:val="0"/>
      <w:marRight w:val="0"/>
      <w:marTop w:val="0"/>
      <w:marBottom w:val="0"/>
      <w:divBdr>
        <w:top w:val="none" w:sz="0" w:space="0" w:color="auto"/>
        <w:left w:val="none" w:sz="0" w:space="0" w:color="auto"/>
        <w:bottom w:val="none" w:sz="0" w:space="0" w:color="auto"/>
        <w:right w:val="none" w:sz="0" w:space="0" w:color="auto"/>
      </w:divBdr>
      <w:divsChild>
        <w:div w:id="21059265">
          <w:marLeft w:val="0"/>
          <w:marRight w:val="0"/>
          <w:marTop w:val="0"/>
          <w:marBottom w:val="0"/>
          <w:divBdr>
            <w:top w:val="none" w:sz="0" w:space="0" w:color="auto"/>
            <w:left w:val="none" w:sz="0" w:space="0" w:color="auto"/>
            <w:bottom w:val="none" w:sz="0" w:space="0" w:color="auto"/>
            <w:right w:val="none" w:sz="0" w:space="0" w:color="auto"/>
          </w:divBdr>
        </w:div>
        <w:div w:id="80418998">
          <w:marLeft w:val="0"/>
          <w:marRight w:val="0"/>
          <w:marTop w:val="0"/>
          <w:marBottom w:val="0"/>
          <w:divBdr>
            <w:top w:val="none" w:sz="0" w:space="0" w:color="auto"/>
            <w:left w:val="none" w:sz="0" w:space="0" w:color="auto"/>
            <w:bottom w:val="none" w:sz="0" w:space="0" w:color="auto"/>
            <w:right w:val="none" w:sz="0" w:space="0" w:color="auto"/>
          </w:divBdr>
        </w:div>
        <w:div w:id="175308831">
          <w:marLeft w:val="0"/>
          <w:marRight w:val="0"/>
          <w:marTop w:val="0"/>
          <w:marBottom w:val="0"/>
          <w:divBdr>
            <w:top w:val="none" w:sz="0" w:space="0" w:color="auto"/>
            <w:left w:val="none" w:sz="0" w:space="0" w:color="auto"/>
            <w:bottom w:val="none" w:sz="0" w:space="0" w:color="auto"/>
            <w:right w:val="none" w:sz="0" w:space="0" w:color="auto"/>
          </w:divBdr>
        </w:div>
        <w:div w:id="275019717">
          <w:marLeft w:val="0"/>
          <w:marRight w:val="0"/>
          <w:marTop w:val="0"/>
          <w:marBottom w:val="0"/>
          <w:divBdr>
            <w:top w:val="none" w:sz="0" w:space="0" w:color="auto"/>
            <w:left w:val="none" w:sz="0" w:space="0" w:color="auto"/>
            <w:bottom w:val="none" w:sz="0" w:space="0" w:color="auto"/>
            <w:right w:val="none" w:sz="0" w:space="0" w:color="auto"/>
          </w:divBdr>
        </w:div>
        <w:div w:id="328485768">
          <w:marLeft w:val="0"/>
          <w:marRight w:val="0"/>
          <w:marTop w:val="0"/>
          <w:marBottom w:val="0"/>
          <w:divBdr>
            <w:top w:val="none" w:sz="0" w:space="0" w:color="auto"/>
            <w:left w:val="none" w:sz="0" w:space="0" w:color="auto"/>
            <w:bottom w:val="none" w:sz="0" w:space="0" w:color="auto"/>
            <w:right w:val="none" w:sz="0" w:space="0" w:color="auto"/>
          </w:divBdr>
        </w:div>
        <w:div w:id="394624525">
          <w:marLeft w:val="0"/>
          <w:marRight w:val="0"/>
          <w:marTop w:val="0"/>
          <w:marBottom w:val="0"/>
          <w:divBdr>
            <w:top w:val="none" w:sz="0" w:space="0" w:color="auto"/>
            <w:left w:val="none" w:sz="0" w:space="0" w:color="auto"/>
            <w:bottom w:val="none" w:sz="0" w:space="0" w:color="auto"/>
            <w:right w:val="none" w:sz="0" w:space="0" w:color="auto"/>
          </w:divBdr>
        </w:div>
        <w:div w:id="554660547">
          <w:marLeft w:val="0"/>
          <w:marRight w:val="0"/>
          <w:marTop w:val="0"/>
          <w:marBottom w:val="0"/>
          <w:divBdr>
            <w:top w:val="none" w:sz="0" w:space="0" w:color="auto"/>
            <w:left w:val="none" w:sz="0" w:space="0" w:color="auto"/>
            <w:bottom w:val="none" w:sz="0" w:space="0" w:color="auto"/>
            <w:right w:val="none" w:sz="0" w:space="0" w:color="auto"/>
          </w:divBdr>
        </w:div>
        <w:div w:id="669793111">
          <w:marLeft w:val="0"/>
          <w:marRight w:val="0"/>
          <w:marTop w:val="0"/>
          <w:marBottom w:val="0"/>
          <w:divBdr>
            <w:top w:val="none" w:sz="0" w:space="0" w:color="auto"/>
            <w:left w:val="none" w:sz="0" w:space="0" w:color="auto"/>
            <w:bottom w:val="none" w:sz="0" w:space="0" w:color="auto"/>
            <w:right w:val="none" w:sz="0" w:space="0" w:color="auto"/>
          </w:divBdr>
        </w:div>
        <w:div w:id="706956865">
          <w:marLeft w:val="0"/>
          <w:marRight w:val="0"/>
          <w:marTop w:val="0"/>
          <w:marBottom w:val="0"/>
          <w:divBdr>
            <w:top w:val="none" w:sz="0" w:space="0" w:color="auto"/>
            <w:left w:val="none" w:sz="0" w:space="0" w:color="auto"/>
            <w:bottom w:val="none" w:sz="0" w:space="0" w:color="auto"/>
            <w:right w:val="none" w:sz="0" w:space="0" w:color="auto"/>
          </w:divBdr>
        </w:div>
        <w:div w:id="738209897">
          <w:marLeft w:val="0"/>
          <w:marRight w:val="0"/>
          <w:marTop w:val="0"/>
          <w:marBottom w:val="0"/>
          <w:divBdr>
            <w:top w:val="none" w:sz="0" w:space="0" w:color="auto"/>
            <w:left w:val="none" w:sz="0" w:space="0" w:color="auto"/>
            <w:bottom w:val="none" w:sz="0" w:space="0" w:color="auto"/>
            <w:right w:val="none" w:sz="0" w:space="0" w:color="auto"/>
          </w:divBdr>
        </w:div>
        <w:div w:id="930818643">
          <w:marLeft w:val="0"/>
          <w:marRight w:val="0"/>
          <w:marTop w:val="0"/>
          <w:marBottom w:val="0"/>
          <w:divBdr>
            <w:top w:val="none" w:sz="0" w:space="0" w:color="auto"/>
            <w:left w:val="none" w:sz="0" w:space="0" w:color="auto"/>
            <w:bottom w:val="none" w:sz="0" w:space="0" w:color="auto"/>
            <w:right w:val="none" w:sz="0" w:space="0" w:color="auto"/>
          </w:divBdr>
        </w:div>
        <w:div w:id="1022365625">
          <w:marLeft w:val="0"/>
          <w:marRight w:val="0"/>
          <w:marTop w:val="0"/>
          <w:marBottom w:val="0"/>
          <w:divBdr>
            <w:top w:val="none" w:sz="0" w:space="0" w:color="auto"/>
            <w:left w:val="none" w:sz="0" w:space="0" w:color="auto"/>
            <w:bottom w:val="none" w:sz="0" w:space="0" w:color="auto"/>
            <w:right w:val="none" w:sz="0" w:space="0" w:color="auto"/>
          </w:divBdr>
        </w:div>
        <w:div w:id="1025903807">
          <w:marLeft w:val="0"/>
          <w:marRight w:val="0"/>
          <w:marTop w:val="0"/>
          <w:marBottom w:val="0"/>
          <w:divBdr>
            <w:top w:val="none" w:sz="0" w:space="0" w:color="auto"/>
            <w:left w:val="none" w:sz="0" w:space="0" w:color="auto"/>
            <w:bottom w:val="none" w:sz="0" w:space="0" w:color="auto"/>
            <w:right w:val="none" w:sz="0" w:space="0" w:color="auto"/>
          </w:divBdr>
        </w:div>
        <w:div w:id="1032849551">
          <w:marLeft w:val="0"/>
          <w:marRight w:val="0"/>
          <w:marTop w:val="0"/>
          <w:marBottom w:val="0"/>
          <w:divBdr>
            <w:top w:val="none" w:sz="0" w:space="0" w:color="auto"/>
            <w:left w:val="none" w:sz="0" w:space="0" w:color="auto"/>
            <w:bottom w:val="none" w:sz="0" w:space="0" w:color="auto"/>
            <w:right w:val="none" w:sz="0" w:space="0" w:color="auto"/>
          </w:divBdr>
        </w:div>
        <w:div w:id="1039014629">
          <w:marLeft w:val="0"/>
          <w:marRight w:val="0"/>
          <w:marTop w:val="0"/>
          <w:marBottom w:val="0"/>
          <w:divBdr>
            <w:top w:val="none" w:sz="0" w:space="0" w:color="auto"/>
            <w:left w:val="none" w:sz="0" w:space="0" w:color="auto"/>
            <w:bottom w:val="none" w:sz="0" w:space="0" w:color="auto"/>
            <w:right w:val="none" w:sz="0" w:space="0" w:color="auto"/>
          </w:divBdr>
        </w:div>
        <w:div w:id="1121850355">
          <w:marLeft w:val="0"/>
          <w:marRight w:val="0"/>
          <w:marTop w:val="0"/>
          <w:marBottom w:val="0"/>
          <w:divBdr>
            <w:top w:val="none" w:sz="0" w:space="0" w:color="auto"/>
            <w:left w:val="none" w:sz="0" w:space="0" w:color="auto"/>
            <w:bottom w:val="none" w:sz="0" w:space="0" w:color="auto"/>
            <w:right w:val="none" w:sz="0" w:space="0" w:color="auto"/>
          </w:divBdr>
        </w:div>
        <w:div w:id="1169057785">
          <w:marLeft w:val="0"/>
          <w:marRight w:val="0"/>
          <w:marTop w:val="0"/>
          <w:marBottom w:val="0"/>
          <w:divBdr>
            <w:top w:val="none" w:sz="0" w:space="0" w:color="auto"/>
            <w:left w:val="none" w:sz="0" w:space="0" w:color="auto"/>
            <w:bottom w:val="none" w:sz="0" w:space="0" w:color="auto"/>
            <w:right w:val="none" w:sz="0" w:space="0" w:color="auto"/>
          </w:divBdr>
        </w:div>
        <w:div w:id="1181166940">
          <w:marLeft w:val="0"/>
          <w:marRight w:val="0"/>
          <w:marTop w:val="0"/>
          <w:marBottom w:val="0"/>
          <w:divBdr>
            <w:top w:val="none" w:sz="0" w:space="0" w:color="auto"/>
            <w:left w:val="none" w:sz="0" w:space="0" w:color="auto"/>
            <w:bottom w:val="none" w:sz="0" w:space="0" w:color="auto"/>
            <w:right w:val="none" w:sz="0" w:space="0" w:color="auto"/>
          </w:divBdr>
        </w:div>
        <w:div w:id="1229808981">
          <w:marLeft w:val="0"/>
          <w:marRight w:val="0"/>
          <w:marTop w:val="0"/>
          <w:marBottom w:val="0"/>
          <w:divBdr>
            <w:top w:val="none" w:sz="0" w:space="0" w:color="auto"/>
            <w:left w:val="none" w:sz="0" w:space="0" w:color="auto"/>
            <w:bottom w:val="none" w:sz="0" w:space="0" w:color="auto"/>
            <w:right w:val="none" w:sz="0" w:space="0" w:color="auto"/>
          </w:divBdr>
        </w:div>
        <w:div w:id="1232886382">
          <w:marLeft w:val="0"/>
          <w:marRight w:val="0"/>
          <w:marTop w:val="0"/>
          <w:marBottom w:val="0"/>
          <w:divBdr>
            <w:top w:val="none" w:sz="0" w:space="0" w:color="auto"/>
            <w:left w:val="none" w:sz="0" w:space="0" w:color="auto"/>
            <w:bottom w:val="none" w:sz="0" w:space="0" w:color="auto"/>
            <w:right w:val="none" w:sz="0" w:space="0" w:color="auto"/>
          </w:divBdr>
        </w:div>
        <w:div w:id="1247347662">
          <w:marLeft w:val="0"/>
          <w:marRight w:val="0"/>
          <w:marTop w:val="0"/>
          <w:marBottom w:val="0"/>
          <w:divBdr>
            <w:top w:val="none" w:sz="0" w:space="0" w:color="auto"/>
            <w:left w:val="none" w:sz="0" w:space="0" w:color="auto"/>
            <w:bottom w:val="none" w:sz="0" w:space="0" w:color="auto"/>
            <w:right w:val="none" w:sz="0" w:space="0" w:color="auto"/>
          </w:divBdr>
        </w:div>
        <w:div w:id="1311910005">
          <w:marLeft w:val="0"/>
          <w:marRight w:val="0"/>
          <w:marTop w:val="0"/>
          <w:marBottom w:val="0"/>
          <w:divBdr>
            <w:top w:val="none" w:sz="0" w:space="0" w:color="auto"/>
            <w:left w:val="none" w:sz="0" w:space="0" w:color="auto"/>
            <w:bottom w:val="none" w:sz="0" w:space="0" w:color="auto"/>
            <w:right w:val="none" w:sz="0" w:space="0" w:color="auto"/>
          </w:divBdr>
        </w:div>
        <w:div w:id="1385759080">
          <w:marLeft w:val="0"/>
          <w:marRight w:val="0"/>
          <w:marTop w:val="0"/>
          <w:marBottom w:val="0"/>
          <w:divBdr>
            <w:top w:val="none" w:sz="0" w:space="0" w:color="auto"/>
            <w:left w:val="none" w:sz="0" w:space="0" w:color="auto"/>
            <w:bottom w:val="none" w:sz="0" w:space="0" w:color="auto"/>
            <w:right w:val="none" w:sz="0" w:space="0" w:color="auto"/>
          </w:divBdr>
        </w:div>
        <w:div w:id="1398866777">
          <w:marLeft w:val="0"/>
          <w:marRight w:val="0"/>
          <w:marTop w:val="0"/>
          <w:marBottom w:val="0"/>
          <w:divBdr>
            <w:top w:val="none" w:sz="0" w:space="0" w:color="auto"/>
            <w:left w:val="none" w:sz="0" w:space="0" w:color="auto"/>
            <w:bottom w:val="none" w:sz="0" w:space="0" w:color="auto"/>
            <w:right w:val="none" w:sz="0" w:space="0" w:color="auto"/>
          </w:divBdr>
        </w:div>
        <w:div w:id="1421634366">
          <w:marLeft w:val="0"/>
          <w:marRight w:val="0"/>
          <w:marTop w:val="0"/>
          <w:marBottom w:val="0"/>
          <w:divBdr>
            <w:top w:val="none" w:sz="0" w:space="0" w:color="auto"/>
            <w:left w:val="none" w:sz="0" w:space="0" w:color="auto"/>
            <w:bottom w:val="none" w:sz="0" w:space="0" w:color="auto"/>
            <w:right w:val="none" w:sz="0" w:space="0" w:color="auto"/>
          </w:divBdr>
        </w:div>
        <w:div w:id="1446383742">
          <w:marLeft w:val="0"/>
          <w:marRight w:val="0"/>
          <w:marTop w:val="0"/>
          <w:marBottom w:val="0"/>
          <w:divBdr>
            <w:top w:val="none" w:sz="0" w:space="0" w:color="auto"/>
            <w:left w:val="none" w:sz="0" w:space="0" w:color="auto"/>
            <w:bottom w:val="none" w:sz="0" w:space="0" w:color="auto"/>
            <w:right w:val="none" w:sz="0" w:space="0" w:color="auto"/>
          </w:divBdr>
        </w:div>
        <w:div w:id="1462651818">
          <w:marLeft w:val="0"/>
          <w:marRight w:val="0"/>
          <w:marTop w:val="0"/>
          <w:marBottom w:val="0"/>
          <w:divBdr>
            <w:top w:val="none" w:sz="0" w:space="0" w:color="auto"/>
            <w:left w:val="none" w:sz="0" w:space="0" w:color="auto"/>
            <w:bottom w:val="none" w:sz="0" w:space="0" w:color="auto"/>
            <w:right w:val="none" w:sz="0" w:space="0" w:color="auto"/>
          </w:divBdr>
        </w:div>
        <w:div w:id="1479151416">
          <w:marLeft w:val="0"/>
          <w:marRight w:val="0"/>
          <w:marTop w:val="0"/>
          <w:marBottom w:val="0"/>
          <w:divBdr>
            <w:top w:val="none" w:sz="0" w:space="0" w:color="auto"/>
            <w:left w:val="none" w:sz="0" w:space="0" w:color="auto"/>
            <w:bottom w:val="none" w:sz="0" w:space="0" w:color="auto"/>
            <w:right w:val="none" w:sz="0" w:space="0" w:color="auto"/>
          </w:divBdr>
        </w:div>
        <w:div w:id="1516767102">
          <w:marLeft w:val="0"/>
          <w:marRight w:val="0"/>
          <w:marTop w:val="0"/>
          <w:marBottom w:val="0"/>
          <w:divBdr>
            <w:top w:val="none" w:sz="0" w:space="0" w:color="auto"/>
            <w:left w:val="none" w:sz="0" w:space="0" w:color="auto"/>
            <w:bottom w:val="none" w:sz="0" w:space="0" w:color="auto"/>
            <w:right w:val="none" w:sz="0" w:space="0" w:color="auto"/>
          </w:divBdr>
        </w:div>
        <w:div w:id="1579747894">
          <w:marLeft w:val="0"/>
          <w:marRight w:val="0"/>
          <w:marTop w:val="0"/>
          <w:marBottom w:val="0"/>
          <w:divBdr>
            <w:top w:val="none" w:sz="0" w:space="0" w:color="auto"/>
            <w:left w:val="none" w:sz="0" w:space="0" w:color="auto"/>
            <w:bottom w:val="none" w:sz="0" w:space="0" w:color="auto"/>
            <w:right w:val="none" w:sz="0" w:space="0" w:color="auto"/>
          </w:divBdr>
        </w:div>
        <w:div w:id="1587418933">
          <w:marLeft w:val="0"/>
          <w:marRight w:val="0"/>
          <w:marTop w:val="0"/>
          <w:marBottom w:val="0"/>
          <w:divBdr>
            <w:top w:val="none" w:sz="0" w:space="0" w:color="auto"/>
            <w:left w:val="none" w:sz="0" w:space="0" w:color="auto"/>
            <w:bottom w:val="none" w:sz="0" w:space="0" w:color="auto"/>
            <w:right w:val="none" w:sz="0" w:space="0" w:color="auto"/>
          </w:divBdr>
        </w:div>
        <w:div w:id="1747724204">
          <w:marLeft w:val="0"/>
          <w:marRight w:val="0"/>
          <w:marTop w:val="0"/>
          <w:marBottom w:val="0"/>
          <w:divBdr>
            <w:top w:val="none" w:sz="0" w:space="0" w:color="auto"/>
            <w:left w:val="none" w:sz="0" w:space="0" w:color="auto"/>
            <w:bottom w:val="none" w:sz="0" w:space="0" w:color="auto"/>
            <w:right w:val="none" w:sz="0" w:space="0" w:color="auto"/>
          </w:divBdr>
        </w:div>
        <w:div w:id="1800804578">
          <w:marLeft w:val="0"/>
          <w:marRight w:val="0"/>
          <w:marTop w:val="0"/>
          <w:marBottom w:val="0"/>
          <w:divBdr>
            <w:top w:val="none" w:sz="0" w:space="0" w:color="auto"/>
            <w:left w:val="none" w:sz="0" w:space="0" w:color="auto"/>
            <w:bottom w:val="none" w:sz="0" w:space="0" w:color="auto"/>
            <w:right w:val="none" w:sz="0" w:space="0" w:color="auto"/>
          </w:divBdr>
        </w:div>
        <w:div w:id="1832016777">
          <w:marLeft w:val="0"/>
          <w:marRight w:val="0"/>
          <w:marTop w:val="0"/>
          <w:marBottom w:val="0"/>
          <w:divBdr>
            <w:top w:val="none" w:sz="0" w:space="0" w:color="auto"/>
            <w:left w:val="none" w:sz="0" w:space="0" w:color="auto"/>
            <w:bottom w:val="none" w:sz="0" w:space="0" w:color="auto"/>
            <w:right w:val="none" w:sz="0" w:space="0" w:color="auto"/>
          </w:divBdr>
        </w:div>
        <w:div w:id="1938824320">
          <w:marLeft w:val="0"/>
          <w:marRight w:val="0"/>
          <w:marTop w:val="0"/>
          <w:marBottom w:val="0"/>
          <w:divBdr>
            <w:top w:val="none" w:sz="0" w:space="0" w:color="auto"/>
            <w:left w:val="none" w:sz="0" w:space="0" w:color="auto"/>
            <w:bottom w:val="none" w:sz="0" w:space="0" w:color="auto"/>
            <w:right w:val="none" w:sz="0" w:space="0" w:color="auto"/>
          </w:divBdr>
        </w:div>
        <w:div w:id="1997880801">
          <w:marLeft w:val="0"/>
          <w:marRight w:val="0"/>
          <w:marTop w:val="0"/>
          <w:marBottom w:val="0"/>
          <w:divBdr>
            <w:top w:val="none" w:sz="0" w:space="0" w:color="auto"/>
            <w:left w:val="none" w:sz="0" w:space="0" w:color="auto"/>
            <w:bottom w:val="none" w:sz="0" w:space="0" w:color="auto"/>
            <w:right w:val="none" w:sz="0" w:space="0" w:color="auto"/>
          </w:divBdr>
        </w:div>
        <w:div w:id="2003659779">
          <w:marLeft w:val="0"/>
          <w:marRight w:val="0"/>
          <w:marTop w:val="0"/>
          <w:marBottom w:val="0"/>
          <w:divBdr>
            <w:top w:val="none" w:sz="0" w:space="0" w:color="auto"/>
            <w:left w:val="none" w:sz="0" w:space="0" w:color="auto"/>
            <w:bottom w:val="none" w:sz="0" w:space="0" w:color="auto"/>
            <w:right w:val="none" w:sz="0" w:space="0" w:color="auto"/>
          </w:divBdr>
        </w:div>
        <w:div w:id="2016422793">
          <w:marLeft w:val="0"/>
          <w:marRight w:val="0"/>
          <w:marTop w:val="0"/>
          <w:marBottom w:val="0"/>
          <w:divBdr>
            <w:top w:val="none" w:sz="0" w:space="0" w:color="auto"/>
            <w:left w:val="none" w:sz="0" w:space="0" w:color="auto"/>
            <w:bottom w:val="none" w:sz="0" w:space="0" w:color="auto"/>
            <w:right w:val="none" w:sz="0" w:space="0" w:color="auto"/>
          </w:divBdr>
        </w:div>
        <w:div w:id="2019965042">
          <w:marLeft w:val="0"/>
          <w:marRight w:val="0"/>
          <w:marTop w:val="0"/>
          <w:marBottom w:val="0"/>
          <w:divBdr>
            <w:top w:val="none" w:sz="0" w:space="0" w:color="auto"/>
            <w:left w:val="none" w:sz="0" w:space="0" w:color="auto"/>
            <w:bottom w:val="none" w:sz="0" w:space="0" w:color="auto"/>
            <w:right w:val="none" w:sz="0" w:space="0" w:color="auto"/>
          </w:divBdr>
        </w:div>
      </w:divsChild>
    </w:div>
    <w:div w:id="1587227851">
      <w:bodyDiv w:val="1"/>
      <w:marLeft w:val="0"/>
      <w:marRight w:val="0"/>
      <w:marTop w:val="0"/>
      <w:marBottom w:val="0"/>
      <w:divBdr>
        <w:top w:val="none" w:sz="0" w:space="0" w:color="auto"/>
        <w:left w:val="none" w:sz="0" w:space="0" w:color="auto"/>
        <w:bottom w:val="none" w:sz="0" w:space="0" w:color="auto"/>
        <w:right w:val="none" w:sz="0" w:space="0" w:color="auto"/>
      </w:divBdr>
    </w:div>
    <w:div w:id="1626620514">
      <w:bodyDiv w:val="1"/>
      <w:marLeft w:val="0"/>
      <w:marRight w:val="0"/>
      <w:marTop w:val="0"/>
      <w:marBottom w:val="0"/>
      <w:divBdr>
        <w:top w:val="none" w:sz="0" w:space="0" w:color="auto"/>
        <w:left w:val="none" w:sz="0" w:space="0" w:color="auto"/>
        <w:bottom w:val="none" w:sz="0" w:space="0" w:color="auto"/>
        <w:right w:val="none" w:sz="0" w:space="0" w:color="auto"/>
      </w:divBdr>
      <w:divsChild>
        <w:div w:id="7758024">
          <w:marLeft w:val="0"/>
          <w:marRight w:val="0"/>
          <w:marTop w:val="0"/>
          <w:marBottom w:val="0"/>
          <w:divBdr>
            <w:top w:val="none" w:sz="0" w:space="0" w:color="auto"/>
            <w:left w:val="none" w:sz="0" w:space="0" w:color="auto"/>
            <w:bottom w:val="none" w:sz="0" w:space="0" w:color="auto"/>
            <w:right w:val="none" w:sz="0" w:space="0" w:color="auto"/>
          </w:divBdr>
        </w:div>
        <w:div w:id="86125210">
          <w:marLeft w:val="0"/>
          <w:marRight w:val="0"/>
          <w:marTop w:val="0"/>
          <w:marBottom w:val="0"/>
          <w:divBdr>
            <w:top w:val="none" w:sz="0" w:space="0" w:color="auto"/>
            <w:left w:val="none" w:sz="0" w:space="0" w:color="auto"/>
            <w:bottom w:val="none" w:sz="0" w:space="0" w:color="auto"/>
            <w:right w:val="none" w:sz="0" w:space="0" w:color="auto"/>
          </w:divBdr>
        </w:div>
        <w:div w:id="156117069">
          <w:marLeft w:val="0"/>
          <w:marRight w:val="0"/>
          <w:marTop w:val="0"/>
          <w:marBottom w:val="0"/>
          <w:divBdr>
            <w:top w:val="none" w:sz="0" w:space="0" w:color="auto"/>
            <w:left w:val="none" w:sz="0" w:space="0" w:color="auto"/>
            <w:bottom w:val="none" w:sz="0" w:space="0" w:color="auto"/>
            <w:right w:val="none" w:sz="0" w:space="0" w:color="auto"/>
          </w:divBdr>
        </w:div>
        <w:div w:id="168562562">
          <w:marLeft w:val="0"/>
          <w:marRight w:val="0"/>
          <w:marTop w:val="0"/>
          <w:marBottom w:val="0"/>
          <w:divBdr>
            <w:top w:val="none" w:sz="0" w:space="0" w:color="auto"/>
            <w:left w:val="none" w:sz="0" w:space="0" w:color="auto"/>
            <w:bottom w:val="none" w:sz="0" w:space="0" w:color="auto"/>
            <w:right w:val="none" w:sz="0" w:space="0" w:color="auto"/>
          </w:divBdr>
        </w:div>
        <w:div w:id="203520065">
          <w:marLeft w:val="0"/>
          <w:marRight w:val="0"/>
          <w:marTop w:val="0"/>
          <w:marBottom w:val="0"/>
          <w:divBdr>
            <w:top w:val="none" w:sz="0" w:space="0" w:color="auto"/>
            <w:left w:val="none" w:sz="0" w:space="0" w:color="auto"/>
            <w:bottom w:val="none" w:sz="0" w:space="0" w:color="auto"/>
            <w:right w:val="none" w:sz="0" w:space="0" w:color="auto"/>
          </w:divBdr>
        </w:div>
        <w:div w:id="392703915">
          <w:marLeft w:val="0"/>
          <w:marRight w:val="0"/>
          <w:marTop w:val="0"/>
          <w:marBottom w:val="0"/>
          <w:divBdr>
            <w:top w:val="none" w:sz="0" w:space="0" w:color="auto"/>
            <w:left w:val="none" w:sz="0" w:space="0" w:color="auto"/>
            <w:bottom w:val="none" w:sz="0" w:space="0" w:color="auto"/>
            <w:right w:val="none" w:sz="0" w:space="0" w:color="auto"/>
          </w:divBdr>
        </w:div>
        <w:div w:id="420227522">
          <w:marLeft w:val="0"/>
          <w:marRight w:val="0"/>
          <w:marTop w:val="0"/>
          <w:marBottom w:val="0"/>
          <w:divBdr>
            <w:top w:val="none" w:sz="0" w:space="0" w:color="auto"/>
            <w:left w:val="none" w:sz="0" w:space="0" w:color="auto"/>
            <w:bottom w:val="none" w:sz="0" w:space="0" w:color="auto"/>
            <w:right w:val="none" w:sz="0" w:space="0" w:color="auto"/>
          </w:divBdr>
        </w:div>
        <w:div w:id="501243507">
          <w:marLeft w:val="0"/>
          <w:marRight w:val="0"/>
          <w:marTop w:val="0"/>
          <w:marBottom w:val="0"/>
          <w:divBdr>
            <w:top w:val="none" w:sz="0" w:space="0" w:color="auto"/>
            <w:left w:val="none" w:sz="0" w:space="0" w:color="auto"/>
            <w:bottom w:val="none" w:sz="0" w:space="0" w:color="auto"/>
            <w:right w:val="none" w:sz="0" w:space="0" w:color="auto"/>
          </w:divBdr>
        </w:div>
        <w:div w:id="591821137">
          <w:marLeft w:val="0"/>
          <w:marRight w:val="0"/>
          <w:marTop w:val="0"/>
          <w:marBottom w:val="0"/>
          <w:divBdr>
            <w:top w:val="none" w:sz="0" w:space="0" w:color="auto"/>
            <w:left w:val="none" w:sz="0" w:space="0" w:color="auto"/>
            <w:bottom w:val="none" w:sz="0" w:space="0" w:color="auto"/>
            <w:right w:val="none" w:sz="0" w:space="0" w:color="auto"/>
          </w:divBdr>
        </w:div>
        <w:div w:id="624700456">
          <w:marLeft w:val="0"/>
          <w:marRight w:val="0"/>
          <w:marTop w:val="0"/>
          <w:marBottom w:val="0"/>
          <w:divBdr>
            <w:top w:val="none" w:sz="0" w:space="0" w:color="auto"/>
            <w:left w:val="none" w:sz="0" w:space="0" w:color="auto"/>
            <w:bottom w:val="none" w:sz="0" w:space="0" w:color="auto"/>
            <w:right w:val="none" w:sz="0" w:space="0" w:color="auto"/>
          </w:divBdr>
        </w:div>
        <w:div w:id="630139448">
          <w:marLeft w:val="0"/>
          <w:marRight w:val="0"/>
          <w:marTop w:val="0"/>
          <w:marBottom w:val="0"/>
          <w:divBdr>
            <w:top w:val="none" w:sz="0" w:space="0" w:color="auto"/>
            <w:left w:val="none" w:sz="0" w:space="0" w:color="auto"/>
            <w:bottom w:val="none" w:sz="0" w:space="0" w:color="auto"/>
            <w:right w:val="none" w:sz="0" w:space="0" w:color="auto"/>
          </w:divBdr>
        </w:div>
        <w:div w:id="809370548">
          <w:marLeft w:val="0"/>
          <w:marRight w:val="0"/>
          <w:marTop w:val="0"/>
          <w:marBottom w:val="0"/>
          <w:divBdr>
            <w:top w:val="none" w:sz="0" w:space="0" w:color="auto"/>
            <w:left w:val="none" w:sz="0" w:space="0" w:color="auto"/>
            <w:bottom w:val="none" w:sz="0" w:space="0" w:color="auto"/>
            <w:right w:val="none" w:sz="0" w:space="0" w:color="auto"/>
          </w:divBdr>
        </w:div>
        <w:div w:id="811679419">
          <w:marLeft w:val="0"/>
          <w:marRight w:val="0"/>
          <w:marTop w:val="0"/>
          <w:marBottom w:val="0"/>
          <w:divBdr>
            <w:top w:val="none" w:sz="0" w:space="0" w:color="auto"/>
            <w:left w:val="none" w:sz="0" w:space="0" w:color="auto"/>
            <w:bottom w:val="none" w:sz="0" w:space="0" w:color="auto"/>
            <w:right w:val="none" w:sz="0" w:space="0" w:color="auto"/>
          </w:divBdr>
        </w:div>
        <w:div w:id="850528349">
          <w:marLeft w:val="0"/>
          <w:marRight w:val="0"/>
          <w:marTop w:val="0"/>
          <w:marBottom w:val="0"/>
          <w:divBdr>
            <w:top w:val="none" w:sz="0" w:space="0" w:color="auto"/>
            <w:left w:val="none" w:sz="0" w:space="0" w:color="auto"/>
            <w:bottom w:val="none" w:sz="0" w:space="0" w:color="auto"/>
            <w:right w:val="none" w:sz="0" w:space="0" w:color="auto"/>
          </w:divBdr>
        </w:div>
        <w:div w:id="852039257">
          <w:marLeft w:val="0"/>
          <w:marRight w:val="0"/>
          <w:marTop w:val="0"/>
          <w:marBottom w:val="0"/>
          <w:divBdr>
            <w:top w:val="none" w:sz="0" w:space="0" w:color="auto"/>
            <w:left w:val="none" w:sz="0" w:space="0" w:color="auto"/>
            <w:bottom w:val="none" w:sz="0" w:space="0" w:color="auto"/>
            <w:right w:val="none" w:sz="0" w:space="0" w:color="auto"/>
          </w:divBdr>
        </w:div>
        <w:div w:id="866722424">
          <w:marLeft w:val="0"/>
          <w:marRight w:val="0"/>
          <w:marTop w:val="0"/>
          <w:marBottom w:val="0"/>
          <w:divBdr>
            <w:top w:val="none" w:sz="0" w:space="0" w:color="auto"/>
            <w:left w:val="none" w:sz="0" w:space="0" w:color="auto"/>
            <w:bottom w:val="none" w:sz="0" w:space="0" w:color="auto"/>
            <w:right w:val="none" w:sz="0" w:space="0" w:color="auto"/>
          </w:divBdr>
        </w:div>
        <w:div w:id="898787661">
          <w:marLeft w:val="0"/>
          <w:marRight w:val="0"/>
          <w:marTop w:val="0"/>
          <w:marBottom w:val="0"/>
          <w:divBdr>
            <w:top w:val="none" w:sz="0" w:space="0" w:color="auto"/>
            <w:left w:val="none" w:sz="0" w:space="0" w:color="auto"/>
            <w:bottom w:val="none" w:sz="0" w:space="0" w:color="auto"/>
            <w:right w:val="none" w:sz="0" w:space="0" w:color="auto"/>
          </w:divBdr>
        </w:div>
        <w:div w:id="949118270">
          <w:marLeft w:val="0"/>
          <w:marRight w:val="0"/>
          <w:marTop w:val="0"/>
          <w:marBottom w:val="0"/>
          <w:divBdr>
            <w:top w:val="none" w:sz="0" w:space="0" w:color="auto"/>
            <w:left w:val="none" w:sz="0" w:space="0" w:color="auto"/>
            <w:bottom w:val="none" w:sz="0" w:space="0" w:color="auto"/>
            <w:right w:val="none" w:sz="0" w:space="0" w:color="auto"/>
          </w:divBdr>
        </w:div>
        <w:div w:id="990258661">
          <w:marLeft w:val="0"/>
          <w:marRight w:val="0"/>
          <w:marTop w:val="0"/>
          <w:marBottom w:val="0"/>
          <w:divBdr>
            <w:top w:val="none" w:sz="0" w:space="0" w:color="auto"/>
            <w:left w:val="none" w:sz="0" w:space="0" w:color="auto"/>
            <w:bottom w:val="none" w:sz="0" w:space="0" w:color="auto"/>
            <w:right w:val="none" w:sz="0" w:space="0" w:color="auto"/>
          </w:divBdr>
        </w:div>
        <w:div w:id="1016922369">
          <w:marLeft w:val="0"/>
          <w:marRight w:val="0"/>
          <w:marTop w:val="0"/>
          <w:marBottom w:val="0"/>
          <w:divBdr>
            <w:top w:val="none" w:sz="0" w:space="0" w:color="auto"/>
            <w:left w:val="none" w:sz="0" w:space="0" w:color="auto"/>
            <w:bottom w:val="none" w:sz="0" w:space="0" w:color="auto"/>
            <w:right w:val="none" w:sz="0" w:space="0" w:color="auto"/>
          </w:divBdr>
        </w:div>
        <w:div w:id="1057432783">
          <w:marLeft w:val="0"/>
          <w:marRight w:val="0"/>
          <w:marTop w:val="0"/>
          <w:marBottom w:val="0"/>
          <w:divBdr>
            <w:top w:val="none" w:sz="0" w:space="0" w:color="auto"/>
            <w:left w:val="none" w:sz="0" w:space="0" w:color="auto"/>
            <w:bottom w:val="none" w:sz="0" w:space="0" w:color="auto"/>
            <w:right w:val="none" w:sz="0" w:space="0" w:color="auto"/>
          </w:divBdr>
        </w:div>
        <w:div w:id="1104806198">
          <w:marLeft w:val="0"/>
          <w:marRight w:val="0"/>
          <w:marTop w:val="0"/>
          <w:marBottom w:val="0"/>
          <w:divBdr>
            <w:top w:val="none" w:sz="0" w:space="0" w:color="auto"/>
            <w:left w:val="none" w:sz="0" w:space="0" w:color="auto"/>
            <w:bottom w:val="none" w:sz="0" w:space="0" w:color="auto"/>
            <w:right w:val="none" w:sz="0" w:space="0" w:color="auto"/>
          </w:divBdr>
        </w:div>
        <w:div w:id="1304844509">
          <w:marLeft w:val="0"/>
          <w:marRight w:val="0"/>
          <w:marTop w:val="0"/>
          <w:marBottom w:val="0"/>
          <w:divBdr>
            <w:top w:val="none" w:sz="0" w:space="0" w:color="auto"/>
            <w:left w:val="none" w:sz="0" w:space="0" w:color="auto"/>
            <w:bottom w:val="none" w:sz="0" w:space="0" w:color="auto"/>
            <w:right w:val="none" w:sz="0" w:space="0" w:color="auto"/>
          </w:divBdr>
        </w:div>
        <w:div w:id="1329675504">
          <w:marLeft w:val="0"/>
          <w:marRight w:val="0"/>
          <w:marTop w:val="0"/>
          <w:marBottom w:val="0"/>
          <w:divBdr>
            <w:top w:val="none" w:sz="0" w:space="0" w:color="auto"/>
            <w:left w:val="none" w:sz="0" w:space="0" w:color="auto"/>
            <w:bottom w:val="none" w:sz="0" w:space="0" w:color="auto"/>
            <w:right w:val="none" w:sz="0" w:space="0" w:color="auto"/>
          </w:divBdr>
        </w:div>
        <w:div w:id="1331716749">
          <w:marLeft w:val="0"/>
          <w:marRight w:val="0"/>
          <w:marTop w:val="0"/>
          <w:marBottom w:val="0"/>
          <w:divBdr>
            <w:top w:val="none" w:sz="0" w:space="0" w:color="auto"/>
            <w:left w:val="none" w:sz="0" w:space="0" w:color="auto"/>
            <w:bottom w:val="none" w:sz="0" w:space="0" w:color="auto"/>
            <w:right w:val="none" w:sz="0" w:space="0" w:color="auto"/>
          </w:divBdr>
        </w:div>
        <w:div w:id="1341005959">
          <w:marLeft w:val="0"/>
          <w:marRight w:val="0"/>
          <w:marTop w:val="0"/>
          <w:marBottom w:val="0"/>
          <w:divBdr>
            <w:top w:val="none" w:sz="0" w:space="0" w:color="auto"/>
            <w:left w:val="none" w:sz="0" w:space="0" w:color="auto"/>
            <w:bottom w:val="none" w:sz="0" w:space="0" w:color="auto"/>
            <w:right w:val="none" w:sz="0" w:space="0" w:color="auto"/>
          </w:divBdr>
        </w:div>
        <w:div w:id="1391416892">
          <w:marLeft w:val="0"/>
          <w:marRight w:val="0"/>
          <w:marTop w:val="0"/>
          <w:marBottom w:val="0"/>
          <w:divBdr>
            <w:top w:val="none" w:sz="0" w:space="0" w:color="auto"/>
            <w:left w:val="none" w:sz="0" w:space="0" w:color="auto"/>
            <w:bottom w:val="none" w:sz="0" w:space="0" w:color="auto"/>
            <w:right w:val="none" w:sz="0" w:space="0" w:color="auto"/>
          </w:divBdr>
        </w:div>
        <w:div w:id="1400398539">
          <w:marLeft w:val="0"/>
          <w:marRight w:val="0"/>
          <w:marTop w:val="0"/>
          <w:marBottom w:val="0"/>
          <w:divBdr>
            <w:top w:val="none" w:sz="0" w:space="0" w:color="auto"/>
            <w:left w:val="none" w:sz="0" w:space="0" w:color="auto"/>
            <w:bottom w:val="none" w:sz="0" w:space="0" w:color="auto"/>
            <w:right w:val="none" w:sz="0" w:space="0" w:color="auto"/>
          </w:divBdr>
        </w:div>
        <w:div w:id="1460149316">
          <w:marLeft w:val="0"/>
          <w:marRight w:val="0"/>
          <w:marTop w:val="0"/>
          <w:marBottom w:val="0"/>
          <w:divBdr>
            <w:top w:val="none" w:sz="0" w:space="0" w:color="auto"/>
            <w:left w:val="none" w:sz="0" w:space="0" w:color="auto"/>
            <w:bottom w:val="none" w:sz="0" w:space="0" w:color="auto"/>
            <w:right w:val="none" w:sz="0" w:space="0" w:color="auto"/>
          </w:divBdr>
        </w:div>
        <w:div w:id="1537160473">
          <w:marLeft w:val="0"/>
          <w:marRight w:val="0"/>
          <w:marTop w:val="0"/>
          <w:marBottom w:val="0"/>
          <w:divBdr>
            <w:top w:val="none" w:sz="0" w:space="0" w:color="auto"/>
            <w:left w:val="none" w:sz="0" w:space="0" w:color="auto"/>
            <w:bottom w:val="none" w:sz="0" w:space="0" w:color="auto"/>
            <w:right w:val="none" w:sz="0" w:space="0" w:color="auto"/>
          </w:divBdr>
        </w:div>
        <w:div w:id="1542592684">
          <w:marLeft w:val="0"/>
          <w:marRight w:val="0"/>
          <w:marTop w:val="0"/>
          <w:marBottom w:val="0"/>
          <w:divBdr>
            <w:top w:val="none" w:sz="0" w:space="0" w:color="auto"/>
            <w:left w:val="none" w:sz="0" w:space="0" w:color="auto"/>
            <w:bottom w:val="none" w:sz="0" w:space="0" w:color="auto"/>
            <w:right w:val="none" w:sz="0" w:space="0" w:color="auto"/>
          </w:divBdr>
        </w:div>
        <w:div w:id="1571842832">
          <w:marLeft w:val="0"/>
          <w:marRight w:val="0"/>
          <w:marTop w:val="0"/>
          <w:marBottom w:val="0"/>
          <w:divBdr>
            <w:top w:val="none" w:sz="0" w:space="0" w:color="auto"/>
            <w:left w:val="none" w:sz="0" w:space="0" w:color="auto"/>
            <w:bottom w:val="none" w:sz="0" w:space="0" w:color="auto"/>
            <w:right w:val="none" w:sz="0" w:space="0" w:color="auto"/>
          </w:divBdr>
        </w:div>
        <w:div w:id="1648128730">
          <w:marLeft w:val="0"/>
          <w:marRight w:val="0"/>
          <w:marTop w:val="0"/>
          <w:marBottom w:val="0"/>
          <w:divBdr>
            <w:top w:val="none" w:sz="0" w:space="0" w:color="auto"/>
            <w:left w:val="none" w:sz="0" w:space="0" w:color="auto"/>
            <w:bottom w:val="none" w:sz="0" w:space="0" w:color="auto"/>
            <w:right w:val="none" w:sz="0" w:space="0" w:color="auto"/>
          </w:divBdr>
        </w:div>
        <w:div w:id="1682202852">
          <w:marLeft w:val="0"/>
          <w:marRight w:val="0"/>
          <w:marTop w:val="0"/>
          <w:marBottom w:val="0"/>
          <w:divBdr>
            <w:top w:val="none" w:sz="0" w:space="0" w:color="auto"/>
            <w:left w:val="none" w:sz="0" w:space="0" w:color="auto"/>
            <w:bottom w:val="none" w:sz="0" w:space="0" w:color="auto"/>
            <w:right w:val="none" w:sz="0" w:space="0" w:color="auto"/>
          </w:divBdr>
        </w:div>
        <w:div w:id="1718889783">
          <w:marLeft w:val="0"/>
          <w:marRight w:val="0"/>
          <w:marTop w:val="0"/>
          <w:marBottom w:val="0"/>
          <w:divBdr>
            <w:top w:val="none" w:sz="0" w:space="0" w:color="auto"/>
            <w:left w:val="none" w:sz="0" w:space="0" w:color="auto"/>
            <w:bottom w:val="none" w:sz="0" w:space="0" w:color="auto"/>
            <w:right w:val="none" w:sz="0" w:space="0" w:color="auto"/>
          </w:divBdr>
        </w:div>
        <w:div w:id="1930114164">
          <w:marLeft w:val="0"/>
          <w:marRight w:val="0"/>
          <w:marTop w:val="0"/>
          <w:marBottom w:val="0"/>
          <w:divBdr>
            <w:top w:val="none" w:sz="0" w:space="0" w:color="auto"/>
            <w:left w:val="none" w:sz="0" w:space="0" w:color="auto"/>
            <w:bottom w:val="none" w:sz="0" w:space="0" w:color="auto"/>
            <w:right w:val="none" w:sz="0" w:space="0" w:color="auto"/>
          </w:divBdr>
        </w:div>
        <w:div w:id="1935018006">
          <w:marLeft w:val="0"/>
          <w:marRight w:val="0"/>
          <w:marTop w:val="0"/>
          <w:marBottom w:val="0"/>
          <w:divBdr>
            <w:top w:val="none" w:sz="0" w:space="0" w:color="auto"/>
            <w:left w:val="none" w:sz="0" w:space="0" w:color="auto"/>
            <w:bottom w:val="none" w:sz="0" w:space="0" w:color="auto"/>
            <w:right w:val="none" w:sz="0" w:space="0" w:color="auto"/>
          </w:divBdr>
        </w:div>
        <w:div w:id="1951935545">
          <w:marLeft w:val="0"/>
          <w:marRight w:val="0"/>
          <w:marTop w:val="0"/>
          <w:marBottom w:val="0"/>
          <w:divBdr>
            <w:top w:val="none" w:sz="0" w:space="0" w:color="auto"/>
            <w:left w:val="none" w:sz="0" w:space="0" w:color="auto"/>
            <w:bottom w:val="none" w:sz="0" w:space="0" w:color="auto"/>
            <w:right w:val="none" w:sz="0" w:space="0" w:color="auto"/>
          </w:divBdr>
        </w:div>
        <w:div w:id="1974824322">
          <w:marLeft w:val="0"/>
          <w:marRight w:val="0"/>
          <w:marTop w:val="0"/>
          <w:marBottom w:val="0"/>
          <w:divBdr>
            <w:top w:val="none" w:sz="0" w:space="0" w:color="auto"/>
            <w:left w:val="none" w:sz="0" w:space="0" w:color="auto"/>
            <w:bottom w:val="none" w:sz="0" w:space="0" w:color="auto"/>
            <w:right w:val="none" w:sz="0" w:space="0" w:color="auto"/>
          </w:divBdr>
        </w:div>
        <w:div w:id="2000886784">
          <w:marLeft w:val="0"/>
          <w:marRight w:val="0"/>
          <w:marTop w:val="0"/>
          <w:marBottom w:val="0"/>
          <w:divBdr>
            <w:top w:val="none" w:sz="0" w:space="0" w:color="auto"/>
            <w:left w:val="none" w:sz="0" w:space="0" w:color="auto"/>
            <w:bottom w:val="none" w:sz="0" w:space="0" w:color="auto"/>
            <w:right w:val="none" w:sz="0" w:space="0" w:color="auto"/>
          </w:divBdr>
        </w:div>
        <w:div w:id="2002659306">
          <w:marLeft w:val="0"/>
          <w:marRight w:val="0"/>
          <w:marTop w:val="0"/>
          <w:marBottom w:val="0"/>
          <w:divBdr>
            <w:top w:val="none" w:sz="0" w:space="0" w:color="auto"/>
            <w:left w:val="none" w:sz="0" w:space="0" w:color="auto"/>
            <w:bottom w:val="none" w:sz="0" w:space="0" w:color="auto"/>
            <w:right w:val="none" w:sz="0" w:space="0" w:color="auto"/>
          </w:divBdr>
        </w:div>
        <w:div w:id="2021851162">
          <w:marLeft w:val="0"/>
          <w:marRight w:val="0"/>
          <w:marTop w:val="0"/>
          <w:marBottom w:val="0"/>
          <w:divBdr>
            <w:top w:val="none" w:sz="0" w:space="0" w:color="auto"/>
            <w:left w:val="none" w:sz="0" w:space="0" w:color="auto"/>
            <w:bottom w:val="none" w:sz="0" w:space="0" w:color="auto"/>
            <w:right w:val="none" w:sz="0" w:space="0" w:color="auto"/>
          </w:divBdr>
        </w:div>
        <w:div w:id="2061896819">
          <w:marLeft w:val="0"/>
          <w:marRight w:val="0"/>
          <w:marTop w:val="0"/>
          <w:marBottom w:val="0"/>
          <w:divBdr>
            <w:top w:val="none" w:sz="0" w:space="0" w:color="auto"/>
            <w:left w:val="none" w:sz="0" w:space="0" w:color="auto"/>
            <w:bottom w:val="none" w:sz="0" w:space="0" w:color="auto"/>
            <w:right w:val="none" w:sz="0" w:space="0" w:color="auto"/>
          </w:divBdr>
        </w:div>
        <w:div w:id="2080594198">
          <w:marLeft w:val="0"/>
          <w:marRight w:val="0"/>
          <w:marTop w:val="0"/>
          <w:marBottom w:val="0"/>
          <w:divBdr>
            <w:top w:val="none" w:sz="0" w:space="0" w:color="auto"/>
            <w:left w:val="none" w:sz="0" w:space="0" w:color="auto"/>
            <w:bottom w:val="none" w:sz="0" w:space="0" w:color="auto"/>
            <w:right w:val="none" w:sz="0" w:space="0" w:color="auto"/>
          </w:divBdr>
        </w:div>
        <w:div w:id="2104523413">
          <w:marLeft w:val="0"/>
          <w:marRight w:val="0"/>
          <w:marTop w:val="0"/>
          <w:marBottom w:val="0"/>
          <w:divBdr>
            <w:top w:val="none" w:sz="0" w:space="0" w:color="auto"/>
            <w:left w:val="none" w:sz="0" w:space="0" w:color="auto"/>
            <w:bottom w:val="none" w:sz="0" w:space="0" w:color="auto"/>
            <w:right w:val="none" w:sz="0" w:space="0" w:color="auto"/>
          </w:divBdr>
        </w:div>
      </w:divsChild>
    </w:div>
    <w:div w:id="20809016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image" Target="media/image5.png"/><Relationship Id="rId26" Type="http://schemas.openxmlformats.org/officeDocument/2006/relationships/image" Target="media/image13.svg"/><Relationship Id="rId39" Type="http://schemas.openxmlformats.org/officeDocument/2006/relationships/theme" Target="theme/theme1.xml"/><Relationship Id="rId21" Type="http://schemas.openxmlformats.org/officeDocument/2006/relationships/image" Target="media/image8.png"/><Relationship Id="rId34" Type="http://schemas.openxmlformats.org/officeDocument/2006/relationships/header" Target="header3.xml"/><Relationship Id="rId7" Type="http://schemas.openxmlformats.org/officeDocument/2006/relationships/customXml" Target="../customXml/item7.xml"/><Relationship Id="rId12" Type="http://schemas.openxmlformats.org/officeDocument/2006/relationships/footnotes" Target="footnotes.xml"/><Relationship Id="rId17" Type="http://schemas.openxmlformats.org/officeDocument/2006/relationships/footer" Target="footer3.xml"/><Relationship Id="rId25" Type="http://schemas.openxmlformats.org/officeDocument/2006/relationships/image" Target="media/image12.png"/><Relationship Id="rId33" Type="http://schemas.openxmlformats.org/officeDocument/2006/relationships/header" Target="header2.xml"/><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image" Target="media/image7.emf"/><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24" Type="http://schemas.openxmlformats.org/officeDocument/2006/relationships/image" Target="media/image11.svg"/><Relationship Id="rId32" Type="http://schemas.openxmlformats.org/officeDocument/2006/relationships/image" Target="media/image19.svg"/><Relationship Id="rId37" Type="http://schemas.openxmlformats.org/officeDocument/2006/relationships/header" Target="header4.xml"/><Relationship Id="rId5" Type="http://schemas.openxmlformats.org/officeDocument/2006/relationships/customXml" Target="../customXml/item5.xml"/><Relationship Id="rId15" Type="http://schemas.openxmlformats.org/officeDocument/2006/relationships/footer" Target="footer2.xml"/><Relationship Id="rId23" Type="http://schemas.openxmlformats.org/officeDocument/2006/relationships/image" Target="media/image10.png"/><Relationship Id="rId28" Type="http://schemas.openxmlformats.org/officeDocument/2006/relationships/image" Target="media/image15.svg"/><Relationship Id="rId36" Type="http://schemas.openxmlformats.org/officeDocument/2006/relationships/footer" Target="footer5.xml"/><Relationship Id="rId10" Type="http://schemas.openxmlformats.org/officeDocument/2006/relationships/settings" Target="settings.xml"/><Relationship Id="rId19" Type="http://schemas.openxmlformats.org/officeDocument/2006/relationships/image" Target="media/image6.svg"/><Relationship Id="rId31" Type="http://schemas.openxmlformats.org/officeDocument/2006/relationships/image" Target="media/image18.png"/><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footer" Target="footer1.xml"/><Relationship Id="rId22" Type="http://schemas.openxmlformats.org/officeDocument/2006/relationships/image" Target="media/image9.svg"/><Relationship Id="rId27" Type="http://schemas.openxmlformats.org/officeDocument/2006/relationships/image" Target="media/image14.png"/><Relationship Id="rId30" Type="http://schemas.openxmlformats.org/officeDocument/2006/relationships/image" Target="media/image17.svg"/><Relationship Id="rId35" Type="http://schemas.openxmlformats.org/officeDocument/2006/relationships/footer" Target="footer4.xml"/><Relationship Id="rId8" Type="http://schemas.openxmlformats.org/officeDocument/2006/relationships/numbering" Target="numbering.xml"/><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svg"/><Relationship Id="rId1" Type="http://schemas.openxmlformats.org/officeDocument/2006/relationships/image" Target="media/image1.png"/><Relationship Id="rId4"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https://pcgov.sharepoint.com/sites/sce/FormServerTemplates/PC-report-template.dotx" TargetMode="External"/></Relationships>
</file>

<file path=word/theme/theme1.xml><?xml version="1.0" encoding="utf-8"?>
<a:theme xmlns:a="http://schemas.openxmlformats.org/drawingml/2006/main" name="Office Theme">
  <a:themeElements>
    <a:clrScheme name="PC colour themeNew">
      <a:dk1>
        <a:sysClr val="windowText" lastClr="000000"/>
      </a:dk1>
      <a:lt1>
        <a:sysClr val="window" lastClr="FFFFFF"/>
      </a:lt1>
      <a:dk2>
        <a:srgbClr val="66BCDB"/>
      </a:dk2>
      <a:lt2>
        <a:srgbClr val="265A9A"/>
      </a:lt2>
      <a:accent1>
        <a:srgbClr val="78A22F"/>
      </a:accent1>
      <a:accent2>
        <a:srgbClr val="4D7028"/>
      </a:accent2>
      <a:accent3>
        <a:srgbClr val="F4B123"/>
      </a:accent3>
      <a:accent4>
        <a:srgbClr val="F15A25"/>
      </a:accent4>
      <a:accent5>
        <a:srgbClr val="A52828"/>
      </a:accent5>
      <a:accent6>
        <a:srgbClr val="8956A3"/>
      </a:accent6>
      <a:hlink>
        <a:srgbClr val="000000"/>
      </a:hlink>
      <a:folHlink>
        <a:srgbClr val="BFBFBF"/>
      </a:folHlink>
    </a:clrScheme>
    <a:fontScheme name="ACDC">
      <a:majorFont>
        <a:latin typeface="Arial Black"/>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custClrLst>
    <a:custClr name="PC Dark Blue">
      <a:srgbClr val="265999"/>
    </a:custClr>
    <a:custClr name="PC Mid Blue">
      <a:srgbClr val="2C9BC2"/>
    </a:custClr>
    <a:custClr name="PC Blue">
      <a:srgbClr val="66B9DA"/>
    </a:custClr>
    <a:custClr name="PC Light Blue">
      <a:srgbClr val="EEF8FD"/>
    </a:custClr>
    <a:custClr name="PC Light Grey">
      <a:srgbClr val="F2F2F2"/>
    </a:custClr>
    <a:custClr name="PC Grey">
      <a:srgbClr val="DBDCDE"/>
    </a:custClr>
    <a:custClr name="PC Dark Grey">
      <a:srgbClr val="58585B"/>
    </a:custClr>
    <a:custClr name="PC Green">
      <a:srgbClr val="7AA644"/>
    </a:custClr>
    <a:custClr name="PC Dark green">
      <a:srgbClr val="3A703A"/>
    </a:custClr>
    <a:custClr name="PC Yellow">
      <a:srgbClr val="FCB221"/>
    </a:custClr>
    <a:custClr name="PC Orange">
      <a:srgbClr val="F15A2B"/>
    </a:custClr>
    <a:custClr name="PC Dark Red">
      <a:srgbClr val="A22D2B"/>
    </a:custClr>
    <a:custClr name="PC Purple">
      <a:srgbClr val="8857A2"/>
    </a:custClr>
  </a:custClr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TemplafyFormConfiguration><![CDATA[{"formFields":[],"formDataEntries":[]}]]></TemplafyFormConfiguration>
</file>

<file path=customXml/item2.xml><?xml version="1.0" encoding="utf-8"?>
<p:properties xmlns:p="http://schemas.microsoft.com/office/2006/metadata/properties" xmlns:xsi="http://www.w3.org/2001/XMLSchema-instance" xmlns:pc="http://schemas.microsoft.com/office/infopath/2007/PartnerControls">
  <documentManagement>
    <TaxCatchAll xmlns="20393cdf-440a-4521-8f19-00ba43423d00">
      <Value>1</Value>
    </TaxCatchAll>
    <i0f84bba906045b4af568ee102a52dcb xmlns="20393cdf-440a-4521-8f19-00ba43423d00">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3955eeb1-2d18-4582-aeb2-00144ec3aaf5</TermId>
        </TermInfo>
      </Terms>
    </i0f84bba906045b4af568ee102a52dcb>
    <lcf76f155ced4ddcb4097134ff3c332f xmlns="3d385984-9344-419b-a80b-49c06a2bdab8">
      <Terms xmlns="http://schemas.microsoft.com/office/infopath/2007/PartnerControls"/>
    </lcf76f155ced4ddcb4097134ff3c332f>
    <thumbnail xmlns="3d385984-9344-419b-a80b-49c06a2bdab8" xsi:nil="true"/>
    <Status xmlns="3d385984-9344-419b-a80b-49c06a2bdab8" xsi:nil="true"/>
    <_Flow_SignoffStatus xmlns="3d385984-9344-419b-a80b-49c06a2bdab8" xsi:nil="true"/>
    <_dlc_DocId xmlns="20393cdf-440a-4521-8f19-00ba43423d00">MPWT-2140667901-65195</_dlc_DocId>
    <_dlc_DocIdUrl xmlns="20393cdf-440a-4521-8f19-00ba43423d00">
      <Url>https://pcgov.sharepoint.com/sites/sceteam/_layouts/15/DocIdRedir.aspx?ID=MPWT-2140667901-65195</Url>
      <Description>MPWT-2140667901-65195</Description>
    </_dlc_DocIdUrl>
  </documentManagement>
</p:properties>
</file>

<file path=customXml/item3.xml><?xml version="1.0" encoding="utf-8"?>
<ct:contentTypeSchema xmlns:ct="http://schemas.microsoft.com/office/2006/metadata/contentType" xmlns:ma="http://schemas.microsoft.com/office/2006/metadata/properties/metaAttributes" ct:_="" ma:_="" ma:contentTypeName="MPW Document" ma:contentTypeID="0x0101006C0B5E815648EF46B6FA6D42F17E5E9F000C963E276195B04F83BC027CFDC94A8D" ma:contentTypeVersion="20" ma:contentTypeDescription="" ma:contentTypeScope="" ma:versionID="4d773dc3d1af73a811556d1676707ebb">
  <xsd:schema xmlns:xsd="http://www.w3.org/2001/XMLSchema" xmlns:xs="http://www.w3.org/2001/XMLSchema" xmlns:p="http://schemas.microsoft.com/office/2006/metadata/properties" xmlns:ns2="20393cdf-440a-4521-8f19-00ba43423d00" xmlns:ns3="3d385984-9344-419b-a80b-49c06a2bdab8" targetNamespace="http://schemas.microsoft.com/office/2006/metadata/properties" ma:root="true" ma:fieldsID="afc3832c407992e276b3995cc3e5355f" ns2:_="" ns3:_="">
    <xsd:import namespace="20393cdf-440a-4521-8f19-00ba43423d00"/>
    <xsd:import namespace="3d385984-9344-419b-a80b-49c06a2bdab8"/>
    <xsd:element name="properties">
      <xsd:complexType>
        <xsd:sequence>
          <xsd:element name="documentManagement">
            <xsd:complexType>
              <xsd:all>
                <xsd:element ref="ns2:_dlc_DocId" minOccurs="0"/>
                <xsd:element ref="ns2:_dlc_DocIdUrl" minOccurs="0"/>
                <xsd:element ref="ns2:_dlc_DocIdPersistId"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2:SharedWithUsers" minOccurs="0"/>
                <xsd:element ref="ns2:SharedWithDetails" minOccurs="0"/>
                <xsd:element ref="ns3:MediaServiceLocation" minOccurs="0"/>
                <xsd:element ref="ns2:i0f84bba906045b4af568ee102a52dcb" minOccurs="0"/>
                <xsd:element ref="ns2:TaxCatchAll" minOccurs="0"/>
                <xsd:element ref="ns3:MediaLengthInSeconds" minOccurs="0"/>
                <xsd:element ref="ns3:thumbnail" minOccurs="0"/>
                <xsd:element ref="ns3:lcf76f155ced4ddcb4097134ff3c332f" minOccurs="0"/>
                <xsd:element ref="ns3:_Flow_SignoffStatus" minOccurs="0"/>
                <xsd:element ref="ns3:MediaServiceObjectDetectorVersions" minOccurs="0"/>
                <xsd:element ref="ns3:MediaServiceSearchProperties" minOccurs="0"/>
                <xsd:element ref="ns3: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0393cdf-440a-4521-8f19-00ba43423d00"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i0f84bba906045b4af568ee102a52dcb" ma:index="20" nillable="true" ma:taxonomy="true" ma:internalName="i0f84bba906045b4af568ee102a52dcb" ma:taxonomyFieldName="RevIMBCS" ma:displayName="Record" ma:indexed="true" ma:default="1;#Unclassified|3955eeb1-2d18-4582-aeb2-00144ec3aaf5" ma:fieldId="{20f84bba-9060-45b4-af56-8ee102a52dcb}" ma:sspId="9e7832e3-0c1d-4697-8be2-0d137dca2da6" ma:termSetId="3c672b5e-1100-4960-a8a3-535520ee1155" ma:anchorId="00000000-0000-0000-0000-000000000000" ma:open="false" ma:isKeyword="false">
      <xsd:complexType>
        <xsd:sequence>
          <xsd:element ref="pc:Terms" minOccurs="0" maxOccurs="1"/>
        </xsd:sequence>
      </xsd:complexType>
    </xsd:element>
    <xsd:element name="TaxCatchAll" ma:index="21" nillable="true" ma:displayName="Taxonomy Catch All Column" ma:hidden="true" ma:list="{af6d4cc1-c529-4b5b-a8f1-9797b2b9eddf}" ma:internalName="TaxCatchAll" ma:showField="CatchAllData" ma:web="20393cdf-440a-4521-8f19-00ba43423d0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d385984-9344-419b-a80b-49c06a2bdab8" elementFormDefault="qualified">
    <xsd:import namespace="http://schemas.microsoft.com/office/2006/documentManagement/types"/>
    <xsd:import namespace="http://schemas.microsoft.com/office/infopath/2007/PartnerControls"/>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LengthInSeconds" ma:index="22" nillable="true" ma:displayName="Length (seconds)" ma:internalName="MediaLengthInSeconds" ma:readOnly="true">
      <xsd:simpleType>
        <xsd:restriction base="dms:Unknown"/>
      </xsd:simpleType>
    </xsd:element>
    <xsd:element name="thumbnail" ma:index="23" nillable="true" ma:displayName="thumbnail" ma:format="Thumbnail" ma:internalName="thumbnail">
      <xsd:simpleType>
        <xsd:restriction base="dms:Unknown"/>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9e7832e3-0c1d-4697-8be2-0d137dca2da6" ma:termSetId="09814cd3-568e-fe90-9814-8d621ff8fb84" ma:anchorId="fba54fb3-c3e1-fe81-a776-ca4b69148c4d" ma:open="true" ma:isKeyword="false">
      <xsd:complexType>
        <xsd:sequence>
          <xsd:element ref="pc:Terms" minOccurs="0" maxOccurs="1"/>
        </xsd:sequence>
      </xsd:complexType>
    </xsd:element>
    <xsd:element name="_Flow_SignoffStatus" ma:index="26" nillable="true" ma:displayName="Sign-off status" ma:internalName="Sign_x002d_off_x0020_status">
      <xsd:simpleType>
        <xsd:restriction base="dms:Text"/>
      </xsd:simpleType>
    </xsd:element>
    <xsd:element name="MediaServiceObjectDetectorVersions" ma:index="27" nillable="true" ma:displayName="MediaServiceObjectDetectorVersions" ma:hidden="true" ma:indexed="true" ma:internalName="MediaServiceObjectDetectorVersions" ma:readOnly="true">
      <xsd:simpleType>
        <xsd:restriction base="dms:Text"/>
      </xsd:simpleType>
    </xsd:element>
    <xsd:element name="MediaServiceSearchProperties" ma:index="28" nillable="true" ma:displayName="MediaServiceSearchProperties" ma:hidden="true" ma:internalName="MediaServiceSearchProperties" ma:readOnly="true">
      <xsd:simpleType>
        <xsd:restriction base="dms:Note"/>
      </xsd:simpleType>
    </xsd:element>
    <xsd:element name="Status" ma:index="29" nillable="true" ma:displayName="Status" ma:format="Dropdown" ma:internalName="Status">
      <xsd:simpleType>
        <xsd:restriction base="dms:Choice">
          <xsd:enumeration value="In progress"/>
          <xsd:enumeration value="Ready for review"/>
          <xsd:enumeration value="Sent"/>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TemplafyTemplateConfiguration><![CDATA[{"elementsMetadata":[],"transformationConfigurations":[],"templateName":"appendix","templateDescription":"","enableDocumentContentUpdater":false,"version":"2.0"}]]></TemplafyTemplateConfiguration>
</file>

<file path=customXml/item7.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97F752-2238-441E-ABA5-DB8C10DEA577}">
  <ds:schemaRefs/>
</ds:datastoreItem>
</file>

<file path=customXml/itemProps2.xml><?xml version="1.0" encoding="utf-8"?>
<ds:datastoreItem xmlns:ds="http://schemas.openxmlformats.org/officeDocument/2006/customXml" ds:itemID="{C4EF5244-DCFE-4A80-9EDB-E8BB8C3ED151}">
  <ds:schemaRefs>
    <ds:schemaRef ds:uri="http://schemas.openxmlformats.org/package/2006/metadata/core-properties"/>
    <ds:schemaRef ds:uri="3d385984-9344-419b-a80b-49c06a2bdab8"/>
    <ds:schemaRef ds:uri="http://purl.org/dc/dcmitype/"/>
    <ds:schemaRef ds:uri="http://purl.org/dc/elements/1.1/"/>
    <ds:schemaRef ds:uri="http://schemas.microsoft.com/office/2006/metadata/properties"/>
    <ds:schemaRef ds:uri="http://schemas.microsoft.com/office/infopath/2007/PartnerControls"/>
    <ds:schemaRef ds:uri="http://schemas.microsoft.com/office/2006/documentManagement/types"/>
    <ds:schemaRef ds:uri="20393cdf-440a-4521-8f19-00ba43423d00"/>
    <ds:schemaRef ds:uri="http://www.w3.org/XML/1998/namespace"/>
    <ds:schemaRef ds:uri="http://purl.org/dc/terms/"/>
  </ds:schemaRefs>
</ds:datastoreItem>
</file>

<file path=customXml/itemProps3.xml><?xml version="1.0" encoding="utf-8"?>
<ds:datastoreItem xmlns:ds="http://schemas.openxmlformats.org/officeDocument/2006/customXml" ds:itemID="{FCD31EE2-6BAA-4CFA-98AB-E2392464BC4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0393cdf-440a-4521-8f19-00ba43423d00"/>
    <ds:schemaRef ds:uri="3d385984-9344-419b-a80b-49c06a2bdab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7F983A4-2BB8-4B18-80FB-65DE69A50719}">
  <ds:schemaRefs>
    <ds:schemaRef ds:uri="http://schemas.microsoft.com/sharepoint/events"/>
  </ds:schemaRefs>
</ds:datastoreItem>
</file>

<file path=customXml/itemProps5.xml><?xml version="1.0" encoding="utf-8"?>
<ds:datastoreItem xmlns:ds="http://schemas.openxmlformats.org/officeDocument/2006/customXml" ds:itemID="{CB633B99-8A2C-49A6-8AFA-3894904442E5}">
  <ds:schemaRefs>
    <ds:schemaRef ds:uri="http://schemas.microsoft.com/sharepoint/v3/contenttype/forms"/>
  </ds:schemaRefs>
</ds:datastoreItem>
</file>

<file path=customXml/itemProps6.xml><?xml version="1.0" encoding="utf-8"?>
<ds:datastoreItem xmlns:ds="http://schemas.openxmlformats.org/officeDocument/2006/customXml" ds:itemID="{5CCDCE8C-2FF2-479D-91C1-79A7A7683D3C}">
  <ds:schemaRefs/>
</ds:datastoreItem>
</file>

<file path=customXml/itemProps7.xml><?xml version="1.0" encoding="utf-8"?>
<ds:datastoreItem xmlns:ds="http://schemas.openxmlformats.org/officeDocument/2006/customXml" ds:itemID="{35051BFF-30E5-410D-B231-23FC8F8D9D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PC-report-template.dotx</Template>
  <TotalTime>156</TotalTime>
  <Pages>27</Pages>
  <Words>9607</Words>
  <Characters>54760</Characters>
  <Application>Microsoft Office Word</Application>
  <DocSecurity>0</DocSecurity>
  <Lines>456</Lines>
  <Paragraphs>128</Paragraphs>
  <ScaleCrop>false</ScaleCrop>
  <HeadingPairs>
    <vt:vector size="2" baseType="variant">
      <vt:variant>
        <vt:lpstr>Title</vt:lpstr>
      </vt:variant>
      <vt:variant>
        <vt:i4>1</vt:i4>
      </vt:variant>
    </vt:vector>
  </HeadingPairs>
  <TitlesOfParts>
    <vt:vector size="1" baseType="lpstr">
      <vt:lpstr>Appendices - Fairly equal? Economic mobility in Australia</vt:lpstr>
    </vt:vector>
  </TitlesOfParts>
  <Company>Productivity Commission</Company>
  <LinksUpToDate>false</LinksUpToDate>
  <CharactersWithSpaces>64239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Appendices - Fairly equal? Economic mobility in Australia</dc:title>
  <dc:subject>Research paper</dc:subject>
  <dc:creator>Productivity Commission</dc:creator>
  <cp:keywords/>
  <dc:description/>
  <cp:lastModifiedBy>Chris Alston</cp:lastModifiedBy>
  <cp:revision>95</cp:revision>
  <cp:lastPrinted>2024-07-09T19:08:00Z</cp:lastPrinted>
  <dcterms:created xsi:type="dcterms:W3CDTF">2024-07-09T13:56:00Z</dcterms:created>
  <dcterms:modified xsi:type="dcterms:W3CDTF">2024-07-09T04:51:00Z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fyTenantId">
    <vt:lpwstr>productivitycommission</vt:lpwstr>
  </property>
  <property fmtid="{D5CDD505-2E9C-101B-9397-08002B2CF9AE}" pid="3" name="TemplafyTemplateId">
    <vt:lpwstr>637629323571087762</vt:lpwstr>
  </property>
  <property fmtid="{D5CDD505-2E9C-101B-9397-08002B2CF9AE}" pid="4" name="TemplafyUserProfileId">
    <vt:lpwstr>638046639484565374</vt:lpwstr>
  </property>
  <property fmtid="{D5CDD505-2E9C-101B-9397-08002B2CF9AE}" pid="5" name="TemplafyFromBlank">
    <vt:bool>false</vt:bool>
  </property>
  <property fmtid="{D5CDD505-2E9C-101B-9397-08002B2CF9AE}" pid="6" name="ClassificationContentMarkingHeaderFontProps">
    <vt:lpwstr>#000000,12,Calibri</vt:lpwstr>
  </property>
  <property fmtid="{D5CDD505-2E9C-101B-9397-08002B2CF9AE}" pid="7" name="ContentTypeId">
    <vt:lpwstr>0x0101006C0B5E815648EF46B6FA6D42F17E5E9F000C963E276195B04F83BC027CFDC94A8D</vt:lpwstr>
  </property>
  <property fmtid="{D5CDD505-2E9C-101B-9397-08002B2CF9AE}" pid="8" name="MediaServiceImageTags">
    <vt:lpwstr/>
  </property>
  <property fmtid="{D5CDD505-2E9C-101B-9397-08002B2CF9AE}" pid="9" name="RevIMBCS">
    <vt:lpwstr>1;#Unclassified|3955eeb1-2d18-4582-aeb2-00144ec3aaf5</vt:lpwstr>
  </property>
  <property fmtid="{D5CDD505-2E9C-101B-9397-08002B2CF9AE}" pid="10" name="ClassificationContentMarkingHeaderShapeIds">
    <vt:lpwstr>37e32701,164f4c96,3f4ecfd8</vt:lpwstr>
  </property>
  <property fmtid="{D5CDD505-2E9C-101B-9397-08002B2CF9AE}" pid="11" name="ClassificationContentMarkingHeaderText">
    <vt:lpwstr> OFFICIAL</vt:lpwstr>
  </property>
  <property fmtid="{D5CDD505-2E9C-101B-9397-08002B2CF9AE}" pid="12" name="MSIP_Label_f7467c1a-e0ed-413c-a72b-aac8e8e94f41_Enabled">
    <vt:lpwstr>true</vt:lpwstr>
  </property>
  <property fmtid="{D5CDD505-2E9C-101B-9397-08002B2CF9AE}" pid="13" name="MSIP_Label_f7467c1a-e0ed-413c-a72b-aac8e8e94f41_SetDate">
    <vt:lpwstr>2024-06-13T06:57:31Z</vt:lpwstr>
  </property>
  <property fmtid="{D5CDD505-2E9C-101B-9397-08002B2CF9AE}" pid="14" name="MSIP_Label_f7467c1a-e0ed-413c-a72b-aac8e8e94f41_Method">
    <vt:lpwstr>Privileged</vt:lpwstr>
  </property>
  <property fmtid="{D5CDD505-2E9C-101B-9397-08002B2CF9AE}" pid="15" name="MSIP_Label_f7467c1a-e0ed-413c-a72b-aac8e8e94f41_Name">
    <vt:lpwstr>OFFICIAL</vt:lpwstr>
  </property>
  <property fmtid="{D5CDD505-2E9C-101B-9397-08002B2CF9AE}" pid="16" name="MSIP_Label_f7467c1a-e0ed-413c-a72b-aac8e8e94f41_SiteId">
    <vt:lpwstr>29f9330b-c0fe-4244-830e-ba9f275d6c34</vt:lpwstr>
  </property>
  <property fmtid="{D5CDD505-2E9C-101B-9397-08002B2CF9AE}" pid="17" name="MSIP_Label_f7467c1a-e0ed-413c-a72b-aac8e8e94f41_ActionId">
    <vt:lpwstr>a34cc07a-8d83-476f-b970-dd3d942ccfd2</vt:lpwstr>
  </property>
  <property fmtid="{D5CDD505-2E9C-101B-9397-08002B2CF9AE}" pid="18" name="MSIP_Label_f7467c1a-e0ed-413c-a72b-aac8e8e94f41_ContentBits">
    <vt:lpwstr>1</vt:lpwstr>
  </property>
  <property fmtid="{D5CDD505-2E9C-101B-9397-08002B2CF9AE}" pid="19" name="ZOTERO_PREF_1">
    <vt:lpwstr>&lt;data data-version="3" zotero-version="6.0.36"&gt;&lt;session id="sXa4twYW"/&gt;&lt;style id="http://www.zotero.org/styles/Productivity-Commission" hasBibliography="1" bibliographyStyleHasBeenSet="1"/&gt;&lt;prefs&gt;&lt;pref name="fieldType" value="Field"/&gt;&lt;/prefs&gt;&lt;/data&gt;</vt:lpwstr>
  </property>
  <property fmtid="{D5CDD505-2E9C-101B-9397-08002B2CF9AE}" pid="20" name="_dlc_DocIdItemGuid">
    <vt:lpwstr>81d2df5a-e313-488f-ae97-844a5de7eb5d</vt:lpwstr>
  </property>
</Properties>
</file>